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19BFAB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50DA4">
              <w:rPr>
                <w:rFonts w:ascii="Arial" w:hAnsi="Arial" w:cs="Arial"/>
                <w:color w:val="002060"/>
                <w:sz w:val="40"/>
                <w:szCs w:val="40"/>
              </w:rPr>
              <w:t>5</w:t>
            </w:r>
            <w:r w:rsidR="00F9483E">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483E">
              <w:rPr>
                <w:rFonts w:ascii="Arial" w:hAnsi="Arial" w:cs="Arial"/>
                <w:color w:val="002060"/>
                <w:sz w:val="40"/>
                <w:szCs w:val="40"/>
              </w:rPr>
              <w:t>01</w:t>
            </w:r>
            <w:r w:rsidR="00CF4C7D" w:rsidRPr="00DE1EF7">
              <w:rPr>
                <w:rFonts w:ascii="Arial" w:hAnsi="Arial" w:cs="Arial"/>
                <w:color w:val="002060"/>
                <w:sz w:val="40"/>
                <w:szCs w:val="40"/>
              </w:rPr>
              <w:t>/</w:t>
            </w:r>
            <w:r w:rsidR="00B67261">
              <w:rPr>
                <w:rFonts w:ascii="Arial" w:hAnsi="Arial" w:cs="Arial"/>
                <w:color w:val="002060"/>
                <w:sz w:val="40"/>
                <w:szCs w:val="40"/>
              </w:rPr>
              <w:t>1</w:t>
            </w:r>
            <w:r w:rsidR="00F9483E">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F88068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359C4">
          <w:rPr>
            <w:noProof/>
            <w:webHidden/>
            <w:color w:val="002060"/>
          </w:rPr>
          <w:t>1</w:t>
        </w:r>
        <w:r w:rsidR="00AC19D9" w:rsidRPr="00DE1EF7">
          <w:rPr>
            <w:noProof/>
            <w:webHidden/>
            <w:color w:val="002060"/>
          </w:rPr>
          <w:fldChar w:fldCharType="end"/>
        </w:r>
      </w:hyperlink>
    </w:p>
    <w:p w14:paraId="112EDB38" w14:textId="18C0CE2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359C4">
          <w:rPr>
            <w:noProof/>
            <w:webHidden/>
            <w:color w:val="002060"/>
          </w:rPr>
          <w:t>1</w:t>
        </w:r>
        <w:r w:rsidR="00AC19D9" w:rsidRPr="00DE1EF7">
          <w:rPr>
            <w:noProof/>
            <w:webHidden/>
            <w:color w:val="002060"/>
          </w:rPr>
          <w:fldChar w:fldCharType="end"/>
        </w:r>
      </w:hyperlink>
    </w:p>
    <w:p w14:paraId="4D9CAD43" w14:textId="4816796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359C4">
          <w:rPr>
            <w:noProof/>
            <w:webHidden/>
            <w:color w:val="002060"/>
          </w:rPr>
          <w:t>1</w:t>
        </w:r>
        <w:r w:rsidR="00AC19D9" w:rsidRPr="00DE1EF7">
          <w:rPr>
            <w:noProof/>
            <w:webHidden/>
            <w:color w:val="002060"/>
          </w:rPr>
          <w:fldChar w:fldCharType="end"/>
        </w:r>
      </w:hyperlink>
    </w:p>
    <w:p w14:paraId="0EAFCCD8" w14:textId="1C98196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359C4">
          <w:rPr>
            <w:noProof/>
            <w:webHidden/>
            <w:color w:val="002060"/>
          </w:rPr>
          <w:t>1</w:t>
        </w:r>
        <w:r w:rsidR="00AC19D9" w:rsidRPr="00DE1EF7">
          <w:rPr>
            <w:noProof/>
            <w:webHidden/>
            <w:color w:val="002060"/>
          </w:rPr>
          <w:fldChar w:fldCharType="end"/>
        </w:r>
      </w:hyperlink>
    </w:p>
    <w:p w14:paraId="0952245B" w14:textId="7ED3F44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359C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39DAFF36" w14:textId="77777777" w:rsidR="00DC5A91" w:rsidRDefault="00DC5A91" w:rsidP="008B5F73">
      <w:pPr>
        <w:rPr>
          <w:rFonts w:ascii="Arial" w:hAnsi="Arial" w:cs="Arial"/>
          <w:b/>
          <w:bCs/>
          <w:color w:val="002060"/>
          <w:sz w:val="22"/>
          <w:szCs w:val="22"/>
        </w:rPr>
      </w:pPr>
    </w:p>
    <w:p w14:paraId="0DA23AEE" w14:textId="46C8C736" w:rsidR="00DC5A91" w:rsidRPr="00DC5A91" w:rsidRDefault="00DC5A91" w:rsidP="00DC5A91">
      <w:pPr>
        <w:rPr>
          <w:rFonts w:ascii="Arial" w:hAnsi="Arial" w:cs="Arial"/>
          <w:b/>
          <w:bCs/>
          <w:color w:val="002060"/>
          <w:sz w:val="28"/>
          <w:szCs w:val="28"/>
        </w:rPr>
      </w:pPr>
      <w:r w:rsidRPr="00DC5A91">
        <w:rPr>
          <w:rFonts w:ascii="Arial" w:hAnsi="Arial" w:cs="Arial"/>
          <w:b/>
          <w:bCs/>
          <w:color w:val="002060"/>
          <w:sz w:val="28"/>
          <w:szCs w:val="28"/>
        </w:rPr>
        <w:t>FINALS CUP 202</w:t>
      </w:r>
      <w:r>
        <w:rPr>
          <w:rFonts w:ascii="Arial" w:hAnsi="Arial" w:cs="Arial"/>
          <w:b/>
          <w:bCs/>
          <w:color w:val="002060"/>
          <w:sz w:val="28"/>
          <w:szCs w:val="28"/>
        </w:rPr>
        <w:t>3</w:t>
      </w:r>
      <w:r w:rsidRPr="00DC5A91">
        <w:rPr>
          <w:rFonts w:ascii="Arial" w:hAnsi="Arial" w:cs="Arial"/>
          <w:b/>
          <w:bCs/>
          <w:color w:val="002060"/>
          <w:sz w:val="28"/>
          <w:szCs w:val="28"/>
        </w:rPr>
        <w:t>/202</w:t>
      </w:r>
      <w:r>
        <w:rPr>
          <w:rFonts w:ascii="Arial" w:hAnsi="Arial" w:cs="Arial"/>
          <w:b/>
          <w:bCs/>
          <w:color w:val="002060"/>
          <w:sz w:val="28"/>
          <w:szCs w:val="28"/>
        </w:rPr>
        <w:t>4</w:t>
      </w:r>
    </w:p>
    <w:p w14:paraId="23BB66F3" w14:textId="77777777" w:rsidR="00DC5A91" w:rsidRPr="00DC5A91" w:rsidRDefault="00DC5A91" w:rsidP="00DC5A91">
      <w:pPr>
        <w:rPr>
          <w:rFonts w:ascii="Arial" w:hAnsi="Arial" w:cs="Arial"/>
          <w:b/>
          <w:bCs/>
          <w:color w:val="002060"/>
          <w:sz w:val="22"/>
          <w:szCs w:val="22"/>
        </w:rPr>
      </w:pPr>
    </w:p>
    <w:p w14:paraId="67692B60" w14:textId="230B962F" w:rsidR="00DC5A91" w:rsidRPr="00DC5A91" w:rsidRDefault="00DC5A91" w:rsidP="00DC5A91">
      <w:pPr>
        <w:rPr>
          <w:rFonts w:ascii="Arial" w:hAnsi="Arial" w:cs="Arial"/>
          <w:b/>
          <w:bCs/>
          <w:color w:val="002060"/>
          <w:sz w:val="22"/>
          <w:szCs w:val="22"/>
        </w:rPr>
      </w:pPr>
      <w:r w:rsidRPr="00DC5A91">
        <w:rPr>
          <w:rFonts w:ascii="Arial" w:hAnsi="Arial" w:cs="Arial"/>
          <w:color w:val="002060"/>
          <w:sz w:val="22"/>
          <w:szCs w:val="22"/>
        </w:rPr>
        <w:t xml:space="preserve">Le </w:t>
      </w:r>
      <w:proofErr w:type="spellStart"/>
      <w:r w:rsidRPr="00DC5A91">
        <w:rPr>
          <w:rFonts w:ascii="Arial" w:hAnsi="Arial" w:cs="Arial"/>
          <w:b/>
          <w:bCs/>
          <w:color w:val="002060"/>
          <w:sz w:val="22"/>
          <w:szCs w:val="22"/>
        </w:rPr>
        <w:t>Finals</w:t>
      </w:r>
      <w:proofErr w:type="spellEnd"/>
      <w:r w:rsidRPr="00DC5A91">
        <w:rPr>
          <w:rFonts w:ascii="Arial" w:hAnsi="Arial" w:cs="Arial"/>
          <w:b/>
          <w:bCs/>
          <w:color w:val="002060"/>
          <w:sz w:val="22"/>
          <w:szCs w:val="22"/>
        </w:rPr>
        <w:t xml:space="preserve"> Cup </w:t>
      </w:r>
      <w:r w:rsidRPr="00DC5A91">
        <w:rPr>
          <w:rFonts w:ascii="Arial" w:hAnsi="Arial" w:cs="Arial"/>
          <w:color w:val="002060"/>
          <w:sz w:val="22"/>
          <w:szCs w:val="22"/>
        </w:rPr>
        <w:t>di</w:t>
      </w:r>
      <w:r w:rsidRPr="00DC5A91">
        <w:rPr>
          <w:rFonts w:ascii="Arial" w:hAnsi="Arial" w:cs="Arial"/>
          <w:b/>
          <w:bCs/>
          <w:color w:val="002060"/>
          <w:sz w:val="22"/>
          <w:szCs w:val="22"/>
        </w:rPr>
        <w:t xml:space="preserve"> Calcio a Cinque 202</w:t>
      </w:r>
      <w:r>
        <w:rPr>
          <w:rFonts w:ascii="Arial" w:hAnsi="Arial" w:cs="Arial"/>
          <w:b/>
          <w:bCs/>
          <w:color w:val="002060"/>
          <w:sz w:val="22"/>
          <w:szCs w:val="22"/>
        </w:rPr>
        <w:t>3</w:t>
      </w:r>
      <w:r w:rsidRPr="00DC5A91">
        <w:rPr>
          <w:rFonts w:ascii="Arial" w:hAnsi="Arial" w:cs="Arial"/>
          <w:b/>
          <w:bCs/>
          <w:color w:val="002060"/>
          <w:sz w:val="22"/>
          <w:szCs w:val="22"/>
        </w:rPr>
        <w:t>/202</w:t>
      </w:r>
      <w:r>
        <w:rPr>
          <w:rFonts w:ascii="Arial" w:hAnsi="Arial" w:cs="Arial"/>
          <w:b/>
          <w:bCs/>
          <w:color w:val="002060"/>
          <w:sz w:val="22"/>
          <w:szCs w:val="22"/>
        </w:rPr>
        <w:t>4</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si terranno a </w:t>
      </w:r>
      <w:r>
        <w:rPr>
          <w:rFonts w:ascii="Arial" w:hAnsi="Arial" w:cs="Arial"/>
          <w:b/>
          <w:bCs/>
          <w:color w:val="002060"/>
          <w:sz w:val="22"/>
          <w:szCs w:val="22"/>
        </w:rPr>
        <w:t>Jesi</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al </w:t>
      </w:r>
      <w:r>
        <w:rPr>
          <w:rFonts w:ascii="Arial" w:hAnsi="Arial" w:cs="Arial"/>
          <w:b/>
          <w:bCs/>
          <w:color w:val="002060"/>
          <w:sz w:val="22"/>
          <w:szCs w:val="22"/>
        </w:rPr>
        <w:t>Palasport “Ezio Triccoli”</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(Via Tabano) </w:t>
      </w:r>
      <w:r w:rsidRPr="00DC5A91">
        <w:rPr>
          <w:rFonts w:ascii="Arial" w:hAnsi="Arial" w:cs="Arial"/>
          <w:b/>
          <w:bCs/>
          <w:color w:val="002060"/>
          <w:sz w:val="22"/>
          <w:szCs w:val="22"/>
        </w:rPr>
        <w:t xml:space="preserve">dal </w:t>
      </w:r>
      <w:r>
        <w:rPr>
          <w:rFonts w:ascii="Arial" w:hAnsi="Arial" w:cs="Arial"/>
          <w:b/>
          <w:bCs/>
          <w:color w:val="002060"/>
          <w:sz w:val="22"/>
          <w:szCs w:val="22"/>
        </w:rPr>
        <w:t>4</w:t>
      </w:r>
      <w:r w:rsidRPr="00DC5A91">
        <w:rPr>
          <w:rFonts w:ascii="Arial" w:hAnsi="Arial" w:cs="Arial"/>
          <w:b/>
          <w:bCs/>
          <w:color w:val="002060"/>
          <w:sz w:val="22"/>
          <w:szCs w:val="22"/>
        </w:rPr>
        <w:t xml:space="preserve"> al</w:t>
      </w:r>
      <w:r>
        <w:rPr>
          <w:rFonts w:ascii="Arial" w:hAnsi="Arial" w:cs="Arial"/>
          <w:b/>
          <w:bCs/>
          <w:color w:val="002060"/>
          <w:sz w:val="22"/>
          <w:szCs w:val="22"/>
        </w:rPr>
        <w:t xml:space="preserve"> 7</w:t>
      </w:r>
      <w:r w:rsidRPr="00DC5A91">
        <w:rPr>
          <w:rFonts w:ascii="Arial" w:hAnsi="Arial" w:cs="Arial"/>
          <w:b/>
          <w:bCs/>
          <w:color w:val="002060"/>
          <w:sz w:val="22"/>
          <w:szCs w:val="22"/>
        </w:rPr>
        <w:t xml:space="preserve"> gennaio 202</w:t>
      </w:r>
      <w:r>
        <w:rPr>
          <w:rFonts w:ascii="Arial" w:hAnsi="Arial" w:cs="Arial"/>
          <w:b/>
          <w:bCs/>
          <w:color w:val="002060"/>
          <w:sz w:val="22"/>
          <w:szCs w:val="22"/>
        </w:rPr>
        <w:t>4</w:t>
      </w:r>
      <w:r w:rsidRPr="00DC5A91">
        <w:rPr>
          <w:rFonts w:ascii="Arial" w:hAnsi="Arial" w:cs="Arial"/>
          <w:b/>
          <w:bCs/>
          <w:color w:val="002060"/>
          <w:sz w:val="22"/>
          <w:szCs w:val="22"/>
        </w:rPr>
        <w:t>.</w:t>
      </w:r>
    </w:p>
    <w:p w14:paraId="48B1FD6E" w14:textId="77777777" w:rsidR="00DC5A91" w:rsidRPr="00DC5A91" w:rsidRDefault="00DC5A91" w:rsidP="00DC5A91">
      <w:pPr>
        <w:rPr>
          <w:rFonts w:ascii="Arial" w:hAnsi="Arial" w:cs="Arial"/>
          <w:b/>
          <w:bCs/>
          <w:color w:val="002060"/>
          <w:sz w:val="22"/>
          <w:szCs w:val="22"/>
        </w:rPr>
      </w:pPr>
    </w:p>
    <w:p w14:paraId="68FD2673" w14:textId="6F5452F4" w:rsidR="00DC5A91" w:rsidRPr="00DC5A91" w:rsidRDefault="00DC5A91" w:rsidP="00DC5A91">
      <w:pPr>
        <w:rPr>
          <w:rFonts w:ascii="Arial" w:hAnsi="Arial" w:cs="Arial"/>
          <w:i/>
          <w:iCs/>
          <w:color w:val="002060"/>
          <w:sz w:val="22"/>
          <w:szCs w:val="22"/>
        </w:rPr>
      </w:pPr>
      <w:r w:rsidRPr="00DC5A91">
        <w:rPr>
          <w:rFonts w:ascii="Arial" w:hAnsi="Arial" w:cs="Arial"/>
          <w:i/>
          <w:iCs/>
          <w:color w:val="002060"/>
          <w:sz w:val="22"/>
          <w:szCs w:val="22"/>
        </w:rPr>
        <w:t>Il regolamento sarà pubblicato in un apposito Comunicato Ufficiale di prossima emissione.</w:t>
      </w:r>
    </w:p>
    <w:p w14:paraId="154DBB18" w14:textId="77777777" w:rsidR="00895738" w:rsidRDefault="00895738" w:rsidP="008B5F73">
      <w:pPr>
        <w:rPr>
          <w:rFonts w:ascii="Arial" w:hAnsi="Arial" w:cs="Arial"/>
          <w:b/>
          <w:bCs/>
          <w:color w:val="002060"/>
          <w:sz w:val="22"/>
          <w:szCs w:val="22"/>
        </w:rPr>
      </w:pPr>
    </w:p>
    <w:p w14:paraId="06350D7F" w14:textId="77777777" w:rsidR="003863EB" w:rsidRDefault="003863EB" w:rsidP="008B5F73">
      <w:pPr>
        <w:rPr>
          <w:rFonts w:ascii="Arial" w:hAnsi="Arial" w:cs="Arial"/>
          <w:b/>
          <w:bCs/>
          <w:color w:val="002060"/>
          <w:sz w:val="22"/>
          <w:szCs w:val="22"/>
        </w:rPr>
      </w:pPr>
    </w:p>
    <w:p w14:paraId="1859AACC" w14:textId="4A878867" w:rsidR="003863EB" w:rsidRPr="00DC5A91" w:rsidRDefault="003863EB" w:rsidP="003863EB">
      <w:pPr>
        <w:rPr>
          <w:rFonts w:ascii="Arial" w:hAnsi="Arial" w:cs="Arial"/>
          <w:b/>
          <w:bCs/>
          <w:color w:val="002060"/>
          <w:sz w:val="28"/>
          <w:szCs w:val="28"/>
        </w:rPr>
      </w:pPr>
      <w:r>
        <w:rPr>
          <w:rFonts w:ascii="Arial" w:hAnsi="Arial" w:cs="Arial"/>
          <w:b/>
          <w:bCs/>
          <w:color w:val="002060"/>
          <w:sz w:val="28"/>
          <w:szCs w:val="28"/>
        </w:rPr>
        <w:t>GARA ITALIA – SPAGNA, QUALIFICAZIONE MONDIALE CALCIO A CINQUE</w:t>
      </w:r>
    </w:p>
    <w:p w14:paraId="42FA0C02" w14:textId="77777777" w:rsidR="003863EB" w:rsidRPr="00DC5A91" w:rsidRDefault="003863EB" w:rsidP="003863EB">
      <w:pPr>
        <w:rPr>
          <w:rFonts w:ascii="Arial" w:hAnsi="Arial" w:cs="Arial"/>
          <w:b/>
          <w:bCs/>
          <w:color w:val="002060"/>
          <w:sz w:val="22"/>
          <w:szCs w:val="22"/>
        </w:rPr>
      </w:pPr>
    </w:p>
    <w:p w14:paraId="7CFFB7F7" w14:textId="77777777" w:rsidR="003863EB" w:rsidRDefault="003863EB" w:rsidP="003863EB">
      <w:pPr>
        <w:rPr>
          <w:rFonts w:ascii="Arial" w:hAnsi="Arial" w:cs="Arial"/>
          <w:color w:val="002060"/>
          <w:sz w:val="22"/>
          <w:szCs w:val="22"/>
        </w:rPr>
      </w:pPr>
      <w:r>
        <w:rPr>
          <w:rFonts w:ascii="Arial" w:hAnsi="Arial" w:cs="Arial"/>
          <w:color w:val="002060"/>
          <w:sz w:val="22"/>
          <w:szCs w:val="22"/>
        </w:rPr>
        <w:t xml:space="preserve">Il giorno </w:t>
      </w:r>
      <w:r w:rsidRPr="003863EB">
        <w:rPr>
          <w:rFonts w:ascii="Arial" w:hAnsi="Arial" w:cs="Arial"/>
          <w:b/>
          <w:bCs/>
          <w:color w:val="002060"/>
          <w:sz w:val="22"/>
          <w:szCs w:val="22"/>
        </w:rPr>
        <w:t xml:space="preserve">MERCOLEDI’ 20 DICEMBRE 2023 </w:t>
      </w:r>
      <w:r>
        <w:rPr>
          <w:rFonts w:ascii="Arial" w:hAnsi="Arial" w:cs="Arial"/>
          <w:color w:val="002060"/>
          <w:sz w:val="22"/>
          <w:szCs w:val="22"/>
        </w:rPr>
        <w:t xml:space="preserve">alle </w:t>
      </w:r>
      <w:r w:rsidRPr="003863EB">
        <w:rPr>
          <w:rFonts w:ascii="Arial" w:hAnsi="Arial" w:cs="Arial"/>
          <w:b/>
          <w:bCs/>
          <w:color w:val="002060"/>
          <w:sz w:val="22"/>
          <w:szCs w:val="22"/>
        </w:rPr>
        <w:t xml:space="preserve">ore 18:30 </w:t>
      </w:r>
      <w:r>
        <w:rPr>
          <w:rFonts w:ascii="Arial" w:hAnsi="Arial" w:cs="Arial"/>
          <w:color w:val="002060"/>
          <w:sz w:val="22"/>
          <w:szCs w:val="22"/>
        </w:rPr>
        <w:t xml:space="preserve">presso il </w:t>
      </w:r>
      <w:r w:rsidRPr="003863EB">
        <w:rPr>
          <w:rFonts w:ascii="Arial" w:hAnsi="Arial" w:cs="Arial"/>
          <w:b/>
          <w:bCs/>
          <w:color w:val="002060"/>
          <w:sz w:val="22"/>
          <w:szCs w:val="22"/>
        </w:rPr>
        <w:t xml:space="preserve">“PalaCattani” </w:t>
      </w:r>
      <w:r>
        <w:rPr>
          <w:rFonts w:ascii="Arial" w:hAnsi="Arial" w:cs="Arial"/>
          <w:color w:val="002060"/>
          <w:sz w:val="22"/>
          <w:szCs w:val="22"/>
        </w:rPr>
        <w:t xml:space="preserve">di </w:t>
      </w:r>
      <w:r w:rsidRPr="003863EB">
        <w:rPr>
          <w:rFonts w:ascii="Arial" w:hAnsi="Arial" w:cs="Arial"/>
          <w:b/>
          <w:bCs/>
          <w:color w:val="002060"/>
          <w:sz w:val="22"/>
          <w:szCs w:val="22"/>
        </w:rPr>
        <w:t>FAENZA</w:t>
      </w:r>
      <w:r>
        <w:rPr>
          <w:rFonts w:ascii="Arial" w:hAnsi="Arial" w:cs="Arial"/>
          <w:color w:val="002060"/>
          <w:sz w:val="22"/>
          <w:szCs w:val="22"/>
        </w:rPr>
        <w:t xml:space="preserve"> (RA) si terrà la gara </w:t>
      </w:r>
    </w:p>
    <w:p w14:paraId="4B415B94" w14:textId="77777777" w:rsidR="003863EB" w:rsidRDefault="003863EB" w:rsidP="003863EB">
      <w:pPr>
        <w:rPr>
          <w:rFonts w:ascii="Arial" w:hAnsi="Arial" w:cs="Arial"/>
          <w:color w:val="002060"/>
          <w:sz w:val="22"/>
          <w:szCs w:val="22"/>
        </w:rPr>
      </w:pPr>
    </w:p>
    <w:p w14:paraId="5DF7C7DE" w14:textId="6A25E7FA" w:rsidR="003863EB" w:rsidRPr="003863EB" w:rsidRDefault="003863EB" w:rsidP="003863EB">
      <w:pPr>
        <w:jc w:val="center"/>
        <w:rPr>
          <w:rFonts w:ascii="Arial" w:hAnsi="Arial" w:cs="Arial"/>
          <w:b/>
          <w:bCs/>
          <w:color w:val="002060"/>
          <w:sz w:val="22"/>
          <w:szCs w:val="22"/>
        </w:rPr>
      </w:pPr>
      <w:r w:rsidRPr="003863EB">
        <w:rPr>
          <w:rFonts w:ascii="Arial" w:hAnsi="Arial" w:cs="Arial"/>
          <w:b/>
          <w:bCs/>
          <w:color w:val="002060"/>
          <w:sz w:val="22"/>
          <w:szCs w:val="22"/>
        </w:rPr>
        <w:t>ITALIA – SPAGNA</w:t>
      </w:r>
    </w:p>
    <w:p w14:paraId="665B5EFC" w14:textId="77777777" w:rsidR="003863EB" w:rsidRDefault="003863EB" w:rsidP="003863EB">
      <w:pPr>
        <w:rPr>
          <w:rFonts w:ascii="Arial" w:hAnsi="Arial" w:cs="Arial"/>
          <w:color w:val="002060"/>
          <w:sz w:val="22"/>
          <w:szCs w:val="22"/>
        </w:rPr>
      </w:pPr>
    </w:p>
    <w:p w14:paraId="79BA8EAF" w14:textId="25631CFA" w:rsidR="003863EB" w:rsidRDefault="003863EB" w:rsidP="003863EB">
      <w:pPr>
        <w:rPr>
          <w:rFonts w:ascii="Arial" w:hAnsi="Arial" w:cs="Arial"/>
          <w:color w:val="002060"/>
          <w:sz w:val="22"/>
          <w:szCs w:val="22"/>
        </w:rPr>
      </w:pPr>
      <w:r>
        <w:rPr>
          <w:rFonts w:ascii="Arial" w:hAnsi="Arial" w:cs="Arial"/>
          <w:color w:val="002060"/>
          <w:sz w:val="22"/>
          <w:szCs w:val="22"/>
        </w:rPr>
        <w:t>valevole per il gruppo “D” dei gironi di qualificazione al Mondiale di Calcio a Cinque.</w:t>
      </w:r>
    </w:p>
    <w:p w14:paraId="12EFF937" w14:textId="77777777" w:rsidR="003863EB" w:rsidRDefault="003863EB" w:rsidP="003863EB">
      <w:pPr>
        <w:rPr>
          <w:rFonts w:ascii="Arial" w:hAnsi="Arial" w:cs="Arial"/>
          <w:color w:val="002060"/>
          <w:sz w:val="22"/>
          <w:szCs w:val="22"/>
        </w:rPr>
      </w:pPr>
    </w:p>
    <w:p w14:paraId="736E50FD" w14:textId="4B68EA43" w:rsidR="003863EB" w:rsidRPr="003863EB" w:rsidRDefault="003863EB" w:rsidP="003863EB">
      <w:pPr>
        <w:rPr>
          <w:rFonts w:ascii="Arial" w:hAnsi="Arial" w:cs="Arial"/>
          <w:i/>
          <w:iCs/>
          <w:color w:val="002060"/>
          <w:sz w:val="22"/>
          <w:szCs w:val="22"/>
        </w:rPr>
      </w:pPr>
      <w:r w:rsidRPr="003863EB">
        <w:rPr>
          <w:rFonts w:ascii="Arial" w:hAnsi="Arial" w:cs="Arial"/>
          <w:i/>
          <w:iCs/>
          <w:color w:val="002060"/>
          <w:sz w:val="22"/>
          <w:szCs w:val="22"/>
        </w:rPr>
        <w:t>Vista l’importanza della gara si confida in una numerosa partecipazione di pubblico.</w:t>
      </w:r>
    </w:p>
    <w:p w14:paraId="39A2B69C" w14:textId="77777777" w:rsidR="00941849" w:rsidRDefault="00941849" w:rsidP="003863EB">
      <w:pPr>
        <w:rPr>
          <w:rFonts w:ascii="Arial" w:hAnsi="Arial" w:cs="Arial"/>
          <w:color w:val="002060"/>
          <w:sz w:val="22"/>
          <w:szCs w:val="22"/>
        </w:rPr>
      </w:pPr>
    </w:p>
    <w:p w14:paraId="0DAB6F8A" w14:textId="13C45C46" w:rsidR="003863EB" w:rsidRPr="00DC5A91" w:rsidRDefault="00941849" w:rsidP="003863EB">
      <w:pPr>
        <w:rPr>
          <w:rFonts w:ascii="Arial" w:hAnsi="Arial" w:cs="Arial"/>
          <w:b/>
          <w:bCs/>
          <w:color w:val="002060"/>
          <w:sz w:val="22"/>
          <w:szCs w:val="22"/>
        </w:rPr>
      </w:pPr>
      <w:r>
        <w:rPr>
          <w:rFonts w:ascii="Arial" w:hAnsi="Arial" w:cs="Arial"/>
          <w:color w:val="002060"/>
          <w:sz w:val="22"/>
          <w:szCs w:val="22"/>
        </w:rPr>
        <w:t>Si allega al presente C.U. la cover ufficiale della gara.</w:t>
      </w:r>
      <w:r w:rsidR="003863EB">
        <w:rPr>
          <w:rFonts w:ascii="Arial" w:hAnsi="Arial" w:cs="Arial"/>
          <w:color w:val="002060"/>
          <w:sz w:val="22"/>
          <w:szCs w:val="22"/>
        </w:rPr>
        <w:t xml:space="preserve"> </w:t>
      </w:r>
    </w:p>
    <w:p w14:paraId="3C0B1849" w14:textId="77777777" w:rsidR="00DC5A91" w:rsidRPr="00013D0A" w:rsidRDefault="00DC5A91" w:rsidP="008B5F73">
      <w:pPr>
        <w:rPr>
          <w:rFonts w:ascii="Arial" w:hAnsi="Arial" w:cs="Arial"/>
          <w:b/>
          <w:bCs/>
          <w:color w:val="002060"/>
          <w:sz w:val="22"/>
          <w:szCs w:val="22"/>
        </w:rPr>
      </w:pPr>
    </w:p>
    <w:p w14:paraId="0B605644" w14:textId="77777777" w:rsidR="00013D0A" w:rsidRPr="00013D0A" w:rsidRDefault="00013D0A" w:rsidP="008B5F73">
      <w:pPr>
        <w:rPr>
          <w:rFonts w:ascii="Arial" w:hAnsi="Arial" w:cs="Arial"/>
          <w:b/>
          <w:bCs/>
          <w:color w:val="002060"/>
          <w:sz w:val="22"/>
          <w:szCs w:val="22"/>
        </w:rPr>
      </w:pPr>
    </w:p>
    <w:p w14:paraId="42F2212C" w14:textId="77777777" w:rsidR="00013D0A" w:rsidRPr="00013D0A" w:rsidRDefault="00013D0A" w:rsidP="00013D0A">
      <w:pPr>
        <w:pStyle w:val="LndNormale1"/>
        <w:rPr>
          <w:rFonts w:cs="Arial"/>
          <w:b/>
          <w:color w:val="002060"/>
          <w:sz w:val="28"/>
          <w:szCs w:val="28"/>
        </w:rPr>
      </w:pPr>
      <w:r w:rsidRPr="00013D0A">
        <w:rPr>
          <w:rFonts w:cs="Arial"/>
          <w:b/>
          <w:color w:val="002060"/>
          <w:sz w:val="28"/>
          <w:szCs w:val="28"/>
        </w:rPr>
        <w:t>GIORNATA INTERNAZIONALE DELLA DISABILITA’</w:t>
      </w:r>
    </w:p>
    <w:p w14:paraId="5DEF787D" w14:textId="77777777" w:rsidR="00013D0A" w:rsidRPr="00013D0A" w:rsidRDefault="00013D0A" w:rsidP="00013D0A">
      <w:pPr>
        <w:pStyle w:val="LndNormale1"/>
        <w:rPr>
          <w:rFonts w:cs="Arial"/>
          <w:color w:val="002060"/>
          <w:szCs w:val="22"/>
        </w:rPr>
      </w:pPr>
    </w:p>
    <w:p w14:paraId="46EE35A4" w14:textId="77777777" w:rsidR="00013D0A" w:rsidRPr="00013D0A" w:rsidRDefault="00013D0A" w:rsidP="00013D0A">
      <w:pPr>
        <w:pStyle w:val="LndNormale1"/>
        <w:rPr>
          <w:rFonts w:cs="Arial"/>
          <w:b/>
          <w:color w:val="002060"/>
          <w:szCs w:val="22"/>
          <w:u w:val="single"/>
        </w:rPr>
      </w:pPr>
      <w:r w:rsidRPr="00013D0A">
        <w:rPr>
          <w:rFonts w:cs="Arial"/>
          <w:color w:val="002060"/>
          <w:szCs w:val="22"/>
        </w:rPr>
        <w:t>Si informa che la Lega Nazionale Dilettanti ha aderito alla Giornata Internazionale della disabilità che ricorrerà il 3 dicembre 2023.</w:t>
      </w:r>
    </w:p>
    <w:p w14:paraId="3B8CB370" w14:textId="77777777" w:rsidR="00013D0A" w:rsidRPr="00013D0A" w:rsidRDefault="00013D0A" w:rsidP="00013D0A">
      <w:pPr>
        <w:pStyle w:val="LndNormale1"/>
        <w:rPr>
          <w:rFonts w:cs="Arial"/>
          <w:color w:val="002060"/>
          <w:szCs w:val="22"/>
        </w:rPr>
      </w:pPr>
      <w:r w:rsidRPr="00013D0A">
        <w:rPr>
          <w:rFonts w:cs="Arial"/>
          <w:color w:val="002060"/>
          <w:szCs w:val="22"/>
        </w:rPr>
        <w:t>A tale riguardo si invitano le Società a svolgere idonea attività divulgativa e a voler trasmettere con l’ausilio di un speaker e/o di un impianto audio all’interno degli impianti sportivi – laddove possibile – i contenuti del messaggio di seguito riportato, in occasione di tutte le gare in programma nelle giornate dal 1° al 3  dicembre 2023 e, se previsti, nei posticipi programmati per lunedì 4 dicembre 2023:</w:t>
      </w:r>
    </w:p>
    <w:p w14:paraId="1FCCA7E1" w14:textId="77777777" w:rsidR="00013D0A" w:rsidRPr="00013D0A" w:rsidRDefault="00013D0A" w:rsidP="00013D0A">
      <w:pPr>
        <w:pStyle w:val="LndNormale1"/>
        <w:rPr>
          <w:rFonts w:cs="Arial"/>
          <w:b/>
          <w:i/>
          <w:color w:val="002060"/>
          <w:sz w:val="24"/>
          <w:szCs w:val="24"/>
        </w:rPr>
      </w:pPr>
      <w:r w:rsidRPr="00013D0A">
        <w:rPr>
          <w:rFonts w:cs="Arial"/>
          <w:b/>
          <w:i/>
          <w:color w:val="002060"/>
          <w:sz w:val="24"/>
          <w:szCs w:val="24"/>
        </w:rPr>
        <w:t>“La Lega Nazionale Dilettanti e la Divisione Calcio Paralimpico e Sperimentale della FIGC celebrano insiema la Giornata Internazionale dei diritti delle presone con disabilità del 3 dicembre”</w:t>
      </w:r>
    </w:p>
    <w:p w14:paraId="0EB4A387" w14:textId="77777777" w:rsidR="00013D0A" w:rsidRPr="00013D0A" w:rsidRDefault="00013D0A" w:rsidP="008B5F73">
      <w:pPr>
        <w:rPr>
          <w:rFonts w:ascii="Arial" w:hAnsi="Arial" w:cs="Arial"/>
          <w:b/>
          <w:bCs/>
          <w:color w:val="002060"/>
          <w:sz w:val="22"/>
          <w:szCs w:val="22"/>
        </w:rPr>
      </w:pPr>
    </w:p>
    <w:p w14:paraId="2B977B8F" w14:textId="77777777" w:rsidR="00013D0A" w:rsidRPr="00013D0A" w:rsidRDefault="00013D0A" w:rsidP="008B5F73">
      <w:pPr>
        <w:rPr>
          <w:rFonts w:ascii="Arial" w:hAnsi="Arial" w:cs="Arial"/>
          <w:b/>
          <w:bCs/>
          <w:color w:val="002060"/>
          <w:sz w:val="22"/>
          <w:szCs w:val="22"/>
        </w:rPr>
      </w:pPr>
    </w:p>
    <w:p w14:paraId="07169245" w14:textId="77777777" w:rsidR="00013D0A" w:rsidRPr="00013D0A" w:rsidRDefault="00013D0A" w:rsidP="00013D0A">
      <w:pPr>
        <w:pStyle w:val="LndNormale1"/>
        <w:rPr>
          <w:b/>
          <w:color w:val="002060"/>
          <w:sz w:val="28"/>
          <w:szCs w:val="28"/>
        </w:rPr>
      </w:pPr>
      <w:r w:rsidRPr="00013D0A">
        <w:rPr>
          <w:b/>
          <w:color w:val="002060"/>
          <w:sz w:val="28"/>
          <w:szCs w:val="28"/>
        </w:rPr>
        <w:t>SVINCOLI EX ART. 117 BIS NOIF</w:t>
      </w:r>
    </w:p>
    <w:p w14:paraId="07F61A8A" w14:textId="77777777" w:rsidR="00013D0A" w:rsidRPr="00013D0A" w:rsidRDefault="00013D0A" w:rsidP="00013D0A">
      <w:pPr>
        <w:pStyle w:val="LndNormale1"/>
        <w:rPr>
          <w:color w:val="002060"/>
        </w:rPr>
      </w:pPr>
    </w:p>
    <w:p w14:paraId="0764DFD3" w14:textId="77777777" w:rsidR="00013D0A" w:rsidRPr="00013D0A" w:rsidRDefault="00013D0A" w:rsidP="00013D0A">
      <w:pPr>
        <w:pStyle w:val="LndNormale1"/>
        <w:rPr>
          <w:color w:val="002060"/>
        </w:rPr>
      </w:pPr>
      <w:r w:rsidRPr="00013D0A">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43EB6444" w14:textId="77777777" w:rsidR="00013D0A" w:rsidRPr="00013D0A" w:rsidRDefault="00013D0A" w:rsidP="00013D0A">
      <w:pPr>
        <w:pStyle w:val="LndNormale1"/>
        <w:rPr>
          <w:color w:val="002060"/>
        </w:rPr>
      </w:pPr>
      <w:r w:rsidRPr="00013D0A">
        <w:rPr>
          <w:color w:val="002060"/>
        </w:rPr>
        <w:t>Vista la documentazione deposititata a mezzo PEC al Comitato Regionale Marche, si dichiarano svincolati i seguenti calciatori:</w:t>
      </w:r>
    </w:p>
    <w:p w14:paraId="38724A89" w14:textId="77777777" w:rsidR="00013D0A" w:rsidRPr="00013D0A" w:rsidRDefault="00013D0A" w:rsidP="00013D0A">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013D0A" w:rsidRPr="00013D0A" w14:paraId="1F61CAA8" w14:textId="77777777" w:rsidTr="001E575C">
        <w:tc>
          <w:tcPr>
            <w:tcW w:w="1265" w:type="dxa"/>
          </w:tcPr>
          <w:p w14:paraId="13A24EB3" w14:textId="77777777" w:rsidR="00013D0A" w:rsidRPr="00013D0A" w:rsidRDefault="00013D0A" w:rsidP="001E575C">
            <w:pPr>
              <w:pStyle w:val="LndNormale1"/>
              <w:jc w:val="center"/>
              <w:rPr>
                <w:b/>
                <w:color w:val="002060"/>
              </w:rPr>
            </w:pPr>
            <w:r w:rsidRPr="00013D0A">
              <w:rPr>
                <w:b/>
                <w:color w:val="002060"/>
              </w:rPr>
              <w:t>Matricola</w:t>
            </w:r>
          </w:p>
        </w:tc>
        <w:tc>
          <w:tcPr>
            <w:tcW w:w="2756" w:type="dxa"/>
          </w:tcPr>
          <w:p w14:paraId="54B1F634" w14:textId="77777777" w:rsidR="00013D0A" w:rsidRPr="00013D0A" w:rsidRDefault="00013D0A" w:rsidP="001E575C">
            <w:pPr>
              <w:pStyle w:val="LndNormale1"/>
              <w:jc w:val="center"/>
              <w:rPr>
                <w:b/>
                <w:color w:val="002060"/>
              </w:rPr>
            </w:pPr>
            <w:r w:rsidRPr="00013D0A">
              <w:rPr>
                <w:b/>
                <w:color w:val="002060"/>
              </w:rPr>
              <w:t>Calciatore</w:t>
            </w:r>
          </w:p>
        </w:tc>
        <w:tc>
          <w:tcPr>
            <w:tcW w:w="1273" w:type="dxa"/>
          </w:tcPr>
          <w:p w14:paraId="4A3F062D" w14:textId="77777777" w:rsidR="00013D0A" w:rsidRPr="00013D0A" w:rsidRDefault="00013D0A" w:rsidP="001E575C">
            <w:pPr>
              <w:pStyle w:val="LndNormale1"/>
              <w:jc w:val="center"/>
              <w:rPr>
                <w:b/>
                <w:color w:val="002060"/>
              </w:rPr>
            </w:pPr>
            <w:r w:rsidRPr="00013D0A">
              <w:rPr>
                <w:b/>
                <w:color w:val="002060"/>
              </w:rPr>
              <w:t>Nascita</w:t>
            </w:r>
          </w:p>
        </w:tc>
        <w:tc>
          <w:tcPr>
            <w:tcW w:w="1182" w:type="dxa"/>
          </w:tcPr>
          <w:p w14:paraId="6EDCCBA7" w14:textId="77777777" w:rsidR="00013D0A" w:rsidRPr="00013D0A" w:rsidRDefault="00013D0A" w:rsidP="001E575C">
            <w:pPr>
              <w:pStyle w:val="LndNormale1"/>
              <w:jc w:val="left"/>
              <w:rPr>
                <w:b/>
                <w:color w:val="002060"/>
              </w:rPr>
            </w:pPr>
            <w:r w:rsidRPr="00013D0A">
              <w:rPr>
                <w:b/>
                <w:color w:val="002060"/>
              </w:rPr>
              <w:t>Matricola</w:t>
            </w:r>
          </w:p>
        </w:tc>
        <w:tc>
          <w:tcPr>
            <w:tcW w:w="3436" w:type="dxa"/>
          </w:tcPr>
          <w:p w14:paraId="277DC7AC" w14:textId="77777777" w:rsidR="00013D0A" w:rsidRPr="00013D0A" w:rsidRDefault="00013D0A" w:rsidP="001E575C">
            <w:pPr>
              <w:pStyle w:val="LndNormale1"/>
              <w:jc w:val="center"/>
              <w:rPr>
                <w:b/>
                <w:color w:val="002060"/>
              </w:rPr>
            </w:pPr>
            <w:r w:rsidRPr="00013D0A">
              <w:rPr>
                <w:b/>
                <w:color w:val="002060"/>
              </w:rPr>
              <w:t>Società</w:t>
            </w:r>
          </w:p>
        </w:tc>
      </w:tr>
      <w:tr w:rsidR="00013D0A" w:rsidRPr="00013D0A" w14:paraId="125E3003" w14:textId="77777777" w:rsidTr="001E575C">
        <w:tc>
          <w:tcPr>
            <w:tcW w:w="1265" w:type="dxa"/>
          </w:tcPr>
          <w:p w14:paraId="05A85937" w14:textId="77777777" w:rsidR="00013D0A" w:rsidRPr="00013D0A" w:rsidRDefault="00013D0A" w:rsidP="001E575C">
            <w:pPr>
              <w:pStyle w:val="LndNormale1"/>
              <w:jc w:val="left"/>
              <w:rPr>
                <w:color w:val="002060"/>
                <w:sz w:val="20"/>
              </w:rPr>
            </w:pPr>
            <w:r w:rsidRPr="00013D0A">
              <w:rPr>
                <w:color w:val="002060"/>
                <w:sz w:val="20"/>
              </w:rPr>
              <w:t>1030930</w:t>
            </w:r>
          </w:p>
        </w:tc>
        <w:tc>
          <w:tcPr>
            <w:tcW w:w="2756" w:type="dxa"/>
          </w:tcPr>
          <w:p w14:paraId="26733FB7" w14:textId="77777777" w:rsidR="00013D0A" w:rsidRPr="00013D0A" w:rsidRDefault="00013D0A" w:rsidP="001E575C">
            <w:pPr>
              <w:pStyle w:val="LndNormale1"/>
              <w:jc w:val="left"/>
              <w:rPr>
                <w:color w:val="002060"/>
                <w:sz w:val="20"/>
              </w:rPr>
            </w:pPr>
            <w:r w:rsidRPr="00013D0A">
              <w:rPr>
                <w:color w:val="002060"/>
                <w:sz w:val="20"/>
              </w:rPr>
              <w:t>CLEMENZ ALEXIS ALBER</w:t>
            </w:r>
          </w:p>
        </w:tc>
        <w:tc>
          <w:tcPr>
            <w:tcW w:w="1273" w:type="dxa"/>
          </w:tcPr>
          <w:p w14:paraId="2E6013D1" w14:textId="77777777" w:rsidR="00013D0A" w:rsidRPr="00013D0A" w:rsidRDefault="00013D0A" w:rsidP="001E575C">
            <w:pPr>
              <w:pStyle w:val="LndNormale1"/>
              <w:jc w:val="left"/>
              <w:rPr>
                <w:color w:val="002060"/>
                <w:sz w:val="20"/>
              </w:rPr>
            </w:pPr>
            <w:r w:rsidRPr="00013D0A">
              <w:rPr>
                <w:color w:val="002060"/>
                <w:sz w:val="20"/>
              </w:rPr>
              <w:t>10.03.1995</w:t>
            </w:r>
          </w:p>
        </w:tc>
        <w:tc>
          <w:tcPr>
            <w:tcW w:w="1182" w:type="dxa"/>
          </w:tcPr>
          <w:p w14:paraId="36E50594" w14:textId="77777777" w:rsidR="00013D0A" w:rsidRPr="00013D0A" w:rsidRDefault="00013D0A" w:rsidP="001E575C">
            <w:pPr>
              <w:pStyle w:val="LndNormale1"/>
              <w:jc w:val="left"/>
              <w:rPr>
                <w:color w:val="002060"/>
                <w:sz w:val="20"/>
              </w:rPr>
            </w:pPr>
            <w:r w:rsidRPr="00013D0A">
              <w:rPr>
                <w:color w:val="002060"/>
                <w:sz w:val="20"/>
              </w:rPr>
              <w:t>65.018</w:t>
            </w:r>
          </w:p>
        </w:tc>
        <w:tc>
          <w:tcPr>
            <w:tcW w:w="3436" w:type="dxa"/>
          </w:tcPr>
          <w:p w14:paraId="0B13D1A4" w14:textId="77777777" w:rsidR="00013D0A" w:rsidRPr="00013D0A" w:rsidRDefault="00013D0A" w:rsidP="001E575C">
            <w:pPr>
              <w:pStyle w:val="LndNormale1"/>
              <w:jc w:val="left"/>
              <w:rPr>
                <w:color w:val="002060"/>
                <w:sz w:val="20"/>
              </w:rPr>
            </w:pPr>
            <w:r w:rsidRPr="00013D0A">
              <w:rPr>
                <w:color w:val="002060"/>
                <w:sz w:val="20"/>
              </w:rPr>
              <w:t>A.S.D. CAMERINO CALCIO</w:t>
            </w:r>
          </w:p>
        </w:tc>
      </w:tr>
      <w:tr w:rsidR="00013D0A" w:rsidRPr="00013D0A" w14:paraId="3E36F546" w14:textId="77777777" w:rsidTr="001E575C">
        <w:trPr>
          <w:trHeight w:val="70"/>
        </w:trPr>
        <w:tc>
          <w:tcPr>
            <w:tcW w:w="1265" w:type="dxa"/>
          </w:tcPr>
          <w:p w14:paraId="426495BE" w14:textId="77777777" w:rsidR="00013D0A" w:rsidRPr="00013D0A" w:rsidRDefault="00013D0A" w:rsidP="001E575C">
            <w:pPr>
              <w:pStyle w:val="LndNormale1"/>
              <w:jc w:val="left"/>
              <w:rPr>
                <w:color w:val="002060"/>
                <w:sz w:val="20"/>
              </w:rPr>
            </w:pPr>
            <w:r w:rsidRPr="00013D0A">
              <w:rPr>
                <w:color w:val="002060"/>
                <w:sz w:val="20"/>
              </w:rPr>
              <w:t>4004082</w:t>
            </w:r>
          </w:p>
        </w:tc>
        <w:tc>
          <w:tcPr>
            <w:tcW w:w="2756" w:type="dxa"/>
          </w:tcPr>
          <w:p w14:paraId="27D16BC6" w14:textId="77777777" w:rsidR="00013D0A" w:rsidRPr="00013D0A" w:rsidRDefault="00013D0A" w:rsidP="001E575C">
            <w:pPr>
              <w:pStyle w:val="LndNormale1"/>
              <w:jc w:val="left"/>
              <w:rPr>
                <w:color w:val="002060"/>
                <w:sz w:val="20"/>
              </w:rPr>
            </w:pPr>
            <w:r w:rsidRPr="00013D0A">
              <w:rPr>
                <w:color w:val="002060"/>
                <w:sz w:val="20"/>
              </w:rPr>
              <w:t>D’ANGELO IVAN</w:t>
            </w:r>
          </w:p>
        </w:tc>
        <w:tc>
          <w:tcPr>
            <w:tcW w:w="1273" w:type="dxa"/>
          </w:tcPr>
          <w:p w14:paraId="282044ED" w14:textId="77777777" w:rsidR="00013D0A" w:rsidRPr="00013D0A" w:rsidRDefault="00013D0A" w:rsidP="001E575C">
            <w:pPr>
              <w:pStyle w:val="LndNormale1"/>
              <w:jc w:val="left"/>
              <w:rPr>
                <w:color w:val="002060"/>
                <w:sz w:val="20"/>
              </w:rPr>
            </w:pPr>
            <w:r w:rsidRPr="00013D0A">
              <w:rPr>
                <w:color w:val="002060"/>
                <w:sz w:val="20"/>
              </w:rPr>
              <w:t>06.05.1990</w:t>
            </w:r>
          </w:p>
        </w:tc>
        <w:tc>
          <w:tcPr>
            <w:tcW w:w="1182" w:type="dxa"/>
          </w:tcPr>
          <w:p w14:paraId="79010233" w14:textId="77777777" w:rsidR="00013D0A" w:rsidRPr="00013D0A" w:rsidRDefault="00013D0A" w:rsidP="001E575C">
            <w:pPr>
              <w:pStyle w:val="LndNormale1"/>
              <w:jc w:val="left"/>
              <w:rPr>
                <w:color w:val="002060"/>
                <w:sz w:val="20"/>
              </w:rPr>
            </w:pPr>
            <w:r w:rsidRPr="00013D0A">
              <w:rPr>
                <w:color w:val="002060"/>
                <w:sz w:val="20"/>
              </w:rPr>
              <w:t>78.080</w:t>
            </w:r>
          </w:p>
        </w:tc>
        <w:tc>
          <w:tcPr>
            <w:tcW w:w="3436" w:type="dxa"/>
          </w:tcPr>
          <w:p w14:paraId="36BE5105" w14:textId="77777777" w:rsidR="00013D0A" w:rsidRPr="00013D0A" w:rsidRDefault="00013D0A" w:rsidP="001E575C">
            <w:pPr>
              <w:pStyle w:val="LndNormale1"/>
              <w:jc w:val="left"/>
              <w:rPr>
                <w:color w:val="002060"/>
                <w:sz w:val="20"/>
              </w:rPr>
            </w:pPr>
            <w:r w:rsidRPr="00013D0A">
              <w:rPr>
                <w:color w:val="002060"/>
                <w:sz w:val="20"/>
              </w:rPr>
              <w:t>A.S.D. ATLETICO CENTOBUCHI</w:t>
            </w:r>
          </w:p>
        </w:tc>
      </w:tr>
      <w:tr w:rsidR="00013D0A" w:rsidRPr="00013D0A" w14:paraId="3F150AF8" w14:textId="77777777" w:rsidTr="001E575C">
        <w:tc>
          <w:tcPr>
            <w:tcW w:w="1265" w:type="dxa"/>
          </w:tcPr>
          <w:p w14:paraId="5D6C4AB5" w14:textId="77777777" w:rsidR="00013D0A" w:rsidRPr="00013D0A" w:rsidRDefault="00013D0A" w:rsidP="001E575C">
            <w:pPr>
              <w:pStyle w:val="LndNormale1"/>
              <w:rPr>
                <w:color w:val="002060"/>
                <w:sz w:val="20"/>
              </w:rPr>
            </w:pPr>
            <w:r w:rsidRPr="00013D0A">
              <w:rPr>
                <w:color w:val="002060"/>
                <w:sz w:val="20"/>
              </w:rPr>
              <w:t>4280239</w:t>
            </w:r>
          </w:p>
        </w:tc>
        <w:tc>
          <w:tcPr>
            <w:tcW w:w="2756" w:type="dxa"/>
          </w:tcPr>
          <w:p w14:paraId="1E7AD826" w14:textId="77777777" w:rsidR="00013D0A" w:rsidRPr="00013D0A" w:rsidRDefault="00013D0A" w:rsidP="001E575C">
            <w:pPr>
              <w:pStyle w:val="LndNormale1"/>
              <w:rPr>
                <w:color w:val="002060"/>
                <w:sz w:val="20"/>
              </w:rPr>
            </w:pPr>
            <w:r w:rsidRPr="00013D0A">
              <w:rPr>
                <w:color w:val="002060"/>
                <w:sz w:val="20"/>
              </w:rPr>
              <w:t>DE STEFANO CARMINE</w:t>
            </w:r>
          </w:p>
        </w:tc>
        <w:tc>
          <w:tcPr>
            <w:tcW w:w="1273" w:type="dxa"/>
          </w:tcPr>
          <w:p w14:paraId="69C2EDD6" w14:textId="77777777" w:rsidR="00013D0A" w:rsidRPr="00013D0A" w:rsidRDefault="00013D0A" w:rsidP="001E575C">
            <w:pPr>
              <w:pStyle w:val="LndNormale1"/>
              <w:rPr>
                <w:color w:val="002060"/>
                <w:sz w:val="20"/>
              </w:rPr>
            </w:pPr>
            <w:r w:rsidRPr="00013D0A">
              <w:rPr>
                <w:color w:val="002060"/>
                <w:sz w:val="20"/>
              </w:rPr>
              <w:t>25.03.1992</w:t>
            </w:r>
          </w:p>
        </w:tc>
        <w:tc>
          <w:tcPr>
            <w:tcW w:w="1182" w:type="dxa"/>
          </w:tcPr>
          <w:p w14:paraId="762B283E" w14:textId="77777777" w:rsidR="00013D0A" w:rsidRPr="00013D0A" w:rsidRDefault="00013D0A" w:rsidP="001E575C">
            <w:pPr>
              <w:pStyle w:val="LndNormale1"/>
              <w:rPr>
                <w:color w:val="002060"/>
                <w:sz w:val="20"/>
              </w:rPr>
            </w:pPr>
            <w:r w:rsidRPr="00013D0A">
              <w:rPr>
                <w:color w:val="002060"/>
                <w:sz w:val="20"/>
              </w:rPr>
              <w:t>938.107</w:t>
            </w:r>
          </w:p>
        </w:tc>
        <w:tc>
          <w:tcPr>
            <w:tcW w:w="3436" w:type="dxa"/>
          </w:tcPr>
          <w:p w14:paraId="70B3DC3D" w14:textId="77777777" w:rsidR="00013D0A" w:rsidRPr="00013D0A" w:rsidRDefault="00013D0A" w:rsidP="001E575C">
            <w:pPr>
              <w:pStyle w:val="LndNormale1"/>
              <w:rPr>
                <w:color w:val="002060"/>
                <w:sz w:val="20"/>
              </w:rPr>
            </w:pPr>
            <w:r w:rsidRPr="00013D0A">
              <w:rPr>
                <w:color w:val="002060"/>
                <w:sz w:val="20"/>
              </w:rPr>
              <w:t xml:space="preserve">A.S.D. JESI  </w:t>
            </w:r>
          </w:p>
        </w:tc>
      </w:tr>
      <w:tr w:rsidR="00013D0A" w:rsidRPr="00013D0A" w14:paraId="2754D301" w14:textId="77777777" w:rsidTr="001E575C">
        <w:tc>
          <w:tcPr>
            <w:tcW w:w="1265" w:type="dxa"/>
          </w:tcPr>
          <w:p w14:paraId="25529AD8" w14:textId="77777777" w:rsidR="00013D0A" w:rsidRPr="00013D0A" w:rsidRDefault="00013D0A" w:rsidP="001E575C">
            <w:pPr>
              <w:pStyle w:val="LndNormale1"/>
              <w:rPr>
                <w:color w:val="002060"/>
                <w:sz w:val="20"/>
              </w:rPr>
            </w:pPr>
            <w:r w:rsidRPr="00013D0A">
              <w:rPr>
                <w:color w:val="002060"/>
                <w:sz w:val="20"/>
              </w:rPr>
              <w:t>2270415</w:t>
            </w:r>
          </w:p>
        </w:tc>
        <w:tc>
          <w:tcPr>
            <w:tcW w:w="2756" w:type="dxa"/>
          </w:tcPr>
          <w:p w14:paraId="6D0B26A2" w14:textId="77777777" w:rsidR="00013D0A" w:rsidRPr="00013D0A" w:rsidRDefault="00013D0A" w:rsidP="001E575C">
            <w:pPr>
              <w:pStyle w:val="LndNormale1"/>
              <w:rPr>
                <w:color w:val="002060"/>
                <w:sz w:val="20"/>
              </w:rPr>
            </w:pPr>
            <w:r w:rsidRPr="00013D0A">
              <w:rPr>
                <w:color w:val="002060"/>
                <w:sz w:val="20"/>
              </w:rPr>
              <w:t>SHIBA KLEJVIS</w:t>
            </w:r>
          </w:p>
        </w:tc>
        <w:tc>
          <w:tcPr>
            <w:tcW w:w="1273" w:type="dxa"/>
          </w:tcPr>
          <w:p w14:paraId="5FD610B5" w14:textId="77777777" w:rsidR="00013D0A" w:rsidRPr="00013D0A" w:rsidRDefault="00013D0A" w:rsidP="001E575C">
            <w:pPr>
              <w:pStyle w:val="LndNormale1"/>
              <w:rPr>
                <w:color w:val="002060"/>
                <w:sz w:val="20"/>
              </w:rPr>
            </w:pPr>
            <w:r w:rsidRPr="00013D0A">
              <w:rPr>
                <w:color w:val="002060"/>
                <w:sz w:val="20"/>
              </w:rPr>
              <w:t>12.11.2000</w:t>
            </w:r>
          </w:p>
        </w:tc>
        <w:tc>
          <w:tcPr>
            <w:tcW w:w="1182" w:type="dxa"/>
          </w:tcPr>
          <w:p w14:paraId="324BD356" w14:textId="77777777" w:rsidR="00013D0A" w:rsidRPr="00013D0A" w:rsidRDefault="00013D0A" w:rsidP="001E575C">
            <w:pPr>
              <w:pStyle w:val="LndNormale1"/>
              <w:rPr>
                <w:color w:val="002060"/>
                <w:sz w:val="20"/>
              </w:rPr>
            </w:pPr>
            <w:r w:rsidRPr="00013D0A">
              <w:rPr>
                <w:color w:val="002060"/>
                <w:sz w:val="20"/>
              </w:rPr>
              <w:t>947.047</w:t>
            </w:r>
          </w:p>
        </w:tc>
        <w:tc>
          <w:tcPr>
            <w:tcW w:w="3436" w:type="dxa"/>
          </w:tcPr>
          <w:p w14:paraId="21F74D15" w14:textId="77777777" w:rsidR="00013D0A" w:rsidRPr="00013D0A" w:rsidRDefault="00013D0A" w:rsidP="001E575C">
            <w:pPr>
              <w:pStyle w:val="LndNormale1"/>
              <w:rPr>
                <w:color w:val="002060"/>
                <w:sz w:val="20"/>
              </w:rPr>
            </w:pPr>
            <w:r w:rsidRPr="00013D0A">
              <w:rPr>
                <w:color w:val="002060"/>
                <w:sz w:val="20"/>
              </w:rPr>
              <w:t>A.S.D. SANGIUSTESE VP</w:t>
            </w:r>
          </w:p>
        </w:tc>
      </w:tr>
      <w:tr w:rsidR="00013D0A" w:rsidRPr="00013D0A" w14:paraId="621DCEF0" w14:textId="77777777" w:rsidTr="001E575C">
        <w:tc>
          <w:tcPr>
            <w:tcW w:w="1265" w:type="dxa"/>
          </w:tcPr>
          <w:p w14:paraId="7C2FA5ED" w14:textId="77777777" w:rsidR="00013D0A" w:rsidRPr="00013D0A" w:rsidRDefault="00013D0A" w:rsidP="001E575C">
            <w:pPr>
              <w:pStyle w:val="LndNormale1"/>
              <w:rPr>
                <w:color w:val="002060"/>
                <w:sz w:val="20"/>
              </w:rPr>
            </w:pPr>
            <w:r w:rsidRPr="00013D0A">
              <w:rPr>
                <w:color w:val="002060"/>
                <w:sz w:val="20"/>
              </w:rPr>
              <w:t>3863203</w:t>
            </w:r>
          </w:p>
        </w:tc>
        <w:tc>
          <w:tcPr>
            <w:tcW w:w="2756" w:type="dxa"/>
          </w:tcPr>
          <w:p w14:paraId="4AFD69C3" w14:textId="77777777" w:rsidR="00013D0A" w:rsidRPr="00013D0A" w:rsidRDefault="00013D0A" w:rsidP="001E575C">
            <w:pPr>
              <w:pStyle w:val="LndNormale1"/>
              <w:rPr>
                <w:color w:val="002060"/>
                <w:sz w:val="20"/>
              </w:rPr>
            </w:pPr>
            <w:r w:rsidRPr="00013D0A">
              <w:rPr>
                <w:color w:val="002060"/>
                <w:sz w:val="20"/>
              </w:rPr>
              <w:t>SIGNORELLI VINCENZO</w:t>
            </w:r>
          </w:p>
        </w:tc>
        <w:tc>
          <w:tcPr>
            <w:tcW w:w="1273" w:type="dxa"/>
          </w:tcPr>
          <w:p w14:paraId="76CF30A2" w14:textId="77777777" w:rsidR="00013D0A" w:rsidRPr="00013D0A" w:rsidRDefault="00013D0A" w:rsidP="001E575C">
            <w:pPr>
              <w:pStyle w:val="LndNormale1"/>
              <w:rPr>
                <w:color w:val="002060"/>
                <w:sz w:val="20"/>
              </w:rPr>
            </w:pPr>
            <w:r w:rsidRPr="00013D0A">
              <w:rPr>
                <w:color w:val="002060"/>
                <w:sz w:val="20"/>
              </w:rPr>
              <w:t>19.05.1991</w:t>
            </w:r>
          </w:p>
        </w:tc>
        <w:tc>
          <w:tcPr>
            <w:tcW w:w="1182" w:type="dxa"/>
          </w:tcPr>
          <w:p w14:paraId="0589AC0B" w14:textId="77777777" w:rsidR="00013D0A" w:rsidRPr="00013D0A" w:rsidRDefault="00013D0A" w:rsidP="001E575C">
            <w:pPr>
              <w:pStyle w:val="LndNormale1"/>
              <w:rPr>
                <w:color w:val="002060"/>
                <w:sz w:val="20"/>
              </w:rPr>
            </w:pPr>
            <w:r w:rsidRPr="00013D0A">
              <w:rPr>
                <w:color w:val="002060"/>
                <w:sz w:val="20"/>
              </w:rPr>
              <w:t>951.529</w:t>
            </w:r>
          </w:p>
        </w:tc>
        <w:tc>
          <w:tcPr>
            <w:tcW w:w="3436" w:type="dxa"/>
          </w:tcPr>
          <w:p w14:paraId="0D99D8C6" w14:textId="77777777" w:rsidR="00013D0A" w:rsidRPr="00013D0A" w:rsidRDefault="00013D0A" w:rsidP="001E575C">
            <w:pPr>
              <w:pStyle w:val="LndNormale1"/>
              <w:rPr>
                <w:color w:val="002060"/>
                <w:sz w:val="20"/>
              </w:rPr>
            </w:pPr>
            <w:r w:rsidRPr="00013D0A">
              <w:rPr>
                <w:color w:val="002060"/>
                <w:sz w:val="20"/>
              </w:rPr>
              <w:t>A.S.D. FUTSAL MONTEMARCIAN</w:t>
            </w:r>
          </w:p>
        </w:tc>
      </w:tr>
    </w:tbl>
    <w:p w14:paraId="2C98B112" w14:textId="77777777" w:rsidR="00013D0A" w:rsidRPr="00013D0A" w:rsidRDefault="00013D0A" w:rsidP="00013D0A">
      <w:pPr>
        <w:pStyle w:val="LndNormale1"/>
        <w:rPr>
          <w:color w:val="002060"/>
          <w:szCs w:val="22"/>
        </w:rPr>
      </w:pPr>
    </w:p>
    <w:p w14:paraId="78CDB7E2" w14:textId="77777777" w:rsidR="00013D0A" w:rsidRPr="00013D0A" w:rsidRDefault="00013D0A" w:rsidP="00013D0A">
      <w:pPr>
        <w:pStyle w:val="LndNormale1"/>
        <w:rPr>
          <w:color w:val="002060"/>
          <w:szCs w:val="22"/>
        </w:rPr>
      </w:pPr>
    </w:p>
    <w:p w14:paraId="771D2610" w14:textId="77777777" w:rsidR="00013D0A" w:rsidRPr="00013D0A" w:rsidRDefault="00013D0A" w:rsidP="00013D0A">
      <w:pPr>
        <w:pStyle w:val="LndNormale1"/>
        <w:rPr>
          <w:color w:val="002060"/>
          <w:sz w:val="28"/>
          <w:szCs w:val="28"/>
        </w:rPr>
      </w:pPr>
      <w:r w:rsidRPr="00013D0A">
        <w:rPr>
          <w:b/>
          <w:color w:val="002060"/>
          <w:sz w:val="28"/>
          <w:szCs w:val="28"/>
        </w:rPr>
        <w:t>AUTORIZZAZIONE EX ART. 34/3 N.O.I.F.</w:t>
      </w:r>
    </w:p>
    <w:p w14:paraId="344A1FA3" w14:textId="77777777" w:rsidR="00013D0A" w:rsidRPr="00013D0A" w:rsidRDefault="00013D0A" w:rsidP="00013D0A">
      <w:pPr>
        <w:pStyle w:val="LndNormale1"/>
        <w:rPr>
          <w:color w:val="002060"/>
        </w:rPr>
      </w:pPr>
    </w:p>
    <w:p w14:paraId="1AAC7261" w14:textId="77777777" w:rsidR="00013D0A" w:rsidRPr="00013D0A" w:rsidRDefault="00013D0A" w:rsidP="00013D0A">
      <w:pPr>
        <w:pStyle w:val="LndNormale1"/>
        <w:rPr>
          <w:color w:val="002060"/>
        </w:rPr>
      </w:pPr>
      <w:r w:rsidRPr="00013D0A">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64ACB59F" w14:textId="77777777" w:rsidR="00013D0A" w:rsidRPr="00013D0A" w:rsidRDefault="00013D0A" w:rsidP="00013D0A">
      <w:pPr>
        <w:pStyle w:val="LndNormale1"/>
        <w:rPr>
          <w:b/>
          <w:color w:val="002060"/>
        </w:rPr>
      </w:pPr>
      <w:r w:rsidRPr="00013D0A">
        <w:rPr>
          <w:b/>
          <w:color w:val="002060"/>
        </w:rPr>
        <w:t>BRUALDI ALESSANDRO</w:t>
      </w:r>
      <w:r w:rsidRPr="00013D0A">
        <w:rPr>
          <w:b/>
          <w:color w:val="002060"/>
        </w:rPr>
        <w:tab/>
      </w:r>
      <w:r w:rsidRPr="00013D0A">
        <w:rPr>
          <w:b/>
          <w:color w:val="002060"/>
        </w:rPr>
        <w:tab/>
        <w:t>nato 04.09.2008</w:t>
      </w:r>
      <w:r w:rsidRPr="00013D0A">
        <w:rPr>
          <w:b/>
          <w:color w:val="002060"/>
        </w:rPr>
        <w:tab/>
        <w:t>SSDARL ITALSERVICE C5</w:t>
      </w:r>
    </w:p>
    <w:p w14:paraId="60DF00F3" w14:textId="77777777" w:rsidR="00013D0A" w:rsidRPr="00013D0A" w:rsidRDefault="00013D0A" w:rsidP="00013D0A">
      <w:pPr>
        <w:pStyle w:val="LndNormale1"/>
        <w:rPr>
          <w:b/>
          <w:color w:val="002060"/>
        </w:rPr>
      </w:pPr>
      <w:r w:rsidRPr="00013D0A">
        <w:rPr>
          <w:b/>
          <w:color w:val="002060"/>
        </w:rPr>
        <w:t>GASPEROTTO ALEESANDRO</w:t>
      </w:r>
      <w:r w:rsidRPr="00013D0A">
        <w:rPr>
          <w:b/>
          <w:color w:val="002060"/>
        </w:rPr>
        <w:tab/>
        <w:t>nato 30.08.2008</w:t>
      </w:r>
      <w:r w:rsidRPr="00013D0A">
        <w:rPr>
          <w:b/>
          <w:color w:val="002060"/>
        </w:rPr>
        <w:tab/>
        <w:t>SSDARL ITALSERVICE C5</w:t>
      </w:r>
    </w:p>
    <w:p w14:paraId="1A20CB04" w14:textId="77777777" w:rsidR="00013D0A" w:rsidRPr="00013D0A" w:rsidRDefault="00013D0A" w:rsidP="008B5F73">
      <w:pPr>
        <w:rPr>
          <w:rFonts w:ascii="Arial" w:hAnsi="Arial" w:cs="Arial"/>
          <w:b/>
          <w:bCs/>
          <w:color w:val="002060"/>
          <w:sz w:val="22"/>
          <w:szCs w:val="22"/>
        </w:rPr>
      </w:pPr>
    </w:p>
    <w:p w14:paraId="0777D1EF" w14:textId="77777777" w:rsidR="00941849" w:rsidRPr="00013D0A" w:rsidRDefault="00941849"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F151D32" w14:textId="77777777" w:rsidR="00BD64FF" w:rsidRDefault="00BD64FF" w:rsidP="00BD64FF">
      <w:pPr>
        <w:pStyle w:val="LndNormale1"/>
        <w:rPr>
          <w:color w:val="002060"/>
        </w:rPr>
      </w:pPr>
    </w:p>
    <w:p w14:paraId="6BA663EB" w14:textId="1287D747" w:rsidR="00DC5A91" w:rsidRPr="00DC5A91" w:rsidRDefault="00DC5A91" w:rsidP="00DC5A91">
      <w:pPr>
        <w:pStyle w:val="titolocampionato0"/>
        <w:shd w:val="clear" w:color="auto" w:fill="CCCCCC"/>
        <w:spacing w:before="80" w:after="40"/>
        <w:rPr>
          <w:color w:val="002060"/>
        </w:rPr>
      </w:pPr>
      <w:r w:rsidRPr="00DC5A91">
        <w:rPr>
          <w:color w:val="002060"/>
        </w:rPr>
        <w:t>CALCIO A CINQUE SERIE D</w:t>
      </w:r>
    </w:p>
    <w:p w14:paraId="7AAA6A61" w14:textId="77777777" w:rsidR="00DC5A91" w:rsidRPr="00DC5A91" w:rsidRDefault="00DC5A91" w:rsidP="00DC5A91">
      <w:pPr>
        <w:pStyle w:val="titoloprinc0"/>
        <w:rPr>
          <w:color w:val="002060"/>
        </w:rPr>
      </w:pPr>
      <w:r w:rsidRPr="00DC5A91">
        <w:rPr>
          <w:color w:val="002060"/>
        </w:rPr>
        <w:t>VARIAZIONI AL PROGRAMMA GARE</w:t>
      </w:r>
    </w:p>
    <w:p w14:paraId="76C00C56" w14:textId="77777777" w:rsidR="00DC5A91" w:rsidRPr="00DC5A91" w:rsidRDefault="00DC5A91" w:rsidP="00DC5A91">
      <w:pPr>
        <w:pStyle w:val="breakline"/>
        <w:rPr>
          <w:color w:val="002060"/>
        </w:rPr>
      </w:pPr>
    </w:p>
    <w:p w14:paraId="40A63E3F" w14:textId="77777777" w:rsidR="00DC5A91" w:rsidRPr="00DC5A91" w:rsidRDefault="00DC5A91" w:rsidP="00DC5A91">
      <w:pPr>
        <w:pStyle w:val="breakline"/>
        <w:rPr>
          <w:color w:val="002060"/>
        </w:rPr>
      </w:pPr>
    </w:p>
    <w:p w14:paraId="3C13D312" w14:textId="77777777" w:rsidR="00DC5A91" w:rsidRPr="00DC5A91" w:rsidRDefault="00DC5A91" w:rsidP="00DC5A91">
      <w:pPr>
        <w:pStyle w:val="sottotitolocampionato10"/>
        <w:rPr>
          <w:color w:val="002060"/>
        </w:rPr>
      </w:pPr>
      <w:r w:rsidRPr="00DC5A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5A91" w:rsidRPr="00DC5A91" w14:paraId="3F78DC90" w14:textId="77777777" w:rsidTr="00DC5A9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51DDF" w14:textId="77777777" w:rsidR="00DC5A91" w:rsidRPr="00DC5A91" w:rsidRDefault="00DC5A91" w:rsidP="000418A2">
            <w:pPr>
              <w:pStyle w:val="headertabella0"/>
              <w:rPr>
                <w:color w:val="002060"/>
              </w:rPr>
            </w:pPr>
            <w:r w:rsidRPr="00DC5A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7E706" w14:textId="77777777" w:rsidR="00DC5A91" w:rsidRPr="00DC5A91" w:rsidRDefault="00DC5A91" w:rsidP="000418A2">
            <w:pPr>
              <w:pStyle w:val="headertabella0"/>
              <w:rPr>
                <w:color w:val="002060"/>
              </w:rPr>
            </w:pPr>
            <w:r w:rsidRPr="00DC5A9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CA6A" w14:textId="77777777" w:rsidR="00DC5A91" w:rsidRPr="00DC5A91" w:rsidRDefault="00DC5A91" w:rsidP="000418A2">
            <w:pPr>
              <w:pStyle w:val="headertabella0"/>
              <w:rPr>
                <w:color w:val="002060"/>
              </w:rPr>
            </w:pPr>
            <w:r w:rsidRPr="00DC5A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01A73" w14:textId="77777777" w:rsidR="00DC5A91" w:rsidRPr="00DC5A91" w:rsidRDefault="00DC5A91" w:rsidP="000418A2">
            <w:pPr>
              <w:pStyle w:val="headertabella0"/>
              <w:rPr>
                <w:color w:val="002060"/>
              </w:rPr>
            </w:pPr>
            <w:r w:rsidRPr="00DC5A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394BA" w14:textId="77777777" w:rsidR="00DC5A91" w:rsidRPr="00DC5A91" w:rsidRDefault="00DC5A91" w:rsidP="000418A2">
            <w:pPr>
              <w:pStyle w:val="headertabella0"/>
              <w:rPr>
                <w:color w:val="002060"/>
              </w:rPr>
            </w:pPr>
            <w:r w:rsidRPr="00DC5A9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9397" w14:textId="77777777" w:rsidR="00DC5A91" w:rsidRPr="00DC5A91" w:rsidRDefault="00DC5A91" w:rsidP="000418A2">
            <w:pPr>
              <w:pStyle w:val="headertabella0"/>
              <w:rPr>
                <w:color w:val="002060"/>
              </w:rPr>
            </w:pPr>
            <w:r w:rsidRPr="00DC5A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3D09C" w14:textId="77777777" w:rsidR="00DC5A91" w:rsidRPr="00DC5A91" w:rsidRDefault="00DC5A91" w:rsidP="000418A2">
            <w:pPr>
              <w:pStyle w:val="headertabella0"/>
              <w:rPr>
                <w:color w:val="002060"/>
              </w:rPr>
            </w:pPr>
            <w:r w:rsidRPr="00DC5A9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6D8D3" w14:textId="77777777" w:rsidR="00DC5A91" w:rsidRPr="00DC5A91" w:rsidRDefault="00DC5A91" w:rsidP="000418A2">
            <w:pPr>
              <w:pStyle w:val="headertabella0"/>
              <w:rPr>
                <w:color w:val="002060"/>
              </w:rPr>
            </w:pPr>
            <w:r w:rsidRPr="00DC5A91">
              <w:rPr>
                <w:color w:val="002060"/>
              </w:rPr>
              <w:t>Impianto</w:t>
            </w:r>
          </w:p>
        </w:tc>
      </w:tr>
      <w:tr w:rsidR="00DC5A91" w:rsidRPr="00DC5A91" w14:paraId="6EBB107B" w14:textId="77777777" w:rsidTr="00DC5A9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5645" w14:textId="77777777" w:rsidR="00DC5A91" w:rsidRPr="00DC5A91" w:rsidRDefault="00DC5A91" w:rsidP="000418A2">
            <w:pPr>
              <w:pStyle w:val="rowtabella0"/>
              <w:rPr>
                <w:color w:val="002060"/>
                <w:highlight w:val="yellow"/>
              </w:rPr>
            </w:pPr>
            <w:r w:rsidRPr="00DC5A91">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683D" w14:textId="77777777" w:rsidR="00DC5A91" w:rsidRPr="00DC5A91" w:rsidRDefault="00DC5A91" w:rsidP="000418A2">
            <w:pPr>
              <w:pStyle w:val="rowtabella0"/>
              <w:jc w:val="center"/>
              <w:rPr>
                <w:color w:val="002060"/>
                <w:highlight w:val="yellow"/>
              </w:rPr>
            </w:pPr>
            <w:r w:rsidRPr="00DC5A9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B777" w14:textId="77777777" w:rsidR="00DC5A91" w:rsidRPr="00DC5A91" w:rsidRDefault="00DC5A91" w:rsidP="000418A2">
            <w:pPr>
              <w:pStyle w:val="rowtabella0"/>
              <w:rPr>
                <w:color w:val="002060"/>
                <w:highlight w:val="yellow"/>
              </w:rPr>
            </w:pPr>
            <w:r w:rsidRPr="00DC5A91">
              <w:rPr>
                <w:color w:val="002060"/>
                <w:highlight w:val="yellow"/>
              </w:rPr>
              <w:t>ACQUALAGNA CALCIO C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18C2" w14:textId="77777777" w:rsidR="00DC5A91" w:rsidRPr="00DC5A91" w:rsidRDefault="00DC5A91" w:rsidP="000418A2">
            <w:pPr>
              <w:pStyle w:val="rowtabella0"/>
              <w:rPr>
                <w:color w:val="002060"/>
                <w:highlight w:val="yellow"/>
              </w:rPr>
            </w:pPr>
            <w:r w:rsidRPr="00DC5A91">
              <w:rPr>
                <w:color w:val="002060"/>
                <w:highlight w:val="yellow"/>
              </w:rPr>
              <w:t>AUDAX CALCIO PIOBBICO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C416" w14:textId="77777777" w:rsidR="00DC5A91" w:rsidRPr="00DC5A91" w:rsidRDefault="00DC5A91" w:rsidP="000418A2">
            <w:pPr>
              <w:pStyle w:val="rowtabella0"/>
              <w:rPr>
                <w:color w:val="002060"/>
              </w:rPr>
            </w:pPr>
            <w:r w:rsidRPr="00DC5A91">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5257" w14:textId="77777777" w:rsidR="00DC5A91" w:rsidRPr="00DC5A91" w:rsidRDefault="00DC5A91" w:rsidP="000418A2">
            <w:pPr>
              <w:pStyle w:val="rowtabella0"/>
              <w:jc w:val="center"/>
              <w:rPr>
                <w:color w:val="002060"/>
              </w:rPr>
            </w:pPr>
            <w:r w:rsidRPr="00DC5A9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9EFD" w14:textId="77777777" w:rsidR="00DC5A91" w:rsidRPr="00DC5A91" w:rsidRDefault="00DC5A91" w:rsidP="000418A2">
            <w:pPr>
              <w:pStyle w:val="rowtabella0"/>
              <w:jc w:val="center"/>
              <w:rPr>
                <w:color w:val="002060"/>
              </w:rPr>
            </w:pPr>
            <w:r w:rsidRPr="00DC5A91">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F90C" w14:textId="77777777" w:rsidR="00DC5A91" w:rsidRPr="00DC5A91" w:rsidRDefault="00DC5A91" w:rsidP="000418A2">
            <w:pPr>
              <w:rPr>
                <w:color w:val="002060"/>
              </w:rPr>
            </w:pPr>
          </w:p>
        </w:tc>
      </w:tr>
    </w:tbl>
    <w:p w14:paraId="197437B2" w14:textId="77777777" w:rsidR="00DC5A91" w:rsidRPr="00DC5A91" w:rsidRDefault="00DC5A91" w:rsidP="00DC5A91">
      <w:pPr>
        <w:pStyle w:val="breakline"/>
        <w:rPr>
          <w:rFonts w:eastAsiaTheme="minorEastAsia"/>
          <w:color w:val="002060"/>
        </w:rPr>
      </w:pPr>
    </w:p>
    <w:p w14:paraId="1A8968A1" w14:textId="77777777" w:rsidR="00DC5A91" w:rsidRPr="00DC5A91" w:rsidRDefault="00DC5A91" w:rsidP="00DC5A91">
      <w:pPr>
        <w:pStyle w:val="breakline"/>
        <w:rPr>
          <w:color w:val="002060"/>
        </w:rPr>
      </w:pPr>
    </w:p>
    <w:p w14:paraId="247FAE79" w14:textId="77777777" w:rsidR="00DC5A91" w:rsidRPr="00DC5A91" w:rsidRDefault="00DC5A91" w:rsidP="00DC5A91">
      <w:pPr>
        <w:pStyle w:val="sottotitolocampionato10"/>
        <w:rPr>
          <w:color w:val="002060"/>
        </w:rPr>
      </w:pPr>
      <w:r w:rsidRPr="00DC5A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5A91" w:rsidRPr="00DC5A91" w14:paraId="09F76DB6" w14:textId="77777777" w:rsidTr="00DC5A9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52475" w14:textId="77777777" w:rsidR="00DC5A91" w:rsidRPr="00DC5A91" w:rsidRDefault="00DC5A91" w:rsidP="000418A2">
            <w:pPr>
              <w:pStyle w:val="headertabella0"/>
              <w:rPr>
                <w:color w:val="002060"/>
              </w:rPr>
            </w:pPr>
            <w:r w:rsidRPr="00DC5A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487CD" w14:textId="77777777" w:rsidR="00DC5A91" w:rsidRPr="00DC5A91" w:rsidRDefault="00DC5A91" w:rsidP="000418A2">
            <w:pPr>
              <w:pStyle w:val="headertabella0"/>
              <w:rPr>
                <w:color w:val="002060"/>
              </w:rPr>
            </w:pPr>
            <w:r w:rsidRPr="00DC5A9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A183" w14:textId="77777777" w:rsidR="00DC5A91" w:rsidRPr="00DC5A91" w:rsidRDefault="00DC5A91" w:rsidP="000418A2">
            <w:pPr>
              <w:pStyle w:val="headertabella0"/>
              <w:rPr>
                <w:color w:val="002060"/>
              </w:rPr>
            </w:pPr>
            <w:r w:rsidRPr="00DC5A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2D07E" w14:textId="77777777" w:rsidR="00DC5A91" w:rsidRPr="00DC5A91" w:rsidRDefault="00DC5A91" w:rsidP="000418A2">
            <w:pPr>
              <w:pStyle w:val="headertabella0"/>
              <w:rPr>
                <w:color w:val="002060"/>
              </w:rPr>
            </w:pPr>
            <w:r w:rsidRPr="00DC5A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4A90" w14:textId="77777777" w:rsidR="00DC5A91" w:rsidRPr="00DC5A91" w:rsidRDefault="00DC5A91" w:rsidP="000418A2">
            <w:pPr>
              <w:pStyle w:val="headertabella0"/>
              <w:rPr>
                <w:color w:val="002060"/>
              </w:rPr>
            </w:pPr>
            <w:r w:rsidRPr="00DC5A9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5985" w14:textId="77777777" w:rsidR="00DC5A91" w:rsidRPr="00DC5A91" w:rsidRDefault="00DC5A91" w:rsidP="000418A2">
            <w:pPr>
              <w:pStyle w:val="headertabella0"/>
              <w:rPr>
                <w:color w:val="002060"/>
              </w:rPr>
            </w:pPr>
            <w:r w:rsidRPr="00DC5A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909AD" w14:textId="77777777" w:rsidR="00DC5A91" w:rsidRPr="00DC5A91" w:rsidRDefault="00DC5A91" w:rsidP="000418A2">
            <w:pPr>
              <w:pStyle w:val="headertabella0"/>
              <w:rPr>
                <w:color w:val="002060"/>
              </w:rPr>
            </w:pPr>
            <w:r w:rsidRPr="00DC5A9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4FAD4" w14:textId="77777777" w:rsidR="00DC5A91" w:rsidRPr="00DC5A91" w:rsidRDefault="00DC5A91" w:rsidP="000418A2">
            <w:pPr>
              <w:pStyle w:val="headertabella0"/>
              <w:rPr>
                <w:color w:val="002060"/>
              </w:rPr>
            </w:pPr>
            <w:r w:rsidRPr="00DC5A91">
              <w:rPr>
                <w:color w:val="002060"/>
              </w:rPr>
              <w:t>Impianto</w:t>
            </w:r>
          </w:p>
        </w:tc>
      </w:tr>
      <w:tr w:rsidR="00DC5A91" w:rsidRPr="00DC5A91" w14:paraId="20BC80E0" w14:textId="77777777" w:rsidTr="00DC5A9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07A3" w14:textId="77777777" w:rsidR="00DC5A91" w:rsidRPr="00DC5A91" w:rsidRDefault="00DC5A91" w:rsidP="000418A2">
            <w:pPr>
              <w:pStyle w:val="rowtabella0"/>
              <w:rPr>
                <w:color w:val="002060"/>
                <w:highlight w:val="yellow"/>
              </w:rPr>
            </w:pPr>
            <w:r w:rsidRPr="00DC5A91">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D14F" w14:textId="77777777" w:rsidR="00DC5A91" w:rsidRPr="00DC5A91" w:rsidRDefault="00DC5A91" w:rsidP="000418A2">
            <w:pPr>
              <w:pStyle w:val="rowtabella0"/>
              <w:jc w:val="center"/>
              <w:rPr>
                <w:color w:val="002060"/>
                <w:highlight w:val="yellow"/>
              </w:rPr>
            </w:pPr>
            <w:r w:rsidRPr="00DC5A9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8470" w14:textId="77777777" w:rsidR="00DC5A91" w:rsidRPr="00DC5A91" w:rsidRDefault="00DC5A91" w:rsidP="000418A2">
            <w:pPr>
              <w:pStyle w:val="rowtabella0"/>
              <w:rPr>
                <w:color w:val="002060"/>
                <w:highlight w:val="yellow"/>
              </w:rPr>
            </w:pPr>
            <w:r w:rsidRPr="00DC5A91">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9421" w14:textId="77777777" w:rsidR="00DC5A91" w:rsidRPr="00DC5A91" w:rsidRDefault="00DC5A91" w:rsidP="000418A2">
            <w:pPr>
              <w:pStyle w:val="rowtabella0"/>
              <w:rPr>
                <w:color w:val="002060"/>
                <w:highlight w:val="yellow"/>
              </w:rPr>
            </w:pPr>
            <w:r w:rsidRPr="00DC5A91">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8EDA" w14:textId="77777777" w:rsidR="00DC5A91" w:rsidRPr="00DC5A91" w:rsidRDefault="00DC5A91" w:rsidP="000418A2">
            <w:pPr>
              <w:pStyle w:val="rowtabella0"/>
              <w:rPr>
                <w:color w:val="002060"/>
              </w:rPr>
            </w:pPr>
            <w:r w:rsidRPr="00DC5A91">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2B5E" w14:textId="77777777" w:rsidR="00DC5A91" w:rsidRPr="00DC5A91" w:rsidRDefault="00DC5A91" w:rsidP="000418A2">
            <w:pPr>
              <w:pStyle w:val="rowtabella0"/>
              <w:jc w:val="center"/>
              <w:rPr>
                <w:color w:val="002060"/>
                <w:highlight w:val="yellow"/>
              </w:rPr>
            </w:pPr>
            <w:r w:rsidRPr="00DC5A9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9DD4" w14:textId="77777777" w:rsidR="00DC5A91" w:rsidRPr="00DC5A91" w:rsidRDefault="00DC5A91" w:rsidP="000418A2">
            <w:pPr>
              <w:pStyle w:val="rowtabella0"/>
              <w:jc w:val="center"/>
              <w:rPr>
                <w:color w:val="002060"/>
              </w:rPr>
            </w:pPr>
            <w:r w:rsidRPr="00DC5A91">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77F9" w14:textId="77777777" w:rsidR="00DC5A91" w:rsidRPr="00DC5A91" w:rsidRDefault="00DC5A91" w:rsidP="000418A2">
            <w:pPr>
              <w:rPr>
                <w:color w:val="002060"/>
              </w:rPr>
            </w:pPr>
          </w:p>
        </w:tc>
      </w:tr>
    </w:tbl>
    <w:p w14:paraId="7AA8C526" w14:textId="77777777" w:rsidR="00DC5A91" w:rsidRPr="00DC5A91" w:rsidRDefault="00DC5A91" w:rsidP="00DC5A91">
      <w:pPr>
        <w:pStyle w:val="breakline"/>
        <w:rPr>
          <w:rFonts w:eastAsiaTheme="minorEastAsia"/>
          <w:color w:val="002060"/>
        </w:rPr>
      </w:pPr>
    </w:p>
    <w:p w14:paraId="37A0305A" w14:textId="77777777" w:rsidR="00DC5A91" w:rsidRPr="00DC5A91" w:rsidRDefault="00DC5A91" w:rsidP="00DC5A91">
      <w:pPr>
        <w:pStyle w:val="breakline"/>
        <w:rPr>
          <w:color w:val="002060"/>
        </w:rPr>
      </w:pPr>
    </w:p>
    <w:p w14:paraId="7C93FAC7" w14:textId="77777777" w:rsidR="00DC5A91" w:rsidRPr="00DC5A91" w:rsidRDefault="00DC5A91" w:rsidP="00DC5A91">
      <w:pPr>
        <w:pStyle w:val="sottotitolocampionato10"/>
        <w:rPr>
          <w:color w:val="002060"/>
        </w:rPr>
      </w:pPr>
      <w:r w:rsidRPr="00DC5A91">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DC5A91" w:rsidRPr="00DC5A91" w14:paraId="34EAC9E6" w14:textId="77777777" w:rsidTr="00DC5A9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8AFBC" w14:textId="77777777" w:rsidR="00DC5A91" w:rsidRPr="00DC5A91" w:rsidRDefault="00DC5A91" w:rsidP="000418A2">
            <w:pPr>
              <w:pStyle w:val="headertabella0"/>
              <w:rPr>
                <w:color w:val="002060"/>
              </w:rPr>
            </w:pPr>
            <w:r w:rsidRPr="00DC5A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9A7B" w14:textId="77777777" w:rsidR="00DC5A91" w:rsidRPr="00DC5A91" w:rsidRDefault="00DC5A91" w:rsidP="000418A2">
            <w:pPr>
              <w:pStyle w:val="headertabella0"/>
              <w:rPr>
                <w:color w:val="002060"/>
              </w:rPr>
            </w:pPr>
            <w:r w:rsidRPr="00DC5A91">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56310" w14:textId="77777777" w:rsidR="00DC5A91" w:rsidRPr="00DC5A91" w:rsidRDefault="00DC5A91" w:rsidP="000418A2">
            <w:pPr>
              <w:pStyle w:val="headertabella0"/>
              <w:rPr>
                <w:color w:val="002060"/>
              </w:rPr>
            </w:pPr>
            <w:r w:rsidRPr="00DC5A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1263" w14:textId="77777777" w:rsidR="00DC5A91" w:rsidRPr="00DC5A91" w:rsidRDefault="00DC5A91" w:rsidP="000418A2">
            <w:pPr>
              <w:pStyle w:val="headertabella0"/>
              <w:rPr>
                <w:color w:val="002060"/>
              </w:rPr>
            </w:pPr>
            <w:r w:rsidRPr="00DC5A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C34EF" w14:textId="77777777" w:rsidR="00DC5A91" w:rsidRPr="00DC5A91" w:rsidRDefault="00DC5A91" w:rsidP="000418A2">
            <w:pPr>
              <w:pStyle w:val="headertabella0"/>
              <w:rPr>
                <w:color w:val="002060"/>
              </w:rPr>
            </w:pPr>
            <w:r w:rsidRPr="00DC5A9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78DEB" w14:textId="77777777" w:rsidR="00DC5A91" w:rsidRPr="00DC5A91" w:rsidRDefault="00DC5A91" w:rsidP="000418A2">
            <w:pPr>
              <w:pStyle w:val="headertabella0"/>
              <w:rPr>
                <w:color w:val="002060"/>
              </w:rPr>
            </w:pPr>
            <w:r w:rsidRPr="00DC5A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C22B8" w14:textId="77777777" w:rsidR="00DC5A91" w:rsidRPr="00DC5A91" w:rsidRDefault="00DC5A91" w:rsidP="000418A2">
            <w:pPr>
              <w:pStyle w:val="headertabella0"/>
              <w:rPr>
                <w:color w:val="002060"/>
              </w:rPr>
            </w:pPr>
            <w:r w:rsidRPr="00DC5A9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EF71" w14:textId="77777777" w:rsidR="00DC5A91" w:rsidRPr="00DC5A91" w:rsidRDefault="00DC5A91" w:rsidP="000418A2">
            <w:pPr>
              <w:pStyle w:val="headertabella0"/>
              <w:rPr>
                <w:color w:val="002060"/>
              </w:rPr>
            </w:pPr>
            <w:r w:rsidRPr="00DC5A91">
              <w:rPr>
                <w:color w:val="002060"/>
              </w:rPr>
              <w:t>Impianto</w:t>
            </w:r>
          </w:p>
        </w:tc>
      </w:tr>
      <w:tr w:rsidR="00DC5A91" w:rsidRPr="00DC5A91" w14:paraId="4FDD74E8" w14:textId="77777777" w:rsidTr="00DC5A9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3C2C" w14:textId="77777777" w:rsidR="00DC5A91" w:rsidRPr="00DC5A91" w:rsidRDefault="00DC5A91" w:rsidP="000418A2">
            <w:pPr>
              <w:pStyle w:val="rowtabella0"/>
              <w:rPr>
                <w:color w:val="002060"/>
                <w:highlight w:val="yellow"/>
              </w:rPr>
            </w:pPr>
            <w:r w:rsidRPr="00DC5A91">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1FA0" w14:textId="77777777" w:rsidR="00DC5A91" w:rsidRPr="00DC5A91" w:rsidRDefault="00DC5A91" w:rsidP="000418A2">
            <w:pPr>
              <w:pStyle w:val="rowtabella0"/>
              <w:jc w:val="center"/>
              <w:rPr>
                <w:color w:val="002060"/>
                <w:highlight w:val="yellow"/>
              </w:rPr>
            </w:pPr>
            <w:r w:rsidRPr="00DC5A91">
              <w:rPr>
                <w:color w:val="002060"/>
                <w:highlight w:val="yellow"/>
              </w:rPr>
              <w:t>11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2D72" w14:textId="77777777" w:rsidR="00DC5A91" w:rsidRPr="00DC5A91" w:rsidRDefault="00DC5A91" w:rsidP="000418A2">
            <w:pPr>
              <w:pStyle w:val="rowtabella0"/>
              <w:rPr>
                <w:color w:val="002060"/>
                <w:highlight w:val="yellow"/>
              </w:rPr>
            </w:pPr>
            <w:r w:rsidRPr="00DC5A91">
              <w:rPr>
                <w:color w:val="002060"/>
                <w:highlight w:val="yellow"/>
              </w:rPr>
              <w:t>FUTSAL L.C.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2C9A" w14:textId="77777777" w:rsidR="00DC5A91" w:rsidRPr="00DC5A91" w:rsidRDefault="00DC5A91" w:rsidP="000418A2">
            <w:pPr>
              <w:pStyle w:val="rowtabella0"/>
              <w:rPr>
                <w:color w:val="002060"/>
                <w:highlight w:val="yellow"/>
              </w:rPr>
            </w:pPr>
            <w:r w:rsidRPr="00DC5A91">
              <w:rPr>
                <w:color w:val="002060"/>
                <w:highlight w:val="yellow"/>
              </w:rPr>
              <w:t>TRIBALCIO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0702" w14:textId="77777777" w:rsidR="00DC5A91" w:rsidRPr="00DC5A91" w:rsidRDefault="00DC5A91" w:rsidP="000418A2">
            <w:pPr>
              <w:pStyle w:val="rowtabella0"/>
              <w:rPr>
                <w:color w:val="002060"/>
              </w:rPr>
            </w:pPr>
            <w:r w:rsidRPr="00DC5A91">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A355" w14:textId="77777777" w:rsidR="00DC5A91" w:rsidRPr="00DC5A91" w:rsidRDefault="00DC5A91" w:rsidP="000418A2">
            <w:pPr>
              <w:pStyle w:val="rowtabella0"/>
              <w:jc w:val="center"/>
              <w:rPr>
                <w:color w:val="002060"/>
              </w:rPr>
            </w:pPr>
            <w:r w:rsidRPr="00DC5A91">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B1EC" w14:textId="77777777" w:rsidR="00DC5A91" w:rsidRPr="00DC5A91" w:rsidRDefault="00DC5A91" w:rsidP="000418A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6D7F" w14:textId="77777777" w:rsidR="00DC5A91" w:rsidRPr="00DC5A91" w:rsidRDefault="00DC5A91" w:rsidP="000418A2">
            <w:pPr>
              <w:rPr>
                <w:color w:val="002060"/>
              </w:rPr>
            </w:pPr>
          </w:p>
        </w:tc>
      </w:tr>
    </w:tbl>
    <w:p w14:paraId="32E14708" w14:textId="77777777" w:rsidR="00DC5A91" w:rsidRPr="00DC5A91" w:rsidRDefault="00DC5A91" w:rsidP="00BD64FF">
      <w:pPr>
        <w:pStyle w:val="LndNormale1"/>
        <w:rPr>
          <w:color w:val="002060"/>
        </w:rPr>
      </w:pPr>
    </w:p>
    <w:p w14:paraId="5646DD29" w14:textId="77777777" w:rsidR="00DC5A91" w:rsidRPr="00DC5A91" w:rsidRDefault="00DC5A91" w:rsidP="00DC5A91">
      <w:pPr>
        <w:pStyle w:val="titolocampionato0"/>
        <w:shd w:val="clear" w:color="auto" w:fill="CCCCCC"/>
        <w:spacing w:before="80" w:after="40"/>
        <w:rPr>
          <w:color w:val="002060"/>
        </w:rPr>
      </w:pPr>
      <w:r w:rsidRPr="00DC5A91">
        <w:rPr>
          <w:color w:val="002060"/>
        </w:rPr>
        <w:t>UNDER 17 C5 REGIONALI MASCHILI</w:t>
      </w:r>
    </w:p>
    <w:p w14:paraId="0A928C23" w14:textId="77777777" w:rsidR="00DC5A91" w:rsidRPr="00DC5A91" w:rsidRDefault="00DC5A91" w:rsidP="00DC5A91">
      <w:pPr>
        <w:pStyle w:val="titoloprinc0"/>
        <w:rPr>
          <w:color w:val="002060"/>
        </w:rPr>
      </w:pPr>
      <w:r w:rsidRPr="00DC5A91">
        <w:rPr>
          <w:color w:val="002060"/>
        </w:rPr>
        <w:t>RISULTATI</w:t>
      </w:r>
    </w:p>
    <w:p w14:paraId="3316CBCB" w14:textId="77777777" w:rsidR="00DC5A91" w:rsidRPr="00DC5A91" w:rsidRDefault="00DC5A91" w:rsidP="00DC5A91">
      <w:pPr>
        <w:pStyle w:val="breakline"/>
        <w:rPr>
          <w:color w:val="002060"/>
        </w:rPr>
      </w:pPr>
    </w:p>
    <w:p w14:paraId="0C95039D" w14:textId="77777777" w:rsidR="00DC5A91" w:rsidRPr="00DC5A91" w:rsidRDefault="00DC5A91" w:rsidP="00DC5A91">
      <w:pPr>
        <w:pStyle w:val="sottotitolocampionato10"/>
        <w:rPr>
          <w:color w:val="002060"/>
        </w:rPr>
      </w:pPr>
      <w:r w:rsidRPr="00DC5A91">
        <w:rPr>
          <w:color w:val="002060"/>
        </w:rPr>
        <w:t>RISULTATI UFFICIALI GARE DEL 30/11/2023</w:t>
      </w:r>
    </w:p>
    <w:p w14:paraId="4BB861D8" w14:textId="77777777" w:rsidR="00DC5A91" w:rsidRPr="00DC5A91" w:rsidRDefault="00DC5A91" w:rsidP="00DC5A91">
      <w:pPr>
        <w:pStyle w:val="sottotitolocampionato20"/>
        <w:spacing w:before="0" w:beforeAutospacing="0" w:after="0" w:afterAutospacing="0"/>
        <w:rPr>
          <w:rFonts w:ascii="Arial" w:hAnsi="Arial" w:cs="Arial"/>
          <w:color w:val="002060"/>
          <w:sz w:val="20"/>
          <w:szCs w:val="20"/>
        </w:rPr>
      </w:pPr>
      <w:r w:rsidRPr="00DC5A91">
        <w:rPr>
          <w:rFonts w:ascii="Arial" w:hAnsi="Arial" w:cs="Arial"/>
          <w:color w:val="002060"/>
          <w:sz w:val="20"/>
          <w:szCs w:val="20"/>
        </w:rPr>
        <w:t>Si trascrivono qui di seguito i risultati ufficiali delle gare disputate</w:t>
      </w:r>
    </w:p>
    <w:p w14:paraId="7B8E8411" w14:textId="77777777" w:rsidR="00DC5A91" w:rsidRPr="00DC5A91" w:rsidRDefault="00DC5A91" w:rsidP="00DC5A9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5A91" w:rsidRPr="00DC5A91" w14:paraId="2F9DC7E2"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5A91" w:rsidRPr="00DC5A91" w14:paraId="726A776F"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6FE5" w14:textId="77777777" w:rsidR="00DC5A91" w:rsidRPr="00DC5A91" w:rsidRDefault="00DC5A91" w:rsidP="000418A2">
                  <w:pPr>
                    <w:pStyle w:val="headertabella0"/>
                    <w:rPr>
                      <w:color w:val="002060"/>
                    </w:rPr>
                  </w:pPr>
                  <w:r w:rsidRPr="00DC5A91">
                    <w:rPr>
                      <w:color w:val="002060"/>
                    </w:rPr>
                    <w:t>GIRONE A - 1 Giornata - R</w:t>
                  </w:r>
                </w:p>
              </w:tc>
            </w:tr>
            <w:tr w:rsidR="00DC5A91" w:rsidRPr="00DC5A91" w14:paraId="41A88CF1" w14:textId="77777777" w:rsidTr="000418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74D5F5" w14:textId="77777777" w:rsidR="00DC5A91" w:rsidRPr="00DC5A91" w:rsidRDefault="00DC5A91" w:rsidP="000418A2">
                  <w:pPr>
                    <w:pStyle w:val="rowtabella0"/>
                    <w:rPr>
                      <w:color w:val="002060"/>
                    </w:rPr>
                  </w:pPr>
                  <w:r w:rsidRPr="00DC5A91">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102EE" w14:textId="77777777" w:rsidR="00DC5A91" w:rsidRPr="00DC5A91" w:rsidRDefault="00DC5A91" w:rsidP="000418A2">
                  <w:pPr>
                    <w:pStyle w:val="rowtabella0"/>
                    <w:rPr>
                      <w:color w:val="002060"/>
                    </w:rPr>
                  </w:pPr>
                  <w:r w:rsidRPr="00DC5A91">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A1FBA" w14:textId="77777777" w:rsidR="00DC5A91" w:rsidRPr="00DC5A91" w:rsidRDefault="00DC5A91" w:rsidP="000418A2">
                  <w:pPr>
                    <w:pStyle w:val="rowtabella0"/>
                    <w:jc w:val="center"/>
                    <w:rPr>
                      <w:color w:val="002060"/>
                    </w:rPr>
                  </w:pPr>
                  <w:r w:rsidRPr="00DC5A91">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01668" w14:textId="77777777" w:rsidR="00DC5A91" w:rsidRPr="00DC5A91" w:rsidRDefault="00DC5A91" w:rsidP="000418A2">
                  <w:pPr>
                    <w:pStyle w:val="rowtabella0"/>
                    <w:jc w:val="center"/>
                    <w:rPr>
                      <w:color w:val="002060"/>
                    </w:rPr>
                  </w:pPr>
                  <w:r w:rsidRPr="00DC5A91">
                    <w:rPr>
                      <w:color w:val="002060"/>
                    </w:rPr>
                    <w:t> </w:t>
                  </w:r>
                </w:p>
              </w:tc>
            </w:tr>
          </w:tbl>
          <w:p w14:paraId="7A33C872" w14:textId="77777777" w:rsidR="00DC5A91" w:rsidRPr="00DC5A91" w:rsidRDefault="00DC5A91" w:rsidP="000418A2">
            <w:pPr>
              <w:rPr>
                <w:color w:val="002060"/>
              </w:rPr>
            </w:pPr>
          </w:p>
        </w:tc>
      </w:tr>
    </w:tbl>
    <w:p w14:paraId="5309F65A" w14:textId="77777777" w:rsidR="00DC5A91" w:rsidRPr="00DC5A91" w:rsidRDefault="00DC5A91" w:rsidP="00DC5A91">
      <w:pPr>
        <w:pStyle w:val="breakline"/>
        <w:rPr>
          <w:rFonts w:eastAsiaTheme="minorEastAsia"/>
          <w:color w:val="002060"/>
        </w:rPr>
      </w:pPr>
    </w:p>
    <w:p w14:paraId="403CBEF3" w14:textId="77777777" w:rsidR="00DC5A91" w:rsidRPr="00DC5A91" w:rsidRDefault="00DC5A91" w:rsidP="00DC5A91">
      <w:pPr>
        <w:pStyle w:val="breakline"/>
        <w:rPr>
          <w:color w:val="002060"/>
        </w:rPr>
      </w:pPr>
    </w:p>
    <w:p w14:paraId="75764B76" w14:textId="77777777" w:rsidR="00DC5A91" w:rsidRPr="00DC5A91" w:rsidRDefault="00DC5A91" w:rsidP="00DC5A91">
      <w:pPr>
        <w:pStyle w:val="sottotitolocampionato10"/>
        <w:rPr>
          <w:color w:val="002060"/>
        </w:rPr>
      </w:pPr>
      <w:r w:rsidRPr="00DC5A91">
        <w:rPr>
          <w:color w:val="002060"/>
        </w:rPr>
        <w:t>RISULTATI UFFICIALI GARE DEL 30/11/2023</w:t>
      </w:r>
    </w:p>
    <w:p w14:paraId="5639F03E" w14:textId="77777777" w:rsidR="00DC5A91" w:rsidRPr="00DC5A91" w:rsidRDefault="00DC5A91" w:rsidP="00DC5A91">
      <w:pPr>
        <w:pStyle w:val="sottotitolocampionato20"/>
        <w:spacing w:before="0" w:beforeAutospacing="0" w:after="0" w:afterAutospacing="0"/>
        <w:rPr>
          <w:rFonts w:ascii="Arial" w:hAnsi="Arial" w:cs="Arial"/>
          <w:color w:val="002060"/>
          <w:sz w:val="20"/>
          <w:szCs w:val="20"/>
        </w:rPr>
      </w:pPr>
      <w:r w:rsidRPr="00DC5A91">
        <w:rPr>
          <w:rFonts w:ascii="Arial" w:hAnsi="Arial" w:cs="Arial"/>
          <w:color w:val="002060"/>
          <w:sz w:val="20"/>
          <w:szCs w:val="20"/>
        </w:rPr>
        <w:t>Si trascrivono qui di seguito i risultati ufficiali delle gare disputate</w:t>
      </w:r>
    </w:p>
    <w:p w14:paraId="07C25677" w14:textId="77777777" w:rsidR="00DC5A91" w:rsidRPr="00DC5A91" w:rsidRDefault="00DC5A91" w:rsidP="00DC5A9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5A91" w:rsidRPr="00DC5A91" w14:paraId="5B88E043"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5A91" w:rsidRPr="00DC5A91" w14:paraId="37C807D5"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C1D6" w14:textId="77777777" w:rsidR="00DC5A91" w:rsidRPr="00DC5A91" w:rsidRDefault="00DC5A91" w:rsidP="000418A2">
                  <w:pPr>
                    <w:pStyle w:val="headertabella0"/>
                    <w:rPr>
                      <w:color w:val="002060"/>
                    </w:rPr>
                  </w:pPr>
                  <w:r w:rsidRPr="00DC5A91">
                    <w:rPr>
                      <w:color w:val="002060"/>
                    </w:rPr>
                    <w:t>GIRONE A - 2 Giornata - R</w:t>
                  </w:r>
                </w:p>
              </w:tc>
            </w:tr>
            <w:tr w:rsidR="00DC5A91" w:rsidRPr="00DC5A91" w14:paraId="3E20B5E2" w14:textId="77777777" w:rsidTr="000418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E14F19" w14:textId="77777777" w:rsidR="00DC5A91" w:rsidRPr="00DC5A91" w:rsidRDefault="00DC5A91" w:rsidP="000418A2">
                  <w:pPr>
                    <w:pStyle w:val="rowtabella0"/>
                    <w:rPr>
                      <w:color w:val="002060"/>
                    </w:rPr>
                  </w:pPr>
                  <w:r w:rsidRPr="00DC5A91">
                    <w:rPr>
                      <w:color w:val="002060"/>
                    </w:rPr>
                    <w:lastRenderedPageBreak/>
                    <w:t>CARISSIMI 2016</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427F4" w14:textId="77777777" w:rsidR="00DC5A91" w:rsidRPr="00DC5A91" w:rsidRDefault="00DC5A91" w:rsidP="000418A2">
                  <w:pPr>
                    <w:pStyle w:val="rowtabella0"/>
                    <w:rPr>
                      <w:color w:val="002060"/>
                    </w:rPr>
                  </w:pPr>
                  <w:r w:rsidRPr="00DC5A91">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DAC7C" w14:textId="77777777" w:rsidR="00DC5A91" w:rsidRPr="00DC5A91" w:rsidRDefault="00DC5A91" w:rsidP="000418A2">
                  <w:pPr>
                    <w:pStyle w:val="rowtabella0"/>
                    <w:jc w:val="center"/>
                    <w:rPr>
                      <w:color w:val="002060"/>
                    </w:rPr>
                  </w:pPr>
                  <w:r w:rsidRPr="00DC5A91">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ED9A7" w14:textId="77777777" w:rsidR="00DC5A91" w:rsidRPr="00DC5A91" w:rsidRDefault="00DC5A91" w:rsidP="000418A2">
                  <w:pPr>
                    <w:pStyle w:val="rowtabella0"/>
                    <w:jc w:val="center"/>
                    <w:rPr>
                      <w:color w:val="002060"/>
                    </w:rPr>
                  </w:pPr>
                  <w:r w:rsidRPr="00DC5A91">
                    <w:rPr>
                      <w:color w:val="002060"/>
                    </w:rPr>
                    <w:t> </w:t>
                  </w:r>
                </w:p>
              </w:tc>
            </w:tr>
          </w:tbl>
          <w:p w14:paraId="07EE6D41" w14:textId="77777777" w:rsidR="00DC5A91" w:rsidRPr="00DC5A91" w:rsidRDefault="00DC5A91"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5A91" w:rsidRPr="00DC5A91" w14:paraId="5D41E827"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1B65" w14:textId="77777777" w:rsidR="00DC5A91" w:rsidRPr="00DC5A91" w:rsidRDefault="00DC5A91" w:rsidP="000418A2">
                  <w:pPr>
                    <w:pStyle w:val="headertabella0"/>
                    <w:rPr>
                      <w:color w:val="002060"/>
                    </w:rPr>
                  </w:pPr>
                  <w:r w:rsidRPr="00DC5A91">
                    <w:rPr>
                      <w:color w:val="002060"/>
                    </w:rPr>
                    <w:lastRenderedPageBreak/>
                    <w:t>GIRONE C - 2 Giornata - R</w:t>
                  </w:r>
                </w:p>
              </w:tc>
            </w:tr>
            <w:tr w:rsidR="00DC5A91" w:rsidRPr="00DC5A91" w14:paraId="6BC5182B" w14:textId="77777777" w:rsidTr="000418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7400AD" w14:textId="77777777" w:rsidR="00DC5A91" w:rsidRPr="00DC5A91" w:rsidRDefault="00DC5A91" w:rsidP="000418A2">
                  <w:pPr>
                    <w:pStyle w:val="rowtabella0"/>
                    <w:rPr>
                      <w:color w:val="002060"/>
                    </w:rPr>
                  </w:pPr>
                  <w:r w:rsidRPr="00DC5A91">
                    <w:rPr>
                      <w:color w:val="002060"/>
                    </w:rPr>
                    <w:lastRenderedPageBreak/>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AC4E4" w14:textId="77777777" w:rsidR="00DC5A91" w:rsidRPr="00DC5A91" w:rsidRDefault="00DC5A91" w:rsidP="000418A2">
                  <w:pPr>
                    <w:pStyle w:val="rowtabella0"/>
                    <w:rPr>
                      <w:color w:val="002060"/>
                    </w:rPr>
                  </w:pPr>
                  <w:r w:rsidRPr="00DC5A91">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022B7" w14:textId="77777777" w:rsidR="00DC5A91" w:rsidRPr="00DC5A91" w:rsidRDefault="00DC5A91" w:rsidP="000418A2">
                  <w:pPr>
                    <w:pStyle w:val="rowtabella0"/>
                    <w:jc w:val="center"/>
                    <w:rPr>
                      <w:color w:val="002060"/>
                    </w:rPr>
                  </w:pPr>
                  <w:r w:rsidRPr="00DC5A91">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08FB0" w14:textId="77777777" w:rsidR="00DC5A91" w:rsidRPr="00DC5A91" w:rsidRDefault="00DC5A91" w:rsidP="000418A2">
                  <w:pPr>
                    <w:pStyle w:val="rowtabella0"/>
                    <w:jc w:val="center"/>
                    <w:rPr>
                      <w:color w:val="002060"/>
                    </w:rPr>
                  </w:pPr>
                  <w:r w:rsidRPr="00DC5A91">
                    <w:rPr>
                      <w:color w:val="002060"/>
                    </w:rPr>
                    <w:t> </w:t>
                  </w:r>
                </w:p>
              </w:tc>
            </w:tr>
          </w:tbl>
          <w:p w14:paraId="033D2389" w14:textId="77777777" w:rsidR="00DC5A91" w:rsidRPr="00DC5A91" w:rsidRDefault="00DC5A91" w:rsidP="000418A2">
            <w:pPr>
              <w:rPr>
                <w:color w:val="002060"/>
              </w:rPr>
            </w:pPr>
          </w:p>
        </w:tc>
      </w:tr>
    </w:tbl>
    <w:p w14:paraId="2D104B9A" w14:textId="77777777" w:rsidR="00DC5A91" w:rsidRPr="00DC5A91" w:rsidRDefault="00DC5A91" w:rsidP="00DC5A91">
      <w:pPr>
        <w:pStyle w:val="breakline"/>
        <w:rPr>
          <w:rFonts w:eastAsiaTheme="minorEastAsia"/>
          <w:color w:val="002060"/>
        </w:rPr>
      </w:pPr>
    </w:p>
    <w:p w14:paraId="65311495" w14:textId="77777777" w:rsidR="00DC5A91" w:rsidRPr="00DC5A91" w:rsidRDefault="00DC5A91" w:rsidP="00DC5A91">
      <w:pPr>
        <w:pStyle w:val="breakline"/>
        <w:rPr>
          <w:color w:val="002060"/>
        </w:rPr>
      </w:pPr>
    </w:p>
    <w:p w14:paraId="26EF7677" w14:textId="77777777" w:rsidR="00DC5A91" w:rsidRPr="00DC5A91" w:rsidRDefault="00DC5A91" w:rsidP="00DC5A91">
      <w:pPr>
        <w:pStyle w:val="titoloprinc0"/>
        <w:rPr>
          <w:color w:val="002060"/>
        </w:rPr>
      </w:pPr>
      <w:r w:rsidRPr="00DC5A91">
        <w:rPr>
          <w:color w:val="002060"/>
        </w:rPr>
        <w:t>GIUDICE SPORTIVO</w:t>
      </w:r>
    </w:p>
    <w:p w14:paraId="4BA08101" w14:textId="77777777" w:rsidR="00DC5A91" w:rsidRPr="00DC5A91" w:rsidRDefault="00DC5A91" w:rsidP="00DC5A91">
      <w:pPr>
        <w:pStyle w:val="diffida"/>
        <w:rPr>
          <w:color w:val="002060"/>
        </w:rPr>
      </w:pPr>
      <w:r w:rsidRPr="00DC5A91">
        <w:rPr>
          <w:color w:val="002060"/>
        </w:rPr>
        <w:t>Il Giudice Sportivo Avv. Agnese Lazzaretti, con l'assistenza del segretario Angelo Castellana, nella seduta del 01/12/2023, ha adottato le decisioni che di seguito integralmente si riportano:</w:t>
      </w:r>
    </w:p>
    <w:p w14:paraId="6781F208" w14:textId="77777777" w:rsidR="00DC5A91" w:rsidRPr="00DC5A91" w:rsidRDefault="00DC5A91" w:rsidP="00DC5A91">
      <w:pPr>
        <w:pStyle w:val="titolo10"/>
        <w:rPr>
          <w:color w:val="002060"/>
        </w:rPr>
      </w:pPr>
      <w:r w:rsidRPr="00DC5A91">
        <w:rPr>
          <w:color w:val="002060"/>
        </w:rPr>
        <w:t xml:space="preserve">GARE DEL 30/11/2023 </w:t>
      </w:r>
    </w:p>
    <w:p w14:paraId="7F2F019B" w14:textId="77777777" w:rsidR="00DC5A91" w:rsidRPr="00DC5A91" w:rsidRDefault="00DC5A91" w:rsidP="00DC5A91">
      <w:pPr>
        <w:pStyle w:val="titolo7a"/>
        <w:rPr>
          <w:color w:val="002060"/>
        </w:rPr>
      </w:pPr>
      <w:r w:rsidRPr="00DC5A91">
        <w:rPr>
          <w:color w:val="002060"/>
        </w:rPr>
        <w:t xml:space="preserve">PROVVEDIMENTI DISCIPLINARI </w:t>
      </w:r>
    </w:p>
    <w:p w14:paraId="495D9C4E" w14:textId="77777777" w:rsidR="00DC5A91" w:rsidRPr="00DC5A91" w:rsidRDefault="00DC5A91" w:rsidP="00DC5A91">
      <w:pPr>
        <w:pStyle w:val="titolo7b0"/>
        <w:rPr>
          <w:color w:val="002060"/>
        </w:rPr>
      </w:pPr>
      <w:r w:rsidRPr="00DC5A91">
        <w:rPr>
          <w:color w:val="002060"/>
        </w:rPr>
        <w:t xml:space="preserve">In base alle risultanze degli atti ufficiali sono state deliberate le seguenti sanzioni disciplinari. </w:t>
      </w:r>
    </w:p>
    <w:p w14:paraId="27424610" w14:textId="77777777" w:rsidR="00DC5A91" w:rsidRPr="00DC5A91" w:rsidRDefault="00DC5A91" w:rsidP="00DC5A91">
      <w:pPr>
        <w:pStyle w:val="titolo30"/>
        <w:rPr>
          <w:color w:val="002060"/>
        </w:rPr>
      </w:pPr>
      <w:r w:rsidRPr="00DC5A91">
        <w:rPr>
          <w:color w:val="002060"/>
        </w:rPr>
        <w:t xml:space="preserve">SOCIETA' </w:t>
      </w:r>
    </w:p>
    <w:p w14:paraId="3486929A" w14:textId="77777777" w:rsidR="00DC5A91" w:rsidRPr="00DC5A91" w:rsidRDefault="00DC5A91" w:rsidP="00DC5A91">
      <w:pPr>
        <w:pStyle w:val="titolo20"/>
        <w:rPr>
          <w:color w:val="002060"/>
        </w:rPr>
      </w:pPr>
      <w:r w:rsidRPr="00DC5A91">
        <w:rPr>
          <w:color w:val="002060"/>
        </w:rPr>
        <w:t xml:space="preserve">AMMENDA </w:t>
      </w:r>
    </w:p>
    <w:p w14:paraId="29B30007" w14:textId="77777777" w:rsidR="00DC5A91" w:rsidRPr="00DC5A91" w:rsidRDefault="00DC5A91" w:rsidP="00DC5A91">
      <w:pPr>
        <w:pStyle w:val="diffida"/>
        <w:spacing w:before="80" w:beforeAutospacing="0" w:after="40" w:afterAutospacing="0"/>
        <w:jc w:val="left"/>
        <w:rPr>
          <w:color w:val="002060"/>
        </w:rPr>
      </w:pPr>
      <w:r w:rsidRPr="00DC5A91">
        <w:rPr>
          <w:color w:val="002060"/>
        </w:rPr>
        <w:t xml:space="preserve">Euro 50,00 TRE TORRI A.S.D. </w:t>
      </w:r>
      <w:r w:rsidRPr="00DC5A91">
        <w:rPr>
          <w:color w:val="002060"/>
        </w:rPr>
        <w:br/>
        <w:t xml:space="preserve">per avere i propri giocatori offeso i calciatori della squadra avversaria a fine gara. </w:t>
      </w:r>
    </w:p>
    <w:p w14:paraId="5314DD77" w14:textId="77777777" w:rsidR="00DC5A91" w:rsidRPr="00DC5A91" w:rsidRDefault="00DC5A91" w:rsidP="00DC5A91">
      <w:pPr>
        <w:pStyle w:val="titolo30"/>
        <w:rPr>
          <w:color w:val="002060"/>
        </w:rPr>
      </w:pPr>
      <w:r w:rsidRPr="00DC5A91">
        <w:rPr>
          <w:color w:val="002060"/>
        </w:rPr>
        <w:t xml:space="preserve">CALCIATORI ESPULSI </w:t>
      </w:r>
    </w:p>
    <w:p w14:paraId="6280FEA9" w14:textId="77777777" w:rsidR="00DC5A91" w:rsidRPr="00DC5A91" w:rsidRDefault="00DC5A91" w:rsidP="00DC5A91">
      <w:pPr>
        <w:pStyle w:val="titolo20"/>
        <w:rPr>
          <w:color w:val="002060"/>
        </w:rPr>
      </w:pPr>
      <w:r w:rsidRPr="00DC5A9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5A91" w:rsidRPr="00DC5A91" w14:paraId="1C78CF8B" w14:textId="77777777" w:rsidTr="000418A2">
        <w:tc>
          <w:tcPr>
            <w:tcW w:w="2200" w:type="dxa"/>
            <w:tcMar>
              <w:top w:w="20" w:type="dxa"/>
              <w:left w:w="20" w:type="dxa"/>
              <w:bottom w:w="20" w:type="dxa"/>
              <w:right w:w="20" w:type="dxa"/>
            </w:tcMar>
            <w:vAlign w:val="center"/>
            <w:hideMark/>
          </w:tcPr>
          <w:p w14:paraId="09B690D5" w14:textId="77777777" w:rsidR="00DC5A91" w:rsidRPr="00DC5A91" w:rsidRDefault="00DC5A91" w:rsidP="000418A2">
            <w:pPr>
              <w:pStyle w:val="movimento"/>
              <w:rPr>
                <w:color w:val="002060"/>
              </w:rPr>
            </w:pPr>
            <w:r w:rsidRPr="00DC5A91">
              <w:rPr>
                <w:color w:val="002060"/>
              </w:rPr>
              <w:t>CRESCENZI ALEX</w:t>
            </w:r>
          </w:p>
        </w:tc>
        <w:tc>
          <w:tcPr>
            <w:tcW w:w="2200" w:type="dxa"/>
            <w:tcMar>
              <w:top w:w="20" w:type="dxa"/>
              <w:left w:w="20" w:type="dxa"/>
              <w:bottom w:w="20" w:type="dxa"/>
              <w:right w:w="20" w:type="dxa"/>
            </w:tcMar>
            <w:vAlign w:val="center"/>
            <w:hideMark/>
          </w:tcPr>
          <w:p w14:paraId="3BDF0363" w14:textId="77777777" w:rsidR="00DC5A91" w:rsidRPr="00DC5A91" w:rsidRDefault="00DC5A91" w:rsidP="000418A2">
            <w:pPr>
              <w:pStyle w:val="movimento2"/>
              <w:rPr>
                <w:color w:val="002060"/>
              </w:rPr>
            </w:pPr>
            <w:r w:rsidRPr="00DC5A91">
              <w:rPr>
                <w:color w:val="002060"/>
              </w:rPr>
              <w:t xml:space="preserve">(SANGIORGIO) </w:t>
            </w:r>
          </w:p>
        </w:tc>
        <w:tc>
          <w:tcPr>
            <w:tcW w:w="800" w:type="dxa"/>
            <w:tcMar>
              <w:top w:w="20" w:type="dxa"/>
              <w:left w:w="20" w:type="dxa"/>
              <w:bottom w:w="20" w:type="dxa"/>
              <w:right w:w="20" w:type="dxa"/>
            </w:tcMar>
            <w:vAlign w:val="center"/>
            <w:hideMark/>
          </w:tcPr>
          <w:p w14:paraId="7591B5CB"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71F81BDD" w14:textId="77777777" w:rsidR="00DC5A91" w:rsidRPr="00DC5A91" w:rsidRDefault="00DC5A91" w:rsidP="000418A2">
            <w:pPr>
              <w:pStyle w:val="movimento"/>
              <w:rPr>
                <w:color w:val="002060"/>
              </w:rPr>
            </w:pPr>
            <w:r w:rsidRPr="00DC5A91">
              <w:rPr>
                <w:color w:val="002060"/>
              </w:rPr>
              <w:t>BALDELLI ALESSANDRO</w:t>
            </w:r>
          </w:p>
        </w:tc>
        <w:tc>
          <w:tcPr>
            <w:tcW w:w="2200" w:type="dxa"/>
            <w:tcMar>
              <w:top w:w="20" w:type="dxa"/>
              <w:left w:w="20" w:type="dxa"/>
              <w:bottom w:w="20" w:type="dxa"/>
              <w:right w:w="20" w:type="dxa"/>
            </w:tcMar>
            <w:vAlign w:val="center"/>
            <w:hideMark/>
          </w:tcPr>
          <w:p w14:paraId="5651D582" w14:textId="77777777" w:rsidR="00DC5A91" w:rsidRPr="00DC5A91" w:rsidRDefault="00DC5A91" w:rsidP="000418A2">
            <w:pPr>
              <w:pStyle w:val="movimento2"/>
              <w:rPr>
                <w:color w:val="002060"/>
              </w:rPr>
            </w:pPr>
            <w:r w:rsidRPr="00DC5A91">
              <w:rPr>
                <w:color w:val="002060"/>
              </w:rPr>
              <w:t xml:space="preserve">(SPECIAL ONE SPORTING CLUB) </w:t>
            </w:r>
          </w:p>
        </w:tc>
      </w:tr>
      <w:tr w:rsidR="00DC5A91" w:rsidRPr="00DC5A91" w14:paraId="21F1B44B" w14:textId="77777777" w:rsidTr="000418A2">
        <w:tc>
          <w:tcPr>
            <w:tcW w:w="2200" w:type="dxa"/>
            <w:tcMar>
              <w:top w:w="20" w:type="dxa"/>
              <w:left w:w="20" w:type="dxa"/>
              <w:bottom w:w="20" w:type="dxa"/>
              <w:right w:w="20" w:type="dxa"/>
            </w:tcMar>
            <w:vAlign w:val="center"/>
            <w:hideMark/>
          </w:tcPr>
          <w:p w14:paraId="61BECFE0" w14:textId="77777777" w:rsidR="00DC5A91" w:rsidRPr="00DC5A91" w:rsidRDefault="00DC5A91" w:rsidP="000418A2">
            <w:pPr>
              <w:pStyle w:val="movimento"/>
              <w:rPr>
                <w:color w:val="002060"/>
              </w:rPr>
            </w:pPr>
            <w:r w:rsidRPr="00DC5A91">
              <w:rPr>
                <w:color w:val="002060"/>
              </w:rPr>
              <w:t>DE ANGELIS EDOARDO</w:t>
            </w:r>
          </w:p>
        </w:tc>
        <w:tc>
          <w:tcPr>
            <w:tcW w:w="2200" w:type="dxa"/>
            <w:tcMar>
              <w:top w:w="20" w:type="dxa"/>
              <w:left w:w="20" w:type="dxa"/>
              <w:bottom w:w="20" w:type="dxa"/>
              <w:right w:w="20" w:type="dxa"/>
            </w:tcMar>
            <w:vAlign w:val="center"/>
            <w:hideMark/>
          </w:tcPr>
          <w:p w14:paraId="7039B00B" w14:textId="77777777" w:rsidR="00DC5A91" w:rsidRPr="00DC5A91" w:rsidRDefault="00DC5A91" w:rsidP="000418A2">
            <w:pPr>
              <w:pStyle w:val="movimento2"/>
              <w:rPr>
                <w:color w:val="002060"/>
              </w:rPr>
            </w:pPr>
            <w:r w:rsidRPr="00DC5A91">
              <w:rPr>
                <w:color w:val="002060"/>
              </w:rPr>
              <w:t xml:space="preserve">(TRE TORRI A.S.D.) </w:t>
            </w:r>
          </w:p>
        </w:tc>
        <w:tc>
          <w:tcPr>
            <w:tcW w:w="800" w:type="dxa"/>
            <w:tcMar>
              <w:top w:w="20" w:type="dxa"/>
              <w:left w:w="20" w:type="dxa"/>
              <w:bottom w:w="20" w:type="dxa"/>
              <w:right w:w="20" w:type="dxa"/>
            </w:tcMar>
            <w:vAlign w:val="center"/>
            <w:hideMark/>
          </w:tcPr>
          <w:p w14:paraId="702396DF"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205FD30A"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172FDB03" w14:textId="77777777" w:rsidR="00DC5A91" w:rsidRPr="00DC5A91" w:rsidRDefault="00DC5A91" w:rsidP="000418A2">
            <w:pPr>
              <w:pStyle w:val="movimento2"/>
              <w:rPr>
                <w:color w:val="002060"/>
              </w:rPr>
            </w:pPr>
            <w:r w:rsidRPr="00DC5A91">
              <w:rPr>
                <w:color w:val="002060"/>
              </w:rPr>
              <w:t> </w:t>
            </w:r>
          </w:p>
        </w:tc>
      </w:tr>
    </w:tbl>
    <w:p w14:paraId="509E6F8C" w14:textId="77777777" w:rsidR="00DC5A91" w:rsidRPr="00DC5A91" w:rsidRDefault="00DC5A91" w:rsidP="00DC5A91">
      <w:pPr>
        <w:pStyle w:val="titolo30"/>
        <w:rPr>
          <w:rFonts w:eastAsiaTheme="minorEastAsia"/>
          <w:color w:val="002060"/>
        </w:rPr>
      </w:pPr>
      <w:r w:rsidRPr="00DC5A91">
        <w:rPr>
          <w:color w:val="002060"/>
        </w:rPr>
        <w:t xml:space="preserve">CALCIATORI NON ESPULSI </w:t>
      </w:r>
    </w:p>
    <w:p w14:paraId="692A2094" w14:textId="77777777" w:rsidR="00DC5A91" w:rsidRPr="00DC5A91" w:rsidRDefault="00DC5A91" w:rsidP="00DC5A91">
      <w:pPr>
        <w:pStyle w:val="titolo20"/>
        <w:rPr>
          <w:color w:val="002060"/>
        </w:rPr>
      </w:pPr>
      <w:r w:rsidRPr="00DC5A9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5A91" w:rsidRPr="00DC5A91" w14:paraId="487E0A0D" w14:textId="77777777" w:rsidTr="000418A2">
        <w:tc>
          <w:tcPr>
            <w:tcW w:w="2200" w:type="dxa"/>
            <w:tcMar>
              <w:top w:w="20" w:type="dxa"/>
              <w:left w:w="20" w:type="dxa"/>
              <w:bottom w:w="20" w:type="dxa"/>
              <w:right w:w="20" w:type="dxa"/>
            </w:tcMar>
            <w:vAlign w:val="center"/>
            <w:hideMark/>
          </w:tcPr>
          <w:p w14:paraId="1030BBFD" w14:textId="77777777" w:rsidR="00DC5A91" w:rsidRPr="00DC5A91" w:rsidRDefault="00DC5A91" w:rsidP="000418A2">
            <w:pPr>
              <w:pStyle w:val="movimento"/>
              <w:rPr>
                <w:color w:val="002060"/>
              </w:rPr>
            </w:pPr>
            <w:r w:rsidRPr="00DC5A91">
              <w:rPr>
                <w:color w:val="002060"/>
              </w:rPr>
              <w:t>CARELLA FRANCESCO</w:t>
            </w:r>
          </w:p>
        </w:tc>
        <w:tc>
          <w:tcPr>
            <w:tcW w:w="2200" w:type="dxa"/>
            <w:tcMar>
              <w:top w:w="20" w:type="dxa"/>
              <w:left w:w="20" w:type="dxa"/>
              <w:bottom w:w="20" w:type="dxa"/>
              <w:right w:w="20" w:type="dxa"/>
            </w:tcMar>
            <w:vAlign w:val="center"/>
            <w:hideMark/>
          </w:tcPr>
          <w:p w14:paraId="38A893CE" w14:textId="77777777" w:rsidR="00DC5A91" w:rsidRPr="00DC5A91" w:rsidRDefault="00DC5A91" w:rsidP="000418A2">
            <w:pPr>
              <w:pStyle w:val="movimento2"/>
              <w:rPr>
                <w:color w:val="002060"/>
              </w:rPr>
            </w:pPr>
            <w:r w:rsidRPr="00DC5A91">
              <w:rPr>
                <w:color w:val="002060"/>
              </w:rPr>
              <w:t xml:space="preserve">(CARISSIMI 2016) </w:t>
            </w:r>
          </w:p>
        </w:tc>
        <w:tc>
          <w:tcPr>
            <w:tcW w:w="800" w:type="dxa"/>
            <w:tcMar>
              <w:top w:w="20" w:type="dxa"/>
              <w:left w:w="20" w:type="dxa"/>
              <w:bottom w:w="20" w:type="dxa"/>
              <w:right w:w="20" w:type="dxa"/>
            </w:tcMar>
            <w:vAlign w:val="center"/>
            <w:hideMark/>
          </w:tcPr>
          <w:p w14:paraId="363B16D6"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13E7D0C8"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3F41559C" w14:textId="77777777" w:rsidR="00DC5A91" w:rsidRPr="00DC5A91" w:rsidRDefault="00DC5A91" w:rsidP="000418A2">
            <w:pPr>
              <w:pStyle w:val="movimento2"/>
              <w:rPr>
                <w:color w:val="002060"/>
              </w:rPr>
            </w:pPr>
            <w:r w:rsidRPr="00DC5A91">
              <w:rPr>
                <w:color w:val="002060"/>
              </w:rPr>
              <w:t> </w:t>
            </w:r>
          </w:p>
        </w:tc>
      </w:tr>
    </w:tbl>
    <w:p w14:paraId="26548066" w14:textId="77777777" w:rsidR="00DC5A91" w:rsidRPr="00DC5A91" w:rsidRDefault="00DC5A91" w:rsidP="00DC5A91">
      <w:pPr>
        <w:pStyle w:val="titolo20"/>
        <w:rPr>
          <w:rFonts w:eastAsiaTheme="minorEastAsia"/>
          <w:color w:val="002060"/>
        </w:rPr>
      </w:pPr>
      <w:r w:rsidRPr="00DC5A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5A91" w:rsidRPr="00DC5A91" w14:paraId="220458F1" w14:textId="77777777" w:rsidTr="000418A2">
        <w:tc>
          <w:tcPr>
            <w:tcW w:w="2200" w:type="dxa"/>
            <w:tcMar>
              <w:top w:w="20" w:type="dxa"/>
              <w:left w:w="20" w:type="dxa"/>
              <w:bottom w:w="20" w:type="dxa"/>
              <w:right w:w="20" w:type="dxa"/>
            </w:tcMar>
            <w:vAlign w:val="center"/>
            <w:hideMark/>
          </w:tcPr>
          <w:p w14:paraId="12CE7D35" w14:textId="77777777" w:rsidR="00DC5A91" w:rsidRPr="00DC5A91" w:rsidRDefault="00DC5A91" w:rsidP="000418A2">
            <w:pPr>
              <w:pStyle w:val="movimento"/>
              <w:rPr>
                <w:color w:val="002060"/>
              </w:rPr>
            </w:pPr>
            <w:r w:rsidRPr="00DC5A91">
              <w:rPr>
                <w:color w:val="002060"/>
              </w:rPr>
              <w:t>MARANESI NICOLAS</w:t>
            </w:r>
          </w:p>
        </w:tc>
        <w:tc>
          <w:tcPr>
            <w:tcW w:w="2200" w:type="dxa"/>
            <w:tcMar>
              <w:top w:w="20" w:type="dxa"/>
              <w:left w:w="20" w:type="dxa"/>
              <w:bottom w:w="20" w:type="dxa"/>
              <w:right w:w="20" w:type="dxa"/>
            </w:tcMar>
            <w:vAlign w:val="center"/>
            <w:hideMark/>
          </w:tcPr>
          <w:p w14:paraId="16A61DEB" w14:textId="77777777" w:rsidR="00DC5A91" w:rsidRPr="00DC5A91" w:rsidRDefault="00DC5A91" w:rsidP="000418A2">
            <w:pPr>
              <w:pStyle w:val="movimento2"/>
              <w:rPr>
                <w:color w:val="002060"/>
              </w:rPr>
            </w:pPr>
            <w:r w:rsidRPr="00DC5A91">
              <w:rPr>
                <w:color w:val="002060"/>
              </w:rPr>
              <w:t xml:space="preserve">(SANGIORGIO) </w:t>
            </w:r>
          </w:p>
        </w:tc>
        <w:tc>
          <w:tcPr>
            <w:tcW w:w="800" w:type="dxa"/>
            <w:tcMar>
              <w:top w:w="20" w:type="dxa"/>
              <w:left w:w="20" w:type="dxa"/>
              <w:bottom w:w="20" w:type="dxa"/>
              <w:right w:w="20" w:type="dxa"/>
            </w:tcMar>
            <w:vAlign w:val="center"/>
            <w:hideMark/>
          </w:tcPr>
          <w:p w14:paraId="7DD674AB"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2746BC15"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5FAA4420" w14:textId="77777777" w:rsidR="00DC5A91" w:rsidRPr="00DC5A91" w:rsidRDefault="00DC5A91" w:rsidP="000418A2">
            <w:pPr>
              <w:pStyle w:val="movimento2"/>
              <w:rPr>
                <w:color w:val="002060"/>
              </w:rPr>
            </w:pPr>
            <w:r w:rsidRPr="00DC5A91">
              <w:rPr>
                <w:color w:val="002060"/>
              </w:rPr>
              <w:t> </w:t>
            </w:r>
          </w:p>
        </w:tc>
      </w:tr>
    </w:tbl>
    <w:p w14:paraId="1BD4DCCF" w14:textId="77777777" w:rsidR="00DC5A91" w:rsidRPr="00DC5A91" w:rsidRDefault="00DC5A91" w:rsidP="00DC5A91">
      <w:pPr>
        <w:pStyle w:val="titolo20"/>
        <w:rPr>
          <w:rFonts w:eastAsiaTheme="minorEastAsia"/>
          <w:color w:val="002060"/>
        </w:rPr>
      </w:pPr>
      <w:r w:rsidRPr="00DC5A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5A91" w:rsidRPr="00DC5A91" w14:paraId="38F982B5" w14:textId="77777777" w:rsidTr="000418A2">
        <w:tc>
          <w:tcPr>
            <w:tcW w:w="2200" w:type="dxa"/>
            <w:tcMar>
              <w:top w:w="20" w:type="dxa"/>
              <w:left w:w="20" w:type="dxa"/>
              <w:bottom w:w="20" w:type="dxa"/>
              <w:right w:w="20" w:type="dxa"/>
            </w:tcMar>
            <w:vAlign w:val="center"/>
            <w:hideMark/>
          </w:tcPr>
          <w:p w14:paraId="5027C112" w14:textId="77777777" w:rsidR="00DC5A91" w:rsidRPr="00DC5A91" w:rsidRDefault="00DC5A91" w:rsidP="000418A2">
            <w:pPr>
              <w:pStyle w:val="movimento"/>
              <w:rPr>
                <w:color w:val="002060"/>
              </w:rPr>
            </w:pPr>
            <w:r w:rsidRPr="00DC5A91">
              <w:rPr>
                <w:color w:val="002060"/>
              </w:rPr>
              <w:t>MAZZONI GABRIELE</w:t>
            </w:r>
          </w:p>
        </w:tc>
        <w:tc>
          <w:tcPr>
            <w:tcW w:w="2200" w:type="dxa"/>
            <w:tcMar>
              <w:top w:w="20" w:type="dxa"/>
              <w:left w:w="20" w:type="dxa"/>
              <w:bottom w:w="20" w:type="dxa"/>
              <w:right w:w="20" w:type="dxa"/>
            </w:tcMar>
            <w:vAlign w:val="center"/>
            <w:hideMark/>
          </w:tcPr>
          <w:p w14:paraId="2026C182" w14:textId="77777777" w:rsidR="00DC5A91" w:rsidRPr="00DC5A91" w:rsidRDefault="00DC5A91" w:rsidP="000418A2">
            <w:pPr>
              <w:pStyle w:val="movimento2"/>
              <w:rPr>
                <w:color w:val="002060"/>
              </w:rPr>
            </w:pPr>
            <w:r w:rsidRPr="00DC5A91">
              <w:rPr>
                <w:color w:val="002060"/>
              </w:rPr>
              <w:t xml:space="preserve">(SANGIORGIO) </w:t>
            </w:r>
          </w:p>
        </w:tc>
        <w:tc>
          <w:tcPr>
            <w:tcW w:w="800" w:type="dxa"/>
            <w:tcMar>
              <w:top w:w="20" w:type="dxa"/>
              <w:left w:w="20" w:type="dxa"/>
              <w:bottom w:w="20" w:type="dxa"/>
              <w:right w:w="20" w:type="dxa"/>
            </w:tcMar>
            <w:vAlign w:val="center"/>
            <w:hideMark/>
          </w:tcPr>
          <w:p w14:paraId="09DA5645"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182C57D5" w14:textId="77777777" w:rsidR="00DC5A91" w:rsidRPr="00DC5A91" w:rsidRDefault="00DC5A91" w:rsidP="000418A2">
            <w:pPr>
              <w:pStyle w:val="movimento"/>
              <w:rPr>
                <w:color w:val="002060"/>
              </w:rPr>
            </w:pPr>
            <w:r w:rsidRPr="00DC5A91">
              <w:rPr>
                <w:color w:val="002060"/>
              </w:rPr>
              <w:t> </w:t>
            </w:r>
          </w:p>
        </w:tc>
        <w:tc>
          <w:tcPr>
            <w:tcW w:w="2200" w:type="dxa"/>
            <w:tcMar>
              <w:top w:w="20" w:type="dxa"/>
              <w:left w:w="20" w:type="dxa"/>
              <w:bottom w:w="20" w:type="dxa"/>
              <w:right w:w="20" w:type="dxa"/>
            </w:tcMar>
            <w:vAlign w:val="center"/>
            <w:hideMark/>
          </w:tcPr>
          <w:p w14:paraId="783233C8" w14:textId="77777777" w:rsidR="00DC5A91" w:rsidRPr="00DC5A91" w:rsidRDefault="00DC5A91" w:rsidP="000418A2">
            <w:pPr>
              <w:pStyle w:val="movimento2"/>
              <w:rPr>
                <w:color w:val="002060"/>
              </w:rPr>
            </w:pPr>
            <w:r w:rsidRPr="00DC5A91">
              <w:rPr>
                <w:color w:val="002060"/>
              </w:rPr>
              <w:t> </w:t>
            </w:r>
          </w:p>
        </w:tc>
      </w:tr>
    </w:tbl>
    <w:p w14:paraId="571827C1" w14:textId="77777777" w:rsidR="00DC5A91" w:rsidRDefault="00DC5A91" w:rsidP="00DC5A91">
      <w:pPr>
        <w:pStyle w:val="breakline"/>
        <w:rPr>
          <w:rFonts w:eastAsiaTheme="minorEastAsia"/>
          <w:color w:val="002060"/>
        </w:rPr>
      </w:pPr>
    </w:p>
    <w:p w14:paraId="3D333208" w14:textId="77777777" w:rsidR="00DC5A91" w:rsidRPr="004D2396" w:rsidRDefault="00DC5A91" w:rsidP="00DC5A91">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70133EE9" w14:textId="77777777" w:rsidR="00DC5A91" w:rsidRPr="004D2396" w:rsidRDefault="00DC5A91" w:rsidP="00DC5A91">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209CDF67" w14:textId="77777777" w:rsidR="00DC5A91" w:rsidRPr="00DC5A91" w:rsidRDefault="00DC5A91" w:rsidP="00DC5A91">
      <w:pPr>
        <w:pStyle w:val="breakline"/>
        <w:rPr>
          <w:rFonts w:eastAsiaTheme="minorEastAsia"/>
          <w:color w:val="002060"/>
        </w:rPr>
      </w:pPr>
    </w:p>
    <w:p w14:paraId="54B9F453" w14:textId="77777777" w:rsidR="00DC5A91" w:rsidRPr="00DC5A91" w:rsidRDefault="00DC5A91" w:rsidP="00DC5A91">
      <w:pPr>
        <w:pStyle w:val="titoloprinc0"/>
        <w:rPr>
          <w:color w:val="002060"/>
        </w:rPr>
      </w:pPr>
      <w:r w:rsidRPr="00DC5A91">
        <w:rPr>
          <w:color w:val="002060"/>
        </w:rPr>
        <w:t>CLASSIFICA</w:t>
      </w:r>
    </w:p>
    <w:p w14:paraId="7CDEEC7D" w14:textId="77777777" w:rsidR="00DC5A91" w:rsidRPr="00DC5A91" w:rsidRDefault="00DC5A91" w:rsidP="00DC5A91">
      <w:pPr>
        <w:pStyle w:val="breakline"/>
        <w:rPr>
          <w:color w:val="002060"/>
        </w:rPr>
      </w:pPr>
    </w:p>
    <w:p w14:paraId="0F237D89" w14:textId="77777777" w:rsidR="00DC5A91" w:rsidRPr="00DC5A91" w:rsidRDefault="00DC5A91" w:rsidP="00DC5A91">
      <w:pPr>
        <w:pStyle w:val="breakline"/>
        <w:rPr>
          <w:color w:val="002060"/>
        </w:rPr>
      </w:pPr>
    </w:p>
    <w:p w14:paraId="5F93A9A3" w14:textId="77777777" w:rsidR="00DC5A91" w:rsidRPr="00DC5A91" w:rsidRDefault="00DC5A91" w:rsidP="00DC5A91">
      <w:pPr>
        <w:pStyle w:val="sottotitolocampionato10"/>
        <w:rPr>
          <w:color w:val="002060"/>
        </w:rPr>
      </w:pPr>
      <w:r w:rsidRPr="00DC5A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5A91" w:rsidRPr="00DC5A91" w14:paraId="07A9B21E"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CD3F" w14:textId="77777777" w:rsidR="00DC5A91" w:rsidRPr="00DC5A91" w:rsidRDefault="00DC5A91" w:rsidP="000418A2">
            <w:pPr>
              <w:pStyle w:val="headertabella0"/>
              <w:rPr>
                <w:color w:val="002060"/>
              </w:rPr>
            </w:pPr>
            <w:r w:rsidRPr="00DC5A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1CD78" w14:textId="77777777" w:rsidR="00DC5A91" w:rsidRPr="00DC5A91" w:rsidRDefault="00DC5A91" w:rsidP="000418A2">
            <w:pPr>
              <w:pStyle w:val="headertabella0"/>
              <w:rPr>
                <w:color w:val="002060"/>
              </w:rPr>
            </w:pPr>
            <w:r w:rsidRPr="00DC5A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4376E" w14:textId="77777777" w:rsidR="00DC5A91" w:rsidRPr="00DC5A91" w:rsidRDefault="00DC5A91" w:rsidP="000418A2">
            <w:pPr>
              <w:pStyle w:val="headertabella0"/>
              <w:rPr>
                <w:color w:val="002060"/>
              </w:rPr>
            </w:pPr>
            <w:r w:rsidRPr="00DC5A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F51B2" w14:textId="77777777" w:rsidR="00DC5A91" w:rsidRPr="00DC5A91" w:rsidRDefault="00DC5A91" w:rsidP="000418A2">
            <w:pPr>
              <w:pStyle w:val="headertabella0"/>
              <w:rPr>
                <w:color w:val="002060"/>
              </w:rPr>
            </w:pPr>
            <w:r w:rsidRPr="00DC5A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1898" w14:textId="77777777" w:rsidR="00DC5A91" w:rsidRPr="00DC5A91" w:rsidRDefault="00DC5A91" w:rsidP="000418A2">
            <w:pPr>
              <w:pStyle w:val="headertabella0"/>
              <w:rPr>
                <w:color w:val="002060"/>
              </w:rPr>
            </w:pPr>
            <w:r w:rsidRPr="00DC5A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24DAC" w14:textId="77777777" w:rsidR="00DC5A91" w:rsidRPr="00DC5A91" w:rsidRDefault="00DC5A91" w:rsidP="000418A2">
            <w:pPr>
              <w:pStyle w:val="headertabella0"/>
              <w:rPr>
                <w:color w:val="002060"/>
              </w:rPr>
            </w:pPr>
            <w:r w:rsidRPr="00DC5A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A79C8" w14:textId="77777777" w:rsidR="00DC5A91" w:rsidRPr="00DC5A91" w:rsidRDefault="00DC5A91" w:rsidP="000418A2">
            <w:pPr>
              <w:pStyle w:val="headertabella0"/>
              <w:rPr>
                <w:color w:val="002060"/>
              </w:rPr>
            </w:pPr>
            <w:r w:rsidRPr="00DC5A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AD46" w14:textId="77777777" w:rsidR="00DC5A91" w:rsidRPr="00DC5A91" w:rsidRDefault="00DC5A91" w:rsidP="000418A2">
            <w:pPr>
              <w:pStyle w:val="headertabella0"/>
              <w:rPr>
                <w:color w:val="002060"/>
              </w:rPr>
            </w:pPr>
            <w:r w:rsidRPr="00DC5A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A1212" w14:textId="77777777" w:rsidR="00DC5A91" w:rsidRPr="00DC5A91" w:rsidRDefault="00DC5A91" w:rsidP="000418A2">
            <w:pPr>
              <w:pStyle w:val="headertabella0"/>
              <w:rPr>
                <w:color w:val="002060"/>
              </w:rPr>
            </w:pPr>
            <w:r w:rsidRPr="00DC5A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2CDB" w14:textId="77777777" w:rsidR="00DC5A91" w:rsidRPr="00DC5A91" w:rsidRDefault="00DC5A91" w:rsidP="000418A2">
            <w:pPr>
              <w:pStyle w:val="headertabella0"/>
              <w:rPr>
                <w:color w:val="002060"/>
              </w:rPr>
            </w:pPr>
            <w:r w:rsidRPr="00DC5A91">
              <w:rPr>
                <w:color w:val="002060"/>
              </w:rPr>
              <w:t>PE</w:t>
            </w:r>
          </w:p>
        </w:tc>
      </w:tr>
      <w:tr w:rsidR="00DC5A91" w:rsidRPr="00DC5A91" w14:paraId="00A66377"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22D33C" w14:textId="77777777" w:rsidR="00DC5A91" w:rsidRPr="00DC5A91" w:rsidRDefault="00DC5A91" w:rsidP="000418A2">
            <w:pPr>
              <w:pStyle w:val="rowtabella0"/>
              <w:rPr>
                <w:color w:val="002060"/>
              </w:rPr>
            </w:pPr>
            <w:r w:rsidRPr="00DC5A9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7054" w14:textId="77777777" w:rsidR="00DC5A91" w:rsidRPr="00DC5A91" w:rsidRDefault="00DC5A91" w:rsidP="000418A2">
            <w:pPr>
              <w:pStyle w:val="rowtabella0"/>
              <w:jc w:val="center"/>
              <w:rPr>
                <w:color w:val="002060"/>
              </w:rPr>
            </w:pPr>
            <w:r w:rsidRPr="00DC5A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FD97"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50BE" w14:textId="77777777" w:rsidR="00DC5A91" w:rsidRPr="00DC5A91" w:rsidRDefault="00DC5A91" w:rsidP="000418A2">
            <w:pPr>
              <w:pStyle w:val="rowtabella0"/>
              <w:jc w:val="center"/>
              <w:rPr>
                <w:color w:val="002060"/>
              </w:rPr>
            </w:pPr>
            <w:r w:rsidRPr="00DC5A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360F"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974B"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FAC7" w14:textId="77777777" w:rsidR="00DC5A91" w:rsidRPr="00DC5A91" w:rsidRDefault="00DC5A91" w:rsidP="000418A2">
            <w:pPr>
              <w:pStyle w:val="rowtabella0"/>
              <w:jc w:val="center"/>
              <w:rPr>
                <w:color w:val="002060"/>
              </w:rPr>
            </w:pPr>
            <w:r w:rsidRPr="00DC5A9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78AA" w14:textId="77777777" w:rsidR="00DC5A91" w:rsidRPr="00DC5A91" w:rsidRDefault="00DC5A91" w:rsidP="000418A2">
            <w:pPr>
              <w:pStyle w:val="rowtabella0"/>
              <w:jc w:val="center"/>
              <w:rPr>
                <w:color w:val="002060"/>
              </w:rPr>
            </w:pPr>
            <w:r w:rsidRPr="00DC5A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D977" w14:textId="77777777" w:rsidR="00DC5A91" w:rsidRPr="00DC5A91" w:rsidRDefault="00DC5A91" w:rsidP="000418A2">
            <w:pPr>
              <w:pStyle w:val="rowtabella0"/>
              <w:jc w:val="center"/>
              <w:rPr>
                <w:color w:val="002060"/>
              </w:rPr>
            </w:pPr>
            <w:r w:rsidRPr="00DC5A9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7D8D" w14:textId="77777777" w:rsidR="00DC5A91" w:rsidRPr="00DC5A91" w:rsidRDefault="00DC5A91" w:rsidP="000418A2">
            <w:pPr>
              <w:pStyle w:val="rowtabella0"/>
              <w:jc w:val="center"/>
              <w:rPr>
                <w:color w:val="002060"/>
              </w:rPr>
            </w:pPr>
            <w:r w:rsidRPr="00DC5A91">
              <w:rPr>
                <w:color w:val="002060"/>
              </w:rPr>
              <w:t>0</w:t>
            </w:r>
          </w:p>
        </w:tc>
      </w:tr>
      <w:tr w:rsidR="00DC5A91" w:rsidRPr="00DC5A91" w14:paraId="0BA2A5D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28C86" w14:textId="77777777" w:rsidR="00DC5A91" w:rsidRPr="00DC5A91" w:rsidRDefault="00DC5A91" w:rsidP="000418A2">
            <w:pPr>
              <w:pStyle w:val="rowtabella0"/>
              <w:rPr>
                <w:color w:val="002060"/>
              </w:rPr>
            </w:pPr>
            <w:r w:rsidRPr="00DC5A9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9E50" w14:textId="77777777" w:rsidR="00DC5A91" w:rsidRPr="00DC5A91" w:rsidRDefault="00DC5A91" w:rsidP="000418A2">
            <w:pPr>
              <w:pStyle w:val="rowtabella0"/>
              <w:jc w:val="center"/>
              <w:rPr>
                <w:color w:val="002060"/>
              </w:rPr>
            </w:pPr>
            <w:r w:rsidRPr="00DC5A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39CA"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F0EB"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4F00"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6E91"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9A07" w14:textId="77777777" w:rsidR="00DC5A91" w:rsidRPr="00DC5A91" w:rsidRDefault="00DC5A91" w:rsidP="000418A2">
            <w:pPr>
              <w:pStyle w:val="rowtabella0"/>
              <w:jc w:val="center"/>
              <w:rPr>
                <w:color w:val="002060"/>
              </w:rPr>
            </w:pPr>
            <w:r w:rsidRPr="00DC5A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C0DC"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61E2" w14:textId="77777777" w:rsidR="00DC5A91" w:rsidRPr="00DC5A91" w:rsidRDefault="00DC5A91" w:rsidP="000418A2">
            <w:pPr>
              <w:pStyle w:val="rowtabella0"/>
              <w:jc w:val="center"/>
              <w:rPr>
                <w:color w:val="002060"/>
              </w:rPr>
            </w:pPr>
            <w:r w:rsidRPr="00DC5A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EA27" w14:textId="77777777" w:rsidR="00DC5A91" w:rsidRPr="00DC5A91" w:rsidRDefault="00DC5A91" w:rsidP="000418A2">
            <w:pPr>
              <w:pStyle w:val="rowtabella0"/>
              <w:jc w:val="center"/>
              <w:rPr>
                <w:color w:val="002060"/>
              </w:rPr>
            </w:pPr>
            <w:r w:rsidRPr="00DC5A91">
              <w:rPr>
                <w:color w:val="002060"/>
              </w:rPr>
              <w:t>0</w:t>
            </w:r>
          </w:p>
        </w:tc>
      </w:tr>
      <w:tr w:rsidR="00DC5A91" w:rsidRPr="00DC5A91" w14:paraId="5877687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13AD6" w14:textId="77777777" w:rsidR="00DC5A91" w:rsidRPr="00DC5A91" w:rsidRDefault="00DC5A91" w:rsidP="000418A2">
            <w:pPr>
              <w:pStyle w:val="rowtabella0"/>
              <w:rPr>
                <w:color w:val="002060"/>
              </w:rPr>
            </w:pPr>
            <w:r w:rsidRPr="00DC5A9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2F1D" w14:textId="77777777" w:rsidR="00DC5A91" w:rsidRPr="00DC5A91" w:rsidRDefault="00DC5A91" w:rsidP="000418A2">
            <w:pPr>
              <w:pStyle w:val="rowtabella0"/>
              <w:jc w:val="center"/>
              <w:rPr>
                <w:color w:val="002060"/>
              </w:rPr>
            </w:pPr>
            <w:r w:rsidRPr="00DC5A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1951"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1197"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AD8B"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5F40"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E51A" w14:textId="77777777" w:rsidR="00DC5A91" w:rsidRPr="00DC5A91" w:rsidRDefault="00DC5A91" w:rsidP="000418A2">
            <w:pPr>
              <w:pStyle w:val="rowtabella0"/>
              <w:jc w:val="center"/>
              <w:rPr>
                <w:color w:val="002060"/>
              </w:rPr>
            </w:pPr>
            <w:r w:rsidRPr="00DC5A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01E4" w14:textId="77777777" w:rsidR="00DC5A91" w:rsidRPr="00DC5A91" w:rsidRDefault="00DC5A91" w:rsidP="000418A2">
            <w:pPr>
              <w:pStyle w:val="rowtabella0"/>
              <w:jc w:val="center"/>
              <w:rPr>
                <w:color w:val="002060"/>
              </w:rPr>
            </w:pPr>
            <w:r w:rsidRPr="00DC5A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73F3" w14:textId="77777777" w:rsidR="00DC5A91" w:rsidRPr="00DC5A91" w:rsidRDefault="00DC5A91" w:rsidP="000418A2">
            <w:pPr>
              <w:pStyle w:val="rowtabella0"/>
              <w:jc w:val="center"/>
              <w:rPr>
                <w:color w:val="002060"/>
              </w:rPr>
            </w:pPr>
            <w:r w:rsidRPr="00DC5A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0F3C" w14:textId="77777777" w:rsidR="00DC5A91" w:rsidRPr="00DC5A91" w:rsidRDefault="00DC5A91" w:rsidP="000418A2">
            <w:pPr>
              <w:pStyle w:val="rowtabella0"/>
              <w:jc w:val="center"/>
              <w:rPr>
                <w:color w:val="002060"/>
              </w:rPr>
            </w:pPr>
            <w:r w:rsidRPr="00DC5A91">
              <w:rPr>
                <w:color w:val="002060"/>
              </w:rPr>
              <w:t>0</w:t>
            </w:r>
          </w:p>
        </w:tc>
      </w:tr>
      <w:tr w:rsidR="00DC5A91" w:rsidRPr="00DC5A91" w14:paraId="03C34B8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F2D7D" w14:textId="77777777" w:rsidR="00DC5A91" w:rsidRPr="00DC5A91" w:rsidRDefault="00DC5A91" w:rsidP="000418A2">
            <w:pPr>
              <w:pStyle w:val="rowtabella0"/>
              <w:rPr>
                <w:color w:val="002060"/>
                <w:lang w:val="en-US"/>
              </w:rPr>
            </w:pPr>
            <w:r w:rsidRPr="00DC5A91">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FE36"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235F"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F7D6"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9E31"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824A"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51B" w14:textId="77777777" w:rsidR="00DC5A91" w:rsidRPr="00DC5A91" w:rsidRDefault="00DC5A91" w:rsidP="000418A2">
            <w:pPr>
              <w:pStyle w:val="rowtabella0"/>
              <w:jc w:val="center"/>
              <w:rPr>
                <w:color w:val="002060"/>
              </w:rPr>
            </w:pPr>
            <w:r w:rsidRPr="00DC5A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CDCE" w14:textId="77777777" w:rsidR="00DC5A91" w:rsidRPr="00DC5A91" w:rsidRDefault="00DC5A91" w:rsidP="000418A2">
            <w:pPr>
              <w:pStyle w:val="rowtabella0"/>
              <w:jc w:val="center"/>
              <w:rPr>
                <w:color w:val="002060"/>
              </w:rPr>
            </w:pPr>
            <w:r w:rsidRPr="00DC5A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0805"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536C" w14:textId="77777777" w:rsidR="00DC5A91" w:rsidRPr="00DC5A91" w:rsidRDefault="00DC5A91" w:rsidP="000418A2">
            <w:pPr>
              <w:pStyle w:val="rowtabella0"/>
              <w:jc w:val="center"/>
              <w:rPr>
                <w:color w:val="002060"/>
              </w:rPr>
            </w:pPr>
            <w:r w:rsidRPr="00DC5A91">
              <w:rPr>
                <w:color w:val="002060"/>
              </w:rPr>
              <w:t>0</w:t>
            </w:r>
          </w:p>
        </w:tc>
      </w:tr>
      <w:tr w:rsidR="00DC5A91" w:rsidRPr="00DC5A91" w14:paraId="3099A70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42B3D" w14:textId="77777777" w:rsidR="00DC5A91" w:rsidRPr="00013D0A" w:rsidRDefault="00DC5A91" w:rsidP="000418A2">
            <w:pPr>
              <w:pStyle w:val="rowtabella0"/>
              <w:rPr>
                <w:color w:val="002060"/>
                <w:lang w:val="es-ES"/>
              </w:rPr>
            </w:pPr>
            <w:r w:rsidRPr="00013D0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B6C6"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AE43"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FC23"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7C3F"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32D6"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0D30" w14:textId="77777777" w:rsidR="00DC5A91" w:rsidRPr="00DC5A91" w:rsidRDefault="00DC5A91" w:rsidP="000418A2">
            <w:pPr>
              <w:pStyle w:val="rowtabella0"/>
              <w:jc w:val="center"/>
              <w:rPr>
                <w:color w:val="002060"/>
              </w:rPr>
            </w:pPr>
            <w:r w:rsidRPr="00DC5A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D54A" w14:textId="77777777" w:rsidR="00DC5A91" w:rsidRPr="00DC5A91" w:rsidRDefault="00DC5A91" w:rsidP="000418A2">
            <w:pPr>
              <w:pStyle w:val="rowtabella0"/>
              <w:jc w:val="center"/>
              <w:rPr>
                <w:color w:val="002060"/>
              </w:rPr>
            </w:pPr>
            <w:r w:rsidRPr="00DC5A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2C1D" w14:textId="77777777" w:rsidR="00DC5A91" w:rsidRPr="00DC5A91" w:rsidRDefault="00DC5A91" w:rsidP="000418A2">
            <w:pPr>
              <w:pStyle w:val="rowtabella0"/>
              <w:jc w:val="center"/>
              <w:rPr>
                <w:color w:val="002060"/>
              </w:rPr>
            </w:pPr>
            <w:r w:rsidRPr="00DC5A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F8CD" w14:textId="77777777" w:rsidR="00DC5A91" w:rsidRPr="00DC5A91" w:rsidRDefault="00DC5A91" w:rsidP="000418A2">
            <w:pPr>
              <w:pStyle w:val="rowtabella0"/>
              <w:jc w:val="center"/>
              <w:rPr>
                <w:color w:val="002060"/>
              </w:rPr>
            </w:pPr>
            <w:r w:rsidRPr="00DC5A91">
              <w:rPr>
                <w:color w:val="002060"/>
              </w:rPr>
              <w:t>0</w:t>
            </w:r>
          </w:p>
        </w:tc>
      </w:tr>
      <w:tr w:rsidR="00DC5A91" w:rsidRPr="00DC5A91" w14:paraId="075AF7A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92D6E" w14:textId="77777777" w:rsidR="00DC5A91" w:rsidRPr="00DC5A91" w:rsidRDefault="00DC5A91" w:rsidP="000418A2">
            <w:pPr>
              <w:pStyle w:val="rowtabella0"/>
              <w:rPr>
                <w:color w:val="002060"/>
              </w:rPr>
            </w:pPr>
            <w:r w:rsidRPr="00DC5A9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9ACC"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42AD"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B406"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2777"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DF8A"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8CC5" w14:textId="77777777" w:rsidR="00DC5A91" w:rsidRPr="00DC5A91" w:rsidRDefault="00DC5A91" w:rsidP="000418A2">
            <w:pPr>
              <w:pStyle w:val="rowtabella0"/>
              <w:jc w:val="center"/>
              <w:rPr>
                <w:color w:val="002060"/>
              </w:rPr>
            </w:pPr>
            <w:r w:rsidRPr="00DC5A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4106" w14:textId="77777777" w:rsidR="00DC5A91" w:rsidRPr="00DC5A91" w:rsidRDefault="00DC5A91" w:rsidP="000418A2">
            <w:pPr>
              <w:pStyle w:val="rowtabella0"/>
              <w:jc w:val="center"/>
              <w:rPr>
                <w:color w:val="002060"/>
              </w:rPr>
            </w:pPr>
            <w:r w:rsidRPr="00DC5A9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6CE8" w14:textId="77777777" w:rsidR="00DC5A91" w:rsidRPr="00DC5A91" w:rsidRDefault="00DC5A91" w:rsidP="000418A2">
            <w:pPr>
              <w:pStyle w:val="rowtabella0"/>
              <w:jc w:val="center"/>
              <w:rPr>
                <w:color w:val="002060"/>
              </w:rPr>
            </w:pPr>
            <w:r w:rsidRPr="00DC5A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BF12" w14:textId="77777777" w:rsidR="00DC5A91" w:rsidRPr="00DC5A91" w:rsidRDefault="00DC5A91" w:rsidP="000418A2">
            <w:pPr>
              <w:pStyle w:val="rowtabella0"/>
              <w:jc w:val="center"/>
              <w:rPr>
                <w:color w:val="002060"/>
              </w:rPr>
            </w:pPr>
            <w:r w:rsidRPr="00DC5A91">
              <w:rPr>
                <w:color w:val="002060"/>
              </w:rPr>
              <w:t>0</w:t>
            </w:r>
          </w:p>
        </w:tc>
      </w:tr>
      <w:tr w:rsidR="00DC5A91" w:rsidRPr="00DC5A91" w14:paraId="0D5A6A2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A5FAF" w14:textId="77777777" w:rsidR="00DC5A91" w:rsidRPr="00DC5A91" w:rsidRDefault="00DC5A91" w:rsidP="000418A2">
            <w:pPr>
              <w:pStyle w:val="rowtabella0"/>
              <w:rPr>
                <w:color w:val="002060"/>
              </w:rPr>
            </w:pPr>
            <w:r w:rsidRPr="00DC5A9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9D02"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26CC"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4E7B"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8D83"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C9B5"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0CE7" w14:textId="77777777" w:rsidR="00DC5A91" w:rsidRPr="00DC5A91" w:rsidRDefault="00DC5A91" w:rsidP="000418A2">
            <w:pPr>
              <w:pStyle w:val="rowtabella0"/>
              <w:jc w:val="center"/>
              <w:rPr>
                <w:color w:val="002060"/>
              </w:rPr>
            </w:pPr>
            <w:r w:rsidRPr="00DC5A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E631" w14:textId="77777777" w:rsidR="00DC5A91" w:rsidRPr="00DC5A91" w:rsidRDefault="00DC5A91" w:rsidP="000418A2">
            <w:pPr>
              <w:pStyle w:val="rowtabella0"/>
              <w:jc w:val="center"/>
              <w:rPr>
                <w:color w:val="002060"/>
              </w:rPr>
            </w:pPr>
            <w:r w:rsidRPr="00DC5A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AB69" w14:textId="77777777" w:rsidR="00DC5A91" w:rsidRPr="00DC5A91" w:rsidRDefault="00DC5A91" w:rsidP="000418A2">
            <w:pPr>
              <w:pStyle w:val="rowtabella0"/>
              <w:jc w:val="center"/>
              <w:rPr>
                <w:color w:val="002060"/>
              </w:rPr>
            </w:pPr>
            <w:r w:rsidRPr="00DC5A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AB2C" w14:textId="77777777" w:rsidR="00DC5A91" w:rsidRPr="00DC5A91" w:rsidRDefault="00DC5A91" w:rsidP="000418A2">
            <w:pPr>
              <w:pStyle w:val="rowtabella0"/>
              <w:jc w:val="center"/>
              <w:rPr>
                <w:color w:val="002060"/>
              </w:rPr>
            </w:pPr>
            <w:r w:rsidRPr="00DC5A91">
              <w:rPr>
                <w:color w:val="002060"/>
              </w:rPr>
              <w:t>0</w:t>
            </w:r>
          </w:p>
        </w:tc>
      </w:tr>
      <w:tr w:rsidR="00DC5A91" w:rsidRPr="00DC5A91" w14:paraId="0A210966"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7830F" w14:textId="77777777" w:rsidR="00DC5A91" w:rsidRPr="00DC5A91" w:rsidRDefault="00DC5A91" w:rsidP="000418A2">
            <w:pPr>
              <w:pStyle w:val="rowtabella0"/>
              <w:rPr>
                <w:color w:val="002060"/>
              </w:rPr>
            </w:pPr>
            <w:r w:rsidRPr="00DC5A9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B0F7"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B763"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51FE"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4F05"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532C"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AF73"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C145"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3C86"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ACF4" w14:textId="77777777" w:rsidR="00DC5A91" w:rsidRPr="00DC5A91" w:rsidRDefault="00DC5A91" w:rsidP="000418A2">
            <w:pPr>
              <w:pStyle w:val="rowtabella0"/>
              <w:jc w:val="center"/>
              <w:rPr>
                <w:color w:val="002060"/>
              </w:rPr>
            </w:pPr>
            <w:r w:rsidRPr="00DC5A91">
              <w:rPr>
                <w:color w:val="002060"/>
              </w:rPr>
              <w:t>0</w:t>
            </w:r>
          </w:p>
        </w:tc>
      </w:tr>
    </w:tbl>
    <w:p w14:paraId="30725217" w14:textId="77777777" w:rsidR="00DC5A91" w:rsidRPr="00DC5A91" w:rsidRDefault="00DC5A91" w:rsidP="00DC5A91">
      <w:pPr>
        <w:pStyle w:val="breakline"/>
        <w:rPr>
          <w:rFonts w:eastAsiaTheme="minorEastAsia"/>
          <w:color w:val="002060"/>
        </w:rPr>
      </w:pPr>
    </w:p>
    <w:p w14:paraId="2CC41380" w14:textId="77777777" w:rsidR="00DC5A91" w:rsidRPr="00DC5A91" w:rsidRDefault="00DC5A91" w:rsidP="00DC5A91">
      <w:pPr>
        <w:pStyle w:val="breakline"/>
        <w:rPr>
          <w:color w:val="002060"/>
        </w:rPr>
      </w:pPr>
    </w:p>
    <w:p w14:paraId="792CD27D" w14:textId="77777777" w:rsidR="00DC5A91" w:rsidRPr="00DC5A91" w:rsidRDefault="00DC5A91" w:rsidP="00DC5A91">
      <w:pPr>
        <w:pStyle w:val="sottotitolocampionato10"/>
        <w:rPr>
          <w:color w:val="002060"/>
        </w:rPr>
      </w:pPr>
      <w:r w:rsidRPr="00DC5A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5A91" w:rsidRPr="00DC5A91" w14:paraId="1F8A88C6"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40011" w14:textId="77777777" w:rsidR="00DC5A91" w:rsidRPr="00DC5A91" w:rsidRDefault="00DC5A91" w:rsidP="000418A2">
            <w:pPr>
              <w:pStyle w:val="headertabella0"/>
              <w:rPr>
                <w:color w:val="002060"/>
              </w:rPr>
            </w:pPr>
            <w:r w:rsidRPr="00DC5A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3735B" w14:textId="77777777" w:rsidR="00DC5A91" w:rsidRPr="00DC5A91" w:rsidRDefault="00DC5A91" w:rsidP="000418A2">
            <w:pPr>
              <w:pStyle w:val="headertabella0"/>
              <w:rPr>
                <w:color w:val="002060"/>
              </w:rPr>
            </w:pPr>
            <w:r w:rsidRPr="00DC5A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D221B" w14:textId="77777777" w:rsidR="00DC5A91" w:rsidRPr="00DC5A91" w:rsidRDefault="00DC5A91" w:rsidP="000418A2">
            <w:pPr>
              <w:pStyle w:val="headertabella0"/>
              <w:rPr>
                <w:color w:val="002060"/>
              </w:rPr>
            </w:pPr>
            <w:r w:rsidRPr="00DC5A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23A8D" w14:textId="77777777" w:rsidR="00DC5A91" w:rsidRPr="00DC5A91" w:rsidRDefault="00DC5A91" w:rsidP="000418A2">
            <w:pPr>
              <w:pStyle w:val="headertabella0"/>
              <w:rPr>
                <w:color w:val="002060"/>
              </w:rPr>
            </w:pPr>
            <w:r w:rsidRPr="00DC5A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D1DC5" w14:textId="77777777" w:rsidR="00DC5A91" w:rsidRPr="00DC5A91" w:rsidRDefault="00DC5A91" w:rsidP="000418A2">
            <w:pPr>
              <w:pStyle w:val="headertabella0"/>
              <w:rPr>
                <w:color w:val="002060"/>
              </w:rPr>
            </w:pPr>
            <w:r w:rsidRPr="00DC5A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F3A6" w14:textId="77777777" w:rsidR="00DC5A91" w:rsidRPr="00DC5A91" w:rsidRDefault="00DC5A91" w:rsidP="000418A2">
            <w:pPr>
              <w:pStyle w:val="headertabella0"/>
              <w:rPr>
                <w:color w:val="002060"/>
              </w:rPr>
            </w:pPr>
            <w:r w:rsidRPr="00DC5A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DC22" w14:textId="77777777" w:rsidR="00DC5A91" w:rsidRPr="00DC5A91" w:rsidRDefault="00DC5A91" w:rsidP="000418A2">
            <w:pPr>
              <w:pStyle w:val="headertabella0"/>
              <w:rPr>
                <w:color w:val="002060"/>
              </w:rPr>
            </w:pPr>
            <w:r w:rsidRPr="00DC5A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FBA01" w14:textId="77777777" w:rsidR="00DC5A91" w:rsidRPr="00DC5A91" w:rsidRDefault="00DC5A91" w:rsidP="000418A2">
            <w:pPr>
              <w:pStyle w:val="headertabella0"/>
              <w:rPr>
                <w:color w:val="002060"/>
              </w:rPr>
            </w:pPr>
            <w:r w:rsidRPr="00DC5A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F6DEF" w14:textId="77777777" w:rsidR="00DC5A91" w:rsidRPr="00DC5A91" w:rsidRDefault="00DC5A91" w:rsidP="000418A2">
            <w:pPr>
              <w:pStyle w:val="headertabella0"/>
              <w:rPr>
                <w:color w:val="002060"/>
              </w:rPr>
            </w:pPr>
            <w:r w:rsidRPr="00DC5A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6528" w14:textId="77777777" w:rsidR="00DC5A91" w:rsidRPr="00DC5A91" w:rsidRDefault="00DC5A91" w:rsidP="000418A2">
            <w:pPr>
              <w:pStyle w:val="headertabella0"/>
              <w:rPr>
                <w:color w:val="002060"/>
              </w:rPr>
            </w:pPr>
            <w:r w:rsidRPr="00DC5A91">
              <w:rPr>
                <w:color w:val="002060"/>
              </w:rPr>
              <w:t>PE</w:t>
            </w:r>
          </w:p>
        </w:tc>
      </w:tr>
      <w:tr w:rsidR="00DC5A91" w:rsidRPr="00DC5A91" w14:paraId="253E408C"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DD438" w14:textId="77777777" w:rsidR="00DC5A91" w:rsidRPr="00DC5A91" w:rsidRDefault="00DC5A91" w:rsidP="000418A2">
            <w:pPr>
              <w:pStyle w:val="rowtabella0"/>
              <w:rPr>
                <w:color w:val="002060"/>
              </w:rPr>
            </w:pPr>
            <w:r w:rsidRPr="00DC5A9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3C57" w14:textId="77777777" w:rsidR="00DC5A91" w:rsidRPr="00DC5A91" w:rsidRDefault="00DC5A91" w:rsidP="000418A2">
            <w:pPr>
              <w:pStyle w:val="rowtabella0"/>
              <w:jc w:val="center"/>
              <w:rPr>
                <w:color w:val="002060"/>
              </w:rPr>
            </w:pPr>
            <w:r w:rsidRPr="00DC5A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A0D5"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F34E"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CEB5"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A14A"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5BD0" w14:textId="77777777" w:rsidR="00DC5A91" w:rsidRPr="00DC5A91" w:rsidRDefault="00DC5A91" w:rsidP="000418A2">
            <w:pPr>
              <w:pStyle w:val="rowtabella0"/>
              <w:jc w:val="center"/>
              <w:rPr>
                <w:color w:val="002060"/>
              </w:rPr>
            </w:pPr>
            <w:r w:rsidRPr="00DC5A9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22CA" w14:textId="77777777" w:rsidR="00DC5A91" w:rsidRPr="00DC5A91" w:rsidRDefault="00DC5A91" w:rsidP="000418A2">
            <w:pPr>
              <w:pStyle w:val="rowtabella0"/>
              <w:jc w:val="center"/>
              <w:rPr>
                <w:color w:val="002060"/>
              </w:rPr>
            </w:pPr>
            <w:r w:rsidRPr="00DC5A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6C42" w14:textId="77777777" w:rsidR="00DC5A91" w:rsidRPr="00DC5A91" w:rsidRDefault="00DC5A91" w:rsidP="000418A2">
            <w:pPr>
              <w:pStyle w:val="rowtabella0"/>
              <w:jc w:val="center"/>
              <w:rPr>
                <w:color w:val="002060"/>
              </w:rPr>
            </w:pPr>
            <w:r w:rsidRPr="00DC5A9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07C1" w14:textId="77777777" w:rsidR="00DC5A91" w:rsidRPr="00DC5A91" w:rsidRDefault="00DC5A91" w:rsidP="000418A2">
            <w:pPr>
              <w:pStyle w:val="rowtabella0"/>
              <w:jc w:val="center"/>
              <w:rPr>
                <w:color w:val="002060"/>
              </w:rPr>
            </w:pPr>
            <w:r w:rsidRPr="00DC5A91">
              <w:rPr>
                <w:color w:val="002060"/>
              </w:rPr>
              <w:t>0</w:t>
            </w:r>
          </w:p>
        </w:tc>
      </w:tr>
      <w:tr w:rsidR="00DC5A91" w:rsidRPr="00DC5A91" w14:paraId="2C8C122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EEEA2" w14:textId="77777777" w:rsidR="00DC5A91" w:rsidRPr="00DC5A91" w:rsidRDefault="00DC5A91" w:rsidP="000418A2">
            <w:pPr>
              <w:pStyle w:val="rowtabella0"/>
              <w:rPr>
                <w:color w:val="002060"/>
              </w:rPr>
            </w:pPr>
            <w:r w:rsidRPr="00DC5A91">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AA65" w14:textId="77777777" w:rsidR="00DC5A91" w:rsidRPr="00DC5A91" w:rsidRDefault="00DC5A91" w:rsidP="000418A2">
            <w:pPr>
              <w:pStyle w:val="rowtabella0"/>
              <w:jc w:val="center"/>
              <w:rPr>
                <w:color w:val="002060"/>
              </w:rPr>
            </w:pPr>
            <w:r w:rsidRPr="00DC5A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D3F6"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5417"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DA63"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CE40"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2F42" w14:textId="77777777" w:rsidR="00DC5A91" w:rsidRPr="00DC5A91" w:rsidRDefault="00DC5A91" w:rsidP="000418A2">
            <w:pPr>
              <w:pStyle w:val="rowtabella0"/>
              <w:jc w:val="center"/>
              <w:rPr>
                <w:color w:val="002060"/>
              </w:rPr>
            </w:pPr>
            <w:r w:rsidRPr="00DC5A9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F827" w14:textId="77777777" w:rsidR="00DC5A91" w:rsidRPr="00DC5A91" w:rsidRDefault="00DC5A91" w:rsidP="000418A2">
            <w:pPr>
              <w:pStyle w:val="rowtabella0"/>
              <w:jc w:val="center"/>
              <w:rPr>
                <w:color w:val="002060"/>
              </w:rPr>
            </w:pPr>
            <w:r w:rsidRPr="00DC5A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CFB4" w14:textId="77777777" w:rsidR="00DC5A91" w:rsidRPr="00DC5A91" w:rsidRDefault="00DC5A91" w:rsidP="000418A2">
            <w:pPr>
              <w:pStyle w:val="rowtabella0"/>
              <w:jc w:val="center"/>
              <w:rPr>
                <w:color w:val="002060"/>
              </w:rPr>
            </w:pPr>
            <w:r w:rsidRPr="00DC5A9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F692" w14:textId="77777777" w:rsidR="00DC5A91" w:rsidRPr="00DC5A91" w:rsidRDefault="00DC5A91" w:rsidP="000418A2">
            <w:pPr>
              <w:pStyle w:val="rowtabella0"/>
              <w:jc w:val="center"/>
              <w:rPr>
                <w:color w:val="002060"/>
              </w:rPr>
            </w:pPr>
            <w:r w:rsidRPr="00DC5A91">
              <w:rPr>
                <w:color w:val="002060"/>
              </w:rPr>
              <w:t>0</w:t>
            </w:r>
          </w:p>
        </w:tc>
      </w:tr>
      <w:tr w:rsidR="00DC5A91" w:rsidRPr="00DC5A91" w14:paraId="76B1522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08D0D" w14:textId="77777777" w:rsidR="00DC5A91" w:rsidRPr="00DC5A91" w:rsidRDefault="00DC5A91" w:rsidP="000418A2">
            <w:pPr>
              <w:pStyle w:val="rowtabella0"/>
              <w:rPr>
                <w:color w:val="002060"/>
                <w:lang w:val="en-US"/>
              </w:rPr>
            </w:pPr>
            <w:r w:rsidRPr="00DC5A9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F85F" w14:textId="77777777" w:rsidR="00DC5A91" w:rsidRPr="00DC5A91" w:rsidRDefault="00DC5A91" w:rsidP="000418A2">
            <w:pPr>
              <w:pStyle w:val="rowtabella0"/>
              <w:jc w:val="center"/>
              <w:rPr>
                <w:color w:val="002060"/>
              </w:rPr>
            </w:pPr>
            <w:r w:rsidRPr="00DC5A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4DC0"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6E55" w14:textId="77777777" w:rsidR="00DC5A91" w:rsidRPr="00DC5A91" w:rsidRDefault="00DC5A91" w:rsidP="000418A2">
            <w:pPr>
              <w:pStyle w:val="rowtabella0"/>
              <w:jc w:val="center"/>
              <w:rPr>
                <w:color w:val="002060"/>
              </w:rPr>
            </w:pPr>
            <w:r w:rsidRPr="00DC5A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737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8C1A"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7C30" w14:textId="77777777" w:rsidR="00DC5A91" w:rsidRPr="00DC5A91" w:rsidRDefault="00DC5A91" w:rsidP="000418A2">
            <w:pPr>
              <w:pStyle w:val="rowtabella0"/>
              <w:jc w:val="center"/>
              <w:rPr>
                <w:color w:val="002060"/>
              </w:rPr>
            </w:pPr>
            <w:r w:rsidRPr="00DC5A9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26DE" w14:textId="77777777" w:rsidR="00DC5A91" w:rsidRPr="00DC5A91" w:rsidRDefault="00DC5A91" w:rsidP="000418A2">
            <w:pPr>
              <w:pStyle w:val="rowtabella0"/>
              <w:jc w:val="center"/>
              <w:rPr>
                <w:color w:val="002060"/>
              </w:rPr>
            </w:pPr>
            <w:r w:rsidRPr="00DC5A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B590" w14:textId="77777777" w:rsidR="00DC5A91" w:rsidRPr="00DC5A91" w:rsidRDefault="00DC5A91" w:rsidP="000418A2">
            <w:pPr>
              <w:pStyle w:val="rowtabella0"/>
              <w:jc w:val="center"/>
              <w:rPr>
                <w:color w:val="002060"/>
              </w:rPr>
            </w:pPr>
            <w:r w:rsidRPr="00DC5A9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47E0" w14:textId="77777777" w:rsidR="00DC5A91" w:rsidRPr="00DC5A91" w:rsidRDefault="00DC5A91" w:rsidP="000418A2">
            <w:pPr>
              <w:pStyle w:val="rowtabella0"/>
              <w:jc w:val="center"/>
              <w:rPr>
                <w:color w:val="002060"/>
              </w:rPr>
            </w:pPr>
            <w:r w:rsidRPr="00DC5A91">
              <w:rPr>
                <w:color w:val="002060"/>
              </w:rPr>
              <w:t>0</w:t>
            </w:r>
          </w:p>
        </w:tc>
      </w:tr>
      <w:tr w:rsidR="00DC5A91" w:rsidRPr="00DC5A91" w14:paraId="49A8D61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9DD6B" w14:textId="77777777" w:rsidR="00DC5A91" w:rsidRPr="00DC5A91" w:rsidRDefault="00DC5A91" w:rsidP="000418A2">
            <w:pPr>
              <w:pStyle w:val="rowtabella0"/>
              <w:rPr>
                <w:color w:val="002060"/>
              </w:rPr>
            </w:pPr>
            <w:r w:rsidRPr="00DC5A9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025A" w14:textId="77777777" w:rsidR="00DC5A91" w:rsidRPr="00DC5A91" w:rsidRDefault="00DC5A91" w:rsidP="000418A2">
            <w:pPr>
              <w:pStyle w:val="rowtabella0"/>
              <w:jc w:val="center"/>
              <w:rPr>
                <w:color w:val="002060"/>
              </w:rPr>
            </w:pPr>
            <w:r w:rsidRPr="00DC5A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FE2E"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E920"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563B"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D49A"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D024" w14:textId="77777777" w:rsidR="00DC5A91" w:rsidRPr="00DC5A91" w:rsidRDefault="00DC5A91" w:rsidP="000418A2">
            <w:pPr>
              <w:pStyle w:val="rowtabella0"/>
              <w:jc w:val="center"/>
              <w:rPr>
                <w:color w:val="002060"/>
              </w:rPr>
            </w:pPr>
            <w:r w:rsidRPr="00DC5A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D7C3" w14:textId="77777777" w:rsidR="00DC5A91" w:rsidRPr="00DC5A91" w:rsidRDefault="00DC5A91" w:rsidP="000418A2">
            <w:pPr>
              <w:pStyle w:val="rowtabella0"/>
              <w:jc w:val="center"/>
              <w:rPr>
                <w:color w:val="002060"/>
              </w:rPr>
            </w:pPr>
            <w:r w:rsidRPr="00DC5A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0FC9"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517B" w14:textId="77777777" w:rsidR="00DC5A91" w:rsidRPr="00DC5A91" w:rsidRDefault="00DC5A91" w:rsidP="000418A2">
            <w:pPr>
              <w:pStyle w:val="rowtabella0"/>
              <w:jc w:val="center"/>
              <w:rPr>
                <w:color w:val="002060"/>
              </w:rPr>
            </w:pPr>
            <w:r w:rsidRPr="00DC5A91">
              <w:rPr>
                <w:color w:val="002060"/>
              </w:rPr>
              <w:t>0</w:t>
            </w:r>
          </w:p>
        </w:tc>
      </w:tr>
      <w:tr w:rsidR="00DC5A91" w:rsidRPr="00DC5A91" w14:paraId="4457CF8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B0F3E" w14:textId="77777777" w:rsidR="00DC5A91" w:rsidRPr="00DC5A91" w:rsidRDefault="00DC5A91" w:rsidP="000418A2">
            <w:pPr>
              <w:pStyle w:val="rowtabella0"/>
              <w:rPr>
                <w:color w:val="002060"/>
              </w:rPr>
            </w:pPr>
            <w:r w:rsidRPr="00DC5A9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AF44" w14:textId="77777777" w:rsidR="00DC5A91" w:rsidRPr="00DC5A91" w:rsidRDefault="00DC5A91" w:rsidP="000418A2">
            <w:pPr>
              <w:pStyle w:val="rowtabella0"/>
              <w:jc w:val="center"/>
              <w:rPr>
                <w:color w:val="002060"/>
              </w:rPr>
            </w:pPr>
            <w:r w:rsidRPr="00DC5A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9359"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C0C1"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9D0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0B8E"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23A6" w14:textId="77777777" w:rsidR="00DC5A91" w:rsidRPr="00DC5A91" w:rsidRDefault="00DC5A91" w:rsidP="000418A2">
            <w:pPr>
              <w:pStyle w:val="rowtabella0"/>
              <w:jc w:val="center"/>
              <w:rPr>
                <w:color w:val="002060"/>
              </w:rPr>
            </w:pPr>
            <w:r w:rsidRPr="00DC5A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61B5" w14:textId="77777777" w:rsidR="00DC5A91" w:rsidRPr="00DC5A91" w:rsidRDefault="00DC5A91" w:rsidP="000418A2">
            <w:pPr>
              <w:pStyle w:val="rowtabella0"/>
              <w:jc w:val="center"/>
              <w:rPr>
                <w:color w:val="002060"/>
              </w:rPr>
            </w:pPr>
            <w:r w:rsidRPr="00DC5A9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44C1" w14:textId="77777777" w:rsidR="00DC5A91" w:rsidRPr="00DC5A91" w:rsidRDefault="00DC5A91" w:rsidP="000418A2">
            <w:pPr>
              <w:pStyle w:val="rowtabella0"/>
              <w:jc w:val="center"/>
              <w:rPr>
                <w:color w:val="002060"/>
              </w:rPr>
            </w:pPr>
            <w:r w:rsidRPr="00DC5A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7E72" w14:textId="77777777" w:rsidR="00DC5A91" w:rsidRPr="00DC5A91" w:rsidRDefault="00DC5A91" w:rsidP="000418A2">
            <w:pPr>
              <w:pStyle w:val="rowtabella0"/>
              <w:jc w:val="center"/>
              <w:rPr>
                <w:color w:val="002060"/>
              </w:rPr>
            </w:pPr>
            <w:r w:rsidRPr="00DC5A91">
              <w:rPr>
                <w:color w:val="002060"/>
              </w:rPr>
              <w:t>0</w:t>
            </w:r>
          </w:p>
        </w:tc>
      </w:tr>
      <w:tr w:rsidR="00DC5A91" w:rsidRPr="00DC5A91" w14:paraId="4464B60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242E3" w14:textId="77777777" w:rsidR="00DC5A91" w:rsidRPr="00DC5A91" w:rsidRDefault="00DC5A91" w:rsidP="000418A2">
            <w:pPr>
              <w:pStyle w:val="rowtabella0"/>
              <w:rPr>
                <w:color w:val="002060"/>
              </w:rPr>
            </w:pPr>
            <w:r w:rsidRPr="00DC5A9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0987"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850B"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BA5C"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1A37"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6BB3" w14:textId="77777777" w:rsidR="00DC5A91" w:rsidRPr="00DC5A91" w:rsidRDefault="00DC5A91" w:rsidP="000418A2">
            <w:pPr>
              <w:pStyle w:val="rowtabella0"/>
              <w:jc w:val="center"/>
              <w:rPr>
                <w:color w:val="002060"/>
              </w:rPr>
            </w:pPr>
            <w:r w:rsidRPr="00DC5A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82F3" w14:textId="77777777" w:rsidR="00DC5A91" w:rsidRPr="00DC5A91" w:rsidRDefault="00DC5A91" w:rsidP="000418A2">
            <w:pPr>
              <w:pStyle w:val="rowtabella0"/>
              <w:jc w:val="center"/>
              <w:rPr>
                <w:color w:val="002060"/>
              </w:rPr>
            </w:pPr>
            <w:r w:rsidRPr="00DC5A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9BB7" w14:textId="77777777" w:rsidR="00DC5A91" w:rsidRPr="00DC5A91" w:rsidRDefault="00DC5A91" w:rsidP="000418A2">
            <w:pPr>
              <w:pStyle w:val="rowtabella0"/>
              <w:jc w:val="center"/>
              <w:rPr>
                <w:color w:val="002060"/>
              </w:rPr>
            </w:pPr>
            <w:r w:rsidRPr="00DC5A9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83A3" w14:textId="77777777" w:rsidR="00DC5A91" w:rsidRPr="00DC5A91" w:rsidRDefault="00DC5A91" w:rsidP="000418A2">
            <w:pPr>
              <w:pStyle w:val="rowtabella0"/>
              <w:jc w:val="center"/>
              <w:rPr>
                <w:color w:val="002060"/>
              </w:rPr>
            </w:pPr>
            <w:r w:rsidRPr="00DC5A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DAFC" w14:textId="77777777" w:rsidR="00DC5A91" w:rsidRPr="00DC5A91" w:rsidRDefault="00DC5A91" w:rsidP="000418A2">
            <w:pPr>
              <w:pStyle w:val="rowtabella0"/>
              <w:jc w:val="center"/>
              <w:rPr>
                <w:color w:val="002060"/>
              </w:rPr>
            </w:pPr>
            <w:r w:rsidRPr="00DC5A91">
              <w:rPr>
                <w:color w:val="002060"/>
              </w:rPr>
              <w:t>0</w:t>
            </w:r>
          </w:p>
        </w:tc>
      </w:tr>
      <w:tr w:rsidR="00DC5A91" w:rsidRPr="00DC5A91" w14:paraId="18C7186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94659" w14:textId="77777777" w:rsidR="00DC5A91" w:rsidRPr="00DC5A91" w:rsidRDefault="00DC5A91" w:rsidP="000418A2">
            <w:pPr>
              <w:pStyle w:val="rowtabella0"/>
              <w:rPr>
                <w:color w:val="002060"/>
              </w:rPr>
            </w:pPr>
            <w:r w:rsidRPr="00DC5A9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A990" w14:textId="77777777" w:rsidR="00DC5A91" w:rsidRPr="00DC5A91" w:rsidRDefault="00DC5A91" w:rsidP="000418A2">
            <w:pPr>
              <w:pStyle w:val="rowtabella0"/>
              <w:jc w:val="center"/>
              <w:rPr>
                <w:color w:val="002060"/>
              </w:rPr>
            </w:pPr>
            <w:r w:rsidRPr="00DC5A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BC00"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18CE"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514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04B5"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6D86" w14:textId="77777777" w:rsidR="00DC5A91" w:rsidRPr="00DC5A91" w:rsidRDefault="00DC5A91" w:rsidP="000418A2">
            <w:pPr>
              <w:pStyle w:val="rowtabella0"/>
              <w:jc w:val="center"/>
              <w:rPr>
                <w:color w:val="002060"/>
              </w:rPr>
            </w:pPr>
            <w:r w:rsidRPr="00DC5A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5204" w14:textId="77777777" w:rsidR="00DC5A91" w:rsidRPr="00DC5A91" w:rsidRDefault="00DC5A91" w:rsidP="000418A2">
            <w:pPr>
              <w:pStyle w:val="rowtabella0"/>
              <w:jc w:val="center"/>
              <w:rPr>
                <w:color w:val="002060"/>
              </w:rPr>
            </w:pPr>
            <w:r w:rsidRPr="00DC5A9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6754" w14:textId="77777777" w:rsidR="00DC5A91" w:rsidRPr="00DC5A91" w:rsidRDefault="00DC5A91" w:rsidP="000418A2">
            <w:pPr>
              <w:pStyle w:val="rowtabella0"/>
              <w:jc w:val="center"/>
              <w:rPr>
                <w:color w:val="002060"/>
              </w:rPr>
            </w:pPr>
            <w:r w:rsidRPr="00DC5A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CF5E" w14:textId="77777777" w:rsidR="00DC5A91" w:rsidRPr="00DC5A91" w:rsidRDefault="00DC5A91" w:rsidP="000418A2">
            <w:pPr>
              <w:pStyle w:val="rowtabella0"/>
              <w:jc w:val="center"/>
              <w:rPr>
                <w:color w:val="002060"/>
              </w:rPr>
            </w:pPr>
            <w:r w:rsidRPr="00DC5A91">
              <w:rPr>
                <w:color w:val="002060"/>
              </w:rPr>
              <w:t>0</w:t>
            </w:r>
          </w:p>
        </w:tc>
      </w:tr>
      <w:tr w:rsidR="00DC5A91" w:rsidRPr="00DC5A91" w14:paraId="68FF477A"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0C7D2" w14:textId="77777777" w:rsidR="00DC5A91" w:rsidRPr="00013D0A" w:rsidRDefault="00DC5A91" w:rsidP="000418A2">
            <w:pPr>
              <w:pStyle w:val="rowtabella0"/>
              <w:rPr>
                <w:color w:val="002060"/>
                <w:lang w:val="es-ES"/>
              </w:rPr>
            </w:pPr>
            <w:r w:rsidRPr="00013D0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7BF0"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65F4"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0B3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4B6C"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2D2C"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E102" w14:textId="77777777" w:rsidR="00DC5A91" w:rsidRPr="00DC5A91" w:rsidRDefault="00DC5A91" w:rsidP="000418A2">
            <w:pPr>
              <w:pStyle w:val="rowtabella0"/>
              <w:jc w:val="center"/>
              <w:rPr>
                <w:color w:val="002060"/>
              </w:rPr>
            </w:pPr>
            <w:r w:rsidRPr="00DC5A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AC0B" w14:textId="77777777" w:rsidR="00DC5A91" w:rsidRPr="00DC5A91" w:rsidRDefault="00DC5A91" w:rsidP="000418A2">
            <w:pPr>
              <w:pStyle w:val="rowtabella0"/>
              <w:jc w:val="center"/>
              <w:rPr>
                <w:color w:val="002060"/>
              </w:rPr>
            </w:pPr>
            <w:r w:rsidRPr="00DC5A91">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032E"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DCBF" w14:textId="77777777" w:rsidR="00DC5A91" w:rsidRPr="00DC5A91" w:rsidRDefault="00DC5A91" w:rsidP="000418A2">
            <w:pPr>
              <w:pStyle w:val="rowtabella0"/>
              <w:jc w:val="center"/>
              <w:rPr>
                <w:color w:val="002060"/>
              </w:rPr>
            </w:pPr>
            <w:r w:rsidRPr="00DC5A91">
              <w:rPr>
                <w:color w:val="002060"/>
              </w:rPr>
              <w:t>0</w:t>
            </w:r>
          </w:p>
        </w:tc>
      </w:tr>
    </w:tbl>
    <w:p w14:paraId="24660716" w14:textId="77777777" w:rsidR="00DC5A91" w:rsidRPr="00DC5A91" w:rsidRDefault="00DC5A91" w:rsidP="00DC5A91">
      <w:pPr>
        <w:pStyle w:val="breakline"/>
        <w:rPr>
          <w:rFonts w:eastAsiaTheme="minorEastAsia"/>
          <w:color w:val="002060"/>
        </w:rPr>
      </w:pPr>
    </w:p>
    <w:p w14:paraId="792AA2D1" w14:textId="77777777" w:rsidR="00DC5A91" w:rsidRPr="00DC5A91" w:rsidRDefault="00DC5A91" w:rsidP="00DC5A91">
      <w:pPr>
        <w:pStyle w:val="breakline"/>
        <w:rPr>
          <w:color w:val="002060"/>
        </w:rPr>
      </w:pPr>
    </w:p>
    <w:p w14:paraId="73B5253B" w14:textId="77777777" w:rsidR="00DC5A91" w:rsidRPr="00DC5A91" w:rsidRDefault="00DC5A91" w:rsidP="00DC5A91">
      <w:pPr>
        <w:pStyle w:val="sottotitolocampionato10"/>
        <w:rPr>
          <w:color w:val="002060"/>
        </w:rPr>
      </w:pPr>
      <w:r w:rsidRPr="00DC5A9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5A91" w:rsidRPr="00DC5A91" w14:paraId="22826ABA"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24BA3" w14:textId="77777777" w:rsidR="00DC5A91" w:rsidRPr="00DC5A91" w:rsidRDefault="00DC5A91" w:rsidP="000418A2">
            <w:pPr>
              <w:pStyle w:val="headertabella0"/>
              <w:rPr>
                <w:color w:val="002060"/>
              </w:rPr>
            </w:pPr>
            <w:r w:rsidRPr="00DC5A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61C9" w14:textId="77777777" w:rsidR="00DC5A91" w:rsidRPr="00DC5A91" w:rsidRDefault="00DC5A91" w:rsidP="000418A2">
            <w:pPr>
              <w:pStyle w:val="headertabella0"/>
              <w:rPr>
                <w:color w:val="002060"/>
              </w:rPr>
            </w:pPr>
            <w:r w:rsidRPr="00DC5A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575A" w14:textId="77777777" w:rsidR="00DC5A91" w:rsidRPr="00DC5A91" w:rsidRDefault="00DC5A91" w:rsidP="000418A2">
            <w:pPr>
              <w:pStyle w:val="headertabella0"/>
              <w:rPr>
                <w:color w:val="002060"/>
              </w:rPr>
            </w:pPr>
            <w:r w:rsidRPr="00DC5A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3F0C9" w14:textId="77777777" w:rsidR="00DC5A91" w:rsidRPr="00DC5A91" w:rsidRDefault="00DC5A91" w:rsidP="000418A2">
            <w:pPr>
              <w:pStyle w:val="headertabella0"/>
              <w:rPr>
                <w:color w:val="002060"/>
              </w:rPr>
            </w:pPr>
            <w:r w:rsidRPr="00DC5A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927BB" w14:textId="77777777" w:rsidR="00DC5A91" w:rsidRPr="00DC5A91" w:rsidRDefault="00DC5A91" w:rsidP="000418A2">
            <w:pPr>
              <w:pStyle w:val="headertabella0"/>
              <w:rPr>
                <w:color w:val="002060"/>
              </w:rPr>
            </w:pPr>
            <w:r w:rsidRPr="00DC5A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3388" w14:textId="77777777" w:rsidR="00DC5A91" w:rsidRPr="00DC5A91" w:rsidRDefault="00DC5A91" w:rsidP="000418A2">
            <w:pPr>
              <w:pStyle w:val="headertabella0"/>
              <w:rPr>
                <w:color w:val="002060"/>
              </w:rPr>
            </w:pPr>
            <w:r w:rsidRPr="00DC5A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D952" w14:textId="77777777" w:rsidR="00DC5A91" w:rsidRPr="00DC5A91" w:rsidRDefault="00DC5A91" w:rsidP="000418A2">
            <w:pPr>
              <w:pStyle w:val="headertabella0"/>
              <w:rPr>
                <w:color w:val="002060"/>
              </w:rPr>
            </w:pPr>
            <w:r w:rsidRPr="00DC5A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514CC" w14:textId="77777777" w:rsidR="00DC5A91" w:rsidRPr="00DC5A91" w:rsidRDefault="00DC5A91" w:rsidP="000418A2">
            <w:pPr>
              <w:pStyle w:val="headertabella0"/>
              <w:rPr>
                <w:color w:val="002060"/>
              </w:rPr>
            </w:pPr>
            <w:r w:rsidRPr="00DC5A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BD98A" w14:textId="77777777" w:rsidR="00DC5A91" w:rsidRPr="00DC5A91" w:rsidRDefault="00DC5A91" w:rsidP="000418A2">
            <w:pPr>
              <w:pStyle w:val="headertabella0"/>
              <w:rPr>
                <w:color w:val="002060"/>
              </w:rPr>
            </w:pPr>
            <w:r w:rsidRPr="00DC5A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52753" w14:textId="77777777" w:rsidR="00DC5A91" w:rsidRPr="00DC5A91" w:rsidRDefault="00DC5A91" w:rsidP="000418A2">
            <w:pPr>
              <w:pStyle w:val="headertabella0"/>
              <w:rPr>
                <w:color w:val="002060"/>
              </w:rPr>
            </w:pPr>
            <w:r w:rsidRPr="00DC5A91">
              <w:rPr>
                <w:color w:val="002060"/>
              </w:rPr>
              <w:t>PE</w:t>
            </w:r>
          </w:p>
        </w:tc>
      </w:tr>
      <w:tr w:rsidR="00DC5A91" w:rsidRPr="00DC5A91" w14:paraId="72F0601C"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537AB" w14:textId="77777777" w:rsidR="00DC5A91" w:rsidRPr="00DC5A91" w:rsidRDefault="00DC5A91" w:rsidP="000418A2">
            <w:pPr>
              <w:pStyle w:val="rowtabella0"/>
              <w:rPr>
                <w:color w:val="002060"/>
              </w:rPr>
            </w:pPr>
            <w:r w:rsidRPr="00DC5A9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4348" w14:textId="77777777" w:rsidR="00DC5A91" w:rsidRPr="00DC5A91" w:rsidRDefault="00DC5A91" w:rsidP="000418A2">
            <w:pPr>
              <w:pStyle w:val="rowtabella0"/>
              <w:jc w:val="center"/>
              <w:rPr>
                <w:color w:val="002060"/>
              </w:rPr>
            </w:pPr>
            <w:r w:rsidRPr="00DC5A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08C8"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D0FA"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C515"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B4A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7ECD" w14:textId="77777777" w:rsidR="00DC5A91" w:rsidRPr="00DC5A91" w:rsidRDefault="00DC5A91" w:rsidP="000418A2">
            <w:pPr>
              <w:pStyle w:val="rowtabella0"/>
              <w:jc w:val="center"/>
              <w:rPr>
                <w:color w:val="002060"/>
              </w:rPr>
            </w:pPr>
            <w:r w:rsidRPr="00DC5A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5C5C" w14:textId="77777777" w:rsidR="00DC5A91" w:rsidRPr="00DC5A91" w:rsidRDefault="00DC5A91" w:rsidP="000418A2">
            <w:pPr>
              <w:pStyle w:val="rowtabella0"/>
              <w:jc w:val="center"/>
              <w:rPr>
                <w:color w:val="002060"/>
              </w:rPr>
            </w:pPr>
            <w:r w:rsidRPr="00DC5A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FFC0" w14:textId="77777777" w:rsidR="00DC5A91" w:rsidRPr="00DC5A91" w:rsidRDefault="00DC5A91" w:rsidP="000418A2">
            <w:pPr>
              <w:pStyle w:val="rowtabella0"/>
              <w:jc w:val="center"/>
              <w:rPr>
                <w:color w:val="002060"/>
              </w:rPr>
            </w:pPr>
            <w:r w:rsidRPr="00DC5A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49C8" w14:textId="77777777" w:rsidR="00DC5A91" w:rsidRPr="00DC5A91" w:rsidRDefault="00DC5A91" w:rsidP="000418A2">
            <w:pPr>
              <w:pStyle w:val="rowtabella0"/>
              <w:jc w:val="center"/>
              <w:rPr>
                <w:color w:val="002060"/>
              </w:rPr>
            </w:pPr>
            <w:r w:rsidRPr="00DC5A91">
              <w:rPr>
                <w:color w:val="002060"/>
              </w:rPr>
              <w:t>0</w:t>
            </w:r>
          </w:p>
        </w:tc>
      </w:tr>
      <w:tr w:rsidR="00DC5A91" w:rsidRPr="00DC5A91" w14:paraId="38F009A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405F1" w14:textId="77777777" w:rsidR="00DC5A91" w:rsidRPr="00DC5A91" w:rsidRDefault="00DC5A91" w:rsidP="000418A2">
            <w:pPr>
              <w:pStyle w:val="rowtabella0"/>
              <w:rPr>
                <w:color w:val="002060"/>
              </w:rPr>
            </w:pPr>
            <w:r w:rsidRPr="00DC5A9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9417" w14:textId="77777777" w:rsidR="00DC5A91" w:rsidRPr="00DC5A91" w:rsidRDefault="00DC5A91" w:rsidP="000418A2">
            <w:pPr>
              <w:pStyle w:val="rowtabella0"/>
              <w:jc w:val="center"/>
              <w:rPr>
                <w:color w:val="002060"/>
              </w:rPr>
            </w:pPr>
            <w:r w:rsidRPr="00DC5A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1044"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FFB5"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9807"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ECC8"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7CE4" w14:textId="77777777" w:rsidR="00DC5A91" w:rsidRPr="00DC5A91" w:rsidRDefault="00DC5A91" w:rsidP="000418A2">
            <w:pPr>
              <w:pStyle w:val="rowtabella0"/>
              <w:jc w:val="center"/>
              <w:rPr>
                <w:color w:val="002060"/>
              </w:rPr>
            </w:pPr>
            <w:r w:rsidRPr="00DC5A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EE33" w14:textId="77777777" w:rsidR="00DC5A91" w:rsidRPr="00DC5A91" w:rsidRDefault="00DC5A91" w:rsidP="000418A2">
            <w:pPr>
              <w:pStyle w:val="rowtabella0"/>
              <w:jc w:val="center"/>
              <w:rPr>
                <w:color w:val="002060"/>
              </w:rPr>
            </w:pPr>
            <w:r w:rsidRPr="00DC5A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FD49" w14:textId="77777777" w:rsidR="00DC5A91" w:rsidRPr="00DC5A91" w:rsidRDefault="00DC5A91" w:rsidP="000418A2">
            <w:pPr>
              <w:pStyle w:val="rowtabella0"/>
              <w:jc w:val="center"/>
              <w:rPr>
                <w:color w:val="002060"/>
              </w:rPr>
            </w:pPr>
            <w:r w:rsidRPr="00DC5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9C6F" w14:textId="77777777" w:rsidR="00DC5A91" w:rsidRPr="00DC5A91" w:rsidRDefault="00DC5A91" w:rsidP="000418A2">
            <w:pPr>
              <w:pStyle w:val="rowtabella0"/>
              <w:jc w:val="center"/>
              <w:rPr>
                <w:color w:val="002060"/>
              </w:rPr>
            </w:pPr>
            <w:r w:rsidRPr="00DC5A91">
              <w:rPr>
                <w:color w:val="002060"/>
              </w:rPr>
              <w:t>0</w:t>
            </w:r>
          </w:p>
        </w:tc>
      </w:tr>
      <w:tr w:rsidR="00DC5A91" w:rsidRPr="00DC5A91" w14:paraId="4054E2E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FB990" w14:textId="77777777" w:rsidR="00DC5A91" w:rsidRPr="00DC5A91" w:rsidRDefault="00DC5A91" w:rsidP="000418A2">
            <w:pPr>
              <w:pStyle w:val="rowtabella0"/>
              <w:rPr>
                <w:color w:val="002060"/>
              </w:rPr>
            </w:pPr>
            <w:r w:rsidRPr="00DC5A9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BE5A" w14:textId="77777777" w:rsidR="00DC5A91" w:rsidRPr="00DC5A91" w:rsidRDefault="00DC5A91" w:rsidP="000418A2">
            <w:pPr>
              <w:pStyle w:val="rowtabella0"/>
              <w:jc w:val="center"/>
              <w:rPr>
                <w:color w:val="002060"/>
              </w:rPr>
            </w:pPr>
            <w:r w:rsidRPr="00DC5A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520B"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578C"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70C0"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35E4"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31E3" w14:textId="77777777" w:rsidR="00DC5A91" w:rsidRPr="00DC5A91" w:rsidRDefault="00DC5A91" w:rsidP="000418A2">
            <w:pPr>
              <w:pStyle w:val="rowtabella0"/>
              <w:jc w:val="center"/>
              <w:rPr>
                <w:color w:val="002060"/>
              </w:rPr>
            </w:pPr>
            <w:r w:rsidRPr="00DC5A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A4EF" w14:textId="77777777" w:rsidR="00DC5A91" w:rsidRPr="00DC5A91" w:rsidRDefault="00DC5A91" w:rsidP="000418A2">
            <w:pPr>
              <w:pStyle w:val="rowtabella0"/>
              <w:jc w:val="center"/>
              <w:rPr>
                <w:color w:val="002060"/>
              </w:rPr>
            </w:pPr>
            <w:r w:rsidRPr="00DC5A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4C00"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7A69" w14:textId="77777777" w:rsidR="00DC5A91" w:rsidRPr="00DC5A91" w:rsidRDefault="00DC5A91" w:rsidP="000418A2">
            <w:pPr>
              <w:pStyle w:val="rowtabella0"/>
              <w:jc w:val="center"/>
              <w:rPr>
                <w:color w:val="002060"/>
              </w:rPr>
            </w:pPr>
            <w:r w:rsidRPr="00DC5A91">
              <w:rPr>
                <w:color w:val="002060"/>
              </w:rPr>
              <w:t>0</w:t>
            </w:r>
          </w:p>
        </w:tc>
      </w:tr>
      <w:tr w:rsidR="00DC5A91" w:rsidRPr="00DC5A91" w14:paraId="54D5B53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10904" w14:textId="77777777" w:rsidR="00DC5A91" w:rsidRPr="00DC5A91" w:rsidRDefault="00DC5A91" w:rsidP="000418A2">
            <w:pPr>
              <w:pStyle w:val="rowtabella0"/>
              <w:rPr>
                <w:color w:val="002060"/>
              </w:rPr>
            </w:pPr>
            <w:r w:rsidRPr="00DC5A9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9D2B" w14:textId="77777777" w:rsidR="00DC5A91" w:rsidRPr="00DC5A91" w:rsidRDefault="00DC5A91" w:rsidP="000418A2">
            <w:pPr>
              <w:pStyle w:val="rowtabella0"/>
              <w:jc w:val="center"/>
              <w:rPr>
                <w:color w:val="002060"/>
              </w:rPr>
            </w:pPr>
            <w:r w:rsidRPr="00DC5A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55BD"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E258"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03AA" w14:textId="77777777" w:rsidR="00DC5A91" w:rsidRPr="00DC5A91" w:rsidRDefault="00DC5A91" w:rsidP="000418A2">
            <w:pPr>
              <w:pStyle w:val="rowtabella0"/>
              <w:jc w:val="center"/>
              <w:rPr>
                <w:color w:val="002060"/>
              </w:rPr>
            </w:pPr>
            <w:r w:rsidRPr="00DC5A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655B"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0A4F" w14:textId="77777777" w:rsidR="00DC5A91" w:rsidRPr="00DC5A91" w:rsidRDefault="00DC5A91" w:rsidP="000418A2">
            <w:pPr>
              <w:pStyle w:val="rowtabella0"/>
              <w:jc w:val="center"/>
              <w:rPr>
                <w:color w:val="002060"/>
              </w:rPr>
            </w:pPr>
            <w:r w:rsidRPr="00DC5A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3FA8" w14:textId="77777777" w:rsidR="00DC5A91" w:rsidRPr="00DC5A91" w:rsidRDefault="00DC5A91" w:rsidP="000418A2">
            <w:pPr>
              <w:pStyle w:val="rowtabella0"/>
              <w:jc w:val="center"/>
              <w:rPr>
                <w:color w:val="002060"/>
              </w:rPr>
            </w:pPr>
            <w:r w:rsidRPr="00DC5A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EA66"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00C7" w14:textId="77777777" w:rsidR="00DC5A91" w:rsidRPr="00DC5A91" w:rsidRDefault="00DC5A91" w:rsidP="000418A2">
            <w:pPr>
              <w:pStyle w:val="rowtabella0"/>
              <w:jc w:val="center"/>
              <w:rPr>
                <w:color w:val="002060"/>
              </w:rPr>
            </w:pPr>
            <w:r w:rsidRPr="00DC5A91">
              <w:rPr>
                <w:color w:val="002060"/>
              </w:rPr>
              <w:t>0</w:t>
            </w:r>
          </w:p>
        </w:tc>
      </w:tr>
      <w:tr w:rsidR="00DC5A91" w:rsidRPr="00DC5A91" w14:paraId="63BEC9C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53660" w14:textId="77777777" w:rsidR="00DC5A91" w:rsidRPr="00DC5A91" w:rsidRDefault="00DC5A91" w:rsidP="000418A2">
            <w:pPr>
              <w:pStyle w:val="rowtabella0"/>
              <w:rPr>
                <w:color w:val="002060"/>
              </w:rPr>
            </w:pPr>
            <w:r w:rsidRPr="00DC5A9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DA56"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10CC"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501B"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E82A"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4A41"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85E4" w14:textId="77777777" w:rsidR="00DC5A91" w:rsidRPr="00DC5A91" w:rsidRDefault="00DC5A91" w:rsidP="000418A2">
            <w:pPr>
              <w:pStyle w:val="rowtabella0"/>
              <w:jc w:val="center"/>
              <w:rPr>
                <w:color w:val="002060"/>
              </w:rPr>
            </w:pPr>
            <w:r w:rsidRPr="00DC5A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5359" w14:textId="77777777" w:rsidR="00DC5A91" w:rsidRPr="00DC5A91" w:rsidRDefault="00DC5A91" w:rsidP="000418A2">
            <w:pPr>
              <w:pStyle w:val="rowtabella0"/>
              <w:jc w:val="center"/>
              <w:rPr>
                <w:color w:val="002060"/>
              </w:rPr>
            </w:pPr>
            <w:r w:rsidRPr="00DC5A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36CC" w14:textId="77777777" w:rsidR="00DC5A91" w:rsidRPr="00DC5A91" w:rsidRDefault="00DC5A91" w:rsidP="000418A2">
            <w:pPr>
              <w:pStyle w:val="rowtabella0"/>
              <w:jc w:val="center"/>
              <w:rPr>
                <w:color w:val="002060"/>
              </w:rPr>
            </w:pPr>
            <w:r w:rsidRPr="00DC5A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3C87" w14:textId="77777777" w:rsidR="00DC5A91" w:rsidRPr="00DC5A91" w:rsidRDefault="00DC5A91" w:rsidP="000418A2">
            <w:pPr>
              <w:pStyle w:val="rowtabella0"/>
              <w:jc w:val="center"/>
              <w:rPr>
                <w:color w:val="002060"/>
              </w:rPr>
            </w:pPr>
            <w:r w:rsidRPr="00DC5A91">
              <w:rPr>
                <w:color w:val="002060"/>
              </w:rPr>
              <w:t>0</w:t>
            </w:r>
          </w:p>
        </w:tc>
      </w:tr>
      <w:tr w:rsidR="00DC5A91" w:rsidRPr="00DC5A91" w14:paraId="49CC326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0B79C" w14:textId="77777777" w:rsidR="00DC5A91" w:rsidRPr="00DC5A91" w:rsidRDefault="00DC5A91" w:rsidP="000418A2">
            <w:pPr>
              <w:pStyle w:val="rowtabella0"/>
              <w:rPr>
                <w:color w:val="002060"/>
                <w:lang w:val="en-US"/>
              </w:rPr>
            </w:pPr>
            <w:r w:rsidRPr="00DC5A91">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91FF" w14:textId="77777777" w:rsidR="00DC5A91" w:rsidRPr="00DC5A91" w:rsidRDefault="00DC5A91" w:rsidP="000418A2">
            <w:pPr>
              <w:pStyle w:val="rowtabella0"/>
              <w:jc w:val="center"/>
              <w:rPr>
                <w:color w:val="002060"/>
              </w:rPr>
            </w:pPr>
            <w:r w:rsidRPr="00DC5A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B18F"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B78F"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9F0D"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6EBE" w14:textId="77777777" w:rsidR="00DC5A91" w:rsidRPr="00DC5A91" w:rsidRDefault="00DC5A91" w:rsidP="000418A2">
            <w:pPr>
              <w:pStyle w:val="rowtabella0"/>
              <w:jc w:val="center"/>
              <w:rPr>
                <w:color w:val="002060"/>
              </w:rPr>
            </w:pPr>
            <w:r w:rsidRPr="00DC5A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51A2" w14:textId="77777777" w:rsidR="00DC5A91" w:rsidRPr="00DC5A91" w:rsidRDefault="00DC5A91" w:rsidP="000418A2">
            <w:pPr>
              <w:pStyle w:val="rowtabella0"/>
              <w:jc w:val="center"/>
              <w:rPr>
                <w:color w:val="002060"/>
              </w:rPr>
            </w:pPr>
            <w:r w:rsidRPr="00DC5A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7FD3" w14:textId="77777777" w:rsidR="00DC5A91" w:rsidRPr="00DC5A91" w:rsidRDefault="00DC5A91" w:rsidP="000418A2">
            <w:pPr>
              <w:pStyle w:val="rowtabella0"/>
              <w:jc w:val="center"/>
              <w:rPr>
                <w:color w:val="002060"/>
              </w:rPr>
            </w:pPr>
            <w:r w:rsidRPr="00DC5A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C8E6" w14:textId="77777777" w:rsidR="00DC5A91" w:rsidRPr="00DC5A91" w:rsidRDefault="00DC5A91" w:rsidP="000418A2">
            <w:pPr>
              <w:pStyle w:val="rowtabella0"/>
              <w:jc w:val="center"/>
              <w:rPr>
                <w:color w:val="002060"/>
              </w:rPr>
            </w:pPr>
            <w:r w:rsidRPr="00DC5A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F427" w14:textId="77777777" w:rsidR="00DC5A91" w:rsidRPr="00DC5A91" w:rsidRDefault="00DC5A91" w:rsidP="000418A2">
            <w:pPr>
              <w:pStyle w:val="rowtabella0"/>
              <w:jc w:val="center"/>
              <w:rPr>
                <w:color w:val="002060"/>
              </w:rPr>
            </w:pPr>
            <w:r w:rsidRPr="00DC5A91">
              <w:rPr>
                <w:color w:val="002060"/>
              </w:rPr>
              <w:t>0</w:t>
            </w:r>
          </w:p>
        </w:tc>
      </w:tr>
      <w:tr w:rsidR="00DC5A91" w:rsidRPr="00DC5A91" w14:paraId="5CBF1E3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6F9D4" w14:textId="77777777" w:rsidR="00DC5A91" w:rsidRPr="00DC5A91" w:rsidRDefault="00DC5A91" w:rsidP="000418A2">
            <w:pPr>
              <w:pStyle w:val="rowtabella0"/>
              <w:rPr>
                <w:color w:val="002060"/>
              </w:rPr>
            </w:pPr>
            <w:r w:rsidRPr="00DC5A9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1461" w14:textId="77777777" w:rsidR="00DC5A91" w:rsidRPr="00DC5A91" w:rsidRDefault="00DC5A91" w:rsidP="000418A2">
            <w:pPr>
              <w:pStyle w:val="rowtabella0"/>
              <w:jc w:val="center"/>
              <w:rPr>
                <w:color w:val="002060"/>
              </w:rPr>
            </w:pPr>
            <w:r w:rsidRPr="00DC5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A953"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B80F" w14:textId="77777777" w:rsidR="00DC5A91" w:rsidRPr="00DC5A91" w:rsidRDefault="00DC5A91" w:rsidP="000418A2">
            <w:pPr>
              <w:pStyle w:val="rowtabella0"/>
              <w:jc w:val="center"/>
              <w:rPr>
                <w:color w:val="002060"/>
              </w:rPr>
            </w:pPr>
            <w:r w:rsidRPr="00DC5A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E84C"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8513" w14:textId="77777777" w:rsidR="00DC5A91" w:rsidRPr="00DC5A91" w:rsidRDefault="00DC5A91" w:rsidP="000418A2">
            <w:pPr>
              <w:pStyle w:val="rowtabella0"/>
              <w:jc w:val="center"/>
              <w:rPr>
                <w:color w:val="002060"/>
              </w:rPr>
            </w:pPr>
            <w:r w:rsidRPr="00DC5A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FF1A" w14:textId="77777777" w:rsidR="00DC5A91" w:rsidRPr="00DC5A91" w:rsidRDefault="00DC5A91" w:rsidP="000418A2">
            <w:pPr>
              <w:pStyle w:val="rowtabella0"/>
              <w:jc w:val="center"/>
              <w:rPr>
                <w:color w:val="002060"/>
              </w:rPr>
            </w:pPr>
            <w:r w:rsidRPr="00DC5A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29B7" w14:textId="77777777" w:rsidR="00DC5A91" w:rsidRPr="00DC5A91" w:rsidRDefault="00DC5A91" w:rsidP="000418A2">
            <w:pPr>
              <w:pStyle w:val="rowtabella0"/>
              <w:jc w:val="center"/>
              <w:rPr>
                <w:color w:val="002060"/>
              </w:rPr>
            </w:pPr>
            <w:r w:rsidRPr="00DC5A9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1DD6" w14:textId="77777777" w:rsidR="00DC5A91" w:rsidRPr="00DC5A91" w:rsidRDefault="00DC5A91" w:rsidP="000418A2">
            <w:pPr>
              <w:pStyle w:val="rowtabella0"/>
              <w:jc w:val="center"/>
              <w:rPr>
                <w:color w:val="002060"/>
              </w:rPr>
            </w:pPr>
            <w:r w:rsidRPr="00DC5A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68BE" w14:textId="77777777" w:rsidR="00DC5A91" w:rsidRPr="00DC5A91" w:rsidRDefault="00DC5A91" w:rsidP="000418A2">
            <w:pPr>
              <w:pStyle w:val="rowtabella0"/>
              <w:jc w:val="center"/>
              <w:rPr>
                <w:color w:val="002060"/>
              </w:rPr>
            </w:pPr>
            <w:r w:rsidRPr="00DC5A91">
              <w:rPr>
                <w:color w:val="002060"/>
              </w:rPr>
              <w:t>0</w:t>
            </w:r>
          </w:p>
        </w:tc>
      </w:tr>
      <w:tr w:rsidR="00DC5A91" w:rsidRPr="00DC5A91" w14:paraId="6C5CEE61"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F7BC24" w14:textId="77777777" w:rsidR="00DC5A91" w:rsidRPr="00DC5A91" w:rsidRDefault="00DC5A91" w:rsidP="000418A2">
            <w:pPr>
              <w:pStyle w:val="rowtabella0"/>
              <w:rPr>
                <w:color w:val="002060"/>
                <w:lang w:val="en-US"/>
              </w:rPr>
            </w:pPr>
            <w:r w:rsidRPr="00DC5A91">
              <w:rPr>
                <w:color w:val="002060"/>
                <w:lang w:val="en-US"/>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6A78"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830B" w14:textId="77777777" w:rsidR="00DC5A91" w:rsidRPr="00DC5A91" w:rsidRDefault="00DC5A91" w:rsidP="000418A2">
            <w:pPr>
              <w:pStyle w:val="rowtabella0"/>
              <w:jc w:val="center"/>
              <w:rPr>
                <w:color w:val="002060"/>
              </w:rPr>
            </w:pPr>
            <w:r w:rsidRPr="00DC5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03CD"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C244"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68AC"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4A46"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5DAF"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DEF7" w14:textId="77777777" w:rsidR="00DC5A91" w:rsidRPr="00DC5A91" w:rsidRDefault="00DC5A91" w:rsidP="000418A2">
            <w:pPr>
              <w:pStyle w:val="rowtabella0"/>
              <w:jc w:val="center"/>
              <w:rPr>
                <w:color w:val="002060"/>
              </w:rPr>
            </w:pPr>
            <w:r w:rsidRPr="00DC5A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5BC9" w14:textId="77777777" w:rsidR="00DC5A91" w:rsidRPr="00DC5A91" w:rsidRDefault="00DC5A91" w:rsidP="000418A2">
            <w:pPr>
              <w:pStyle w:val="rowtabella0"/>
              <w:jc w:val="center"/>
              <w:rPr>
                <w:color w:val="002060"/>
              </w:rPr>
            </w:pPr>
            <w:r w:rsidRPr="00DC5A91">
              <w:rPr>
                <w:color w:val="002060"/>
              </w:rPr>
              <w:t>0</w:t>
            </w:r>
          </w:p>
        </w:tc>
      </w:tr>
    </w:tbl>
    <w:p w14:paraId="44320091" w14:textId="77777777" w:rsidR="00DC5A91" w:rsidRPr="00DC5A91" w:rsidRDefault="00DC5A91" w:rsidP="00DC5A91">
      <w:pPr>
        <w:pStyle w:val="breakline"/>
        <w:rPr>
          <w:rFonts w:eastAsiaTheme="minorEastAsia"/>
          <w:color w:val="002060"/>
        </w:rPr>
      </w:pPr>
    </w:p>
    <w:p w14:paraId="4D4C81EF" w14:textId="77777777" w:rsidR="00DC5A91" w:rsidRPr="00DC5A91" w:rsidRDefault="00DC5A91" w:rsidP="00DC5A91">
      <w:pPr>
        <w:pStyle w:val="breakline"/>
        <w:rPr>
          <w:color w:val="002060"/>
        </w:rPr>
      </w:pPr>
    </w:p>
    <w:p w14:paraId="0B217DB4" w14:textId="77777777" w:rsidR="00DC5A91" w:rsidRPr="00DC5A91" w:rsidRDefault="00DC5A91" w:rsidP="00DC5A91">
      <w:pPr>
        <w:pStyle w:val="titolocampionato0"/>
        <w:shd w:val="clear" w:color="auto" w:fill="CCCCCC"/>
        <w:spacing w:before="80" w:after="40"/>
        <w:rPr>
          <w:color w:val="002060"/>
        </w:rPr>
      </w:pPr>
      <w:r w:rsidRPr="00DC5A91">
        <w:rPr>
          <w:color w:val="002060"/>
        </w:rPr>
        <w:t>UNDER 15 C5 REGIONALI MASCHILI</w:t>
      </w:r>
    </w:p>
    <w:p w14:paraId="1EE007A2" w14:textId="77777777" w:rsidR="00DC5A91" w:rsidRPr="00DC5A91" w:rsidRDefault="00DC5A91" w:rsidP="00DC5A91">
      <w:pPr>
        <w:pStyle w:val="titoloprinc0"/>
        <w:rPr>
          <w:color w:val="002060"/>
        </w:rPr>
      </w:pPr>
      <w:r w:rsidRPr="00DC5A91">
        <w:rPr>
          <w:color w:val="002060"/>
        </w:rPr>
        <w:t>VARIAZIONI AL PROGRAMMA GARE</w:t>
      </w:r>
    </w:p>
    <w:p w14:paraId="13918FE5" w14:textId="77777777" w:rsidR="00DC5A91" w:rsidRPr="00DC5A91" w:rsidRDefault="00DC5A91" w:rsidP="00DC5A91">
      <w:pPr>
        <w:pStyle w:val="breakline"/>
        <w:rPr>
          <w:color w:val="002060"/>
        </w:rPr>
      </w:pPr>
    </w:p>
    <w:p w14:paraId="524A06F4" w14:textId="77777777" w:rsidR="00DC5A91" w:rsidRPr="00DC5A91" w:rsidRDefault="00DC5A91" w:rsidP="00DC5A91">
      <w:pPr>
        <w:pStyle w:val="breakline"/>
        <w:rPr>
          <w:color w:val="002060"/>
        </w:rPr>
      </w:pPr>
    </w:p>
    <w:p w14:paraId="2E500303" w14:textId="77777777" w:rsidR="00DC5A91" w:rsidRPr="00DC5A91" w:rsidRDefault="00DC5A91" w:rsidP="00DC5A91">
      <w:pPr>
        <w:pStyle w:val="sottotitolocampionato10"/>
        <w:rPr>
          <w:color w:val="002060"/>
        </w:rPr>
      </w:pPr>
      <w:r w:rsidRPr="00DC5A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5A91" w:rsidRPr="00DC5A91" w14:paraId="0B69AD66" w14:textId="77777777" w:rsidTr="00DC5A9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4B94" w14:textId="77777777" w:rsidR="00DC5A91" w:rsidRPr="00DC5A91" w:rsidRDefault="00DC5A91" w:rsidP="000418A2">
            <w:pPr>
              <w:pStyle w:val="headertabella0"/>
              <w:rPr>
                <w:color w:val="002060"/>
              </w:rPr>
            </w:pPr>
            <w:r w:rsidRPr="00DC5A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3D2B" w14:textId="77777777" w:rsidR="00DC5A91" w:rsidRPr="00DC5A91" w:rsidRDefault="00DC5A91" w:rsidP="000418A2">
            <w:pPr>
              <w:pStyle w:val="headertabella0"/>
              <w:rPr>
                <w:color w:val="002060"/>
              </w:rPr>
            </w:pPr>
            <w:r w:rsidRPr="00DC5A9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74A46" w14:textId="77777777" w:rsidR="00DC5A91" w:rsidRPr="00DC5A91" w:rsidRDefault="00DC5A91" w:rsidP="000418A2">
            <w:pPr>
              <w:pStyle w:val="headertabella0"/>
              <w:rPr>
                <w:color w:val="002060"/>
              </w:rPr>
            </w:pPr>
            <w:r w:rsidRPr="00DC5A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4D5B" w14:textId="77777777" w:rsidR="00DC5A91" w:rsidRPr="00DC5A91" w:rsidRDefault="00DC5A91" w:rsidP="000418A2">
            <w:pPr>
              <w:pStyle w:val="headertabella0"/>
              <w:rPr>
                <w:color w:val="002060"/>
              </w:rPr>
            </w:pPr>
            <w:r w:rsidRPr="00DC5A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3B14" w14:textId="77777777" w:rsidR="00DC5A91" w:rsidRPr="00DC5A91" w:rsidRDefault="00DC5A91" w:rsidP="000418A2">
            <w:pPr>
              <w:pStyle w:val="headertabella0"/>
              <w:rPr>
                <w:color w:val="002060"/>
              </w:rPr>
            </w:pPr>
            <w:r w:rsidRPr="00DC5A9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C4FC1" w14:textId="77777777" w:rsidR="00DC5A91" w:rsidRPr="00DC5A91" w:rsidRDefault="00DC5A91" w:rsidP="000418A2">
            <w:pPr>
              <w:pStyle w:val="headertabella0"/>
              <w:rPr>
                <w:color w:val="002060"/>
              </w:rPr>
            </w:pPr>
            <w:r w:rsidRPr="00DC5A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C4F4A" w14:textId="77777777" w:rsidR="00DC5A91" w:rsidRPr="00DC5A91" w:rsidRDefault="00DC5A91" w:rsidP="000418A2">
            <w:pPr>
              <w:pStyle w:val="headertabella0"/>
              <w:rPr>
                <w:color w:val="002060"/>
              </w:rPr>
            </w:pPr>
            <w:r w:rsidRPr="00DC5A9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AC238" w14:textId="77777777" w:rsidR="00DC5A91" w:rsidRPr="00DC5A91" w:rsidRDefault="00DC5A91" w:rsidP="000418A2">
            <w:pPr>
              <w:pStyle w:val="headertabella0"/>
              <w:rPr>
                <w:color w:val="002060"/>
              </w:rPr>
            </w:pPr>
            <w:r w:rsidRPr="00DC5A91">
              <w:rPr>
                <w:color w:val="002060"/>
              </w:rPr>
              <w:t>Impianto</w:t>
            </w:r>
          </w:p>
        </w:tc>
      </w:tr>
      <w:tr w:rsidR="00DC5A91" w:rsidRPr="00DC5A91" w14:paraId="59CFE752" w14:textId="77777777" w:rsidTr="00DC5A9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C75E" w14:textId="77777777" w:rsidR="00DC5A91" w:rsidRPr="00DC5A91" w:rsidRDefault="00DC5A91" w:rsidP="000418A2">
            <w:pPr>
              <w:pStyle w:val="rowtabella0"/>
              <w:rPr>
                <w:color w:val="002060"/>
                <w:highlight w:val="yellow"/>
              </w:rPr>
            </w:pPr>
            <w:r w:rsidRPr="00DC5A91">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4C86" w14:textId="77777777" w:rsidR="00DC5A91" w:rsidRPr="00DC5A91" w:rsidRDefault="00DC5A91" w:rsidP="000418A2">
            <w:pPr>
              <w:pStyle w:val="rowtabella0"/>
              <w:jc w:val="center"/>
              <w:rPr>
                <w:color w:val="002060"/>
                <w:highlight w:val="yellow"/>
              </w:rPr>
            </w:pPr>
            <w:r w:rsidRPr="00DC5A91">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6F65" w14:textId="77777777" w:rsidR="00DC5A91" w:rsidRPr="00DC5A91" w:rsidRDefault="00DC5A91" w:rsidP="000418A2">
            <w:pPr>
              <w:pStyle w:val="rowtabella0"/>
              <w:rPr>
                <w:color w:val="002060"/>
                <w:highlight w:val="yellow"/>
              </w:rPr>
            </w:pPr>
            <w:r w:rsidRPr="00DC5A91">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50CE" w14:textId="77777777" w:rsidR="00DC5A91" w:rsidRPr="00DC5A91" w:rsidRDefault="00DC5A91" w:rsidP="000418A2">
            <w:pPr>
              <w:pStyle w:val="rowtabella0"/>
              <w:rPr>
                <w:color w:val="002060"/>
                <w:highlight w:val="yellow"/>
              </w:rPr>
            </w:pPr>
            <w:r w:rsidRPr="00DC5A91">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C3E1" w14:textId="2C847EF4" w:rsidR="00DC5A91" w:rsidRPr="00DC5A91" w:rsidRDefault="00DC5A91" w:rsidP="000418A2">
            <w:pPr>
              <w:pStyle w:val="rowtabella0"/>
              <w:rPr>
                <w:color w:val="002060"/>
              </w:rPr>
            </w:pPr>
            <w:r w:rsidRPr="00DC5A91">
              <w:rPr>
                <w:color w:val="002060"/>
              </w:rPr>
              <w:t>09/12/2023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6ECD" w14:textId="77777777" w:rsidR="00DC5A91" w:rsidRPr="00DC5A91" w:rsidRDefault="00DC5A91" w:rsidP="000418A2">
            <w:pPr>
              <w:pStyle w:val="rowtabella0"/>
              <w:jc w:val="center"/>
              <w:rPr>
                <w:color w:val="002060"/>
              </w:rPr>
            </w:pPr>
            <w:r w:rsidRPr="00DC5A91">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5CB4" w14:textId="72E9A7A1" w:rsidR="00DC5A91" w:rsidRPr="00DC5A91" w:rsidRDefault="00DC5A91" w:rsidP="000418A2">
            <w:pPr>
              <w:pStyle w:val="rowtabella0"/>
              <w:jc w:val="center"/>
              <w:rPr>
                <w:color w:val="002060"/>
              </w:rPr>
            </w:pPr>
            <w:r w:rsidRPr="00DC5A91">
              <w:rPr>
                <w:color w:val="002060"/>
              </w:rPr>
              <w:t>17:15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4201" w14:textId="77777777" w:rsidR="00DC5A91" w:rsidRPr="00DC5A91" w:rsidRDefault="00DC5A91" w:rsidP="000418A2">
            <w:pPr>
              <w:rPr>
                <w:color w:val="002060"/>
              </w:rPr>
            </w:pPr>
          </w:p>
        </w:tc>
      </w:tr>
    </w:tbl>
    <w:p w14:paraId="0D4BA61A" w14:textId="77777777" w:rsidR="00DC5A91" w:rsidRDefault="00DC5A91" w:rsidP="00DC5A91">
      <w:pPr>
        <w:pStyle w:val="breakline"/>
        <w:rPr>
          <w:rFonts w:eastAsiaTheme="minorEastAsia"/>
        </w:rPr>
      </w:pPr>
    </w:p>
    <w:p w14:paraId="2A2FF53C" w14:textId="77777777" w:rsidR="00DC5A91" w:rsidRDefault="00DC5A91" w:rsidP="00DC5A91">
      <w:pPr>
        <w:pStyle w:val="breakline"/>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9244DE"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11 dicembre 2023</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763112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483E">
        <w:rPr>
          <w:b/>
          <w:color w:val="002060"/>
          <w:u w:val="single"/>
        </w:rPr>
        <w:t>01</w:t>
      </w:r>
      <w:r w:rsidR="007C5151">
        <w:rPr>
          <w:b/>
          <w:color w:val="002060"/>
          <w:u w:val="single"/>
        </w:rPr>
        <w:t>/</w:t>
      </w:r>
      <w:r w:rsidR="00B67261">
        <w:rPr>
          <w:b/>
          <w:color w:val="002060"/>
          <w:u w:val="single"/>
        </w:rPr>
        <w:t>1</w:t>
      </w:r>
      <w:r w:rsidR="00F9483E">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897E" w14:textId="77777777" w:rsidR="00E459FA" w:rsidRDefault="00E459FA">
      <w:r>
        <w:separator/>
      </w:r>
    </w:p>
  </w:endnote>
  <w:endnote w:type="continuationSeparator" w:id="0">
    <w:p w14:paraId="7807F38C" w14:textId="77777777" w:rsidR="00E459FA" w:rsidRDefault="00E4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B11887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50DA4">
      <w:rPr>
        <w:rStyle w:val="Numeropagina"/>
        <w:rFonts w:ascii="Arial" w:hAnsi="Arial" w:cs="Arial"/>
        <w:color w:val="002060"/>
      </w:rPr>
      <w:t>5</w:t>
    </w:r>
    <w:r w:rsidR="00F9483E">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E0DB2" w14:textId="77777777" w:rsidR="00E459FA" w:rsidRDefault="00E459FA">
      <w:r>
        <w:separator/>
      </w:r>
    </w:p>
  </w:footnote>
  <w:footnote w:type="continuationSeparator" w:id="0">
    <w:p w14:paraId="702A572F" w14:textId="77777777" w:rsidR="00E459FA" w:rsidRDefault="00E45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6</Pages>
  <Words>1554</Words>
  <Characters>8858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2023-12-01T16:04:00Z</cp:lastPrinted>
  <dcterms:created xsi:type="dcterms:W3CDTF">2023-12-01T16:04:00Z</dcterms:created>
  <dcterms:modified xsi:type="dcterms:W3CDTF">2023-12-01T16:06:00Z</dcterms:modified>
</cp:coreProperties>
</file>