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429634B0"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050DA4">
              <w:rPr>
                <w:rFonts w:ascii="Arial" w:hAnsi="Arial" w:cs="Arial"/>
                <w:color w:val="002060"/>
                <w:sz w:val="40"/>
                <w:szCs w:val="40"/>
              </w:rPr>
              <w:t>5</w:t>
            </w:r>
            <w:r w:rsidR="00B44478">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F9483E">
              <w:rPr>
                <w:rFonts w:ascii="Arial" w:hAnsi="Arial" w:cs="Arial"/>
                <w:color w:val="002060"/>
                <w:sz w:val="40"/>
                <w:szCs w:val="40"/>
              </w:rPr>
              <w:t>0</w:t>
            </w:r>
            <w:r w:rsidR="00B44478">
              <w:rPr>
                <w:rFonts w:ascii="Arial" w:hAnsi="Arial" w:cs="Arial"/>
                <w:color w:val="002060"/>
                <w:sz w:val="40"/>
                <w:szCs w:val="40"/>
              </w:rPr>
              <w:t>5</w:t>
            </w:r>
            <w:r w:rsidR="00CF4C7D" w:rsidRPr="00DE1EF7">
              <w:rPr>
                <w:rFonts w:ascii="Arial" w:hAnsi="Arial" w:cs="Arial"/>
                <w:color w:val="002060"/>
                <w:sz w:val="40"/>
                <w:szCs w:val="40"/>
              </w:rPr>
              <w:t>/</w:t>
            </w:r>
            <w:r w:rsidR="00B67261">
              <w:rPr>
                <w:rFonts w:ascii="Arial" w:hAnsi="Arial" w:cs="Arial"/>
                <w:color w:val="002060"/>
                <w:sz w:val="40"/>
                <w:szCs w:val="40"/>
              </w:rPr>
              <w:t>1</w:t>
            </w:r>
            <w:r w:rsidR="00F9483E">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FFB06D0"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D75104">
          <w:rPr>
            <w:noProof/>
            <w:webHidden/>
            <w:color w:val="002060"/>
          </w:rPr>
          <w:t>1</w:t>
        </w:r>
        <w:r w:rsidR="00AC19D9" w:rsidRPr="00DE1EF7">
          <w:rPr>
            <w:noProof/>
            <w:webHidden/>
            <w:color w:val="002060"/>
          </w:rPr>
          <w:fldChar w:fldCharType="end"/>
        </w:r>
      </w:hyperlink>
    </w:p>
    <w:p w14:paraId="112EDB38" w14:textId="55FDB83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D75104">
          <w:rPr>
            <w:noProof/>
            <w:webHidden/>
            <w:color w:val="002060"/>
          </w:rPr>
          <w:t>1</w:t>
        </w:r>
        <w:r w:rsidR="00AC19D9" w:rsidRPr="00DE1EF7">
          <w:rPr>
            <w:noProof/>
            <w:webHidden/>
            <w:color w:val="002060"/>
          </w:rPr>
          <w:fldChar w:fldCharType="end"/>
        </w:r>
      </w:hyperlink>
    </w:p>
    <w:p w14:paraId="4D9CAD43" w14:textId="178ADA2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D75104">
          <w:rPr>
            <w:noProof/>
            <w:webHidden/>
            <w:color w:val="002060"/>
          </w:rPr>
          <w:t>1</w:t>
        </w:r>
        <w:r w:rsidR="00AC19D9" w:rsidRPr="00DE1EF7">
          <w:rPr>
            <w:noProof/>
            <w:webHidden/>
            <w:color w:val="002060"/>
          </w:rPr>
          <w:fldChar w:fldCharType="end"/>
        </w:r>
      </w:hyperlink>
    </w:p>
    <w:p w14:paraId="0EAFCCD8" w14:textId="3325371B"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D75104">
          <w:rPr>
            <w:noProof/>
            <w:webHidden/>
            <w:color w:val="002060"/>
          </w:rPr>
          <w:t>1</w:t>
        </w:r>
        <w:r w:rsidR="00AC19D9" w:rsidRPr="00DE1EF7">
          <w:rPr>
            <w:noProof/>
            <w:webHidden/>
            <w:color w:val="002060"/>
          </w:rPr>
          <w:fldChar w:fldCharType="end"/>
        </w:r>
      </w:hyperlink>
    </w:p>
    <w:p w14:paraId="0952245B" w14:textId="19CFD7D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D75104">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8E39BFD" w14:textId="77777777" w:rsidR="00F438B4" w:rsidRPr="00F438B4" w:rsidRDefault="00F438B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2378BC2" w14:textId="77777777" w:rsidR="00476934" w:rsidRDefault="00476934" w:rsidP="008B5F73">
      <w:pPr>
        <w:rPr>
          <w:rFonts w:ascii="Arial" w:hAnsi="Arial" w:cs="Arial"/>
          <w:b/>
          <w:bCs/>
          <w:color w:val="002060"/>
          <w:sz w:val="22"/>
          <w:szCs w:val="22"/>
        </w:rPr>
      </w:pPr>
    </w:p>
    <w:p w14:paraId="39DAFF36" w14:textId="77777777" w:rsidR="00DC5A91" w:rsidRDefault="00DC5A91" w:rsidP="008B5F73">
      <w:pPr>
        <w:rPr>
          <w:rFonts w:ascii="Arial" w:hAnsi="Arial" w:cs="Arial"/>
          <w:b/>
          <w:bCs/>
          <w:color w:val="002060"/>
          <w:sz w:val="22"/>
          <w:szCs w:val="22"/>
        </w:rPr>
      </w:pPr>
    </w:p>
    <w:p w14:paraId="1859AACC" w14:textId="4A878867" w:rsidR="003863EB" w:rsidRPr="00DC5A91" w:rsidRDefault="003863EB" w:rsidP="003863EB">
      <w:pPr>
        <w:rPr>
          <w:rFonts w:ascii="Arial" w:hAnsi="Arial" w:cs="Arial"/>
          <w:b/>
          <w:bCs/>
          <w:color w:val="002060"/>
          <w:sz w:val="28"/>
          <w:szCs w:val="28"/>
        </w:rPr>
      </w:pPr>
      <w:r>
        <w:rPr>
          <w:rFonts w:ascii="Arial" w:hAnsi="Arial" w:cs="Arial"/>
          <w:b/>
          <w:bCs/>
          <w:color w:val="002060"/>
          <w:sz w:val="28"/>
          <w:szCs w:val="28"/>
        </w:rPr>
        <w:t>GARA ITALIA – SPAGNA, QUALIFICAZIONE MONDIALE CALCIO A CINQUE</w:t>
      </w:r>
    </w:p>
    <w:p w14:paraId="42FA0C02" w14:textId="77777777" w:rsidR="003863EB" w:rsidRPr="00DC5A91" w:rsidRDefault="003863EB" w:rsidP="003863EB">
      <w:pPr>
        <w:rPr>
          <w:rFonts w:ascii="Arial" w:hAnsi="Arial" w:cs="Arial"/>
          <w:b/>
          <w:bCs/>
          <w:color w:val="002060"/>
          <w:sz w:val="22"/>
          <w:szCs w:val="22"/>
        </w:rPr>
      </w:pPr>
    </w:p>
    <w:p w14:paraId="7CFFB7F7" w14:textId="77777777" w:rsidR="003863EB" w:rsidRDefault="003863EB" w:rsidP="003863EB">
      <w:pPr>
        <w:rPr>
          <w:rFonts w:ascii="Arial" w:hAnsi="Arial" w:cs="Arial"/>
          <w:color w:val="002060"/>
          <w:sz w:val="22"/>
          <w:szCs w:val="22"/>
        </w:rPr>
      </w:pPr>
      <w:r>
        <w:rPr>
          <w:rFonts w:ascii="Arial" w:hAnsi="Arial" w:cs="Arial"/>
          <w:color w:val="002060"/>
          <w:sz w:val="22"/>
          <w:szCs w:val="22"/>
        </w:rPr>
        <w:t xml:space="preserve">Il giorno </w:t>
      </w:r>
      <w:r w:rsidRPr="003863EB">
        <w:rPr>
          <w:rFonts w:ascii="Arial" w:hAnsi="Arial" w:cs="Arial"/>
          <w:b/>
          <w:bCs/>
          <w:color w:val="002060"/>
          <w:sz w:val="22"/>
          <w:szCs w:val="22"/>
        </w:rPr>
        <w:t xml:space="preserve">MERCOLEDI’ 20 DICEMBRE 2023 </w:t>
      </w:r>
      <w:r>
        <w:rPr>
          <w:rFonts w:ascii="Arial" w:hAnsi="Arial" w:cs="Arial"/>
          <w:color w:val="002060"/>
          <w:sz w:val="22"/>
          <w:szCs w:val="22"/>
        </w:rPr>
        <w:t xml:space="preserve">alle </w:t>
      </w:r>
      <w:r w:rsidRPr="003863EB">
        <w:rPr>
          <w:rFonts w:ascii="Arial" w:hAnsi="Arial" w:cs="Arial"/>
          <w:b/>
          <w:bCs/>
          <w:color w:val="002060"/>
          <w:sz w:val="22"/>
          <w:szCs w:val="22"/>
        </w:rPr>
        <w:t xml:space="preserve">ore 18:30 </w:t>
      </w:r>
      <w:r>
        <w:rPr>
          <w:rFonts w:ascii="Arial" w:hAnsi="Arial" w:cs="Arial"/>
          <w:color w:val="002060"/>
          <w:sz w:val="22"/>
          <w:szCs w:val="22"/>
        </w:rPr>
        <w:t xml:space="preserve">presso il </w:t>
      </w:r>
      <w:r w:rsidRPr="003863EB">
        <w:rPr>
          <w:rFonts w:ascii="Arial" w:hAnsi="Arial" w:cs="Arial"/>
          <w:b/>
          <w:bCs/>
          <w:color w:val="002060"/>
          <w:sz w:val="22"/>
          <w:szCs w:val="22"/>
        </w:rPr>
        <w:t xml:space="preserve">“PalaCattani” </w:t>
      </w:r>
      <w:r>
        <w:rPr>
          <w:rFonts w:ascii="Arial" w:hAnsi="Arial" w:cs="Arial"/>
          <w:color w:val="002060"/>
          <w:sz w:val="22"/>
          <w:szCs w:val="22"/>
        </w:rPr>
        <w:t xml:space="preserve">di </w:t>
      </w:r>
      <w:r w:rsidRPr="003863EB">
        <w:rPr>
          <w:rFonts w:ascii="Arial" w:hAnsi="Arial" w:cs="Arial"/>
          <w:b/>
          <w:bCs/>
          <w:color w:val="002060"/>
          <w:sz w:val="22"/>
          <w:szCs w:val="22"/>
        </w:rPr>
        <w:t>FAENZA</w:t>
      </w:r>
      <w:r>
        <w:rPr>
          <w:rFonts w:ascii="Arial" w:hAnsi="Arial" w:cs="Arial"/>
          <w:color w:val="002060"/>
          <w:sz w:val="22"/>
          <w:szCs w:val="22"/>
        </w:rPr>
        <w:t xml:space="preserve"> (RA) si terrà la gara </w:t>
      </w:r>
    </w:p>
    <w:p w14:paraId="4B415B94" w14:textId="77777777" w:rsidR="003863EB" w:rsidRDefault="003863EB" w:rsidP="003863EB">
      <w:pPr>
        <w:rPr>
          <w:rFonts w:ascii="Arial" w:hAnsi="Arial" w:cs="Arial"/>
          <w:color w:val="002060"/>
          <w:sz w:val="22"/>
          <w:szCs w:val="22"/>
        </w:rPr>
      </w:pPr>
    </w:p>
    <w:p w14:paraId="5DF7C7DE" w14:textId="6A25E7FA" w:rsidR="003863EB" w:rsidRPr="003863EB" w:rsidRDefault="003863EB" w:rsidP="003863EB">
      <w:pPr>
        <w:jc w:val="center"/>
        <w:rPr>
          <w:rFonts w:ascii="Arial" w:hAnsi="Arial" w:cs="Arial"/>
          <w:b/>
          <w:bCs/>
          <w:color w:val="002060"/>
          <w:sz w:val="22"/>
          <w:szCs w:val="22"/>
        </w:rPr>
      </w:pPr>
      <w:r w:rsidRPr="003863EB">
        <w:rPr>
          <w:rFonts w:ascii="Arial" w:hAnsi="Arial" w:cs="Arial"/>
          <w:b/>
          <w:bCs/>
          <w:color w:val="002060"/>
          <w:sz w:val="22"/>
          <w:szCs w:val="22"/>
        </w:rPr>
        <w:t>ITALIA – SPAGNA</w:t>
      </w:r>
    </w:p>
    <w:p w14:paraId="665B5EFC" w14:textId="77777777" w:rsidR="003863EB" w:rsidRDefault="003863EB" w:rsidP="003863EB">
      <w:pPr>
        <w:rPr>
          <w:rFonts w:ascii="Arial" w:hAnsi="Arial" w:cs="Arial"/>
          <w:color w:val="002060"/>
          <w:sz w:val="22"/>
          <w:szCs w:val="22"/>
        </w:rPr>
      </w:pPr>
    </w:p>
    <w:p w14:paraId="79BA8EAF" w14:textId="25631CFA" w:rsidR="003863EB" w:rsidRDefault="003863EB" w:rsidP="003863EB">
      <w:pPr>
        <w:rPr>
          <w:rFonts w:ascii="Arial" w:hAnsi="Arial" w:cs="Arial"/>
          <w:color w:val="002060"/>
          <w:sz w:val="22"/>
          <w:szCs w:val="22"/>
        </w:rPr>
      </w:pPr>
      <w:r>
        <w:rPr>
          <w:rFonts w:ascii="Arial" w:hAnsi="Arial" w:cs="Arial"/>
          <w:color w:val="002060"/>
          <w:sz w:val="22"/>
          <w:szCs w:val="22"/>
        </w:rPr>
        <w:t>valevole per il gruppo “D” dei gironi di qualificazione al Mondiale di Calcio a Cinque.</w:t>
      </w:r>
    </w:p>
    <w:p w14:paraId="12EFF937" w14:textId="77777777" w:rsidR="003863EB" w:rsidRDefault="003863EB" w:rsidP="003863EB">
      <w:pPr>
        <w:rPr>
          <w:rFonts w:ascii="Arial" w:hAnsi="Arial" w:cs="Arial"/>
          <w:color w:val="002060"/>
          <w:sz w:val="22"/>
          <w:szCs w:val="22"/>
        </w:rPr>
      </w:pPr>
    </w:p>
    <w:p w14:paraId="736E50FD" w14:textId="526D5982" w:rsidR="003863EB" w:rsidRPr="006E733E" w:rsidRDefault="006E733E" w:rsidP="003863EB">
      <w:pPr>
        <w:rPr>
          <w:rFonts w:ascii="Arial" w:hAnsi="Arial" w:cs="Arial"/>
          <w:b/>
          <w:bCs/>
          <w:i/>
          <w:iCs/>
          <w:color w:val="002060"/>
          <w:sz w:val="22"/>
          <w:szCs w:val="22"/>
        </w:rPr>
      </w:pPr>
      <w:r w:rsidRPr="006E733E">
        <w:rPr>
          <w:rFonts w:ascii="Arial" w:hAnsi="Arial" w:cs="Arial"/>
          <w:b/>
          <w:bCs/>
          <w:i/>
          <w:iCs/>
          <w:color w:val="002060"/>
          <w:sz w:val="22"/>
          <w:szCs w:val="22"/>
        </w:rPr>
        <w:t>Per favorire</w:t>
      </w:r>
      <w:r w:rsidR="003863EB" w:rsidRPr="006E733E">
        <w:rPr>
          <w:rFonts w:ascii="Arial" w:hAnsi="Arial" w:cs="Arial"/>
          <w:b/>
          <w:bCs/>
          <w:i/>
          <w:iCs/>
          <w:color w:val="002060"/>
          <w:sz w:val="22"/>
          <w:szCs w:val="22"/>
        </w:rPr>
        <w:t xml:space="preserve"> una numerosa partecipazione di pubblico</w:t>
      </w:r>
      <w:r w:rsidRPr="006E733E">
        <w:rPr>
          <w:rFonts w:ascii="Arial" w:hAnsi="Arial" w:cs="Arial"/>
          <w:b/>
          <w:bCs/>
          <w:i/>
          <w:iCs/>
          <w:color w:val="002060"/>
          <w:sz w:val="22"/>
          <w:szCs w:val="22"/>
        </w:rPr>
        <w:t>, si stanno organizzando dei pullman. Coloro che fossero interessati</w:t>
      </w:r>
      <w:r>
        <w:rPr>
          <w:rFonts w:ascii="Arial" w:hAnsi="Arial" w:cs="Arial"/>
          <w:b/>
          <w:bCs/>
          <w:i/>
          <w:iCs/>
          <w:color w:val="002060"/>
          <w:sz w:val="22"/>
          <w:szCs w:val="22"/>
        </w:rPr>
        <w:t xml:space="preserve"> sono pregati di inviare una mail a c5marche@lnd.it</w:t>
      </w:r>
    </w:p>
    <w:p w14:paraId="1A20CB04" w14:textId="77777777" w:rsidR="00013D0A" w:rsidRPr="00013D0A" w:rsidRDefault="00013D0A" w:rsidP="008B5F73">
      <w:pPr>
        <w:rPr>
          <w:rFonts w:ascii="Arial" w:hAnsi="Arial" w:cs="Arial"/>
          <w:b/>
          <w:bCs/>
          <w:color w:val="002060"/>
          <w:sz w:val="22"/>
          <w:szCs w:val="22"/>
        </w:rPr>
      </w:pPr>
    </w:p>
    <w:p w14:paraId="0777D1EF" w14:textId="77777777" w:rsidR="00941849" w:rsidRPr="00013D0A" w:rsidRDefault="00941849"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4008359" w14:textId="77777777" w:rsidR="00D539D3" w:rsidRPr="00832C6A" w:rsidRDefault="00D539D3" w:rsidP="00D539D3">
      <w:pPr>
        <w:pStyle w:val="breakline"/>
        <w:rPr>
          <w:color w:val="002060"/>
        </w:rPr>
      </w:pPr>
    </w:p>
    <w:p w14:paraId="32BBD0EA" w14:textId="77777777" w:rsidR="00D539D3" w:rsidRPr="00832C6A" w:rsidRDefault="00D539D3" w:rsidP="00D539D3">
      <w:pPr>
        <w:pStyle w:val="titolocampionato0"/>
        <w:shd w:val="clear" w:color="auto" w:fill="CCCCCC"/>
        <w:spacing w:before="80" w:after="40"/>
        <w:rPr>
          <w:color w:val="002060"/>
        </w:rPr>
      </w:pPr>
      <w:r w:rsidRPr="00832C6A">
        <w:rPr>
          <w:color w:val="002060"/>
        </w:rPr>
        <w:t>CALCIO A CINQUE SERIE C1</w:t>
      </w:r>
    </w:p>
    <w:p w14:paraId="6A4A63D7" w14:textId="77777777" w:rsidR="00D539D3" w:rsidRPr="00832C6A" w:rsidRDefault="00D539D3" w:rsidP="00D539D3">
      <w:pPr>
        <w:pStyle w:val="titoloprinc0"/>
        <w:rPr>
          <w:color w:val="002060"/>
        </w:rPr>
      </w:pPr>
      <w:r w:rsidRPr="00832C6A">
        <w:rPr>
          <w:color w:val="002060"/>
        </w:rPr>
        <w:t>VARIAZIONI AL PROGRAMMA GARE</w:t>
      </w:r>
    </w:p>
    <w:p w14:paraId="42E53035" w14:textId="77777777" w:rsidR="00D539D3" w:rsidRPr="00832C6A" w:rsidRDefault="00D539D3" w:rsidP="00D539D3">
      <w:pPr>
        <w:pStyle w:val="breakline"/>
        <w:rPr>
          <w:color w:val="002060"/>
        </w:rPr>
      </w:pPr>
    </w:p>
    <w:p w14:paraId="6D7739D1" w14:textId="77777777" w:rsidR="00D539D3" w:rsidRPr="00832C6A" w:rsidRDefault="00D539D3" w:rsidP="00D539D3">
      <w:pPr>
        <w:pStyle w:val="breakline"/>
        <w:rPr>
          <w:color w:val="002060"/>
        </w:rPr>
      </w:pPr>
    </w:p>
    <w:p w14:paraId="11F1FB98" w14:textId="77777777" w:rsidR="00D539D3" w:rsidRPr="00832C6A" w:rsidRDefault="00D539D3" w:rsidP="00D539D3">
      <w:pPr>
        <w:pStyle w:val="sottotitolocampionato10"/>
        <w:rPr>
          <w:color w:val="002060"/>
        </w:rPr>
      </w:pPr>
      <w:r w:rsidRPr="00832C6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539D3" w:rsidRPr="00832C6A" w14:paraId="2BD64C60" w14:textId="77777777" w:rsidTr="00F9798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DA2A8" w14:textId="77777777" w:rsidR="00D539D3" w:rsidRPr="00832C6A" w:rsidRDefault="00D539D3" w:rsidP="00F9798B">
            <w:pPr>
              <w:pStyle w:val="headertabella0"/>
              <w:rPr>
                <w:color w:val="002060"/>
              </w:rPr>
            </w:pPr>
            <w:r w:rsidRPr="00832C6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5AF7E" w14:textId="77777777" w:rsidR="00D539D3" w:rsidRPr="00832C6A" w:rsidRDefault="00D539D3" w:rsidP="00F9798B">
            <w:pPr>
              <w:pStyle w:val="headertabella0"/>
              <w:rPr>
                <w:color w:val="002060"/>
              </w:rPr>
            </w:pPr>
            <w:r w:rsidRPr="00832C6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A51E9" w14:textId="77777777" w:rsidR="00D539D3" w:rsidRPr="00832C6A" w:rsidRDefault="00D539D3" w:rsidP="00F9798B">
            <w:pPr>
              <w:pStyle w:val="headertabella0"/>
              <w:rPr>
                <w:color w:val="002060"/>
              </w:rPr>
            </w:pPr>
            <w:r w:rsidRPr="00832C6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52904" w14:textId="77777777" w:rsidR="00D539D3" w:rsidRPr="00832C6A" w:rsidRDefault="00D539D3" w:rsidP="00F9798B">
            <w:pPr>
              <w:pStyle w:val="headertabella0"/>
              <w:rPr>
                <w:color w:val="002060"/>
              </w:rPr>
            </w:pPr>
            <w:r w:rsidRPr="00832C6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36255" w14:textId="77777777" w:rsidR="00D539D3" w:rsidRPr="00832C6A" w:rsidRDefault="00D539D3" w:rsidP="00F9798B">
            <w:pPr>
              <w:pStyle w:val="headertabella0"/>
              <w:rPr>
                <w:color w:val="002060"/>
              </w:rPr>
            </w:pPr>
            <w:r w:rsidRPr="00832C6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03596" w14:textId="77777777" w:rsidR="00D539D3" w:rsidRPr="00832C6A" w:rsidRDefault="00D539D3" w:rsidP="00F9798B">
            <w:pPr>
              <w:pStyle w:val="headertabella0"/>
              <w:rPr>
                <w:color w:val="002060"/>
              </w:rPr>
            </w:pPr>
            <w:r w:rsidRPr="00832C6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4AC1C" w14:textId="77777777" w:rsidR="00D539D3" w:rsidRPr="00832C6A" w:rsidRDefault="00D539D3" w:rsidP="00F9798B">
            <w:pPr>
              <w:pStyle w:val="headertabella0"/>
              <w:rPr>
                <w:color w:val="002060"/>
              </w:rPr>
            </w:pPr>
            <w:r w:rsidRPr="00832C6A">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B883D" w14:textId="77777777" w:rsidR="00D539D3" w:rsidRPr="00832C6A" w:rsidRDefault="00D539D3" w:rsidP="00F9798B">
            <w:pPr>
              <w:pStyle w:val="headertabella0"/>
              <w:rPr>
                <w:color w:val="002060"/>
              </w:rPr>
            </w:pPr>
            <w:r w:rsidRPr="00832C6A">
              <w:rPr>
                <w:color w:val="002060"/>
              </w:rPr>
              <w:t>Impianto</w:t>
            </w:r>
          </w:p>
        </w:tc>
      </w:tr>
      <w:tr w:rsidR="00D539D3" w:rsidRPr="00832C6A" w14:paraId="5E72C44C" w14:textId="77777777" w:rsidTr="00F9798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CCBE6" w14:textId="77777777" w:rsidR="00D539D3" w:rsidRPr="003736CC" w:rsidRDefault="00D539D3" w:rsidP="00F9798B">
            <w:pPr>
              <w:pStyle w:val="rowtabella0"/>
              <w:rPr>
                <w:color w:val="002060"/>
                <w:highlight w:val="yellow"/>
              </w:rPr>
            </w:pPr>
            <w:r w:rsidRPr="003736CC">
              <w:rPr>
                <w:color w:val="002060"/>
                <w:highlight w:val="yellow"/>
              </w:rPr>
              <w:t>07/12/2023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72C44" w14:textId="77777777" w:rsidR="00D539D3" w:rsidRPr="003736CC" w:rsidRDefault="00D539D3" w:rsidP="00F9798B">
            <w:pPr>
              <w:pStyle w:val="rowtabella0"/>
              <w:jc w:val="center"/>
              <w:rPr>
                <w:color w:val="002060"/>
                <w:highlight w:val="yellow"/>
              </w:rPr>
            </w:pPr>
            <w:r w:rsidRPr="003736CC">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A1441" w14:textId="77777777" w:rsidR="00D539D3" w:rsidRPr="003736CC" w:rsidRDefault="00D539D3" w:rsidP="00F9798B">
            <w:pPr>
              <w:pStyle w:val="rowtabella0"/>
              <w:rPr>
                <w:color w:val="002060"/>
                <w:highlight w:val="yellow"/>
              </w:rPr>
            </w:pPr>
            <w:r w:rsidRPr="003736CC">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7DC81" w14:textId="77777777" w:rsidR="00D539D3" w:rsidRPr="003736CC" w:rsidRDefault="00D539D3" w:rsidP="00F9798B">
            <w:pPr>
              <w:pStyle w:val="rowtabella0"/>
              <w:rPr>
                <w:color w:val="002060"/>
                <w:highlight w:val="yellow"/>
              </w:rPr>
            </w:pPr>
            <w:r w:rsidRPr="003736CC">
              <w:rPr>
                <w:color w:val="002060"/>
                <w:highlight w:val="yellow"/>
              </w:rPr>
              <w:t>BAYER CAPPUCCINI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30102" w14:textId="77777777" w:rsidR="00D539D3" w:rsidRPr="00832C6A" w:rsidRDefault="00D539D3" w:rsidP="00F9798B">
            <w:pPr>
              <w:pStyle w:val="rowtabella0"/>
              <w:rPr>
                <w:color w:val="002060"/>
              </w:rPr>
            </w:pPr>
            <w:r w:rsidRPr="00832C6A">
              <w:rPr>
                <w:color w:val="002060"/>
              </w:rPr>
              <w:t>08/12/2023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A496C" w14:textId="77777777" w:rsidR="00D539D3" w:rsidRPr="00832C6A" w:rsidRDefault="00D539D3" w:rsidP="00F9798B">
            <w:pPr>
              <w:pStyle w:val="rowtabella0"/>
              <w:jc w:val="center"/>
              <w:rPr>
                <w:color w:val="002060"/>
              </w:rPr>
            </w:pPr>
            <w:r w:rsidRPr="003736CC">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F87B4" w14:textId="77777777" w:rsidR="00D539D3" w:rsidRPr="00832C6A" w:rsidRDefault="00D539D3" w:rsidP="00F9798B">
            <w:pPr>
              <w:pStyle w:val="rowtabella0"/>
              <w:jc w:val="center"/>
              <w:rPr>
                <w:color w:val="002060"/>
              </w:rPr>
            </w:pPr>
            <w:r w:rsidRPr="00832C6A">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5F708" w14:textId="77777777" w:rsidR="00D539D3" w:rsidRPr="00832C6A" w:rsidRDefault="00D539D3" w:rsidP="00F9798B">
            <w:pPr>
              <w:rPr>
                <w:color w:val="002060"/>
              </w:rPr>
            </w:pPr>
          </w:p>
        </w:tc>
      </w:tr>
    </w:tbl>
    <w:p w14:paraId="73E18201" w14:textId="77777777" w:rsidR="00D539D3" w:rsidRPr="00832C6A" w:rsidRDefault="00D539D3" w:rsidP="00D539D3">
      <w:pPr>
        <w:pStyle w:val="breakline"/>
        <w:rPr>
          <w:rFonts w:eastAsiaTheme="minorEastAsia"/>
          <w:color w:val="002060"/>
        </w:rPr>
      </w:pPr>
    </w:p>
    <w:p w14:paraId="2D455DDF" w14:textId="77777777" w:rsidR="00D539D3" w:rsidRPr="00832C6A" w:rsidRDefault="00D539D3" w:rsidP="00D539D3">
      <w:pPr>
        <w:pStyle w:val="breakline"/>
        <w:rPr>
          <w:color w:val="002060"/>
        </w:rPr>
      </w:pPr>
    </w:p>
    <w:p w14:paraId="592EF114" w14:textId="77777777" w:rsidR="00D539D3" w:rsidRPr="00832C6A" w:rsidRDefault="00D539D3" w:rsidP="00D539D3">
      <w:pPr>
        <w:pStyle w:val="titoloprinc0"/>
        <w:rPr>
          <w:color w:val="002060"/>
        </w:rPr>
      </w:pPr>
      <w:r w:rsidRPr="00832C6A">
        <w:rPr>
          <w:color w:val="002060"/>
        </w:rPr>
        <w:t>RISULTATI</w:t>
      </w:r>
    </w:p>
    <w:p w14:paraId="78E36786" w14:textId="77777777" w:rsidR="00D539D3" w:rsidRPr="00832C6A" w:rsidRDefault="00D539D3" w:rsidP="00D539D3">
      <w:pPr>
        <w:pStyle w:val="breakline"/>
        <w:rPr>
          <w:color w:val="002060"/>
        </w:rPr>
      </w:pPr>
    </w:p>
    <w:p w14:paraId="47078906" w14:textId="77777777" w:rsidR="00D539D3" w:rsidRPr="00832C6A" w:rsidRDefault="00D539D3" w:rsidP="00D539D3">
      <w:pPr>
        <w:pStyle w:val="sottotitolocampionato10"/>
        <w:rPr>
          <w:color w:val="002060"/>
        </w:rPr>
      </w:pPr>
      <w:r w:rsidRPr="00832C6A">
        <w:rPr>
          <w:color w:val="002060"/>
        </w:rPr>
        <w:t>RISULTATI UFFICIALI GARE DEL 01/12/2023</w:t>
      </w:r>
    </w:p>
    <w:p w14:paraId="07208313" w14:textId="77777777" w:rsidR="00D539D3" w:rsidRPr="00D539D3" w:rsidRDefault="00D539D3" w:rsidP="00D539D3">
      <w:pPr>
        <w:pStyle w:val="sottotitolocampionato20"/>
        <w:spacing w:before="0" w:beforeAutospacing="0" w:after="0" w:afterAutospacing="0"/>
        <w:rPr>
          <w:rFonts w:ascii="Arial" w:hAnsi="Arial" w:cs="Arial"/>
          <w:color w:val="002060"/>
          <w:sz w:val="20"/>
          <w:szCs w:val="20"/>
        </w:rPr>
      </w:pPr>
      <w:r w:rsidRPr="00D539D3">
        <w:rPr>
          <w:rFonts w:ascii="Arial" w:hAnsi="Arial" w:cs="Arial"/>
          <w:color w:val="002060"/>
          <w:sz w:val="20"/>
          <w:szCs w:val="20"/>
        </w:rPr>
        <w:t>Si trascrivono qui di seguito i risultati ufficiali delle gare disputate</w:t>
      </w:r>
    </w:p>
    <w:p w14:paraId="055125DB" w14:textId="77777777" w:rsidR="00D539D3" w:rsidRPr="00832C6A" w:rsidRDefault="00D539D3" w:rsidP="00D539D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539D3" w:rsidRPr="00832C6A" w14:paraId="6E6A1124" w14:textId="77777777" w:rsidTr="00F9798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39D3" w:rsidRPr="00832C6A" w14:paraId="6B1A976C" w14:textId="77777777" w:rsidTr="00F97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5EDA5" w14:textId="77777777" w:rsidR="00D539D3" w:rsidRPr="00832C6A" w:rsidRDefault="00D539D3" w:rsidP="00F9798B">
                  <w:pPr>
                    <w:pStyle w:val="headertabella0"/>
                    <w:rPr>
                      <w:color w:val="002060"/>
                    </w:rPr>
                  </w:pPr>
                  <w:r w:rsidRPr="00832C6A">
                    <w:rPr>
                      <w:color w:val="002060"/>
                    </w:rPr>
                    <w:t>GIRONE A - 12 Giornata - A</w:t>
                  </w:r>
                </w:p>
              </w:tc>
            </w:tr>
            <w:tr w:rsidR="00D539D3" w:rsidRPr="00832C6A" w14:paraId="2B9B07EC" w14:textId="77777777" w:rsidTr="00F97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300B2F" w14:textId="77777777" w:rsidR="00D539D3" w:rsidRPr="00832C6A" w:rsidRDefault="00D539D3" w:rsidP="00F9798B">
                  <w:pPr>
                    <w:pStyle w:val="rowtabella0"/>
                    <w:rPr>
                      <w:color w:val="002060"/>
                    </w:rPr>
                  </w:pPr>
                  <w:r w:rsidRPr="00832C6A">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9FB24" w14:textId="77777777" w:rsidR="00D539D3" w:rsidRPr="00832C6A" w:rsidRDefault="00D539D3" w:rsidP="00F9798B">
                  <w:pPr>
                    <w:pStyle w:val="rowtabella0"/>
                    <w:rPr>
                      <w:color w:val="002060"/>
                    </w:rPr>
                  </w:pPr>
                  <w:r w:rsidRPr="00832C6A">
                    <w:rPr>
                      <w:color w:val="002060"/>
                    </w:rPr>
                    <w:t>- PIANACCIO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9471A9" w14:textId="77777777" w:rsidR="00D539D3" w:rsidRPr="00832C6A" w:rsidRDefault="00D539D3" w:rsidP="00F9798B">
                  <w:pPr>
                    <w:pStyle w:val="rowtabella0"/>
                    <w:jc w:val="center"/>
                    <w:rPr>
                      <w:color w:val="002060"/>
                    </w:rPr>
                  </w:pPr>
                  <w:r w:rsidRPr="00832C6A">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D95B94" w14:textId="77777777" w:rsidR="00D539D3" w:rsidRPr="00832C6A" w:rsidRDefault="00D539D3" w:rsidP="00F9798B">
                  <w:pPr>
                    <w:pStyle w:val="rowtabella0"/>
                    <w:jc w:val="center"/>
                    <w:rPr>
                      <w:color w:val="002060"/>
                    </w:rPr>
                  </w:pPr>
                  <w:r w:rsidRPr="00832C6A">
                    <w:rPr>
                      <w:color w:val="002060"/>
                    </w:rPr>
                    <w:t> </w:t>
                  </w:r>
                </w:p>
              </w:tc>
            </w:tr>
            <w:tr w:rsidR="00D539D3" w:rsidRPr="00832C6A" w14:paraId="58DEE6BA"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8BA353" w14:textId="77777777" w:rsidR="00D539D3" w:rsidRPr="00832C6A" w:rsidRDefault="00D539D3" w:rsidP="00F9798B">
                  <w:pPr>
                    <w:pStyle w:val="rowtabella0"/>
                    <w:rPr>
                      <w:color w:val="002060"/>
                    </w:rPr>
                  </w:pPr>
                  <w:r w:rsidRPr="00832C6A">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05A902" w14:textId="77777777" w:rsidR="00D539D3" w:rsidRPr="00832C6A" w:rsidRDefault="00D539D3" w:rsidP="00F9798B">
                  <w:pPr>
                    <w:pStyle w:val="rowtabella0"/>
                    <w:rPr>
                      <w:color w:val="002060"/>
                    </w:rPr>
                  </w:pPr>
                  <w:r w:rsidRPr="00832C6A">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315CF6" w14:textId="77777777" w:rsidR="00D539D3" w:rsidRPr="00832C6A" w:rsidRDefault="00D539D3" w:rsidP="00F9798B">
                  <w:pPr>
                    <w:pStyle w:val="rowtabella0"/>
                    <w:jc w:val="center"/>
                    <w:rPr>
                      <w:color w:val="002060"/>
                    </w:rPr>
                  </w:pPr>
                  <w:r w:rsidRPr="00832C6A">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C81BCA" w14:textId="77777777" w:rsidR="00D539D3" w:rsidRPr="00832C6A" w:rsidRDefault="00D539D3" w:rsidP="00F9798B">
                  <w:pPr>
                    <w:pStyle w:val="rowtabella0"/>
                    <w:jc w:val="center"/>
                    <w:rPr>
                      <w:color w:val="002060"/>
                    </w:rPr>
                  </w:pPr>
                  <w:r w:rsidRPr="00832C6A">
                    <w:rPr>
                      <w:color w:val="002060"/>
                    </w:rPr>
                    <w:t> </w:t>
                  </w:r>
                </w:p>
              </w:tc>
            </w:tr>
            <w:tr w:rsidR="00D539D3" w:rsidRPr="00832C6A" w14:paraId="64C582F7"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465F4F" w14:textId="77777777" w:rsidR="00D539D3" w:rsidRPr="00832C6A" w:rsidRDefault="00D539D3" w:rsidP="00F9798B">
                  <w:pPr>
                    <w:pStyle w:val="rowtabella0"/>
                    <w:rPr>
                      <w:color w:val="002060"/>
                    </w:rPr>
                  </w:pPr>
                  <w:r w:rsidRPr="00832C6A">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C34F8F" w14:textId="77777777" w:rsidR="00D539D3" w:rsidRPr="00832C6A" w:rsidRDefault="00D539D3" w:rsidP="00F9798B">
                  <w:pPr>
                    <w:pStyle w:val="rowtabella0"/>
                    <w:rPr>
                      <w:color w:val="002060"/>
                    </w:rPr>
                  </w:pPr>
                  <w:r w:rsidRPr="00832C6A">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D01682" w14:textId="77777777" w:rsidR="00D539D3" w:rsidRPr="00832C6A" w:rsidRDefault="00D539D3" w:rsidP="00F9798B">
                  <w:pPr>
                    <w:pStyle w:val="rowtabella0"/>
                    <w:jc w:val="center"/>
                    <w:rPr>
                      <w:color w:val="002060"/>
                    </w:rPr>
                  </w:pPr>
                  <w:r w:rsidRPr="00832C6A">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FC7948" w14:textId="77777777" w:rsidR="00D539D3" w:rsidRPr="00832C6A" w:rsidRDefault="00D539D3" w:rsidP="00F9798B">
                  <w:pPr>
                    <w:pStyle w:val="rowtabella0"/>
                    <w:jc w:val="center"/>
                    <w:rPr>
                      <w:color w:val="002060"/>
                    </w:rPr>
                  </w:pPr>
                  <w:r w:rsidRPr="00832C6A">
                    <w:rPr>
                      <w:color w:val="002060"/>
                    </w:rPr>
                    <w:t> </w:t>
                  </w:r>
                </w:p>
              </w:tc>
            </w:tr>
            <w:tr w:rsidR="00D539D3" w:rsidRPr="00832C6A" w14:paraId="5B8706A9"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3E2656" w14:textId="77777777" w:rsidR="00D539D3" w:rsidRPr="00832C6A" w:rsidRDefault="00D539D3" w:rsidP="00F9798B">
                  <w:pPr>
                    <w:pStyle w:val="rowtabella0"/>
                    <w:rPr>
                      <w:color w:val="002060"/>
                    </w:rPr>
                  </w:pPr>
                  <w:r w:rsidRPr="00832C6A">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51543C" w14:textId="77777777" w:rsidR="00D539D3" w:rsidRPr="00832C6A" w:rsidRDefault="00D539D3" w:rsidP="00F9798B">
                  <w:pPr>
                    <w:pStyle w:val="rowtabella0"/>
                    <w:rPr>
                      <w:color w:val="002060"/>
                    </w:rPr>
                  </w:pPr>
                  <w:r w:rsidRPr="00832C6A">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1954F7" w14:textId="77777777" w:rsidR="00D539D3" w:rsidRPr="00832C6A" w:rsidRDefault="00D539D3" w:rsidP="00F9798B">
                  <w:pPr>
                    <w:pStyle w:val="rowtabella0"/>
                    <w:jc w:val="center"/>
                    <w:rPr>
                      <w:color w:val="002060"/>
                    </w:rPr>
                  </w:pPr>
                  <w:r w:rsidRPr="00832C6A">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DD7965" w14:textId="77777777" w:rsidR="00D539D3" w:rsidRPr="00832C6A" w:rsidRDefault="00D539D3" w:rsidP="00F9798B">
                  <w:pPr>
                    <w:pStyle w:val="rowtabella0"/>
                    <w:jc w:val="center"/>
                    <w:rPr>
                      <w:color w:val="002060"/>
                    </w:rPr>
                  </w:pPr>
                  <w:r w:rsidRPr="00832C6A">
                    <w:rPr>
                      <w:color w:val="002060"/>
                    </w:rPr>
                    <w:t> </w:t>
                  </w:r>
                </w:p>
              </w:tc>
            </w:tr>
            <w:tr w:rsidR="00D539D3" w:rsidRPr="00832C6A" w14:paraId="25BF2387"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175B9B" w14:textId="77777777" w:rsidR="00D539D3" w:rsidRPr="00832C6A" w:rsidRDefault="00D539D3" w:rsidP="00F9798B">
                  <w:pPr>
                    <w:pStyle w:val="rowtabella0"/>
                    <w:rPr>
                      <w:color w:val="002060"/>
                    </w:rPr>
                  </w:pPr>
                  <w:r w:rsidRPr="00832C6A">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223DD3" w14:textId="77777777" w:rsidR="00D539D3" w:rsidRPr="00832C6A" w:rsidRDefault="00D539D3" w:rsidP="00F9798B">
                  <w:pPr>
                    <w:pStyle w:val="rowtabella0"/>
                    <w:rPr>
                      <w:color w:val="002060"/>
                    </w:rPr>
                  </w:pPr>
                  <w:r w:rsidRPr="00832C6A">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AA8C70" w14:textId="77777777" w:rsidR="00D539D3" w:rsidRPr="00832C6A" w:rsidRDefault="00D539D3" w:rsidP="00F9798B">
                  <w:pPr>
                    <w:pStyle w:val="rowtabella0"/>
                    <w:jc w:val="center"/>
                    <w:rPr>
                      <w:color w:val="002060"/>
                    </w:rPr>
                  </w:pPr>
                  <w:r w:rsidRPr="00832C6A">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DA74CA" w14:textId="77777777" w:rsidR="00D539D3" w:rsidRPr="00832C6A" w:rsidRDefault="00D539D3" w:rsidP="00F9798B">
                  <w:pPr>
                    <w:pStyle w:val="rowtabella0"/>
                    <w:jc w:val="center"/>
                    <w:rPr>
                      <w:color w:val="002060"/>
                    </w:rPr>
                  </w:pPr>
                  <w:r w:rsidRPr="00832C6A">
                    <w:rPr>
                      <w:color w:val="002060"/>
                    </w:rPr>
                    <w:t> </w:t>
                  </w:r>
                </w:p>
              </w:tc>
            </w:tr>
            <w:tr w:rsidR="00D539D3" w:rsidRPr="00832C6A" w14:paraId="4D907F59"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C2CA16" w14:textId="77777777" w:rsidR="00D539D3" w:rsidRPr="00832C6A" w:rsidRDefault="00D539D3" w:rsidP="00F9798B">
                  <w:pPr>
                    <w:pStyle w:val="rowtabella0"/>
                    <w:rPr>
                      <w:color w:val="002060"/>
                    </w:rPr>
                  </w:pPr>
                  <w:r w:rsidRPr="00832C6A">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CF71E1" w14:textId="77777777" w:rsidR="00D539D3" w:rsidRPr="00832C6A" w:rsidRDefault="00D539D3" w:rsidP="00F9798B">
                  <w:pPr>
                    <w:pStyle w:val="rowtabella0"/>
                    <w:rPr>
                      <w:color w:val="002060"/>
                    </w:rPr>
                  </w:pPr>
                  <w:r w:rsidRPr="00832C6A">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508DF2" w14:textId="77777777" w:rsidR="00D539D3" w:rsidRPr="00832C6A" w:rsidRDefault="00D539D3" w:rsidP="00F9798B">
                  <w:pPr>
                    <w:pStyle w:val="rowtabella0"/>
                    <w:jc w:val="center"/>
                    <w:rPr>
                      <w:color w:val="002060"/>
                    </w:rPr>
                  </w:pPr>
                  <w:r w:rsidRPr="00832C6A">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624226" w14:textId="77777777" w:rsidR="00D539D3" w:rsidRPr="00832C6A" w:rsidRDefault="00D539D3" w:rsidP="00F9798B">
                  <w:pPr>
                    <w:pStyle w:val="rowtabella0"/>
                    <w:jc w:val="center"/>
                    <w:rPr>
                      <w:color w:val="002060"/>
                    </w:rPr>
                  </w:pPr>
                  <w:r w:rsidRPr="00832C6A">
                    <w:rPr>
                      <w:color w:val="002060"/>
                    </w:rPr>
                    <w:t> </w:t>
                  </w:r>
                </w:p>
              </w:tc>
            </w:tr>
            <w:tr w:rsidR="00D539D3" w:rsidRPr="00832C6A" w14:paraId="47E4E69E" w14:textId="77777777" w:rsidTr="00F97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72677A" w14:textId="77777777" w:rsidR="00D539D3" w:rsidRPr="00832C6A" w:rsidRDefault="00D539D3" w:rsidP="00F9798B">
                  <w:pPr>
                    <w:pStyle w:val="rowtabella0"/>
                    <w:rPr>
                      <w:color w:val="002060"/>
                    </w:rPr>
                  </w:pPr>
                  <w:r w:rsidRPr="00832C6A">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F88D9C" w14:textId="77777777" w:rsidR="00D539D3" w:rsidRPr="00832C6A" w:rsidRDefault="00D539D3" w:rsidP="00F9798B">
                  <w:pPr>
                    <w:pStyle w:val="rowtabella0"/>
                    <w:rPr>
                      <w:color w:val="002060"/>
                    </w:rPr>
                  </w:pPr>
                  <w:r w:rsidRPr="00832C6A">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5D6ECB" w14:textId="77777777" w:rsidR="00D539D3" w:rsidRPr="00832C6A" w:rsidRDefault="00D539D3" w:rsidP="00F9798B">
                  <w:pPr>
                    <w:pStyle w:val="rowtabella0"/>
                    <w:jc w:val="center"/>
                    <w:rPr>
                      <w:color w:val="002060"/>
                    </w:rPr>
                  </w:pPr>
                  <w:r w:rsidRPr="00832C6A">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702268" w14:textId="77777777" w:rsidR="00D539D3" w:rsidRPr="00832C6A" w:rsidRDefault="00D539D3" w:rsidP="00F9798B">
                  <w:pPr>
                    <w:pStyle w:val="rowtabella0"/>
                    <w:jc w:val="center"/>
                    <w:rPr>
                      <w:color w:val="002060"/>
                    </w:rPr>
                  </w:pPr>
                  <w:r w:rsidRPr="00832C6A">
                    <w:rPr>
                      <w:color w:val="002060"/>
                    </w:rPr>
                    <w:t> </w:t>
                  </w:r>
                </w:p>
              </w:tc>
            </w:tr>
          </w:tbl>
          <w:p w14:paraId="33701889" w14:textId="77777777" w:rsidR="00D539D3" w:rsidRPr="00832C6A" w:rsidRDefault="00D539D3" w:rsidP="00F9798B">
            <w:pPr>
              <w:rPr>
                <w:color w:val="002060"/>
              </w:rPr>
            </w:pPr>
          </w:p>
        </w:tc>
      </w:tr>
    </w:tbl>
    <w:p w14:paraId="762075F4" w14:textId="77777777" w:rsidR="00D539D3" w:rsidRPr="00832C6A" w:rsidRDefault="00D539D3" w:rsidP="00D539D3">
      <w:pPr>
        <w:pStyle w:val="breakline"/>
        <w:rPr>
          <w:rFonts w:eastAsiaTheme="minorEastAsia"/>
          <w:color w:val="002060"/>
        </w:rPr>
      </w:pPr>
    </w:p>
    <w:p w14:paraId="565A16CA" w14:textId="77777777" w:rsidR="00D539D3" w:rsidRPr="00832C6A" w:rsidRDefault="00D539D3" w:rsidP="00D539D3">
      <w:pPr>
        <w:pStyle w:val="breakline"/>
        <w:rPr>
          <w:color w:val="002060"/>
        </w:rPr>
      </w:pPr>
    </w:p>
    <w:p w14:paraId="592914AE" w14:textId="77777777" w:rsidR="00D539D3" w:rsidRPr="00832C6A" w:rsidRDefault="00D539D3" w:rsidP="00D539D3">
      <w:pPr>
        <w:pStyle w:val="titoloprinc0"/>
        <w:rPr>
          <w:color w:val="002060"/>
        </w:rPr>
      </w:pPr>
      <w:r w:rsidRPr="00832C6A">
        <w:rPr>
          <w:color w:val="002060"/>
        </w:rPr>
        <w:t>GIUDICE SPORTIVO</w:t>
      </w:r>
    </w:p>
    <w:p w14:paraId="180B3420" w14:textId="77777777" w:rsidR="00D539D3" w:rsidRPr="00832C6A" w:rsidRDefault="00D539D3" w:rsidP="00D539D3">
      <w:pPr>
        <w:pStyle w:val="diffida"/>
        <w:rPr>
          <w:color w:val="002060"/>
        </w:rPr>
      </w:pPr>
      <w:r w:rsidRPr="00832C6A">
        <w:rPr>
          <w:color w:val="002060"/>
        </w:rPr>
        <w:t>Il Giudice Sportivo Avv. Agnese Lazzaretti, con l'assistenza del segretario Angelo Castellana, nella seduta del 015/12/2023, ha adottato le decisioni che di seguito integralmente si riportano:</w:t>
      </w:r>
    </w:p>
    <w:p w14:paraId="00DB6C19" w14:textId="77777777" w:rsidR="00D539D3" w:rsidRPr="00832C6A" w:rsidRDefault="00D539D3" w:rsidP="00D539D3">
      <w:pPr>
        <w:pStyle w:val="titolo10"/>
        <w:rPr>
          <w:color w:val="002060"/>
        </w:rPr>
      </w:pPr>
      <w:r w:rsidRPr="00832C6A">
        <w:rPr>
          <w:color w:val="002060"/>
        </w:rPr>
        <w:lastRenderedPageBreak/>
        <w:t xml:space="preserve">GARE DEL 1/12/2023 </w:t>
      </w:r>
    </w:p>
    <w:p w14:paraId="7CCE9E98" w14:textId="77777777" w:rsidR="00D539D3" w:rsidRPr="00832C6A" w:rsidRDefault="00D539D3" w:rsidP="00D539D3">
      <w:pPr>
        <w:pStyle w:val="titolo7a"/>
        <w:rPr>
          <w:color w:val="002060"/>
        </w:rPr>
      </w:pPr>
      <w:r w:rsidRPr="00832C6A">
        <w:rPr>
          <w:color w:val="002060"/>
        </w:rPr>
        <w:t xml:space="preserve">PROVVEDIMENTI DISCIPLINARI </w:t>
      </w:r>
    </w:p>
    <w:p w14:paraId="1DA7312C" w14:textId="77777777" w:rsidR="00D539D3" w:rsidRPr="00832C6A" w:rsidRDefault="00D539D3" w:rsidP="00D539D3">
      <w:pPr>
        <w:pStyle w:val="titolo7b0"/>
        <w:rPr>
          <w:color w:val="002060"/>
        </w:rPr>
      </w:pPr>
      <w:r w:rsidRPr="00832C6A">
        <w:rPr>
          <w:color w:val="002060"/>
        </w:rPr>
        <w:t xml:space="preserve">In base alle risultanze degli atti ufficiali sono state deliberate le seguenti sanzioni disciplinari. </w:t>
      </w:r>
    </w:p>
    <w:p w14:paraId="32161F0E" w14:textId="77777777" w:rsidR="00D539D3" w:rsidRPr="00832C6A" w:rsidRDefault="00D539D3" w:rsidP="00D539D3">
      <w:pPr>
        <w:pStyle w:val="titolo30"/>
        <w:rPr>
          <w:color w:val="002060"/>
        </w:rPr>
      </w:pPr>
      <w:r w:rsidRPr="00832C6A">
        <w:rPr>
          <w:color w:val="002060"/>
        </w:rPr>
        <w:t xml:space="preserve">SOCIETA' </w:t>
      </w:r>
    </w:p>
    <w:p w14:paraId="15B22D29" w14:textId="77777777" w:rsidR="00D539D3" w:rsidRPr="00832C6A" w:rsidRDefault="00D539D3" w:rsidP="00D539D3">
      <w:pPr>
        <w:pStyle w:val="titolo20"/>
        <w:rPr>
          <w:color w:val="002060"/>
        </w:rPr>
      </w:pPr>
      <w:r w:rsidRPr="00832C6A">
        <w:rPr>
          <w:color w:val="002060"/>
        </w:rPr>
        <w:t xml:space="preserve">AMMENDA </w:t>
      </w:r>
    </w:p>
    <w:p w14:paraId="6F7B45E6" w14:textId="77777777" w:rsidR="00D539D3" w:rsidRPr="00832C6A" w:rsidRDefault="00D539D3" w:rsidP="00D539D3">
      <w:pPr>
        <w:pStyle w:val="diffida"/>
        <w:spacing w:before="80" w:beforeAutospacing="0" w:after="40" w:afterAutospacing="0"/>
        <w:jc w:val="left"/>
        <w:rPr>
          <w:color w:val="002060"/>
        </w:rPr>
      </w:pPr>
      <w:r w:rsidRPr="00832C6A">
        <w:rPr>
          <w:color w:val="002060"/>
        </w:rPr>
        <w:t xml:space="preserve">Euro 80,00 POL.CAGLI SPORT ASSOCIATI </w:t>
      </w:r>
      <w:r w:rsidRPr="00832C6A">
        <w:rPr>
          <w:color w:val="002060"/>
        </w:rPr>
        <w:br/>
        <w:t xml:space="preserve">Per comportamento offensivo del proprio pubblico nei confronti dell'arbitro e di alcuni giocatori della squadra ospitata. </w:t>
      </w:r>
    </w:p>
    <w:p w14:paraId="673577BF" w14:textId="77777777" w:rsidR="00D539D3" w:rsidRPr="00832C6A" w:rsidRDefault="00D539D3" w:rsidP="00D539D3">
      <w:pPr>
        <w:pStyle w:val="titolo30"/>
        <w:rPr>
          <w:color w:val="002060"/>
        </w:rPr>
      </w:pPr>
      <w:r w:rsidRPr="00832C6A">
        <w:rPr>
          <w:color w:val="002060"/>
        </w:rPr>
        <w:t xml:space="preserve">ALLENATORI </w:t>
      </w:r>
    </w:p>
    <w:p w14:paraId="093FC982" w14:textId="77777777" w:rsidR="00D539D3" w:rsidRPr="00832C6A" w:rsidRDefault="00D539D3" w:rsidP="00D539D3">
      <w:pPr>
        <w:pStyle w:val="titolo20"/>
        <w:rPr>
          <w:color w:val="002060"/>
        </w:rPr>
      </w:pPr>
      <w:r w:rsidRPr="00832C6A">
        <w:rPr>
          <w:color w:val="002060"/>
        </w:rPr>
        <w:t xml:space="preserve">SQUALIFICA FINO AL 20/12/2023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3DEE3DFB" w14:textId="77777777" w:rsidTr="00F9798B">
        <w:tc>
          <w:tcPr>
            <w:tcW w:w="2200" w:type="dxa"/>
            <w:tcMar>
              <w:top w:w="20" w:type="dxa"/>
              <w:left w:w="20" w:type="dxa"/>
              <w:bottom w:w="20" w:type="dxa"/>
              <w:right w:w="20" w:type="dxa"/>
            </w:tcMar>
            <w:vAlign w:val="center"/>
            <w:hideMark/>
          </w:tcPr>
          <w:p w14:paraId="6F224203" w14:textId="77777777" w:rsidR="00D539D3" w:rsidRPr="00832C6A" w:rsidRDefault="00D539D3" w:rsidP="00F9798B">
            <w:pPr>
              <w:pStyle w:val="movimento"/>
              <w:rPr>
                <w:color w:val="002060"/>
              </w:rPr>
            </w:pPr>
            <w:r w:rsidRPr="00832C6A">
              <w:rPr>
                <w:color w:val="002060"/>
              </w:rPr>
              <w:t>PIZZICHINI ANDREA</w:t>
            </w:r>
          </w:p>
        </w:tc>
        <w:tc>
          <w:tcPr>
            <w:tcW w:w="2200" w:type="dxa"/>
            <w:tcMar>
              <w:top w:w="20" w:type="dxa"/>
              <w:left w:w="20" w:type="dxa"/>
              <w:bottom w:w="20" w:type="dxa"/>
              <w:right w:w="20" w:type="dxa"/>
            </w:tcMar>
            <w:vAlign w:val="center"/>
            <w:hideMark/>
          </w:tcPr>
          <w:p w14:paraId="104B595D" w14:textId="77777777" w:rsidR="00D539D3" w:rsidRPr="00832C6A" w:rsidRDefault="00D539D3" w:rsidP="00F9798B">
            <w:pPr>
              <w:pStyle w:val="movimento2"/>
              <w:rPr>
                <w:color w:val="002060"/>
              </w:rPr>
            </w:pPr>
            <w:r w:rsidRPr="00832C6A">
              <w:rPr>
                <w:color w:val="002060"/>
              </w:rPr>
              <w:t xml:space="preserve">(BAYER CAPPUCCINI) </w:t>
            </w:r>
          </w:p>
        </w:tc>
        <w:tc>
          <w:tcPr>
            <w:tcW w:w="800" w:type="dxa"/>
            <w:tcMar>
              <w:top w:w="20" w:type="dxa"/>
              <w:left w:w="20" w:type="dxa"/>
              <w:bottom w:w="20" w:type="dxa"/>
              <w:right w:w="20" w:type="dxa"/>
            </w:tcMar>
            <w:vAlign w:val="center"/>
            <w:hideMark/>
          </w:tcPr>
          <w:p w14:paraId="35B00A65"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3D8B94B7"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2ED50A05" w14:textId="77777777" w:rsidR="00D539D3" w:rsidRPr="00832C6A" w:rsidRDefault="00D539D3" w:rsidP="00F9798B">
            <w:pPr>
              <w:pStyle w:val="movimento2"/>
              <w:rPr>
                <w:color w:val="002060"/>
              </w:rPr>
            </w:pPr>
            <w:r w:rsidRPr="00832C6A">
              <w:rPr>
                <w:color w:val="002060"/>
              </w:rPr>
              <w:t> </w:t>
            </w:r>
          </w:p>
        </w:tc>
      </w:tr>
    </w:tbl>
    <w:p w14:paraId="77CC89B1" w14:textId="77777777" w:rsidR="00D539D3" w:rsidRPr="00832C6A" w:rsidRDefault="00D539D3" w:rsidP="00D539D3">
      <w:pPr>
        <w:pStyle w:val="diffida"/>
        <w:spacing w:before="80" w:beforeAutospacing="0" w:after="40" w:afterAutospacing="0"/>
        <w:jc w:val="left"/>
        <w:rPr>
          <w:rFonts w:eastAsiaTheme="minorEastAsia"/>
          <w:color w:val="002060"/>
        </w:rPr>
      </w:pPr>
      <w:r w:rsidRPr="00832C6A">
        <w:rPr>
          <w:color w:val="002060"/>
        </w:rPr>
        <w:t xml:space="preserve">Per comportamento irriguardoso.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49162B01" w14:textId="77777777" w:rsidTr="00F9798B">
        <w:tc>
          <w:tcPr>
            <w:tcW w:w="2200" w:type="dxa"/>
            <w:tcMar>
              <w:top w:w="20" w:type="dxa"/>
              <w:left w:w="20" w:type="dxa"/>
              <w:bottom w:w="20" w:type="dxa"/>
              <w:right w:w="20" w:type="dxa"/>
            </w:tcMar>
            <w:vAlign w:val="center"/>
            <w:hideMark/>
          </w:tcPr>
          <w:p w14:paraId="7CCB3E63" w14:textId="77777777" w:rsidR="00D539D3" w:rsidRPr="00832C6A" w:rsidRDefault="00D539D3" w:rsidP="00F9798B">
            <w:pPr>
              <w:pStyle w:val="movimento"/>
              <w:rPr>
                <w:color w:val="002060"/>
              </w:rPr>
            </w:pPr>
            <w:r w:rsidRPr="00832C6A">
              <w:rPr>
                <w:color w:val="002060"/>
              </w:rPr>
              <w:t>GURINI DAVIDE</w:t>
            </w:r>
          </w:p>
        </w:tc>
        <w:tc>
          <w:tcPr>
            <w:tcW w:w="2200" w:type="dxa"/>
            <w:tcMar>
              <w:top w:w="20" w:type="dxa"/>
              <w:left w:w="20" w:type="dxa"/>
              <w:bottom w:w="20" w:type="dxa"/>
              <w:right w:w="20" w:type="dxa"/>
            </w:tcMar>
            <w:vAlign w:val="center"/>
            <w:hideMark/>
          </w:tcPr>
          <w:p w14:paraId="1C255C2B" w14:textId="77777777" w:rsidR="00D539D3" w:rsidRPr="00832C6A" w:rsidRDefault="00D539D3" w:rsidP="00F9798B">
            <w:pPr>
              <w:pStyle w:val="movimento2"/>
              <w:rPr>
                <w:color w:val="002060"/>
              </w:rPr>
            </w:pPr>
            <w:r w:rsidRPr="00832C6A">
              <w:rPr>
                <w:color w:val="002060"/>
              </w:rPr>
              <w:t xml:space="preserve">(PIANACCIO) </w:t>
            </w:r>
          </w:p>
        </w:tc>
        <w:tc>
          <w:tcPr>
            <w:tcW w:w="800" w:type="dxa"/>
            <w:tcMar>
              <w:top w:w="20" w:type="dxa"/>
              <w:left w:w="20" w:type="dxa"/>
              <w:bottom w:w="20" w:type="dxa"/>
              <w:right w:w="20" w:type="dxa"/>
            </w:tcMar>
            <w:vAlign w:val="center"/>
            <w:hideMark/>
          </w:tcPr>
          <w:p w14:paraId="604DAF5E"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1F4D8982"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CA10A54" w14:textId="77777777" w:rsidR="00D539D3" w:rsidRPr="00832C6A" w:rsidRDefault="00D539D3" w:rsidP="00F9798B">
            <w:pPr>
              <w:pStyle w:val="movimento2"/>
              <w:rPr>
                <w:color w:val="002060"/>
              </w:rPr>
            </w:pPr>
            <w:r w:rsidRPr="00832C6A">
              <w:rPr>
                <w:color w:val="002060"/>
              </w:rPr>
              <w:t> </w:t>
            </w:r>
          </w:p>
        </w:tc>
      </w:tr>
    </w:tbl>
    <w:p w14:paraId="727CB42E" w14:textId="77777777" w:rsidR="00D539D3" w:rsidRPr="00832C6A" w:rsidRDefault="00D539D3" w:rsidP="00D539D3">
      <w:pPr>
        <w:pStyle w:val="diffida"/>
        <w:spacing w:before="80" w:beforeAutospacing="0" w:after="40" w:afterAutospacing="0"/>
        <w:jc w:val="left"/>
        <w:rPr>
          <w:rFonts w:eastAsiaTheme="minorEastAsia"/>
          <w:color w:val="002060"/>
        </w:rPr>
      </w:pPr>
      <w:r w:rsidRPr="00832C6A">
        <w:rPr>
          <w:color w:val="002060"/>
        </w:rPr>
        <w:t>Per comportamento irriguardoso.</w:t>
      </w:r>
      <w:r>
        <w:rPr>
          <w:color w:val="002060"/>
        </w:rPr>
        <w:t xml:space="preserve"> </w:t>
      </w:r>
      <w:r w:rsidRPr="00832C6A">
        <w:rPr>
          <w:color w:val="002060"/>
        </w:rPr>
        <w:t xml:space="preserve">Allontanato. </w:t>
      </w:r>
    </w:p>
    <w:p w14:paraId="35193B5A" w14:textId="77777777" w:rsidR="00D539D3" w:rsidRPr="00832C6A" w:rsidRDefault="00D539D3" w:rsidP="00D539D3">
      <w:pPr>
        <w:pStyle w:val="titolo20"/>
        <w:rPr>
          <w:color w:val="002060"/>
        </w:rPr>
      </w:pPr>
      <w:r w:rsidRPr="00832C6A">
        <w:rPr>
          <w:color w:val="002060"/>
        </w:rPr>
        <w:t xml:space="preserve">SQUALIFICA FINO AL 13/12/2023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4B3BF107" w14:textId="77777777" w:rsidTr="00F9798B">
        <w:tc>
          <w:tcPr>
            <w:tcW w:w="2200" w:type="dxa"/>
            <w:tcMar>
              <w:top w:w="20" w:type="dxa"/>
              <w:left w:w="20" w:type="dxa"/>
              <w:bottom w:w="20" w:type="dxa"/>
              <w:right w:w="20" w:type="dxa"/>
            </w:tcMar>
            <w:vAlign w:val="center"/>
            <w:hideMark/>
          </w:tcPr>
          <w:p w14:paraId="2406C23D" w14:textId="77777777" w:rsidR="00D539D3" w:rsidRPr="00832C6A" w:rsidRDefault="00D539D3" w:rsidP="00F9798B">
            <w:pPr>
              <w:pStyle w:val="movimento"/>
              <w:rPr>
                <w:color w:val="002060"/>
              </w:rPr>
            </w:pPr>
            <w:r w:rsidRPr="00832C6A">
              <w:rPr>
                <w:color w:val="002060"/>
              </w:rPr>
              <w:t>BONTEMPI ANDREA</w:t>
            </w:r>
          </w:p>
        </w:tc>
        <w:tc>
          <w:tcPr>
            <w:tcW w:w="2200" w:type="dxa"/>
            <w:tcMar>
              <w:top w:w="20" w:type="dxa"/>
              <w:left w:w="20" w:type="dxa"/>
              <w:bottom w:w="20" w:type="dxa"/>
              <w:right w:w="20" w:type="dxa"/>
            </w:tcMar>
            <w:vAlign w:val="center"/>
            <w:hideMark/>
          </w:tcPr>
          <w:p w14:paraId="32567022" w14:textId="77777777" w:rsidR="00D539D3" w:rsidRPr="00832C6A" w:rsidRDefault="00D539D3" w:rsidP="00F9798B">
            <w:pPr>
              <w:pStyle w:val="movimento2"/>
              <w:rPr>
                <w:color w:val="002060"/>
              </w:rPr>
            </w:pPr>
            <w:r w:rsidRPr="00832C6A">
              <w:rPr>
                <w:color w:val="002060"/>
              </w:rPr>
              <w:t xml:space="preserve">(PIETRALACROCE 73) </w:t>
            </w:r>
          </w:p>
        </w:tc>
        <w:tc>
          <w:tcPr>
            <w:tcW w:w="800" w:type="dxa"/>
            <w:tcMar>
              <w:top w:w="20" w:type="dxa"/>
              <w:left w:w="20" w:type="dxa"/>
              <w:bottom w:w="20" w:type="dxa"/>
              <w:right w:w="20" w:type="dxa"/>
            </w:tcMar>
            <w:vAlign w:val="center"/>
            <w:hideMark/>
          </w:tcPr>
          <w:p w14:paraId="39189740"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F6F565A"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6D50AE4F" w14:textId="77777777" w:rsidR="00D539D3" w:rsidRPr="00832C6A" w:rsidRDefault="00D539D3" w:rsidP="00F9798B">
            <w:pPr>
              <w:pStyle w:val="movimento2"/>
              <w:rPr>
                <w:color w:val="002060"/>
              </w:rPr>
            </w:pPr>
            <w:r w:rsidRPr="00832C6A">
              <w:rPr>
                <w:color w:val="002060"/>
              </w:rPr>
              <w:t> </w:t>
            </w:r>
          </w:p>
        </w:tc>
      </w:tr>
    </w:tbl>
    <w:p w14:paraId="559A7BC6" w14:textId="77777777" w:rsidR="00D539D3" w:rsidRPr="00832C6A" w:rsidRDefault="00D539D3" w:rsidP="00D539D3">
      <w:pPr>
        <w:pStyle w:val="diffida"/>
        <w:spacing w:before="80" w:beforeAutospacing="0" w:after="40" w:afterAutospacing="0"/>
        <w:jc w:val="left"/>
        <w:rPr>
          <w:rFonts w:eastAsiaTheme="minorEastAsia"/>
          <w:color w:val="002060"/>
        </w:rPr>
      </w:pPr>
      <w:r w:rsidRPr="00832C6A">
        <w:rPr>
          <w:color w:val="002060"/>
        </w:rPr>
        <w:t xml:space="preserve">Per proteste nei confronti dell'arbitro. Allontanato. </w:t>
      </w:r>
    </w:p>
    <w:p w14:paraId="228B39CB" w14:textId="77777777" w:rsidR="00D539D3" w:rsidRPr="00832C6A" w:rsidRDefault="00D539D3" w:rsidP="00D539D3">
      <w:pPr>
        <w:pStyle w:val="titolo20"/>
        <w:rPr>
          <w:color w:val="002060"/>
        </w:rPr>
      </w:pPr>
      <w:r w:rsidRPr="00832C6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431289D5" w14:textId="77777777" w:rsidTr="00F9798B">
        <w:tc>
          <w:tcPr>
            <w:tcW w:w="2200" w:type="dxa"/>
            <w:tcMar>
              <w:top w:w="20" w:type="dxa"/>
              <w:left w:w="20" w:type="dxa"/>
              <w:bottom w:w="20" w:type="dxa"/>
              <w:right w:w="20" w:type="dxa"/>
            </w:tcMar>
            <w:vAlign w:val="center"/>
            <w:hideMark/>
          </w:tcPr>
          <w:p w14:paraId="5234D293" w14:textId="77777777" w:rsidR="00D539D3" w:rsidRPr="00832C6A" w:rsidRDefault="00D539D3" w:rsidP="00F9798B">
            <w:pPr>
              <w:pStyle w:val="movimento"/>
              <w:rPr>
                <w:color w:val="002060"/>
              </w:rPr>
            </w:pPr>
            <w:r w:rsidRPr="00832C6A">
              <w:rPr>
                <w:color w:val="002060"/>
              </w:rPr>
              <w:t>VECCHIOLA FEDERICO</w:t>
            </w:r>
          </w:p>
        </w:tc>
        <w:tc>
          <w:tcPr>
            <w:tcW w:w="2200" w:type="dxa"/>
            <w:tcMar>
              <w:top w:w="20" w:type="dxa"/>
              <w:left w:w="20" w:type="dxa"/>
              <w:bottom w:w="20" w:type="dxa"/>
              <w:right w:w="20" w:type="dxa"/>
            </w:tcMar>
            <w:vAlign w:val="center"/>
            <w:hideMark/>
          </w:tcPr>
          <w:p w14:paraId="4F7F2339" w14:textId="77777777" w:rsidR="00D539D3" w:rsidRPr="00832C6A" w:rsidRDefault="00D539D3" w:rsidP="00F9798B">
            <w:pPr>
              <w:pStyle w:val="movimento2"/>
              <w:rPr>
                <w:color w:val="002060"/>
              </w:rPr>
            </w:pPr>
            <w:r w:rsidRPr="00832C6A">
              <w:rPr>
                <w:color w:val="002060"/>
              </w:rPr>
              <w:t xml:space="preserve">(REAL SAN GIORGIO) </w:t>
            </w:r>
          </w:p>
        </w:tc>
        <w:tc>
          <w:tcPr>
            <w:tcW w:w="800" w:type="dxa"/>
            <w:tcMar>
              <w:top w:w="20" w:type="dxa"/>
              <w:left w:w="20" w:type="dxa"/>
              <w:bottom w:w="20" w:type="dxa"/>
              <w:right w:w="20" w:type="dxa"/>
            </w:tcMar>
            <w:vAlign w:val="center"/>
            <w:hideMark/>
          </w:tcPr>
          <w:p w14:paraId="5B772908"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056E0442"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68A5FE1D" w14:textId="77777777" w:rsidR="00D539D3" w:rsidRPr="00832C6A" w:rsidRDefault="00D539D3" w:rsidP="00F9798B">
            <w:pPr>
              <w:pStyle w:val="movimento2"/>
              <w:rPr>
                <w:color w:val="002060"/>
              </w:rPr>
            </w:pPr>
            <w:r w:rsidRPr="00832C6A">
              <w:rPr>
                <w:color w:val="002060"/>
              </w:rPr>
              <w:t> </w:t>
            </w:r>
          </w:p>
        </w:tc>
      </w:tr>
    </w:tbl>
    <w:p w14:paraId="393E8E6A" w14:textId="77777777" w:rsidR="00D539D3" w:rsidRPr="00832C6A" w:rsidRDefault="00D539D3" w:rsidP="00D539D3">
      <w:pPr>
        <w:pStyle w:val="titolo30"/>
        <w:rPr>
          <w:rFonts w:eastAsiaTheme="minorEastAsia"/>
          <w:color w:val="002060"/>
        </w:rPr>
      </w:pPr>
      <w:r w:rsidRPr="00832C6A">
        <w:rPr>
          <w:color w:val="002060"/>
        </w:rPr>
        <w:t xml:space="preserve">CALCIATORI ESPULSI </w:t>
      </w:r>
    </w:p>
    <w:p w14:paraId="2FEA50C6" w14:textId="77777777" w:rsidR="00D539D3" w:rsidRPr="00832C6A" w:rsidRDefault="00D539D3" w:rsidP="00D539D3">
      <w:pPr>
        <w:pStyle w:val="titolo20"/>
        <w:rPr>
          <w:color w:val="002060"/>
        </w:rPr>
      </w:pPr>
      <w:r w:rsidRPr="00832C6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58269FB1" w14:textId="77777777" w:rsidTr="00F9798B">
        <w:tc>
          <w:tcPr>
            <w:tcW w:w="2200" w:type="dxa"/>
            <w:tcMar>
              <w:top w:w="20" w:type="dxa"/>
              <w:left w:w="20" w:type="dxa"/>
              <w:bottom w:w="20" w:type="dxa"/>
              <w:right w:w="20" w:type="dxa"/>
            </w:tcMar>
            <w:vAlign w:val="center"/>
            <w:hideMark/>
          </w:tcPr>
          <w:p w14:paraId="4B2994B8" w14:textId="77777777" w:rsidR="00D539D3" w:rsidRPr="00832C6A" w:rsidRDefault="00D539D3" w:rsidP="00F9798B">
            <w:pPr>
              <w:pStyle w:val="movimento"/>
              <w:rPr>
                <w:color w:val="002060"/>
              </w:rPr>
            </w:pPr>
            <w:r w:rsidRPr="00832C6A">
              <w:rPr>
                <w:color w:val="002060"/>
              </w:rPr>
              <w:t>PALAZZESI MARIO</w:t>
            </w:r>
          </w:p>
        </w:tc>
        <w:tc>
          <w:tcPr>
            <w:tcW w:w="2200" w:type="dxa"/>
            <w:tcMar>
              <w:top w:w="20" w:type="dxa"/>
              <w:left w:w="20" w:type="dxa"/>
              <w:bottom w:w="20" w:type="dxa"/>
              <w:right w:w="20" w:type="dxa"/>
            </w:tcMar>
            <w:vAlign w:val="center"/>
            <w:hideMark/>
          </w:tcPr>
          <w:p w14:paraId="153B3A0D" w14:textId="77777777" w:rsidR="00D539D3" w:rsidRPr="00832C6A" w:rsidRDefault="00D539D3" w:rsidP="00F9798B">
            <w:pPr>
              <w:pStyle w:val="movimento2"/>
              <w:rPr>
                <w:color w:val="002060"/>
              </w:rPr>
            </w:pPr>
            <w:r w:rsidRPr="00832C6A">
              <w:rPr>
                <w:color w:val="002060"/>
              </w:rPr>
              <w:t xml:space="preserve">(BAYER CAPPUCCINI) </w:t>
            </w:r>
          </w:p>
        </w:tc>
        <w:tc>
          <w:tcPr>
            <w:tcW w:w="800" w:type="dxa"/>
            <w:tcMar>
              <w:top w:w="20" w:type="dxa"/>
              <w:left w:w="20" w:type="dxa"/>
              <w:bottom w:w="20" w:type="dxa"/>
              <w:right w:w="20" w:type="dxa"/>
            </w:tcMar>
            <w:vAlign w:val="center"/>
            <w:hideMark/>
          </w:tcPr>
          <w:p w14:paraId="1C2ECB15"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4A31AD9C"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6EDE105D" w14:textId="77777777" w:rsidR="00D539D3" w:rsidRPr="00832C6A" w:rsidRDefault="00D539D3" w:rsidP="00F9798B">
            <w:pPr>
              <w:pStyle w:val="movimento2"/>
              <w:rPr>
                <w:color w:val="002060"/>
              </w:rPr>
            </w:pPr>
            <w:r w:rsidRPr="00832C6A">
              <w:rPr>
                <w:color w:val="002060"/>
              </w:rPr>
              <w:t> </w:t>
            </w:r>
          </w:p>
        </w:tc>
      </w:tr>
    </w:tbl>
    <w:p w14:paraId="5CC93652" w14:textId="77777777" w:rsidR="00D539D3" w:rsidRPr="00832C6A" w:rsidRDefault="00D539D3" w:rsidP="00D539D3">
      <w:pPr>
        <w:pStyle w:val="titolo30"/>
        <w:rPr>
          <w:rFonts w:eastAsiaTheme="minorEastAsia"/>
          <w:color w:val="002060"/>
        </w:rPr>
      </w:pPr>
      <w:r w:rsidRPr="00832C6A">
        <w:rPr>
          <w:color w:val="002060"/>
        </w:rPr>
        <w:t xml:space="preserve">CALCIATORI NON ESPULSI </w:t>
      </w:r>
    </w:p>
    <w:p w14:paraId="2E35CCA5" w14:textId="77777777" w:rsidR="00D539D3" w:rsidRPr="00832C6A" w:rsidRDefault="00D539D3" w:rsidP="00D539D3">
      <w:pPr>
        <w:pStyle w:val="titolo20"/>
        <w:rPr>
          <w:color w:val="002060"/>
        </w:rPr>
      </w:pPr>
      <w:r w:rsidRPr="00832C6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6DF517AC" w14:textId="77777777" w:rsidTr="00F9798B">
        <w:tc>
          <w:tcPr>
            <w:tcW w:w="2200" w:type="dxa"/>
            <w:tcMar>
              <w:top w:w="20" w:type="dxa"/>
              <w:left w:w="20" w:type="dxa"/>
              <w:bottom w:w="20" w:type="dxa"/>
              <w:right w:w="20" w:type="dxa"/>
            </w:tcMar>
            <w:vAlign w:val="center"/>
            <w:hideMark/>
          </w:tcPr>
          <w:p w14:paraId="60F89C26" w14:textId="77777777" w:rsidR="00D539D3" w:rsidRPr="00832C6A" w:rsidRDefault="00D539D3" w:rsidP="00F9798B">
            <w:pPr>
              <w:pStyle w:val="movimento"/>
              <w:rPr>
                <w:color w:val="002060"/>
              </w:rPr>
            </w:pPr>
            <w:r w:rsidRPr="00832C6A">
              <w:rPr>
                <w:color w:val="002060"/>
              </w:rPr>
              <w:t>BOUTIMAH ISMAIL</w:t>
            </w:r>
          </w:p>
        </w:tc>
        <w:tc>
          <w:tcPr>
            <w:tcW w:w="2200" w:type="dxa"/>
            <w:tcMar>
              <w:top w:w="20" w:type="dxa"/>
              <w:left w:w="20" w:type="dxa"/>
              <w:bottom w:w="20" w:type="dxa"/>
              <w:right w:w="20" w:type="dxa"/>
            </w:tcMar>
            <w:vAlign w:val="center"/>
            <w:hideMark/>
          </w:tcPr>
          <w:p w14:paraId="3C8B3F36" w14:textId="77777777" w:rsidR="00D539D3" w:rsidRPr="00832C6A" w:rsidRDefault="00D539D3" w:rsidP="00F9798B">
            <w:pPr>
              <w:pStyle w:val="movimento2"/>
              <w:rPr>
                <w:color w:val="002060"/>
              </w:rPr>
            </w:pPr>
            <w:r w:rsidRPr="00832C6A">
              <w:rPr>
                <w:color w:val="002060"/>
              </w:rPr>
              <w:t xml:space="preserve">(INVICTA FUTSAL MACERATA) </w:t>
            </w:r>
          </w:p>
        </w:tc>
        <w:tc>
          <w:tcPr>
            <w:tcW w:w="800" w:type="dxa"/>
            <w:tcMar>
              <w:top w:w="20" w:type="dxa"/>
              <w:left w:w="20" w:type="dxa"/>
              <w:bottom w:w="20" w:type="dxa"/>
              <w:right w:w="20" w:type="dxa"/>
            </w:tcMar>
            <w:vAlign w:val="center"/>
            <w:hideMark/>
          </w:tcPr>
          <w:p w14:paraId="4504D98D"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661AD561" w14:textId="77777777" w:rsidR="00D539D3" w:rsidRPr="00832C6A" w:rsidRDefault="00D539D3" w:rsidP="00F9798B">
            <w:pPr>
              <w:pStyle w:val="movimento"/>
              <w:rPr>
                <w:color w:val="002060"/>
              </w:rPr>
            </w:pPr>
            <w:r w:rsidRPr="00832C6A">
              <w:rPr>
                <w:color w:val="002060"/>
              </w:rPr>
              <w:t>TITTARELLI ANDREA</w:t>
            </w:r>
          </w:p>
        </w:tc>
        <w:tc>
          <w:tcPr>
            <w:tcW w:w="2200" w:type="dxa"/>
            <w:tcMar>
              <w:top w:w="20" w:type="dxa"/>
              <w:left w:w="20" w:type="dxa"/>
              <w:bottom w:w="20" w:type="dxa"/>
              <w:right w:w="20" w:type="dxa"/>
            </w:tcMar>
            <w:vAlign w:val="center"/>
            <w:hideMark/>
          </w:tcPr>
          <w:p w14:paraId="2E78DE4E" w14:textId="77777777" w:rsidR="00D539D3" w:rsidRPr="00832C6A" w:rsidRDefault="00D539D3" w:rsidP="00F9798B">
            <w:pPr>
              <w:pStyle w:val="movimento2"/>
              <w:rPr>
                <w:color w:val="002060"/>
              </w:rPr>
            </w:pPr>
            <w:r w:rsidRPr="00832C6A">
              <w:rPr>
                <w:color w:val="002060"/>
              </w:rPr>
              <w:t xml:space="preserve">(JESI) </w:t>
            </w:r>
          </w:p>
        </w:tc>
      </w:tr>
      <w:tr w:rsidR="00D539D3" w:rsidRPr="00832C6A" w14:paraId="55B601B4" w14:textId="77777777" w:rsidTr="00F9798B">
        <w:tc>
          <w:tcPr>
            <w:tcW w:w="2200" w:type="dxa"/>
            <w:tcMar>
              <w:top w:w="20" w:type="dxa"/>
              <w:left w:w="20" w:type="dxa"/>
              <w:bottom w:w="20" w:type="dxa"/>
              <w:right w:w="20" w:type="dxa"/>
            </w:tcMar>
            <w:vAlign w:val="center"/>
            <w:hideMark/>
          </w:tcPr>
          <w:p w14:paraId="6E9A0A4E" w14:textId="77777777" w:rsidR="00D539D3" w:rsidRPr="00832C6A" w:rsidRDefault="00D539D3" w:rsidP="00F9798B">
            <w:pPr>
              <w:pStyle w:val="movimento"/>
              <w:rPr>
                <w:color w:val="002060"/>
              </w:rPr>
            </w:pPr>
            <w:r w:rsidRPr="00832C6A">
              <w:rPr>
                <w:color w:val="002060"/>
              </w:rPr>
              <w:t>GASPARRONI DANILO</w:t>
            </w:r>
          </w:p>
        </w:tc>
        <w:tc>
          <w:tcPr>
            <w:tcW w:w="2200" w:type="dxa"/>
            <w:tcMar>
              <w:top w:w="20" w:type="dxa"/>
              <w:left w:w="20" w:type="dxa"/>
              <w:bottom w:w="20" w:type="dxa"/>
              <w:right w:w="20" w:type="dxa"/>
            </w:tcMar>
            <w:vAlign w:val="center"/>
            <w:hideMark/>
          </w:tcPr>
          <w:p w14:paraId="268A5709" w14:textId="77777777" w:rsidR="00D539D3" w:rsidRPr="00832C6A" w:rsidRDefault="00D539D3" w:rsidP="00F9798B">
            <w:pPr>
              <w:pStyle w:val="movimento2"/>
              <w:rPr>
                <w:color w:val="002060"/>
              </w:rPr>
            </w:pPr>
            <w:r w:rsidRPr="00832C6A">
              <w:rPr>
                <w:color w:val="002060"/>
              </w:rPr>
              <w:t xml:space="preserve">(PIETRALACROCE 73) </w:t>
            </w:r>
          </w:p>
        </w:tc>
        <w:tc>
          <w:tcPr>
            <w:tcW w:w="800" w:type="dxa"/>
            <w:tcMar>
              <w:top w:w="20" w:type="dxa"/>
              <w:left w:w="20" w:type="dxa"/>
              <w:bottom w:w="20" w:type="dxa"/>
              <w:right w:w="20" w:type="dxa"/>
            </w:tcMar>
            <w:vAlign w:val="center"/>
            <w:hideMark/>
          </w:tcPr>
          <w:p w14:paraId="2439C21F"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56D8EE89" w14:textId="77777777" w:rsidR="00D539D3" w:rsidRPr="00832C6A" w:rsidRDefault="00D539D3" w:rsidP="00F9798B">
            <w:pPr>
              <w:pStyle w:val="movimento"/>
              <w:rPr>
                <w:color w:val="002060"/>
              </w:rPr>
            </w:pPr>
            <w:r w:rsidRPr="00832C6A">
              <w:rPr>
                <w:color w:val="002060"/>
              </w:rPr>
              <w:t>BELA PAOLO</w:t>
            </w:r>
          </w:p>
        </w:tc>
        <w:tc>
          <w:tcPr>
            <w:tcW w:w="2200" w:type="dxa"/>
            <w:tcMar>
              <w:top w:w="20" w:type="dxa"/>
              <w:left w:w="20" w:type="dxa"/>
              <w:bottom w:w="20" w:type="dxa"/>
              <w:right w:w="20" w:type="dxa"/>
            </w:tcMar>
            <w:vAlign w:val="center"/>
            <w:hideMark/>
          </w:tcPr>
          <w:p w14:paraId="5B43DE5A" w14:textId="77777777" w:rsidR="00D539D3" w:rsidRPr="00832C6A" w:rsidRDefault="00D539D3" w:rsidP="00F9798B">
            <w:pPr>
              <w:pStyle w:val="movimento2"/>
              <w:rPr>
                <w:color w:val="002060"/>
              </w:rPr>
            </w:pPr>
            <w:r w:rsidRPr="00832C6A">
              <w:rPr>
                <w:color w:val="002060"/>
              </w:rPr>
              <w:t xml:space="preserve">(REAL SAN GIORGIO) </w:t>
            </w:r>
          </w:p>
        </w:tc>
      </w:tr>
      <w:tr w:rsidR="00D539D3" w:rsidRPr="00832C6A" w14:paraId="738CCC47" w14:textId="77777777" w:rsidTr="00F9798B">
        <w:tc>
          <w:tcPr>
            <w:tcW w:w="2200" w:type="dxa"/>
            <w:tcMar>
              <w:top w:w="20" w:type="dxa"/>
              <w:left w:w="20" w:type="dxa"/>
              <w:bottom w:w="20" w:type="dxa"/>
              <w:right w:w="20" w:type="dxa"/>
            </w:tcMar>
            <w:vAlign w:val="center"/>
            <w:hideMark/>
          </w:tcPr>
          <w:p w14:paraId="426C3C85" w14:textId="77777777" w:rsidR="00D539D3" w:rsidRPr="00832C6A" w:rsidRDefault="00D539D3" w:rsidP="00F9798B">
            <w:pPr>
              <w:pStyle w:val="movimento"/>
              <w:rPr>
                <w:color w:val="002060"/>
              </w:rPr>
            </w:pPr>
            <w:r w:rsidRPr="00832C6A">
              <w:rPr>
                <w:color w:val="002060"/>
              </w:rPr>
              <w:t>PAOLINI LORENZO</w:t>
            </w:r>
          </w:p>
        </w:tc>
        <w:tc>
          <w:tcPr>
            <w:tcW w:w="2200" w:type="dxa"/>
            <w:tcMar>
              <w:top w:w="20" w:type="dxa"/>
              <w:left w:w="20" w:type="dxa"/>
              <w:bottom w:w="20" w:type="dxa"/>
              <w:right w:w="20" w:type="dxa"/>
            </w:tcMar>
            <w:vAlign w:val="center"/>
            <w:hideMark/>
          </w:tcPr>
          <w:p w14:paraId="4D5A83E5" w14:textId="77777777" w:rsidR="00D539D3" w:rsidRPr="00832C6A" w:rsidRDefault="00D539D3" w:rsidP="00F9798B">
            <w:pPr>
              <w:pStyle w:val="movimento2"/>
              <w:rPr>
                <w:color w:val="002060"/>
              </w:rPr>
            </w:pPr>
            <w:r w:rsidRPr="00832C6A">
              <w:rPr>
                <w:color w:val="002060"/>
              </w:rPr>
              <w:t xml:space="preserve">(REAL SAN GIORGIO) </w:t>
            </w:r>
          </w:p>
        </w:tc>
        <w:tc>
          <w:tcPr>
            <w:tcW w:w="800" w:type="dxa"/>
            <w:tcMar>
              <w:top w:w="20" w:type="dxa"/>
              <w:left w:w="20" w:type="dxa"/>
              <w:bottom w:w="20" w:type="dxa"/>
              <w:right w:w="20" w:type="dxa"/>
            </w:tcMar>
            <w:vAlign w:val="center"/>
            <w:hideMark/>
          </w:tcPr>
          <w:p w14:paraId="2482D045"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497CA602"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4DF96461" w14:textId="77777777" w:rsidR="00D539D3" w:rsidRPr="00832C6A" w:rsidRDefault="00D539D3" w:rsidP="00F9798B">
            <w:pPr>
              <w:pStyle w:val="movimento2"/>
              <w:rPr>
                <w:color w:val="002060"/>
              </w:rPr>
            </w:pPr>
            <w:r w:rsidRPr="00832C6A">
              <w:rPr>
                <w:color w:val="002060"/>
              </w:rPr>
              <w:t> </w:t>
            </w:r>
          </w:p>
        </w:tc>
      </w:tr>
    </w:tbl>
    <w:p w14:paraId="7B85C756" w14:textId="77777777" w:rsidR="00D539D3" w:rsidRPr="00832C6A" w:rsidRDefault="00D539D3" w:rsidP="00D539D3">
      <w:pPr>
        <w:pStyle w:val="titolo20"/>
        <w:rPr>
          <w:rFonts w:eastAsiaTheme="minorEastAsia"/>
          <w:color w:val="002060"/>
        </w:rPr>
      </w:pPr>
      <w:r w:rsidRPr="00832C6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4BC819DB" w14:textId="77777777" w:rsidTr="00F9798B">
        <w:tc>
          <w:tcPr>
            <w:tcW w:w="2200" w:type="dxa"/>
            <w:tcMar>
              <w:top w:w="20" w:type="dxa"/>
              <w:left w:w="20" w:type="dxa"/>
              <w:bottom w:w="20" w:type="dxa"/>
              <w:right w:w="20" w:type="dxa"/>
            </w:tcMar>
            <w:vAlign w:val="center"/>
            <w:hideMark/>
          </w:tcPr>
          <w:p w14:paraId="563D1EB5" w14:textId="77777777" w:rsidR="00D539D3" w:rsidRPr="00832C6A" w:rsidRDefault="00D539D3" w:rsidP="00F9798B">
            <w:pPr>
              <w:pStyle w:val="movimento"/>
              <w:rPr>
                <w:color w:val="002060"/>
              </w:rPr>
            </w:pPr>
            <w:r w:rsidRPr="00832C6A">
              <w:rPr>
                <w:color w:val="002060"/>
              </w:rPr>
              <w:t>IOIO ALESSIO</w:t>
            </w:r>
          </w:p>
        </w:tc>
        <w:tc>
          <w:tcPr>
            <w:tcW w:w="2200" w:type="dxa"/>
            <w:tcMar>
              <w:top w:w="20" w:type="dxa"/>
              <w:left w:w="20" w:type="dxa"/>
              <w:bottom w:w="20" w:type="dxa"/>
              <w:right w:w="20" w:type="dxa"/>
            </w:tcMar>
            <w:vAlign w:val="center"/>
            <w:hideMark/>
          </w:tcPr>
          <w:p w14:paraId="01CFF853" w14:textId="77777777" w:rsidR="00D539D3" w:rsidRPr="00832C6A" w:rsidRDefault="00D539D3" w:rsidP="00F9798B">
            <w:pPr>
              <w:pStyle w:val="movimento2"/>
              <w:rPr>
                <w:color w:val="002060"/>
              </w:rPr>
            </w:pPr>
            <w:r w:rsidRPr="00832C6A">
              <w:rPr>
                <w:color w:val="002060"/>
              </w:rPr>
              <w:t xml:space="preserve">(FUTSAL MONTEMARCIANO C5) </w:t>
            </w:r>
          </w:p>
        </w:tc>
        <w:tc>
          <w:tcPr>
            <w:tcW w:w="800" w:type="dxa"/>
            <w:tcMar>
              <w:top w:w="20" w:type="dxa"/>
              <w:left w:w="20" w:type="dxa"/>
              <w:bottom w:w="20" w:type="dxa"/>
              <w:right w:w="20" w:type="dxa"/>
            </w:tcMar>
            <w:vAlign w:val="center"/>
            <w:hideMark/>
          </w:tcPr>
          <w:p w14:paraId="22763137"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2B4AD324" w14:textId="77777777" w:rsidR="00D539D3" w:rsidRPr="00832C6A" w:rsidRDefault="00D539D3" w:rsidP="00F9798B">
            <w:pPr>
              <w:pStyle w:val="movimento"/>
              <w:rPr>
                <w:color w:val="002060"/>
              </w:rPr>
            </w:pPr>
            <w:r w:rsidRPr="00832C6A">
              <w:rPr>
                <w:color w:val="002060"/>
              </w:rPr>
              <w:t>DE CARLONIS NICOLO</w:t>
            </w:r>
          </w:p>
        </w:tc>
        <w:tc>
          <w:tcPr>
            <w:tcW w:w="2200" w:type="dxa"/>
            <w:tcMar>
              <w:top w:w="20" w:type="dxa"/>
              <w:left w:w="20" w:type="dxa"/>
              <w:bottom w:w="20" w:type="dxa"/>
              <w:right w:w="20" w:type="dxa"/>
            </w:tcMar>
            <w:vAlign w:val="center"/>
            <w:hideMark/>
          </w:tcPr>
          <w:p w14:paraId="7092D37B" w14:textId="77777777" w:rsidR="00D539D3" w:rsidRPr="00832C6A" w:rsidRDefault="00D539D3" w:rsidP="00F9798B">
            <w:pPr>
              <w:pStyle w:val="movimento2"/>
              <w:rPr>
                <w:color w:val="002060"/>
              </w:rPr>
            </w:pPr>
            <w:r w:rsidRPr="00832C6A">
              <w:rPr>
                <w:color w:val="002060"/>
              </w:rPr>
              <w:t xml:space="preserve">(REAL SAN GIORGIO) </w:t>
            </w:r>
          </w:p>
        </w:tc>
      </w:tr>
      <w:tr w:rsidR="00D539D3" w:rsidRPr="00832C6A" w14:paraId="62606399" w14:textId="77777777" w:rsidTr="00F9798B">
        <w:tc>
          <w:tcPr>
            <w:tcW w:w="2200" w:type="dxa"/>
            <w:tcMar>
              <w:top w:w="20" w:type="dxa"/>
              <w:left w:w="20" w:type="dxa"/>
              <w:bottom w:w="20" w:type="dxa"/>
              <w:right w:w="20" w:type="dxa"/>
            </w:tcMar>
            <w:vAlign w:val="center"/>
            <w:hideMark/>
          </w:tcPr>
          <w:p w14:paraId="5694D048" w14:textId="77777777" w:rsidR="00D539D3" w:rsidRPr="00832C6A" w:rsidRDefault="00D539D3" w:rsidP="00F9798B">
            <w:pPr>
              <w:pStyle w:val="movimento"/>
              <w:rPr>
                <w:color w:val="002060"/>
              </w:rPr>
            </w:pPr>
            <w:r w:rsidRPr="00832C6A">
              <w:rPr>
                <w:color w:val="002060"/>
              </w:rPr>
              <w:t>TOMASSINI SIMONE</w:t>
            </w:r>
          </w:p>
        </w:tc>
        <w:tc>
          <w:tcPr>
            <w:tcW w:w="2200" w:type="dxa"/>
            <w:tcMar>
              <w:top w:w="20" w:type="dxa"/>
              <w:left w:w="20" w:type="dxa"/>
              <w:bottom w:w="20" w:type="dxa"/>
              <w:right w:w="20" w:type="dxa"/>
            </w:tcMar>
            <w:vAlign w:val="center"/>
            <w:hideMark/>
          </w:tcPr>
          <w:p w14:paraId="26073F50" w14:textId="77777777" w:rsidR="00D539D3" w:rsidRPr="00832C6A" w:rsidRDefault="00D539D3" w:rsidP="00F9798B">
            <w:pPr>
              <w:pStyle w:val="movimento2"/>
              <w:rPr>
                <w:color w:val="002060"/>
              </w:rPr>
            </w:pPr>
            <w:r w:rsidRPr="00832C6A">
              <w:rPr>
                <w:color w:val="002060"/>
              </w:rPr>
              <w:t xml:space="preserve">(REAL SAN GIORGIO) </w:t>
            </w:r>
          </w:p>
        </w:tc>
        <w:tc>
          <w:tcPr>
            <w:tcW w:w="800" w:type="dxa"/>
            <w:tcMar>
              <w:top w:w="20" w:type="dxa"/>
              <w:left w:w="20" w:type="dxa"/>
              <w:bottom w:w="20" w:type="dxa"/>
              <w:right w:w="20" w:type="dxa"/>
            </w:tcMar>
            <w:vAlign w:val="center"/>
            <w:hideMark/>
          </w:tcPr>
          <w:p w14:paraId="7F149BC7"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54A91894"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620C632" w14:textId="77777777" w:rsidR="00D539D3" w:rsidRPr="00832C6A" w:rsidRDefault="00D539D3" w:rsidP="00F9798B">
            <w:pPr>
              <w:pStyle w:val="movimento2"/>
              <w:rPr>
                <w:color w:val="002060"/>
              </w:rPr>
            </w:pPr>
            <w:r w:rsidRPr="00832C6A">
              <w:rPr>
                <w:color w:val="002060"/>
              </w:rPr>
              <w:t> </w:t>
            </w:r>
          </w:p>
        </w:tc>
      </w:tr>
    </w:tbl>
    <w:p w14:paraId="26D9D31A" w14:textId="77777777" w:rsidR="00D539D3" w:rsidRPr="00832C6A" w:rsidRDefault="00D539D3" w:rsidP="00D539D3">
      <w:pPr>
        <w:pStyle w:val="titolo20"/>
        <w:rPr>
          <w:rFonts w:eastAsiaTheme="minorEastAsia"/>
          <w:color w:val="002060"/>
        </w:rPr>
      </w:pPr>
      <w:r w:rsidRPr="00832C6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12498B6D" w14:textId="77777777" w:rsidTr="00F9798B">
        <w:tc>
          <w:tcPr>
            <w:tcW w:w="2200" w:type="dxa"/>
            <w:tcMar>
              <w:top w:w="20" w:type="dxa"/>
              <w:left w:w="20" w:type="dxa"/>
              <w:bottom w:w="20" w:type="dxa"/>
              <w:right w:w="20" w:type="dxa"/>
            </w:tcMar>
            <w:vAlign w:val="center"/>
            <w:hideMark/>
          </w:tcPr>
          <w:p w14:paraId="0D846337" w14:textId="77777777" w:rsidR="00D539D3" w:rsidRPr="00832C6A" w:rsidRDefault="00D539D3" w:rsidP="00F9798B">
            <w:pPr>
              <w:pStyle w:val="movimento"/>
              <w:rPr>
                <w:color w:val="002060"/>
              </w:rPr>
            </w:pPr>
            <w:r w:rsidRPr="00832C6A">
              <w:rPr>
                <w:color w:val="002060"/>
              </w:rPr>
              <w:t>GIORGI MATTIA</w:t>
            </w:r>
          </w:p>
        </w:tc>
        <w:tc>
          <w:tcPr>
            <w:tcW w:w="2200" w:type="dxa"/>
            <w:tcMar>
              <w:top w:w="20" w:type="dxa"/>
              <w:left w:w="20" w:type="dxa"/>
              <w:bottom w:w="20" w:type="dxa"/>
              <w:right w:w="20" w:type="dxa"/>
            </w:tcMar>
            <w:vAlign w:val="center"/>
            <w:hideMark/>
          </w:tcPr>
          <w:p w14:paraId="2ADEF57F" w14:textId="77777777" w:rsidR="00D539D3" w:rsidRPr="00832C6A" w:rsidRDefault="00D539D3" w:rsidP="00F9798B">
            <w:pPr>
              <w:pStyle w:val="movimento2"/>
              <w:rPr>
                <w:color w:val="002060"/>
              </w:rPr>
            </w:pPr>
            <w:r w:rsidRPr="00832C6A">
              <w:rPr>
                <w:color w:val="002060"/>
              </w:rPr>
              <w:t xml:space="preserve">(FUTSAL CASELLE) </w:t>
            </w:r>
          </w:p>
        </w:tc>
        <w:tc>
          <w:tcPr>
            <w:tcW w:w="800" w:type="dxa"/>
            <w:tcMar>
              <w:top w:w="20" w:type="dxa"/>
              <w:left w:w="20" w:type="dxa"/>
              <w:bottom w:w="20" w:type="dxa"/>
              <w:right w:w="20" w:type="dxa"/>
            </w:tcMar>
            <w:vAlign w:val="center"/>
            <w:hideMark/>
          </w:tcPr>
          <w:p w14:paraId="467CCBAC"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3C9E6AB7" w14:textId="77777777" w:rsidR="00D539D3" w:rsidRPr="00832C6A" w:rsidRDefault="00D539D3" w:rsidP="00F9798B">
            <w:pPr>
              <w:pStyle w:val="movimento"/>
              <w:rPr>
                <w:color w:val="002060"/>
              </w:rPr>
            </w:pPr>
            <w:r w:rsidRPr="00832C6A">
              <w:rPr>
                <w:color w:val="002060"/>
              </w:rPr>
              <w:t>BORGOGNONI VALERIO</w:t>
            </w:r>
          </w:p>
        </w:tc>
        <w:tc>
          <w:tcPr>
            <w:tcW w:w="2200" w:type="dxa"/>
            <w:tcMar>
              <w:top w:w="20" w:type="dxa"/>
              <w:left w:w="20" w:type="dxa"/>
              <w:bottom w:w="20" w:type="dxa"/>
              <w:right w:w="20" w:type="dxa"/>
            </w:tcMar>
            <w:vAlign w:val="center"/>
            <w:hideMark/>
          </w:tcPr>
          <w:p w14:paraId="2470B12B" w14:textId="77777777" w:rsidR="00D539D3" w:rsidRPr="00832C6A" w:rsidRDefault="00D539D3" w:rsidP="00F9798B">
            <w:pPr>
              <w:pStyle w:val="movimento2"/>
              <w:rPr>
                <w:color w:val="002060"/>
              </w:rPr>
            </w:pPr>
            <w:r w:rsidRPr="00832C6A">
              <w:rPr>
                <w:color w:val="002060"/>
              </w:rPr>
              <w:t xml:space="preserve">(FUTSAL MONTEMARCIANO C5) </w:t>
            </w:r>
          </w:p>
        </w:tc>
      </w:tr>
      <w:tr w:rsidR="00D539D3" w:rsidRPr="00832C6A" w14:paraId="561630E5" w14:textId="77777777" w:rsidTr="00F9798B">
        <w:tc>
          <w:tcPr>
            <w:tcW w:w="2200" w:type="dxa"/>
            <w:tcMar>
              <w:top w:w="20" w:type="dxa"/>
              <w:left w:w="20" w:type="dxa"/>
              <w:bottom w:w="20" w:type="dxa"/>
              <w:right w:w="20" w:type="dxa"/>
            </w:tcMar>
            <w:vAlign w:val="center"/>
            <w:hideMark/>
          </w:tcPr>
          <w:p w14:paraId="2A768F0B" w14:textId="77777777" w:rsidR="00D539D3" w:rsidRPr="00832C6A" w:rsidRDefault="00D539D3" w:rsidP="00F9798B">
            <w:pPr>
              <w:pStyle w:val="movimento"/>
              <w:rPr>
                <w:color w:val="002060"/>
              </w:rPr>
            </w:pPr>
            <w:r w:rsidRPr="00832C6A">
              <w:rPr>
                <w:color w:val="002060"/>
              </w:rPr>
              <w:t>LIGNITE STEFANO</w:t>
            </w:r>
          </w:p>
        </w:tc>
        <w:tc>
          <w:tcPr>
            <w:tcW w:w="2200" w:type="dxa"/>
            <w:tcMar>
              <w:top w:w="20" w:type="dxa"/>
              <w:left w:w="20" w:type="dxa"/>
              <w:bottom w:w="20" w:type="dxa"/>
              <w:right w:w="20" w:type="dxa"/>
            </w:tcMar>
            <w:vAlign w:val="center"/>
            <w:hideMark/>
          </w:tcPr>
          <w:p w14:paraId="215A668D" w14:textId="77777777" w:rsidR="00D539D3" w:rsidRPr="00832C6A" w:rsidRDefault="00D539D3" w:rsidP="00F9798B">
            <w:pPr>
              <w:pStyle w:val="movimento2"/>
              <w:rPr>
                <w:color w:val="002060"/>
              </w:rPr>
            </w:pPr>
            <w:r w:rsidRPr="00832C6A">
              <w:rPr>
                <w:color w:val="002060"/>
              </w:rPr>
              <w:t xml:space="preserve">(FUTSAL MONTURANO) </w:t>
            </w:r>
          </w:p>
        </w:tc>
        <w:tc>
          <w:tcPr>
            <w:tcW w:w="800" w:type="dxa"/>
            <w:tcMar>
              <w:top w:w="20" w:type="dxa"/>
              <w:left w:w="20" w:type="dxa"/>
              <w:bottom w:w="20" w:type="dxa"/>
              <w:right w:w="20" w:type="dxa"/>
            </w:tcMar>
            <w:vAlign w:val="center"/>
            <w:hideMark/>
          </w:tcPr>
          <w:p w14:paraId="241CE2A0"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032EDED5" w14:textId="77777777" w:rsidR="00D539D3" w:rsidRPr="00832C6A" w:rsidRDefault="00D539D3" w:rsidP="00F9798B">
            <w:pPr>
              <w:pStyle w:val="movimento"/>
              <w:rPr>
                <w:color w:val="002060"/>
              </w:rPr>
            </w:pPr>
            <w:r w:rsidRPr="00832C6A">
              <w:rPr>
                <w:color w:val="002060"/>
              </w:rPr>
              <w:t>PENNESI JACOPO</w:t>
            </w:r>
          </w:p>
        </w:tc>
        <w:tc>
          <w:tcPr>
            <w:tcW w:w="2200" w:type="dxa"/>
            <w:tcMar>
              <w:top w:w="20" w:type="dxa"/>
              <w:left w:w="20" w:type="dxa"/>
              <w:bottom w:w="20" w:type="dxa"/>
              <w:right w:w="20" w:type="dxa"/>
            </w:tcMar>
            <w:vAlign w:val="center"/>
            <w:hideMark/>
          </w:tcPr>
          <w:p w14:paraId="38274887" w14:textId="77777777" w:rsidR="00D539D3" w:rsidRPr="00832C6A" w:rsidRDefault="00D539D3" w:rsidP="00F9798B">
            <w:pPr>
              <w:pStyle w:val="movimento2"/>
              <w:rPr>
                <w:color w:val="002060"/>
              </w:rPr>
            </w:pPr>
            <w:r w:rsidRPr="00832C6A">
              <w:rPr>
                <w:color w:val="002060"/>
              </w:rPr>
              <w:t xml:space="preserve">(INVICTA FUTSAL MACERATA) </w:t>
            </w:r>
          </w:p>
        </w:tc>
      </w:tr>
      <w:tr w:rsidR="00D539D3" w:rsidRPr="00832C6A" w14:paraId="448ABDE1" w14:textId="77777777" w:rsidTr="00F9798B">
        <w:tc>
          <w:tcPr>
            <w:tcW w:w="2200" w:type="dxa"/>
            <w:tcMar>
              <w:top w:w="20" w:type="dxa"/>
              <w:left w:w="20" w:type="dxa"/>
              <w:bottom w:w="20" w:type="dxa"/>
              <w:right w:w="20" w:type="dxa"/>
            </w:tcMar>
            <w:vAlign w:val="center"/>
            <w:hideMark/>
          </w:tcPr>
          <w:p w14:paraId="2C5EA778" w14:textId="77777777" w:rsidR="00D539D3" w:rsidRPr="00832C6A" w:rsidRDefault="00D539D3" w:rsidP="00F9798B">
            <w:pPr>
              <w:pStyle w:val="movimento"/>
              <w:rPr>
                <w:color w:val="002060"/>
              </w:rPr>
            </w:pPr>
            <w:r w:rsidRPr="00832C6A">
              <w:rPr>
                <w:color w:val="002060"/>
              </w:rPr>
              <w:t>CIMA LEDE ELIAS CARIM</w:t>
            </w:r>
          </w:p>
        </w:tc>
        <w:tc>
          <w:tcPr>
            <w:tcW w:w="2200" w:type="dxa"/>
            <w:tcMar>
              <w:top w:w="20" w:type="dxa"/>
              <w:left w:w="20" w:type="dxa"/>
              <w:bottom w:w="20" w:type="dxa"/>
              <w:right w:w="20" w:type="dxa"/>
            </w:tcMar>
            <w:vAlign w:val="center"/>
            <w:hideMark/>
          </w:tcPr>
          <w:p w14:paraId="464B7E1C" w14:textId="77777777" w:rsidR="00D539D3" w:rsidRPr="00832C6A" w:rsidRDefault="00D539D3" w:rsidP="00F9798B">
            <w:pPr>
              <w:pStyle w:val="movimento2"/>
              <w:rPr>
                <w:color w:val="002060"/>
              </w:rPr>
            </w:pPr>
            <w:r w:rsidRPr="00832C6A">
              <w:rPr>
                <w:color w:val="002060"/>
              </w:rPr>
              <w:t xml:space="preserve">(JESI) </w:t>
            </w:r>
          </w:p>
        </w:tc>
        <w:tc>
          <w:tcPr>
            <w:tcW w:w="800" w:type="dxa"/>
            <w:tcMar>
              <w:top w:w="20" w:type="dxa"/>
              <w:left w:w="20" w:type="dxa"/>
              <w:bottom w:w="20" w:type="dxa"/>
              <w:right w:w="20" w:type="dxa"/>
            </w:tcMar>
            <w:vAlign w:val="center"/>
            <w:hideMark/>
          </w:tcPr>
          <w:p w14:paraId="5931D801"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6838846A" w14:textId="77777777" w:rsidR="00D539D3" w:rsidRPr="00832C6A" w:rsidRDefault="00D539D3" w:rsidP="00F9798B">
            <w:pPr>
              <w:pStyle w:val="movimento"/>
              <w:rPr>
                <w:color w:val="002060"/>
              </w:rPr>
            </w:pPr>
            <w:r w:rsidRPr="00832C6A">
              <w:rPr>
                <w:color w:val="002060"/>
              </w:rPr>
              <w:t>CAMPOFREDANO GUIDO</w:t>
            </w:r>
          </w:p>
        </w:tc>
        <w:tc>
          <w:tcPr>
            <w:tcW w:w="2200" w:type="dxa"/>
            <w:tcMar>
              <w:top w:w="20" w:type="dxa"/>
              <w:left w:w="20" w:type="dxa"/>
              <w:bottom w:w="20" w:type="dxa"/>
              <w:right w:w="20" w:type="dxa"/>
            </w:tcMar>
            <w:vAlign w:val="center"/>
            <w:hideMark/>
          </w:tcPr>
          <w:p w14:paraId="5B3CBF7B" w14:textId="77777777" w:rsidR="00D539D3" w:rsidRPr="00832C6A" w:rsidRDefault="00D539D3" w:rsidP="00F9798B">
            <w:pPr>
              <w:pStyle w:val="movimento2"/>
              <w:rPr>
                <w:color w:val="002060"/>
              </w:rPr>
            </w:pPr>
            <w:r w:rsidRPr="00832C6A">
              <w:rPr>
                <w:color w:val="002060"/>
              </w:rPr>
              <w:t xml:space="preserve">(PIETRALACROCE 73) </w:t>
            </w:r>
          </w:p>
        </w:tc>
      </w:tr>
      <w:tr w:rsidR="00D539D3" w:rsidRPr="00832C6A" w14:paraId="38348E40" w14:textId="77777777" w:rsidTr="00F9798B">
        <w:tc>
          <w:tcPr>
            <w:tcW w:w="2200" w:type="dxa"/>
            <w:tcMar>
              <w:top w:w="20" w:type="dxa"/>
              <w:left w:w="20" w:type="dxa"/>
              <w:bottom w:w="20" w:type="dxa"/>
              <w:right w:w="20" w:type="dxa"/>
            </w:tcMar>
            <w:vAlign w:val="center"/>
            <w:hideMark/>
          </w:tcPr>
          <w:p w14:paraId="19A345AB" w14:textId="77777777" w:rsidR="00D539D3" w:rsidRPr="00832C6A" w:rsidRDefault="00D539D3" w:rsidP="00F9798B">
            <w:pPr>
              <w:pStyle w:val="movimento"/>
              <w:rPr>
                <w:color w:val="002060"/>
              </w:rPr>
            </w:pPr>
            <w:r w:rsidRPr="00832C6A">
              <w:rPr>
                <w:color w:val="002060"/>
              </w:rPr>
              <w:t>LAARBI MOHAMED YAWAD</w:t>
            </w:r>
          </w:p>
        </w:tc>
        <w:tc>
          <w:tcPr>
            <w:tcW w:w="2200" w:type="dxa"/>
            <w:tcMar>
              <w:top w:w="20" w:type="dxa"/>
              <w:left w:w="20" w:type="dxa"/>
              <w:bottom w:w="20" w:type="dxa"/>
              <w:right w:w="20" w:type="dxa"/>
            </w:tcMar>
            <w:vAlign w:val="center"/>
            <w:hideMark/>
          </w:tcPr>
          <w:p w14:paraId="27B47E4D" w14:textId="77777777" w:rsidR="00D539D3" w:rsidRPr="00832C6A" w:rsidRDefault="00D539D3" w:rsidP="00F9798B">
            <w:pPr>
              <w:pStyle w:val="movimento2"/>
              <w:rPr>
                <w:color w:val="002060"/>
              </w:rPr>
            </w:pPr>
            <w:r w:rsidRPr="00832C6A">
              <w:rPr>
                <w:color w:val="002060"/>
              </w:rPr>
              <w:t xml:space="preserve">(TRE TORRI A.S.D.) </w:t>
            </w:r>
          </w:p>
        </w:tc>
        <w:tc>
          <w:tcPr>
            <w:tcW w:w="800" w:type="dxa"/>
            <w:tcMar>
              <w:top w:w="20" w:type="dxa"/>
              <w:left w:w="20" w:type="dxa"/>
              <w:bottom w:w="20" w:type="dxa"/>
              <w:right w:w="20" w:type="dxa"/>
            </w:tcMar>
            <w:vAlign w:val="center"/>
            <w:hideMark/>
          </w:tcPr>
          <w:p w14:paraId="525E06E5"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C3B5E7F" w14:textId="77777777" w:rsidR="00D539D3" w:rsidRPr="00832C6A" w:rsidRDefault="00D539D3" w:rsidP="00F9798B">
            <w:pPr>
              <w:pStyle w:val="movimento"/>
              <w:rPr>
                <w:color w:val="002060"/>
              </w:rPr>
            </w:pPr>
            <w:r w:rsidRPr="00832C6A">
              <w:rPr>
                <w:color w:val="002060"/>
              </w:rPr>
              <w:t>MASSUCCI MIRKO</w:t>
            </w:r>
          </w:p>
        </w:tc>
        <w:tc>
          <w:tcPr>
            <w:tcW w:w="2200" w:type="dxa"/>
            <w:tcMar>
              <w:top w:w="20" w:type="dxa"/>
              <w:left w:w="20" w:type="dxa"/>
              <w:bottom w:w="20" w:type="dxa"/>
              <w:right w:w="20" w:type="dxa"/>
            </w:tcMar>
            <w:vAlign w:val="center"/>
            <w:hideMark/>
          </w:tcPr>
          <w:p w14:paraId="0CA53024" w14:textId="77777777" w:rsidR="00D539D3" w:rsidRPr="00832C6A" w:rsidRDefault="00D539D3" w:rsidP="00F9798B">
            <w:pPr>
              <w:pStyle w:val="movimento2"/>
              <w:rPr>
                <w:color w:val="002060"/>
              </w:rPr>
            </w:pPr>
            <w:r w:rsidRPr="00832C6A">
              <w:rPr>
                <w:color w:val="002060"/>
              </w:rPr>
              <w:t xml:space="preserve">(TRE TORRI A.S.D.) </w:t>
            </w:r>
          </w:p>
        </w:tc>
      </w:tr>
    </w:tbl>
    <w:p w14:paraId="5341F76E" w14:textId="77777777" w:rsidR="00D539D3" w:rsidRPr="00832C6A" w:rsidRDefault="00D539D3" w:rsidP="00D539D3">
      <w:pPr>
        <w:pStyle w:val="titolo20"/>
        <w:rPr>
          <w:rFonts w:eastAsiaTheme="minorEastAsia"/>
          <w:color w:val="002060"/>
        </w:rPr>
      </w:pPr>
      <w:r w:rsidRPr="00832C6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7A0A8935" w14:textId="77777777" w:rsidTr="00F9798B">
        <w:tc>
          <w:tcPr>
            <w:tcW w:w="2200" w:type="dxa"/>
            <w:tcMar>
              <w:top w:w="20" w:type="dxa"/>
              <w:left w:w="20" w:type="dxa"/>
              <w:bottom w:w="20" w:type="dxa"/>
              <w:right w:w="20" w:type="dxa"/>
            </w:tcMar>
            <w:vAlign w:val="center"/>
            <w:hideMark/>
          </w:tcPr>
          <w:p w14:paraId="24BE0A0F" w14:textId="77777777" w:rsidR="00D539D3" w:rsidRPr="00832C6A" w:rsidRDefault="00D539D3" w:rsidP="00F9798B">
            <w:pPr>
              <w:pStyle w:val="movimento"/>
              <w:rPr>
                <w:color w:val="002060"/>
              </w:rPr>
            </w:pPr>
            <w:r w:rsidRPr="00832C6A">
              <w:rPr>
                <w:color w:val="002060"/>
              </w:rPr>
              <w:t>PALMIERI EDOARDO</w:t>
            </w:r>
          </w:p>
        </w:tc>
        <w:tc>
          <w:tcPr>
            <w:tcW w:w="2200" w:type="dxa"/>
            <w:tcMar>
              <w:top w:w="20" w:type="dxa"/>
              <w:left w:w="20" w:type="dxa"/>
              <w:bottom w:w="20" w:type="dxa"/>
              <w:right w:w="20" w:type="dxa"/>
            </w:tcMar>
            <w:vAlign w:val="center"/>
            <w:hideMark/>
          </w:tcPr>
          <w:p w14:paraId="2994A5C9" w14:textId="77777777" w:rsidR="00D539D3" w:rsidRPr="00832C6A" w:rsidRDefault="00D539D3" w:rsidP="00F9798B">
            <w:pPr>
              <w:pStyle w:val="movimento2"/>
              <w:rPr>
                <w:color w:val="002060"/>
              </w:rPr>
            </w:pPr>
            <w:r w:rsidRPr="00832C6A">
              <w:rPr>
                <w:color w:val="002060"/>
              </w:rPr>
              <w:t xml:space="preserve">(MONTELUPONE CALCIO A 5) </w:t>
            </w:r>
          </w:p>
        </w:tc>
        <w:tc>
          <w:tcPr>
            <w:tcW w:w="800" w:type="dxa"/>
            <w:tcMar>
              <w:top w:w="20" w:type="dxa"/>
              <w:left w:w="20" w:type="dxa"/>
              <w:bottom w:w="20" w:type="dxa"/>
              <w:right w:w="20" w:type="dxa"/>
            </w:tcMar>
            <w:vAlign w:val="center"/>
            <w:hideMark/>
          </w:tcPr>
          <w:p w14:paraId="46A8DCAC"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5726855B" w14:textId="77777777" w:rsidR="00D539D3" w:rsidRPr="00832C6A" w:rsidRDefault="00D539D3" w:rsidP="00F9798B">
            <w:pPr>
              <w:pStyle w:val="movimento"/>
              <w:rPr>
                <w:color w:val="002060"/>
              </w:rPr>
            </w:pPr>
            <w:r w:rsidRPr="00832C6A">
              <w:rPr>
                <w:color w:val="002060"/>
              </w:rPr>
              <w:t>PASQUI GIACOMO</w:t>
            </w:r>
          </w:p>
        </w:tc>
        <w:tc>
          <w:tcPr>
            <w:tcW w:w="2200" w:type="dxa"/>
            <w:tcMar>
              <w:top w:w="20" w:type="dxa"/>
              <w:left w:w="20" w:type="dxa"/>
              <w:bottom w:w="20" w:type="dxa"/>
              <w:right w:w="20" w:type="dxa"/>
            </w:tcMar>
            <w:vAlign w:val="center"/>
            <w:hideMark/>
          </w:tcPr>
          <w:p w14:paraId="7BD6C9D9" w14:textId="77777777" w:rsidR="00D539D3" w:rsidRPr="00832C6A" w:rsidRDefault="00D539D3" w:rsidP="00F9798B">
            <w:pPr>
              <w:pStyle w:val="movimento2"/>
              <w:rPr>
                <w:color w:val="002060"/>
              </w:rPr>
            </w:pPr>
            <w:r w:rsidRPr="00832C6A">
              <w:rPr>
                <w:color w:val="002060"/>
              </w:rPr>
              <w:t xml:space="preserve">(MONTELUPONE CALCIO A 5) </w:t>
            </w:r>
          </w:p>
        </w:tc>
      </w:tr>
      <w:tr w:rsidR="00D539D3" w:rsidRPr="00832C6A" w14:paraId="2E80BD88" w14:textId="77777777" w:rsidTr="00F9798B">
        <w:tc>
          <w:tcPr>
            <w:tcW w:w="2200" w:type="dxa"/>
            <w:tcMar>
              <w:top w:w="20" w:type="dxa"/>
              <w:left w:w="20" w:type="dxa"/>
              <w:bottom w:w="20" w:type="dxa"/>
              <w:right w:w="20" w:type="dxa"/>
            </w:tcMar>
            <w:vAlign w:val="center"/>
            <w:hideMark/>
          </w:tcPr>
          <w:p w14:paraId="013EAE5E" w14:textId="77777777" w:rsidR="00D539D3" w:rsidRPr="00832C6A" w:rsidRDefault="00D539D3" w:rsidP="00F9798B">
            <w:pPr>
              <w:pStyle w:val="movimento"/>
              <w:rPr>
                <w:color w:val="002060"/>
              </w:rPr>
            </w:pPr>
            <w:r w:rsidRPr="00832C6A">
              <w:rPr>
                <w:color w:val="002060"/>
              </w:rPr>
              <w:t>GRASSELLI MARCO</w:t>
            </w:r>
          </w:p>
        </w:tc>
        <w:tc>
          <w:tcPr>
            <w:tcW w:w="2200" w:type="dxa"/>
            <w:tcMar>
              <w:top w:w="20" w:type="dxa"/>
              <w:left w:w="20" w:type="dxa"/>
              <w:bottom w:w="20" w:type="dxa"/>
              <w:right w:w="20" w:type="dxa"/>
            </w:tcMar>
            <w:vAlign w:val="center"/>
            <w:hideMark/>
          </w:tcPr>
          <w:p w14:paraId="5CB40637" w14:textId="77777777" w:rsidR="00D539D3" w:rsidRPr="00832C6A" w:rsidRDefault="00D539D3" w:rsidP="00F9798B">
            <w:pPr>
              <w:pStyle w:val="movimento2"/>
              <w:rPr>
                <w:color w:val="002060"/>
              </w:rPr>
            </w:pPr>
            <w:r w:rsidRPr="00832C6A">
              <w:rPr>
                <w:color w:val="002060"/>
              </w:rPr>
              <w:t xml:space="preserve">(NUOVA JUVENTINA FFC) </w:t>
            </w:r>
          </w:p>
        </w:tc>
        <w:tc>
          <w:tcPr>
            <w:tcW w:w="800" w:type="dxa"/>
            <w:tcMar>
              <w:top w:w="20" w:type="dxa"/>
              <w:left w:w="20" w:type="dxa"/>
              <w:bottom w:w="20" w:type="dxa"/>
              <w:right w:w="20" w:type="dxa"/>
            </w:tcMar>
            <w:vAlign w:val="center"/>
            <w:hideMark/>
          </w:tcPr>
          <w:p w14:paraId="015F636C"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4375D357" w14:textId="77777777" w:rsidR="00D539D3" w:rsidRPr="00832C6A" w:rsidRDefault="00D539D3" w:rsidP="00F9798B">
            <w:pPr>
              <w:pStyle w:val="movimento"/>
              <w:rPr>
                <w:color w:val="002060"/>
              </w:rPr>
            </w:pPr>
            <w:r w:rsidRPr="00832C6A">
              <w:rPr>
                <w:color w:val="002060"/>
              </w:rPr>
              <w:t>FERRUCCI LEONARDO</w:t>
            </w:r>
          </w:p>
        </w:tc>
        <w:tc>
          <w:tcPr>
            <w:tcW w:w="2200" w:type="dxa"/>
            <w:tcMar>
              <w:top w:w="20" w:type="dxa"/>
              <w:left w:w="20" w:type="dxa"/>
              <w:bottom w:w="20" w:type="dxa"/>
              <w:right w:w="20" w:type="dxa"/>
            </w:tcMar>
            <w:vAlign w:val="center"/>
            <w:hideMark/>
          </w:tcPr>
          <w:p w14:paraId="1A3997C9" w14:textId="77777777" w:rsidR="00D539D3" w:rsidRPr="00832C6A" w:rsidRDefault="00D539D3" w:rsidP="00F9798B">
            <w:pPr>
              <w:pStyle w:val="movimento2"/>
              <w:rPr>
                <w:color w:val="002060"/>
              </w:rPr>
            </w:pPr>
            <w:r w:rsidRPr="00832C6A">
              <w:rPr>
                <w:color w:val="002060"/>
              </w:rPr>
              <w:t xml:space="preserve">(PIETRALACROCE 73) </w:t>
            </w:r>
          </w:p>
        </w:tc>
      </w:tr>
      <w:tr w:rsidR="00D539D3" w:rsidRPr="00832C6A" w14:paraId="5A3E7E5A" w14:textId="77777777" w:rsidTr="00F9798B">
        <w:tc>
          <w:tcPr>
            <w:tcW w:w="2200" w:type="dxa"/>
            <w:tcMar>
              <w:top w:w="20" w:type="dxa"/>
              <w:left w:w="20" w:type="dxa"/>
              <w:bottom w:w="20" w:type="dxa"/>
              <w:right w:w="20" w:type="dxa"/>
            </w:tcMar>
            <w:vAlign w:val="center"/>
            <w:hideMark/>
          </w:tcPr>
          <w:p w14:paraId="1BF3D723" w14:textId="77777777" w:rsidR="00D539D3" w:rsidRPr="00832C6A" w:rsidRDefault="00D539D3" w:rsidP="00F9798B">
            <w:pPr>
              <w:pStyle w:val="movimento"/>
              <w:rPr>
                <w:color w:val="002060"/>
              </w:rPr>
            </w:pPr>
            <w:r w:rsidRPr="00832C6A">
              <w:rPr>
                <w:color w:val="002060"/>
              </w:rPr>
              <w:lastRenderedPageBreak/>
              <w:t>PINTO TOMMASO</w:t>
            </w:r>
          </w:p>
        </w:tc>
        <w:tc>
          <w:tcPr>
            <w:tcW w:w="2200" w:type="dxa"/>
            <w:tcMar>
              <w:top w:w="20" w:type="dxa"/>
              <w:left w:w="20" w:type="dxa"/>
              <w:bottom w:w="20" w:type="dxa"/>
              <w:right w:w="20" w:type="dxa"/>
            </w:tcMar>
            <w:vAlign w:val="center"/>
            <w:hideMark/>
          </w:tcPr>
          <w:p w14:paraId="74910D30" w14:textId="77777777" w:rsidR="00D539D3" w:rsidRPr="00832C6A" w:rsidRDefault="00D539D3" w:rsidP="00F9798B">
            <w:pPr>
              <w:pStyle w:val="movimento2"/>
              <w:rPr>
                <w:color w:val="002060"/>
              </w:rPr>
            </w:pPr>
            <w:r w:rsidRPr="00832C6A">
              <w:rPr>
                <w:color w:val="002060"/>
              </w:rPr>
              <w:t xml:space="preserve">(PIETRALACROCE 73) </w:t>
            </w:r>
          </w:p>
        </w:tc>
        <w:tc>
          <w:tcPr>
            <w:tcW w:w="800" w:type="dxa"/>
            <w:tcMar>
              <w:top w:w="20" w:type="dxa"/>
              <w:left w:w="20" w:type="dxa"/>
              <w:bottom w:w="20" w:type="dxa"/>
              <w:right w:w="20" w:type="dxa"/>
            </w:tcMar>
            <w:vAlign w:val="center"/>
            <w:hideMark/>
          </w:tcPr>
          <w:p w14:paraId="7BB3E278"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3F04157F" w14:textId="77777777" w:rsidR="00D539D3" w:rsidRPr="00832C6A" w:rsidRDefault="00D539D3" w:rsidP="00F9798B">
            <w:pPr>
              <w:pStyle w:val="movimento"/>
              <w:rPr>
                <w:color w:val="002060"/>
              </w:rPr>
            </w:pPr>
            <w:r w:rsidRPr="00832C6A">
              <w:rPr>
                <w:color w:val="002060"/>
              </w:rPr>
              <w:t>AZALEA CRISTIAN</w:t>
            </w:r>
          </w:p>
        </w:tc>
        <w:tc>
          <w:tcPr>
            <w:tcW w:w="2200" w:type="dxa"/>
            <w:tcMar>
              <w:top w:w="20" w:type="dxa"/>
              <w:left w:w="20" w:type="dxa"/>
              <w:bottom w:w="20" w:type="dxa"/>
              <w:right w:w="20" w:type="dxa"/>
            </w:tcMar>
            <w:vAlign w:val="center"/>
            <w:hideMark/>
          </w:tcPr>
          <w:p w14:paraId="1AB98560" w14:textId="77777777" w:rsidR="00D539D3" w:rsidRPr="00832C6A" w:rsidRDefault="00D539D3" w:rsidP="00F9798B">
            <w:pPr>
              <w:pStyle w:val="movimento2"/>
              <w:rPr>
                <w:color w:val="002060"/>
              </w:rPr>
            </w:pPr>
            <w:r w:rsidRPr="00832C6A">
              <w:rPr>
                <w:color w:val="002060"/>
              </w:rPr>
              <w:t xml:space="preserve">(POL.CAGLI SPORT ASSOCIATI) </w:t>
            </w:r>
          </w:p>
        </w:tc>
      </w:tr>
      <w:tr w:rsidR="00D539D3" w:rsidRPr="00832C6A" w14:paraId="3388AF74" w14:textId="77777777" w:rsidTr="00F9798B">
        <w:tc>
          <w:tcPr>
            <w:tcW w:w="2200" w:type="dxa"/>
            <w:tcMar>
              <w:top w:w="20" w:type="dxa"/>
              <w:left w:w="20" w:type="dxa"/>
              <w:bottom w:w="20" w:type="dxa"/>
              <w:right w:w="20" w:type="dxa"/>
            </w:tcMar>
            <w:vAlign w:val="center"/>
            <w:hideMark/>
          </w:tcPr>
          <w:p w14:paraId="2A8231AA" w14:textId="77777777" w:rsidR="00D539D3" w:rsidRPr="00832C6A" w:rsidRDefault="00D539D3" w:rsidP="00F9798B">
            <w:pPr>
              <w:pStyle w:val="movimento"/>
              <w:rPr>
                <w:color w:val="002060"/>
              </w:rPr>
            </w:pPr>
            <w:r w:rsidRPr="00832C6A">
              <w:rPr>
                <w:color w:val="002060"/>
              </w:rPr>
              <w:t>MARCHIONNI FRANCESCO</w:t>
            </w:r>
          </w:p>
        </w:tc>
        <w:tc>
          <w:tcPr>
            <w:tcW w:w="2200" w:type="dxa"/>
            <w:tcMar>
              <w:top w:w="20" w:type="dxa"/>
              <w:left w:w="20" w:type="dxa"/>
              <w:bottom w:w="20" w:type="dxa"/>
              <w:right w:w="20" w:type="dxa"/>
            </w:tcMar>
            <w:vAlign w:val="center"/>
            <w:hideMark/>
          </w:tcPr>
          <w:p w14:paraId="5FB820F8" w14:textId="77777777" w:rsidR="00D539D3" w:rsidRPr="00832C6A" w:rsidRDefault="00D539D3" w:rsidP="00F9798B">
            <w:pPr>
              <w:pStyle w:val="movimento2"/>
              <w:rPr>
                <w:color w:val="002060"/>
              </w:rPr>
            </w:pPr>
            <w:r w:rsidRPr="00832C6A">
              <w:rPr>
                <w:color w:val="002060"/>
              </w:rPr>
              <w:t xml:space="preserve">(POL.CAGLI SPORT ASSOCIATI) </w:t>
            </w:r>
          </w:p>
        </w:tc>
        <w:tc>
          <w:tcPr>
            <w:tcW w:w="800" w:type="dxa"/>
            <w:tcMar>
              <w:top w:w="20" w:type="dxa"/>
              <w:left w:w="20" w:type="dxa"/>
              <w:bottom w:w="20" w:type="dxa"/>
              <w:right w:w="20" w:type="dxa"/>
            </w:tcMar>
            <w:vAlign w:val="center"/>
            <w:hideMark/>
          </w:tcPr>
          <w:p w14:paraId="35D5BE9C"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63FE2B74" w14:textId="77777777" w:rsidR="00D539D3" w:rsidRPr="00832C6A" w:rsidRDefault="00D539D3" w:rsidP="00F9798B">
            <w:pPr>
              <w:pStyle w:val="movimento"/>
              <w:rPr>
                <w:color w:val="002060"/>
              </w:rPr>
            </w:pPr>
            <w:r w:rsidRPr="00832C6A">
              <w:rPr>
                <w:color w:val="002060"/>
              </w:rPr>
              <w:t>PAGLIARI ALBERTO</w:t>
            </w:r>
          </w:p>
        </w:tc>
        <w:tc>
          <w:tcPr>
            <w:tcW w:w="2200" w:type="dxa"/>
            <w:tcMar>
              <w:top w:w="20" w:type="dxa"/>
              <w:left w:w="20" w:type="dxa"/>
              <w:bottom w:w="20" w:type="dxa"/>
              <w:right w:w="20" w:type="dxa"/>
            </w:tcMar>
            <w:vAlign w:val="center"/>
            <w:hideMark/>
          </w:tcPr>
          <w:p w14:paraId="28D5F79B" w14:textId="77777777" w:rsidR="00D539D3" w:rsidRPr="00832C6A" w:rsidRDefault="00D539D3" w:rsidP="00F9798B">
            <w:pPr>
              <w:pStyle w:val="movimento2"/>
              <w:rPr>
                <w:color w:val="002060"/>
              </w:rPr>
            </w:pPr>
            <w:r w:rsidRPr="00832C6A">
              <w:rPr>
                <w:color w:val="002060"/>
              </w:rPr>
              <w:t xml:space="preserve">(POL.CAGLI SPORT ASSOCIATI) </w:t>
            </w:r>
          </w:p>
        </w:tc>
      </w:tr>
    </w:tbl>
    <w:p w14:paraId="1DBFCD2F" w14:textId="77777777" w:rsidR="00D539D3" w:rsidRPr="00832C6A" w:rsidRDefault="00D539D3" w:rsidP="00D539D3">
      <w:pPr>
        <w:pStyle w:val="titolo20"/>
        <w:rPr>
          <w:rFonts w:eastAsiaTheme="minorEastAsia"/>
          <w:color w:val="002060"/>
        </w:rPr>
      </w:pPr>
      <w:r w:rsidRPr="00832C6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6E2F2B0C" w14:textId="77777777" w:rsidTr="00F9798B">
        <w:tc>
          <w:tcPr>
            <w:tcW w:w="2200" w:type="dxa"/>
            <w:tcMar>
              <w:top w:w="20" w:type="dxa"/>
              <w:left w:w="20" w:type="dxa"/>
              <w:bottom w:w="20" w:type="dxa"/>
              <w:right w:w="20" w:type="dxa"/>
            </w:tcMar>
            <w:vAlign w:val="center"/>
            <w:hideMark/>
          </w:tcPr>
          <w:p w14:paraId="622F47F5" w14:textId="77777777" w:rsidR="00D539D3" w:rsidRPr="00832C6A" w:rsidRDefault="00D539D3" w:rsidP="00F9798B">
            <w:pPr>
              <w:pStyle w:val="movimento"/>
              <w:rPr>
                <w:color w:val="002060"/>
              </w:rPr>
            </w:pPr>
            <w:r w:rsidRPr="00832C6A">
              <w:rPr>
                <w:color w:val="002060"/>
              </w:rPr>
              <w:t>ACCHILLOZZI RICCARDO</w:t>
            </w:r>
          </w:p>
        </w:tc>
        <w:tc>
          <w:tcPr>
            <w:tcW w:w="2200" w:type="dxa"/>
            <w:tcMar>
              <w:top w:w="20" w:type="dxa"/>
              <w:left w:w="20" w:type="dxa"/>
              <w:bottom w:w="20" w:type="dxa"/>
              <w:right w:w="20" w:type="dxa"/>
            </w:tcMar>
            <w:vAlign w:val="center"/>
            <w:hideMark/>
          </w:tcPr>
          <w:p w14:paraId="4AE87192" w14:textId="77777777" w:rsidR="00D539D3" w:rsidRPr="00832C6A" w:rsidRDefault="00D539D3" w:rsidP="00F9798B">
            <w:pPr>
              <w:pStyle w:val="movimento2"/>
              <w:rPr>
                <w:color w:val="002060"/>
              </w:rPr>
            </w:pPr>
            <w:r w:rsidRPr="00832C6A">
              <w:rPr>
                <w:color w:val="002060"/>
              </w:rPr>
              <w:t xml:space="preserve">(NUOVA JUVENTINA FFC) </w:t>
            </w:r>
          </w:p>
        </w:tc>
        <w:tc>
          <w:tcPr>
            <w:tcW w:w="800" w:type="dxa"/>
            <w:tcMar>
              <w:top w:w="20" w:type="dxa"/>
              <w:left w:w="20" w:type="dxa"/>
              <w:bottom w:w="20" w:type="dxa"/>
              <w:right w:w="20" w:type="dxa"/>
            </w:tcMar>
            <w:vAlign w:val="center"/>
            <w:hideMark/>
          </w:tcPr>
          <w:p w14:paraId="5259D9A3"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5BFF15C2" w14:textId="77777777" w:rsidR="00D539D3" w:rsidRPr="00832C6A" w:rsidRDefault="00D539D3" w:rsidP="00F9798B">
            <w:pPr>
              <w:pStyle w:val="movimento"/>
              <w:rPr>
                <w:color w:val="002060"/>
              </w:rPr>
            </w:pPr>
            <w:r w:rsidRPr="00832C6A">
              <w:rPr>
                <w:color w:val="002060"/>
              </w:rPr>
              <w:t>COIADO DEL ANDREA GUILHERME</w:t>
            </w:r>
          </w:p>
        </w:tc>
        <w:tc>
          <w:tcPr>
            <w:tcW w:w="2200" w:type="dxa"/>
            <w:tcMar>
              <w:top w:w="20" w:type="dxa"/>
              <w:left w:w="20" w:type="dxa"/>
              <w:bottom w:w="20" w:type="dxa"/>
              <w:right w:w="20" w:type="dxa"/>
            </w:tcMar>
            <w:vAlign w:val="center"/>
            <w:hideMark/>
          </w:tcPr>
          <w:p w14:paraId="63F2A19F" w14:textId="77777777" w:rsidR="00D539D3" w:rsidRPr="00832C6A" w:rsidRDefault="00D539D3" w:rsidP="00F9798B">
            <w:pPr>
              <w:pStyle w:val="movimento2"/>
              <w:rPr>
                <w:color w:val="002060"/>
              </w:rPr>
            </w:pPr>
            <w:r w:rsidRPr="00832C6A">
              <w:rPr>
                <w:color w:val="002060"/>
              </w:rPr>
              <w:t xml:space="preserve">(NUOVA JUVENTINA FFC) </w:t>
            </w:r>
          </w:p>
        </w:tc>
      </w:tr>
      <w:tr w:rsidR="00D539D3" w:rsidRPr="00832C6A" w14:paraId="7D89D235" w14:textId="77777777" w:rsidTr="00F9798B">
        <w:tc>
          <w:tcPr>
            <w:tcW w:w="2200" w:type="dxa"/>
            <w:tcMar>
              <w:top w:w="20" w:type="dxa"/>
              <w:left w:w="20" w:type="dxa"/>
              <w:bottom w:w="20" w:type="dxa"/>
              <w:right w:w="20" w:type="dxa"/>
            </w:tcMar>
            <w:vAlign w:val="center"/>
            <w:hideMark/>
          </w:tcPr>
          <w:p w14:paraId="229366D8" w14:textId="77777777" w:rsidR="00D539D3" w:rsidRPr="00832C6A" w:rsidRDefault="00D539D3" w:rsidP="00F9798B">
            <w:pPr>
              <w:pStyle w:val="movimento"/>
              <w:rPr>
                <w:color w:val="002060"/>
              </w:rPr>
            </w:pPr>
            <w:r w:rsidRPr="00832C6A">
              <w:rPr>
                <w:color w:val="002060"/>
              </w:rPr>
              <w:t>IZZO DIEGO</w:t>
            </w:r>
          </w:p>
        </w:tc>
        <w:tc>
          <w:tcPr>
            <w:tcW w:w="2200" w:type="dxa"/>
            <w:tcMar>
              <w:top w:w="20" w:type="dxa"/>
              <w:left w:w="20" w:type="dxa"/>
              <w:bottom w:w="20" w:type="dxa"/>
              <w:right w:w="20" w:type="dxa"/>
            </w:tcMar>
            <w:vAlign w:val="center"/>
            <w:hideMark/>
          </w:tcPr>
          <w:p w14:paraId="0BDD2D23" w14:textId="77777777" w:rsidR="00D539D3" w:rsidRPr="00832C6A" w:rsidRDefault="00D539D3" w:rsidP="00F9798B">
            <w:pPr>
              <w:pStyle w:val="movimento2"/>
              <w:rPr>
                <w:color w:val="002060"/>
              </w:rPr>
            </w:pPr>
            <w:r w:rsidRPr="00832C6A">
              <w:rPr>
                <w:color w:val="002060"/>
              </w:rPr>
              <w:t xml:space="preserve">(REAL SAN GIORGIO) </w:t>
            </w:r>
          </w:p>
        </w:tc>
        <w:tc>
          <w:tcPr>
            <w:tcW w:w="800" w:type="dxa"/>
            <w:tcMar>
              <w:top w:w="20" w:type="dxa"/>
              <w:left w:w="20" w:type="dxa"/>
              <w:bottom w:w="20" w:type="dxa"/>
              <w:right w:w="20" w:type="dxa"/>
            </w:tcMar>
            <w:vAlign w:val="center"/>
            <w:hideMark/>
          </w:tcPr>
          <w:p w14:paraId="3F1941D3"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46FF18A3" w14:textId="77777777" w:rsidR="00D539D3" w:rsidRPr="00832C6A" w:rsidRDefault="00D539D3" w:rsidP="00F9798B">
            <w:pPr>
              <w:pStyle w:val="movimento"/>
              <w:rPr>
                <w:color w:val="002060"/>
              </w:rPr>
            </w:pPr>
            <w:r w:rsidRPr="00832C6A">
              <w:rPr>
                <w:color w:val="002060"/>
              </w:rPr>
              <w:t>SOPRANO GIACOMO</w:t>
            </w:r>
          </w:p>
        </w:tc>
        <w:tc>
          <w:tcPr>
            <w:tcW w:w="2200" w:type="dxa"/>
            <w:tcMar>
              <w:top w:w="20" w:type="dxa"/>
              <w:left w:w="20" w:type="dxa"/>
              <w:bottom w:w="20" w:type="dxa"/>
              <w:right w:w="20" w:type="dxa"/>
            </w:tcMar>
            <w:vAlign w:val="center"/>
            <w:hideMark/>
          </w:tcPr>
          <w:p w14:paraId="43610F04" w14:textId="77777777" w:rsidR="00D539D3" w:rsidRPr="00832C6A" w:rsidRDefault="00D539D3" w:rsidP="00F9798B">
            <w:pPr>
              <w:pStyle w:val="movimento2"/>
              <w:rPr>
                <w:color w:val="002060"/>
              </w:rPr>
            </w:pPr>
            <w:r w:rsidRPr="00832C6A">
              <w:rPr>
                <w:color w:val="002060"/>
              </w:rPr>
              <w:t xml:space="preserve">(TRE TORRI A.S.D.) </w:t>
            </w:r>
          </w:p>
        </w:tc>
      </w:tr>
    </w:tbl>
    <w:p w14:paraId="2B523F94" w14:textId="77777777" w:rsidR="00D539D3" w:rsidRDefault="00D539D3" w:rsidP="00D539D3">
      <w:pPr>
        <w:pStyle w:val="breakline"/>
        <w:rPr>
          <w:color w:val="002060"/>
        </w:rPr>
      </w:pPr>
    </w:p>
    <w:p w14:paraId="0D5DE237" w14:textId="77777777" w:rsidR="00D539D3" w:rsidRPr="004D2396" w:rsidRDefault="00D539D3" w:rsidP="00D539D3">
      <w:pPr>
        <w:jc w:val="center"/>
        <w:rPr>
          <w:rFonts w:ascii="Arial" w:hAnsi="Arial" w:cs="Arial"/>
          <w:noProof/>
          <w:color w:val="002060"/>
          <w:sz w:val="22"/>
          <w:szCs w:val="22"/>
        </w:rPr>
      </w:pPr>
      <w:r w:rsidRPr="004D2396">
        <w:rPr>
          <w:rFonts w:ascii="Arial" w:hAnsi="Arial" w:cs="Arial"/>
          <w:noProof/>
          <w:color w:val="002060"/>
          <w:sz w:val="22"/>
          <w:szCs w:val="22"/>
        </w:rPr>
        <w:t>F.to IL SEGRETARIO                                   F.to IL GIUDICE SPORTIVO</w:t>
      </w:r>
    </w:p>
    <w:p w14:paraId="65BC1C77" w14:textId="77777777" w:rsidR="00D539D3" w:rsidRPr="004D2396" w:rsidRDefault="00D539D3" w:rsidP="00D539D3">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7C9CDBD1" w14:textId="77777777" w:rsidR="00D539D3" w:rsidRPr="00832C6A" w:rsidRDefault="00D539D3" w:rsidP="00D539D3">
      <w:pPr>
        <w:pStyle w:val="breakline"/>
        <w:rPr>
          <w:rFonts w:eastAsiaTheme="minorEastAsia"/>
          <w:color w:val="002060"/>
        </w:rPr>
      </w:pPr>
    </w:p>
    <w:p w14:paraId="28A9D1EB" w14:textId="77777777" w:rsidR="00D539D3" w:rsidRPr="00832C6A" w:rsidRDefault="00D539D3" w:rsidP="00D539D3">
      <w:pPr>
        <w:pStyle w:val="titoloprinc0"/>
        <w:rPr>
          <w:color w:val="002060"/>
        </w:rPr>
      </w:pPr>
      <w:r w:rsidRPr="00832C6A">
        <w:rPr>
          <w:color w:val="002060"/>
        </w:rPr>
        <w:t>CLASSIFICA</w:t>
      </w:r>
    </w:p>
    <w:p w14:paraId="15E6FAEB" w14:textId="77777777" w:rsidR="00D539D3" w:rsidRPr="00832C6A" w:rsidRDefault="00D539D3" w:rsidP="00D539D3">
      <w:pPr>
        <w:pStyle w:val="breakline"/>
        <w:rPr>
          <w:color w:val="002060"/>
        </w:rPr>
      </w:pPr>
    </w:p>
    <w:p w14:paraId="5934B4FA" w14:textId="77777777" w:rsidR="00D539D3" w:rsidRPr="00832C6A" w:rsidRDefault="00D539D3" w:rsidP="00D539D3">
      <w:pPr>
        <w:pStyle w:val="breakline"/>
        <w:rPr>
          <w:color w:val="002060"/>
        </w:rPr>
      </w:pPr>
    </w:p>
    <w:p w14:paraId="560FD015" w14:textId="77777777" w:rsidR="00D539D3" w:rsidRPr="00832C6A" w:rsidRDefault="00D539D3" w:rsidP="00D539D3">
      <w:pPr>
        <w:pStyle w:val="sottotitolocampionato10"/>
        <w:rPr>
          <w:color w:val="002060"/>
        </w:rPr>
      </w:pPr>
      <w:r w:rsidRPr="00832C6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39D3" w:rsidRPr="00832C6A" w14:paraId="456C16CA" w14:textId="77777777" w:rsidTr="00F9798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E99BC" w14:textId="77777777" w:rsidR="00D539D3" w:rsidRPr="00832C6A" w:rsidRDefault="00D539D3" w:rsidP="00F9798B">
            <w:pPr>
              <w:pStyle w:val="headertabella0"/>
              <w:rPr>
                <w:color w:val="002060"/>
              </w:rPr>
            </w:pPr>
            <w:r w:rsidRPr="00832C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C8E8C" w14:textId="77777777" w:rsidR="00D539D3" w:rsidRPr="00832C6A" w:rsidRDefault="00D539D3" w:rsidP="00F9798B">
            <w:pPr>
              <w:pStyle w:val="headertabella0"/>
              <w:rPr>
                <w:color w:val="002060"/>
              </w:rPr>
            </w:pPr>
            <w:r w:rsidRPr="00832C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5751D" w14:textId="77777777" w:rsidR="00D539D3" w:rsidRPr="00832C6A" w:rsidRDefault="00D539D3" w:rsidP="00F9798B">
            <w:pPr>
              <w:pStyle w:val="headertabella0"/>
              <w:rPr>
                <w:color w:val="002060"/>
              </w:rPr>
            </w:pPr>
            <w:r w:rsidRPr="00832C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AB4B8" w14:textId="77777777" w:rsidR="00D539D3" w:rsidRPr="00832C6A" w:rsidRDefault="00D539D3" w:rsidP="00F9798B">
            <w:pPr>
              <w:pStyle w:val="headertabella0"/>
              <w:rPr>
                <w:color w:val="002060"/>
              </w:rPr>
            </w:pPr>
            <w:r w:rsidRPr="00832C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3F938" w14:textId="77777777" w:rsidR="00D539D3" w:rsidRPr="00832C6A" w:rsidRDefault="00D539D3" w:rsidP="00F9798B">
            <w:pPr>
              <w:pStyle w:val="headertabella0"/>
              <w:rPr>
                <w:color w:val="002060"/>
              </w:rPr>
            </w:pPr>
            <w:r w:rsidRPr="00832C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CB548" w14:textId="77777777" w:rsidR="00D539D3" w:rsidRPr="00832C6A" w:rsidRDefault="00D539D3" w:rsidP="00F9798B">
            <w:pPr>
              <w:pStyle w:val="headertabella0"/>
              <w:rPr>
                <w:color w:val="002060"/>
              </w:rPr>
            </w:pPr>
            <w:r w:rsidRPr="00832C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3601F" w14:textId="77777777" w:rsidR="00D539D3" w:rsidRPr="00832C6A" w:rsidRDefault="00D539D3" w:rsidP="00F9798B">
            <w:pPr>
              <w:pStyle w:val="headertabella0"/>
              <w:rPr>
                <w:color w:val="002060"/>
              </w:rPr>
            </w:pPr>
            <w:r w:rsidRPr="00832C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B84B6" w14:textId="77777777" w:rsidR="00D539D3" w:rsidRPr="00832C6A" w:rsidRDefault="00D539D3" w:rsidP="00F9798B">
            <w:pPr>
              <w:pStyle w:val="headertabella0"/>
              <w:rPr>
                <w:color w:val="002060"/>
              </w:rPr>
            </w:pPr>
            <w:r w:rsidRPr="00832C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F3946" w14:textId="77777777" w:rsidR="00D539D3" w:rsidRPr="00832C6A" w:rsidRDefault="00D539D3" w:rsidP="00F9798B">
            <w:pPr>
              <w:pStyle w:val="headertabella0"/>
              <w:rPr>
                <w:color w:val="002060"/>
              </w:rPr>
            </w:pPr>
            <w:r w:rsidRPr="00832C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4EF46" w14:textId="77777777" w:rsidR="00D539D3" w:rsidRPr="00832C6A" w:rsidRDefault="00D539D3" w:rsidP="00F9798B">
            <w:pPr>
              <w:pStyle w:val="headertabella0"/>
              <w:rPr>
                <w:color w:val="002060"/>
              </w:rPr>
            </w:pPr>
            <w:r w:rsidRPr="00832C6A">
              <w:rPr>
                <w:color w:val="002060"/>
              </w:rPr>
              <w:t>PE</w:t>
            </w:r>
          </w:p>
        </w:tc>
      </w:tr>
      <w:tr w:rsidR="00D539D3" w:rsidRPr="00832C6A" w14:paraId="21092AE6" w14:textId="77777777" w:rsidTr="00F9798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B30C5D" w14:textId="77777777" w:rsidR="00D539D3" w:rsidRPr="00832C6A" w:rsidRDefault="00D539D3" w:rsidP="00F9798B">
            <w:pPr>
              <w:pStyle w:val="rowtabella0"/>
              <w:rPr>
                <w:color w:val="002060"/>
              </w:rPr>
            </w:pPr>
            <w:r w:rsidRPr="00832C6A">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E227B" w14:textId="77777777" w:rsidR="00D539D3" w:rsidRPr="00832C6A" w:rsidRDefault="00D539D3" w:rsidP="00F9798B">
            <w:pPr>
              <w:pStyle w:val="rowtabella0"/>
              <w:jc w:val="center"/>
              <w:rPr>
                <w:color w:val="002060"/>
              </w:rPr>
            </w:pPr>
            <w:r w:rsidRPr="00832C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D823A"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9D816"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3CF49"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3F0C5"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899D2" w14:textId="77777777" w:rsidR="00D539D3" w:rsidRPr="00832C6A" w:rsidRDefault="00D539D3" w:rsidP="00F9798B">
            <w:pPr>
              <w:pStyle w:val="rowtabella0"/>
              <w:jc w:val="center"/>
              <w:rPr>
                <w:color w:val="002060"/>
              </w:rPr>
            </w:pPr>
            <w:r w:rsidRPr="00832C6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1E87B" w14:textId="77777777" w:rsidR="00D539D3" w:rsidRPr="00832C6A" w:rsidRDefault="00D539D3" w:rsidP="00F9798B">
            <w:pPr>
              <w:pStyle w:val="rowtabella0"/>
              <w:jc w:val="center"/>
              <w:rPr>
                <w:color w:val="002060"/>
              </w:rPr>
            </w:pPr>
            <w:r w:rsidRPr="00832C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06C55"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8D4D0" w14:textId="77777777" w:rsidR="00D539D3" w:rsidRPr="00832C6A" w:rsidRDefault="00D539D3" w:rsidP="00F9798B">
            <w:pPr>
              <w:pStyle w:val="rowtabella0"/>
              <w:jc w:val="center"/>
              <w:rPr>
                <w:color w:val="002060"/>
              </w:rPr>
            </w:pPr>
            <w:r w:rsidRPr="00832C6A">
              <w:rPr>
                <w:color w:val="002060"/>
              </w:rPr>
              <w:t>0</w:t>
            </w:r>
          </w:p>
        </w:tc>
      </w:tr>
      <w:tr w:rsidR="00D539D3" w:rsidRPr="00832C6A" w14:paraId="1A849EAB"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BF6C6E" w14:textId="77777777" w:rsidR="00D539D3" w:rsidRPr="00832C6A" w:rsidRDefault="00D539D3" w:rsidP="00F9798B">
            <w:pPr>
              <w:pStyle w:val="rowtabella0"/>
              <w:rPr>
                <w:color w:val="002060"/>
              </w:rPr>
            </w:pPr>
            <w:r w:rsidRPr="00832C6A">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F9E9E" w14:textId="77777777" w:rsidR="00D539D3" w:rsidRPr="00832C6A" w:rsidRDefault="00D539D3" w:rsidP="00F9798B">
            <w:pPr>
              <w:pStyle w:val="rowtabella0"/>
              <w:jc w:val="center"/>
              <w:rPr>
                <w:color w:val="002060"/>
              </w:rPr>
            </w:pPr>
            <w:r w:rsidRPr="00832C6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4C12E"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3DAE0" w14:textId="77777777" w:rsidR="00D539D3" w:rsidRPr="00832C6A" w:rsidRDefault="00D539D3" w:rsidP="00F9798B">
            <w:pPr>
              <w:pStyle w:val="rowtabella0"/>
              <w:jc w:val="center"/>
              <w:rPr>
                <w:color w:val="002060"/>
              </w:rPr>
            </w:pPr>
            <w:r w:rsidRPr="00832C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0A30E"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C4E91"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EDB88" w14:textId="77777777" w:rsidR="00D539D3" w:rsidRPr="00832C6A" w:rsidRDefault="00D539D3" w:rsidP="00F9798B">
            <w:pPr>
              <w:pStyle w:val="rowtabella0"/>
              <w:jc w:val="center"/>
              <w:rPr>
                <w:color w:val="002060"/>
              </w:rPr>
            </w:pPr>
            <w:r w:rsidRPr="00832C6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8B57E" w14:textId="77777777" w:rsidR="00D539D3" w:rsidRPr="00832C6A" w:rsidRDefault="00D539D3" w:rsidP="00F9798B">
            <w:pPr>
              <w:pStyle w:val="rowtabella0"/>
              <w:jc w:val="center"/>
              <w:rPr>
                <w:color w:val="002060"/>
              </w:rPr>
            </w:pPr>
            <w:r w:rsidRPr="00832C6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76862" w14:textId="77777777" w:rsidR="00D539D3" w:rsidRPr="00832C6A" w:rsidRDefault="00D539D3" w:rsidP="00F9798B">
            <w:pPr>
              <w:pStyle w:val="rowtabella0"/>
              <w:jc w:val="center"/>
              <w:rPr>
                <w:color w:val="002060"/>
              </w:rPr>
            </w:pPr>
            <w:r w:rsidRPr="00832C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C47A1" w14:textId="77777777" w:rsidR="00D539D3" w:rsidRPr="00832C6A" w:rsidRDefault="00D539D3" w:rsidP="00F9798B">
            <w:pPr>
              <w:pStyle w:val="rowtabella0"/>
              <w:jc w:val="center"/>
              <w:rPr>
                <w:color w:val="002060"/>
              </w:rPr>
            </w:pPr>
            <w:r w:rsidRPr="00832C6A">
              <w:rPr>
                <w:color w:val="002060"/>
              </w:rPr>
              <w:t>0</w:t>
            </w:r>
          </w:p>
        </w:tc>
      </w:tr>
      <w:tr w:rsidR="00D539D3" w:rsidRPr="00832C6A" w14:paraId="79275293"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C7BBEB" w14:textId="77777777" w:rsidR="00D539D3" w:rsidRPr="00832C6A" w:rsidRDefault="00D539D3" w:rsidP="00F9798B">
            <w:pPr>
              <w:pStyle w:val="rowtabella0"/>
              <w:rPr>
                <w:color w:val="002060"/>
              </w:rPr>
            </w:pPr>
            <w:r w:rsidRPr="00832C6A">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1103F"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90DB1"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EF9C0"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FE1F0"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B8DF5"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19458" w14:textId="77777777" w:rsidR="00D539D3" w:rsidRPr="00832C6A" w:rsidRDefault="00D539D3" w:rsidP="00F9798B">
            <w:pPr>
              <w:pStyle w:val="rowtabella0"/>
              <w:jc w:val="center"/>
              <w:rPr>
                <w:color w:val="002060"/>
              </w:rPr>
            </w:pPr>
            <w:r w:rsidRPr="00832C6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4D17B" w14:textId="77777777" w:rsidR="00D539D3" w:rsidRPr="00832C6A" w:rsidRDefault="00D539D3" w:rsidP="00F9798B">
            <w:pPr>
              <w:pStyle w:val="rowtabella0"/>
              <w:jc w:val="center"/>
              <w:rPr>
                <w:color w:val="002060"/>
              </w:rPr>
            </w:pPr>
            <w:r w:rsidRPr="00832C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52988"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73C0B" w14:textId="77777777" w:rsidR="00D539D3" w:rsidRPr="00832C6A" w:rsidRDefault="00D539D3" w:rsidP="00F9798B">
            <w:pPr>
              <w:pStyle w:val="rowtabella0"/>
              <w:jc w:val="center"/>
              <w:rPr>
                <w:color w:val="002060"/>
              </w:rPr>
            </w:pPr>
            <w:r w:rsidRPr="00832C6A">
              <w:rPr>
                <w:color w:val="002060"/>
              </w:rPr>
              <w:t>0</w:t>
            </w:r>
          </w:p>
        </w:tc>
      </w:tr>
      <w:tr w:rsidR="00D539D3" w:rsidRPr="00832C6A" w14:paraId="0286830F"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97D6C6" w14:textId="77777777" w:rsidR="00D539D3" w:rsidRPr="00832C6A" w:rsidRDefault="00D539D3" w:rsidP="00F9798B">
            <w:pPr>
              <w:pStyle w:val="rowtabella0"/>
              <w:rPr>
                <w:color w:val="002060"/>
                <w:lang w:val="es-ES"/>
              </w:rPr>
            </w:pPr>
            <w:r w:rsidRPr="00832C6A">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75010"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7191B"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AE97E"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C4F40"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90EA9"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43D05" w14:textId="77777777" w:rsidR="00D539D3" w:rsidRPr="00832C6A" w:rsidRDefault="00D539D3" w:rsidP="00F9798B">
            <w:pPr>
              <w:pStyle w:val="rowtabella0"/>
              <w:jc w:val="center"/>
              <w:rPr>
                <w:color w:val="002060"/>
              </w:rPr>
            </w:pPr>
            <w:r w:rsidRPr="00832C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59134" w14:textId="77777777" w:rsidR="00D539D3" w:rsidRPr="00832C6A" w:rsidRDefault="00D539D3" w:rsidP="00F9798B">
            <w:pPr>
              <w:pStyle w:val="rowtabella0"/>
              <w:jc w:val="center"/>
              <w:rPr>
                <w:color w:val="002060"/>
              </w:rPr>
            </w:pPr>
            <w:r w:rsidRPr="00832C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04E0E"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F6AF0" w14:textId="77777777" w:rsidR="00D539D3" w:rsidRPr="00832C6A" w:rsidRDefault="00D539D3" w:rsidP="00F9798B">
            <w:pPr>
              <w:pStyle w:val="rowtabella0"/>
              <w:jc w:val="center"/>
              <w:rPr>
                <w:color w:val="002060"/>
              </w:rPr>
            </w:pPr>
            <w:r w:rsidRPr="00832C6A">
              <w:rPr>
                <w:color w:val="002060"/>
              </w:rPr>
              <w:t>0</w:t>
            </w:r>
          </w:p>
        </w:tc>
      </w:tr>
      <w:tr w:rsidR="00D539D3" w:rsidRPr="00832C6A" w14:paraId="3FCD6CCA"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5E9250" w14:textId="77777777" w:rsidR="00D539D3" w:rsidRPr="00832C6A" w:rsidRDefault="00D539D3" w:rsidP="00F9798B">
            <w:pPr>
              <w:pStyle w:val="rowtabella0"/>
              <w:rPr>
                <w:color w:val="002060"/>
              </w:rPr>
            </w:pPr>
            <w:r w:rsidRPr="00832C6A">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00C4A" w14:textId="77777777" w:rsidR="00D539D3" w:rsidRPr="00832C6A" w:rsidRDefault="00D539D3" w:rsidP="00F9798B">
            <w:pPr>
              <w:pStyle w:val="rowtabella0"/>
              <w:jc w:val="center"/>
              <w:rPr>
                <w:color w:val="002060"/>
              </w:rPr>
            </w:pPr>
            <w:r w:rsidRPr="00832C6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43BC9"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6841B"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6E3D8"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F7563"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73F58" w14:textId="77777777" w:rsidR="00D539D3" w:rsidRPr="00832C6A" w:rsidRDefault="00D539D3" w:rsidP="00F9798B">
            <w:pPr>
              <w:pStyle w:val="rowtabella0"/>
              <w:jc w:val="center"/>
              <w:rPr>
                <w:color w:val="002060"/>
              </w:rPr>
            </w:pPr>
            <w:r w:rsidRPr="00832C6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5DE6C" w14:textId="77777777" w:rsidR="00D539D3" w:rsidRPr="00832C6A" w:rsidRDefault="00D539D3" w:rsidP="00F9798B">
            <w:pPr>
              <w:pStyle w:val="rowtabella0"/>
              <w:jc w:val="center"/>
              <w:rPr>
                <w:color w:val="002060"/>
              </w:rPr>
            </w:pPr>
            <w:r w:rsidRPr="00832C6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2ABB3" w14:textId="77777777" w:rsidR="00D539D3" w:rsidRPr="00832C6A" w:rsidRDefault="00D539D3" w:rsidP="00F9798B">
            <w:pPr>
              <w:pStyle w:val="rowtabella0"/>
              <w:jc w:val="center"/>
              <w:rPr>
                <w:color w:val="002060"/>
              </w:rPr>
            </w:pPr>
            <w:r w:rsidRPr="00832C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1E364" w14:textId="77777777" w:rsidR="00D539D3" w:rsidRPr="00832C6A" w:rsidRDefault="00D539D3" w:rsidP="00F9798B">
            <w:pPr>
              <w:pStyle w:val="rowtabella0"/>
              <w:jc w:val="center"/>
              <w:rPr>
                <w:color w:val="002060"/>
              </w:rPr>
            </w:pPr>
            <w:r w:rsidRPr="00832C6A">
              <w:rPr>
                <w:color w:val="002060"/>
              </w:rPr>
              <w:t>0</w:t>
            </w:r>
          </w:p>
        </w:tc>
      </w:tr>
      <w:tr w:rsidR="00D539D3" w:rsidRPr="00832C6A" w14:paraId="78A4CEDA"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D345B8" w14:textId="77777777" w:rsidR="00D539D3" w:rsidRPr="00832C6A" w:rsidRDefault="00D539D3" w:rsidP="00F9798B">
            <w:pPr>
              <w:pStyle w:val="rowtabella0"/>
              <w:rPr>
                <w:color w:val="002060"/>
              </w:rPr>
            </w:pPr>
            <w:r w:rsidRPr="00832C6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6707F" w14:textId="77777777" w:rsidR="00D539D3" w:rsidRPr="00832C6A" w:rsidRDefault="00D539D3" w:rsidP="00F9798B">
            <w:pPr>
              <w:pStyle w:val="rowtabella0"/>
              <w:jc w:val="center"/>
              <w:rPr>
                <w:color w:val="002060"/>
              </w:rPr>
            </w:pPr>
            <w:r w:rsidRPr="00832C6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68B03"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FA186"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44454"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E42A0"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EDFF3" w14:textId="77777777" w:rsidR="00D539D3" w:rsidRPr="00832C6A" w:rsidRDefault="00D539D3" w:rsidP="00F9798B">
            <w:pPr>
              <w:pStyle w:val="rowtabella0"/>
              <w:jc w:val="center"/>
              <w:rPr>
                <w:color w:val="002060"/>
              </w:rPr>
            </w:pPr>
            <w:r w:rsidRPr="00832C6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22F70" w14:textId="77777777" w:rsidR="00D539D3" w:rsidRPr="00832C6A" w:rsidRDefault="00D539D3" w:rsidP="00F9798B">
            <w:pPr>
              <w:pStyle w:val="rowtabella0"/>
              <w:jc w:val="center"/>
              <w:rPr>
                <w:color w:val="002060"/>
              </w:rPr>
            </w:pPr>
            <w:r w:rsidRPr="00832C6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2C471"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6D420" w14:textId="77777777" w:rsidR="00D539D3" w:rsidRPr="00832C6A" w:rsidRDefault="00D539D3" w:rsidP="00F9798B">
            <w:pPr>
              <w:pStyle w:val="rowtabella0"/>
              <w:jc w:val="center"/>
              <w:rPr>
                <w:color w:val="002060"/>
              </w:rPr>
            </w:pPr>
            <w:r w:rsidRPr="00832C6A">
              <w:rPr>
                <w:color w:val="002060"/>
              </w:rPr>
              <w:t>0</w:t>
            </w:r>
          </w:p>
        </w:tc>
      </w:tr>
      <w:tr w:rsidR="00D539D3" w:rsidRPr="00832C6A" w14:paraId="1226765C"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A06B84" w14:textId="77777777" w:rsidR="00D539D3" w:rsidRPr="00832C6A" w:rsidRDefault="00D539D3" w:rsidP="00F9798B">
            <w:pPr>
              <w:pStyle w:val="rowtabella0"/>
              <w:rPr>
                <w:color w:val="002060"/>
              </w:rPr>
            </w:pPr>
            <w:r w:rsidRPr="00832C6A">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99D90"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E8BC1"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46146"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4A56E"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B2F20"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BA102" w14:textId="77777777" w:rsidR="00D539D3" w:rsidRPr="00832C6A" w:rsidRDefault="00D539D3" w:rsidP="00F9798B">
            <w:pPr>
              <w:pStyle w:val="rowtabella0"/>
              <w:jc w:val="center"/>
              <w:rPr>
                <w:color w:val="002060"/>
              </w:rPr>
            </w:pPr>
            <w:r w:rsidRPr="00832C6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CC762" w14:textId="77777777" w:rsidR="00D539D3" w:rsidRPr="00832C6A" w:rsidRDefault="00D539D3" w:rsidP="00F9798B">
            <w:pPr>
              <w:pStyle w:val="rowtabella0"/>
              <w:jc w:val="center"/>
              <w:rPr>
                <w:color w:val="002060"/>
              </w:rPr>
            </w:pPr>
            <w:r w:rsidRPr="00832C6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9C588"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BBE76" w14:textId="77777777" w:rsidR="00D539D3" w:rsidRPr="00832C6A" w:rsidRDefault="00D539D3" w:rsidP="00F9798B">
            <w:pPr>
              <w:pStyle w:val="rowtabella0"/>
              <w:jc w:val="center"/>
              <w:rPr>
                <w:color w:val="002060"/>
              </w:rPr>
            </w:pPr>
            <w:r w:rsidRPr="00832C6A">
              <w:rPr>
                <w:color w:val="002060"/>
              </w:rPr>
              <w:t>0</w:t>
            </w:r>
          </w:p>
        </w:tc>
      </w:tr>
      <w:tr w:rsidR="00D539D3" w:rsidRPr="00832C6A" w14:paraId="054CF646"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975174" w14:textId="77777777" w:rsidR="00D539D3" w:rsidRPr="00832C6A" w:rsidRDefault="00D539D3" w:rsidP="00F9798B">
            <w:pPr>
              <w:pStyle w:val="rowtabella0"/>
              <w:rPr>
                <w:color w:val="002060"/>
              </w:rPr>
            </w:pPr>
            <w:r w:rsidRPr="00832C6A">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CCB86" w14:textId="77777777" w:rsidR="00D539D3" w:rsidRPr="00832C6A" w:rsidRDefault="00D539D3" w:rsidP="00F9798B">
            <w:pPr>
              <w:pStyle w:val="rowtabella0"/>
              <w:jc w:val="center"/>
              <w:rPr>
                <w:color w:val="002060"/>
              </w:rPr>
            </w:pPr>
            <w:r w:rsidRPr="00832C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89B3D"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8388B"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E0DFB"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B15B9"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D353F" w14:textId="77777777" w:rsidR="00D539D3" w:rsidRPr="00832C6A" w:rsidRDefault="00D539D3" w:rsidP="00F9798B">
            <w:pPr>
              <w:pStyle w:val="rowtabella0"/>
              <w:jc w:val="center"/>
              <w:rPr>
                <w:color w:val="002060"/>
              </w:rPr>
            </w:pPr>
            <w:r w:rsidRPr="00832C6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07FF5" w14:textId="77777777" w:rsidR="00D539D3" w:rsidRPr="00832C6A" w:rsidRDefault="00D539D3" w:rsidP="00F9798B">
            <w:pPr>
              <w:pStyle w:val="rowtabella0"/>
              <w:jc w:val="center"/>
              <w:rPr>
                <w:color w:val="002060"/>
              </w:rPr>
            </w:pPr>
            <w:r w:rsidRPr="00832C6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9E48B"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1A327" w14:textId="77777777" w:rsidR="00D539D3" w:rsidRPr="00832C6A" w:rsidRDefault="00D539D3" w:rsidP="00F9798B">
            <w:pPr>
              <w:pStyle w:val="rowtabella0"/>
              <w:jc w:val="center"/>
              <w:rPr>
                <w:color w:val="002060"/>
              </w:rPr>
            </w:pPr>
            <w:r w:rsidRPr="00832C6A">
              <w:rPr>
                <w:color w:val="002060"/>
              </w:rPr>
              <w:t>0</w:t>
            </w:r>
          </w:p>
        </w:tc>
      </w:tr>
      <w:tr w:rsidR="00D539D3" w:rsidRPr="00832C6A" w14:paraId="59189BFA"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908C81" w14:textId="77777777" w:rsidR="00D539D3" w:rsidRPr="00832C6A" w:rsidRDefault="00D539D3" w:rsidP="00F9798B">
            <w:pPr>
              <w:pStyle w:val="rowtabella0"/>
              <w:rPr>
                <w:color w:val="002060"/>
              </w:rPr>
            </w:pPr>
            <w:r w:rsidRPr="00832C6A">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B3017" w14:textId="77777777" w:rsidR="00D539D3" w:rsidRPr="00832C6A" w:rsidRDefault="00D539D3" w:rsidP="00F9798B">
            <w:pPr>
              <w:pStyle w:val="rowtabella0"/>
              <w:jc w:val="center"/>
              <w:rPr>
                <w:color w:val="002060"/>
              </w:rPr>
            </w:pPr>
            <w:r w:rsidRPr="00832C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0CCAD"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8FF62"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A3A3B"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8A4ED"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BFA7B" w14:textId="77777777" w:rsidR="00D539D3" w:rsidRPr="00832C6A" w:rsidRDefault="00D539D3" w:rsidP="00F9798B">
            <w:pPr>
              <w:pStyle w:val="rowtabella0"/>
              <w:jc w:val="center"/>
              <w:rPr>
                <w:color w:val="002060"/>
              </w:rPr>
            </w:pPr>
            <w:r w:rsidRPr="00832C6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50731" w14:textId="77777777" w:rsidR="00D539D3" w:rsidRPr="00832C6A" w:rsidRDefault="00D539D3" w:rsidP="00F9798B">
            <w:pPr>
              <w:pStyle w:val="rowtabella0"/>
              <w:jc w:val="center"/>
              <w:rPr>
                <w:color w:val="002060"/>
              </w:rPr>
            </w:pPr>
            <w:r w:rsidRPr="00832C6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1B9B7"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E964C" w14:textId="77777777" w:rsidR="00D539D3" w:rsidRPr="00832C6A" w:rsidRDefault="00D539D3" w:rsidP="00F9798B">
            <w:pPr>
              <w:pStyle w:val="rowtabella0"/>
              <w:jc w:val="center"/>
              <w:rPr>
                <w:color w:val="002060"/>
              </w:rPr>
            </w:pPr>
            <w:r w:rsidRPr="00832C6A">
              <w:rPr>
                <w:color w:val="002060"/>
              </w:rPr>
              <w:t>0</w:t>
            </w:r>
          </w:p>
        </w:tc>
      </w:tr>
      <w:tr w:rsidR="00D539D3" w:rsidRPr="00832C6A" w14:paraId="65110F74"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24B2C5" w14:textId="77777777" w:rsidR="00D539D3" w:rsidRPr="00832C6A" w:rsidRDefault="00D539D3" w:rsidP="00F9798B">
            <w:pPr>
              <w:pStyle w:val="rowtabella0"/>
              <w:rPr>
                <w:color w:val="002060"/>
              </w:rPr>
            </w:pPr>
            <w:r w:rsidRPr="00832C6A">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AF28E" w14:textId="77777777" w:rsidR="00D539D3" w:rsidRPr="00832C6A" w:rsidRDefault="00D539D3" w:rsidP="00F9798B">
            <w:pPr>
              <w:pStyle w:val="rowtabella0"/>
              <w:jc w:val="center"/>
              <w:rPr>
                <w:color w:val="002060"/>
              </w:rPr>
            </w:pPr>
            <w:r w:rsidRPr="00832C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7F3E5"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48EE1"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A1CC9"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F3D10"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653D3" w14:textId="77777777" w:rsidR="00D539D3" w:rsidRPr="00832C6A" w:rsidRDefault="00D539D3" w:rsidP="00F9798B">
            <w:pPr>
              <w:pStyle w:val="rowtabella0"/>
              <w:jc w:val="center"/>
              <w:rPr>
                <w:color w:val="002060"/>
              </w:rPr>
            </w:pPr>
            <w:r w:rsidRPr="00832C6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A844C" w14:textId="77777777" w:rsidR="00D539D3" w:rsidRPr="00832C6A" w:rsidRDefault="00D539D3" w:rsidP="00F9798B">
            <w:pPr>
              <w:pStyle w:val="rowtabella0"/>
              <w:jc w:val="center"/>
              <w:rPr>
                <w:color w:val="002060"/>
              </w:rPr>
            </w:pPr>
            <w:r w:rsidRPr="00832C6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20564"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5A67F" w14:textId="77777777" w:rsidR="00D539D3" w:rsidRPr="00832C6A" w:rsidRDefault="00D539D3" w:rsidP="00F9798B">
            <w:pPr>
              <w:pStyle w:val="rowtabella0"/>
              <w:jc w:val="center"/>
              <w:rPr>
                <w:color w:val="002060"/>
              </w:rPr>
            </w:pPr>
            <w:r w:rsidRPr="00832C6A">
              <w:rPr>
                <w:color w:val="002060"/>
              </w:rPr>
              <w:t>0</w:t>
            </w:r>
          </w:p>
        </w:tc>
      </w:tr>
      <w:tr w:rsidR="00D539D3" w:rsidRPr="00832C6A" w14:paraId="5D52F531"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8AD39E" w14:textId="77777777" w:rsidR="00D539D3" w:rsidRPr="00832C6A" w:rsidRDefault="00D539D3" w:rsidP="00F9798B">
            <w:pPr>
              <w:pStyle w:val="rowtabella0"/>
              <w:rPr>
                <w:color w:val="002060"/>
              </w:rPr>
            </w:pPr>
            <w:r w:rsidRPr="00832C6A">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5459E" w14:textId="77777777" w:rsidR="00D539D3" w:rsidRPr="00832C6A" w:rsidRDefault="00D539D3" w:rsidP="00F9798B">
            <w:pPr>
              <w:pStyle w:val="rowtabella0"/>
              <w:jc w:val="center"/>
              <w:rPr>
                <w:color w:val="002060"/>
              </w:rPr>
            </w:pPr>
            <w:r w:rsidRPr="00832C6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C837B"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CF1A8"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F8A0D"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0149F"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41A4A" w14:textId="77777777" w:rsidR="00D539D3" w:rsidRPr="00832C6A" w:rsidRDefault="00D539D3" w:rsidP="00F9798B">
            <w:pPr>
              <w:pStyle w:val="rowtabella0"/>
              <w:jc w:val="center"/>
              <w:rPr>
                <w:color w:val="002060"/>
              </w:rPr>
            </w:pPr>
            <w:r w:rsidRPr="00832C6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14C8C" w14:textId="77777777" w:rsidR="00D539D3" w:rsidRPr="00832C6A" w:rsidRDefault="00D539D3" w:rsidP="00F9798B">
            <w:pPr>
              <w:pStyle w:val="rowtabella0"/>
              <w:jc w:val="center"/>
              <w:rPr>
                <w:color w:val="002060"/>
              </w:rPr>
            </w:pPr>
            <w:r w:rsidRPr="00832C6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24B29"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A357E" w14:textId="77777777" w:rsidR="00D539D3" w:rsidRPr="00832C6A" w:rsidRDefault="00D539D3" w:rsidP="00F9798B">
            <w:pPr>
              <w:pStyle w:val="rowtabella0"/>
              <w:jc w:val="center"/>
              <w:rPr>
                <w:color w:val="002060"/>
              </w:rPr>
            </w:pPr>
            <w:r w:rsidRPr="00832C6A">
              <w:rPr>
                <w:color w:val="002060"/>
              </w:rPr>
              <w:t>0</w:t>
            </w:r>
          </w:p>
        </w:tc>
      </w:tr>
      <w:tr w:rsidR="00D539D3" w:rsidRPr="00832C6A" w14:paraId="42364AE9"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955182" w14:textId="77777777" w:rsidR="00D539D3" w:rsidRPr="00832C6A" w:rsidRDefault="00D539D3" w:rsidP="00F9798B">
            <w:pPr>
              <w:pStyle w:val="rowtabella0"/>
              <w:rPr>
                <w:color w:val="002060"/>
                <w:lang w:val="es-ES"/>
              </w:rPr>
            </w:pPr>
            <w:r w:rsidRPr="00832C6A">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4D9F8"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ACE98"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46C58"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D3E9D"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7F449"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379E7" w14:textId="77777777" w:rsidR="00D539D3" w:rsidRPr="00832C6A" w:rsidRDefault="00D539D3" w:rsidP="00F9798B">
            <w:pPr>
              <w:pStyle w:val="rowtabella0"/>
              <w:jc w:val="center"/>
              <w:rPr>
                <w:color w:val="002060"/>
              </w:rPr>
            </w:pPr>
            <w:r w:rsidRPr="00832C6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83D41" w14:textId="77777777" w:rsidR="00D539D3" w:rsidRPr="00832C6A" w:rsidRDefault="00D539D3" w:rsidP="00F9798B">
            <w:pPr>
              <w:pStyle w:val="rowtabella0"/>
              <w:jc w:val="center"/>
              <w:rPr>
                <w:color w:val="002060"/>
              </w:rPr>
            </w:pPr>
            <w:r w:rsidRPr="00832C6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2B223"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8EC83" w14:textId="77777777" w:rsidR="00D539D3" w:rsidRPr="00832C6A" w:rsidRDefault="00D539D3" w:rsidP="00F9798B">
            <w:pPr>
              <w:pStyle w:val="rowtabella0"/>
              <w:jc w:val="center"/>
              <w:rPr>
                <w:color w:val="002060"/>
              </w:rPr>
            </w:pPr>
            <w:r w:rsidRPr="00832C6A">
              <w:rPr>
                <w:color w:val="002060"/>
              </w:rPr>
              <w:t>0</w:t>
            </w:r>
          </w:p>
        </w:tc>
      </w:tr>
      <w:tr w:rsidR="00D539D3" w:rsidRPr="00832C6A" w14:paraId="637AB6BD"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E4A702" w14:textId="77777777" w:rsidR="00D539D3" w:rsidRPr="00832C6A" w:rsidRDefault="00D539D3" w:rsidP="00F9798B">
            <w:pPr>
              <w:pStyle w:val="rowtabella0"/>
              <w:rPr>
                <w:color w:val="002060"/>
              </w:rPr>
            </w:pPr>
            <w:r w:rsidRPr="00832C6A">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7D3D0" w14:textId="77777777" w:rsidR="00D539D3" w:rsidRPr="00832C6A" w:rsidRDefault="00D539D3" w:rsidP="00F9798B">
            <w:pPr>
              <w:pStyle w:val="rowtabella0"/>
              <w:jc w:val="center"/>
              <w:rPr>
                <w:color w:val="002060"/>
              </w:rPr>
            </w:pPr>
            <w:r w:rsidRPr="00832C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5B578"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F8D71"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20185"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0FA26" w14:textId="77777777" w:rsidR="00D539D3" w:rsidRPr="00832C6A" w:rsidRDefault="00D539D3" w:rsidP="00F9798B">
            <w:pPr>
              <w:pStyle w:val="rowtabella0"/>
              <w:jc w:val="center"/>
              <w:rPr>
                <w:color w:val="002060"/>
              </w:rPr>
            </w:pPr>
            <w:r w:rsidRPr="00832C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94B70" w14:textId="77777777" w:rsidR="00D539D3" w:rsidRPr="00832C6A" w:rsidRDefault="00D539D3" w:rsidP="00F9798B">
            <w:pPr>
              <w:pStyle w:val="rowtabella0"/>
              <w:jc w:val="center"/>
              <w:rPr>
                <w:color w:val="002060"/>
              </w:rPr>
            </w:pPr>
            <w:r w:rsidRPr="00832C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FD40B" w14:textId="77777777" w:rsidR="00D539D3" w:rsidRPr="00832C6A" w:rsidRDefault="00D539D3" w:rsidP="00F9798B">
            <w:pPr>
              <w:pStyle w:val="rowtabella0"/>
              <w:jc w:val="center"/>
              <w:rPr>
                <w:color w:val="002060"/>
              </w:rPr>
            </w:pPr>
            <w:r w:rsidRPr="00832C6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660FF"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3D68D" w14:textId="77777777" w:rsidR="00D539D3" w:rsidRPr="00832C6A" w:rsidRDefault="00D539D3" w:rsidP="00F9798B">
            <w:pPr>
              <w:pStyle w:val="rowtabella0"/>
              <w:jc w:val="center"/>
              <w:rPr>
                <w:color w:val="002060"/>
              </w:rPr>
            </w:pPr>
            <w:r w:rsidRPr="00832C6A">
              <w:rPr>
                <w:color w:val="002060"/>
              </w:rPr>
              <w:t>0</w:t>
            </w:r>
          </w:p>
        </w:tc>
      </w:tr>
      <w:tr w:rsidR="00D539D3" w:rsidRPr="00832C6A" w14:paraId="2BF7A914" w14:textId="77777777" w:rsidTr="00F9798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C1507E" w14:textId="77777777" w:rsidR="00D539D3" w:rsidRPr="00832C6A" w:rsidRDefault="00D539D3" w:rsidP="00F9798B">
            <w:pPr>
              <w:pStyle w:val="rowtabella0"/>
              <w:rPr>
                <w:color w:val="002060"/>
              </w:rPr>
            </w:pPr>
            <w:r w:rsidRPr="00832C6A">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9D7D4"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9A2C8"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68011"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BC281"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1766E" w14:textId="77777777" w:rsidR="00D539D3" w:rsidRPr="00832C6A" w:rsidRDefault="00D539D3" w:rsidP="00F9798B">
            <w:pPr>
              <w:pStyle w:val="rowtabella0"/>
              <w:jc w:val="center"/>
              <w:rPr>
                <w:color w:val="002060"/>
              </w:rPr>
            </w:pPr>
            <w:r w:rsidRPr="00832C6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909D6" w14:textId="77777777" w:rsidR="00D539D3" w:rsidRPr="00832C6A" w:rsidRDefault="00D539D3" w:rsidP="00F9798B">
            <w:pPr>
              <w:pStyle w:val="rowtabella0"/>
              <w:jc w:val="center"/>
              <w:rPr>
                <w:color w:val="002060"/>
              </w:rPr>
            </w:pPr>
            <w:r w:rsidRPr="00832C6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B5991" w14:textId="77777777" w:rsidR="00D539D3" w:rsidRPr="00832C6A" w:rsidRDefault="00D539D3" w:rsidP="00F9798B">
            <w:pPr>
              <w:pStyle w:val="rowtabella0"/>
              <w:jc w:val="center"/>
              <w:rPr>
                <w:color w:val="002060"/>
              </w:rPr>
            </w:pPr>
            <w:r w:rsidRPr="00832C6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7EF36" w14:textId="77777777" w:rsidR="00D539D3" w:rsidRPr="00832C6A" w:rsidRDefault="00D539D3" w:rsidP="00F9798B">
            <w:pPr>
              <w:pStyle w:val="rowtabella0"/>
              <w:jc w:val="center"/>
              <w:rPr>
                <w:color w:val="002060"/>
              </w:rPr>
            </w:pPr>
            <w:r w:rsidRPr="00832C6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0B4DF" w14:textId="77777777" w:rsidR="00D539D3" w:rsidRPr="00832C6A" w:rsidRDefault="00D539D3" w:rsidP="00F9798B">
            <w:pPr>
              <w:pStyle w:val="rowtabella0"/>
              <w:jc w:val="center"/>
              <w:rPr>
                <w:color w:val="002060"/>
              </w:rPr>
            </w:pPr>
            <w:r w:rsidRPr="00832C6A">
              <w:rPr>
                <w:color w:val="002060"/>
              </w:rPr>
              <w:t>0</w:t>
            </w:r>
          </w:p>
        </w:tc>
      </w:tr>
    </w:tbl>
    <w:p w14:paraId="571E247A" w14:textId="77777777" w:rsidR="00D539D3" w:rsidRDefault="00D539D3" w:rsidP="00D539D3">
      <w:pPr>
        <w:pStyle w:val="breakline"/>
        <w:rPr>
          <w:color w:val="002060"/>
        </w:rPr>
      </w:pPr>
    </w:p>
    <w:p w14:paraId="3A6A4FB6" w14:textId="77777777" w:rsidR="00D539D3" w:rsidRPr="00832C6A" w:rsidRDefault="00D539D3" w:rsidP="00D539D3">
      <w:pPr>
        <w:pStyle w:val="titoloprinc0"/>
        <w:rPr>
          <w:color w:val="002060"/>
        </w:rPr>
      </w:pPr>
      <w:r>
        <w:rPr>
          <w:color w:val="002060"/>
        </w:rPr>
        <w:t>PROGRAMM</w:t>
      </w:r>
      <w:r w:rsidRPr="00832C6A">
        <w:rPr>
          <w:color w:val="002060"/>
        </w:rPr>
        <w:t>A</w:t>
      </w:r>
      <w:r>
        <w:rPr>
          <w:color w:val="002060"/>
        </w:rPr>
        <w:t xml:space="preserve"> GARE</w:t>
      </w:r>
    </w:p>
    <w:p w14:paraId="1B80C878" w14:textId="77777777" w:rsidR="00D539D3" w:rsidRPr="000D64F5" w:rsidRDefault="00D539D3" w:rsidP="00D539D3">
      <w:pPr>
        <w:pStyle w:val="sottotitolocampionato10"/>
        <w:rPr>
          <w:color w:val="002060"/>
        </w:rPr>
      </w:pPr>
      <w:r w:rsidRPr="000D64F5">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8"/>
        <w:gridCol w:w="1558"/>
        <w:gridCol w:w="1537"/>
      </w:tblGrid>
      <w:tr w:rsidR="00D539D3" w:rsidRPr="000D64F5" w14:paraId="1B705CAF" w14:textId="77777777" w:rsidTr="00F979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764C8" w14:textId="77777777" w:rsidR="00D539D3" w:rsidRPr="000D64F5" w:rsidRDefault="00D539D3" w:rsidP="00F9798B">
            <w:pPr>
              <w:pStyle w:val="headertabella0"/>
              <w:rPr>
                <w:color w:val="002060"/>
              </w:rPr>
            </w:pPr>
            <w:r w:rsidRPr="000D64F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2278B" w14:textId="77777777" w:rsidR="00D539D3" w:rsidRPr="000D64F5" w:rsidRDefault="00D539D3" w:rsidP="00F9798B">
            <w:pPr>
              <w:pStyle w:val="headertabella0"/>
              <w:rPr>
                <w:color w:val="002060"/>
              </w:rPr>
            </w:pPr>
            <w:r w:rsidRPr="000D64F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3E600" w14:textId="77777777" w:rsidR="00D539D3" w:rsidRPr="000D64F5" w:rsidRDefault="00D539D3" w:rsidP="00F9798B">
            <w:pPr>
              <w:pStyle w:val="headertabella0"/>
              <w:rPr>
                <w:color w:val="002060"/>
              </w:rPr>
            </w:pPr>
            <w:r w:rsidRPr="000D64F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B5410" w14:textId="77777777" w:rsidR="00D539D3" w:rsidRPr="000D64F5" w:rsidRDefault="00D539D3" w:rsidP="00F9798B">
            <w:pPr>
              <w:pStyle w:val="headertabella0"/>
              <w:rPr>
                <w:color w:val="002060"/>
              </w:rPr>
            </w:pPr>
            <w:r w:rsidRPr="000D64F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496EB" w14:textId="77777777" w:rsidR="00D539D3" w:rsidRPr="000D64F5" w:rsidRDefault="00D539D3" w:rsidP="00F9798B">
            <w:pPr>
              <w:pStyle w:val="headertabella0"/>
              <w:rPr>
                <w:color w:val="002060"/>
              </w:rPr>
            </w:pPr>
            <w:r w:rsidRPr="000D64F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E9C8D" w14:textId="77777777" w:rsidR="00D539D3" w:rsidRPr="000D64F5" w:rsidRDefault="00D539D3" w:rsidP="00F9798B">
            <w:pPr>
              <w:pStyle w:val="headertabella0"/>
              <w:rPr>
                <w:color w:val="002060"/>
              </w:rPr>
            </w:pPr>
            <w:r w:rsidRPr="000D64F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88559" w14:textId="77777777" w:rsidR="00D539D3" w:rsidRPr="000D64F5" w:rsidRDefault="00D539D3" w:rsidP="00F9798B">
            <w:pPr>
              <w:pStyle w:val="headertabella0"/>
              <w:rPr>
                <w:color w:val="002060"/>
              </w:rPr>
            </w:pPr>
            <w:r w:rsidRPr="000D64F5">
              <w:rPr>
                <w:color w:val="002060"/>
              </w:rPr>
              <w:t>Indirizzo Impianto</w:t>
            </w:r>
          </w:p>
        </w:tc>
      </w:tr>
      <w:tr w:rsidR="00D539D3" w:rsidRPr="000D64F5" w14:paraId="005BF98F" w14:textId="77777777" w:rsidTr="00F979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A065A3" w14:textId="77777777" w:rsidR="00D539D3" w:rsidRPr="000D64F5" w:rsidRDefault="00D539D3" w:rsidP="00F9798B">
            <w:pPr>
              <w:pStyle w:val="rowtabella0"/>
              <w:rPr>
                <w:color w:val="002060"/>
              </w:rPr>
            </w:pPr>
            <w:r w:rsidRPr="000D64F5">
              <w:rPr>
                <w:color w:val="002060"/>
              </w:rPr>
              <w:t>NUOVA JUVENTINA FFC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6803AA" w14:textId="77777777" w:rsidR="00D539D3" w:rsidRPr="000D64F5" w:rsidRDefault="00D539D3" w:rsidP="00F9798B">
            <w:pPr>
              <w:pStyle w:val="rowtabella0"/>
              <w:rPr>
                <w:color w:val="002060"/>
              </w:rPr>
            </w:pPr>
            <w:r w:rsidRPr="000D64F5">
              <w:rPr>
                <w:color w:val="002060"/>
              </w:rPr>
              <w:t>REAL SAN 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618EB7" w14:textId="77777777" w:rsidR="00D539D3" w:rsidRPr="000D64F5" w:rsidRDefault="00D539D3" w:rsidP="00F9798B">
            <w:pPr>
              <w:pStyle w:val="rowtabella0"/>
              <w:jc w:val="center"/>
              <w:rPr>
                <w:color w:val="002060"/>
              </w:rPr>
            </w:pPr>
            <w:r w:rsidRPr="000D64F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CC2EC" w14:textId="77777777" w:rsidR="00D539D3" w:rsidRPr="000D64F5" w:rsidRDefault="00D539D3" w:rsidP="00F9798B">
            <w:pPr>
              <w:pStyle w:val="rowtabella0"/>
              <w:rPr>
                <w:color w:val="002060"/>
              </w:rPr>
            </w:pPr>
            <w:r w:rsidRPr="000D64F5">
              <w:rPr>
                <w:color w:val="002060"/>
              </w:rPr>
              <w:t>06/12/2023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E934E" w14:textId="77777777" w:rsidR="00D539D3" w:rsidRPr="000D64F5" w:rsidRDefault="00D539D3" w:rsidP="00F9798B">
            <w:pPr>
              <w:pStyle w:val="rowtabella0"/>
              <w:rPr>
                <w:color w:val="002060"/>
              </w:rPr>
            </w:pPr>
            <w:r w:rsidRPr="000D64F5">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5DA52" w14:textId="77777777" w:rsidR="00D539D3" w:rsidRPr="000D64F5" w:rsidRDefault="00D539D3" w:rsidP="00F9798B">
            <w:pPr>
              <w:pStyle w:val="rowtabella0"/>
              <w:rPr>
                <w:color w:val="002060"/>
              </w:rPr>
            </w:pPr>
            <w:r w:rsidRPr="000D64F5">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356477" w14:textId="77777777" w:rsidR="00D539D3" w:rsidRPr="000D64F5" w:rsidRDefault="00D539D3" w:rsidP="00F9798B">
            <w:pPr>
              <w:pStyle w:val="rowtabella0"/>
              <w:rPr>
                <w:color w:val="002060"/>
              </w:rPr>
            </w:pPr>
            <w:r w:rsidRPr="000D64F5">
              <w:rPr>
                <w:color w:val="002060"/>
              </w:rPr>
              <w:t>VIA B.ROSSI SNC</w:t>
            </w:r>
          </w:p>
        </w:tc>
      </w:tr>
      <w:tr w:rsidR="00D539D3" w:rsidRPr="000D64F5" w14:paraId="4A4B3807"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818BA2" w14:textId="77777777" w:rsidR="00D539D3" w:rsidRPr="000D64F5" w:rsidRDefault="00D539D3" w:rsidP="00F9798B">
            <w:pPr>
              <w:pStyle w:val="rowtabella0"/>
              <w:rPr>
                <w:color w:val="002060"/>
              </w:rPr>
            </w:pPr>
            <w:r w:rsidRPr="000D64F5">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D6B7E4" w14:textId="77777777" w:rsidR="00D539D3" w:rsidRPr="000D64F5" w:rsidRDefault="00D539D3" w:rsidP="00F9798B">
            <w:pPr>
              <w:pStyle w:val="rowtabella0"/>
              <w:rPr>
                <w:color w:val="002060"/>
              </w:rPr>
            </w:pPr>
            <w:r w:rsidRPr="000D64F5">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599F95"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4C1DC6" w14:textId="77777777" w:rsidR="00D539D3" w:rsidRPr="000D64F5" w:rsidRDefault="00D539D3" w:rsidP="00F9798B">
            <w:pPr>
              <w:pStyle w:val="rowtabella0"/>
              <w:rPr>
                <w:color w:val="002060"/>
              </w:rPr>
            </w:pPr>
            <w:r w:rsidRPr="000D64F5">
              <w:rPr>
                <w:color w:val="002060"/>
              </w:rPr>
              <w:t>07/12/2023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1F1E81" w14:textId="77777777" w:rsidR="00D539D3" w:rsidRPr="000D64F5" w:rsidRDefault="00D539D3" w:rsidP="00F9798B">
            <w:pPr>
              <w:pStyle w:val="rowtabella0"/>
              <w:rPr>
                <w:color w:val="002060"/>
              </w:rPr>
            </w:pPr>
            <w:r w:rsidRPr="000D64F5">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E21215" w14:textId="77777777" w:rsidR="00D539D3" w:rsidRPr="000D64F5" w:rsidRDefault="00D539D3" w:rsidP="00F9798B">
            <w:pPr>
              <w:pStyle w:val="rowtabella0"/>
              <w:rPr>
                <w:color w:val="002060"/>
              </w:rPr>
            </w:pPr>
            <w:r w:rsidRPr="000D64F5">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DC7396" w14:textId="77777777" w:rsidR="00D539D3" w:rsidRPr="000D64F5" w:rsidRDefault="00D539D3" w:rsidP="00F9798B">
            <w:pPr>
              <w:pStyle w:val="rowtabella0"/>
              <w:rPr>
                <w:color w:val="002060"/>
              </w:rPr>
            </w:pPr>
            <w:r w:rsidRPr="000D64F5">
              <w:rPr>
                <w:color w:val="002060"/>
              </w:rPr>
              <w:t>VIA ALESSANDRO MANZONI</w:t>
            </w:r>
          </w:p>
        </w:tc>
      </w:tr>
      <w:tr w:rsidR="00D539D3" w:rsidRPr="000D64F5" w14:paraId="3325E357"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B14C05" w14:textId="77777777" w:rsidR="00D539D3" w:rsidRPr="000D64F5" w:rsidRDefault="00D539D3" w:rsidP="00F9798B">
            <w:pPr>
              <w:pStyle w:val="rowtabella0"/>
              <w:rPr>
                <w:color w:val="002060"/>
              </w:rPr>
            </w:pPr>
            <w:r w:rsidRPr="000D64F5">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BE2FBD" w14:textId="77777777" w:rsidR="00D539D3" w:rsidRPr="000D64F5" w:rsidRDefault="00D539D3" w:rsidP="00F9798B">
            <w:pPr>
              <w:pStyle w:val="rowtabella0"/>
              <w:rPr>
                <w:color w:val="002060"/>
              </w:rPr>
            </w:pPr>
            <w:r w:rsidRPr="000D64F5">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3A29EB"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67086A" w14:textId="77777777" w:rsidR="00D539D3" w:rsidRPr="000D64F5" w:rsidRDefault="00D539D3" w:rsidP="00F9798B">
            <w:pPr>
              <w:pStyle w:val="rowtabella0"/>
              <w:rPr>
                <w:color w:val="002060"/>
              </w:rPr>
            </w:pPr>
            <w:r w:rsidRPr="000D64F5">
              <w:rPr>
                <w:color w:val="002060"/>
              </w:rPr>
              <w:t>07/12/2023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BAC7DD" w14:textId="77777777" w:rsidR="00D539D3" w:rsidRPr="000D64F5" w:rsidRDefault="00D539D3" w:rsidP="00F9798B">
            <w:pPr>
              <w:pStyle w:val="rowtabella0"/>
              <w:rPr>
                <w:color w:val="002060"/>
              </w:rPr>
            </w:pPr>
            <w:r w:rsidRPr="000D64F5">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923EC8" w14:textId="77777777" w:rsidR="00D539D3" w:rsidRPr="000D64F5" w:rsidRDefault="00D539D3" w:rsidP="00F9798B">
            <w:pPr>
              <w:pStyle w:val="rowtabella0"/>
              <w:rPr>
                <w:color w:val="002060"/>
              </w:rPr>
            </w:pPr>
            <w:r w:rsidRPr="000D64F5">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7F3BCD" w14:textId="77777777" w:rsidR="00D539D3" w:rsidRPr="000D64F5" w:rsidRDefault="00D539D3" w:rsidP="00F9798B">
            <w:pPr>
              <w:pStyle w:val="rowtabella0"/>
              <w:rPr>
                <w:color w:val="002060"/>
              </w:rPr>
            </w:pPr>
            <w:r w:rsidRPr="000D64F5">
              <w:rPr>
                <w:color w:val="002060"/>
              </w:rPr>
              <w:t>VIA LORETO</w:t>
            </w:r>
          </w:p>
        </w:tc>
      </w:tr>
      <w:tr w:rsidR="00D539D3" w:rsidRPr="000D64F5" w14:paraId="3DB6089B"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8F5F77" w14:textId="77777777" w:rsidR="00D539D3" w:rsidRPr="000D64F5" w:rsidRDefault="00D539D3" w:rsidP="00F9798B">
            <w:pPr>
              <w:pStyle w:val="rowtabella0"/>
              <w:rPr>
                <w:color w:val="002060"/>
              </w:rPr>
            </w:pPr>
            <w:r w:rsidRPr="000D64F5">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4E306C" w14:textId="77777777" w:rsidR="00D539D3" w:rsidRPr="000D64F5" w:rsidRDefault="00D539D3" w:rsidP="00F9798B">
            <w:pPr>
              <w:pStyle w:val="rowtabella0"/>
              <w:rPr>
                <w:color w:val="002060"/>
              </w:rPr>
            </w:pPr>
            <w:r w:rsidRPr="000D64F5">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A4710F"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920D6A" w14:textId="77777777" w:rsidR="00D539D3" w:rsidRPr="000D64F5" w:rsidRDefault="00D539D3" w:rsidP="00F9798B">
            <w:pPr>
              <w:pStyle w:val="rowtabella0"/>
              <w:rPr>
                <w:color w:val="002060"/>
              </w:rPr>
            </w:pPr>
            <w:r w:rsidRPr="000D64F5">
              <w:rPr>
                <w:color w:val="002060"/>
              </w:rPr>
              <w:t>08/12/2023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19617E" w14:textId="77777777" w:rsidR="00D539D3" w:rsidRPr="000D64F5" w:rsidRDefault="00D539D3" w:rsidP="00F9798B">
            <w:pPr>
              <w:pStyle w:val="rowtabella0"/>
              <w:rPr>
                <w:color w:val="002060"/>
              </w:rPr>
            </w:pPr>
            <w:r w:rsidRPr="000D64F5">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BDEB47" w14:textId="77777777" w:rsidR="00D539D3" w:rsidRPr="000D64F5" w:rsidRDefault="00D539D3" w:rsidP="00F9798B">
            <w:pPr>
              <w:pStyle w:val="rowtabella0"/>
              <w:rPr>
                <w:color w:val="002060"/>
              </w:rPr>
            </w:pPr>
            <w:r w:rsidRPr="000D64F5">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F7C7B9" w14:textId="77777777" w:rsidR="00D539D3" w:rsidRPr="000D64F5" w:rsidRDefault="00D539D3" w:rsidP="00F9798B">
            <w:pPr>
              <w:pStyle w:val="rowtabella0"/>
              <w:rPr>
                <w:color w:val="002060"/>
              </w:rPr>
            </w:pPr>
            <w:r w:rsidRPr="000D64F5">
              <w:rPr>
                <w:color w:val="002060"/>
              </w:rPr>
              <w:t>VIA VILLA TOMBARI</w:t>
            </w:r>
          </w:p>
        </w:tc>
      </w:tr>
      <w:tr w:rsidR="00D539D3" w:rsidRPr="000D64F5" w14:paraId="301F1410"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74FAA7" w14:textId="77777777" w:rsidR="00D539D3" w:rsidRPr="000D64F5" w:rsidRDefault="00D539D3" w:rsidP="00F9798B">
            <w:pPr>
              <w:pStyle w:val="rowtabella0"/>
              <w:rPr>
                <w:color w:val="002060"/>
              </w:rPr>
            </w:pPr>
            <w:r w:rsidRPr="000D64F5">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C09211" w14:textId="77777777" w:rsidR="00D539D3" w:rsidRPr="000D64F5" w:rsidRDefault="00D539D3" w:rsidP="00F9798B">
            <w:pPr>
              <w:pStyle w:val="rowtabella0"/>
              <w:rPr>
                <w:color w:val="002060"/>
              </w:rPr>
            </w:pPr>
            <w:r w:rsidRPr="000D64F5">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B04EE5"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CF9449" w14:textId="77777777" w:rsidR="00D539D3" w:rsidRPr="000D64F5" w:rsidRDefault="00D539D3" w:rsidP="00F9798B">
            <w:pPr>
              <w:pStyle w:val="rowtabella0"/>
              <w:rPr>
                <w:color w:val="002060"/>
              </w:rPr>
            </w:pPr>
            <w:r w:rsidRPr="000D64F5">
              <w:rPr>
                <w:color w:val="002060"/>
              </w:rPr>
              <w:t>08/12/2023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78A058" w14:textId="77777777" w:rsidR="00D539D3" w:rsidRPr="000D64F5" w:rsidRDefault="00D539D3" w:rsidP="00F9798B">
            <w:pPr>
              <w:pStyle w:val="rowtabella0"/>
              <w:rPr>
                <w:color w:val="002060"/>
              </w:rPr>
            </w:pPr>
            <w:r w:rsidRPr="000D64F5">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AC120E" w14:textId="77777777" w:rsidR="00D539D3" w:rsidRPr="000D64F5" w:rsidRDefault="00D539D3" w:rsidP="00F9798B">
            <w:pPr>
              <w:pStyle w:val="rowtabella0"/>
              <w:rPr>
                <w:color w:val="002060"/>
              </w:rPr>
            </w:pPr>
            <w:r w:rsidRPr="000D64F5">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3D84DF" w14:textId="77777777" w:rsidR="00D539D3" w:rsidRPr="000D64F5" w:rsidRDefault="00D539D3" w:rsidP="00F9798B">
            <w:pPr>
              <w:pStyle w:val="rowtabella0"/>
              <w:rPr>
                <w:color w:val="002060"/>
              </w:rPr>
            </w:pPr>
            <w:r w:rsidRPr="000D64F5">
              <w:rPr>
                <w:color w:val="002060"/>
              </w:rPr>
              <w:t>VIA GRAZIA DELEDDA</w:t>
            </w:r>
          </w:p>
        </w:tc>
      </w:tr>
      <w:tr w:rsidR="00D539D3" w:rsidRPr="000D64F5" w14:paraId="501CFA97"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51745E" w14:textId="77777777" w:rsidR="00D539D3" w:rsidRPr="000D64F5" w:rsidRDefault="00D539D3" w:rsidP="00F9798B">
            <w:pPr>
              <w:pStyle w:val="rowtabella0"/>
              <w:rPr>
                <w:color w:val="002060"/>
              </w:rPr>
            </w:pPr>
            <w:r w:rsidRPr="000D64F5">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EA1539" w14:textId="77777777" w:rsidR="00D539D3" w:rsidRPr="000D64F5" w:rsidRDefault="00D539D3" w:rsidP="00F9798B">
            <w:pPr>
              <w:pStyle w:val="rowtabella0"/>
              <w:rPr>
                <w:color w:val="002060"/>
              </w:rPr>
            </w:pPr>
            <w:r w:rsidRPr="000D64F5">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3D1072"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ACDAC0" w14:textId="77777777" w:rsidR="00D539D3" w:rsidRPr="000D64F5" w:rsidRDefault="00D539D3" w:rsidP="00F9798B">
            <w:pPr>
              <w:pStyle w:val="rowtabella0"/>
              <w:rPr>
                <w:color w:val="002060"/>
              </w:rPr>
            </w:pPr>
            <w:r w:rsidRPr="000D64F5">
              <w:rPr>
                <w:color w:val="002060"/>
              </w:rPr>
              <w:t>08/12/2023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50E2F9" w14:textId="77777777" w:rsidR="00D539D3" w:rsidRPr="000D64F5" w:rsidRDefault="00D539D3" w:rsidP="00F9798B">
            <w:pPr>
              <w:pStyle w:val="rowtabella0"/>
              <w:rPr>
                <w:color w:val="002060"/>
              </w:rPr>
            </w:pPr>
            <w:r w:rsidRPr="000D64F5">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204187" w14:textId="77777777" w:rsidR="00D539D3" w:rsidRPr="000D64F5" w:rsidRDefault="00D539D3" w:rsidP="00F9798B">
            <w:pPr>
              <w:pStyle w:val="rowtabella0"/>
              <w:rPr>
                <w:color w:val="002060"/>
              </w:rPr>
            </w:pPr>
            <w:r w:rsidRPr="000D64F5">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7E8E11" w14:textId="77777777" w:rsidR="00D539D3" w:rsidRPr="000D64F5" w:rsidRDefault="00D539D3" w:rsidP="00F9798B">
            <w:pPr>
              <w:pStyle w:val="rowtabella0"/>
              <w:rPr>
                <w:color w:val="002060"/>
              </w:rPr>
            </w:pPr>
            <w:r w:rsidRPr="000D64F5">
              <w:rPr>
                <w:color w:val="002060"/>
              </w:rPr>
              <w:t>VIA ALFIERI SNC</w:t>
            </w:r>
          </w:p>
        </w:tc>
      </w:tr>
      <w:tr w:rsidR="00D539D3" w:rsidRPr="000D64F5" w14:paraId="0249DB11" w14:textId="77777777" w:rsidTr="00F979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C65996" w14:textId="77777777" w:rsidR="00D539D3" w:rsidRPr="000D64F5" w:rsidRDefault="00D539D3" w:rsidP="00F9798B">
            <w:pPr>
              <w:pStyle w:val="rowtabella0"/>
              <w:rPr>
                <w:color w:val="002060"/>
              </w:rPr>
            </w:pPr>
            <w:r w:rsidRPr="000D64F5">
              <w:rPr>
                <w:color w:val="002060"/>
              </w:rPr>
              <w:t>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678418" w14:textId="77777777" w:rsidR="00D539D3" w:rsidRPr="000D64F5" w:rsidRDefault="00D539D3" w:rsidP="00F9798B">
            <w:pPr>
              <w:pStyle w:val="rowtabella0"/>
              <w:rPr>
                <w:color w:val="002060"/>
              </w:rPr>
            </w:pPr>
            <w:r w:rsidRPr="000D64F5">
              <w:rPr>
                <w:color w:val="002060"/>
              </w:rPr>
              <w:t>TRE TORRI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4353D4"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F3C4F5" w14:textId="77777777" w:rsidR="00D539D3" w:rsidRPr="000D64F5" w:rsidRDefault="00D539D3" w:rsidP="00F9798B">
            <w:pPr>
              <w:pStyle w:val="rowtabella0"/>
              <w:rPr>
                <w:color w:val="002060"/>
              </w:rPr>
            </w:pPr>
            <w:r w:rsidRPr="000D64F5">
              <w:rPr>
                <w:color w:val="002060"/>
              </w:rPr>
              <w:t>08/12/2023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D7B5C8" w14:textId="77777777" w:rsidR="00D539D3" w:rsidRPr="000D64F5" w:rsidRDefault="00D539D3" w:rsidP="00F9798B">
            <w:pPr>
              <w:pStyle w:val="rowtabella0"/>
              <w:rPr>
                <w:color w:val="002060"/>
              </w:rPr>
            </w:pPr>
            <w:r w:rsidRPr="000D64F5">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59E23" w14:textId="77777777" w:rsidR="00D539D3" w:rsidRPr="000D64F5" w:rsidRDefault="00D539D3" w:rsidP="00F9798B">
            <w:pPr>
              <w:pStyle w:val="rowtabella0"/>
              <w:rPr>
                <w:color w:val="002060"/>
              </w:rPr>
            </w:pPr>
            <w:r w:rsidRPr="000D64F5">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06E71" w14:textId="77777777" w:rsidR="00D539D3" w:rsidRPr="000D64F5" w:rsidRDefault="00D539D3" w:rsidP="00F9798B">
            <w:pPr>
              <w:pStyle w:val="rowtabella0"/>
              <w:rPr>
                <w:color w:val="002060"/>
              </w:rPr>
            </w:pPr>
            <w:r w:rsidRPr="000D64F5">
              <w:rPr>
                <w:color w:val="002060"/>
              </w:rPr>
              <w:t>VIA DEI TESSITORI</w:t>
            </w:r>
          </w:p>
        </w:tc>
      </w:tr>
    </w:tbl>
    <w:p w14:paraId="6665D1DF" w14:textId="77777777" w:rsidR="00D539D3" w:rsidRPr="00832C6A" w:rsidRDefault="00D539D3" w:rsidP="00D539D3">
      <w:pPr>
        <w:pStyle w:val="breakline"/>
        <w:rPr>
          <w:rFonts w:eastAsiaTheme="minorEastAsia"/>
          <w:color w:val="002060"/>
        </w:rPr>
      </w:pPr>
    </w:p>
    <w:p w14:paraId="6B3148C7" w14:textId="77777777" w:rsidR="00D539D3" w:rsidRPr="00832C6A" w:rsidRDefault="00D539D3" w:rsidP="00D539D3">
      <w:pPr>
        <w:pStyle w:val="breakline"/>
        <w:rPr>
          <w:color w:val="002060"/>
        </w:rPr>
      </w:pPr>
    </w:p>
    <w:p w14:paraId="5CC1F94C" w14:textId="77777777" w:rsidR="00D539D3" w:rsidRPr="00832C6A" w:rsidRDefault="00D539D3" w:rsidP="00D539D3">
      <w:pPr>
        <w:pStyle w:val="titolocampionato0"/>
        <w:shd w:val="clear" w:color="auto" w:fill="CCCCCC"/>
        <w:spacing w:before="80" w:after="40"/>
        <w:rPr>
          <w:color w:val="002060"/>
        </w:rPr>
      </w:pPr>
      <w:r w:rsidRPr="00832C6A">
        <w:rPr>
          <w:color w:val="002060"/>
        </w:rPr>
        <w:t>CALCIO A CINQUE SERIE C2</w:t>
      </w:r>
    </w:p>
    <w:p w14:paraId="1885ADF5" w14:textId="77777777" w:rsidR="00D539D3" w:rsidRPr="00832C6A" w:rsidRDefault="00D539D3" w:rsidP="00D539D3">
      <w:pPr>
        <w:pStyle w:val="titoloprinc0"/>
        <w:rPr>
          <w:color w:val="002060"/>
        </w:rPr>
      </w:pPr>
      <w:r w:rsidRPr="00832C6A">
        <w:rPr>
          <w:color w:val="002060"/>
        </w:rPr>
        <w:t>RISULTATI</w:t>
      </w:r>
    </w:p>
    <w:p w14:paraId="5B6F3F35" w14:textId="77777777" w:rsidR="00D539D3" w:rsidRPr="00832C6A" w:rsidRDefault="00D539D3" w:rsidP="00D539D3">
      <w:pPr>
        <w:pStyle w:val="breakline"/>
        <w:rPr>
          <w:color w:val="002060"/>
        </w:rPr>
      </w:pPr>
    </w:p>
    <w:p w14:paraId="55D8BEBA" w14:textId="77777777" w:rsidR="00D539D3" w:rsidRPr="00832C6A" w:rsidRDefault="00D539D3" w:rsidP="00D539D3">
      <w:pPr>
        <w:pStyle w:val="sottotitolocampionato10"/>
        <w:rPr>
          <w:color w:val="002060"/>
        </w:rPr>
      </w:pPr>
      <w:r w:rsidRPr="00832C6A">
        <w:rPr>
          <w:color w:val="002060"/>
        </w:rPr>
        <w:t>RISULTATI UFFICIALI GARE DEL 01/12/2023</w:t>
      </w:r>
    </w:p>
    <w:p w14:paraId="676B5AE1" w14:textId="77777777" w:rsidR="00D539D3" w:rsidRPr="00D539D3" w:rsidRDefault="00D539D3" w:rsidP="00D539D3">
      <w:pPr>
        <w:pStyle w:val="sottotitolocampionato20"/>
        <w:spacing w:before="0" w:beforeAutospacing="0" w:after="0" w:afterAutospacing="0"/>
        <w:rPr>
          <w:rFonts w:ascii="Arial" w:hAnsi="Arial" w:cs="Arial"/>
          <w:color w:val="002060"/>
          <w:sz w:val="20"/>
          <w:szCs w:val="20"/>
        </w:rPr>
      </w:pPr>
      <w:r w:rsidRPr="00D539D3">
        <w:rPr>
          <w:rFonts w:ascii="Arial" w:hAnsi="Arial" w:cs="Arial"/>
          <w:color w:val="002060"/>
          <w:sz w:val="20"/>
          <w:szCs w:val="20"/>
        </w:rPr>
        <w:t>Si trascrivono qui di seguito i risultati ufficiali delle gare disputate</w:t>
      </w:r>
    </w:p>
    <w:p w14:paraId="3274C972" w14:textId="77777777" w:rsidR="00D539D3" w:rsidRPr="00832C6A" w:rsidRDefault="00D539D3" w:rsidP="00D539D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539D3" w:rsidRPr="00832C6A" w14:paraId="79993F91" w14:textId="77777777" w:rsidTr="00F9798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39D3" w:rsidRPr="00832C6A" w14:paraId="32C3BC15" w14:textId="77777777" w:rsidTr="00F97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0EF28" w14:textId="77777777" w:rsidR="00D539D3" w:rsidRPr="00832C6A" w:rsidRDefault="00D539D3" w:rsidP="00F9798B">
                  <w:pPr>
                    <w:pStyle w:val="headertabella0"/>
                    <w:rPr>
                      <w:color w:val="002060"/>
                    </w:rPr>
                  </w:pPr>
                  <w:r w:rsidRPr="00832C6A">
                    <w:rPr>
                      <w:color w:val="002060"/>
                    </w:rPr>
                    <w:t>GIRONE A - 10 Giornata - A</w:t>
                  </w:r>
                </w:p>
              </w:tc>
            </w:tr>
            <w:tr w:rsidR="00D539D3" w:rsidRPr="00832C6A" w14:paraId="390487F6" w14:textId="77777777" w:rsidTr="00F97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133059" w14:textId="77777777" w:rsidR="00D539D3" w:rsidRPr="00832C6A" w:rsidRDefault="00D539D3" w:rsidP="00F9798B">
                  <w:pPr>
                    <w:pStyle w:val="rowtabella0"/>
                    <w:rPr>
                      <w:color w:val="002060"/>
                    </w:rPr>
                  </w:pPr>
                  <w:r w:rsidRPr="00832C6A">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27B14" w14:textId="77777777" w:rsidR="00D539D3" w:rsidRPr="00832C6A" w:rsidRDefault="00D539D3" w:rsidP="00F9798B">
                  <w:pPr>
                    <w:pStyle w:val="rowtabella0"/>
                    <w:rPr>
                      <w:color w:val="002060"/>
                    </w:rPr>
                  </w:pPr>
                  <w:r w:rsidRPr="00832C6A">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A8A9AC" w14:textId="77777777" w:rsidR="00D539D3" w:rsidRPr="00832C6A" w:rsidRDefault="00D539D3" w:rsidP="00F9798B">
                  <w:pPr>
                    <w:pStyle w:val="rowtabella0"/>
                    <w:jc w:val="center"/>
                    <w:rPr>
                      <w:color w:val="002060"/>
                    </w:rPr>
                  </w:pPr>
                  <w:r w:rsidRPr="00832C6A">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820B9F" w14:textId="77777777" w:rsidR="00D539D3" w:rsidRPr="00832C6A" w:rsidRDefault="00D539D3" w:rsidP="00F9798B">
                  <w:pPr>
                    <w:pStyle w:val="rowtabella0"/>
                    <w:jc w:val="center"/>
                    <w:rPr>
                      <w:color w:val="002060"/>
                    </w:rPr>
                  </w:pPr>
                  <w:r w:rsidRPr="00832C6A">
                    <w:rPr>
                      <w:color w:val="002060"/>
                    </w:rPr>
                    <w:t> </w:t>
                  </w:r>
                </w:p>
              </w:tc>
            </w:tr>
            <w:tr w:rsidR="00D539D3" w:rsidRPr="00832C6A" w14:paraId="34C70A54"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E0C0DB" w14:textId="77777777" w:rsidR="00D539D3" w:rsidRPr="00832C6A" w:rsidRDefault="00D539D3" w:rsidP="00F9798B">
                  <w:pPr>
                    <w:pStyle w:val="rowtabella0"/>
                    <w:rPr>
                      <w:color w:val="002060"/>
                    </w:rPr>
                  </w:pPr>
                  <w:r w:rsidRPr="00832C6A">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537F41" w14:textId="77777777" w:rsidR="00D539D3" w:rsidRPr="00832C6A" w:rsidRDefault="00D539D3" w:rsidP="00F9798B">
                  <w:pPr>
                    <w:pStyle w:val="rowtabella0"/>
                    <w:rPr>
                      <w:color w:val="002060"/>
                    </w:rPr>
                  </w:pPr>
                  <w:r w:rsidRPr="00832C6A">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45B774" w14:textId="77777777" w:rsidR="00D539D3" w:rsidRPr="00832C6A" w:rsidRDefault="00D539D3" w:rsidP="00F9798B">
                  <w:pPr>
                    <w:pStyle w:val="rowtabella0"/>
                    <w:jc w:val="center"/>
                    <w:rPr>
                      <w:color w:val="002060"/>
                    </w:rPr>
                  </w:pPr>
                  <w:r w:rsidRPr="00832C6A">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9BCAFD" w14:textId="77777777" w:rsidR="00D539D3" w:rsidRPr="00832C6A" w:rsidRDefault="00D539D3" w:rsidP="00F9798B">
                  <w:pPr>
                    <w:pStyle w:val="rowtabella0"/>
                    <w:jc w:val="center"/>
                    <w:rPr>
                      <w:color w:val="002060"/>
                    </w:rPr>
                  </w:pPr>
                  <w:r w:rsidRPr="00832C6A">
                    <w:rPr>
                      <w:color w:val="002060"/>
                    </w:rPr>
                    <w:t> </w:t>
                  </w:r>
                </w:p>
              </w:tc>
            </w:tr>
            <w:tr w:rsidR="00D539D3" w:rsidRPr="00832C6A" w14:paraId="5FBF3FFF"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E3F7C1" w14:textId="77777777" w:rsidR="00D539D3" w:rsidRPr="00832C6A" w:rsidRDefault="00D539D3" w:rsidP="00F9798B">
                  <w:pPr>
                    <w:pStyle w:val="rowtabella0"/>
                    <w:rPr>
                      <w:color w:val="002060"/>
                    </w:rPr>
                  </w:pPr>
                  <w:r w:rsidRPr="00832C6A">
                    <w:rPr>
                      <w:color w:val="002060"/>
                    </w:rPr>
                    <w:t>(1) 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A48CA5" w14:textId="77777777" w:rsidR="00D539D3" w:rsidRPr="00832C6A" w:rsidRDefault="00D539D3" w:rsidP="00F9798B">
                  <w:pPr>
                    <w:pStyle w:val="rowtabella0"/>
                    <w:rPr>
                      <w:color w:val="002060"/>
                    </w:rPr>
                  </w:pPr>
                  <w:r w:rsidRPr="00832C6A">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B44E23" w14:textId="77777777" w:rsidR="00D539D3" w:rsidRPr="00832C6A" w:rsidRDefault="00D539D3" w:rsidP="00F9798B">
                  <w:pPr>
                    <w:pStyle w:val="rowtabella0"/>
                    <w:jc w:val="center"/>
                    <w:rPr>
                      <w:color w:val="002060"/>
                    </w:rPr>
                  </w:pPr>
                  <w:r w:rsidRPr="00832C6A">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267764" w14:textId="77777777" w:rsidR="00D539D3" w:rsidRPr="00832C6A" w:rsidRDefault="00D539D3" w:rsidP="00F9798B">
                  <w:pPr>
                    <w:pStyle w:val="rowtabella0"/>
                    <w:jc w:val="center"/>
                    <w:rPr>
                      <w:color w:val="002060"/>
                    </w:rPr>
                  </w:pPr>
                  <w:r w:rsidRPr="00832C6A">
                    <w:rPr>
                      <w:color w:val="002060"/>
                    </w:rPr>
                    <w:t> </w:t>
                  </w:r>
                </w:p>
              </w:tc>
            </w:tr>
            <w:tr w:rsidR="00D539D3" w:rsidRPr="00832C6A" w14:paraId="29C0A636"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06FF77" w14:textId="77777777" w:rsidR="00D539D3" w:rsidRPr="00832C6A" w:rsidRDefault="00D539D3" w:rsidP="00F9798B">
                  <w:pPr>
                    <w:pStyle w:val="rowtabella0"/>
                    <w:rPr>
                      <w:color w:val="002060"/>
                    </w:rPr>
                  </w:pPr>
                  <w:r w:rsidRPr="00832C6A">
                    <w:rPr>
                      <w:color w:val="002060"/>
                    </w:rPr>
                    <w:lastRenderedPageBreak/>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834C4C" w14:textId="77777777" w:rsidR="00D539D3" w:rsidRPr="00832C6A" w:rsidRDefault="00D539D3" w:rsidP="00F9798B">
                  <w:pPr>
                    <w:pStyle w:val="rowtabella0"/>
                    <w:rPr>
                      <w:color w:val="002060"/>
                    </w:rPr>
                  </w:pPr>
                  <w:r w:rsidRPr="00832C6A">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12F82C" w14:textId="77777777" w:rsidR="00D539D3" w:rsidRPr="00832C6A" w:rsidRDefault="00D539D3" w:rsidP="00F9798B">
                  <w:pPr>
                    <w:pStyle w:val="rowtabella0"/>
                    <w:jc w:val="center"/>
                    <w:rPr>
                      <w:color w:val="002060"/>
                    </w:rPr>
                  </w:pPr>
                  <w:r w:rsidRPr="00832C6A">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C76D81" w14:textId="77777777" w:rsidR="00D539D3" w:rsidRPr="00832C6A" w:rsidRDefault="00D539D3" w:rsidP="00F9798B">
                  <w:pPr>
                    <w:pStyle w:val="rowtabella0"/>
                    <w:jc w:val="center"/>
                    <w:rPr>
                      <w:color w:val="002060"/>
                    </w:rPr>
                  </w:pPr>
                  <w:r w:rsidRPr="00832C6A">
                    <w:rPr>
                      <w:color w:val="002060"/>
                    </w:rPr>
                    <w:t> </w:t>
                  </w:r>
                </w:p>
              </w:tc>
            </w:tr>
            <w:tr w:rsidR="00D539D3" w:rsidRPr="00832C6A" w14:paraId="1D463378"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B52FDF" w14:textId="77777777" w:rsidR="00D539D3" w:rsidRPr="00832C6A" w:rsidRDefault="00D539D3" w:rsidP="00F9798B">
                  <w:pPr>
                    <w:pStyle w:val="rowtabella0"/>
                    <w:rPr>
                      <w:color w:val="002060"/>
                    </w:rPr>
                  </w:pPr>
                  <w:r w:rsidRPr="00832C6A">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FA5813" w14:textId="77777777" w:rsidR="00D539D3" w:rsidRPr="00832C6A" w:rsidRDefault="00D539D3" w:rsidP="00F9798B">
                  <w:pPr>
                    <w:pStyle w:val="rowtabella0"/>
                    <w:rPr>
                      <w:color w:val="002060"/>
                    </w:rPr>
                  </w:pPr>
                  <w:r w:rsidRPr="00832C6A">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11B77C" w14:textId="77777777" w:rsidR="00D539D3" w:rsidRPr="00832C6A" w:rsidRDefault="00D539D3" w:rsidP="00F9798B">
                  <w:pPr>
                    <w:pStyle w:val="rowtabella0"/>
                    <w:jc w:val="center"/>
                    <w:rPr>
                      <w:color w:val="002060"/>
                    </w:rPr>
                  </w:pPr>
                  <w:r w:rsidRPr="00832C6A">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B8B6B5" w14:textId="77777777" w:rsidR="00D539D3" w:rsidRPr="00832C6A" w:rsidRDefault="00D539D3" w:rsidP="00F9798B">
                  <w:pPr>
                    <w:pStyle w:val="rowtabella0"/>
                    <w:jc w:val="center"/>
                    <w:rPr>
                      <w:color w:val="002060"/>
                    </w:rPr>
                  </w:pPr>
                  <w:r w:rsidRPr="00832C6A">
                    <w:rPr>
                      <w:color w:val="002060"/>
                    </w:rPr>
                    <w:t> </w:t>
                  </w:r>
                </w:p>
              </w:tc>
            </w:tr>
            <w:tr w:rsidR="00D539D3" w:rsidRPr="00832C6A" w14:paraId="467CA5EB" w14:textId="77777777" w:rsidTr="00F97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3143C8" w14:textId="77777777" w:rsidR="00D539D3" w:rsidRPr="00832C6A" w:rsidRDefault="00D539D3" w:rsidP="00F9798B">
                  <w:pPr>
                    <w:pStyle w:val="rowtabella0"/>
                    <w:rPr>
                      <w:color w:val="002060"/>
                    </w:rPr>
                  </w:pPr>
                  <w:r w:rsidRPr="00832C6A">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022A8B" w14:textId="77777777" w:rsidR="00D539D3" w:rsidRPr="00832C6A" w:rsidRDefault="00D539D3" w:rsidP="00F9798B">
                  <w:pPr>
                    <w:pStyle w:val="rowtabella0"/>
                    <w:rPr>
                      <w:color w:val="002060"/>
                    </w:rPr>
                  </w:pPr>
                  <w:r w:rsidRPr="00832C6A">
                    <w:rPr>
                      <w:color w:val="002060"/>
                    </w:rPr>
                    <w:t>- PIEVE D ICO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26FD00" w14:textId="77777777" w:rsidR="00D539D3" w:rsidRPr="00832C6A" w:rsidRDefault="00D539D3" w:rsidP="00F9798B">
                  <w:pPr>
                    <w:pStyle w:val="rowtabella0"/>
                    <w:jc w:val="center"/>
                    <w:rPr>
                      <w:color w:val="002060"/>
                    </w:rPr>
                  </w:pPr>
                  <w:r w:rsidRPr="00832C6A">
                    <w:rPr>
                      <w:color w:val="002060"/>
                    </w:rPr>
                    <w:t>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C4AF0F" w14:textId="77777777" w:rsidR="00D539D3" w:rsidRPr="00832C6A" w:rsidRDefault="00D539D3" w:rsidP="00F9798B">
                  <w:pPr>
                    <w:pStyle w:val="rowtabella0"/>
                    <w:jc w:val="center"/>
                    <w:rPr>
                      <w:color w:val="002060"/>
                    </w:rPr>
                  </w:pPr>
                  <w:r w:rsidRPr="00832C6A">
                    <w:rPr>
                      <w:color w:val="002060"/>
                    </w:rPr>
                    <w:t> </w:t>
                  </w:r>
                </w:p>
              </w:tc>
            </w:tr>
            <w:tr w:rsidR="00D539D3" w:rsidRPr="00832C6A" w14:paraId="18BF4C46" w14:textId="77777777" w:rsidTr="00F9798B">
              <w:tc>
                <w:tcPr>
                  <w:tcW w:w="4700" w:type="dxa"/>
                  <w:gridSpan w:val="4"/>
                  <w:tcBorders>
                    <w:top w:val="nil"/>
                    <w:left w:val="nil"/>
                    <w:bottom w:val="nil"/>
                    <w:right w:val="nil"/>
                  </w:tcBorders>
                  <w:tcMar>
                    <w:top w:w="20" w:type="dxa"/>
                    <w:left w:w="20" w:type="dxa"/>
                    <w:bottom w:w="20" w:type="dxa"/>
                    <w:right w:w="20" w:type="dxa"/>
                  </w:tcMar>
                  <w:vAlign w:val="center"/>
                  <w:hideMark/>
                </w:tcPr>
                <w:p w14:paraId="36F60F8C" w14:textId="77777777" w:rsidR="00D539D3" w:rsidRPr="00832C6A" w:rsidRDefault="00D539D3" w:rsidP="00F9798B">
                  <w:pPr>
                    <w:pStyle w:val="rowtabella0"/>
                    <w:rPr>
                      <w:color w:val="002060"/>
                    </w:rPr>
                  </w:pPr>
                  <w:r w:rsidRPr="00832C6A">
                    <w:rPr>
                      <w:color w:val="002060"/>
                    </w:rPr>
                    <w:t>(1) - disputata il 02/12/2023</w:t>
                  </w:r>
                </w:p>
              </w:tc>
            </w:tr>
          </w:tbl>
          <w:p w14:paraId="7DDDC7CF" w14:textId="77777777" w:rsidR="00D539D3" w:rsidRPr="00832C6A" w:rsidRDefault="00D539D3" w:rsidP="00F9798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39D3" w:rsidRPr="00832C6A" w14:paraId="07A5969E" w14:textId="77777777" w:rsidTr="00F97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73ABF" w14:textId="77777777" w:rsidR="00D539D3" w:rsidRPr="00832C6A" w:rsidRDefault="00D539D3" w:rsidP="00F9798B">
                  <w:pPr>
                    <w:pStyle w:val="headertabella0"/>
                    <w:rPr>
                      <w:color w:val="002060"/>
                    </w:rPr>
                  </w:pPr>
                  <w:r w:rsidRPr="00832C6A">
                    <w:rPr>
                      <w:color w:val="002060"/>
                    </w:rPr>
                    <w:lastRenderedPageBreak/>
                    <w:t>GIRONE B - 10 Giornata - A</w:t>
                  </w:r>
                </w:p>
              </w:tc>
            </w:tr>
            <w:tr w:rsidR="00D539D3" w:rsidRPr="00832C6A" w14:paraId="4A46955F" w14:textId="77777777" w:rsidTr="00F97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8FEE15" w14:textId="77777777" w:rsidR="00D539D3" w:rsidRPr="00832C6A" w:rsidRDefault="00D539D3" w:rsidP="00F9798B">
                  <w:pPr>
                    <w:pStyle w:val="rowtabella0"/>
                    <w:rPr>
                      <w:color w:val="002060"/>
                    </w:rPr>
                  </w:pPr>
                  <w:r w:rsidRPr="00832C6A">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D8ECC" w14:textId="77777777" w:rsidR="00D539D3" w:rsidRPr="00832C6A" w:rsidRDefault="00D539D3" w:rsidP="00F9798B">
                  <w:pPr>
                    <w:pStyle w:val="rowtabella0"/>
                    <w:rPr>
                      <w:color w:val="002060"/>
                    </w:rPr>
                  </w:pPr>
                  <w:r w:rsidRPr="00832C6A">
                    <w:rPr>
                      <w:color w:val="002060"/>
                    </w:rPr>
                    <w:t>- GAGLIOLE 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4BE2A1" w14:textId="77777777" w:rsidR="00D539D3" w:rsidRPr="00832C6A" w:rsidRDefault="00D539D3" w:rsidP="00F9798B">
                  <w:pPr>
                    <w:pStyle w:val="rowtabella0"/>
                    <w:jc w:val="center"/>
                    <w:rPr>
                      <w:color w:val="002060"/>
                    </w:rPr>
                  </w:pPr>
                  <w:r w:rsidRPr="00832C6A">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20F02" w14:textId="77777777" w:rsidR="00D539D3" w:rsidRPr="00832C6A" w:rsidRDefault="00D539D3" w:rsidP="00F9798B">
                  <w:pPr>
                    <w:pStyle w:val="rowtabella0"/>
                    <w:jc w:val="center"/>
                    <w:rPr>
                      <w:color w:val="002060"/>
                    </w:rPr>
                  </w:pPr>
                  <w:r w:rsidRPr="00832C6A">
                    <w:rPr>
                      <w:color w:val="002060"/>
                    </w:rPr>
                    <w:t> </w:t>
                  </w:r>
                </w:p>
              </w:tc>
            </w:tr>
            <w:tr w:rsidR="00D539D3" w:rsidRPr="00832C6A" w14:paraId="54ADF97B"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DD2898" w14:textId="77777777" w:rsidR="00D539D3" w:rsidRPr="00832C6A" w:rsidRDefault="00D539D3" w:rsidP="00F9798B">
                  <w:pPr>
                    <w:pStyle w:val="rowtabella0"/>
                    <w:rPr>
                      <w:color w:val="002060"/>
                    </w:rPr>
                  </w:pPr>
                  <w:r w:rsidRPr="00832C6A">
                    <w:rPr>
                      <w:color w:val="002060"/>
                    </w:rPr>
                    <w:t>AURORA TREIA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6B02D9" w14:textId="77777777" w:rsidR="00D539D3" w:rsidRPr="00832C6A" w:rsidRDefault="00D539D3" w:rsidP="00F9798B">
                  <w:pPr>
                    <w:pStyle w:val="rowtabella0"/>
                    <w:rPr>
                      <w:color w:val="002060"/>
                    </w:rPr>
                  </w:pPr>
                  <w:r w:rsidRPr="00832C6A">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58F814" w14:textId="77777777" w:rsidR="00D539D3" w:rsidRPr="00832C6A" w:rsidRDefault="00D539D3" w:rsidP="00F9798B">
                  <w:pPr>
                    <w:pStyle w:val="rowtabella0"/>
                    <w:jc w:val="center"/>
                    <w:rPr>
                      <w:color w:val="002060"/>
                    </w:rPr>
                  </w:pPr>
                  <w:r w:rsidRPr="00832C6A">
                    <w:rPr>
                      <w:color w:val="002060"/>
                    </w:rPr>
                    <w:t>6 - 8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31E86A" w14:textId="77777777" w:rsidR="00D539D3" w:rsidRPr="00832C6A" w:rsidRDefault="00D539D3" w:rsidP="00F9798B">
                  <w:pPr>
                    <w:pStyle w:val="rowtabella0"/>
                    <w:jc w:val="center"/>
                    <w:rPr>
                      <w:color w:val="002060"/>
                    </w:rPr>
                  </w:pPr>
                  <w:r w:rsidRPr="00832C6A">
                    <w:rPr>
                      <w:color w:val="002060"/>
                    </w:rPr>
                    <w:t> </w:t>
                  </w:r>
                </w:p>
              </w:tc>
            </w:tr>
            <w:tr w:rsidR="00D539D3" w:rsidRPr="00832C6A" w14:paraId="193971F8"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48CEC2" w14:textId="77777777" w:rsidR="00D539D3" w:rsidRPr="00832C6A" w:rsidRDefault="00D539D3" w:rsidP="00F9798B">
                  <w:pPr>
                    <w:pStyle w:val="rowtabella0"/>
                    <w:rPr>
                      <w:color w:val="002060"/>
                    </w:rPr>
                  </w:pPr>
                  <w:r w:rsidRPr="00832C6A">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30B19B" w14:textId="77777777" w:rsidR="00D539D3" w:rsidRPr="00832C6A" w:rsidRDefault="00D539D3" w:rsidP="00F9798B">
                  <w:pPr>
                    <w:pStyle w:val="rowtabella0"/>
                    <w:rPr>
                      <w:color w:val="002060"/>
                    </w:rPr>
                  </w:pPr>
                  <w:r w:rsidRPr="00832C6A">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1A6BF0" w14:textId="77777777" w:rsidR="00D539D3" w:rsidRPr="00832C6A" w:rsidRDefault="00D539D3" w:rsidP="00F9798B">
                  <w:pPr>
                    <w:pStyle w:val="rowtabella0"/>
                    <w:jc w:val="center"/>
                    <w:rPr>
                      <w:color w:val="002060"/>
                    </w:rPr>
                  </w:pPr>
                  <w:r w:rsidRPr="00832C6A">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ABADDB" w14:textId="77777777" w:rsidR="00D539D3" w:rsidRPr="00832C6A" w:rsidRDefault="00D539D3" w:rsidP="00F9798B">
                  <w:pPr>
                    <w:pStyle w:val="rowtabella0"/>
                    <w:jc w:val="center"/>
                    <w:rPr>
                      <w:color w:val="002060"/>
                    </w:rPr>
                  </w:pPr>
                  <w:r w:rsidRPr="00832C6A">
                    <w:rPr>
                      <w:color w:val="002060"/>
                    </w:rPr>
                    <w:t> </w:t>
                  </w:r>
                </w:p>
              </w:tc>
            </w:tr>
            <w:tr w:rsidR="00D539D3" w:rsidRPr="00832C6A" w14:paraId="45E62473"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D5EE8A" w14:textId="77777777" w:rsidR="00D539D3" w:rsidRPr="00832C6A" w:rsidRDefault="00D539D3" w:rsidP="00F9798B">
                  <w:pPr>
                    <w:pStyle w:val="rowtabella0"/>
                    <w:rPr>
                      <w:color w:val="002060"/>
                    </w:rPr>
                  </w:pPr>
                  <w:r w:rsidRPr="00832C6A">
                    <w:rPr>
                      <w:color w:val="002060"/>
                    </w:rPr>
                    <w:lastRenderedPageBreak/>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2D0DDB" w14:textId="77777777" w:rsidR="00D539D3" w:rsidRPr="00832C6A" w:rsidRDefault="00D539D3" w:rsidP="00F9798B">
                  <w:pPr>
                    <w:pStyle w:val="rowtabella0"/>
                    <w:rPr>
                      <w:color w:val="002060"/>
                    </w:rPr>
                  </w:pPr>
                  <w:r w:rsidRPr="00832C6A">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796FB7" w14:textId="77777777" w:rsidR="00D539D3" w:rsidRPr="00832C6A" w:rsidRDefault="00D539D3" w:rsidP="00F9798B">
                  <w:pPr>
                    <w:pStyle w:val="rowtabella0"/>
                    <w:jc w:val="center"/>
                    <w:rPr>
                      <w:color w:val="002060"/>
                    </w:rPr>
                  </w:pPr>
                  <w:r w:rsidRPr="00832C6A">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BF7B33" w14:textId="77777777" w:rsidR="00D539D3" w:rsidRPr="00832C6A" w:rsidRDefault="00D539D3" w:rsidP="00F9798B">
                  <w:pPr>
                    <w:pStyle w:val="rowtabella0"/>
                    <w:jc w:val="center"/>
                    <w:rPr>
                      <w:color w:val="002060"/>
                    </w:rPr>
                  </w:pPr>
                  <w:r w:rsidRPr="00832C6A">
                    <w:rPr>
                      <w:color w:val="002060"/>
                    </w:rPr>
                    <w:t>D</w:t>
                  </w:r>
                </w:p>
              </w:tc>
            </w:tr>
            <w:tr w:rsidR="00D539D3" w:rsidRPr="00832C6A" w14:paraId="1F409A9F"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113BAD" w14:textId="77777777" w:rsidR="00D539D3" w:rsidRPr="00832C6A" w:rsidRDefault="00D539D3" w:rsidP="00F9798B">
                  <w:pPr>
                    <w:pStyle w:val="rowtabella0"/>
                    <w:rPr>
                      <w:color w:val="002060"/>
                    </w:rPr>
                  </w:pPr>
                  <w:r w:rsidRPr="00832C6A">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2B24E8" w14:textId="77777777" w:rsidR="00D539D3" w:rsidRPr="00832C6A" w:rsidRDefault="00D539D3" w:rsidP="00F9798B">
                  <w:pPr>
                    <w:pStyle w:val="rowtabella0"/>
                    <w:rPr>
                      <w:color w:val="002060"/>
                    </w:rPr>
                  </w:pPr>
                  <w:r w:rsidRPr="00832C6A">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338F94" w14:textId="77777777" w:rsidR="00D539D3" w:rsidRPr="00832C6A" w:rsidRDefault="00D539D3" w:rsidP="00F9798B">
                  <w:pPr>
                    <w:pStyle w:val="rowtabella0"/>
                    <w:jc w:val="center"/>
                    <w:rPr>
                      <w:color w:val="002060"/>
                    </w:rPr>
                  </w:pPr>
                  <w:r w:rsidRPr="00832C6A">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17FC8D" w14:textId="77777777" w:rsidR="00D539D3" w:rsidRPr="00832C6A" w:rsidRDefault="00D539D3" w:rsidP="00F9798B">
                  <w:pPr>
                    <w:pStyle w:val="rowtabella0"/>
                    <w:jc w:val="center"/>
                    <w:rPr>
                      <w:color w:val="002060"/>
                    </w:rPr>
                  </w:pPr>
                  <w:r w:rsidRPr="00832C6A">
                    <w:rPr>
                      <w:color w:val="002060"/>
                    </w:rPr>
                    <w:t> </w:t>
                  </w:r>
                </w:p>
              </w:tc>
            </w:tr>
            <w:tr w:rsidR="00D539D3" w:rsidRPr="00832C6A" w14:paraId="5C6AF566" w14:textId="77777777" w:rsidTr="00F97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7880BC" w14:textId="77777777" w:rsidR="00D539D3" w:rsidRPr="00832C6A" w:rsidRDefault="00D539D3" w:rsidP="00F9798B">
                  <w:pPr>
                    <w:pStyle w:val="rowtabella0"/>
                    <w:rPr>
                      <w:color w:val="002060"/>
                    </w:rPr>
                  </w:pPr>
                  <w:r w:rsidRPr="00832C6A">
                    <w:rPr>
                      <w:color w:val="002060"/>
                    </w:rPr>
                    <w:t>POLISPORTIVA VICTORIA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F5DE7" w14:textId="77777777" w:rsidR="00D539D3" w:rsidRPr="00832C6A" w:rsidRDefault="00D539D3" w:rsidP="00F9798B">
                  <w:pPr>
                    <w:pStyle w:val="rowtabella0"/>
                    <w:rPr>
                      <w:color w:val="002060"/>
                    </w:rPr>
                  </w:pPr>
                  <w:r w:rsidRPr="00832C6A">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F223D6" w14:textId="77777777" w:rsidR="00D539D3" w:rsidRPr="00832C6A" w:rsidRDefault="00D539D3" w:rsidP="00F9798B">
                  <w:pPr>
                    <w:pStyle w:val="rowtabella0"/>
                    <w:jc w:val="center"/>
                    <w:rPr>
                      <w:color w:val="002060"/>
                    </w:rPr>
                  </w:pPr>
                  <w:r w:rsidRPr="00832C6A">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559611" w14:textId="77777777" w:rsidR="00D539D3" w:rsidRPr="00832C6A" w:rsidRDefault="00D539D3" w:rsidP="00F9798B">
                  <w:pPr>
                    <w:pStyle w:val="rowtabella0"/>
                    <w:jc w:val="center"/>
                    <w:rPr>
                      <w:color w:val="002060"/>
                    </w:rPr>
                  </w:pPr>
                  <w:r w:rsidRPr="00832C6A">
                    <w:rPr>
                      <w:color w:val="002060"/>
                    </w:rPr>
                    <w:t> </w:t>
                  </w:r>
                </w:p>
              </w:tc>
            </w:tr>
            <w:tr w:rsidR="00D539D3" w:rsidRPr="00832C6A" w14:paraId="72E47EA5" w14:textId="77777777" w:rsidTr="00F9798B">
              <w:tc>
                <w:tcPr>
                  <w:tcW w:w="4700" w:type="dxa"/>
                  <w:gridSpan w:val="4"/>
                  <w:tcBorders>
                    <w:top w:val="nil"/>
                    <w:left w:val="nil"/>
                    <w:bottom w:val="nil"/>
                    <w:right w:val="nil"/>
                  </w:tcBorders>
                  <w:tcMar>
                    <w:top w:w="20" w:type="dxa"/>
                    <w:left w:w="20" w:type="dxa"/>
                    <w:bottom w:w="20" w:type="dxa"/>
                    <w:right w:w="20" w:type="dxa"/>
                  </w:tcMar>
                  <w:vAlign w:val="center"/>
                  <w:hideMark/>
                </w:tcPr>
                <w:p w14:paraId="0E552120" w14:textId="77777777" w:rsidR="00D539D3" w:rsidRPr="00832C6A" w:rsidRDefault="00D539D3" w:rsidP="00F9798B">
                  <w:pPr>
                    <w:pStyle w:val="rowtabella0"/>
                    <w:rPr>
                      <w:color w:val="002060"/>
                    </w:rPr>
                  </w:pPr>
                  <w:r w:rsidRPr="00832C6A">
                    <w:rPr>
                      <w:color w:val="002060"/>
                    </w:rPr>
                    <w:t>(1) - disputata il 02/12/2023</w:t>
                  </w:r>
                </w:p>
              </w:tc>
            </w:tr>
          </w:tbl>
          <w:p w14:paraId="42DB7EB8" w14:textId="77777777" w:rsidR="00D539D3" w:rsidRPr="00832C6A" w:rsidRDefault="00D539D3" w:rsidP="00F9798B">
            <w:pPr>
              <w:rPr>
                <w:color w:val="002060"/>
              </w:rPr>
            </w:pPr>
          </w:p>
        </w:tc>
      </w:tr>
    </w:tbl>
    <w:p w14:paraId="07289F01" w14:textId="77777777" w:rsidR="00D539D3" w:rsidRPr="00832C6A" w:rsidRDefault="00D539D3" w:rsidP="00D539D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539D3" w:rsidRPr="00832C6A" w14:paraId="4324985E" w14:textId="77777777" w:rsidTr="00F9798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39D3" w:rsidRPr="00832C6A" w14:paraId="174C93A3" w14:textId="77777777" w:rsidTr="00F97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8B09F" w14:textId="77777777" w:rsidR="00D539D3" w:rsidRPr="00832C6A" w:rsidRDefault="00D539D3" w:rsidP="00F9798B">
                  <w:pPr>
                    <w:pStyle w:val="headertabella0"/>
                    <w:rPr>
                      <w:color w:val="002060"/>
                    </w:rPr>
                  </w:pPr>
                  <w:r w:rsidRPr="00832C6A">
                    <w:rPr>
                      <w:color w:val="002060"/>
                    </w:rPr>
                    <w:t>GIRONE C - 10 Giornata - A</w:t>
                  </w:r>
                </w:p>
              </w:tc>
            </w:tr>
            <w:tr w:rsidR="00D539D3" w:rsidRPr="00832C6A" w14:paraId="4E9511E3" w14:textId="77777777" w:rsidTr="00F97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C89FD1" w14:textId="77777777" w:rsidR="00D539D3" w:rsidRPr="00832C6A" w:rsidRDefault="00D539D3" w:rsidP="00F9798B">
                  <w:pPr>
                    <w:pStyle w:val="rowtabella0"/>
                    <w:rPr>
                      <w:color w:val="002060"/>
                    </w:rPr>
                  </w:pPr>
                  <w:r w:rsidRPr="00832C6A">
                    <w:rPr>
                      <w:color w:val="002060"/>
                    </w:rPr>
                    <w:t>(1) CALCETTO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A7F954" w14:textId="77777777" w:rsidR="00D539D3" w:rsidRPr="00832C6A" w:rsidRDefault="00D539D3" w:rsidP="00F9798B">
                  <w:pPr>
                    <w:pStyle w:val="rowtabella0"/>
                    <w:rPr>
                      <w:color w:val="002060"/>
                    </w:rPr>
                  </w:pPr>
                  <w:r w:rsidRPr="00832C6A">
                    <w:rPr>
                      <w:color w:val="002060"/>
                    </w:rPr>
                    <w:t>- FUTSAL CAMPIGLIONE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14F4A5" w14:textId="77777777" w:rsidR="00D539D3" w:rsidRPr="00832C6A" w:rsidRDefault="00D539D3" w:rsidP="00F9798B">
                  <w:pPr>
                    <w:pStyle w:val="rowtabella0"/>
                    <w:jc w:val="center"/>
                    <w:rPr>
                      <w:color w:val="002060"/>
                    </w:rPr>
                  </w:pPr>
                  <w:r w:rsidRPr="00832C6A">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A0B6B" w14:textId="77777777" w:rsidR="00D539D3" w:rsidRPr="00832C6A" w:rsidRDefault="00D539D3" w:rsidP="00F9798B">
                  <w:pPr>
                    <w:pStyle w:val="rowtabella0"/>
                    <w:jc w:val="center"/>
                    <w:rPr>
                      <w:color w:val="002060"/>
                    </w:rPr>
                  </w:pPr>
                  <w:r w:rsidRPr="00832C6A">
                    <w:rPr>
                      <w:color w:val="002060"/>
                    </w:rPr>
                    <w:t> </w:t>
                  </w:r>
                </w:p>
              </w:tc>
            </w:tr>
            <w:tr w:rsidR="00D539D3" w:rsidRPr="00832C6A" w14:paraId="78C24E13"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DC21C8" w14:textId="77777777" w:rsidR="00D539D3" w:rsidRPr="00832C6A" w:rsidRDefault="00D539D3" w:rsidP="00F9798B">
                  <w:pPr>
                    <w:pStyle w:val="rowtabella0"/>
                    <w:rPr>
                      <w:color w:val="002060"/>
                    </w:rPr>
                  </w:pPr>
                  <w:r w:rsidRPr="00832C6A">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08DA35" w14:textId="77777777" w:rsidR="00D539D3" w:rsidRPr="00832C6A" w:rsidRDefault="00D539D3" w:rsidP="00F9798B">
                  <w:pPr>
                    <w:pStyle w:val="rowtabella0"/>
                    <w:rPr>
                      <w:color w:val="002060"/>
                    </w:rPr>
                  </w:pPr>
                  <w:r w:rsidRPr="00832C6A">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A81A50" w14:textId="77777777" w:rsidR="00D539D3" w:rsidRPr="00832C6A" w:rsidRDefault="00D539D3" w:rsidP="00F9798B">
                  <w:pPr>
                    <w:pStyle w:val="rowtabella0"/>
                    <w:jc w:val="center"/>
                    <w:rPr>
                      <w:color w:val="002060"/>
                    </w:rPr>
                  </w:pPr>
                  <w:r w:rsidRPr="00832C6A">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0660F3" w14:textId="77777777" w:rsidR="00D539D3" w:rsidRPr="00832C6A" w:rsidRDefault="00D539D3" w:rsidP="00F9798B">
                  <w:pPr>
                    <w:pStyle w:val="rowtabella0"/>
                    <w:jc w:val="center"/>
                    <w:rPr>
                      <w:color w:val="002060"/>
                    </w:rPr>
                  </w:pPr>
                  <w:r w:rsidRPr="00832C6A">
                    <w:rPr>
                      <w:color w:val="002060"/>
                    </w:rPr>
                    <w:t> </w:t>
                  </w:r>
                </w:p>
              </w:tc>
            </w:tr>
            <w:tr w:rsidR="00D539D3" w:rsidRPr="00832C6A" w14:paraId="4FA0EFF5"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3A1C39" w14:textId="77777777" w:rsidR="00D539D3" w:rsidRPr="00832C6A" w:rsidRDefault="00D539D3" w:rsidP="00F9798B">
                  <w:pPr>
                    <w:pStyle w:val="rowtabella0"/>
                    <w:rPr>
                      <w:color w:val="002060"/>
                    </w:rPr>
                  </w:pPr>
                  <w:r w:rsidRPr="00832C6A">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599125" w14:textId="77777777" w:rsidR="00D539D3" w:rsidRPr="00832C6A" w:rsidRDefault="00D539D3" w:rsidP="00F9798B">
                  <w:pPr>
                    <w:pStyle w:val="rowtabella0"/>
                    <w:rPr>
                      <w:color w:val="002060"/>
                    </w:rPr>
                  </w:pPr>
                  <w:r w:rsidRPr="00832C6A">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221B7F" w14:textId="77777777" w:rsidR="00D539D3" w:rsidRPr="00832C6A" w:rsidRDefault="00D539D3" w:rsidP="00F9798B">
                  <w:pPr>
                    <w:pStyle w:val="rowtabella0"/>
                    <w:jc w:val="center"/>
                    <w:rPr>
                      <w:color w:val="002060"/>
                    </w:rPr>
                  </w:pPr>
                  <w:r w:rsidRPr="00832C6A">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85B5EC" w14:textId="77777777" w:rsidR="00D539D3" w:rsidRPr="00832C6A" w:rsidRDefault="00D539D3" w:rsidP="00F9798B">
                  <w:pPr>
                    <w:pStyle w:val="rowtabella0"/>
                    <w:jc w:val="center"/>
                    <w:rPr>
                      <w:color w:val="002060"/>
                    </w:rPr>
                  </w:pPr>
                  <w:r w:rsidRPr="00832C6A">
                    <w:rPr>
                      <w:color w:val="002060"/>
                    </w:rPr>
                    <w:t> </w:t>
                  </w:r>
                </w:p>
              </w:tc>
            </w:tr>
            <w:tr w:rsidR="00D539D3" w:rsidRPr="00832C6A" w14:paraId="6977AE94"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225FF2" w14:textId="77777777" w:rsidR="00D539D3" w:rsidRPr="00832C6A" w:rsidRDefault="00D539D3" w:rsidP="00F9798B">
                  <w:pPr>
                    <w:pStyle w:val="rowtabella0"/>
                    <w:rPr>
                      <w:color w:val="002060"/>
                    </w:rPr>
                  </w:pPr>
                  <w:r w:rsidRPr="00832C6A">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C7ADDD" w14:textId="77777777" w:rsidR="00D539D3" w:rsidRPr="00832C6A" w:rsidRDefault="00D539D3" w:rsidP="00F9798B">
                  <w:pPr>
                    <w:pStyle w:val="rowtabella0"/>
                    <w:rPr>
                      <w:color w:val="002060"/>
                    </w:rPr>
                  </w:pPr>
                  <w:r w:rsidRPr="00832C6A">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65E74D" w14:textId="77777777" w:rsidR="00D539D3" w:rsidRPr="00832C6A" w:rsidRDefault="00D539D3" w:rsidP="00F9798B">
                  <w:pPr>
                    <w:pStyle w:val="rowtabella0"/>
                    <w:jc w:val="center"/>
                    <w:rPr>
                      <w:color w:val="002060"/>
                    </w:rPr>
                  </w:pPr>
                  <w:r w:rsidRPr="00832C6A">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676418" w14:textId="77777777" w:rsidR="00D539D3" w:rsidRPr="00832C6A" w:rsidRDefault="00D539D3" w:rsidP="00F9798B">
                  <w:pPr>
                    <w:pStyle w:val="rowtabella0"/>
                    <w:jc w:val="center"/>
                    <w:rPr>
                      <w:color w:val="002060"/>
                    </w:rPr>
                  </w:pPr>
                  <w:r w:rsidRPr="00832C6A">
                    <w:rPr>
                      <w:color w:val="002060"/>
                    </w:rPr>
                    <w:t> </w:t>
                  </w:r>
                </w:p>
              </w:tc>
            </w:tr>
            <w:tr w:rsidR="00D539D3" w:rsidRPr="00832C6A" w14:paraId="3B6E2955" w14:textId="77777777" w:rsidTr="00F97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715702" w14:textId="77777777" w:rsidR="00D539D3" w:rsidRPr="00832C6A" w:rsidRDefault="00D539D3" w:rsidP="00F9798B">
                  <w:pPr>
                    <w:pStyle w:val="rowtabella0"/>
                    <w:rPr>
                      <w:color w:val="002060"/>
                    </w:rPr>
                  </w:pPr>
                  <w:r w:rsidRPr="00832C6A">
                    <w:rPr>
                      <w:color w:val="002060"/>
                    </w:rPr>
                    <w:t>SAMBENEDETTESE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23A924" w14:textId="77777777" w:rsidR="00D539D3" w:rsidRPr="00832C6A" w:rsidRDefault="00D539D3" w:rsidP="00F9798B">
                  <w:pPr>
                    <w:pStyle w:val="rowtabella0"/>
                    <w:rPr>
                      <w:color w:val="002060"/>
                    </w:rPr>
                  </w:pPr>
                  <w:r w:rsidRPr="00832C6A">
                    <w:rPr>
                      <w:color w:val="002060"/>
                    </w:rPr>
                    <w:t>- ASCOLI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1C9382" w14:textId="77777777" w:rsidR="00D539D3" w:rsidRPr="00832C6A" w:rsidRDefault="00D539D3" w:rsidP="00F9798B">
                  <w:pPr>
                    <w:pStyle w:val="rowtabella0"/>
                    <w:jc w:val="center"/>
                    <w:rPr>
                      <w:color w:val="002060"/>
                    </w:rPr>
                  </w:pPr>
                  <w:r w:rsidRPr="00832C6A">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53BC5E" w14:textId="77777777" w:rsidR="00D539D3" w:rsidRPr="00832C6A" w:rsidRDefault="00D539D3" w:rsidP="00F9798B">
                  <w:pPr>
                    <w:pStyle w:val="rowtabella0"/>
                    <w:jc w:val="center"/>
                    <w:rPr>
                      <w:color w:val="002060"/>
                    </w:rPr>
                  </w:pPr>
                  <w:r w:rsidRPr="00832C6A">
                    <w:rPr>
                      <w:color w:val="002060"/>
                    </w:rPr>
                    <w:t> </w:t>
                  </w:r>
                </w:p>
              </w:tc>
            </w:tr>
            <w:tr w:rsidR="00D539D3" w:rsidRPr="00832C6A" w14:paraId="51F170BE" w14:textId="77777777" w:rsidTr="00F9798B">
              <w:tc>
                <w:tcPr>
                  <w:tcW w:w="4700" w:type="dxa"/>
                  <w:gridSpan w:val="4"/>
                  <w:tcBorders>
                    <w:top w:val="nil"/>
                    <w:left w:val="nil"/>
                    <w:bottom w:val="nil"/>
                    <w:right w:val="nil"/>
                  </w:tcBorders>
                  <w:tcMar>
                    <w:top w:w="20" w:type="dxa"/>
                    <w:left w:w="20" w:type="dxa"/>
                    <w:bottom w:w="20" w:type="dxa"/>
                    <w:right w:w="20" w:type="dxa"/>
                  </w:tcMar>
                  <w:vAlign w:val="center"/>
                  <w:hideMark/>
                </w:tcPr>
                <w:p w14:paraId="0C346ACA" w14:textId="77777777" w:rsidR="00D539D3" w:rsidRPr="00832C6A" w:rsidRDefault="00D539D3" w:rsidP="00F9798B">
                  <w:pPr>
                    <w:pStyle w:val="rowtabella0"/>
                    <w:rPr>
                      <w:color w:val="002060"/>
                    </w:rPr>
                  </w:pPr>
                  <w:r w:rsidRPr="00832C6A">
                    <w:rPr>
                      <w:color w:val="002060"/>
                    </w:rPr>
                    <w:t>(1) - disputata il 02/12/2023</w:t>
                  </w:r>
                </w:p>
              </w:tc>
            </w:tr>
          </w:tbl>
          <w:p w14:paraId="367F0D0E" w14:textId="77777777" w:rsidR="00D539D3" w:rsidRPr="00832C6A" w:rsidRDefault="00D539D3" w:rsidP="00F9798B">
            <w:pPr>
              <w:rPr>
                <w:color w:val="002060"/>
              </w:rPr>
            </w:pPr>
          </w:p>
        </w:tc>
      </w:tr>
    </w:tbl>
    <w:p w14:paraId="6DF63685" w14:textId="77777777" w:rsidR="00D539D3" w:rsidRPr="00832C6A" w:rsidRDefault="00D539D3" w:rsidP="00D539D3">
      <w:pPr>
        <w:pStyle w:val="breakline"/>
        <w:rPr>
          <w:rFonts w:eastAsiaTheme="minorEastAsia"/>
          <w:color w:val="002060"/>
        </w:rPr>
      </w:pPr>
    </w:p>
    <w:p w14:paraId="19968D7F" w14:textId="77777777" w:rsidR="00D539D3" w:rsidRPr="00832C6A" w:rsidRDefault="00D539D3" w:rsidP="00D539D3">
      <w:pPr>
        <w:pStyle w:val="breakline"/>
        <w:rPr>
          <w:color w:val="002060"/>
        </w:rPr>
      </w:pPr>
    </w:p>
    <w:p w14:paraId="3FBEFA4F" w14:textId="77777777" w:rsidR="00D539D3" w:rsidRPr="00832C6A" w:rsidRDefault="00D539D3" w:rsidP="00D539D3">
      <w:pPr>
        <w:pStyle w:val="titoloprinc0"/>
        <w:rPr>
          <w:color w:val="002060"/>
        </w:rPr>
      </w:pPr>
      <w:r w:rsidRPr="00832C6A">
        <w:rPr>
          <w:color w:val="002060"/>
        </w:rPr>
        <w:t>GIUDICE SPORTIVO</w:t>
      </w:r>
    </w:p>
    <w:p w14:paraId="1C9572E1" w14:textId="77777777" w:rsidR="00D539D3" w:rsidRPr="00832C6A" w:rsidRDefault="00D539D3" w:rsidP="00D539D3">
      <w:pPr>
        <w:pStyle w:val="diffida"/>
        <w:rPr>
          <w:color w:val="002060"/>
        </w:rPr>
      </w:pPr>
      <w:r w:rsidRPr="00832C6A">
        <w:rPr>
          <w:color w:val="002060"/>
        </w:rPr>
        <w:t>Il Giudice Sportivo Avv. Agnese Lazzaretti, con l'assistenza del segretario Angelo Castellana, nella seduta del 015/12/2023, ha adottato le decisioni che di seguito integralmente si riportano:</w:t>
      </w:r>
    </w:p>
    <w:p w14:paraId="2C64F4D6" w14:textId="77777777" w:rsidR="00D539D3" w:rsidRPr="00832C6A" w:rsidRDefault="00D539D3" w:rsidP="00D539D3">
      <w:pPr>
        <w:pStyle w:val="titolo10"/>
        <w:rPr>
          <w:color w:val="002060"/>
        </w:rPr>
      </w:pPr>
      <w:r w:rsidRPr="00832C6A">
        <w:rPr>
          <w:color w:val="002060"/>
        </w:rPr>
        <w:t xml:space="preserve">GARE DEL 2/12/2023 </w:t>
      </w:r>
    </w:p>
    <w:p w14:paraId="38117A14" w14:textId="77777777" w:rsidR="00D539D3" w:rsidRPr="00832C6A" w:rsidRDefault="00D539D3" w:rsidP="00D539D3">
      <w:pPr>
        <w:pStyle w:val="titolo60"/>
        <w:rPr>
          <w:color w:val="002060"/>
        </w:rPr>
      </w:pPr>
      <w:r w:rsidRPr="00832C6A">
        <w:rPr>
          <w:color w:val="002060"/>
        </w:rPr>
        <w:t xml:space="preserve">DECISIONI DEL GIUDICE SPORTIVO </w:t>
      </w:r>
    </w:p>
    <w:p w14:paraId="11851DEC" w14:textId="77777777" w:rsidR="00D539D3" w:rsidRPr="00832C6A" w:rsidRDefault="00D539D3" w:rsidP="00D539D3">
      <w:pPr>
        <w:pStyle w:val="titolo20"/>
        <w:rPr>
          <w:color w:val="002060"/>
        </w:rPr>
      </w:pPr>
      <w:r w:rsidRPr="00832C6A">
        <w:rPr>
          <w:color w:val="002060"/>
        </w:rPr>
        <w:t xml:space="preserve">PREANNUNCIO DI RECLAMO </w:t>
      </w:r>
    </w:p>
    <w:p w14:paraId="3AD9933E" w14:textId="77777777" w:rsidR="00D539D3" w:rsidRPr="00832C6A" w:rsidRDefault="00D539D3" w:rsidP="00D539D3">
      <w:pPr>
        <w:pStyle w:val="diffida"/>
        <w:spacing w:before="80" w:beforeAutospacing="0" w:after="40" w:afterAutospacing="0"/>
        <w:jc w:val="left"/>
        <w:rPr>
          <w:color w:val="002060"/>
        </w:rPr>
      </w:pPr>
      <w:r w:rsidRPr="00832C6A">
        <w:rPr>
          <w:color w:val="002060"/>
        </w:rPr>
        <w:t xml:space="preserve">gara del 2/12/2023 OSIMO FIVE - BORGOROSSO TOLENTINO </w:t>
      </w:r>
      <w:r w:rsidRPr="00832C6A">
        <w:rPr>
          <w:color w:val="002060"/>
        </w:rPr>
        <w:br/>
        <w:t xml:space="preserve">Preso atto del preannuncio di ricorso da parte della Societa' A.S.D.BORGOROSSO TOLENTINO ai sensi dell'art.67 del C.G.S. si riserva decisioni di merito. </w:t>
      </w:r>
    </w:p>
    <w:p w14:paraId="47F28751" w14:textId="77777777" w:rsidR="00D539D3" w:rsidRPr="00832C6A" w:rsidRDefault="00D539D3" w:rsidP="00D539D3">
      <w:pPr>
        <w:pStyle w:val="diffida"/>
        <w:spacing w:before="80" w:beforeAutospacing="0" w:after="40" w:afterAutospacing="0"/>
        <w:jc w:val="left"/>
        <w:rPr>
          <w:color w:val="002060"/>
        </w:rPr>
      </w:pPr>
      <w:r w:rsidRPr="00832C6A">
        <w:rPr>
          <w:color w:val="002060"/>
        </w:rPr>
        <w:t xml:space="preserve">Nel relativo paragrafo, di seguito, si riportano i provvedimenti disciplinari assunti a carico di tesserati per quanto in atti. </w:t>
      </w:r>
    </w:p>
    <w:p w14:paraId="3E3E0771" w14:textId="77777777" w:rsidR="00D539D3" w:rsidRPr="00832C6A" w:rsidRDefault="00D539D3" w:rsidP="00D539D3">
      <w:pPr>
        <w:pStyle w:val="titolo10"/>
        <w:rPr>
          <w:color w:val="002060"/>
        </w:rPr>
      </w:pPr>
      <w:r w:rsidRPr="00832C6A">
        <w:rPr>
          <w:color w:val="002060"/>
        </w:rPr>
        <w:t xml:space="preserve">GARE DEL 1/12/2023 </w:t>
      </w:r>
    </w:p>
    <w:p w14:paraId="6CB04BCC" w14:textId="77777777" w:rsidR="00D539D3" w:rsidRPr="00832C6A" w:rsidRDefault="00D539D3" w:rsidP="00D539D3">
      <w:pPr>
        <w:pStyle w:val="titolo7a"/>
        <w:rPr>
          <w:color w:val="002060"/>
        </w:rPr>
      </w:pPr>
      <w:r w:rsidRPr="00832C6A">
        <w:rPr>
          <w:color w:val="002060"/>
        </w:rPr>
        <w:t xml:space="preserve">PROVVEDIMENTI DISCIPLINARI </w:t>
      </w:r>
    </w:p>
    <w:p w14:paraId="4258B178" w14:textId="77777777" w:rsidR="00D539D3" w:rsidRPr="00832C6A" w:rsidRDefault="00D539D3" w:rsidP="00D539D3">
      <w:pPr>
        <w:pStyle w:val="titolo7b0"/>
        <w:rPr>
          <w:color w:val="002060"/>
        </w:rPr>
      </w:pPr>
      <w:r w:rsidRPr="00832C6A">
        <w:rPr>
          <w:color w:val="002060"/>
        </w:rPr>
        <w:t xml:space="preserve">In base alle risultanze degli atti ufficiali sono state deliberate le seguenti sanzioni disciplinari. </w:t>
      </w:r>
    </w:p>
    <w:p w14:paraId="5F9D12D9" w14:textId="77777777" w:rsidR="00D539D3" w:rsidRPr="00832C6A" w:rsidRDefault="00D539D3" w:rsidP="00D539D3">
      <w:pPr>
        <w:pStyle w:val="titolo30"/>
        <w:rPr>
          <w:color w:val="002060"/>
        </w:rPr>
      </w:pPr>
      <w:r w:rsidRPr="00832C6A">
        <w:rPr>
          <w:color w:val="002060"/>
        </w:rPr>
        <w:t xml:space="preserve">DIRIGENTI </w:t>
      </w:r>
    </w:p>
    <w:p w14:paraId="27E8E8E6" w14:textId="77777777" w:rsidR="00D539D3" w:rsidRPr="00832C6A" w:rsidRDefault="00D539D3" w:rsidP="00D539D3">
      <w:pPr>
        <w:pStyle w:val="titolo20"/>
        <w:rPr>
          <w:color w:val="002060"/>
        </w:rPr>
      </w:pPr>
      <w:r w:rsidRPr="00832C6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313D8140" w14:textId="77777777" w:rsidTr="00F9798B">
        <w:tc>
          <w:tcPr>
            <w:tcW w:w="2200" w:type="dxa"/>
            <w:tcMar>
              <w:top w:w="20" w:type="dxa"/>
              <w:left w:w="20" w:type="dxa"/>
              <w:bottom w:w="20" w:type="dxa"/>
              <w:right w:w="20" w:type="dxa"/>
            </w:tcMar>
            <w:vAlign w:val="center"/>
            <w:hideMark/>
          </w:tcPr>
          <w:p w14:paraId="2D3B7FC5" w14:textId="77777777" w:rsidR="00D539D3" w:rsidRPr="00832C6A" w:rsidRDefault="00D539D3" w:rsidP="00F9798B">
            <w:pPr>
              <w:pStyle w:val="movimento"/>
              <w:rPr>
                <w:color w:val="002060"/>
              </w:rPr>
            </w:pPr>
            <w:r w:rsidRPr="00832C6A">
              <w:rPr>
                <w:color w:val="002060"/>
              </w:rPr>
              <w:t>PACE ROBERTO</w:t>
            </w:r>
          </w:p>
        </w:tc>
        <w:tc>
          <w:tcPr>
            <w:tcW w:w="2200" w:type="dxa"/>
            <w:tcMar>
              <w:top w:w="20" w:type="dxa"/>
              <w:left w:w="20" w:type="dxa"/>
              <w:bottom w:w="20" w:type="dxa"/>
              <w:right w:w="20" w:type="dxa"/>
            </w:tcMar>
            <w:vAlign w:val="center"/>
            <w:hideMark/>
          </w:tcPr>
          <w:p w14:paraId="5EA17597" w14:textId="77777777" w:rsidR="00D539D3" w:rsidRPr="00832C6A" w:rsidRDefault="00D539D3" w:rsidP="00F9798B">
            <w:pPr>
              <w:pStyle w:val="movimento2"/>
              <w:rPr>
                <w:color w:val="002060"/>
              </w:rPr>
            </w:pPr>
            <w:r w:rsidRPr="00832C6A">
              <w:rPr>
                <w:color w:val="002060"/>
              </w:rPr>
              <w:t xml:space="preserve">(CASTELBELLINO CALCIO A 5) </w:t>
            </w:r>
          </w:p>
        </w:tc>
        <w:tc>
          <w:tcPr>
            <w:tcW w:w="800" w:type="dxa"/>
            <w:tcMar>
              <w:top w:w="20" w:type="dxa"/>
              <w:left w:w="20" w:type="dxa"/>
              <w:bottom w:w="20" w:type="dxa"/>
              <w:right w:w="20" w:type="dxa"/>
            </w:tcMar>
            <w:vAlign w:val="center"/>
            <w:hideMark/>
          </w:tcPr>
          <w:p w14:paraId="73291791"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0A79FD3B"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04F4751D" w14:textId="77777777" w:rsidR="00D539D3" w:rsidRPr="00832C6A" w:rsidRDefault="00D539D3" w:rsidP="00F9798B">
            <w:pPr>
              <w:pStyle w:val="movimento2"/>
              <w:rPr>
                <w:color w:val="002060"/>
              </w:rPr>
            </w:pPr>
            <w:r w:rsidRPr="00832C6A">
              <w:rPr>
                <w:color w:val="002060"/>
              </w:rPr>
              <w:t> </w:t>
            </w:r>
          </w:p>
        </w:tc>
      </w:tr>
    </w:tbl>
    <w:p w14:paraId="1F943211" w14:textId="77777777" w:rsidR="00D539D3" w:rsidRPr="00832C6A" w:rsidRDefault="00D539D3" w:rsidP="00D539D3">
      <w:pPr>
        <w:pStyle w:val="titolo30"/>
        <w:rPr>
          <w:rFonts w:eastAsiaTheme="minorEastAsia"/>
          <w:color w:val="002060"/>
        </w:rPr>
      </w:pPr>
      <w:r w:rsidRPr="00832C6A">
        <w:rPr>
          <w:color w:val="002060"/>
        </w:rPr>
        <w:t xml:space="preserve">ALLENATORI </w:t>
      </w:r>
    </w:p>
    <w:p w14:paraId="13518A66" w14:textId="77777777" w:rsidR="00D539D3" w:rsidRPr="00832C6A" w:rsidRDefault="00D539D3" w:rsidP="00D539D3">
      <w:pPr>
        <w:pStyle w:val="titolo20"/>
        <w:rPr>
          <w:color w:val="002060"/>
        </w:rPr>
      </w:pPr>
      <w:r w:rsidRPr="00832C6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351376F2" w14:textId="77777777" w:rsidTr="00F9798B">
        <w:tc>
          <w:tcPr>
            <w:tcW w:w="2200" w:type="dxa"/>
            <w:tcMar>
              <w:top w:w="20" w:type="dxa"/>
              <w:left w:w="20" w:type="dxa"/>
              <w:bottom w:w="20" w:type="dxa"/>
              <w:right w:w="20" w:type="dxa"/>
            </w:tcMar>
            <w:vAlign w:val="center"/>
            <w:hideMark/>
          </w:tcPr>
          <w:p w14:paraId="3A3724D3" w14:textId="77777777" w:rsidR="00D539D3" w:rsidRPr="00832C6A" w:rsidRDefault="00D539D3" w:rsidP="00F9798B">
            <w:pPr>
              <w:pStyle w:val="movimento"/>
              <w:rPr>
                <w:color w:val="002060"/>
              </w:rPr>
            </w:pPr>
            <w:r w:rsidRPr="00832C6A">
              <w:rPr>
                <w:color w:val="002060"/>
              </w:rPr>
              <w:t>FERRARESI EMANUELE</w:t>
            </w:r>
          </w:p>
        </w:tc>
        <w:tc>
          <w:tcPr>
            <w:tcW w:w="2200" w:type="dxa"/>
            <w:tcMar>
              <w:top w:w="20" w:type="dxa"/>
              <w:left w:w="20" w:type="dxa"/>
              <w:bottom w:w="20" w:type="dxa"/>
              <w:right w:w="20" w:type="dxa"/>
            </w:tcMar>
            <w:vAlign w:val="center"/>
            <w:hideMark/>
          </w:tcPr>
          <w:p w14:paraId="708C8E36" w14:textId="77777777" w:rsidR="00D539D3" w:rsidRPr="00832C6A" w:rsidRDefault="00D539D3" w:rsidP="00F9798B">
            <w:pPr>
              <w:pStyle w:val="movimento2"/>
              <w:rPr>
                <w:color w:val="002060"/>
              </w:rPr>
            </w:pPr>
            <w:r w:rsidRPr="00832C6A">
              <w:rPr>
                <w:color w:val="002060"/>
              </w:rPr>
              <w:t xml:space="preserve">(ACLI MANTOVANI CALCIO A 5) </w:t>
            </w:r>
          </w:p>
        </w:tc>
        <w:tc>
          <w:tcPr>
            <w:tcW w:w="800" w:type="dxa"/>
            <w:tcMar>
              <w:top w:w="20" w:type="dxa"/>
              <w:left w:w="20" w:type="dxa"/>
              <w:bottom w:w="20" w:type="dxa"/>
              <w:right w:w="20" w:type="dxa"/>
            </w:tcMar>
            <w:vAlign w:val="center"/>
            <w:hideMark/>
          </w:tcPr>
          <w:p w14:paraId="5B38AC78"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283D655E"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56667E98" w14:textId="77777777" w:rsidR="00D539D3" w:rsidRPr="00832C6A" w:rsidRDefault="00D539D3" w:rsidP="00F9798B">
            <w:pPr>
              <w:pStyle w:val="movimento2"/>
              <w:rPr>
                <w:color w:val="002060"/>
              </w:rPr>
            </w:pPr>
            <w:r w:rsidRPr="00832C6A">
              <w:rPr>
                <w:color w:val="002060"/>
              </w:rPr>
              <w:t> </w:t>
            </w:r>
          </w:p>
        </w:tc>
      </w:tr>
    </w:tbl>
    <w:p w14:paraId="46C6E0B4" w14:textId="77777777" w:rsidR="00D539D3" w:rsidRPr="00832C6A" w:rsidRDefault="00D539D3" w:rsidP="00D539D3">
      <w:pPr>
        <w:pStyle w:val="titolo20"/>
        <w:rPr>
          <w:rFonts w:eastAsiaTheme="minorEastAsia"/>
          <w:color w:val="002060"/>
        </w:rPr>
      </w:pPr>
      <w:r w:rsidRPr="00832C6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48D07656" w14:textId="77777777" w:rsidTr="00F9798B">
        <w:tc>
          <w:tcPr>
            <w:tcW w:w="2200" w:type="dxa"/>
            <w:tcMar>
              <w:top w:w="20" w:type="dxa"/>
              <w:left w:w="20" w:type="dxa"/>
              <w:bottom w:w="20" w:type="dxa"/>
              <w:right w:w="20" w:type="dxa"/>
            </w:tcMar>
            <w:vAlign w:val="center"/>
            <w:hideMark/>
          </w:tcPr>
          <w:p w14:paraId="56A73B78" w14:textId="77777777" w:rsidR="00D539D3" w:rsidRPr="00832C6A" w:rsidRDefault="00D539D3" w:rsidP="00F9798B">
            <w:pPr>
              <w:pStyle w:val="movimento"/>
              <w:rPr>
                <w:color w:val="002060"/>
              </w:rPr>
            </w:pPr>
            <w:r w:rsidRPr="00832C6A">
              <w:rPr>
                <w:color w:val="002060"/>
              </w:rPr>
              <w:t>CECCHINI FRANCESCO</w:t>
            </w:r>
          </w:p>
        </w:tc>
        <w:tc>
          <w:tcPr>
            <w:tcW w:w="2200" w:type="dxa"/>
            <w:tcMar>
              <w:top w:w="20" w:type="dxa"/>
              <w:left w:w="20" w:type="dxa"/>
              <w:bottom w:w="20" w:type="dxa"/>
              <w:right w:w="20" w:type="dxa"/>
            </w:tcMar>
            <w:vAlign w:val="center"/>
            <w:hideMark/>
          </w:tcPr>
          <w:p w14:paraId="68A161E1" w14:textId="77777777" w:rsidR="00D539D3" w:rsidRPr="00832C6A" w:rsidRDefault="00D539D3" w:rsidP="00F9798B">
            <w:pPr>
              <w:pStyle w:val="movimento2"/>
              <w:rPr>
                <w:color w:val="002060"/>
              </w:rPr>
            </w:pPr>
            <w:r w:rsidRPr="00832C6A">
              <w:rPr>
                <w:color w:val="002060"/>
              </w:rPr>
              <w:t xml:space="preserve">(CHIARAVALLE FUTSAL) </w:t>
            </w:r>
          </w:p>
        </w:tc>
        <w:tc>
          <w:tcPr>
            <w:tcW w:w="800" w:type="dxa"/>
            <w:tcMar>
              <w:top w:w="20" w:type="dxa"/>
              <w:left w:w="20" w:type="dxa"/>
              <w:bottom w:w="20" w:type="dxa"/>
              <w:right w:w="20" w:type="dxa"/>
            </w:tcMar>
            <w:vAlign w:val="center"/>
            <w:hideMark/>
          </w:tcPr>
          <w:p w14:paraId="1234D52D"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0FE2CA0F"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0A6E6975" w14:textId="77777777" w:rsidR="00D539D3" w:rsidRPr="00832C6A" w:rsidRDefault="00D539D3" w:rsidP="00F9798B">
            <w:pPr>
              <w:pStyle w:val="movimento2"/>
              <w:rPr>
                <w:color w:val="002060"/>
              </w:rPr>
            </w:pPr>
            <w:r w:rsidRPr="00832C6A">
              <w:rPr>
                <w:color w:val="002060"/>
              </w:rPr>
              <w:t> </w:t>
            </w:r>
          </w:p>
        </w:tc>
      </w:tr>
    </w:tbl>
    <w:p w14:paraId="00588A00" w14:textId="77777777" w:rsidR="00D539D3" w:rsidRPr="00832C6A" w:rsidRDefault="00D539D3" w:rsidP="00D539D3">
      <w:pPr>
        <w:pStyle w:val="titolo30"/>
        <w:rPr>
          <w:rFonts w:eastAsiaTheme="minorEastAsia"/>
          <w:color w:val="002060"/>
        </w:rPr>
      </w:pPr>
      <w:r w:rsidRPr="00832C6A">
        <w:rPr>
          <w:color w:val="002060"/>
        </w:rPr>
        <w:t xml:space="preserve">CALCIATORI ESPULSI </w:t>
      </w:r>
    </w:p>
    <w:p w14:paraId="5FB2E3C9" w14:textId="77777777" w:rsidR="00D539D3" w:rsidRPr="00832C6A" w:rsidRDefault="00D539D3" w:rsidP="00D539D3">
      <w:pPr>
        <w:pStyle w:val="titolo20"/>
        <w:rPr>
          <w:color w:val="002060"/>
        </w:rPr>
      </w:pPr>
      <w:r w:rsidRPr="00832C6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2D824F66" w14:textId="77777777" w:rsidTr="00F9798B">
        <w:tc>
          <w:tcPr>
            <w:tcW w:w="2200" w:type="dxa"/>
            <w:tcMar>
              <w:top w:w="20" w:type="dxa"/>
              <w:left w:w="20" w:type="dxa"/>
              <w:bottom w:w="20" w:type="dxa"/>
              <w:right w:w="20" w:type="dxa"/>
            </w:tcMar>
            <w:vAlign w:val="center"/>
            <w:hideMark/>
          </w:tcPr>
          <w:p w14:paraId="6CD9824A" w14:textId="77777777" w:rsidR="00D539D3" w:rsidRPr="00832C6A" w:rsidRDefault="00D539D3" w:rsidP="00F9798B">
            <w:pPr>
              <w:pStyle w:val="movimento"/>
              <w:rPr>
                <w:color w:val="002060"/>
              </w:rPr>
            </w:pPr>
            <w:r w:rsidRPr="00832C6A">
              <w:rPr>
                <w:color w:val="002060"/>
              </w:rPr>
              <w:t>PERUCCI ALESSANDRO</w:t>
            </w:r>
          </w:p>
        </w:tc>
        <w:tc>
          <w:tcPr>
            <w:tcW w:w="2200" w:type="dxa"/>
            <w:tcMar>
              <w:top w:w="20" w:type="dxa"/>
              <w:left w:w="20" w:type="dxa"/>
              <w:bottom w:w="20" w:type="dxa"/>
              <w:right w:w="20" w:type="dxa"/>
            </w:tcMar>
            <w:vAlign w:val="center"/>
            <w:hideMark/>
          </w:tcPr>
          <w:p w14:paraId="6F684B2A" w14:textId="77777777" w:rsidR="00D539D3" w:rsidRPr="00832C6A" w:rsidRDefault="00D539D3" w:rsidP="00F9798B">
            <w:pPr>
              <w:pStyle w:val="movimento2"/>
              <w:rPr>
                <w:color w:val="002060"/>
              </w:rPr>
            </w:pPr>
            <w:r w:rsidRPr="00832C6A">
              <w:rPr>
                <w:color w:val="002060"/>
              </w:rPr>
              <w:t xml:space="preserve">(ACLI MANTOVANI CALCIO A 5) </w:t>
            </w:r>
          </w:p>
        </w:tc>
        <w:tc>
          <w:tcPr>
            <w:tcW w:w="800" w:type="dxa"/>
            <w:tcMar>
              <w:top w:w="20" w:type="dxa"/>
              <w:left w:w="20" w:type="dxa"/>
              <w:bottom w:w="20" w:type="dxa"/>
              <w:right w:w="20" w:type="dxa"/>
            </w:tcMar>
            <w:vAlign w:val="center"/>
            <w:hideMark/>
          </w:tcPr>
          <w:p w14:paraId="0F1874E2"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3848C7DC" w14:textId="77777777" w:rsidR="00D539D3" w:rsidRPr="00832C6A" w:rsidRDefault="00D539D3" w:rsidP="00F9798B">
            <w:pPr>
              <w:pStyle w:val="movimento"/>
              <w:rPr>
                <w:color w:val="002060"/>
              </w:rPr>
            </w:pPr>
            <w:r w:rsidRPr="00832C6A">
              <w:rPr>
                <w:color w:val="002060"/>
              </w:rPr>
              <w:t>GABBANELLI GIACOMO</w:t>
            </w:r>
          </w:p>
        </w:tc>
        <w:tc>
          <w:tcPr>
            <w:tcW w:w="2200" w:type="dxa"/>
            <w:tcMar>
              <w:top w:w="20" w:type="dxa"/>
              <w:left w:w="20" w:type="dxa"/>
              <w:bottom w:w="20" w:type="dxa"/>
              <w:right w:w="20" w:type="dxa"/>
            </w:tcMar>
            <w:vAlign w:val="center"/>
            <w:hideMark/>
          </w:tcPr>
          <w:p w14:paraId="5B2820E1" w14:textId="77777777" w:rsidR="00D539D3" w:rsidRPr="00832C6A" w:rsidRDefault="00D539D3" w:rsidP="00F9798B">
            <w:pPr>
              <w:pStyle w:val="movimento2"/>
              <w:rPr>
                <w:color w:val="002060"/>
              </w:rPr>
            </w:pPr>
            <w:r w:rsidRPr="00832C6A">
              <w:rPr>
                <w:color w:val="002060"/>
              </w:rPr>
              <w:t xml:space="preserve">(FUTSAL CASTELFIDARDO) </w:t>
            </w:r>
          </w:p>
        </w:tc>
      </w:tr>
    </w:tbl>
    <w:p w14:paraId="7B2CD8F6" w14:textId="77777777" w:rsidR="00D539D3" w:rsidRPr="00832C6A" w:rsidRDefault="00D539D3" w:rsidP="00D539D3">
      <w:pPr>
        <w:pStyle w:val="titolo30"/>
        <w:rPr>
          <w:rFonts w:eastAsiaTheme="minorEastAsia"/>
          <w:color w:val="002060"/>
        </w:rPr>
      </w:pPr>
      <w:r w:rsidRPr="00832C6A">
        <w:rPr>
          <w:color w:val="002060"/>
        </w:rPr>
        <w:t xml:space="preserve">CALCIATORI NON ESPULSI </w:t>
      </w:r>
    </w:p>
    <w:p w14:paraId="028C5E91" w14:textId="77777777" w:rsidR="00D539D3" w:rsidRPr="00832C6A" w:rsidRDefault="00D539D3" w:rsidP="00D539D3">
      <w:pPr>
        <w:pStyle w:val="titolo20"/>
        <w:rPr>
          <w:color w:val="002060"/>
        </w:rPr>
      </w:pPr>
      <w:r w:rsidRPr="00832C6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2C8C8758" w14:textId="77777777" w:rsidTr="00F9798B">
        <w:tc>
          <w:tcPr>
            <w:tcW w:w="2200" w:type="dxa"/>
            <w:tcMar>
              <w:top w:w="20" w:type="dxa"/>
              <w:left w:w="20" w:type="dxa"/>
              <w:bottom w:w="20" w:type="dxa"/>
              <w:right w:w="20" w:type="dxa"/>
            </w:tcMar>
            <w:vAlign w:val="center"/>
            <w:hideMark/>
          </w:tcPr>
          <w:p w14:paraId="5E148444" w14:textId="77777777" w:rsidR="00D539D3" w:rsidRPr="00832C6A" w:rsidRDefault="00D539D3" w:rsidP="00F9798B">
            <w:pPr>
              <w:pStyle w:val="movimento"/>
              <w:rPr>
                <w:color w:val="002060"/>
              </w:rPr>
            </w:pPr>
            <w:r w:rsidRPr="00832C6A">
              <w:rPr>
                <w:color w:val="002060"/>
              </w:rPr>
              <w:lastRenderedPageBreak/>
              <w:t>GIANFELICI MANUEL</w:t>
            </w:r>
          </w:p>
        </w:tc>
        <w:tc>
          <w:tcPr>
            <w:tcW w:w="2200" w:type="dxa"/>
            <w:tcMar>
              <w:top w:w="20" w:type="dxa"/>
              <w:left w:w="20" w:type="dxa"/>
              <w:bottom w:w="20" w:type="dxa"/>
              <w:right w:w="20" w:type="dxa"/>
            </w:tcMar>
            <w:vAlign w:val="center"/>
            <w:hideMark/>
          </w:tcPr>
          <w:p w14:paraId="54230942" w14:textId="77777777" w:rsidR="00D539D3" w:rsidRPr="00832C6A" w:rsidRDefault="00D539D3" w:rsidP="00F9798B">
            <w:pPr>
              <w:pStyle w:val="movimento2"/>
              <w:rPr>
                <w:color w:val="002060"/>
              </w:rPr>
            </w:pPr>
            <w:r w:rsidRPr="00832C6A">
              <w:rPr>
                <w:color w:val="002060"/>
              </w:rPr>
              <w:t xml:space="preserve">(POLISPORTIVA VICTORIA) </w:t>
            </w:r>
          </w:p>
        </w:tc>
        <w:tc>
          <w:tcPr>
            <w:tcW w:w="800" w:type="dxa"/>
            <w:tcMar>
              <w:top w:w="20" w:type="dxa"/>
              <w:left w:w="20" w:type="dxa"/>
              <w:bottom w:w="20" w:type="dxa"/>
              <w:right w:w="20" w:type="dxa"/>
            </w:tcMar>
            <w:vAlign w:val="center"/>
            <w:hideMark/>
          </w:tcPr>
          <w:p w14:paraId="5F2710AD"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8B7A5AB" w14:textId="77777777" w:rsidR="00D539D3" w:rsidRPr="00832C6A" w:rsidRDefault="00D539D3" w:rsidP="00F9798B">
            <w:pPr>
              <w:pStyle w:val="movimento"/>
              <w:rPr>
                <w:color w:val="002060"/>
              </w:rPr>
            </w:pPr>
            <w:r w:rsidRPr="00832C6A">
              <w:rPr>
                <w:color w:val="002060"/>
              </w:rPr>
              <w:t>CRESCENTINI SIMONE</w:t>
            </w:r>
          </w:p>
        </w:tc>
        <w:tc>
          <w:tcPr>
            <w:tcW w:w="2200" w:type="dxa"/>
            <w:tcMar>
              <w:top w:w="20" w:type="dxa"/>
              <w:left w:w="20" w:type="dxa"/>
              <w:bottom w:w="20" w:type="dxa"/>
              <w:right w:w="20" w:type="dxa"/>
            </w:tcMar>
            <w:vAlign w:val="center"/>
            <w:hideMark/>
          </w:tcPr>
          <w:p w14:paraId="385B95BF" w14:textId="77777777" w:rsidR="00D539D3" w:rsidRPr="00832C6A" w:rsidRDefault="00D539D3" w:rsidP="00F9798B">
            <w:pPr>
              <w:pStyle w:val="movimento2"/>
              <w:rPr>
                <w:color w:val="002060"/>
              </w:rPr>
            </w:pPr>
            <w:r w:rsidRPr="00832C6A">
              <w:rPr>
                <w:color w:val="002060"/>
              </w:rPr>
              <w:t xml:space="preserve">(REAL FABRIANO) </w:t>
            </w:r>
          </w:p>
        </w:tc>
      </w:tr>
    </w:tbl>
    <w:p w14:paraId="26311556" w14:textId="77777777" w:rsidR="00D539D3" w:rsidRPr="00832C6A" w:rsidRDefault="00D539D3" w:rsidP="00D539D3">
      <w:pPr>
        <w:pStyle w:val="titolo20"/>
        <w:rPr>
          <w:rFonts w:eastAsiaTheme="minorEastAsia"/>
          <w:color w:val="002060"/>
        </w:rPr>
      </w:pPr>
      <w:r w:rsidRPr="00832C6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68A2818A" w14:textId="77777777" w:rsidTr="00F9798B">
        <w:tc>
          <w:tcPr>
            <w:tcW w:w="2200" w:type="dxa"/>
            <w:tcMar>
              <w:top w:w="20" w:type="dxa"/>
              <w:left w:w="20" w:type="dxa"/>
              <w:bottom w:w="20" w:type="dxa"/>
              <w:right w:w="20" w:type="dxa"/>
            </w:tcMar>
            <w:vAlign w:val="center"/>
            <w:hideMark/>
          </w:tcPr>
          <w:p w14:paraId="440C39F7" w14:textId="77777777" w:rsidR="00D539D3" w:rsidRPr="00832C6A" w:rsidRDefault="00D539D3" w:rsidP="00F9798B">
            <w:pPr>
              <w:pStyle w:val="movimento"/>
              <w:rPr>
                <w:color w:val="002060"/>
              </w:rPr>
            </w:pPr>
            <w:r w:rsidRPr="00832C6A">
              <w:rPr>
                <w:color w:val="002060"/>
              </w:rPr>
              <w:t>ZENOBI MATTEO</w:t>
            </w:r>
          </w:p>
        </w:tc>
        <w:tc>
          <w:tcPr>
            <w:tcW w:w="2200" w:type="dxa"/>
            <w:tcMar>
              <w:top w:w="20" w:type="dxa"/>
              <w:left w:w="20" w:type="dxa"/>
              <w:bottom w:w="20" w:type="dxa"/>
              <w:right w:w="20" w:type="dxa"/>
            </w:tcMar>
            <w:vAlign w:val="center"/>
            <w:hideMark/>
          </w:tcPr>
          <w:p w14:paraId="24189BA3" w14:textId="77777777" w:rsidR="00D539D3" w:rsidRPr="00832C6A" w:rsidRDefault="00D539D3" w:rsidP="00F9798B">
            <w:pPr>
              <w:pStyle w:val="movimento2"/>
              <w:rPr>
                <w:color w:val="002060"/>
              </w:rPr>
            </w:pPr>
            <w:r w:rsidRPr="00832C6A">
              <w:rPr>
                <w:color w:val="002060"/>
              </w:rPr>
              <w:t xml:space="preserve">(AURORA TREIA) </w:t>
            </w:r>
          </w:p>
        </w:tc>
        <w:tc>
          <w:tcPr>
            <w:tcW w:w="800" w:type="dxa"/>
            <w:tcMar>
              <w:top w:w="20" w:type="dxa"/>
              <w:left w:w="20" w:type="dxa"/>
              <w:bottom w:w="20" w:type="dxa"/>
              <w:right w:w="20" w:type="dxa"/>
            </w:tcMar>
            <w:vAlign w:val="center"/>
            <w:hideMark/>
          </w:tcPr>
          <w:p w14:paraId="5F178D10"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258B7847" w14:textId="77777777" w:rsidR="00D539D3" w:rsidRPr="00832C6A" w:rsidRDefault="00D539D3" w:rsidP="00F9798B">
            <w:pPr>
              <w:pStyle w:val="movimento"/>
              <w:rPr>
                <w:color w:val="002060"/>
              </w:rPr>
            </w:pPr>
            <w:r w:rsidRPr="00832C6A">
              <w:rPr>
                <w:color w:val="002060"/>
              </w:rPr>
              <w:t>MASSA FEDERICO</w:t>
            </w:r>
          </w:p>
        </w:tc>
        <w:tc>
          <w:tcPr>
            <w:tcW w:w="2200" w:type="dxa"/>
            <w:tcMar>
              <w:top w:w="20" w:type="dxa"/>
              <w:left w:w="20" w:type="dxa"/>
              <w:bottom w:w="20" w:type="dxa"/>
              <w:right w:w="20" w:type="dxa"/>
            </w:tcMar>
            <w:vAlign w:val="center"/>
            <w:hideMark/>
          </w:tcPr>
          <w:p w14:paraId="729210FC" w14:textId="77777777" w:rsidR="00D539D3" w:rsidRPr="00832C6A" w:rsidRDefault="00D539D3" w:rsidP="00F9798B">
            <w:pPr>
              <w:pStyle w:val="movimento2"/>
              <w:rPr>
                <w:color w:val="002060"/>
              </w:rPr>
            </w:pPr>
            <w:r w:rsidRPr="00832C6A">
              <w:rPr>
                <w:color w:val="002060"/>
              </w:rPr>
              <w:t xml:space="preserve">(ROCCAFLUVIONE) </w:t>
            </w:r>
          </w:p>
        </w:tc>
      </w:tr>
    </w:tbl>
    <w:p w14:paraId="3D507DD9" w14:textId="77777777" w:rsidR="00D539D3" w:rsidRPr="00832C6A" w:rsidRDefault="00D539D3" w:rsidP="00D539D3">
      <w:pPr>
        <w:pStyle w:val="titolo20"/>
        <w:rPr>
          <w:rFonts w:eastAsiaTheme="minorEastAsia"/>
          <w:color w:val="002060"/>
        </w:rPr>
      </w:pPr>
      <w:r w:rsidRPr="00832C6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7AFD67D7" w14:textId="77777777" w:rsidTr="00F9798B">
        <w:tc>
          <w:tcPr>
            <w:tcW w:w="2200" w:type="dxa"/>
            <w:tcMar>
              <w:top w:w="20" w:type="dxa"/>
              <w:left w:w="20" w:type="dxa"/>
              <w:bottom w:w="20" w:type="dxa"/>
              <w:right w:w="20" w:type="dxa"/>
            </w:tcMar>
            <w:vAlign w:val="center"/>
            <w:hideMark/>
          </w:tcPr>
          <w:p w14:paraId="53F8CB31" w14:textId="77777777" w:rsidR="00D539D3" w:rsidRPr="00832C6A" w:rsidRDefault="00D539D3" w:rsidP="00F9798B">
            <w:pPr>
              <w:pStyle w:val="movimento"/>
              <w:rPr>
                <w:color w:val="002060"/>
              </w:rPr>
            </w:pPr>
            <w:r w:rsidRPr="00832C6A">
              <w:rPr>
                <w:color w:val="002060"/>
              </w:rPr>
              <w:t>GUERRINI MATTEO</w:t>
            </w:r>
          </w:p>
        </w:tc>
        <w:tc>
          <w:tcPr>
            <w:tcW w:w="2200" w:type="dxa"/>
            <w:tcMar>
              <w:top w:w="20" w:type="dxa"/>
              <w:left w:w="20" w:type="dxa"/>
              <w:bottom w:w="20" w:type="dxa"/>
              <w:right w:w="20" w:type="dxa"/>
            </w:tcMar>
            <w:vAlign w:val="center"/>
            <w:hideMark/>
          </w:tcPr>
          <w:p w14:paraId="0A97FD15" w14:textId="77777777" w:rsidR="00D539D3" w:rsidRPr="00832C6A" w:rsidRDefault="00D539D3" w:rsidP="00F9798B">
            <w:pPr>
              <w:pStyle w:val="movimento2"/>
              <w:rPr>
                <w:color w:val="002060"/>
              </w:rPr>
            </w:pPr>
            <w:r w:rsidRPr="00832C6A">
              <w:rPr>
                <w:color w:val="002060"/>
              </w:rPr>
              <w:t xml:space="preserve">(ACLI MANTOVANI CALCIO A 5) </w:t>
            </w:r>
          </w:p>
        </w:tc>
        <w:tc>
          <w:tcPr>
            <w:tcW w:w="800" w:type="dxa"/>
            <w:tcMar>
              <w:top w:w="20" w:type="dxa"/>
              <w:left w:w="20" w:type="dxa"/>
              <w:bottom w:w="20" w:type="dxa"/>
              <w:right w:w="20" w:type="dxa"/>
            </w:tcMar>
            <w:vAlign w:val="center"/>
            <w:hideMark/>
          </w:tcPr>
          <w:p w14:paraId="03D4BFC9"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13CE3B7E" w14:textId="77777777" w:rsidR="00D539D3" w:rsidRPr="00832C6A" w:rsidRDefault="00D539D3" w:rsidP="00F9798B">
            <w:pPr>
              <w:pStyle w:val="movimento"/>
              <w:rPr>
                <w:color w:val="002060"/>
              </w:rPr>
            </w:pPr>
            <w:r w:rsidRPr="00832C6A">
              <w:rPr>
                <w:color w:val="002060"/>
              </w:rPr>
              <w:t>IACONI MIRKO</w:t>
            </w:r>
          </w:p>
        </w:tc>
        <w:tc>
          <w:tcPr>
            <w:tcW w:w="2200" w:type="dxa"/>
            <w:tcMar>
              <w:top w:w="20" w:type="dxa"/>
              <w:left w:w="20" w:type="dxa"/>
              <w:bottom w:w="20" w:type="dxa"/>
              <w:right w:w="20" w:type="dxa"/>
            </w:tcMar>
            <w:vAlign w:val="center"/>
            <w:hideMark/>
          </w:tcPr>
          <w:p w14:paraId="69CD1076" w14:textId="77777777" w:rsidR="00D539D3" w:rsidRPr="00832C6A" w:rsidRDefault="00D539D3" w:rsidP="00F9798B">
            <w:pPr>
              <w:pStyle w:val="movimento2"/>
              <w:rPr>
                <w:color w:val="002060"/>
              </w:rPr>
            </w:pPr>
            <w:r w:rsidRPr="00832C6A">
              <w:rPr>
                <w:color w:val="002060"/>
              </w:rPr>
              <w:t xml:space="preserve">(ASCOLI CALCIO A 5) </w:t>
            </w:r>
          </w:p>
        </w:tc>
      </w:tr>
      <w:tr w:rsidR="00D539D3" w:rsidRPr="00832C6A" w14:paraId="770C611E" w14:textId="77777777" w:rsidTr="00F9798B">
        <w:tc>
          <w:tcPr>
            <w:tcW w:w="2200" w:type="dxa"/>
            <w:tcMar>
              <w:top w:w="20" w:type="dxa"/>
              <w:left w:w="20" w:type="dxa"/>
              <w:bottom w:w="20" w:type="dxa"/>
              <w:right w:w="20" w:type="dxa"/>
            </w:tcMar>
            <w:vAlign w:val="center"/>
            <w:hideMark/>
          </w:tcPr>
          <w:p w14:paraId="66858F4D" w14:textId="77777777" w:rsidR="00D539D3" w:rsidRPr="00832C6A" w:rsidRDefault="00D539D3" w:rsidP="00F9798B">
            <w:pPr>
              <w:pStyle w:val="movimento"/>
              <w:rPr>
                <w:color w:val="002060"/>
              </w:rPr>
            </w:pPr>
            <w:r w:rsidRPr="00832C6A">
              <w:rPr>
                <w:color w:val="002060"/>
              </w:rPr>
              <w:t>MASHA LEDIO</w:t>
            </w:r>
          </w:p>
        </w:tc>
        <w:tc>
          <w:tcPr>
            <w:tcW w:w="2200" w:type="dxa"/>
            <w:tcMar>
              <w:top w:w="20" w:type="dxa"/>
              <w:left w:w="20" w:type="dxa"/>
              <w:bottom w:w="20" w:type="dxa"/>
              <w:right w:w="20" w:type="dxa"/>
            </w:tcMar>
            <w:vAlign w:val="center"/>
            <w:hideMark/>
          </w:tcPr>
          <w:p w14:paraId="2CD761E7" w14:textId="77777777" w:rsidR="00D539D3" w:rsidRPr="00832C6A" w:rsidRDefault="00D539D3" w:rsidP="00F9798B">
            <w:pPr>
              <w:pStyle w:val="movimento2"/>
              <w:rPr>
                <w:color w:val="002060"/>
              </w:rPr>
            </w:pPr>
            <w:r w:rsidRPr="00832C6A">
              <w:rPr>
                <w:color w:val="002060"/>
              </w:rPr>
              <w:t xml:space="preserve">(AVENALE) </w:t>
            </w:r>
          </w:p>
        </w:tc>
        <w:tc>
          <w:tcPr>
            <w:tcW w:w="800" w:type="dxa"/>
            <w:tcMar>
              <w:top w:w="20" w:type="dxa"/>
              <w:left w:w="20" w:type="dxa"/>
              <w:bottom w:w="20" w:type="dxa"/>
              <w:right w:w="20" w:type="dxa"/>
            </w:tcMar>
            <w:vAlign w:val="center"/>
            <w:hideMark/>
          </w:tcPr>
          <w:p w14:paraId="5DD3A818"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1BE47E02" w14:textId="77777777" w:rsidR="00D539D3" w:rsidRPr="00832C6A" w:rsidRDefault="00D539D3" w:rsidP="00F9798B">
            <w:pPr>
              <w:pStyle w:val="movimento"/>
              <w:rPr>
                <w:color w:val="002060"/>
              </w:rPr>
            </w:pPr>
            <w:r w:rsidRPr="00832C6A">
              <w:rPr>
                <w:color w:val="002060"/>
              </w:rPr>
              <w:t>AMADEI FILIPPO</w:t>
            </w:r>
          </w:p>
        </w:tc>
        <w:tc>
          <w:tcPr>
            <w:tcW w:w="2200" w:type="dxa"/>
            <w:tcMar>
              <w:top w:w="20" w:type="dxa"/>
              <w:left w:w="20" w:type="dxa"/>
              <w:bottom w:w="20" w:type="dxa"/>
              <w:right w:w="20" w:type="dxa"/>
            </w:tcMar>
            <w:vAlign w:val="center"/>
            <w:hideMark/>
          </w:tcPr>
          <w:p w14:paraId="27C2CBAD" w14:textId="77777777" w:rsidR="00D539D3" w:rsidRPr="00832C6A" w:rsidRDefault="00D539D3" w:rsidP="00F9798B">
            <w:pPr>
              <w:pStyle w:val="movimento2"/>
              <w:rPr>
                <w:color w:val="002060"/>
              </w:rPr>
            </w:pPr>
            <w:r w:rsidRPr="00832C6A">
              <w:rPr>
                <w:color w:val="002060"/>
              </w:rPr>
              <w:t xml:space="preserve">(CHIARAVALLE FUTSAL) </w:t>
            </w:r>
          </w:p>
        </w:tc>
      </w:tr>
      <w:tr w:rsidR="00D539D3" w:rsidRPr="00832C6A" w14:paraId="1ACE79CC" w14:textId="77777777" w:rsidTr="00F9798B">
        <w:tc>
          <w:tcPr>
            <w:tcW w:w="2200" w:type="dxa"/>
            <w:tcMar>
              <w:top w:w="20" w:type="dxa"/>
              <w:left w:w="20" w:type="dxa"/>
              <w:bottom w:w="20" w:type="dxa"/>
              <w:right w:w="20" w:type="dxa"/>
            </w:tcMar>
            <w:vAlign w:val="center"/>
            <w:hideMark/>
          </w:tcPr>
          <w:p w14:paraId="30F6C1B9" w14:textId="77777777" w:rsidR="00D539D3" w:rsidRPr="00832C6A" w:rsidRDefault="00D539D3" w:rsidP="00F9798B">
            <w:pPr>
              <w:pStyle w:val="movimento"/>
              <w:rPr>
                <w:color w:val="002060"/>
              </w:rPr>
            </w:pPr>
            <w:r w:rsidRPr="00832C6A">
              <w:rPr>
                <w:color w:val="002060"/>
              </w:rPr>
              <w:t>CAPRIOTTI FABIO</w:t>
            </w:r>
          </w:p>
        </w:tc>
        <w:tc>
          <w:tcPr>
            <w:tcW w:w="2200" w:type="dxa"/>
            <w:tcMar>
              <w:top w:w="20" w:type="dxa"/>
              <w:left w:w="20" w:type="dxa"/>
              <w:bottom w:w="20" w:type="dxa"/>
              <w:right w:w="20" w:type="dxa"/>
            </w:tcMar>
            <w:vAlign w:val="center"/>
            <w:hideMark/>
          </w:tcPr>
          <w:p w14:paraId="05729992" w14:textId="77777777" w:rsidR="00D539D3" w:rsidRPr="00832C6A" w:rsidRDefault="00D539D3" w:rsidP="00F9798B">
            <w:pPr>
              <w:pStyle w:val="movimento2"/>
              <w:rPr>
                <w:color w:val="002060"/>
              </w:rPr>
            </w:pPr>
            <w:r w:rsidRPr="00832C6A">
              <w:rPr>
                <w:color w:val="002060"/>
              </w:rPr>
              <w:t xml:space="preserve">(CSI STELLA A.S.D.) </w:t>
            </w:r>
          </w:p>
        </w:tc>
        <w:tc>
          <w:tcPr>
            <w:tcW w:w="800" w:type="dxa"/>
            <w:tcMar>
              <w:top w:w="20" w:type="dxa"/>
              <w:left w:w="20" w:type="dxa"/>
              <w:bottom w:w="20" w:type="dxa"/>
              <w:right w:w="20" w:type="dxa"/>
            </w:tcMar>
            <w:vAlign w:val="center"/>
            <w:hideMark/>
          </w:tcPr>
          <w:p w14:paraId="187A34D5"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23498B19" w14:textId="77777777" w:rsidR="00D539D3" w:rsidRPr="00832C6A" w:rsidRDefault="00D539D3" w:rsidP="00F9798B">
            <w:pPr>
              <w:pStyle w:val="movimento"/>
              <w:rPr>
                <w:color w:val="002060"/>
              </w:rPr>
            </w:pPr>
            <w:r w:rsidRPr="00832C6A">
              <w:rPr>
                <w:color w:val="002060"/>
              </w:rPr>
              <w:t>SGARIGLIA ALESSANDRO</w:t>
            </w:r>
          </w:p>
        </w:tc>
        <w:tc>
          <w:tcPr>
            <w:tcW w:w="2200" w:type="dxa"/>
            <w:tcMar>
              <w:top w:w="20" w:type="dxa"/>
              <w:left w:w="20" w:type="dxa"/>
              <w:bottom w:w="20" w:type="dxa"/>
              <w:right w:w="20" w:type="dxa"/>
            </w:tcMar>
            <w:vAlign w:val="center"/>
            <w:hideMark/>
          </w:tcPr>
          <w:p w14:paraId="576A0F01" w14:textId="77777777" w:rsidR="00D539D3" w:rsidRPr="00832C6A" w:rsidRDefault="00D539D3" w:rsidP="00F9798B">
            <w:pPr>
              <w:pStyle w:val="movimento2"/>
              <w:rPr>
                <w:color w:val="002060"/>
              </w:rPr>
            </w:pPr>
            <w:r w:rsidRPr="00832C6A">
              <w:rPr>
                <w:color w:val="002060"/>
              </w:rPr>
              <w:t xml:space="preserve">(DINAMIS 1990) </w:t>
            </w:r>
          </w:p>
        </w:tc>
      </w:tr>
      <w:tr w:rsidR="00D539D3" w:rsidRPr="00832C6A" w14:paraId="2408E61F" w14:textId="77777777" w:rsidTr="00F9798B">
        <w:tc>
          <w:tcPr>
            <w:tcW w:w="2200" w:type="dxa"/>
            <w:tcMar>
              <w:top w:w="20" w:type="dxa"/>
              <w:left w:w="20" w:type="dxa"/>
              <w:bottom w:w="20" w:type="dxa"/>
              <w:right w:w="20" w:type="dxa"/>
            </w:tcMar>
            <w:vAlign w:val="center"/>
            <w:hideMark/>
          </w:tcPr>
          <w:p w14:paraId="7E23582E" w14:textId="77777777" w:rsidR="00D539D3" w:rsidRPr="00832C6A" w:rsidRDefault="00D539D3" w:rsidP="00F9798B">
            <w:pPr>
              <w:pStyle w:val="movimento"/>
              <w:rPr>
                <w:color w:val="002060"/>
              </w:rPr>
            </w:pPr>
            <w:r w:rsidRPr="00832C6A">
              <w:rPr>
                <w:color w:val="002060"/>
              </w:rPr>
              <w:t>BATTISTELLI ANDREA</w:t>
            </w:r>
          </w:p>
        </w:tc>
        <w:tc>
          <w:tcPr>
            <w:tcW w:w="2200" w:type="dxa"/>
            <w:tcMar>
              <w:top w:w="20" w:type="dxa"/>
              <w:left w:w="20" w:type="dxa"/>
              <w:bottom w:w="20" w:type="dxa"/>
              <w:right w:w="20" w:type="dxa"/>
            </w:tcMar>
            <w:vAlign w:val="center"/>
            <w:hideMark/>
          </w:tcPr>
          <w:p w14:paraId="2CFACB15" w14:textId="77777777" w:rsidR="00D539D3" w:rsidRPr="00832C6A" w:rsidRDefault="00D539D3" w:rsidP="00F9798B">
            <w:pPr>
              <w:pStyle w:val="movimento2"/>
              <w:rPr>
                <w:color w:val="002060"/>
              </w:rPr>
            </w:pPr>
            <w:r w:rsidRPr="00832C6A">
              <w:rPr>
                <w:color w:val="002060"/>
              </w:rPr>
              <w:t xml:space="preserve">(LUCREZIA CALCIO A 5) </w:t>
            </w:r>
          </w:p>
        </w:tc>
        <w:tc>
          <w:tcPr>
            <w:tcW w:w="800" w:type="dxa"/>
            <w:tcMar>
              <w:top w:w="20" w:type="dxa"/>
              <w:left w:w="20" w:type="dxa"/>
              <w:bottom w:w="20" w:type="dxa"/>
              <w:right w:w="20" w:type="dxa"/>
            </w:tcMar>
            <w:vAlign w:val="center"/>
            <w:hideMark/>
          </w:tcPr>
          <w:p w14:paraId="2C4DAD89"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3B07307E" w14:textId="77777777" w:rsidR="00D539D3" w:rsidRPr="00832C6A" w:rsidRDefault="00D539D3" w:rsidP="00F9798B">
            <w:pPr>
              <w:pStyle w:val="movimento"/>
              <w:rPr>
                <w:color w:val="002060"/>
              </w:rPr>
            </w:pPr>
            <w:r w:rsidRPr="00832C6A">
              <w:rPr>
                <w:color w:val="002060"/>
              </w:rPr>
              <w:t>ARGALIA ALAN</w:t>
            </w:r>
          </w:p>
        </w:tc>
        <w:tc>
          <w:tcPr>
            <w:tcW w:w="2200" w:type="dxa"/>
            <w:tcMar>
              <w:top w:w="20" w:type="dxa"/>
              <w:left w:w="20" w:type="dxa"/>
              <w:bottom w:w="20" w:type="dxa"/>
              <w:right w:w="20" w:type="dxa"/>
            </w:tcMar>
            <w:vAlign w:val="center"/>
            <w:hideMark/>
          </w:tcPr>
          <w:p w14:paraId="1DDC35CE" w14:textId="77777777" w:rsidR="00D539D3" w:rsidRPr="00832C6A" w:rsidRDefault="00D539D3" w:rsidP="00F9798B">
            <w:pPr>
              <w:pStyle w:val="movimento2"/>
              <w:rPr>
                <w:color w:val="002060"/>
              </w:rPr>
            </w:pPr>
            <w:r w:rsidRPr="00832C6A">
              <w:rPr>
                <w:color w:val="002060"/>
              </w:rPr>
              <w:t xml:space="preserve">(REAL FABRIANO) </w:t>
            </w:r>
          </w:p>
        </w:tc>
      </w:tr>
      <w:tr w:rsidR="00D539D3" w:rsidRPr="00832C6A" w14:paraId="008F7BB9" w14:textId="77777777" w:rsidTr="00F9798B">
        <w:tc>
          <w:tcPr>
            <w:tcW w:w="2200" w:type="dxa"/>
            <w:tcMar>
              <w:top w:w="20" w:type="dxa"/>
              <w:left w:w="20" w:type="dxa"/>
              <w:bottom w:w="20" w:type="dxa"/>
              <w:right w:w="20" w:type="dxa"/>
            </w:tcMar>
            <w:vAlign w:val="center"/>
            <w:hideMark/>
          </w:tcPr>
          <w:p w14:paraId="0470F547" w14:textId="77777777" w:rsidR="00D539D3" w:rsidRPr="00832C6A" w:rsidRDefault="00D539D3" w:rsidP="00F9798B">
            <w:pPr>
              <w:pStyle w:val="movimento"/>
              <w:rPr>
                <w:color w:val="002060"/>
              </w:rPr>
            </w:pPr>
            <w:r w:rsidRPr="00832C6A">
              <w:rPr>
                <w:color w:val="002060"/>
              </w:rPr>
              <w:t>LAURENZI NICOLO</w:t>
            </w:r>
          </w:p>
        </w:tc>
        <w:tc>
          <w:tcPr>
            <w:tcW w:w="2200" w:type="dxa"/>
            <w:tcMar>
              <w:top w:w="20" w:type="dxa"/>
              <w:left w:w="20" w:type="dxa"/>
              <w:bottom w:w="20" w:type="dxa"/>
              <w:right w:w="20" w:type="dxa"/>
            </w:tcMar>
            <w:vAlign w:val="center"/>
            <w:hideMark/>
          </w:tcPr>
          <w:p w14:paraId="7C7E593D" w14:textId="77777777" w:rsidR="00D539D3" w:rsidRPr="00832C6A" w:rsidRDefault="00D539D3" w:rsidP="00F9798B">
            <w:pPr>
              <w:pStyle w:val="movimento2"/>
              <w:rPr>
                <w:color w:val="002060"/>
              </w:rPr>
            </w:pPr>
            <w:r w:rsidRPr="00832C6A">
              <w:rPr>
                <w:color w:val="002060"/>
              </w:rPr>
              <w:t xml:space="preserve">(REAL FABRIANO) </w:t>
            </w:r>
          </w:p>
        </w:tc>
        <w:tc>
          <w:tcPr>
            <w:tcW w:w="800" w:type="dxa"/>
            <w:tcMar>
              <w:top w:w="20" w:type="dxa"/>
              <w:left w:w="20" w:type="dxa"/>
              <w:bottom w:w="20" w:type="dxa"/>
              <w:right w:w="20" w:type="dxa"/>
            </w:tcMar>
            <w:vAlign w:val="center"/>
            <w:hideMark/>
          </w:tcPr>
          <w:p w14:paraId="16327F0F"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2A412CB4"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215CCF75" w14:textId="77777777" w:rsidR="00D539D3" w:rsidRPr="00832C6A" w:rsidRDefault="00D539D3" w:rsidP="00F9798B">
            <w:pPr>
              <w:pStyle w:val="movimento2"/>
              <w:rPr>
                <w:color w:val="002060"/>
              </w:rPr>
            </w:pPr>
            <w:r w:rsidRPr="00832C6A">
              <w:rPr>
                <w:color w:val="002060"/>
              </w:rPr>
              <w:t> </w:t>
            </w:r>
          </w:p>
        </w:tc>
      </w:tr>
    </w:tbl>
    <w:p w14:paraId="1B8A0EDF" w14:textId="77777777" w:rsidR="00D539D3" w:rsidRPr="00832C6A" w:rsidRDefault="00D539D3" w:rsidP="00D539D3">
      <w:pPr>
        <w:pStyle w:val="titolo20"/>
        <w:rPr>
          <w:rFonts w:eastAsiaTheme="minorEastAsia"/>
          <w:color w:val="002060"/>
        </w:rPr>
      </w:pPr>
      <w:r w:rsidRPr="00832C6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6270EA02" w14:textId="77777777" w:rsidTr="00F9798B">
        <w:tc>
          <w:tcPr>
            <w:tcW w:w="2200" w:type="dxa"/>
            <w:tcMar>
              <w:top w:w="20" w:type="dxa"/>
              <w:left w:w="20" w:type="dxa"/>
              <w:bottom w:w="20" w:type="dxa"/>
              <w:right w:w="20" w:type="dxa"/>
            </w:tcMar>
            <w:vAlign w:val="center"/>
            <w:hideMark/>
          </w:tcPr>
          <w:p w14:paraId="1A69505D" w14:textId="77777777" w:rsidR="00D539D3" w:rsidRPr="00832C6A" w:rsidRDefault="00D539D3" w:rsidP="00F9798B">
            <w:pPr>
              <w:pStyle w:val="movimento"/>
              <w:rPr>
                <w:color w:val="002060"/>
              </w:rPr>
            </w:pPr>
            <w:r w:rsidRPr="00832C6A">
              <w:rPr>
                <w:color w:val="002060"/>
              </w:rPr>
              <w:t>GATTAFONI EDOARDO</w:t>
            </w:r>
          </w:p>
        </w:tc>
        <w:tc>
          <w:tcPr>
            <w:tcW w:w="2200" w:type="dxa"/>
            <w:tcMar>
              <w:top w:w="20" w:type="dxa"/>
              <w:left w:w="20" w:type="dxa"/>
              <w:bottom w:w="20" w:type="dxa"/>
              <w:right w:w="20" w:type="dxa"/>
            </w:tcMar>
            <w:vAlign w:val="center"/>
            <w:hideMark/>
          </w:tcPr>
          <w:p w14:paraId="553CCC79" w14:textId="77777777" w:rsidR="00D539D3" w:rsidRPr="00832C6A" w:rsidRDefault="00D539D3" w:rsidP="00F9798B">
            <w:pPr>
              <w:pStyle w:val="movimento2"/>
              <w:rPr>
                <w:color w:val="002060"/>
              </w:rPr>
            </w:pPr>
            <w:r w:rsidRPr="00832C6A">
              <w:rPr>
                <w:color w:val="002060"/>
              </w:rPr>
              <w:t xml:space="preserve">(ACLI AUDAX MONTECOSARO C5) </w:t>
            </w:r>
          </w:p>
        </w:tc>
        <w:tc>
          <w:tcPr>
            <w:tcW w:w="800" w:type="dxa"/>
            <w:tcMar>
              <w:top w:w="20" w:type="dxa"/>
              <w:left w:w="20" w:type="dxa"/>
              <w:bottom w:w="20" w:type="dxa"/>
              <w:right w:w="20" w:type="dxa"/>
            </w:tcMar>
            <w:vAlign w:val="center"/>
            <w:hideMark/>
          </w:tcPr>
          <w:p w14:paraId="187D277F"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1460F3BA" w14:textId="77777777" w:rsidR="00D539D3" w:rsidRPr="00832C6A" w:rsidRDefault="00D539D3" w:rsidP="00F9798B">
            <w:pPr>
              <w:pStyle w:val="movimento"/>
              <w:rPr>
                <w:color w:val="002060"/>
              </w:rPr>
            </w:pPr>
            <w:r w:rsidRPr="00832C6A">
              <w:rPr>
                <w:color w:val="002060"/>
              </w:rPr>
              <w:t>CARACINI NICOLA</w:t>
            </w:r>
          </w:p>
        </w:tc>
        <w:tc>
          <w:tcPr>
            <w:tcW w:w="2200" w:type="dxa"/>
            <w:tcMar>
              <w:top w:w="20" w:type="dxa"/>
              <w:left w:w="20" w:type="dxa"/>
              <w:bottom w:w="20" w:type="dxa"/>
              <w:right w:w="20" w:type="dxa"/>
            </w:tcMar>
            <w:vAlign w:val="center"/>
            <w:hideMark/>
          </w:tcPr>
          <w:p w14:paraId="6672F013" w14:textId="77777777" w:rsidR="00D539D3" w:rsidRPr="00832C6A" w:rsidRDefault="00D539D3" w:rsidP="00F9798B">
            <w:pPr>
              <w:pStyle w:val="movimento2"/>
              <w:rPr>
                <w:color w:val="002060"/>
              </w:rPr>
            </w:pPr>
            <w:r w:rsidRPr="00832C6A">
              <w:rPr>
                <w:color w:val="002060"/>
              </w:rPr>
              <w:t xml:space="preserve">(AURORA TREIA) </w:t>
            </w:r>
          </w:p>
        </w:tc>
      </w:tr>
      <w:tr w:rsidR="00D539D3" w:rsidRPr="00832C6A" w14:paraId="58A65BDB" w14:textId="77777777" w:rsidTr="00F9798B">
        <w:tc>
          <w:tcPr>
            <w:tcW w:w="2200" w:type="dxa"/>
            <w:tcMar>
              <w:top w:w="20" w:type="dxa"/>
              <w:left w:w="20" w:type="dxa"/>
              <w:bottom w:w="20" w:type="dxa"/>
              <w:right w:w="20" w:type="dxa"/>
            </w:tcMar>
            <w:vAlign w:val="center"/>
            <w:hideMark/>
          </w:tcPr>
          <w:p w14:paraId="20CE3827" w14:textId="77777777" w:rsidR="00D539D3" w:rsidRPr="00832C6A" w:rsidRDefault="00D539D3" w:rsidP="00F9798B">
            <w:pPr>
              <w:pStyle w:val="movimento"/>
              <w:rPr>
                <w:color w:val="002060"/>
              </w:rPr>
            </w:pPr>
            <w:r w:rsidRPr="00832C6A">
              <w:rPr>
                <w:color w:val="002060"/>
              </w:rPr>
              <w:t>VIOLA FRANCESCO</w:t>
            </w:r>
          </w:p>
        </w:tc>
        <w:tc>
          <w:tcPr>
            <w:tcW w:w="2200" w:type="dxa"/>
            <w:tcMar>
              <w:top w:w="20" w:type="dxa"/>
              <w:left w:w="20" w:type="dxa"/>
              <w:bottom w:w="20" w:type="dxa"/>
              <w:right w:w="20" w:type="dxa"/>
            </w:tcMar>
            <w:vAlign w:val="center"/>
            <w:hideMark/>
          </w:tcPr>
          <w:p w14:paraId="224CF973" w14:textId="77777777" w:rsidR="00D539D3" w:rsidRPr="00832C6A" w:rsidRDefault="00D539D3" w:rsidP="00F9798B">
            <w:pPr>
              <w:pStyle w:val="movimento2"/>
              <w:rPr>
                <w:color w:val="002060"/>
              </w:rPr>
            </w:pPr>
            <w:r w:rsidRPr="00832C6A">
              <w:rPr>
                <w:color w:val="002060"/>
              </w:rPr>
              <w:t xml:space="preserve">(CHIARAVALLE FUTSAL) </w:t>
            </w:r>
          </w:p>
        </w:tc>
        <w:tc>
          <w:tcPr>
            <w:tcW w:w="800" w:type="dxa"/>
            <w:tcMar>
              <w:top w:w="20" w:type="dxa"/>
              <w:left w:w="20" w:type="dxa"/>
              <w:bottom w:w="20" w:type="dxa"/>
              <w:right w:w="20" w:type="dxa"/>
            </w:tcMar>
            <w:vAlign w:val="center"/>
            <w:hideMark/>
          </w:tcPr>
          <w:p w14:paraId="7E0A7CFA"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369789B" w14:textId="77777777" w:rsidR="00D539D3" w:rsidRPr="00832C6A" w:rsidRDefault="00D539D3" w:rsidP="00F9798B">
            <w:pPr>
              <w:pStyle w:val="movimento"/>
              <w:rPr>
                <w:color w:val="002060"/>
              </w:rPr>
            </w:pPr>
            <w:r w:rsidRPr="00832C6A">
              <w:rPr>
                <w:color w:val="002060"/>
              </w:rPr>
              <w:t>RIPESI GIANMARCO</w:t>
            </w:r>
          </w:p>
        </w:tc>
        <w:tc>
          <w:tcPr>
            <w:tcW w:w="2200" w:type="dxa"/>
            <w:tcMar>
              <w:top w:w="20" w:type="dxa"/>
              <w:left w:w="20" w:type="dxa"/>
              <w:bottom w:w="20" w:type="dxa"/>
              <w:right w:w="20" w:type="dxa"/>
            </w:tcMar>
            <w:vAlign w:val="center"/>
            <w:hideMark/>
          </w:tcPr>
          <w:p w14:paraId="3044C0D4" w14:textId="77777777" w:rsidR="00D539D3" w:rsidRPr="00832C6A" w:rsidRDefault="00D539D3" w:rsidP="00F9798B">
            <w:pPr>
              <w:pStyle w:val="movimento2"/>
              <w:rPr>
                <w:color w:val="002060"/>
              </w:rPr>
            </w:pPr>
            <w:r w:rsidRPr="00832C6A">
              <w:rPr>
                <w:color w:val="002060"/>
              </w:rPr>
              <w:t xml:space="preserve">(CITTA DI OSTRA) </w:t>
            </w:r>
          </w:p>
        </w:tc>
      </w:tr>
      <w:tr w:rsidR="00D539D3" w:rsidRPr="00832C6A" w14:paraId="30EA037A" w14:textId="77777777" w:rsidTr="00F9798B">
        <w:tc>
          <w:tcPr>
            <w:tcW w:w="2200" w:type="dxa"/>
            <w:tcMar>
              <w:top w:w="20" w:type="dxa"/>
              <w:left w:w="20" w:type="dxa"/>
              <w:bottom w:w="20" w:type="dxa"/>
              <w:right w:w="20" w:type="dxa"/>
            </w:tcMar>
            <w:vAlign w:val="center"/>
            <w:hideMark/>
          </w:tcPr>
          <w:p w14:paraId="011ECE68" w14:textId="77777777" w:rsidR="00D539D3" w:rsidRPr="00832C6A" w:rsidRDefault="00D539D3" w:rsidP="00F9798B">
            <w:pPr>
              <w:pStyle w:val="movimento"/>
              <w:rPr>
                <w:color w:val="002060"/>
              </w:rPr>
            </w:pPr>
            <w:r w:rsidRPr="00832C6A">
              <w:rPr>
                <w:color w:val="002060"/>
              </w:rPr>
              <w:t>LORENZINI LEONARDO</w:t>
            </w:r>
          </w:p>
        </w:tc>
        <w:tc>
          <w:tcPr>
            <w:tcW w:w="2200" w:type="dxa"/>
            <w:tcMar>
              <w:top w:w="20" w:type="dxa"/>
              <w:left w:w="20" w:type="dxa"/>
              <w:bottom w:w="20" w:type="dxa"/>
              <w:right w:w="20" w:type="dxa"/>
            </w:tcMar>
            <w:vAlign w:val="center"/>
            <w:hideMark/>
          </w:tcPr>
          <w:p w14:paraId="15E12A33" w14:textId="77777777" w:rsidR="00D539D3" w:rsidRPr="00832C6A" w:rsidRDefault="00D539D3" w:rsidP="00F9798B">
            <w:pPr>
              <w:pStyle w:val="movimento2"/>
              <w:rPr>
                <w:color w:val="002060"/>
              </w:rPr>
            </w:pPr>
            <w:r w:rsidRPr="00832C6A">
              <w:rPr>
                <w:color w:val="002060"/>
              </w:rPr>
              <w:t xml:space="preserve">(DINAMIS 1990) </w:t>
            </w:r>
          </w:p>
        </w:tc>
        <w:tc>
          <w:tcPr>
            <w:tcW w:w="800" w:type="dxa"/>
            <w:tcMar>
              <w:top w:w="20" w:type="dxa"/>
              <w:left w:w="20" w:type="dxa"/>
              <w:bottom w:w="20" w:type="dxa"/>
              <w:right w:w="20" w:type="dxa"/>
            </w:tcMar>
            <w:vAlign w:val="center"/>
            <w:hideMark/>
          </w:tcPr>
          <w:p w14:paraId="7A1CA5C4"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3810413C" w14:textId="77777777" w:rsidR="00D539D3" w:rsidRPr="00832C6A" w:rsidRDefault="00D539D3" w:rsidP="00F9798B">
            <w:pPr>
              <w:pStyle w:val="movimento"/>
              <w:rPr>
                <w:color w:val="002060"/>
              </w:rPr>
            </w:pPr>
            <w:r w:rsidRPr="00832C6A">
              <w:rPr>
                <w:color w:val="002060"/>
              </w:rPr>
              <w:t>STORTINI ALESSANDRO</w:t>
            </w:r>
          </w:p>
        </w:tc>
        <w:tc>
          <w:tcPr>
            <w:tcW w:w="2200" w:type="dxa"/>
            <w:tcMar>
              <w:top w:w="20" w:type="dxa"/>
              <w:left w:w="20" w:type="dxa"/>
              <w:bottom w:w="20" w:type="dxa"/>
              <w:right w:w="20" w:type="dxa"/>
            </w:tcMar>
            <w:vAlign w:val="center"/>
            <w:hideMark/>
          </w:tcPr>
          <w:p w14:paraId="62A361C1" w14:textId="77777777" w:rsidR="00D539D3" w:rsidRPr="00832C6A" w:rsidRDefault="00D539D3" w:rsidP="00F9798B">
            <w:pPr>
              <w:pStyle w:val="movimento2"/>
              <w:rPr>
                <w:color w:val="002060"/>
              </w:rPr>
            </w:pPr>
            <w:r w:rsidRPr="00832C6A">
              <w:rPr>
                <w:color w:val="002060"/>
              </w:rPr>
              <w:t xml:space="preserve">(FERMANA FUTSAL 2022) </w:t>
            </w:r>
          </w:p>
        </w:tc>
      </w:tr>
      <w:tr w:rsidR="00D539D3" w:rsidRPr="00832C6A" w14:paraId="59AF3D0B" w14:textId="77777777" w:rsidTr="00F9798B">
        <w:tc>
          <w:tcPr>
            <w:tcW w:w="2200" w:type="dxa"/>
            <w:tcMar>
              <w:top w:w="20" w:type="dxa"/>
              <w:left w:w="20" w:type="dxa"/>
              <w:bottom w:w="20" w:type="dxa"/>
              <w:right w:w="20" w:type="dxa"/>
            </w:tcMar>
            <w:vAlign w:val="center"/>
            <w:hideMark/>
          </w:tcPr>
          <w:p w14:paraId="1C943B69" w14:textId="77777777" w:rsidR="00D539D3" w:rsidRPr="00832C6A" w:rsidRDefault="00D539D3" w:rsidP="00F9798B">
            <w:pPr>
              <w:pStyle w:val="movimento"/>
              <w:rPr>
                <w:color w:val="002060"/>
              </w:rPr>
            </w:pPr>
            <w:r w:rsidRPr="00832C6A">
              <w:rPr>
                <w:color w:val="002060"/>
              </w:rPr>
              <w:t>GALEAZZO MICHELE</w:t>
            </w:r>
          </w:p>
        </w:tc>
        <w:tc>
          <w:tcPr>
            <w:tcW w:w="2200" w:type="dxa"/>
            <w:tcMar>
              <w:top w:w="20" w:type="dxa"/>
              <w:left w:w="20" w:type="dxa"/>
              <w:bottom w:w="20" w:type="dxa"/>
              <w:right w:w="20" w:type="dxa"/>
            </w:tcMar>
            <w:vAlign w:val="center"/>
            <w:hideMark/>
          </w:tcPr>
          <w:p w14:paraId="7DB7E7AF" w14:textId="77777777" w:rsidR="00D539D3" w:rsidRPr="00832C6A" w:rsidRDefault="00D539D3" w:rsidP="00F9798B">
            <w:pPr>
              <w:pStyle w:val="movimento2"/>
              <w:rPr>
                <w:color w:val="002060"/>
              </w:rPr>
            </w:pPr>
            <w:r w:rsidRPr="00832C6A">
              <w:rPr>
                <w:color w:val="002060"/>
              </w:rPr>
              <w:t xml:space="preserve">(NUOVA OTTRANO 98) </w:t>
            </w:r>
          </w:p>
        </w:tc>
        <w:tc>
          <w:tcPr>
            <w:tcW w:w="800" w:type="dxa"/>
            <w:tcMar>
              <w:top w:w="20" w:type="dxa"/>
              <w:left w:w="20" w:type="dxa"/>
              <w:bottom w:w="20" w:type="dxa"/>
              <w:right w:w="20" w:type="dxa"/>
            </w:tcMar>
            <w:vAlign w:val="center"/>
            <w:hideMark/>
          </w:tcPr>
          <w:p w14:paraId="13401BCA"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1D76C790" w14:textId="77777777" w:rsidR="00D539D3" w:rsidRPr="00832C6A" w:rsidRDefault="00D539D3" w:rsidP="00F9798B">
            <w:pPr>
              <w:pStyle w:val="movimento"/>
              <w:rPr>
                <w:color w:val="002060"/>
              </w:rPr>
            </w:pPr>
            <w:r w:rsidRPr="00832C6A">
              <w:rPr>
                <w:color w:val="002060"/>
              </w:rPr>
              <w:t>BANCHETTI JOHANNES</w:t>
            </w:r>
          </w:p>
        </w:tc>
        <w:tc>
          <w:tcPr>
            <w:tcW w:w="2200" w:type="dxa"/>
            <w:tcMar>
              <w:top w:w="20" w:type="dxa"/>
              <w:left w:w="20" w:type="dxa"/>
              <w:bottom w:w="20" w:type="dxa"/>
              <w:right w:w="20" w:type="dxa"/>
            </w:tcMar>
            <w:vAlign w:val="center"/>
            <w:hideMark/>
          </w:tcPr>
          <w:p w14:paraId="70D2951C" w14:textId="77777777" w:rsidR="00D539D3" w:rsidRPr="00832C6A" w:rsidRDefault="00D539D3" w:rsidP="00F9798B">
            <w:pPr>
              <w:pStyle w:val="movimento2"/>
              <w:rPr>
                <w:color w:val="002060"/>
              </w:rPr>
            </w:pPr>
            <w:r w:rsidRPr="00832C6A">
              <w:rPr>
                <w:color w:val="002060"/>
              </w:rPr>
              <w:t xml:space="preserve">(POLISPORTIVA VICTORIA) </w:t>
            </w:r>
          </w:p>
        </w:tc>
      </w:tr>
      <w:tr w:rsidR="00D539D3" w:rsidRPr="00832C6A" w14:paraId="34CEC180" w14:textId="77777777" w:rsidTr="00F9798B">
        <w:tc>
          <w:tcPr>
            <w:tcW w:w="2200" w:type="dxa"/>
            <w:tcMar>
              <w:top w:w="20" w:type="dxa"/>
              <w:left w:w="20" w:type="dxa"/>
              <w:bottom w:w="20" w:type="dxa"/>
              <w:right w:w="20" w:type="dxa"/>
            </w:tcMar>
            <w:vAlign w:val="center"/>
            <w:hideMark/>
          </w:tcPr>
          <w:p w14:paraId="32C5C229" w14:textId="77777777" w:rsidR="00D539D3" w:rsidRPr="00832C6A" w:rsidRDefault="00D539D3" w:rsidP="00F9798B">
            <w:pPr>
              <w:pStyle w:val="movimento"/>
              <w:rPr>
                <w:color w:val="002060"/>
              </w:rPr>
            </w:pPr>
            <w:r w:rsidRPr="00832C6A">
              <w:rPr>
                <w:color w:val="002060"/>
              </w:rPr>
              <w:t>PAOLUCCI DANIELE</w:t>
            </w:r>
          </w:p>
        </w:tc>
        <w:tc>
          <w:tcPr>
            <w:tcW w:w="2200" w:type="dxa"/>
            <w:tcMar>
              <w:top w:w="20" w:type="dxa"/>
              <w:left w:w="20" w:type="dxa"/>
              <w:bottom w:w="20" w:type="dxa"/>
              <w:right w:w="20" w:type="dxa"/>
            </w:tcMar>
            <w:vAlign w:val="center"/>
            <w:hideMark/>
          </w:tcPr>
          <w:p w14:paraId="67B67FB3" w14:textId="77777777" w:rsidR="00D539D3" w:rsidRPr="00832C6A" w:rsidRDefault="00D539D3" w:rsidP="00F9798B">
            <w:pPr>
              <w:pStyle w:val="movimento2"/>
              <w:rPr>
                <w:color w:val="002060"/>
              </w:rPr>
            </w:pPr>
            <w:r w:rsidRPr="00832C6A">
              <w:rPr>
                <w:color w:val="002060"/>
              </w:rPr>
              <w:t xml:space="preserve">(SAMBENEDETTESE CALCIO A 5) </w:t>
            </w:r>
          </w:p>
        </w:tc>
        <w:tc>
          <w:tcPr>
            <w:tcW w:w="800" w:type="dxa"/>
            <w:tcMar>
              <w:top w:w="20" w:type="dxa"/>
              <w:left w:w="20" w:type="dxa"/>
              <w:bottom w:w="20" w:type="dxa"/>
              <w:right w:w="20" w:type="dxa"/>
            </w:tcMar>
            <w:vAlign w:val="center"/>
            <w:hideMark/>
          </w:tcPr>
          <w:p w14:paraId="5F4DE9F1"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4B149C51"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0BD9A20" w14:textId="77777777" w:rsidR="00D539D3" w:rsidRPr="00832C6A" w:rsidRDefault="00D539D3" w:rsidP="00F9798B">
            <w:pPr>
              <w:pStyle w:val="movimento2"/>
              <w:rPr>
                <w:color w:val="002060"/>
              </w:rPr>
            </w:pPr>
            <w:r w:rsidRPr="00832C6A">
              <w:rPr>
                <w:color w:val="002060"/>
              </w:rPr>
              <w:t> </w:t>
            </w:r>
          </w:p>
        </w:tc>
      </w:tr>
    </w:tbl>
    <w:p w14:paraId="7AE21959" w14:textId="77777777" w:rsidR="00D539D3" w:rsidRPr="00832C6A" w:rsidRDefault="00D539D3" w:rsidP="00D539D3">
      <w:pPr>
        <w:pStyle w:val="titolo20"/>
        <w:rPr>
          <w:rFonts w:eastAsiaTheme="minorEastAsia"/>
          <w:color w:val="002060"/>
        </w:rPr>
      </w:pPr>
      <w:r w:rsidRPr="00832C6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44BBF3C4" w14:textId="77777777" w:rsidTr="00F9798B">
        <w:tc>
          <w:tcPr>
            <w:tcW w:w="2200" w:type="dxa"/>
            <w:tcMar>
              <w:top w:w="20" w:type="dxa"/>
              <w:left w:w="20" w:type="dxa"/>
              <w:bottom w:w="20" w:type="dxa"/>
              <w:right w:w="20" w:type="dxa"/>
            </w:tcMar>
            <w:vAlign w:val="center"/>
            <w:hideMark/>
          </w:tcPr>
          <w:p w14:paraId="4EF360F8" w14:textId="77777777" w:rsidR="00D539D3" w:rsidRPr="00832C6A" w:rsidRDefault="00D539D3" w:rsidP="00F9798B">
            <w:pPr>
              <w:pStyle w:val="movimento"/>
              <w:rPr>
                <w:color w:val="002060"/>
              </w:rPr>
            </w:pPr>
            <w:r w:rsidRPr="00832C6A">
              <w:rPr>
                <w:color w:val="002060"/>
              </w:rPr>
              <w:t>ROCCHI MATTEO</w:t>
            </w:r>
          </w:p>
        </w:tc>
        <w:tc>
          <w:tcPr>
            <w:tcW w:w="2200" w:type="dxa"/>
            <w:tcMar>
              <w:top w:w="20" w:type="dxa"/>
              <w:left w:w="20" w:type="dxa"/>
              <w:bottom w:w="20" w:type="dxa"/>
              <w:right w:w="20" w:type="dxa"/>
            </w:tcMar>
            <w:vAlign w:val="center"/>
            <w:hideMark/>
          </w:tcPr>
          <w:p w14:paraId="69DBEAD3" w14:textId="77777777" w:rsidR="00D539D3" w:rsidRPr="00832C6A" w:rsidRDefault="00D539D3" w:rsidP="00F9798B">
            <w:pPr>
              <w:pStyle w:val="movimento2"/>
              <w:rPr>
                <w:color w:val="002060"/>
              </w:rPr>
            </w:pPr>
            <w:r w:rsidRPr="00832C6A">
              <w:rPr>
                <w:color w:val="002060"/>
              </w:rPr>
              <w:t xml:space="preserve">(ACLI MANTOVANI CALCIO A 5) </w:t>
            </w:r>
          </w:p>
        </w:tc>
        <w:tc>
          <w:tcPr>
            <w:tcW w:w="800" w:type="dxa"/>
            <w:tcMar>
              <w:top w:w="20" w:type="dxa"/>
              <w:left w:w="20" w:type="dxa"/>
              <w:bottom w:w="20" w:type="dxa"/>
              <w:right w:w="20" w:type="dxa"/>
            </w:tcMar>
            <w:vAlign w:val="center"/>
            <w:hideMark/>
          </w:tcPr>
          <w:p w14:paraId="34CC8D99"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26610478" w14:textId="77777777" w:rsidR="00D539D3" w:rsidRPr="00832C6A" w:rsidRDefault="00D539D3" w:rsidP="00F9798B">
            <w:pPr>
              <w:pStyle w:val="movimento"/>
              <w:rPr>
                <w:color w:val="002060"/>
              </w:rPr>
            </w:pPr>
            <w:r w:rsidRPr="00832C6A">
              <w:rPr>
                <w:color w:val="002060"/>
              </w:rPr>
              <w:t>PACIAROTTI ROBERTO</w:t>
            </w:r>
          </w:p>
        </w:tc>
        <w:tc>
          <w:tcPr>
            <w:tcW w:w="2200" w:type="dxa"/>
            <w:tcMar>
              <w:top w:w="20" w:type="dxa"/>
              <w:left w:w="20" w:type="dxa"/>
              <w:bottom w:w="20" w:type="dxa"/>
              <w:right w:w="20" w:type="dxa"/>
            </w:tcMar>
            <w:vAlign w:val="center"/>
            <w:hideMark/>
          </w:tcPr>
          <w:p w14:paraId="72F539EB" w14:textId="77777777" w:rsidR="00D539D3" w:rsidRPr="00832C6A" w:rsidRDefault="00D539D3" w:rsidP="00F9798B">
            <w:pPr>
              <w:pStyle w:val="movimento2"/>
              <w:rPr>
                <w:color w:val="002060"/>
              </w:rPr>
            </w:pPr>
            <w:r w:rsidRPr="00832C6A">
              <w:rPr>
                <w:color w:val="002060"/>
              </w:rPr>
              <w:t xml:space="preserve">(AVENALE) </w:t>
            </w:r>
          </w:p>
        </w:tc>
      </w:tr>
      <w:tr w:rsidR="00D539D3" w:rsidRPr="00832C6A" w14:paraId="158A84D2" w14:textId="77777777" w:rsidTr="00F9798B">
        <w:tc>
          <w:tcPr>
            <w:tcW w:w="2200" w:type="dxa"/>
            <w:tcMar>
              <w:top w:w="20" w:type="dxa"/>
              <w:left w:w="20" w:type="dxa"/>
              <w:bottom w:w="20" w:type="dxa"/>
              <w:right w:w="20" w:type="dxa"/>
            </w:tcMar>
            <w:vAlign w:val="center"/>
            <w:hideMark/>
          </w:tcPr>
          <w:p w14:paraId="798388BB" w14:textId="77777777" w:rsidR="00D539D3" w:rsidRPr="00832C6A" w:rsidRDefault="00D539D3" w:rsidP="00F9798B">
            <w:pPr>
              <w:pStyle w:val="movimento"/>
              <w:rPr>
                <w:color w:val="002060"/>
              </w:rPr>
            </w:pPr>
            <w:r w:rsidRPr="00832C6A">
              <w:rPr>
                <w:color w:val="002060"/>
              </w:rPr>
              <w:t>MORETTI JUAN CAMILLO</w:t>
            </w:r>
          </w:p>
        </w:tc>
        <w:tc>
          <w:tcPr>
            <w:tcW w:w="2200" w:type="dxa"/>
            <w:tcMar>
              <w:top w:w="20" w:type="dxa"/>
              <w:left w:w="20" w:type="dxa"/>
              <w:bottom w:w="20" w:type="dxa"/>
              <w:right w:w="20" w:type="dxa"/>
            </w:tcMar>
            <w:vAlign w:val="center"/>
            <w:hideMark/>
          </w:tcPr>
          <w:p w14:paraId="462168AB" w14:textId="77777777" w:rsidR="00D539D3" w:rsidRPr="00832C6A" w:rsidRDefault="00D539D3" w:rsidP="00F9798B">
            <w:pPr>
              <w:pStyle w:val="movimento2"/>
              <w:rPr>
                <w:color w:val="002060"/>
              </w:rPr>
            </w:pPr>
            <w:r w:rsidRPr="00832C6A">
              <w:rPr>
                <w:color w:val="002060"/>
              </w:rPr>
              <w:t xml:space="preserve">(CASTELBELLINO CALCIO A 5) </w:t>
            </w:r>
          </w:p>
        </w:tc>
        <w:tc>
          <w:tcPr>
            <w:tcW w:w="800" w:type="dxa"/>
            <w:tcMar>
              <w:top w:w="20" w:type="dxa"/>
              <w:left w:w="20" w:type="dxa"/>
              <w:bottom w:w="20" w:type="dxa"/>
              <w:right w:w="20" w:type="dxa"/>
            </w:tcMar>
            <w:vAlign w:val="center"/>
            <w:hideMark/>
          </w:tcPr>
          <w:p w14:paraId="0AB92FFB"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D726B13" w14:textId="77777777" w:rsidR="00D539D3" w:rsidRPr="00832C6A" w:rsidRDefault="00D539D3" w:rsidP="00F9798B">
            <w:pPr>
              <w:pStyle w:val="movimento"/>
              <w:rPr>
                <w:color w:val="002060"/>
              </w:rPr>
            </w:pPr>
            <w:r w:rsidRPr="00832C6A">
              <w:rPr>
                <w:color w:val="002060"/>
              </w:rPr>
              <w:t>BARTOLUCCI LUIGI</w:t>
            </w:r>
          </w:p>
        </w:tc>
        <w:tc>
          <w:tcPr>
            <w:tcW w:w="2200" w:type="dxa"/>
            <w:tcMar>
              <w:top w:w="20" w:type="dxa"/>
              <w:left w:w="20" w:type="dxa"/>
              <w:bottom w:w="20" w:type="dxa"/>
              <w:right w:w="20" w:type="dxa"/>
            </w:tcMar>
            <w:vAlign w:val="center"/>
            <w:hideMark/>
          </w:tcPr>
          <w:p w14:paraId="2982AF44" w14:textId="77777777" w:rsidR="00D539D3" w:rsidRPr="00832C6A" w:rsidRDefault="00D539D3" w:rsidP="00F9798B">
            <w:pPr>
              <w:pStyle w:val="movimento2"/>
              <w:rPr>
                <w:color w:val="002060"/>
              </w:rPr>
            </w:pPr>
            <w:r w:rsidRPr="00832C6A">
              <w:rPr>
                <w:color w:val="002060"/>
              </w:rPr>
              <w:t xml:space="preserve">(CHIARAVALLE FUTSAL) </w:t>
            </w:r>
          </w:p>
        </w:tc>
      </w:tr>
      <w:tr w:rsidR="00D539D3" w:rsidRPr="00832C6A" w14:paraId="5E20F820" w14:textId="77777777" w:rsidTr="00F9798B">
        <w:tc>
          <w:tcPr>
            <w:tcW w:w="2200" w:type="dxa"/>
            <w:tcMar>
              <w:top w:w="20" w:type="dxa"/>
              <w:left w:w="20" w:type="dxa"/>
              <w:bottom w:w="20" w:type="dxa"/>
              <w:right w:w="20" w:type="dxa"/>
            </w:tcMar>
            <w:vAlign w:val="center"/>
            <w:hideMark/>
          </w:tcPr>
          <w:p w14:paraId="7E1619D8" w14:textId="77777777" w:rsidR="00D539D3" w:rsidRPr="00832C6A" w:rsidRDefault="00D539D3" w:rsidP="00F9798B">
            <w:pPr>
              <w:pStyle w:val="movimento"/>
              <w:rPr>
                <w:color w:val="002060"/>
              </w:rPr>
            </w:pPr>
            <w:r w:rsidRPr="00832C6A">
              <w:rPr>
                <w:color w:val="002060"/>
              </w:rPr>
              <w:t>OSIMANI DANIELE</w:t>
            </w:r>
          </w:p>
        </w:tc>
        <w:tc>
          <w:tcPr>
            <w:tcW w:w="2200" w:type="dxa"/>
            <w:tcMar>
              <w:top w:w="20" w:type="dxa"/>
              <w:left w:w="20" w:type="dxa"/>
              <w:bottom w:w="20" w:type="dxa"/>
              <w:right w:w="20" w:type="dxa"/>
            </w:tcMar>
            <w:vAlign w:val="center"/>
            <w:hideMark/>
          </w:tcPr>
          <w:p w14:paraId="30EA5E18" w14:textId="77777777" w:rsidR="00D539D3" w:rsidRPr="00832C6A" w:rsidRDefault="00D539D3" w:rsidP="00F9798B">
            <w:pPr>
              <w:pStyle w:val="movimento2"/>
              <w:rPr>
                <w:color w:val="002060"/>
              </w:rPr>
            </w:pPr>
            <w:r w:rsidRPr="00832C6A">
              <w:rPr>
                <w:color w:val="002060"/>
              </w:rPr>
              <w:t xml:space="preserve">(CHIARAVALLE FUTSAL) </w:t>
            </w:r>
          </w:p>
        </w:tc>
        <w:tc>
          <w:tcPr>
            <w:tcW w:w="800" w:type="dxa"/>
            <w:tcMar>
              <w:top w:w="20" w:type="dxa"/>
              <w:left w:w="20" w:type="dxa"/>
              <w:bottom w:w="20" w:type="dxa"/>
              <w:right w:w="20" w:type="dxa"/>
            </w:tcMar>
            <w:vAlign w:val="center"/>
            <w:hideMark/>
          </w:tcPr>
          <w:p w14:paraId="2A28847B"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6F6F1A47" w14:textId="77777777" w:rsidR="00D539D3" w:rsidRPr="00832C6A" w:rsidRDefault="00D539D3" w:rsidP="00F9798B">
            <w:pPr>
              <w:pStyle w:val="movimento"/>
              <w:rPr>
                <w:color w:val="002060"/>
              </w:rPr>
            </w:pPr>
            <w:r w:rsidRPr="00832C6A">
              <w:rPr>
                <w:color w:val="002060"/>
              </w:rPr>
              <w:t>DI GIROLAMO MIRKO</w:t>
            </w:r>
          </w:p>
        </w:tc>
        <w:tc>
          <w:tcPr>
            <w:tcW w:w="2200" w:type="dxa"/>
            <w:tcMar>
              <w:top w:w="20" w:type="dxa"/>
              <w:left w:w="20" w:type="dxa"/>
              <w:bottom w:w="20" w:type="dxa"/>
              <w:right w:w="20" w:type="dxa"/>
            </w:tcMar>
            <w:vAlign w:val="center"/>
            <w:hideMark/>
          </w:tcPr>
          <w:p w14:paraId="14500D75" w14:textId="77777777" w:rsidR="00D539D3" w:rsidRPr="00832C6A" w:rsidRDefault="00D539D3" w:rsidP="00F9798B">
            <w:pPr>
              <w:pStyle w:val="movimento2"/>
              <w:rPr>
                <w:color w:val="002060"/>
              </w:rPr>
            </w:pPr>
            <w:r w:rsidRPr="00832C6A">
              <w:rPr>
                <w:color w:val="002060"/>
              </w:rPr>
              <w:t xml:space="preserve">(CSI STELLA A.S.D.) </w:t>
            </w:r>
          </w:p>
        </w:tc>
      </w:tr>
      <w:tr w:rsidR="00D539D3" w:rsidRPr="00832C6A" w14:paraId="1FE56B3F" w14:textId="77777777" w:rsidTr="00F9798B">
        <w:tc>
          <w:tcPr>
            <w:tcW w:w="2200" w:type="dxa"/>
            <w:tcMar>
              <w:top w:w="20" w:type="dxa"/>
              <w:left w:w="20" w:type="dxa"/>
              <w:bottom w:w="20" w:type="dxa"/>
              <w:right w:w="20" w:type="dxa"/>
            </w:tcMar>
            <w:vAlign w:val="center"/>
            <w:hideMark/>
          </w:tcPr>
          <w:p w14:paraId="31DBCD6D" w14:textId="77777777" w:rsidR="00D539D3" w:rsidRPr="00832C6A" w:rsidRDefault="00D539D3" w:rsidP="00F9798B">
            <w:pPr>
              <w:pStyle w:val="movimento"/>
              <w:rPr>
                <w:color w:val="002060"/>
              </w:rPr>
            </w:pPr>
            <w:r w:rsidRPr="00832C6A">
              <w:rPr>
                <w:color w:val="002060"/>
              </w:rPr>
              <w:t>PARENTI LUCA</w:t>
            </w:r>
          </w:p>
        </w:tc>
        <w:tc>
          <w:tcPr>
            <w:tcW w:w="2200" w:type="dxa"/>
            <w:tcMar>
              <w:top w:w="20" w:type="dxa"/>
              <w:left w:w="20" w:type="dxa"/>
              <w:bottom w:w="20" w:type="dxa"/>
              <w:right w:w="20" w:type="dxa"/>
            </w:tcMar>
            <w:vAlign w:val="center"/>
            <w:hideMark/>
          </w:tcPr>
          <w:p w14:paraId="5864945B" w14:textId="77777777" w:rsidR="00D539D3" w:rsidRPr="00832C6A" w:rsidRDefault="00D539D3" w:rsidP="00F9798B">
            <w:pPr>
              <w:pStyle w:val="movimento2"/>
              <w:rPr>
                <w:color w:val="002060"/>
              </w:rPr>
            </w:pPr>
            <w:r w:rsidRPr="00832C6A">
              <w:rPr>
                <w:color w:val="002060"/>
              </w:rPr>
              <w:t xml:space="preserve">(CSI STELLA A.S.D.) </w:t>
            </w:r>
          </w:p>
        </w:tc>
        <w:tc>
          <w:tcPr>
            <w:tcW w:w="800" w:type="dxa"/>
            <w:tcMar>
              <w:top w:w="20" w:type="dxa"/>
              <w:left w:w="20" w:type="dxa"/>
              <w:bottom w:w="20" w:type="dxa"/>
              <w:right w:w="20" w:type="dxa"/>
            </w:tcMar>
            <w:vAlign w:val="center"/>
            <w:hideMark/>
          </w:tcPr>
          <w:p w14:paraId="259C4505"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710A21C" w14:textId="77777777" w:rsidR="00D539D3" w:rsidRPr="00832C6A" w:rsidRDefault="00D539D3" w:rsidP="00F9798B">
            <w:pPr>
              <w:pStyle w:val="movimento"/>
              <w:rPr>
                <w:color w:val="002060"/>
              </w:rPr>
            </w:pPr>
            <w:r w:rsidRPr="00832C6A">
              <w:rPr>
                <w:color w:val="002060"/>
              </w:rPr>
              <w:t>FILIALI LUCCHETTI MATTEO</w:t>
            </w:r>
          </w:p>
        </w:tc>
        <w:tc>
          <w:tcPr>
            <w:tcW w:w="2200" w:type="dxa"/>
            <w:tcMar>
              <w:top w:w="20" w:type="dxa"/>
              <w:left w:w="20" w:type="dxa"/>
              <w:bottom w:w="20" w:type="dxa"/>
              <w:right w:w="20" w:type="dxa"/>
            </w:tcMar>
            <w:vAlign w:val="center"/>
            <w:hideMark/>
          </w:tcPr>
          <w:p w14:paraId="54280F72" w14:textId="77777777" w:rsidR="00D539D3" w:rsidRPr="00832C6A" w:rsidRDefault="00D539D3" w:rsidP="00F9798B">
            <w:pPr>
              <w:pStyle w:val="movimento2"/>
              <w:rPr>
                <w:color w:val="002060"/>
              </w:rPr>
            </w:pPr>
            <w:r w:rsidRPr="00832C6A">
              <w:rPr>
                <w:color w:val="002060"/>
              </w:rPr>
              <w:t xml:space="preserve">(DINAMIS 1990) </w:t>
            </w:r>
          </w:p>
        </w:tc>
      </w:tr>
      <w:tr w:rsidR="00D539D3" w:rsidRPr="00832C6A" w14:paraId="328D8321" w14:textId="77777777" w:rsidTr="00F9798B">
        <w:tc>
          <w:tcPr>
            <w:tcW w:w="2200" w:type="dxa"/>
            <w:tcMar>
              <w:top w:w="20" w:type="dxa"/>
              <w:left w:w="20" w:type="dxa"/>
              <w:bottom w:w="20" w:type="dxa"/>
              <w:right w:w="20" w:type="dxa"/>
            </w:tcMar>
            <w:vAlign w:val="center"/>
            <w:hideMark/>
          </w:tcPr>
          <w:p w14:paraId="3F5019C4" w14:textId="77777777" w:rsidR="00D539D3" w:rsidRPr="00832C6A" w:rsidRDefault="00D539D3" w:rsidP="00F9798B">
            <w:pPr>
              <w:pStyle w:val="movimento"/>
              <w:rPr>
                <w:color w:val="002060"/>
              </w:rPr>
            </w:pPr>
            <w:r w:rsidRPr="00832C6A">
              <w:rPr>
                <w:color w:val="002060"/>
              </w:rPr>
              <w:t>STIMILLI FILIPPO</w:t>
            </w:r>
          </w:p>
        </w:tc>
        <w:tc>
          <w:tcPr>
            <w:tcW w:w="2200" w:type="dxa"/>
            <w:tcMar>
              <w:top w:w="20" w:type="dxa"/>
              <w:left w:w="20" w:type="dxa"/>
              <w:bottom w:w="20" w:type="dxa"/>
              <w:right w:w="20" w:type="dxa"/>
            </w:tcMar>
            <w:vAlign w:val="center"/>
            <w:hideMark/>
          </w:tcPr>
          <w:p w14:paraId="7EF951C9" w14:textId="77777777" w:rsidR="00D539D3" w:rsidRPr="00832C6A" w:rsidRDefault="00D539D3" w:rsidP="00F9798B">
            <w:pPr>
              <w:pStyle w:val="movimento2"/>
              <w:rPr>
                <w:color w:val="002060"/>
              </w:rPr>
            </w:pPr>
            <w:r w:rsidRPr="00832C6A">
              <w:rPr>
                <w:color w:val="002060"/>
              </w:rPr>
              <w:t xml:space="preserve">(DINAMIS 1990) </w:t>
            </w:r>
          </w:p>
        </w:tc>
        <w:tc>
          <w:tcPr>
            <w:tcW w:w="800" w:type="dxa"/>
            <w:tcMar>
              <w:top w:w="20" w:type="dxa"/>
              <w:left w:w="20" w:type="dxa"/>
              <w:bottom w:w="20" w:type="dxa"/>
              <w:right w:w="20" w:type="dxa"/>
            </w:tcMar>
            <w:vAlign w:val="center"/>
            <w:hideMark/>
          </w:tcPr>
          <w:p w14:paraId="3DC38734"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1126A10C" w14:textId="77777777" w:rsidR="00D539D3" w:rsidRPr="00832C6A" w:rsidRDefault="00D539D3" w:rsidP="00F9798B">
            <w:pPr>
              <w:pStyle w:val="movimento"/>
              <w:rPr>
                <w:color w:val="002060"/>
              </w:rPr>
            </w:pPr>
            <w:r w:rsidRPr="00832C6A">
              <w:rPr>
                <w:color w:val="002060"/>
              </w:rPr>
              <w:t>COSTANTINI MARCO</w:t>
            </w:r>
          </w:p>
        </w:tc>
        <w:tc>
          <w:tcPr>
            <w:tcW w:w="2200" w:type="dxa"/>
            <w:tcMar>
              <w:top w:w="20" w:type="dxa"/>
              <w:left w:w="20" w:type="dxa"/>
              <w:bottom w:w="20" w:type="dxa"/>
              <w:right w:w="20" w:type="dxa"/>
            </w:tcMar>
            <w:vAlign w:val="center"/>
            <w:hideMark/>
          </w:tcPr>
          <w:p w14:paraId="11FD03F5" w14:textId="77777777" w:rsidR="00D539D3" w:rsidRPr="00832C6A" w:rsidRDefault="00D539D3" w:rsidP="00F9798B">
            <w:pPr>
              <w:pStyle w:val="movimento2"/>
              <w:rPr>
                <w:color w:val="002060"/>
              </w:rPr>
            </w:pPr>
            <w:r w:rsidRPr="00832C6A">
              <w:rPr>
                <w:color w:val="002060"/>
              </w:rPr>
              <w:t xml:space="preserve">(POLISPORTIVA UROBORO) </w:t>
            </w:r>
          </w:p>
        </w:tc>
      </w:tr>
      <w:tr w:rsidR="00D539D3" w:rsidRPr="00832C6A" w14:paraId="631ADABF" w14:textId="77777777" w:rsidTr="00F9798B">
        <w:tc>
          <w:tcPr>
            <w:tcW w:w="2200" w:type="dxa"/>
            <w:tcMar>
              <w:top w:w="20" w:type="dxa"/>
              <w:left w:w="20" w:type="dxa"/>
              <w:bottom w:w="20" w:type="dxa"/>
              <w:right w:w="20" w:type="dxa"/>
            </w:tcMar>
            <w:vAlign w:val="center"/>
            <w:hideMark/>
          </w:tcPr>
          <w:p w14:paraId="79EC5A82" w14:textId="77777777" w:rsidR="00D539D3" w:rsidRPr="00832C6A" w:rsidRDefault="00D539D3" w:rsidP="00F9798B">
            <w:pPr>
              <w:pStyle w:val="movimento"/>
              <w:rPr>
                <w:color w:val="002060"/>
              </w:rPr>
            </w:pPr>
            <w:r w:rsidRPr="00832C6A">
              <w:rPr>
                <w:color w:val="002060"/>
              </w:rPr>
              <w:t>BARIGELLI DAVIDE</w:t>
            </w:r>
          </w:p>
        </w:tc>
        <w:tc>
          <w:tcPr>
            <w:tcW w:w="2200" w:type="dxa"/>
            <w:tcMar>
              <w:top w:w="20" w:type="dxa"/>
              <w:left w:w="20" w:type="dxa"/>
              <w:bottom w:w="20" w:type="dxa"/>
              <w:right w:w="20" w:type="dxa"/>
            </w:tcMar>
            <w:vAlign w:val="center"/>
            <w:hideMark/>
          </w:tcPr>
          <w:p w14:paraId="7B591F0A" w14:textId="77777777" w:rsidR="00D539D3" w:rsidRPr="00832C6A" w:rsidRDefault="00D539D3" w:rsidP="00F9798B">
            <w:pPr>
              <w:pStyle w:val="movimento2"/>
              <w:rPr>
                <w:color w:val="002060"/>
              </w:rPr>
            </w:pPr>
            <w:r w:rsidRPr="00832C6A">
              <w:rPr>
                <w:color w:val="002060"/>
              </w:rPr>
              <w:t xml:space="preserve">(POLISPORTIVA VICTORIA) </w:t>
            </w:r>
          </w:p>
        </w:tc>
        <w:tc>
          <w:tcPr>
            <w:tcW w:w="800" w:type="dxa"/>
            <w:tcMar>
              <w:top w:w="20" w:type="dxa"/>
              <w:left w:w="20" w:type="dxa"/>
              <w:bottom w:w="20" w:type="dxa"/>
              <w:right w:w="20" w:type="dxa"/>
            </w:tcMar>
            <w:vAlign w:val="center"/>
            <w:hideMark/>
          </w:tcPr>
          <w:p w14:paraId="2508BF8A"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5BA8E32E" w14:textId="77777777" w:rsidR="00D539D3" w:rsidRPr="00832C6A" w:rsidRDefault="00D539D3" w:rsidP="00F9798B">
            <w:pPr>
              <w:pStyle w:val="movimento"/>
              <w:rPr>
                <w:color w:val="002060"/>
              </w:rPr>
            </w:pPr>
            <w:r w:rsidRPr="00832C6A">
              <w:rPr>
                <w:color w:val="002060"/>
              </w:rPr>
              <w:t>FERRARI FERREIRA MURILO</w:t>
            </w:r>
          </w:p>
        </w:tc>
        <w:tc>
          <w:tcPr>
            <w:tcW w:w="2200" w:type="dxa"/>
            <w:tcMar>
              <w:top w:w="20" w:type="dxa"/>
              <w:left w:w="20" w:type="dxa"/>
              <w:bottom w:w="20" w:type="dxa"/>
              <w:right w:w="20" w:type="dxa"/>
            </w:tcMar>
            <w:vAlign w:val="center"/>
            <w:hideMark/>
          </w:tcPr>
          <w:p w14:paraId="79203193" w14:textId="77777777" w:rsidR="00D539D3" w:rsidRPr="00832C6A" w:rsidRDefault="00D539D3" w:rsidP="00F9798B">
            <w:pPr>
              <w:pStyle w:val="movimento2"/>
              <w:rPr>
                <w:color w:val="002060"/>
              </w:rPr>
            </w:pPr>
            <w:r w:rsidRPr="00832C6A">
              <w:rPr>
                <w:color w:val="002060"/>
              </w:rPr>
              <w:t xml:space="preserve">(POLISPORTIVA VICTORIA) </w:t>
            </w:r>
          </w:p>
        </w:tc>
      </w:tr>
      <w:tr w:rsidR="00D539D3" w:rsidRPr="00832C6A" w14:paraId="4208F4D8" w14:textId="77777777" w:rsidTr="00F9798B">
        <w:tc>
          <w:tcPr>
            <w:tcW w:w="2200" w:type="dxa"/>
            <w:tcMar>
              <w:top w:w="20" w:type="dxa"/>
              <w:left w:w="20" w:type="dxa"/>
              <w:bottom w:w="20" w:type="dxa"/>
              <w:right w:w="20" w:type="dxa"/>
            </w:tcMar>
            <w:vAlign w:val="center"/>
            <w:hideMark/>
          </w:tcPr>
          <w:p w14:paraId="1846C574" w14:textId="77777777" w:rsidR="00D539D3" w:rsidRPr="00832C6A" w:rsidRDefault="00D539D3" w:rsidP="00F9798B">
            <w:pPr>
              <w:pStyle w:val="movimento"/>
              <w:rPr>
                <w:color w:val="002060"/>
              </w:rPr>
            </w:pPr>
            <w:r w:rsidRPr="00832C6A">
              <w:rPr>
                <w:color w:val="002060"/>
              </w:rPr>
              <w:t>MARCHEGIANI NICCOLO</w:t>
            </w:r>
          </w:p>
        </w:tc>
        <w:tc>
          <w:tcPr>
            <w:tcW w:w="2200" w:type="dxa"/>
            <w:tcMar>
              <w:top w:w="20" w:type="dxa"/>
              <w:left w:w="20" w:type="dxa"/>
              <w:bottom w:w="20" w:type="dxa"/>
              <w:right w:w="20" w:type="dxa"/>
            </w:tcMar>
            <w:vAlign w:val="center"/>
            <w:hideMark/>
          </w:tcPr>
          <w:p w14:paraId="6E11B47A" w14:textId="77777777" w:rsidR="00D539D3" w:rsidRPr="00832C6A" w:rsidRDefault="00D539D3" w:rsidP="00F9798B">
            <w:pPr>
              <w:pStyle w:val="movimento2"/>
              <w:rPr>
                <w:color w:val="002060"/>
              </w:rPr>
            </w:pPr>
            <w:r w:rsidRPr="00832C6A">
              <w:rPr>
                <w:color w:val="002060"/>
              </w:rPr>
              <w:t xml:space="preserve">(POLISPORTIVA VICTORIA) </w:t>
            </w:r>
          </w:p>
        </w:tc>
        <w:tc>
          <w:tcPr>
            <w:tcW w:w="800" w:type="dxa"/>
            <w:tcMar>
              <w:top w:w="20" w:type="dxa"/>
              <w:left w:w="20" w:type="dxa"/>
              <w:bottom w:w="20" w:type="dxa"/>
              <w:right w:w="20" w:type="dxa"/>
            </w:tcMar>
            <w:vAlign w:val="center"/>
            <w:hideMark/>
          </w:tcPr>
          <w:p w14:paraId="38459525"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60778AC6" w14:textId="77777777" w:rsidR="00D539D3" w:rsidRPr="00832C6A" w:rsidRDefault="00D539D3" w:rsidP="00F9798B">
            <w:pPr>
              <w:pStyle w:val="movimento"/>
              <w:rPr>
                <w:color w:val="002060"/>
              </w:rPr>
            </w:pPr>
            <w:r w:rsidRPr="00832C6A">
              <w:rPr>
                <w:color w:val="002060"/>
              </w:rPr>
              <w:t>FIRMANI LEONARDO</w:t>
            </w:r>
          </w:p>
        </w:tc>
        <w:tc>
          <w:tcPr>
            <w:tcW w:w="2200" w:type="dxa"/>
            <w:tcMar>
              <w:top w:w="20" w:type="dxa"/>
              <w:left w:w="20" w:type="dxa"/>
              <w:bottom w:w="20" w:type="dxa"/>
              <w:right w:w="20" w:type="dxa"/>
            </w:tcMar>
            <w:vAlign w:val="center"/>
            <w:hideMark/>
          </w:tcPr>
          <w:p w14:paraId="6513C211" w14:textId="77777777" w:rsidR="00D539D3" w:rsidRPr="00832C6A" w:rsidRDefault="00D539D3" w:rsidP="00F9798B">
            <w:pPr>
              <w:pStyle w:val="movimento2"/>
              <w:rPr>
                <w:color w:val="002060"/>
              </w:rPr>
            </w:pPr>
            <w:r w:rsidRPr="00832C6A">
              <w:rPr>
                <w:color w:val="002060"/>
              </w:rPr>
              <w:t xml:space="preserve">(REAL ANCARIA) </w:t>
            </w:r>
          </w:p>
        </w:tc>
      </w:tr>
      <w:tr w:rsidR="00D539D3" w:rsidRPr="00832C6A" w14:paraId="12A2E386" w14:textId="77777777" w:rsidTr="00F9798B">
        <w:tc>
          <w:tcPr>
            <w:tcW w:w="2200" w:type="dxa"/>
            <w:tcMar>
              <w:top w:w="20" w:type="dxa"/>
              <w:left w:w="20" w:type="dxa"/>
              <w:bottom w:w="20" w:type="dxa"/>
              <w:right w:w="20" w:type="dxa"/>
            </w:tcMar>
            <w:vAlign w:val="center"/>
            <w:hideMark/>
          </w:tcPr>
          <w:p w14:paraId="6CA5E72C" w14:textId="77777777" w:rsidR="00D539D3" w:rsidRPr="00832C6A" w:rsidRDefault="00D539D3" w:rsidP="00F9798B">
            <w:pPr>
              <w:pStyle w:val="movimento"/>
              <w:rPr>
                <w:color w:val="002060"/>
              </w:rPr>
            </w:pPr>
            <w:r w:rsidRPr="00832C6A">
              <w:rPr>
                <w:color w:val="002060"/>
              </w:rPr>
              <w:t>PICCIONI NICOLO</w:t>
            </w:r>
          </w:p>
        </w:tc>
        <w:tc>
          <w:tcPr>
            <w:tcW w:w="2200" w:type="dxa"/>
            <w:tcMar>
              <w:top w:w="20" w:type="dxa"/>
              <w:left w:w="20" w:type="dxa"/>
              <w:bottom w:w="20" w:type="dxa"/>
              <w:right w:w="20" w:type="dxa"/>
            </w:tcMar>
            <w:vAlign w:val="center"/>
            <w:hideMark/>
          </w:tcPr>
          <w:p w14:paraId="33A2619F" w14:textId="77777777" w:rsidR="00D539D3" w:rsidRPr="00832C6A" w:rsidRDefault="00D539D3" w:rsidP="00F9798B">
            <w:pPr>
              <w:pStyle w:val="movimento2"/>
              <w:rPr>
                <w:color w:val="002060"/>
              </w:rPr>
            </w:pPr>
            <w:r w:rsidRPr="00832C6A">
              <w:rPr>
                <w:color w:val="002060"/>
              </w:rPr>
              <w:t xml:space="preserve">(REAL ANCARIA) </w:t>
            </w:r>
          </w:p>
        </w:tc>
        <w:tc>
          <w:tcPr>
            <w:tcW w:w="800" w:type="dxa"/>
            <w:tcMar>
              <w:top w:w="20" w:type="dxa"/>
              <w:left w:w="20" w:type="dxa"/>
              <w:bottom w:w="20" w:type="dxa"/>
              <w:right w:w="20" w:type="dxa"/>
            </w:tcMar>
            <w:vAlign w:val="center"/>
            <w:hideMark/>
          </w:tcPr>
          <w:p w14:paraId="7787D41F"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30E18E6B" w14:textId="77777777" w:rsidR="00D539D3" w:rsidRPr="00832C6A" w:rsidRDefault="00D539D3" w:rsidP="00F9798B">
            <w:pPr>
              <w:pStyle w:val="movimento"/>
              <w:rPr>
                <w:color w:val="002060"/>
              </w:rPr>
            </w:pPr>
            <w:r w:rsidRPr="00832C6A">
              <w:rPr>
                <w:color w:val="002060"/>
              </w:rPr>
              <w:t>PAOLINI TOMMASO</w:t>
            </w:r>
          </w:p>
        </w:tc>
        <w:tc>
          <w:tcPr>
            <w:tcW w:w="2200" w:type="dxa"/>
            <w:tcMar>
              <w:top w:w="20" w:type="dxa"/>
              <w:left w:w="20" w:type="dxa"/>
              <w:bottom w:w="20" w:type="dxa"/>
              <w:right w:w="20" w:type="dxa"/>
            </w:tcMar>
            <w:vAlign w:val="center"/>
            <w:hideMark/>
          </w:tcPr>
          <w:p w14:paraId="58215ABD" w14:textId="77777777" w:rsidR="00D539D3" w:rsidRPr="00832C6A" w:rsidRDefault="00D539D3" w:rsidP="00F9798B">
            <w:pPr>
              <w:pStyle w:val="movimento2"/>
              <w:rPr>
                <w:color w:val="002060"/>
              </w:rPr>
            </w:pPr>
            <w:r w:rsidRPr="00832C6A">
              <w:rPr>
                <w:color w:val="002060"/>
              </w:rPr>
              <w:t xml:space="preserve">(VILLA CECCOLINI CALCIO) </w:t>
            </w:r>
          </w:p>
        </w:tc>
      </w:tr>
    </w:tbl>
    <w:p w14:paraId="0DFF3D83" w14:textId="77777777" w:rsidR="00D539D3" w:rsidRPr="00832C6A" w:rsidRDefault="00D539D3" w:rsidP="00D539D3">
      <w:pPr>
        <w:pStyle w:val="titolo10"/>
        <w:rPr>
          <w:rFonts w:eastAsiaTheme="minorEastAsia"/>
          <w:color w:val="002060"/>
        </w:rPr>
      </w:pPr>
      <w:r w:rsidRPr="00832C6A">
        <w:rPr>
          <w:color w:val="002060"/>
        </w:rPr>
        <w:t xml:space="preserve">GARE DEL 2/12/2023 </w:t>
      </w:r>
    </w:p>
    <w:p w14:paraId="13E7760D" w14:textId="77777777" w:rsidR="00D539D3" w:rsidRPr="00832C6A" w:rsidRDefault="00D539D3" w:rsidP="00D539D3">
      <w:pPr>
        <w:pStyle w:val="titolo7a"/>
        <w:rPr>
          <w:color w:val="002060"/>
        </w:rPr>
      </w:pPr>
      <w:r w:rsidRPr="00832C6A">
        <w:rPr>
          <w:color w:val="002060"/>
        </w:rPr>
        <w:t xml:space="preserve">PROVVEDIMENTI DISCIPLINARI </w:t>
      </w:r>
    </w:p>
    <w:p w14:paraId="31A891B0" w14:textId="77777777" w:rsidR="00D539D3" w:rsidRPr="00832C6A" w:rsidRDefault="00D539D3" w:rsidP="00D539D3">
      <w:pPr>
        <w:pStyle w:val="titolo7b0"/>
        <w:rPr>
          <w:color w:val="002060"/>
        </w:rPr>
      </w:pPr>
      <w:r w:rsidRPr="00832C6A">
        <w:rPr>
          <w:color w:val="002060"/>
        </w:rPr>
        <w:t xml:space="preserve">In base alle risultanze degli atti ufficiali sono state deliberate le seguenti sanzioni disciplinari. </w:t>
      </w:r>
    </w:p>
    <w:p w14:paraId="2AE9D2EC" w14:textId="77777777" w:rsidR="00D539D3" w:rsidRPr="00832C6A" w:rsidRDefault="00D539D3" w:rsidP="00D539D3">
      <w:pPr>
        <w:pStyle w:val="titolo30"/>
        <w:rPr>
          <w:color w:val="002060"/>
        </w:rPr>
      </w:pPr>
      <w:r w:rsidRPr="00832C6A">
        <w:rPr>
          <w:color w:val="002060"/>
        </w:rPr>
        <w:t xml:space="preserve">DIRIGENTI </w:t>
      </w:r>
    </w:p>
    <w:p w14:paraId="674D743C" w14:textId="77777777" w:rsidR="00D539D3" w:rsidRPr="00832C6A" w:rsidRDefault="00D539D3" w:rsidP="00D539D3">
      <w:pPr>
        <w:pStyle w:val="titolo20"/>
        <w:rPr>
          <w:color w:val="002060"/>
        </w:rPr>
      </w:pPr>
      <w:r w:rsidRPr="00832C6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1C9D841C" w14:textId="77777777" w:rsidTr="00F9798B">
        <w:tc>
          <w:tcPr>
            <w:tcW w:w="2200" w:type="dxa"/>
            <w:tcMar>
              <w:top w:w="20" w:type="dxa"/>
              <w:left w:w="20" w:type="dxa"/>
              <w:bottom w:w="20" w:type="dxa"/>
              <w:right w:w="20" w:type="dxa"/>
            </w:tcMar>
            <w:vAlign w:val="center"/>
            <w:hideMark/>
          </w:tcPr>
          <w:p w14:paraId="21710D19" w14:textId="77777777" w:rsidR="00D539D3" w:rsidRPr="00832C6A" w:rsidRDefault="00D539D3" w:rsidP="00F9798B">
            <w:pPr>
              <w:pStyle w:val="movimento"/>
              <w:rPr>
                <w:color w:val="002060"/>
              </w:rPr>
            </w:pPr>
            <w:r w:rsidRPr="00832C6A">
              <w:rPr>
                <w:color w:val="002060"/>
              </w:rPr>
              <w:t>PALAZZO MATTEO</w:t>
            </w:r>
          </w:p>
        </w:tc>
        <w:tc>
          <w:tcPr>
            <w:tcW w:w="2200" w:type="dxa"/>
            <w:tcMar>
              <w:top w:w="20" w:type="dxa"/>
              <w:left w:w="20" w:type="dxa"/>
              <w:bottom w:w="20" w:type="dxa"/>
              <w:right w:w="20" w:type="dxa"/>
            </w:tcMar>
            <w:vAlign w:val="center"/>
            <w:hideMark/>
          </w:tcPr>
          <w:p w14:paraId="09102FC2" w14:textId="77777777" w:rsidR="00D539D3" w:rsidRPr="00832C6A" w:rsidRDefault="00D539D3" w:rsidP="00F9798B">
            <w:pPr>
              <w:pStyle w:val="movimento2"/>
              <w:rPr>
                <w:color w:val="002060"/>
              </w:rPr>
            </w:pPr>
            <w:r w:rsidRPr="00832C6A">
              <w:rPr>
                <w:color w:val="002060"/>
              </w:rPr>
              <w:t xml:space="preserve">(ACLI VILLA MUSONE) </w:t>
            </w:r>
          </w:p>
        </w:tc>
        <w:tc>
          <w:tcPr>
            <w:tcW w:w="800" w:type="dxa"/>
            <w:tcMar>
              <w:top w:w="20" w:type="dxa"/>
              <w:left w:w="20" w:type="dxa"/>
              <w:bottom w:w="20" w:type="dxa"/>
              <w:right w:w="20" w:type="dxa"/>
            </w:tcMar>
            <w:vAlign w:val="center"/>
            <w:hideMark/>
          </w:tcPr>
          <w:p w14:paraId="4D04D761"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4DC77D07"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91458BF" w14:textId="77777777" w:rsidR="00D539D3" w:rsidRPr="00832C6A" w:rsidRDefault="00D539D3" w:rsidP="00F9798B">
            <w:pPr>
              <w:pStyle w:val="movimento2"/>
              <w:rPr>
                <w:color w:val="002060"/>
              </w:rPr>
            </w:pPr>
            <w:r w:rsidRPr="00832C6A">
              <w:rPr>
                <w:color w:val="002060"/>
              </w:rPr>
              <w:t> </w:t>
            </w:r>
          </w:p>
        </w:tc>
      </w:tr>
    </w:tbl>
    <w:p w14:paraId="61E1EF3A" w14:textId="77777777" w:rsidR="00D539D3" w:rsidRPr="00832C6A" w:rsidRDefault="00D539D3" w:rsidP="00D539D3">
      <w:pPr>
        <w:pStyle w:val="titolo20"/>
        <w:rPr>
          <w:rFonts w:eastAsiaTheme="minorEastAsia"/>
          <w:color w:val="002060"/>
        </w:rPr>
      </w:pPr>
      <w:r w:rsidRPr="00832C6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0E4E5618" w14:textId="77777777" w:rsidTr="00F9798B">
        <w:tc>
          <w:tcPr>
            <w:tcW w:w="2200" w:type="dxa"/>
            <w:tcMar>
              <w:top w:w="20" w:type="dxa"/>
              <w:left w:w="20" w:type="dxa"/>
              <w:bottom w:w="20" w:type="dxa"/>
              <w:right w:w="20" w:type="dxa"/>
            </w:tcMar>
            <w:vAlign w:val="center"/>
            <w:hideMark/>
          </w:tcPr>
          <w:p w14:paraId="33A361BB" w14:textId="77777777" w:rsidR="00D539D3" w:rsidRPr="00832C6A" w:rsidRDefault="00D539D3" w:rsidP="00F9798B">
            <w:pPr>
              <w:pStyle w:val="movimento"/>
              <w:rPr>
                <w:color w:val="002060"/>
              </w:rPr>
            </w:pPr>
            <w:r w:rsidRPr="00832C6A">
              <w:rPr>
                <w:color w:val="002060"/>
              </w:rPr>
              <w:t>ZUCCHINI SIMONE</w:t>
            </w:r>
          </w:p>
        </w:tc>
        <w:tc>
          <w:tcPr>
            <w:tcW w:w="2200" w:type="dxa"/>
            <w:tcMar>
              <w:top w:w="20" w:type="dxa"/>
              <w:left w:w="20" w:type="dxa"/>
              <w:bottom w:w="20" w:type="dxa"/>
              <w:right w:w="20" w:type="dxa"/>
            </w:tcMar>
            <w:vAlign w:val="center"/>
            <w:hideMark/>
          </w:tcPr>
          <w:p w14:paraId="1DE91EB9" w14:textId="77777777" w:rsidR="00D539D3" w:rsidRPr="00832C6A" w:rsidRDefault="00D539D3" w:rsidP="00F9798B">
            <w:pPr>
              <w:pStyle w:val="movimento2"/>
              <w:rPr>
                <w:color w:val="002060"/>
              </w:rPr>
            </w:pPr>
            <w:r w:rsidRPr="00832C6A">
              <w:rPr>
                <w:color w:val="002060"/>
              </w:rPr>
              <w:t xml:space="preserve">(CALCETTO CASTRUM LAURI) </w:t>
            </w:r>
          </w:p>
        </w:tc>
        <w:tc>
          <w:tcPr>
            <w:tcW w:w="800" w:type="dxa"/>
            <w:tcMar>
              <w:top w:w="20" w:type="dxa"/>
              <w:left w:w="20" w:type="dxa"/>
              <w:bottom w:w="20" w:type="dxa"/>
              <w:right w:w="20" w:type="dxa"/>
            </w:tcMar>
            <w:vAlign w:val="center"/>
            <w:hideMark/>
          </w:tcPr>
          <w:p w14:paraId="134C663E"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4FB137D"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5F27A0BD" w14:textId="77777777" w:rsidR="00D539D3" w:rsidRPr="00832C6A" w:rsidRDefault="00D539D3" w:rsidP="00F9798B">
            <w:pPr>
              <w:pStyle w:val="movimento2"/>
              <w:rPr>
                <w:color w:val="002060"/>
              </w:rPr>
            </w:pPr>
            <w:r w:rsidRPr="00832C6A">
              <w:rPr>
                <w:color w:val="002060"/>
              </w:rPr>
              <w:t> </w:t>
            </w:r>
          </w:p>
        </w:tc>
      </w:tr>
    </w:tbl>
    <w:p w14:paraId="6E498B9E" w14:textId="77777777" w:rsidR="00D539D3" w:rsidRPr="00832C6A" w:rsidRDefault="00D539D3" w:rsidP="00D539D3">
      <w:pPr>
        <w:pStyle w:val="titolo30"/>
        <w:rPr>
          <w:rFonts w:eastAsiaTheme="minorEastAsia"/>
          <w:color w:val="002060"/>
        </w:rPr>
      </w:pPr>
      <w:r w:rsidRPr="00832C6A">
        <w:rPr>
          <w:color w:val="002060"/>
        </w:rPr>
        <w:t xml:space="preserve">ALLENATORI </w:t>
      </w:r>
    </w:p>
    <w:p w14:paraId="167E0F62" w14:textId="77777777" w:rsidR="00D539D3" w:rsidRPr="00832C6A" w:rsidRDefault="00D539D3" w:rsidP="00D539D3">
      <w:pPr>
        <w:pStyle w:val="titolo20"/>
        <w:rPr>
          <w:color w:val="002060"/>
        </w:rPr>
      </w:pPr>
      <w:r w:rsidRPr="00832C6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7B7473FD" w14:textId="77777777" w:rsidTr="00F9798B">
        <w:tc>
          <w:tcPr>
            <w:tcW w:w="2200" w:type="dxa"/>
            <w:tcMar>
              <w:top w:w="20" w:type="dxa"/>
              <w:left w:w="20" w:type="dxa"/>
              <w:bottom w:w="20" w:type="dxa"/>
              <w:right w:w="20" w:type="dxa"/>
            </w:tcMar>
            <w:vAlign w:val="center"/>
            <w:hideMark/>
          </w:tcPr>
          <w:p w14:paraId="7D20D420" w14:textId="77777777" w:rsidR="00D539D3" w:rsidRPr="00832C6A" w:rsidRDefault="00D539D3" w:rsidP="00F9798B">
            <w:pPr>
              <w:pStyle w:val="movimento"/>
              <w:rPr>
                <w:color w:val="002060"/>
              </w:rPr>
            </w:pPr>
            <w:r w:rsidRPr="00832C6A">
              <w:rPr>
                <w:color w:val="002060"/>
              </w:rPr>
              <w:t>LATTANZI PAOLO</w:t>
            </w:r>
          </w:p>
        </w:tc>
        <w:tc>
          <w:tcPr>
            <w:tcW w:w="2200" w:type="dxa"/>
            <w:tcMar>
              <w:top w:w="20" w:type="dxa"/>
              <w:left w:w="20" w:type="dxa"/>
              <w:bottom w:w="20" w:type="dxa"/>
              <w:right w:w="20" w:type="dxa"/>
            </w:tcMar>
            <w:vAlign w:val="center"/>
            <w:hideMark/>
          </w:tcPr>
          <w:p w14:paraId="6F76D24C" w14:textId="77777777" w:rsidR="00D539D3" w:rsidRPr="00832C6A" w:rsidRDefault="00D539D3" w:rsidP="00F9798B">
            <w:pPr>
              <w:pStyle w:val="movimento2"/>
              <w:rPr>
                <w:color w:val="002060"/>
              </w:rPr>
            </w:pPr>
            <w:r w:rsidRPr="00832C6A">
              <w:rPr>
                <w:color w:val="002060"/>
              </w:rPr>
              <w:t xml:space="preserve">(FUTSAL CAMPIGLIONE) </w:t>
            </w:r>
          </w:p>
        </w:tc>
        <w:tc>
          <w:tcPr>
            <w:tcW w:w="800" w:type="dxa"/>
            <w:tcMar>
              <w:top w:w="20" w:type="dxa"/>
              <w:left w:w="20" w:type="dxa"/>
              <w:bottom w:w="20" w:type="dxa"/>
              <w:right w:w="20" w:type="dxa"/>
            </w:tcMar>
            <w:vAlign w:val="center"/>
            <w:hideMark/>
          </w:tcPr>
          <w:p w14:paraId="3C6EA56C"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BCCE4CA"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E72214D" w14:textId="77777777" w:rsidR="00D539D3" w:rsidRPr="00832C6A" w:rsidRDefault="00D539D3" w:rsidP="00F9798B">
            <w:pPr>
              <w:pStyle w:val="movimento2"/>
              <w:rPr>
                <w:color w:val="002060"/>
              </w:rPr>
            </w:pPr>
            <w:r w:rsidRPr="00832C6A">
              <w:rPr>
                <w:color w:val="002060"/>
              </w:rPr>
              <w:t> </w:t>
            </w:r>
          </w:p>
        </w:tc>
      </w:tr>
    </w:tbl>
    <w:p w14:paraId="3D92BC34" w14:textId="77777777" w:rsidR="00D539D3" w:rsidRPr="00832C6A" w:rsidRDefault="00D539D3" w:rsidP="00D539D3">
      <w:pPr>
        <w:pStyle w:val="titolo30"/>
        <w:rPr>
          <w:rFonts w:eastAsiaTheme="minorEastAsia"/>
          <w:color w:val="002060"/>
        </w:rPr>
      </w:pPr>
      <w:r w:rsidRPr="00832C6A">
        <w:rPr>
          <w:color w:val="002060"/>
        </w:rPr>
        <w:t xml:space="preserve">CALCIATORI ESPULSI </w:t>
      </w:r>
    </w:p>
    <w:p w14:paraId="414AE424" w14:textId="77777777" w:rsidR="00D539D3" w:rsidRPr="00832C6A" w:rsidRDefault="00D539D3" w:rsidP="00D539D3">
      <w:pPr>
        <w:pStyle w:val="titolo20"/>
        <w:rPr>
          <w:color w:val="002060"/>
        </w:rPr>
      </w:pPr>
      <w:r w:rsidRPr="00832C6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4291B0C3" w14:textId="77777777" w:rsidTr="00F9798B">
        <w:tc>
          <w:tcPr>
            <w:tcW w:w="2200" w:type="dxa"/>
            <w:tcMar>
              <w:top w:w="20" w:type="dxa"/>
              <w:left w:w="20" w:type="dxa"/>
              <w:bottom w:w="20" w:type="dxa"/>
              <w:right w:w="20" w:type="dxa"/>
            </w:tcMar>
            <w:vAlign w:val="center"/>
            <w:hideMark/>
          </w:tcPr>
          <w:p w14:paraId="711F1D54" w14:textId="77777777" w:rsidR="00D539D3" w:rsidRPr="00832C6A" w:rsidRDefault="00D539D3" w:rsidP="00F9798B">
            <w:pPr>
              <w:pStyle w:val="movimento"/>
              <w:rPr>
                <w:color w:val="002060"/>
              </w:rPr>
            </w:pPr>
            <w:r w:rsidRPr="00832C6A">
              <w:rPr>
                <w:color w:val="002060"/>
              </w:rPr>
              <w:t>HADDOUCHI EL FOUNT MOHAMED</w:t>
            </w:r>
          </w:p>
        </w:tc>
        <w:tc>
          <w:tcPr>
            <w:tcW w:w="2200" w:type="dxa"/>
            <w:tcMar>
              <w:top w:w="20" w:type="dxa"/>
              <w:left w:w="20" w:type="dxa"/>
              <w:bottom w:w="20" w:type="dxa"/>
              <w:right w:w="20" w:type="dxa"/>
            </w:tcMar>
            <w:vAlign w:val="center"/>
            <w:hideMark/>
          </w:tcPr>
          <w:p w14:paraId="51B52111" w14:textId="77777777" w:rsidR="00D539D3" w:rsidRPr="00832C6A" w:rsidRDefault="00D539D3" w:rsidP="00F9798B">
            <w:pPr>
              <w:pStyle w:val="movimento2"/>
              <w:rPr>
                <w:color w:val="002060"/>
              </w:rPr>
            </w:pPr>
            <w:r w:rsidRPr="00832C6A">
              <w:rPr>
                <w:color w:val="002060"/>
              </w:rPr>
              <w:t xml:space="preserve">(ACLI VILLA MUSONE) </w:t>
            </w:r>
          </w:p>
        </w:tc>
        <w:tc>
          <w:tcPr>
            <w:tcW w:w="800" w:type="dxa"/>
            <w:tcMar>
              <w:top w:w="20" w:type="dxa"/>
              <w:left w:w="20" w:type="dxa"/>
              <w:bottom w:w="20" w:type="dxa"/>
              <w:right w:w="20" w:type="dxa"/>
            </w:tcMar>
            <w:vAlign w:val="center"/>
            <w:hideMark/>
          </w:tcPr>
          <w:p w14:paraId="2CC26544"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38B39E3F" w14:textId="77777777" w:rsidR="00D539D3" w:rsidRPr="00832C6A" w:rsidRDefault="00D539D3" w:rsidP="00F9798B">
            <w:pPr>
              <w:pStyle w:val="movimento"/>
              <w:rPr>
                <w:color w:val="002060"/>
              </w:rPr>
            </w:pPr>
            <w:r w:rsidRPr="00832C6A">
              <w:rPr>
                <w:color w:val="002060"/>
              </w:rPr>
              <w:t>MARTURANO WALTER ALEJANDR</w:t>
            </w:r>
          </w:p>
        </w:tc>
        <w:tc>
          <w:tcPr>
            <w:tcW w:w="2200" w:type="dxa"/>
            <w:tcMar>
              <w:top w:w="20" w:type="dxa"/>
              <w:left w:w="20" w:type="dxa"/>
              <w:bottom w:w="20" w:type="dxa"/>
              <w:right w:w="20" w:type="dxa"/>
            </w:tcMar>
            <w:vAlign w:val="center"/>
            <w:hideMark/>
          </w:tcPr>
          <w:p w14:paraId="5DCAA7BC" w14:textId="77777777" w:rsidR="00D539D3" w:rsidRPr="00832C6A" w:rsidRDefault="00D539D3" w:rsidP="00F9798B">
            <w:pPr>
              <w:pStyle w:val="movimento2"/>
              <w:rPr>
                <w:color w:val="002060"/>
              </w:rPr>
            </w:pPr>
            <w:r w:rsidRPr="00832C6A">
              <w:rPr>
                <w:color w:val="002060"/>
              </w:rPr>
              <w:t xml:space="preserve">(GAGLIOLE F.C.) </w:t>
            </w:r>
          </w:p>
        </w:tc>
      </w:tr>
      <w:tr w:rsidR="00D539D3" w:rsidRPr="00832C6A" w14:paraId="0FC103F8" w14:textId="77777777" w:rsidTr="00F9798B">
        <w:tc>
          <w:tcPr>
            <w:tcW w:w="2200" w:type="dxa"/>
            <w:tcMar>
              <w:top w:w="20" w:type="dxa"/>
              <w:left w:w="20" w:type="dxa"/>
              <w:bottom w:w="20" w:type="dxa"/>
              <w:right w:w="20" w:type="dxa"/>
            </w:tcMar>
            <w:vAlign w:val="center"/>
            <w:hideMark/>
          </w:tcPr>
          <w:p w14:paraId="6A36FE08" w14:textId="77777777" w:rsidR="00D539D3" w:rsidRPr="00832C6A" w:rsidRDefault="00D539D3" w:rsidP="00F9798B">
            <w:pPr>
              <w:pStyle w:val="movimento"/>
              <w:rPr>
                <w:color w:val="002060"/>
              </w:rPr>
            </w:pPr>
            <w:r w:rsidRPr="00832C6A">
              <w:rPr>
                <w:color w:val="002060"/>
              </w:rPr>
              <w:lastRenderedPageBreak/>
              <w:t>VALERI MAURO</w:t>
            </w:r>
          </w:p>
        </w:tc>
        <w:tc>
          <w:tcPr>
            <w:tcW w:w="2200" w:type="dxa"/>
            <w:tcMar>
              <w:top w:w="20" w:type="dxa"/>
              <w:left w:w="20" w:type="dxa"/>
              <w:bottom w:w="20" w:type="dxa"/>
              <w:right w:w="20" w:type="dxa"/>
            </w:tcMar>
            <w:vAlign w:val="center"/>
            <w:hideMark/>
          </w:tcPr>
          <w:p w14:paraId="5ABC66E6" w14:textId="77777777" w:rsidR="00D539D3" w:rsidRPr="00832C6A" w:rsidRDefault="00D539D3" w:rsidP="00F9798B">
            <w:pPr>
              <w:pStyle w:val="movimento2"/>
              <w:rPr>
                <w:color w:val="002060"/>
              </w:rPr>
            </w:pPr>
            <w:r w:rsidRPr="00832C6A">
              <w:rPr>
                <w:color w:val="002060"/>
              </w:rPr>
              <w:t xml:space="preserve">(GAGLIOLE F.C.) </w:t>
            </w:r>
          </w:p>
        </w:tc>
        <w:tc>
          <w:tcPr>
            <w:tcW w:w="800" w:type="dxa"/>
            <w:tcMar>
              <w:top w:w="20" w:type="dxa"/>
              <w:left w:w="20" w:type="dxa"/>
              <w:bottom w:w="20" w:type="dxa"/>
              <w:right w:w="20" w:type="dxa"/>
            </w:tcMar>
            <w:vAlign w:val="center"/>
            <w:hideMark/>
          </w:tcPr>
          <w:p w14:paraId="08C47846"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446CC6D"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5B1D57E0" w14:textId="77777777" w:rsidR="00D539D3" w:rsidRPr="00832C6A" w:rsidRDefault="00D539D3" w:rsidP="00F9798B">
            <w:pPr>
              <w:pStyle w:val="movimento2"/>
              <w:rPr>
                <w:color w:val="002060"/>
              </w:rPr>
            </w:pPr>
            <w:r w:rsidRPr="00832C6A">
              <w:rPr>
                <w:color w:val="002060"/>
              </w:rPr>
              <w:t> </w:t>
            </w:r>
          </w:p>
        </w:tc>
      </w:tr>
    </w:tbl>
    <w:p w14:paraId="7AC20187" w14:textId="77777777" w:rsidR="00D539D3" w:rsidRPr="00832C6A" w:rsidRDefault="00D539D3" w:rsidP="00D539D3">
      <w:pPr>
        <w:pStyle w:val="titolo20"/>
        <w:rPr>
          <w:rFonts w:eastAsiaTheme="minorEastAsia"/>
          <w:color w:val="002060"/>
        </w:rPr>
      </w:pPr>
      <w:r w:rsidRPr="00832C6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5E478CCB" w14:textId="77777777" w:rsidTr="00F9798B">
        <w:tc>
          <w:tcPr>
            <w:tcW w:w="2200" w:type="dxa"/>
            <w:tcMar>
              <w:top w:w="20" w:type="dxa"/>
              <w:left w:w="20" w:type="dxa"/>
              <w:bottom w:w="20" w:type="dxa"/>
              <w:right w:w="20" w:type="dxa"/>
            </w:tcMar>
            <w:vAlign w:val="center"/>
            <w:hideMark/>
          </w:tcPr>
          <w:p w14:paraId="7FC1A055" w14:textId="77777777" w:rsidR="00D539D3" w:rsidRPr="00832C6A" w:rsidRDefault="00D539D3" w:rsidP="00F9798B">
            <w:pPr>
              <w:pStyle w:val="movimento"/>
              <w:rPr>
                <w:color w:val="002060"/>
              </w:rPr>
            </w:pPr>
            <w:r w:rsidRPr="00832C6A">
              <w:rPr>
                <w:color w:val="002060"/>
              </w:rPr>
              <w:t>MASSACCESI MATTEO</w:t>
            </w:r>
          </w:p>
        </w:tc>
        <w:tc>
          <w:tcPr>
            <w:tcW w:w="2200" w:type="dxa"/>
            <w:tcMar>
              <w:top w:w="20" w:type="dxa"/>
              <w:left w:w="20" w:type="dxa"/>
              <w:bottom w:w="20" w:type="dxa"/>
              <w:right w:w="20" w:type="dxa"/>
            </w:tcMar>
            <w:vAlign w:val="center"/>
            <w:hideMark/>
          </w:tcPr>
          <w:p w14:paraId="4230ECAB" w14:textId="77777777" w:rsidR="00D539D3" w:rsidRPr="00832C6A" w:rsidRDefault="00D539D3" w:rsidP="00F9798B">
            <w:pPr>
              <w:pStyle w:val="movimento2"/>
              <w:rPr>
                <w:color w:val="002060"/>
              </w:rPr>
            </w:pPr>
            <w:r w:rsidRPr="00832C6A">
              <w:rPr>
                <w:color w:val="002060"/>
              </w:rPr>
              <w:t xml:space="preserve">(ACLI VILLA MUSONE) </w:t>
            </w:r>
          </w:p>
        </w:tc>
        <w:tc>
          <w:tcPr>
            <w:tcW w:w="800" w:type="dxa"/>
            <w:tcMar>
              <w:top w:w="20" w:type="dxa"/>
              <w:left w:w="20" w:type="dxa"/>
              <w:bottom w:w="20" w:type="dxa"/>
              <w:right w:w="20" w:type="dxa"/>
            </w:tcMar>
            <w:vAlign w:val="center"/>
            <w:hideMark/>
          </w:tcPr>
          <w:p w14:paraId="69F42579"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564E8C7D"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1E708914" w14:textId="77777777" w:rsidR="00D539D3" w:rsidRPr="00832C6A" w:rsidRDefault="00D539D3" w:rsidP="00F9798B">
            <w:pPr>
              <w:pStyle w:val="movimento2"/>
              <w:rPr>
                <w:color w:val="002060"/>
              </w:rPr>
            </w:pPr>
            <w:r w:rsidRPr="00832C6A">
              <w:rPr>
                <w:color w:val="002060"/>
              </w:rPr>
              <w:t> </w:t>
            </w:r>
          </w:p>
        </w:tc>
      </w:tr>
    </w:tbl>
    <w:p w14:paraId="79F1415A" w14:textId="77777777" w:rsidR="00D539D3" w:rsidRPr="00832C6A" w:rsidRDefault="00D539D3" w:rsidP="00D539D3">
      <w:pPr>
        <w:pStyle w:val="titolo30"/>
        <w:rPr>
          <w:rFonts w:eastAsiaTheme="minorEastAsia"/>
          <w:color w:val="002060"/>
        </w:rPr>
      </w:pPr>
      <w:r w:rsidRPr="00832C6A">
        <w:rPr>
          <w:color w:val="002060"/>
        </w:rPr>
        <w:t xml:space="preserve">CALCIATORI NON ESPULSI </w:t>
      </w:r>
    </w:p>
    <w:p w14:paraId="37651255" w14:textId="77777777" w:rsidR="00D539D3" w:rsidRPr="00832C6A" w:rsidRDefault="00D539D3" w:rsidP="00D539D3">
      <w:pPr>
        <w:pStyle w:val="titolo20"/>
        <w:rPr>
          <w:color w:val="002060"/>
        </w:rPr>
      </w:pPr>
      <w:r w:rsidRPr="00832C6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77D825EB" w14:textId="77777777" w:rsidTr="00F9798B">
        <w:tc>
          <w:tcPr>
            <w:tcW w:w="2200" w:type="dxa"/>
            <w:tcMar>
              <w:top w:w="20" w:type="dxa"/>
              <w:left w:w="20" w:type="dxa"/>
              <w:bottom w:w="20" w:type="dxa"/>
              <w:right w:w="20" w:type="dxa"/>
            </w:tcMar>
            <w:vAlign w:val="center"/>
            <w:hideMark/>
          </w:tcPr>
          <w:p w14:paraId="3B7D0B70" w14:textId="77777777" w:rsidR="00D539D3" w:rsidRPr="00832C6A" w:rsidRDefault="00D539D3" w:rsidP="00F9798B">
            <w:pPr>
              <w:pStyle w:val="movimento"/>
              <w:rPr>
                <w:color w:val="002060"/>
              </w:rPr>
            </w:pPr>
            <w:r w:rsidRPr="00832C6A">
              <w:rPr>
                <w:color w:val="002060"/>
              </w:rPr>
              <w:t>FATTORI FEDERICO</w:t>
            </w:r>
          </w:p>
        </w:tc>
        <w:tc>
          <w:tcPr>
            <w:tcW w:w="2200" w:type="dxa"/>
            <w:tcMar>
              <w:top w:w="20" w:type="dxa"/>
              <w:left w:w="20" w:type="dxa"/>
              <w:bottom w:w="20" w:type="dxa"/>
              <w:right w:w="20" w:type="dxa"/>
            </w:tcMar>
            <w:vAlign w:val="center"/>
            <w:hideMark/>
          </w:tcPr>
          <w:p w14:paraId="472CA93E" w14:textId="77777777" w:rsidR="00D539D3" w:rsidRPr="00832C6A" w:rsidRDefault="00D539D3" w:rsidP="00F9798B">
            <w:pPr>
              <w:pStyle w:val="movimento2"/>
              <w:rPr>
                <w:color w:val="002060"/>
              </w:rPr>
            </w:pPr>
            <w:r w:rsidRPr="00832C6A">
              <w:rPr>
                <w:color w:val="002060"/>
              </w:rPr>
              <w:t xml:space="preserve">(AVIS ARCEVIA 1964) </w:t>
            </w:r>
          </w:p>
        </w:tc>
        <w:tc>
          <w:tcPr>
            <w:tcW w:w="800" w:type="dxa"/>
            <w:tcMar>
              <w:top w:w="20" w:type="dxa"/>
              <w:left w:w="20" w:type="dxa"/>
              <w:bottom w:w="20" w:type="dxa"/>
              <w:right w:w="20" w:type="dxa"/>
            </w:tcMar>
            <w:vAlign w:val="center"/>
            <w:hideMark/>
          </w:tcPr>
          <w:p w14:paraId="17659C66"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302DA59C"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6237201F" w14:textId="77777777" w:rsidR="00D539D3" w:rsidRPr="00832C6A" w:rsidRDefault="00D539D3" w:rsidP="00F9798B">
            <w:pPr>
              <w:pStyle w:val="movimento2"/>
              <w:rPr>
                <w:color w:val="002060"/>
              </w:rPr>
            </w:pPr>
            <w:r w:rsidRPr="00832C6A">
              <w:rPr>
                <w:color w:val="002060"/>
              </w:rPr>
              <w:t> </w:t>
            </w:r>
          </w:p>
        </w:tc>
      </w:tr>
    </w:tbl>
    <w:p w14:paraId="3A338E59" w14:textId="77777777" w:rsidR="00D539D3" w:rsidRPr="00832C6A" w:rsidRDefault="00D539D3" w:rsidP="00D539D3">
      <w:pPr>
        <w:pStyle w:val="titolo20"/>
        <w:rPr>
          <w:rFonts w:eastAsiaTheme="minorEastAsia"/>
          <w:color w:val="002060"/>
        </w:rPr>
      </w:pPr>
      <w:r w:rsidRPr="00832C6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0E3C7B73" w14:textId="77777777" w:rsidTr="00F9798B">
        <w:tc>
          <w:tcPr>
            <w:tcW w:w="2200" w:type="dxa"/>
            <w:tcMar>
              <w:top w:w="20" w:type="dxa"/>
              <w:left w:w="20" w:type="dxa"/>
              <w:bottom w:w="20" w:type="dxa"/>
              <w:right w:w="20" w:type="dxa"/>
            </w:tcMar>
            <w:vAlign w:val="center"/>
            <w:hideMark/>
          </w:tcPr>
          <w:p w14:paraId="66E8CE69" w14:textId="77777777" w:rsidR="00D539D3" w:rsidRPr="00832C6A" w:rsidRDefault="00D539D3" w:rsidP="00F9798B">
            <w:pPr>
              <w:pStyle w:val="movimento"/>
              <w:rPr>
                <w:color w:val="002060"/>
              </w:rPr>
            </w:pPr>
            <w:r w:rsidRPr="00832C6A">
              <w:rPr>
                <w:color w:val="002060"/>
              </w:rPr>
              <w:t>PEREZ MALIA ALVARO</w:t>
            </w:r>
          </w:p>
        </w:tc>
        <w:tc>
          <w:tcPr>
            <w:tcW w:w="2200" w:type="dxa"/>
            <w:tcMar>
              <w:top w:w="20" w:type="dxa"/>
              <w:left w:w="20" w:type="dxa"/>
              <w:bottom w:w="20" w:type="dxa"/>
              <w:right w:w="20" w:type="dxa"/>
            </w:tcMar>
            <w:vAlign w:val="center"/>
            <w:hideMark/>
          </w:tcPr>
          <w:p w14:paraId="0C43896F" w14:textId="77777777" w:rsidR="00D539D3" w:rsidRPr="00832C6A" w:rsidRDefault="00D539D3" w:rsidP="00F9798B">
            <w:pPr>
              <w:pStyle w:val="movimento2"/>
              <w:rPr>
                <w:color w:val="002060"/>
              </w:rPr>
            </w:pPr>
            <w:r w:rsidRPr="00832C6A">
              <w:rPr>
                <w:color w:val="002060"/>
              </w:rPr>
              <w:t xml:space="preserve">(CALCETTO CASTRUM LAURI) </w:t>
            </w:r>
          </w:p>
        </w:tc>
        <w:tc>
          <w:tcPr>
            <w:tcW w:w="800" w:type="dxa"/>
            <w:tcMar>
              <w:top w:w="20" w:type="dxa"/>
              <w:left w:w="20" w:type="dxa"/>
              <w:bottom w:w="20" w:type="dxa"/>
              <w:right w:w="20" w:type="dxa"/>
            </w:tcMar>
            <w:vAlign w:val="center"/>
            <w:hideMark/>
          </w:tcPr>
          <w:p w14:paraId="15FC2166"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0499F0C5" w14:textId="77777777" w:rsidR="00D539D3" w:rsidRPr="00832C6A" w:rsidRDefault="00D539D3" w:rsidP="00F9798B">
            <w:pPr>
              <w:pStyle w:val="movimento"/>
              <w:rPr>
                <w:color w:val="002060"/>
              </w:rPr>
            </w:pPr>
            <w:r w:rsidRPr="00832C6A">
              <w:rPr>
                <w:color w:val="002060"/>
              </w:rPr>
              <w:t>FONTANA MATTEO</w:t>
            </w:r>
          </w:p>
        </w:tc>
        <w:tc>
          <w:tcPr>
            <w:tcW w:w="2200" w:type="dxa"/>
            <w:tcMar>
              <w:top w:w="20" w:type="dxa"/>
              <w:left w:w="20" w:type="dxa"/>
              <w:bottom w:w="20" w:type="dxa"/>
              <w:right w:w="20" w:type="dxa"/>
            </w:tcMar>
            <w:vAlign w:val="center"/>
            <w:hideMark/>
          </w:tcPr>
          <w:p w14:paraId="20B65736" w14:textId="77777777" w:rsidR="00D539D3" w:rsidRPr="00832C6A" w:rsidRDefault="00D539D3" w:rsidP="00F9798B">
            <w:pPr>
              <w:pStyle w:val="movimento2"/>
              <w:rPr>
                <w:color w:val="002060"/>
              </w:rPr>
            </w:pPr>
            <w:r w:rsidRPr="00832C6A">
              <w:rPr>
                <w:color w:val="002060"/>
              </w:rPr>
              <w:t xml:space="preserve">(FUTSAL CAMPIGLIONE) </w:t>
            </w:r>
          </w:p>
        </w:tc>
      </w:tr>
    </w:tbl>
    <w:p w14:paraId="4158B388" w14:textId="77777777" w:rsidR="00D539D3" w:rsidRPr="00832C6A" w:rsidRDefault="00D539D3" w:rsidP="00D539D3">
      <w:pPr>
        <w:pStyle w:val="titolo20"/>
        <w:rPr>
          <w:rFonts w:eastAsiaTheme="minorEastAsia"/>
          <w:color w:val="002060"/>
        </w:rPr>
      </w:pPr>
      <w:r w:rsidRPr="00832C6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5B5034B5" w14:textId="77777777" w:rsidTr="00F9798B">
        <w:tc>
          <w:tcPr>
            <w:tcW w:w="2200" w:type="dxa"/>
            <w:tcMar>
              <w:top w:w="20" w:type="dxa"/>
              <w:left w:w="20" w:type="dxa"/>
              <w:bottom w:w="20" w:type="dxa"/>
              <w:right w:w="20" w:type="dxa"/>
            </w:tcMar>
            <w:vAlign w:val="center"/>
            <w:hideMark/>
          </w:tcPr>
          <w:p w14:paraId="02EC5090" w14:textId="77777777" w:rsidR="00D539D3" w:rsidRPr="00832C6A" w:rsidRDefault="00D539D3" w:rsidP="00F9798B">
            <w:pPr>
              <w:pStyle w:val="movimento"/>
              <w:rPr>
                <w:color w:val="002060"/>
                <w:lang w:val="es-ES"/>
              </w:rPr>
            </w:pPr>
            <w:r w:rsidRPr="00832C6A">
              <w:rPr>
                <w:color w:val="002060"/>
                <w:lang w:val="es-ES"/>
              </w:rPr>
              <w:t>ORIHUELA DE LA TOR ALEXANDER ADRI</w:t>
            </w:r>
          </w:p>
        </w:tc>
        <w:tc>
          <w:tcPr>
            <w:tcW w:w="2200" w:type="dxa"/>
            <w:tcMar>
              <w:top w:w="20" w:type="dxa"/>
              <w:left w:w="20" w:type="dxa"/>
              <w:bottom w:w="20" w:type="dxa"/>
              <w:right w:w="20" w:type="dxa"/>
            </w:tcMar>
            <w:vAlign w:val="center"/>
            <w:hideMark/>
          </w:tcPr>
          <w:p w14:paraId="3EDB43DC" w14:textId="77777777" w:rsidR="00D539D3" w:rsidRPr="00832C6A" w:rsidRDefault="00D539D3" w:rsidP="00F9798B">
            <w:pPr>
              <w:pStyle w:val="movimento2"/>
              <w:rPr>
                <w:color w:val="002060"/>
              </w:rPr>
            </w:pPr>
            <w:r w:rsidRPr="00832C6A">
              <w:rPr>
                <w:color w:val="002060"/>
              </w:rPr>
              <w:t xml:space="preserve">(BORGOROSSO TOLENTINO) </w:t>
            </w:r>
          </w:p>
        </w:tc>
        <w:tc>
          <w:tcPr>
            <w:tcW w:w="800" w:type="dxa"/>
            <w:tcMar>
              <w:top w:w="20" w:type="dxa"/>
              <w:left w:w="20" w:type="dxa"/>
              <w:bottom w:w="20" w:type="dxa"/>
              <w:right w:w="20" w:type="dxa"/>
            </w:tcMar>
            <w:vAlign w:val="center"/>
            <w:hideMark/>
          </w:tcPr>
          <w:p w14:paraId="7CC71474"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C68AC8F" w14:textId="77777777" w:rsidR="00D539D3" w:rsidRPr="00832C6A" w:rsidRDefault="00D539D3" w:rsidP="00F9798B">
            <w:pPr>
              <w:pStyle w:val="movimento"/>
              <w:rPr>
                <w:color w:val="002060"/>
              </w:rPr>
            </w:pPr>
            <w:r w:rsidRPr="00832C6A">
              <w:rPr>
                <w:color w:val="002060"/>
              </w:rPr>
              <w:t>CAPORALINI GIACOMO</w:t>
            </w:r>
          </w:p>
        </w:tc>
        <w:tc>
          <w:tcPr>
            <w:tcW w:w="2200" w:type="dxa"/>
            <w:tcMar>
              <w:top w:w="20" w:type="dxa"/>
              <w:left w:w="20" w:type="dxa"/>
              <w:bottom w:w="20" w:type="dxa"/>
              <w:right w:w="20" w:type="dxa"/>
            </w:tcMar>
            <w:vAlign w:val="center"/>
            <w:hideMark/>
          </w:tcPr>
          <w:p w14:paraId="56B0E50E" w14:textId="77777777" w:rsidR="00D539D3" w:rsidRPr="00832C6A" w:rsidRDefault="00D539D3" w:rsidP="00F9798B">
            <w:pPr>
              <w:pStyle w:val="movimento2"/>
              <w:rPr>
                <w:color w:val="002060"/>
              </w:rPr>
            </w:pPr>
            <w:r w:rsidRPr="00832C6A">
              <w:rPr>
                <w:color w:val="002060"/>
              </w:rPr>
              <w:t xml:space="preserve">(VERBENA C5 ANCONA) </w:t>
            </w:r>
          </w:p>
        </w:tc>
      </w:tr>
    </w:tbl>
    <w:p w14:paraId="2F02EFCD" w14:textId="77777777" w:rsidR="00D539D3" w:rsidRPr="00832C6A" w:rsidRDefault="00D539D3" w:rsidP="00D539D3">
      <w:pPr>
        <w:pStyle w:val="titolo20"/>
        <w:rPr>
          <w:rFonts w:eastAsiaTheme="minorEastAsia"/>
          <w:color w:val="002060"/>
        </w:rPr>
      </w:pPr>
      <w:r w:rsidRPr="00832C6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2BD091A0" w14:textId="77777777" w:rsidTr="00F9798B">
        <w:tc>
          <w:tcPr>
            <w:tcW w:w="2200" w:type="dxa"/>
            <w:tcMar>
              <w:top w:w="20" w:type="dxa"/>
              <w:left w:w="20" w:type="dxa"/>
              <w:bottom w:w="20" w:type="dxa"/>
              <w:right w:w="20" w:type="dxa"/>
            </w:tcMar>
            <w:vAlign w:val="center"/>
            <w:hideMark/>
          </w:tcPr>
          <w:p w14:paraId="1EB66277" w14:textId="77777777" w:rsidR="00D539D3" w:rsidRPr="00832C6A" w:rsidRDefault="00D539D3" w:rsidP="00F9798B">
            <w:pPr>
              <w:pStyle w:val="movimento"/>
              <w:rPr>
                <w:color w:val="002060"/>
              </w:rPr>
            </w:pPr>
            <w:r w:rsidRPr="00832C6A">
              <w:rPr>
                <w:color w:val="002060"/>
              </w:rPr>
              <w:t>TODERI SAMUELE</w:t>
            </w:r>
          </w:p>
        </w:tc>
        <w:tc>
          <w:tcPr>
            <w:tcW w:w="2200" w:type="dxa"/>
            <w:tcMar>
              <w:top w:w="20" w:type="dxa"/>
              <w:left w:w="20" w:type="dxa"/>
              <w:bottom w:w="20" w:type="dxa"/>
              <w:right w:w="20" w:type="dxa"/>
            </w:tcMar>
            <w:vAlign w:val="center"/>
            <w:hideMark/>
          </w:tcPr>
          <w:p w14:paraId="55EC44A6" w14:textId="77777777" w:rsidR="00D539D3" w:rsidRPr="00832C6A" w:rsidRDefault="00D539D3" w:rsidP="00F9798B">
            <w:pPr>
              <w:pStyle w:val="movimento2"/>
              <w:rPr>
                <w:color w:val="002060"/>
              </w:rPr>
            </w:pPr>
            <w:r w:rsidRPr="00832C6A">
              <w:rPr>
                <w:color w:val="002060"/>
              </w:rPr>
              <w:t xml:space="preserve">(AVIS ARCEVIA 1964) </w:t>
            </w:r>
          </w:p>
        </w:tc>
        <w:tc>
          <w:tcPr>
            <w:tcW w:w="800" w:type="dxa"/>
            <w:tcMar>
              <w:top w:w="20" w:type="dxa"/>
              <w:left w:w="20" w:type="dxa"/>
              <w:bottom w:w="20" w:type="dxa"/>
              <w:right w:w="20" w:type="dxa"/>
            </w:tcMar>
            <w:vAlign w:val="center"/>
            <w:hideMark/>
          </w:tcPr>
          <w:p w14:paraId="641270D7"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327FCE75" w14:textId="77777777" w:rsidR="00D539D3" w:rsidRPr="00832C6A" w:rsidRDefault="00D539D3" w:rsidP="00F9798B">
            <w:pPr>
              <w:pStyle w:val="movimento"/>
              <w:rPr>
                <w:color w:val="002060"/>
              </w:rPr>
            </w:pPr>
            <w:r w:rsidRPr="00832C6A">
              <w:rPr>
                <w:color w:val="002060"/>
              </w:rPr>
              <w:t>MORGANTI JONATHAN</w:t>
            </w:r>
          </w:p>
        </w:tc>
        <w:tc>
          <w:tcPr>
            <w:tcW w:w="2200" w:type="dxa"/>
            <w:tcMar>
              <w:top w:w="20" w:type="dxa"/>
              <w:left w:w="20" w:type="dxa"/>
              <w:bottom w:w="20" w:type="dxa"/>
              <w:right w:w="20" w:type="dxa"/>
            </w:tcMar>
            <w:vAlign w:val="center"/>
            <w:hideMark/>
          </w:tcPr>
          <w:p w14:paraId="6C203CFC" w14:textId="77777777" w:rsidR="00D539D3" w:rsidRPr="00832C6A" w:rsidRDefault="00D539D3" w:rsidP="00F9798B">
            <w:pPr>
              <w:pStyle w:val="movimento2"/>
              <w:rPr>
                <w:color w:val="002060"/>
              </w:rPr>
            </w:pPr>
            <w:r w:rsidRPr="00832C6A">
              <w:rPr>
                <w:color w:val="002060"/>
              </w:rPr>
              <w:t xml:space="preserve">(CALCETTO CASTRUM LAURI) </w:t>
            </w:r>
          </w:p>
        </w:tc>
      </w:tr>
      <w:tr w:rsidR="00D539D3" w:rsidRPr="00832C6A" w14:paraId="10A5C007" w14:textId="77777777" w:rsidTr="00F9798B">
        <w:tc>
          <w:tcPr>
            <w:tcW w:w="2200" w:type="dxa"/>
            <w:tcMar>
              <w:top w:w="20" w:type="dxa"/>
              <w:left w:w="20" w:type="dxa"/>
              <w:bottom w:w="20" w:type="dxa"/>
              <w:right w:w="20" w:type="dxa"/>
            </w:tcMar>
            <w:vAlign w:val="center"/>
            <w:hideMark/>
          </w:tcPr>
          <w:p w14:paraId="7B6F672F" w14:textId="77777777" w:rsidR="00D539D3" w:rsidRPr="00832C6A" w:rsidRDefault="00D539D3" w:rsidP="00F9798B">
            <w:pPr>
              <w:pStyle w:val="movimento"/>
              <w:rPr>
                <w:color w:val="002060"/>
              </w:rPr>
            </w:pPr>
            <w:r w:rsidRPr="00832C6A">
              <w:rPr>
                <w:color w:val="002060"/>
              </w:rPr>
              <w:t>LATTANZI DAVIDE</w:t>
            </w:r>
          </w:p>
        </w:tc>
        <w:tc>
          <w:tcPr>
            <w:tcW w:w="2200" w:type="dxa"/>
            <w:tcMar>
              <w:top w:w="20" w:type="dxa"/>
              <w:left w:w="20" w:type="dxa"/>
              <w:bottom w:w="20" w:type="dxa"/>
              <w:right w:w="20" w:type="dxa"/>
            </w:tcMar>
            <w:vAlign w:val="center"/>
            <w:hideMark/>
          </w:tcPr>
          <w:p w14:paraId="7BD681E3" w14:textId="77777777" w:rsidR="00D539D3" w:rsidRPr="00832C6A" w:rsidRDefault="00D539D3" w:rsidP="00F9798B">
            <w:pPr>
              <w:pStyle w:val="movimento2"/>
              <w:rPr>
                <w:color w:val="002060"/>
              </w:rPr>
            </w:pPr>
            <w:r w:rsidRPr="00832C6A">
              <w:rPr>
                <w:color w:val="002060"/>
              </w:rPr>
              <w:t xml:space="preserve">(FUTSAL CAMPIGLIONE) </w:t>
            </w:r>
          </w:p>
        </w:tc>
        <w:tc>
          <w:tcPr>
            <w:tcW w:w="800" w:type="dxa"/>
            <w:tcMar>
              <w:top w:w="20" w:type="dxa"/>
              <w:left w:w="20" w:type="dxa"/>
              <w:bottom w:w="20" w:type="dxa"/>
              <w:right w:w="20" w:type="dxa"/>
            </w:tcMar>
            <w:vAlign w:val="center"/>
            <w:hideMark/>
          </w:tcPr>
          <w:p w14:paraId="6F41DF91"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4D2AB27D" w14:textId="77777777" w:rsidR="00D539D3" w:rsidRPr="00832C6A" w:rsidRDefault="00D539D3" w:rsidP="00F9798B">
            <w:pPr>
              <w:pStyle w:val="movimento"/>
              <w:rPr>
                <w:color w:val="002060"/>
              </w:rPr>
            </w:pPr>
            <w:r w:rsidRPr="00832C6A">
              <w:rPr>
                <w:color w:val="002060"/>
              </w:rPr>
              <w:t>MELIFFI NICOLA</w:t>
            </w:r>
          </w:p>
        </w:tc>
        <w:tc>
          <w:tcPr>
            <w:tcW w:w="2200" w:type="dxa"/>
            <w:tcMar>
              <w:top w:w="20" w:type="dxa"/>
              <w:left w:w="20" w:type="dxa"/>
              <w:bottom w:w="20" w:type="dxa"/>
              <w:right w:w="20" w:type="dxa"/>
            </w:tcMar>
            <w:vAlign w:val="center"/>
            <w:hideMark/>
          </w:tcPr>
          <w:p w14:paraId="7A0E4624" w14:textId="77777777" w:rsidR="00D539D3" w:rsidRPr="00832C6A" w:rsidRDefault="00D539D3" w:rsidP="00F9798B">
            <w:pPr>
              <w:pStyle w:val="movimento2"/>
              <w:rPr>
                <w:color w:val="002060"/>
              </w:rPr>
            </w:pPr>
            <w:r w:rsidRPr="00832C6A">
              <w:rPr>
                <w:color w:val="002060"/>
              </w:rPr>
              <w:t xml:space="preserve">(PIEVE D ICO CALCIO A 5) </w:t>
            </w:r>
          </w:p>
        </w:tc>
      </w:tr>
      <w:tr w:rsidR="00D539D3" w:rsidRPr="00832C6A" w14:paraId="2D0EC865" w14:textId="77777777" w:rsidTr="00F9798B">
        <w:tc>
          <w:tcPr>
            <w:tcW w:w="2200" w:type="dxa"/>
            <w:tcMar>
              <w:top w:w="20" w:type="dxa"/>
              <w:left w:w="20" w:type="dxa"/>
              <w:bottom w:w="20" w:type="dxa"/>
              <w:right w:w="20" w:type="dxa"/>
            </w:tcMar>
            <w:vAlign w:val="center"/>
            <w:hideMark/>
          </w:tcPr>
          <w:p w14:paraId="41C48437" w14:textId="77777777" w:rsidR="00D539D3" w:rsidRPr="00832C6A" w:rsidRDefault="00D539D3" w:rsidP="00F9798B">
            <w:pPr>
              <w:pStyle w:val="movimento"/>
              <w:rPr>
                <w:color w:val="002060"/>
              </w:rPr>
            </w:pPr>
            <w:r w:rsidRPr="00832C6A">
              <w:rPr>
                <w:color w:val="002060"/>
              </w:rPr>
              <w:t>CAPITANELLI ALESSIO</w:t>
            </w:r>
          </w:p>
        </w:tc>
        <w:tc>
          <w:tcPr>
            <w:tcW w:w="2200" w:type="dxa"/>
            <w:tcMar>
              <w:top w:w="20" w:type="dxa"/>
              <w:left w:w="20" w:type="dxa"/>
              <w:bottom w:w="20" w:type="dxa"/>
              <w:right w:w="20" w:type="dxa"/>
            </w:tcMar>
            <w:vAlign w:val="center"/>
            <w:hideMark/>
          </w:tcPr>
          <w:p w14:paraId="2B110A3F" w14:textId="77777777" w:rsidR="00D539D3" w:rsidRPr="00832C6A" w:rsidRDefault="00D539D3" w:rsidP="00F9798B">
            <w:pPr>
              <w:pStyle w:val="movimento2"/>
              <w:rPr>
                <w:color w:val="002060"/>
              </w:rPr>
            </w:pPr>
            <w:r w:rsidRPr="00832C6A">
              <w:rPr>
                <w:color w:val="002060"/>
              </w:rPr>
              <w:t xml:space="preserve">(VERBENA C5 ANCONA) </w:t>
            </w:r>
          </w:p>
        </w:tc>
        <w:tc>
          <w:tcPr>
            <w:tcW w:w="800" w:type="dxa"/>
            <w:tcMar>
              <w:top w:w="20" w:type="dxa"/>
              <w:left w:w="20" w:type="dxa"/>
              <w:bottom w:w="20" w:type="dxa"/>
              <w:right w:w="20" w:type="dxa"/>
            </w:tcMar>
            <w:vAlign w:val="center"/>
            <w:hideMark/>
          </w:tcPr>
          <w:p w14:paraId="47C2EBAD"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1BD82F0E"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4F91F271" w14:textId="77777777" w:rsidR="00D539D3" w:rsidRPr="00832C6A" w:rsidRDefault="00D539D3" w:rsidP="00F9798B">
            <w:pPr>
              <w:pStyle w:val="movimento2"/>
              <w:rPr>
                <w:color w:val="002060"/>
              </w:rPr>
            </w:pPr>
            <w:r w:rsidRPr="00832C6A">
              <w:rPr>
                <w:color w:val="002060"/>
              </w:rPr>
              <w:t> </w:t>
            </w:r>
          </w:p>
        </w:tc>
      </w:tr>
    </w:tbl>
    <w:p w14:paraId="2B2AA163" w14:textId="77777777" w:rsidR="00D539D3" w:rsidRPr="00832C6A" w:rsidRDefault="00D539D3" w:rsidP="00D539D3">
      <w:pPr>
        <w:pStyle w:val="titolo20"/>
        <w:rPr>
          <w:rFonts w:eastAsiaTheme="minorEastAsia"/>
          <w:color w:val="002060"/>
        </w:rPr>
      </w:pPr>
      <w:r w:rsidRPr="00832C6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31EEF2E9" w14:textId="77777777" w:rsidTr="00F9798B">
        <w:tc>
          <w:tcPr>
            <w:tcW w:w="2200" w:type="dxa"/>
            <w:tcMar>
              <w:top w:w="20" w:type="dxa"/>
              <w:left w:w="20" w:type="dxa"/>
              <w:bottom w:w="20" w:type="dxa"/>
              <w:right w:w="20" w:type="dxa"/>
            </w:tcMar>
            <w:vAlign w:val="center"/>
            <w:hideMark/>
          </w:tcPr>
          <w:p w14:paraId="1D7E0C83" w14:textId="77777777" w:rsidR="00D539D3" w:rsidRPr="00832C6A" w:rsidRDefault="00D539D3" w:rsidP="00F9798B">
            <w:pPr>
              <w:pStyle w:val="movimento"/>
              <w:rPr>
                <w:color w:val="002060"/>
              </w:rPr>
            </w:pPr>
            <w:r w:rsidRPr="00832C6A">
              <w:rPr>
                <w:color w:val="002060"/>
              </w:rPr>
              <w:t>TRIONE ALAN NAHUEL</w:t>
            </w:r>
          </w:p>
        </w:tc>
        <w:tc>
          <w:tcPr>
            <w:tcW w:w="2200" w:type="dxa"/>
            <w:tcMar>
              <w:top w:w="20" w:type="dxa"/>
              <w:left w:w="20" w:type="dxa"/>
              <w:bottom w:w="20" w:type="dxa"/>
              <w:right w:w="20" w:type="dxa"/>
            </w:tcMar>
            <w:vAlign w:val="center"/>
            <w:hideMark/>
          </w:tcPr>
          <w:p w14:paraId="07B2C440" w14:textId="77777777" w:rsidR="00D539D3" w:rsidRPr="00832C6A" w:rsidRDefault="00D539D3" w:rsidP="00F9798B">
            <w:pPr>
              <w:pStyle w:val="movimento2"/>
              <w:rPr>
                <w:color w:val="002060"/>
              </w:rPr>
            </w:pPr>
            <w:r w:rsidRPr="00832C6A">
              <w:rPr>
                <w:color w:val="002060"/>
              </w:rPr>
              <w:t xml:space="preserve">(ACLI VILLA MUSONE) </w:t>
            </w:r>
          </w:p>
        </w:tc>
        <w:tc>
          <w:tcPr>
            <w:tcW w:w="800" w:type="dxa"/>
            <w:tcMar>
              <w:top w:w="20" w:type="dxa"/>
              <w:left w:w="20" w:type="dxa"/>
              <w:bottom w:w="20" w:type="dxa"/>
              <w:right w:w="20" w:type="dxa"/>
            </w:tcMar>
            <w:vAlign w:val="center"/>
            <w:hideMark/>
          </w:tcPr>
          <w:p w14:paraId="701F89BD"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04F4043C" w14:textId="77777777" w:rsidR="00D539D3" w:rsidRPr="00832C6A" w:rsidRDefault="00D539D3" w:rsidP="00F9798B">
            <w:pPr>
              <w:pStyle w:val="movimento"/>
              <w:rPr>
                <w:color w:val="002060"/>
              </w:rPr>
            </w:pPr>
            <w:r w:rsidRPr="00832C6A">
              <w:rPr>
                <w:color w:val="002060"/>
              </w:rPr>
              <w:t>BARTOLINI ALESSIO</w:t>
            </w:r>
          </w:p>
        </w:tc>
        <w:tc>
          <w:tcPr>
            <w:tcW w:w="2200" w:type="dxa"/>
            <w:tcMar>
              <w:top w:w="20" w:type="dxa"/>
              <w:left w:w="20" w:type="dxa"/>
              <w:bottom w:w="20" w:type="dxa"/>
              <w:right w:w="20" w:type="dxa"/>
            </w:tcMar>
            <w:vAlign w:val="center"/>
            <w:hideMark/>
          </w:tcPr>
          <w:p w14:paraId="20532CEB" w14:textId="77777777" w:rsidR="00D539D3" w:rsidRPr="00832C6A" w:rsidRDefault="00D539D3" w:rsidP="00F9798B">
            <w:pPr>
              <w:pStyle w:val="movimento2"/>
              <w:rPr>
                <w:color w:val="002060"/>
              </w:rPr>
            </w:pPr>
            <w:r w:rsidRPr="00832C6A">
              <w:rPr>
                <w:color w:val="002060"/>
              </w:rPr>
              <w:t xml:space="preserve">(CALCETTO CASTRUM LAURI) </w:t>
            </w:r>
          </w:p>
        </w:tc>
      </w:tr>
      <w:tr w:rsidR="00D539D3" w:rsidRPr="00832C6A" w14:paraId="6A81BC4D" w14:textId="77777777" w:rsidTr="00F9798B">
        <w:tc>
          <w:tcPr>
            <w:tcW w:w="2200" w:type="dxa"/>
            <w:tcMar>
              <w:top w:w="20" w:type="dxa"/>
              <w:left w:w="20" w:type="dxa"/>
              <w:bottom w:w="20" w:type="dxa"/>
              <w:right w:w="20" w:type="dxa"/>
            </w:tcMar>
            <w:vAlign w:val="center"/>
            <w:hideMark/>
          </w:tcPr>
          <w:p w14:paraId="36E9AFAF" w14:textId="77777777" w:rsidR="00D539D3" w:rsidRPr="00832C6A" w:rsidRDefault="00D539D3" w:rsidP="00F9798B">
            <w:pPr>
              <w:pStyle w:val="movimento"/>
              <w:rPr>
                <w:color w:val="002060"/>
              </w:rPr>
            </w:pPr>
            <w:r w:rsidRPr="00832C6A">
              <w:rPr>
                <w:color w:val="002060"/>
              </w:rPr>
              <w:t>OCCHIUZZO JOSE JEREMIAS</w:t>
            </w:r>
          </w:p>
        </w:tc>
        <w:tc>
          <w:tcPr>
            <w:tcW w:w="2200" w:type="dxa"/>
            <w:tcMar>
              <w:top w:w="20" w:type="dxa"/>
              <w:left w:w="20" w:type="dxa"/>
              <w:bottom w:w="20" w:type="dxa"/>
              <w:right w:w="20" w:type="dxa"/>
            </w:tcMar>
            <w:vAlign w:val="center"/>
            <w:hideMark/>
          </w:tcPr>
          <w:p w14:paraId="3E059AA6" w14:textId="77777777" w:rsidR="00D539D3" w:rsidRPr="00832C6A" w:rsidRDefault="00D539D3" w:rsidP="00F9798B">
            <w:pPr>
              <w:pStyle w:val="movimento2"/>
              <w:rPr>
                <w:color w:val="002060"/>
              </w:rPr>
            </w:pPr>
            <w:r w:rsidRPr="00832C6A">
              <w:rPr>
                <w:color w:val="002060"/>
              </w:rPr>
              <w:t xml:space="preserve">(GAGLIOLE F.C.) </w:t>
            </w:r>
          </w:p>
        </w:tc>
        <w:tc>
          <w:tcPr>
            <w:tcW w:w="800" w:type="dxa"/>
            <w:tcMar>
              <w:top w:w="20" w:type="dxa"/>
              <w:left w:w="20" w:type="dxa"/>
              <w:bottom w:w="20" w:type="dxa"/>
              <w:right w:w="20" w:type="dxa"/>
            </w:tcMar>
            <w:vAlign w:val="center"/>
            <w:hideMark/>
          </w:tcPr>
          <w:p w14:paraId="780AB67B"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4E078744" w14:textId="77777777" w:rsidR="00D539D3" w:rsidRPr="00832C6A" w:rsidRDefault="00D539D3" w:rsidP="00F9798B">
            <w:pPr>
              <w:pStyle w:val="movimento"/>
              <w:rPr>
                <w:color w:val="002060"/>
              </w:rPr>
            </w:pPr>
            <w:r w:rsidRPr="00832C6A">
              <w:rPr>
                <w:color w:val="002060"/>
              </w:rPr>
              <w:t>TORRIANI NICCOLO</w:t>
            </w:r>
          </w:p>
        </w:tc>
        <w:tc>
          <w:tcPr>
            <w:tcW w:w="2200" w:type="dxa"/>
            <w:tcMar>
              <w:top w:w="20" w:type="dxa"/>
              <w:left w:w="20" w:type="dxa"/>
              <w:bottom w:w="20" w:type="dxa"/>
              <w:right w:w="20" w:type="dxa"/>
            </w:tcMar>
            <w:vAlign w:val="center"/>
            <w:hideMark/>
          </w:tcPr>
          <w:p w14:paraId="11DD1BD7" w14:textId="77777777" w:rsidR="00D539D3" w:rsidRPr="00832C6A" w:rsidRDefault="00D539D3" w:rsidP="00F9798B">
            <w:pPr>
              <w:pStyle w:val="movimento2"/>
              <w:rPr>
                <w:color w:val="002060"/>
              </w:rPr>
            </w:pPr>
            <w:r w:rsidRPr="00832C6A">
              <w:rPr>
                <w:color w:val="002060"/>
              </w:rPr>
              <w:t xml:space="preserve">(OSIMO FIVE) </w:t>
            </w:r>
          </w:p>
        </w:tc>
      </w:tr>
    </w:tbl>
    <w:p w14:paraId="0E21D4D4" w14:textId="77777777" w:rsidR="00D539D3" w:rsidRDefault="00D539D3" w:rsidP="00D539D3">
      <w:pPr>
        <w:pStyle w:val="breakline"/>
        <w:rPr>
          <w:color w:val="002060"/>
        </w:rPr>
      </w:pPr>
    </w:p>
    <w:p w14:paraId="42EE9059" w14:textId="77777777" w:rsidR="00D539D3" w:rsidRPr="004D2396" w:rsidRDefault="00D539D3" w:rsidP="00D539D3">
      <w:pPr>
        <w:jc w:val="center"/>
        <w:rPr>
          <w:rFonts w:ascii="Arial" w:hAnsi="Arial" w:cs="Arial"/>
          <w:noProof/>
          <w:color w:val="002060"/>
          <w:sz w:val="22"/>
          <w:szCs w:val="22"/>
        </w:rPr>
      </w:pPr>
      <w:r w:rsidRPr="004D2396">
        <w:rPr>
          <w:rFonts w:ascii="Arial" w:hAnsi="Arial" w:cs="Arial"/>
          <w:noProof/>
          <w:color w:val="002060"/>
          <w:sz w:val="22"/>
          <w:szCs w:val="22"/>
        </w:rPr>
        <w:t>F.to IL SEGRETARIO                                   F.to IL GIUDICE SPORTIVO</w:t>
      </w:r>
    </w:p>
    <w:p w14:paraId="55247D2C" w14:textId="77777777" w:rsidR="00D539D3" w:rsidRPr="004D2396" w:rsidRDefault="00D539D3" w:rsidP="00D539D3">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73E2EED4" w14:textId="77777777" w:rsidR="00D539D3" w:rsidRPr="00832C6A" w:rsidRDefault="00D539D3" w:rsidP="00D539D3">
      <w:pPr>
        <w:pStyle w:val="breakline"/>
        <w:rPr>
          <w:rFonts w:eastAsiaTheme="minorEastAsia"/>
          <w:color w:val="002060"/>
        </w:rPr>
      </w:pPr>
    </w:p>
    <w:p w14:paraId="63F11FCB" w14:textId="77777777" w:rsidR="00D539D3" w:rsidRPr="00832C6A" w:rsidRDefault="00D539D3" w:rsidP="00D539D3">
      <w:pPr>
        <w:pStyle w:val="titoloprinc0"/>
        <w:rPr>
          <w:color w:val="002060"/>
        </w:rPr>
      </w:pPr>
      <w:r w:rsidRPr="00832C6A">
        <w:rPr>
          <w:color w:val="002060"/>
        </w:rPr>
        <w:t>CLASSIFICA</w:t>
      </w:r>
    </w:p>
    <w:p w14:paraId="345D946D" w14:textId="77777777" w:rsidR="00D539D3" w:rsidRPr="00832C6A" w:rsidRDefault="00D539D3" w:rsidP="00D539D3">
      <w:pPr>
        <w:pStyle w:val="breakline"/>
        <w:rPr>
          <w:color w:val="002060"/>
        </w:rPr>
      </w:pPr>
    </w:p>
    <w:p w14:paraId="0513DFBC" w14:textId="77777777" w:rsidR="00D539D3" w:rsidRPr="00832C6A" w:rsidRDefault="00D539D3" w:rsidP="00D539D3">
      <w:pPr>
        <w:pStyle w:val="breakline"/>
        <w:rPr>
          <w:color w:val="002060"/>
        </w:rPr>
      </w:pPr>
    </w:p>
    <w:p w14:paraId="667AE35F" w14:textId="77777777" w:rsidR="00D539D3" w:rsidRPr="00832C6A" w:rsidRDefault="00D539D3" w:rsidP="00D539D3">
      <w:pPr>
        <w:pStyle w:val="sottotitolocampionato10"/>
        <w:rPr>
          <w:color w:val="002060"/>
        </w:rPr>
      </w:pPr>
      <w:r w:rsidRPr="00832C6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39D3" w:rsidRPr="00832C6A" w14:paraId="387E7682" w14:textId="77777777" w:rsidTr="00F9798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19692" w14:textId="77777777" w:rsidR="00D539D3" w:rsidRPr="00832C6A" w:rsidRDefault="00D539D3" w:rsidP="00F9798B">
            <w:pPr>
              <w:pStyle w:val="headertabella0"/>
              <w:rPr>
                <w:color w:val="002060"/>
              </w:rPr>
            </w:pPr>
            <w:r w:rsidRPr="00832C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A1777" w14:textId="77777777" w:rsidR="00D539D3" w:rsidRPr="00832C6A" w:rsidRDefault="00D539D3" w:rsidP="00F9798B">
            <w:pPr>
              <w:pStyle w:val="headertabella0"/>
              <w:rPr>
                <w:color w:val="002060"/>
              </w:rPr>
            </w:pPr>
            <w:r w:rsidRPr="00832C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2DB17" w14:textId="77777777" w:rsidR="00D539D3" w:rsidRPr="00832C6A" w:rsidRDefault="00D539D3" w:rsidP="00F9798B">
            <w:pPr>
              <w:pStyle w:val="headertabella0"/>
              <w:rPr>
                <w:color w:val="002060"/>
              </w:rPr>
            </w:pPr>
            <w:r w:rsidRPr="00832C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BD74C" w14:textId="77777777" w:rsidR="00D539D3" w:rsidRPr="00832C6A" w:rsidRDefault="00D539D3" w:rsidP="00F9798B">
            <w:pPr>
              <w:pStyle w:val="headertabella0"/>
              <w:rPr>
                <w:color w:val="002060"/>
              </w:rPr>
            </w:pPr>
            <w:r w:rsidRPr="00832C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F6590" w14:textId="77777777" w:rsidR="00D539D3" w:rsidRPr="00832C6A" w:rsidRDefault="00D539D3" w:rsidP="00F9798B">
            <w:pPr>
              <w:pStyle w:val="headertabella0"/>
              <w:rPr>
                <w:color w:val="002060"/>
              </w:rPr>
            </w:pPr>
            <w:r w:rsidRPr="00832C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80ED0" w14:textId="77777777" w:rsidR="00D539D3" w:rsidRPr="00832C6A" w:rsidRDefault="00D539D3" w:rsidP="00F9798B">
            <w:pPr>
              <w:pStyle w:val="headertabella0"/>
              <w:rPr>
                <w:color w:val="002060"/>
              </w:rPr>
            </w:pPr>
            <w:r w:rsidRPr="00832C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D4909" w14:textId="77777777" w:rsidR="00D539D3" w:rsidRPr="00832C6A" w:rsidRDefault="00D539D3" w:rsidP="00F9798B">
            <w:pPr>
              <w:pStyle w:val="headertabella0"/>
              <w:rPr>
                <w:color w:val="002060"/>
              </w:rPr>
            </w:pPr>
            <w:r w:rsidRPr="00832C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7A155" w14:textId="77777777" w:rsidR="00D539D3" w:rsidRPr="00832C6A" w:rsidRDefault="00D539D3" w:rsidP="00F9798B">
            <w:pPr>
              <w:pStyle w:val="headertabella0"/>
              <w:rPr>
                <w:color w:val="002060"/>
              </w:rPr>
            </w:pPr>
            <w:r w:rsidRPr="00832C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50329" w14:textId="77777777" w:rsidR="00D539D3" w:rsidRPr="00832C6A" w:rsidRDefault="00D539D3" w:rsidP="00F9798B">
            <w:pPr>
              <w:pStyle w:val="headertabella0"/>
              <w:rPr>
                <w:color w:val="002060"/>
              </w:rPr>
            </w:pPr>
            <w:r w:rsidRPr="00832C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70818" w14:textId="77777777" w:rsidR="00D539D3" w:rsidRPr="00832C6A" w:rsidRDefault="00D539D3" w:rsidP="00F9798B">
            <w:pPr>
              <w:pStyle w:val="headertabella0"/>
              <w:rPr>
                <w:color w:val="002060"/>
              </w:rPr>
            </w:pPr>
            <w:r w:rsidRPr="00832C6A">
              <w:rPr>
                <w:color w:val="002060"/>
              </w:rPr>
              <w:t>PE</w:t>
            </w:r>
          </w:p>
        </w:tc>
      </w:tr>
      <w:tr w:rsidR="00D539D3" w:rsidRPr="00832C6A" w14:paraId="7EF2C1C6" w14:textId="77777777" w:rsidTr="00F9798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952161" w14:textId="77777777" w:rsidR="00D539D3" w:rsidRPr="00832C6A" w:rsidRDefault="00D539D3" w:rsidP="00F9798B">
            <w:pPr>
              <w:pStyle w:val="rowtabella0"/>
              <w:rPr>
                <w:color w:val="002060"/>
              </w:rPr>
            </w:pPr>
            <w:r w:rsidRPr="00832C6A">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E835F" w14:textId="77777777" w:rsidR="00D539D3" w:rsidRPr="00832C6A" w:rsidRDefault="00D539D3" w:rsidP="00F9798B">
            <w:pPr>
              <w:pStyle w:val="rowtabella0"/>
              <w:jc w:val="center"/>
              <w:rPr>
                <w:color w:val="002060"/>
              </w:rPr>
            </w:pPr>
            <w:r w:rsidRPr="00832C6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29406"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59315" w14:textId="77777777" w:rsidR="00D539D3" w:rsidRPr="00832C6A" w:rsidRDefault="00D539D3" w:rsidP="00F9798B">
            <w:pPr>
              <w:pStyle w:val="rowtabella0"/>
              <w:jc w:val="center"/>
              <w:rPr>
                <w:color w:val="002060"/>
              </w:rPr>
            </w:pPr>
            <w:r w:rsidRPr="00832C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8627F"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7821F"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7ACE3" w14:textId="77777777" w:rsidR="00D539D3" w:rsidRPr="00832C6A" w:rsidRDefault="00D539D3" w:rsidP="00F9798B">
            <w:pPr>
              <w:pStyle w:val="rowtabella0"/>
              <w:jc w:val="center"/>
              <w:rPr>
                <w:color w:val="002060"/>
              </w:rPr>
            </w:pPr>
            <w:r w:rsidRPr="00832C6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06132"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DA81D" w14:textId="77777777" w:rsidR="00D539D3" w:rsidRPr="00832C6A" w:rsidRDefault="00D539D3" w:rsidP="00F9798B">
            <w:pPr>
              <w:pStyle w:val="rowtabella0"/>
              <w:jc w:val="center"/>
              <w:rPr>
                <w:color w:val="002060"/>
              </w:rPr>
            </w:pPr>
            <w:r w:rsidRPr="00832C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7180E" w14:textId="77777777" w:rsidR="00D539D3" w:rsidRPr="00832C6A" w:rsidRDefault="00D539D3" w:rsidP="00F9798B">
            <w:pPr>
              <w:pStyle w:val="rowtabella0"/>
              <w:jc w:val="center"/>
              <w:rPr>
                <w:color w:val="002060"/>
              </w:rPr>
            </w:pPr>
            <w:r w:rsidRPr="00832C6A">
              <w:rPr>
                <w:color w:val="002060"/>
              </w:rPr>
              <w:t>0</w:t>
            </w:r>
          </w:p>
        </w:tc>
      </w:tr>
      <w:tr w:rsidR="00D539D3" w:rsidRPr="00832C6A" w14:paraId="3F2E3CD9"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00D053" w14:textId="77777777" w:rsidR="00D539D3" w:rsidRPr="00832C6A" w:rsidRDefault="00D539D3" w:rsidP="00F9798B">
            <w:pPr>
              <w:pStyle w:val="rowtabella0"/>
              <w:rPr>
                <w:color w:val="002060"/>
              </w:rPr>
            </w:pPr>
            <w:r w:rsidRPr="00832C6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4E2AF"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927F1"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E369F"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24515"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10FDF"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A9E4D" w14:textId="77777777" w:rsidR="00D539D3" w:rsidRPr="00832C6A" w:rsidRDefault="00D539D3" w:rsidP="00F9798B">
            <w:pPr>
              <w:pStyle w:val="rowtabella0"/>
              <w:jc w:val="center"/>
              <w:rPr>
                <w:color w:val="002060"/>
              </w:rPr>
            </w:pPr>
            <w:r w:rsidRPr="00832C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7C3F8" w14:textId="77777777" w:rsidR="00D539D3" w:rsidRPr="00832C6A" w:rsidRDefault="00D539D3" w:rsidP="00F9798B">
            <w:pPr>
              <w:pStyle w:val="rowtabella0"/>
              <w:jc w:val="center"/>
              <w:rPr>
                <w:color w:val="002060"/>
              </w:rPr>
            </w:pPr>
            <w:r w:rsidRPr="00832C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5CC53"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C4DB6" w14:textId="77777777" w:rsidR="00D539D3" w:rsidRPr="00832C6A" w:rsidRDefault="00D539D3" w:rsidP="00F9798B">
            <w:pPr>
              <w:pStyle w:val="rowtabella0"/>
              <w:jc w:val="center"/>
              <w:rPr>
                <w:color w:val="002060"/>
              </w:rPr>
            </w:pPr>
            <w:r w:rsidRPr="00832C6A">
              <w:rPr>
                <w:color w:val="002060"/>
              </w:rPr>
              <w:t>0</w:t>
            </w:r>
          </w:p>
        </w:tc>
      </w:tr>
      <w:tr w:rsidR="00D539D3" w:rsidRPr="00832C6A" w14:paraId="42098646"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E122E0" w14:textId="77777777" w:rsidR="00D539D3" w:rsidRPr="00832C6A" w:rsidRDefault="00D539D3" w:rsidP="00F9798B">
            <w:pPr>
              <w:pStyle w:val="rowtabella0"/>
              <w:rPr>
                <w:color w:val="002060"/>
              </w:rPr>
            </w:pPr>
            <w:r w:rsidRPr="00832C6A">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3E79B"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90571"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29B9D"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8AE87"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C385F"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B91B7" w14:textId="77777777" w:rsidR="00D539D3" w:rsidRPr="00832C6A" w:rsidRDefault="00D539D3" w:rsidP="00F9798B">
            <w:pPr>
              <w:pStyle w:val="rowtabella0"/>
              <w:jc w:val="center"/>
              <w:rPr>
                <w:color w:val="002060"/>
              </w:rPr>
            </w:pPr>
            <w:r w:rsidRPr="00832C6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20754" w14:textId="77777777" w:rsidR="00D539D3" w:rsidRPr="00832C6A" w:rsidRDefault="00D539D3" w:rsidP="00F9798B">
            <w:pPr>
              <w:pStyle w:val="rowtabella0"/>
              <w:jc w:val="center"/>
              <w:rPr>
                <w:color w:val="002060"/>
              </w:rPr>
            </w:pPr>
            <w:r w:rsidRPr="00832C6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FE014" w14:textId="77777777" w:rsidR="00D539D3" w:rsidRPr="00832C6A" w:rsidRDefault="00D539D3" w:rsidP="00F9798B">
            <w:pPr>
              <w:pStyle w:val="rowtabella0"/>
              <w:jc w:val="center"/>
              <w:rPr>
                <w:color w:val="002060"/>
              </w:rPr>
            </w:pPr>
            <w:r w:rsidRPr="00832C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452CE" w14:textId="77777777" w:rsidR="00D539D3" w:rsidRPr="00832C6A" w:rsidRDefault="00D539D3" w:rsidP="00F9798B">
            <w:pPr>
              <w:pStyle w:val="rowtabella0"/>
              <w:jc w:val="center"/>
              <w:rPr>
                <w:color w:val="002060"/>
              </w:rPr>
            </w:pPr>
            <w:r w:rsidRPr="00832C6A">
              <w:rPr>
                <w:color w:val="002060"/>
              </w:rPr>
              <w:t>0</w:t>
            </w:r>
          </w:p>
        </w:tc>
      </w:tr>
      <w:tr w:rsidR="00D539D3" w:rsidRPr="00832C6A" w14:paraId="242CBF99"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70F251" w14:textId="77777777" w:rsidR="00D539D3" w:rsidRPr="00832C6A" w:rsidRDefault="00D539D3" w:rsidP="00F9798B">
            <w:pPr>
              <w:pStyle w:val="rowtabella0"/>
              <w:rPr>
                <w:color w:val="002060"/>
              </w:rPr>
            </w:pPr>
            <w:r w:rsidRPr="00832C6A">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CBA75" w14:textId="77777777" w:rsidR="00D539D3" w:rsidRPr="00832C6A" w:rsidRDefault="00D539D3" w:rsidP="00F9798B">
            <w:pPr>
              <w:pStyle w:val="rowtabella0"/>
              <w:jc w:val="center"/>
              <w:rPr>
                <w:color w:val="002060"/>
              </w:rPr>
            </w:pPr>
            <w:r w:rsidRPr="00832C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9FAB6"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411A6"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5FF1F"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91ECD"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F96CF" w14:textId="77777777" w:rsidR="00D539D3" w:rsidRPr="00832C6A" w:rsidRDefault="00D539D3" w:rsidP="00F9798B">
            <w:pPr>
              <w:pStyle w:val="rowtabella0"/>
              <w:jc w:val="center"/>
              <w:rPr>
                <w:color w:val="002060"/>
              </w:rPr>
            </w:pPr>
            <w:r w:rsidRPr="00832C6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9523F" w14:textId="77777777" w:rsidR="00D539D3" w:rsidRPr="00832C6A" w:rsidRDefault="00D539D3" w:rsidP="00F9798B">
            <w:pPr>
              <w:pStyle w:val="rowtabella0"/>
              <w:jc w:val="center"/>
              <w:rPr>
                <w:color w:val="002060"/>
              </w:rPr>
            </w:pPr>
            <w:r w:rsidRPr="00832C6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52CED"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96B79" w14:textId="77777777" w:rsidR="00D539D3" w:rsidRPr="00832C6A" w:rsidRDefault="00D539D3" w:rsidP="00F9798B">
            <w:pPr>
              <w:pStyle w:val="rowtabella0"/>
              <w:jc w:val="center"/>
              <w:rPr>
                <w:color w:val="002060"/>
              </w:rPr>
            </w:pPr>
            <w:r w:rsidRPr="00832C6A">
              <w:rPr>
                <w:color w:val="002060"/>
              </w:rPr>
              <w:t>0</w:t>
            </w:r>
          </w:p>
        </w:tc>
      </w:tr>
      <w:tr w:rsidR="00D539D3" w:rsidRPr="00832C6A" w14:paraId="7C31C8AA"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BF24BA" w14:textId="77777777" w:rsidR="00D539D3" w:rsidRPr="00832C6A" w:rsidRDefault="00D539D3" w:rsidP="00F9798B">
            <w:pPr>
              <w:pStyle w:val="rowtabella0"/>
              <w:rPr>
                <w:color w:val="002060"/>
              </w:rPr>
            </w:pPr>
            <w:r w:rsidRPr="00832C6A">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0CCBC" w14:textId="77777777" w:rsidR="00D539D3" w:rsidRPr="00832C6A" w:rsidRDefault="00D539D3" w:rsidP="00F9798B">
            <w:pPr>
              <w:pStyle w:val="rowtabella0"/>
              <w:jc w:val="center"/>
              <w:rPr>
                <w:color w:val="002060"/>
              </w:rPr>
            </w:pPr>
            <w:r w:rsidRPr="00832C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B27FB"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9A04D"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774D4"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9AE19"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8E10E" w14:textId="77777777" w:rsidR="00D539D3" w:rsidRPr="00832C6A" w:rsidRDefault="00D539D3" w:rsidP="00F9798B">
            <w:pPr>
              <w:pStyle w:val="rowtabella0"/>
              <w:jc w:val="center"/>
              <w:rPr>
                <w:color w:val="002060"/>
              </w:rPr>
            </w:pPr>
            <w:r w:rsidRPr="00832C6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EA61C" w14:textId="77777777" w:rsidR="00D539D3" w:rsidRPr="00832C6A" w:rsidRDefault="00D539D3" w:rsidP="00F9798B">
            <w:pPr>
              <w:pStyle w:val="rowtabella0"/>
              <w:jc w:val="center"/>
              <w:rPr>
                <w:color w:val="002060"/>
              </w:rPr>
            </w:pPr>
            <w:r w:rsidRPr="00832C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759B7"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97747" w14:textId="77777777" w:rsidR="00D539D3" w:rsidRPr="00832C6A" w:rsidRDefault="00D539D3" w:rsidP="00F9798B">
            <w:pPr>
              <w:pStyle w:val="rowtabella0"/>
              <w:jc w:val="center"/>
              <w:rPr>
                <w:color w:val="002060"/>
              </w:rPr>
            </w:pPr>
            <w:r w:rsidRPr="00832C6A">
              <w:rPr>
                <w:color w:val="002060"/>
              </w:rPr>
              <w:t>0</w:t>
            </w:r>
          </w:p>
        </w:tc>
      </w:tr>
      <w:tr w:rsidR="00D539D3" w:rsidRPr="00832C6A" w14:paraId="60C4C7E2"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EC14ED" w14:textId="77777777" w:rsidR="00D539D3" w:rsidRPr="00832C6A" w:rsidRDefault="00D539D3" w:rsidP="00F9798B">
            <w:pPr>
              <w:pStyle w:val="rowtabella0"/>
              <w:rPr>
                <w:color w:val="002060"/>
              </w:rPr>
            </w:pPr>
            <w:r w:rsidRPr="00832C6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B829E" w14:textId="77777777" w:rsidR="00D539D3" w:rsidRPr="00832C6A" w:rsidRDefault="00D539D3" w:rsidP="00F9798B">
            <w:pPr>
              <w:pStyle w:val="rowtabella0"/>
              <w:jc w:val="center"/>
              <w:rPr>
                <w:color w:val="002060"/>
              </w:rPr>
            </w:pPr>
            <w:r w:rsidRPr="00832C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EBBEC"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BFC04"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FF089"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B6B65"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3E14D" w14:textId="77777777" w:rsidR="00D539D3" w:rsidRPr="00832C6A" w:rsidRDefault="00D539D3" w:rsidP="00F9798B">
            <w:pPr>
              <w:pStyle w:val="rowtabella0"/>
              <w:jc w:val="center"/>
              <w:rPr>
                <w:color w:val="002060"/>
              </w:rPr>
            </w:pPr>
            <w:r w:rsidRPr="00832C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7181E"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52C3D"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EE504" w14:textId="77777777" w:rsidR="00D539D3" w:rsidRPr="00832C6A" w:rsidRDefault="00D539D3" w:rsidP="00F9798B">
            <w:pPr>
              <w:pStyle w:val="rowtabella0"/>
              <w:jc w:val="center"/>
              <w:rPr>
                <w:color w:val="002060"/>
              </w:rPr>
            </w:pPr>
            <w:r w:rsidRPr="00832C6A">
              <w:rPr>
                <w:color w:val="002060"/>
              </w:rPr>
              <w:t>0</w:t>
            </w:r>
          </w:p>
        </w:tc>
      </w:tr>
      <w:tr w:rsidR="00D539D3" w:rsidRPr="00832C6A" w14:paraId="27C94C99"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3505A3" w14:textId="77777777" w:rsidR="00D539D3" w:rsidRPr="00832C6A" w:rsidRDefault="00D539D3" w:rsidP="00F9798B">
            <w:pPr>
              <w:pStyle w:val="rowtabella0"/>
              <w:rPr>
                <w:color w:val="002060"/>
              </w:rPr>
            </w:pPr>
            <w:r w:rsidRPr="00832C6A">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62492"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5AD4F"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69959"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5C984"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0B327"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5D614" w14:textId="77777777" w:rsidR="00D539D3" w:rsidRPr="00832C6A" w:rsidRDefault="00D539D3" w:rsidP="00F9798B">
            <w:pPr>
              <w:pStyle w:val="rowtabella0"/>
              <w:jc w:val="center"/>
              <w:rPr>
                <w:color w:val="002060"/>
              </w:rPr>
            </w:pPr>
            <w:r w:rsidRPr="00832C6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2A14C" w14:textId="77777777" w:rsidR="00D539D3" w:rsidRPr="00832C6A" w:rsidRDefault="00D539D3" w:rsidP="00F9798B">
            <w:pPr>
              <w:pStyle w:val="rowtabella0"/>
              <w:jc w:val="center"/>
              <w:rPr>
                <w:color w:val="002060"/>
              </w:rPr>
            </w:pPr>
            <w:r w:rsidRPr="00832C6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2A6F7"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C4112" w14:textId="77777777" w:rsidR="00D539D3" w:rsidRPr="00832C6A" w:rsidRDefault="00D539D3" w:rsidP="00F9798B">
            <w:pPr>
              <w:pStyle w:val="rowtabella0"/>
              <w:jc w:val="center"/>
              <w:rPr>
                <w:color w:val="002060"/>
              </w:rPr>
            </w:pPr>
            <w:r w:rsidRPr="00832C6A">
              <w:rPr>
                <w:color w:val="002060"/>
              </w:rPr>
              <w:t>0</w:t>
            </w:r>
          </w:p>
        </w:tc>
      </w:tr>
      <w:tr w:rsidR="00D539D3" w:rsidRPr="00832C6A" w14:paraId="13CB2299"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8C4320" w14:textId="77777777" w:rsidR="00D539D3" w:rsidRPr="00832C6A" w:rsidRDefault="00D539D3" w:rsidP="00F9798B">
            <w:pPr>
              <w:pStyle w:val="rowtabella0"/>
              <w:rPr>
                <w:color w:val="002060"/>
              </w:rPr>
            </w:pPr>
            <w:r w:rsidRPr="00832C6A">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80FA5" w14:textId="77777777" w:rsidR="00D539D3" w:rsidRPr="00832C6A" w:rsidRDefault="00D539D3" w:rsidP="00F9798B">
            <w:pPr>
              <w:pStyle w:val="rowtabella0"/>
              <w:jc w:val="center"/>
              <w:rPr>
                <w:color w:val="002060"/>
              </w:rPr>
            </w:pPr>
            <w:r w:rsidRPr="00832C6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D11DE"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36531"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DBFE0"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6BB42"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AA660" w14:textId="77777777" w:rsidR="00D539D3" w:rsidRPr="00832C6A" w:rsidRDefault="00D539D3" w:rsidP="00F9798B">
            <w:pPr>
              <w:pStyle w:val="rowtabella0"/>
              <w:jc w:val="center"/>
              <w:rPr>
                <w:color w:val="002060"/>
              </w:rPr>
            </w:pPr>
            <w:r w:rsidRPr="00832C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D6AB8" w14:textId="77777777" w:rsidR="00D539D3" w:rsidRPr="00832C6A" w:rsidRDefault="00D539D3" w:rsidP="00F9798B">
            <w:pPr>
              <w:pStyle w:val="rowtabella0"/>
              <w:jc w:val="center"/>
              <w:rPr>
                <w:color w:val="002060"/>
              </w:rPr>
            </w:pPr>
            <w:r w:rsidRPr="00832C6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3F760"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5F23E" w14:textId="77777777" w:rsidR="00D539D3" w:rsidRPr="00832C6A" w:rsidRDefault="00D539D3" w:rsidP="00F9798B">
            <w:pPr>
              <w:pStyle w:val="rowtabella0"/>
              <w:jc w:val="center"/>
              <w:rPr>
                <w:color w:val="002060"/>
              </w:rPr>
            </w:pPr>
            <w:r w:rsidRPr="00832C6A">
              <w:rPr>
                <w:color w:val="002060"/>
              </w:rPr>
              <w:t>0</w:t>
            </w:r>
          </w:p>
        </w:tc>
      </w:tr>
      <w:tr w:rsidR="00D539D3" w:rsidRPr="00832C6A" w14:paraId="55073732"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FAF489" w14:textId="77777777" w:rsidR="00D539D3" w:rsidRPr="00832C6A" w:rsidRDefault="00D539D3" w:rsidP="00F9798B">
            <w:pPr>
              <w:pStyle w:val="rowtabella0"/>
              <w:rPr>
                <w:color w:val="002060"/>
              </w:rPr>
            </w:pPr>
            <w:r w:rsidRPr="00832C6A">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42B60"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0C23E"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87920"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B87BB"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2F93B"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046A4"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2E54E" w14:textId="77777777" w:rsidR="00D539D3" w:rsidRPr="00832C6A" w:rsidRDefault="00D539D3" w:rsidP="00F9798B">
            <w:pPr>
              <w:pStyle w:val="rowtabella0"/>
              <w:jc w:val="center"/>
              <w:rPr>
                <w:color w:val="002060"/>
              </w:rPr>
            </w:pPr>
            <w:r w:rsidRPr="00832C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3D879" w14:textId="77777777" w:rsidR="00D539D3" w:rsidRPr="00832C6A" w:rsidRDefault="00D539D3" w:rsidP="00F9798B">
            <w:pPr>
              <w:pStyle w:val="rowtabella0"/>
              <w:jc w:val="center"/>
              <w:rPr>
                <w:color w:val="002060"/>
              </w:rPr>
            </w:pPr>
            <w:r w:rsidRPr="00832C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46C9A" w14:textId="77777777" w:rsidR="00D539D3" w:rsidRPr="00832C6A" w:rsidRDefault="00D539D3" w:rsidP="00F9798B">
            <w:pPr>
              <w:pStyle w:val="rowtabella0"/>
              <w:jc w:val="center"/>
              <w:rPr>
                <w:color w:val="002060"/>
              </w:rPr>
            </w:pPr>
            <w:r w:rsidRPr="00832C6A">
              <w:rPr>
                <w:color w:val="002060"/>
              </w:rPr>
              <w:t>0</w:t>
            </w:r>
          </w:p>
        </w:tc>
      </w:tr>
      <w:tr w:rsidR="00D539D3" w:rsidRPr="00832C6A" w14:paraId="71AFD431"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DD5E8C" w14:textId="77777777" w:rsidR="00D539D3" w:rsidRPr="00832C6A" w:rsidRDefault="00D539D3" w:rsidP="00F9798B">
            <w:pPr>
              <w:pStyle w:val="rowtabella0"/>
              <w:rPr>
                <w:color w:val="002060"/>
                <w:lang w:val="es-ES"/>
              </w:rPr>
            </w:pPr>
            <w:r w:rsidRPr="00832C6A">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0CB1F"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D28D2"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3E1DA"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C0856"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8C886"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18B22" w14:textId="77777777" w:rsidR="00D539D3" w:rsidRPr="00832C6A" w:rsidRDefault="00D539D3" w:rsidP="00F9798B">
            <w:pPr>
              <w:pStyle w:val="rowtabella0"/>
              <w:jc w:val="center"/>
              <w:rPr>
                <w:color w:val="002060"/>
              </w:rPr>
            </w:pPr>
            <w:r w:rsidRPr="00832C6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351A5" w14:textId="77777777" w:rsidR="00D539D3" w:rsidRPr="00832C6A" w:rsidRDefault="00D539D3" w:rsidP="00F9798B">
            <w:pPr>
              <w:pStyle w:val="rowtabella0"/>
              <w:jc w:val="center"/>
              <w:rPr>
                <w:color w:val="002060"/>
              </w:rPr>
            </w:pPr>
            <w:r w:rsidRPr="00832C6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00CEB" w14:textId="77777777" w:rsidR="00D539D3" w:rsidRPr="00832C6A" w:rsidRDefault="00D539D3" w:rsidP="00F9798B">
            <w:pPr>
              <w:pStyle w:val="rowtabella0"/>
              <w:jc w:val="center"/>
              <w:rPr>
                <w:color w:val="002060"/>
              </w:rPr>
            </w:pPr>
            <w:r w:rsidRPr="00832C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C7560" w14:textId="77777777" w:rsidR="00D539D3" w:rsidRPr="00832C6A" w:rsidRDefault="00D539D3" w:rsidP="00F9798B">
            <w:pPr>
              <w:pStyle w:val="rowtabella0"/>
              <w:jc w:val="center"/>
              <w:rPr>
                <w:color w:val="002060"/>
              </w:rPr>
            </w:pPr>
            <w:r w:rsidRPr="00832C6A">
              <w:rPr>
                <w:color w:val="002060"/>
              </w:rPr>
              <w:t>0</w:t>
            </w:r>
          </w:p>
        </w:tc>
      </w:tr>
      <w:tr w:rsidR="00D539D3" w:rsidRPr="00832C6A" w14:paraId="3AE54736"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6C406F" w14:textId="77777777" w:rsidR="00D539D3" w:rsidRPr="00832C6A" w:rsidRDefault="00D539D3" w:rsidP="00F9798B">
            <w:pPr>
              <w:pStyle w:val="rowtabella0"/>
              <w:rPr>
                <w:color w:val="002060"/>
              </w:rPr>
            </w:pPr>
            <w:r w:rsidRPr="00832C6A">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093B4"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F2EC5"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1FA66"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FC712"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505F3"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1F5A6" w14:textId="77777777" w:rsidR="00D539D3" w:rsidRPr="00832C6A" w:rsidRDefault="00D539D3" w:rsidP="00F9798B">
            <w:pPr>
              <w:pStyle w:val="rowtabella0"/>
              <w:jc w:val="center"/>
              <w:rPr>
                <w:color w:val="002060"/>
              </w:rPr>
            </w:pPr>
            <w:r w:rsidRPr="00832C6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9A7E4" w14:textId="77777777" w:rsidR="00D539D3" w:rsidRPr="00832C6A" w:rsidRDefault="00D539D3" w:rsidP="00F9798B">
            <w:pPr>
              <w:pStyle w:val="rowtabella0"/>
              <w:jc w:val="center"/>
              <w:rPr>
                <w:color w:val="002060"/>
              </w:rPr>
            </w:pPr>
            <w:r w:rsidRPr="00832C6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A8D5A"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D8007" w14:textId="77777777" w:rsidR="00D539D3" w:rsidRPr="00832C6A" w:rsidRDefault="00D539D3" w:rsidP="00F9798B">
            <w:pPr>
              <w:pStyle w:val="rowtabella0"/>
              <w:jc w:val="center"/>
              <w:rPr>
                <w:color w:val="002060"/>
              </w:rPr>
            </w:pPr>
            <w:r w:rsidRPr="00832C6A">
              <w:rPr>
                <w:color w:val="002060"/>
              </w:rPr>
              <w:t>0</w:t>
            </w:r>
          </w:p>
        </w:tc>
      </w:tr>
      <w:tr w:rsidR="00D539D3" w:rsidRPr="00832C6A" w14:paraId="0786B75B" w14:textId="77777777" w:rsidTr="00F9798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E9C514" w14:textId="77777777" w:rsidR="00D539D3" w:rsidRPr="00832C6A" w:rsidRDefault="00D539D3" w:rsidP="00F9798B">
            <w:pPr>
              <w:pStyle w:val="rowtabella0"/>
              <w:rPr>
                <w:color w:val="002060"/>
              </w:rPr>
            </w:pPr>
            <w:r w:rsidRPr="00832C6A">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A4E4F"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AEF76"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155A4"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F2AE7"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DADD9"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30DB6"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1DB93" w14:textId="77777777" w:rsidR="00D539D3" w:rsidRPr="00832C6A" w:rsidRDefault="00D539D3" w:rsidP="00F9798B">
            <w:pPr>
              <w:pStyle w:val="rowtabella0"/>
              <w:jc w:val="center"/>
              <w:rPr>
                <w:color w:val="002060"/>
              </w:rPr>
            </w:pPr>
            <w:r w:rsidRPr="00832C6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19C26" w14:textId="77777777" w:rsidR="00D539D3" w:rsidRPr="00832C6A" w:rsidRDefault="00D539D3" w:rsidP="00F9798B">
            <w:pPr>
              <w:pStyle w:val="rowtabella0"/>
              <w:jc w:val="center"/>
              <w:rPr>
                <w:color w:val="002060"/>
              </w:rPr>
            </w:pPr>
            <w:r w:rsidRPr="00832C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0407D" w14:textId="77777777" w:rsidR="00D539D3" w:rsidRPr="00832C6A" w:rsidRDefault="00D539D3" w:rsidP="00F9798B">
            <w:pPr>
              <w:pStyle w:val="rowtabella0"/>
              <w:jc w:val="center"/>
              <w:rPr>
                <w:color w:val="002060"/>
              </w:rPr>
            </w:pPr>
            <w:r w:rsidRPr="00832C6A">
              <w:rPr>
                <w:color w:val="002060"/>
              </w:rPr>
              <w:t>0</w:t>
            </w:r>
          </w:p>
        </w:tc>
      </w:tr>
    </w:tbl>
    <w:p w14:paraId="5634DD86" w14:textId="77777777" w:rsidR="00D539D3" w:rsidRPr="00832C6A" w:rsidRDefault="00D539D3" w:rsidP="00D539D3">
      <w:pPr>
        <w:pStyle w:val="breakline"/>
        <w:rPr>
          <w:rFonts w:eastAsiaTheme="minorEastAsia"/>
          <w:color w:val="002060"/>
        </w:rPr>
      </w:pPr>
    </w:p>
    <w:p w14:paraId="452331C0" w14:textId="77777777" w:rsidR="00D539D3" w:rsidRPr="00832C6A" w:rsidRDefault="00D539D3" w:rsidP="00D539D3">
      <w:pPr>
        <w:pStyle w:val="breakline"/>
        <w:rPr>
          <w:color w:val="002060"/>
        </w:rPr>
      </w:pPr>
    </w:p>
    <w:p w14:paraId="723864F2" w14:textId="77777777" w:rsidR="00D539D3" w:rsidRPr="00832C6A" w:rsidRDefault="00D539D3" w:rsidP="00D539D3">
      <w:pPr>
        <w:pStyle w:val="sottotitolocampionato10"/>
        <w:rPr>
          <w:color w:val="002060"/>
        </w:rPr>
      </w:pPr>
      <w:r w:rsidRPr="00832C6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39D3" w:rsidRPr="00832C6A" w14:paraId="36618C85" w14:textId="77777777" w:rsidTr="00F9798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57BB7" w14:textId="77777777" w:rsidR="00D539D3" w:rsidRPr="00832C6A" w:rsidRDefault="00D539D3" w:rsidP="00F9798B">
            <w:pPr>
              <w:pStyle w:val="headertabella0"/>
              <w:rPr>
                <w:color w:val="002060"/>
              </w:rPr>
            </w:pPr>
            <w:r w:rsidRPr="00832C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81996" w14:textId="77777777" w:rsidR="00D539D3" w:rsidRPr="00832C6A" w:rsidRDefault="00D539D3" w:rsidP="00F9798B">
            <w:pPr>
              <w:pStyle w:val="headertabella0"/>
              <w:rPr>
                <w:color w:val="002060"/>
              </w:rPr>
            </w:pPr>
            <w:r w:rsidRPr="00832C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A5DF1" w14:textId="77777777" w:rsidR="00D539D3" w:rsidRPr="00832C6A" w:rsidRDefault="00D539D3" w:rsidP="00F9798B">
            <w:pPr>
              <w:pStyle w:val="headertabella0"/>
              <w:rPr>
                <w:color w:val="002060"/>
              </w:rPr>
            </w:pPr>
            <w:r w:rsidRPr="00832C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2C735" w14:textId="77777777" w:rsidR="00D539D3" w:rsidRPr="00832C6A" w:rsidRDefault="00D539D3" w:rsidP="00F9798B">
            <w:pPr>
              <w:pStyle w:val="headertabella0"/>
              <w:rPr>
                <w:color w:val="002060"/>
              </w:rPr>
            </w:pPr>
            <w:r w:rsidRPr="00832C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1223B" w14:textId="77777777" w:rsidR="00D539D3" w:rsidRPr="00832C6A" w:rsidRDefault="00D539D3" w:rsidP="00F9798B">
            <w:pPr>
              <w:pStyle w:val="headertabella0"/>
              <w:rPr>
                <w:color w:val="002060"/>
              </w:rPr>
            </w:pPr>
            <w:r w:rsidRPr="00832C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B1383" w14:textId="77777777" w:rsidR="00D539D3" w:rsidRPr="00832C6A" w:rsidRDefault="00D539D3" w:rsidP="00F9798B">
            <w:pPr>
              <w:pStyle w:val="headertabella0"/>
              <w:rPr>
                <w:color w:val="002060"/>
              </w:rPr>
            </w:pPr>
            <w:r w:rsidRPr="00832C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87FE0" w14:textId="77777777" w:rsidR="00D539D3" w:rsidRPr="00832C6A" w:rsidRDefault="00D539D3" w:rsidP="00F9798B">
            <w:pPr>
              <w:pStyle w:val="headertabella0"/>
              <w:rPr>
                <w:color w:val="002060"/>
              </w:rPr>
            </w:pPr>
            <w:r w:rsidRPr="00832C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E94CE" w14:textId="77777777" w:rsidR="00D539D3" w:rsidRPr="00832C6A" w:rsidRDefault="00D539D3" w:rsidP="00F9798B">
            <w:pPr>
              <w:pStyle w:val="headertabella0"/>
              <w:rPr>
                <w:color w:val="002060"/>
              </w:rPr>
            </w:pPr>
            <w:r w:rsidRPr="00832C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F9A45" w14:textId="77777777" w:rsidR="00D539D3" w:rsidRPr="00832C6A" w:rsidRDefault="00D539D3" w:rsidP="00F9798B">
            <w:pPr>
              <w:pStyle w:val="headertabella0"/>
              <w:rPr>
                <w:color w:val="002060"/>
              </w:rPr>
            </w:pPr>
            <w:r w:rsidRPr="00832C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E376F" w14:textId="77777777" w:rsidR="00D539D3" w:rsidRPr="00832C6A" w:rsidRDefault="00D539D3" w:rsidP="00F9798B">
            <w:pPr>
              <w:pStyle w:val="headertabella0"/>
              <w:rPr>
                <w:color w:val="002060"/>
              </w:rPr>
            </w:pPr>
            <w:r w:rsidRPr="00832C6A">
              <w:rPr>
                <w:color w:val="002060"/>
              </w:rPr>
              <w:t>PE</w:t>
            </w:r>
          </w:p>
        </w:tc>
      </w:tr>
      <w:tr w:rsidR="00D539D3" w:rsidRPr="00832C6A" w14:paraId="2CFA480A" w14:textId="77777777" w:rsidTr="00F9798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589312" w14:textId="77777777" w:rsidR="00D539D3" w:rsidRPr="00832C6A" w:rsidRDefault="00D539D3" w:rsidP="00F9798B">
            <w:pPr>
              <w:pStyle w:val="rowtabella0"/>
              <w:rPr>
                <w:color w:val="002060"/>
              </w:rPr>
            </w:pPr>
            <w:r w:rsidRPr="00832C6A">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F01B0" w14:textId="77777777" w:rsidR="00D539D3" w:rsidRPr="00832C6A" w:rsidRDefault="00D539D3" w:rsidP="00F9798B">
            <w:pPr>
              <w:pStyle w:val="rowtabella0"/>
              <w:jc w:val="center"/>
              <w:rPr>
                <w:color w:val="002060"/>
              </w:rPr>
            </w:pPr>
            <w:r w:rsidRPr="00832C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0A935"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8423B"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17B19"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C2143"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4BD23" w14:textId="77777777" w:rsidR="00D539D3" w:rsidRPr="00832C6A" w:rsidRDefault="00D539D3" w:rsidP="00F9798B">
            <w:pPr>
              <w:pStyle w:val="rowtabella0"/>
              <w:jc w:val="center"/>
              <w:rPr>
                <w:color w:val="002060"/>
              </w:rPr>
            </w:pPr>
            <w:r w:rsidRPr="00832C6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8D198"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D660C" w14:textId="77777777" w:rsidR="00D539D3" w:rsidRPr="00832C6A" w:rsidRDefault="00D539D3" w:rsidP="00F9798B">
            <w:pPr>
              <w:pStyle w:val="rowtabella0"/>
              <w:jc w:val="center"/>
              <w:rPr>
                <w:color w:val="002060"/>
              </w:rPr>
            </w:pPr>
            <w:r w:rsidRPr="00832C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0AC2F" w14:textId="77777777" w:rsidR="00D539D3" w:rsidRPr="00832C6A" w:rsidRDefault="00D539D3" w:rsidP="00F9798B">
            <w:pPr>
              <w:pStyle w:val="rowtabella0"/>
              <w:jc w:val="center"/>
              <w:rPr>
                <w:color w:val="002060"/>
              </w:rPr>
            </w:pPr>
            <w:r w:rsidRPr="00832C6A">
              <w:rPr>
                <w:color w:val="002060"/>
              </w:rPr>
              <w:t>0</w:t>
            </w:r>
          </w:p>
        </w:tc>
      </w:tr>
      <w:tr w:rsidR="00D539D3" w:rsidRPr="00832C6A" w14:paraId="2EF5A3A7"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AA6D9E" w14:textId="77777777" w:rsidR="00D539D3" w:rsidRPr="00832C6A" w:rsidRDefault="00D539D3" w:rsidP="00F9798B">
            <w:pPr>
              <w:pStyle w:val="rowtabella0"/>
              <w:rPr>
                <w:color w:val="002060"/>
              </w:rPr>
            </w:pPr>
            <w:r w:rsidRPr="00832C6A">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C12E6" w14:textId="77777777" w:rsidR="00D539D3" w:rsidRPr="00832C6A" w:rsidRDefault="00D539D3" w:rsidP="00F9798B">
            <w:pPr>
              <w:pStyle w:val="rowtabella0"/>
              <w:jc w:val="center"/>
              <w:rPr>
                <w:color w:val="002060"/>
              </w:rPr>
            </w:pPr>
            <w:r w:rsidRPr="00832C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DECDA"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4453A" w14:textId="77777777" w:rsidR="00D539D3" w:rsidRPr="00832C6A" w:rsidRDefault="00D539D3" w:rsidP="00F9798B">
            <w:pPr>
              <w:pStyle w:val="rowtabella0"/>
              <w:jc w:val="center"/>
              <w:rPr>
                <w:color w:val="002060"/>
              </w:rPr>
            </w:pPr>
            <w:r w:rsidRPr="00832C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0C0B3"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D6BF8"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3D3DF" w14:textId="77777777" w:rsidR="00D539D3" w:rsidRPr="00832C6A" w:rsidRDefault="00D539D3" w:rsidP="00F9798B">
            <w:pPr>
              <w:pStyle w:val="rowtabella0"/>
              <w:jc w:val="center"/>
              <w:rPr>
                <w:color w:val="002060"/>
              </w:rPr>
            </w:pPr>
            <w:r w:rsidRPr="00832C6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3F67E"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40981" w14:textId="77777777" w:rsidR="00D539D3" w:rsidRPr="00832C6A" w:rsidRDefault="00D539D3" w:rsidP="00F9798B">
            <w:pPr>
              <w:pStyle w:val="rowtabella0"/>
              <w:jc w:val="center"/>
              <w:rPr>
                <w:color w:val="002060"/>
              </w:rPr>
            </w:pPr>
            <w:r w:rsidRPr="00832C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D6984" w14:textId="77777777" w:rsidR="00D539D3" w:rsidRPr="00832C6A" w:rsidRDefault="00D539D3" w:rsidP="00F9798B">
            <w:pPr>
              <w:pStyle w:val="rowtabella0"/>
              <w:jc w:val="center"/>
              <w:rPr>
                <w:color w:val="002060"/>
              </w:rPr>
            </w:pPr>
            <w:r w:rsidRPr="00832C6A">
              <w:rPr>
                <w:color w:val="002060"/>
              </w:rPr>
              <w:t>0</w:t>
            </w:r>
          </w:p>
        </w:tc>
      </w:tr>
      <w:tr w:rsidR="00D539D3" w:rsidRPr="00832C6A" w14:paraId="4962A754"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940813" w14:textId="77777777" w:rsidR="00D539D3" w:rsidRPr="00832C6A" w:rsidRDefault="00D539D3" w:rsidP="00F9798B">
            <w:pPr>
              <w:pStyle w:val="rowtabella0"/>
              <w:rPr>
                <w:color w:val="002060"/>
                <w:lang w:val="es-ES"/>
              </w:rPr>
            </w:pPr>
            <w:r w:rsidRPr="00832C6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68E0A"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4029E"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535A0"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706E1"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FB1B7"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19A5E" w14:textId="77777777" w:rsidR="00D539D3" w:rsidRPr="00832C6A" w:rsidRDefault="00D539D3" w:rsidP="00F9798B">
            <w:pPr>
              <w:pStyle w:val="rowtabella0"/>
              <w:jc w:val="center"/>
              <w:rPr>
                <w:color w:val="002060"/>
              </w:rPr>
            </w:pPr>
            <w:r w:rsidRPr="00832C6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BB64E" w14:textId="77777777" w:rsidR="00D539D3" w:rsidRPr="00832C6A" w:rsidRDefault="00D539D3" w:rsidP="00F9798B">
            <w:pPr>
              <w:pStyle w:val="rowtabella0"/>
              <w:jc w:val="center"/>
              <w:rPr>
                <w:color w:val="002060"/>
              </w:rPr>
            </w:pPr>
            <w:r w:rsidRPr="00832C6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DA3FB"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89F44" w14:textId="77777777" w:rsidR="00D539D3" w:rsidRPr="00832C6A" w:rsidRDefault="00D539D3" w:rsidP="00F9798B">
            <w:pPr>
              <w:pStyle w:val="rowtabella0"/>
              <w:jc w:val="center"/>
              <w:rPr>
                <w:color w:val="002060"/>
              </w:rPr>
            </w:pPr>
            <w:r w:rsidRPr="00832C6A">
              <w:rPr>
                <w:color w:val="002060"/>
              </w:rPr>
              <w:t>0</w:t>
            </w:r>
          </w:p>
        </w:tc>
      </w:tr>
      <w:tr w:rsidR="00D539D3" w:rsidRPr="00832C6A" w14:paraId="15024A0B"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BA211F" w14:textId="77777777" w:rsidR="00D539D3" w:rsidRPr="00832C6A" w:rsidRDefault="00D539D3" w:rsidP="00F9798B">
            <w:pPr>
              <w:pStyle w:val="rowtabella0"/>
              <w:rPr>
                <w:color w:val="002060"/>
              </w:rPr>
            </w:pPr>
            <w:r w:rsidRPr="00832C6A">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599C6"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90FE7"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3FBFE"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70868"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A3C0B"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E7006" w14:textId="77777777" w:rsidR="00D539D3" w:rsidRPr="00832C6A" w:rsidRDefault="00D539D3" w:rsidP="00F9798B">
            <w:pPr>
              <w:pStyle w:val="rowtabella0"/>
              <w:jc w:val="center"/>
              <w:rPr>
                <w:color w:val="002060"/>
              </w:rPr>
            </w:pPr>
            <w:r w:rsidRPr="00832C6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C841A" w14:textId="77777777" w:rsidR="00D539D3" w:rsidRPr="00832C6A" w:rsidRDefault="00D539D3" w:rsidP="00F9798B">
            <w:pPr>
              <w:pStyle w:val="rowtabella0"/>
              <w:jc w:val="center"/>
              <w:rPr>
                <w:color w:val="002060"/>
              </w:rPr>
            </w:pPr>
            <w:r w:rsidRPr="00832C6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49ED5"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E0C7F" w14:textId="77777777" w:rsidR="00D539D3" w:rsidRPr="00832C6A" w:rsidRDefault="00D539D3" w:rsidP="00F9798B">
            <w:pPr>
              <w:pStyle w:val="rowtabella0"/>
              <w:jc w:val="center"/>
              <w:rPr>
                <w:color w:val="002060"/>
              </w:rPr>
            </w:pPr>
            <w:r w:rsidRPr="00832C6A">
              <w:rPr>
                <w:color w:val="002060"/>
              </w:rPr>
              <w:t>0</w:t>
            </w:r>
          </w:p>
        </w:tc>
      </w:tr>
      <w:tr w:rsidR="00D539D3" w:rsidRPr="00832C6A" w14:paraId="75C3C77C"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DF3CAC" w14:textId="77777777" w:rsidR="00D539D3" w:rsidRPr="00832C6A" w:rsidRDefault="00D539D3" w:rsidP="00F9798B">
            <w:pPr>
              <w:pStyle w:val="rowtabella0"/>
              <w:rPr>
                <w:color w:val="002060"/>
              </w:rPr>
            </w:pPr>
            <w:r w:rsidRPr="00832C6A">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7608F"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03220"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FF049"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1E143"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B786B"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779BD" w14:textId="77777777" w:rsidR="00D539D3" w:rsidRPr="00832C6A" w:rsidRDefault="00D539D3" w:rsidP="00F9798B">
            <w:pPr>
              <w:pStyle w:val="rowtabella0"/>
              <w:jc w:val="center"/>
              <w:rPr>
                <w:color w:val="002060"/>
              </w:rPr>
            </w:pPr>
            <w:r w:rsidRPr="00832C6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60B79" w14:textId="77777777" w:rsidR="00D539D3" w:rsidRPr="00832C6A" w:rsidRDefault="00D539D3" w:rsidP="00F9798B">
            <w:pPr>
              <w:pStyle w:val="rowtabella0"/>
              <w:jc w:val="center"/>
              <w:rPr>
                <w:color w:val="002060"/>
              </w:rPr>
            </w:pPr>
            <w:r w:rsidRPr="00832C6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2E331"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2BE85" w14:textId="77777777" w:rsidR="00D539D3" w:rsidRPr="00832C6A" w:rsidRDefault="00D539D3" w:rsidP="00F9798B">
            <w:pPr>
              <w:pStyle w:val="rowtabella0"/>
              <w:jc w:val="center"/>
              <w:rPr>
                <w:color w:val="002060"/>
              </w:rPr>
            </w:pPr>
            <w:r w:rsidRPr="00832C6A">
              <w:rPr>
                <w:color w:val="002060"/>
              </w:rPr>
              <w:t>0</w:t>
            </w:r>
          </w:p>
        </w:tc>
      </w:tr>
      <w:tr w:rsidR="00D539D3" w:rsidRPr="00832C6A" w14:paraId="0E7FAB61"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C8D1B6" w14:textId="77777777" w:rsidR="00D539D3" w:rsidRPr="00832C6A" w:rsidRDefault="00D539D3" w:rsidP="00F9798B">
            <w:pPr>
              <w:pStyle w:val="rowtabella0"/>
              <w:rPr>
                <w:color w:val="002060"/>
              </w:rPr>
            </w:pPr>
            <w:r w:rsidRPr="00832C6A">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22217"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28048"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01F46"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CA775"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103F9"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26ACF" w14:textId="77777777" w:rsidR="00D539D3" w:rsidRPr="00832C6A" w:rsidRDefault="00D539D3" w:rsidP="00F9798B">
            <w:pPr>
              <w:pStyle w:val="rowtabella0"/>
              <w:jc w:val="center"/>
              <w:rPr>
                <w:color w:val="002060"/>
              </w:rPr>
            </w:pPr>
            <w:r w:rsidRPr="00832C6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84AB7" w14:textId="77777777" w:rsidR="00D539D3" w:rsidRPr="00832C6A" w:rsidRDefault="00D539D3" w:rsidP="00F9798B">
            <w:pPr>
              <w:pStyle w:val="rowtabella0"/>
              <w:jc w:val="center"/>
              <w:rPr>
                <w:color w:val="002060"/>
              </w:rPr>
            </w:pPr>
            <w:r w:rsidRPr="00832C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6F4D9"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BDC50" w14:textId="77777777" w:rsidR="00D539D3" w:rsidRPr="00832C6A" w:rsidRDefault="00D539D3" w:rsidP="00F9798B">
            <w:pPr>
              <w:pStyle w:val="rowtabella0"/>
              <w:jc w:val="center"/>
              <w:rPr>
                <w:color w:val="002060"/>
              </w:rPr>
            </w:pPr>
            <w:r w:rsidRPr="00832C6A">
              <w:rPr>
                <w:color w:val="002060"/>
              </w:rPr>
              <w:t>0</w:t>
            </w:r>
          </w:p>
        </w:tc>
      </w:tr>
      <w:tr w:rsidR="00D539D3" w:rsidRPr="00832C6A" w14:paraId="44B54D7C"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DE5233" w14:textId="77777777" w:rsidR="00D539D3" w:rsidRPr="00832C6A" w:rsidRDefault="00D539D3" w:rsidP="00F9798B">
            <w:pPr>
              <w:pStyle w:val="rowtabella0"/>
              <w:rPr>
                <w:color w:val="002060"/>
              </w:rPr>
            </w:pPr>
            <w:r w:rsidRPr="00832C6A">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43D94"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B2271"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5346D"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8F83C"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8104E"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65993" w14:textId="77777777" w:rsidR="00D539D3" w:rsidRPr="00832C6A" w:rsidRDefault="00D539D3" w:rsidP="00F9798B">
            <w:pPr>
              <w:pStyle w:val="rowtabella0"/>
              <w:jc w:val="center"/>
              <w:rPr>
                <w:color w:val="002060"/>
              </w:rPr>
            </w:pPr>
            <w:r w:rsidRPr="00832C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7430E" w14:textId="77777777" w:rsidR="00D539D3" w:rsidRPr="00832C6A" w:rsidRDefault="00D539D3" w:rsidP="00F9798B">
            <w:pPr>
              <w:pStyle w:val="rowtabella0"/>
              <w:jc w:val="center"/>
              <w:rPr>
                <w:color w:val="002060"/>
              </w:rPr>
            </w:pPr>
            <w:r w:rsidRPr="00832C6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44416"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4A4DB" w14:textId="77777777" w:rsidR="00D539D3" w:rsidRPr="00832C6A" w:rsidRDefault="00D539D3" w:rsidP="00F9798B">
            <w:pPr>
              <w:pStyle w:val="rowtabella0"/>
              <w:jc w:val="center"/>
              <w:rPr>
                <w:color w:val="002060"/>
              </w:rPr>
            </w:pPr>
            <w:r w:rsidRPr="00832C6A">
              <w:rPr>
                <w:color w:val="002060"/>
              </w:rPr>
              <w:t>0</w:t>
            </w:r>
          </w:p>
        </w:tc>
      </w:tr>
      <w:tr w:rsidR="00D539D3" w:rsidRPr="00832C6A" w14:paraId="116ACC8A"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6A6569" w14:textId="77777777" w:rsidR="00D539D3" w:rsidRPr="00832C6A" w:rsidRDefault="00D539D3" w:rsidP="00F9798B">
            <w:pPr>
              <w:pStyle w:val="rowtabella0"/>
              <w:rPr>
                <w:color w:val="002060"/>
              </w:rPr>
            </w:pPr>
            <w:r w:rsidRPr="00832C6A">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16567" w14:textId="77777777" w:rsidR="00D539D3" w:rsidRPr="00832C6A" w:rsidRDefault="00D539D3" w:rsidP="00F9798B">
            <w:pPr>
              <w:pStyle w:val="rowtabella0"/>
              <w:jc w:val="center"/>
              <w:rPr>
                <w:color w:val="002060"/>
              </w:rPr>
            </w:pPr>
            <w:r w:rsidRPr="00832C6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C0ECA"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02437"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A1ABD"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08673"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2AFB0" w14:textId="77777777" w:rsidR="00D539D3" w:rsidRPr="00832C6A" w:rsidRDefault="00D539D3" w:rsidP="00F9798B">
            <w:pPr>
              <w:pStyle w:val="rowtabella0"/>
              <w:jc w:val="center"/>
              <w:rPr>
                <w:color w:val="002060"/>
              </w:rPr>
            </w:pPr>
            <w:r w:rsidRPr="00832C6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AB879" w14:textId="77777777" w:rsidR="00D539D3" w:rsidRPr="00832C6A" w:rsidRDefault="00D539D3" w:rsidP="00F9798B">
            <w:pPr>
              <w:pStyle w:val="rowtabella0"/>
              <w:jc w:val="center"/>
              <w:rPr>
                <w:color w:val="002060"/>
              </w:rPr>
            </w:pPr>
            <w:r w:rsidRPr="00832C6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3C304"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D27C0" w14:textId="77777777" w:rsidR="00D539D3" w:rsidRPr="00832C6A" w:rsidRDefault="00D539D3" w:rsidP="00F9798B">
            <w:pPr>
              <w:pStyle w:val="rowtabella0"/>
              <w:jc w:val="center"/>
              <w:rPr>
                <w:color w:val="002060"/>
              </w:rPr>
            </w:pPr>
            <w:r w:rsidRPr="00832C6A">
              <w:rPr>
                <w:color w:val="002060"/>
              </w:rPr>
              <w:t>0</w:t>
            </w:r>
          </w:p>
        </w:tc>
      </w:tr>
      <w:tr w:rsidR="00D539D3" w:rsidRPr="00832C6A" w14:paraId="34DD6294"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35912A" w14:textId="77777777" w:rsidR="00D539D3" w:rsidRPr="00832C6A" w:rsidRDefault="00D539D3" w:rsidP="00F9798B">
            <w:pPr>
              <w:pStyle w:val="rowtabella0"/>
              <w:rPr>
                <w:color w:val="002060"/>
              </w:rPr>
            </w:pPr>
            <w:r w:rsidRPr="00832C6A">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ED997"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E4DD1"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C5492"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53271"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CE4E1"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55EAF" w14:textId="77777777" w:rsidR="00D539D3" w:rsidRPr="00832C6A" w:rsidRDefault="00D539D3" w:rsidP="00F9798B">
            <w:pPr>
              <w:pStyle w:val="rowtabella0"/>
              <w:jc w:val="center"/>
              <w:rPr>
                <w:color w:val="002060"/>
              </w:rPr>
            </w:pPr>
            <w:r w:rsidRPr="00832C6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E3C56" w14:textId="77777777" w:rsidR="00D539D3" w:rsidRPr="00832C6A" w:rsidRDefault="00D539D3" w:rsidP="00F9798B">
            <w:pPr>
              <w:pStyle w:val="rowtabella0"/>
              <w:jc w:val="center"/>
              <w:rPr>
                <w:color w:val="002060"/>
              </w:rPr>
            </w:pPr>
            <w:r w:rsidRPr="00832C6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D8424"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304D6" w14:textId="77777777" w:rsidR="00D539D3" w:rsidRPr="00832C6A" w:rsidRDefault="00D539D3" w:rsidP="00F9798B">
            <w:pPr>
              <w:pStyle w:val="rowtabella0"/>
              <w:jc w:val="center"/>
              <w:rPr>
                <w:color w:val="002060"/>
              </w:rPr>
            </w:pPr>
            <w:r w:rsidRPr="00832C6A">
              <w:rPr>
                <w:color w:val="002060"/>
              </w:rPr>
              <w:t>0</w:t>
            </w:r>
          </w:p>
        </w:tc>
      </w:tr>
      <w:tr w:rsidR="00D539D3" w:rsidRPr="00832C6A" w14:paraId="1871EF19"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1BA3A1" w14:textId="77777777" w:rsidR="00D539D3" w:rsidRPr="00832C6A" w:rsidRDefault="00D539D3" w:rsidP="00F9798B">
            <w:pPr>
              <w:pStyle w:val="rowtabella0"/>
              <w:rPr>
                <w:color w:val="002060"/>
              </w:rPr>
            </w:pPr>
            <w:r w:rsidRPr="00832C6A">
              <w:rPr>
                <w:color w:val="002060"/>
              </w:rPr>
              <w:lastRenderedPageBreak/>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1257D"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809A0"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5F11B"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F5233"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173F9"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B04A0" w14:textId="77777777" w:rsidR="00D539D3" w:rsidRPr="00832C6A" w:rsidRDefault="00D539D3" w:rsidP="00F9798B">
            <w:pPr>
              <w:pStyle w:val="rowtabella0"/>
              <w:jc w:val="center"/>
              <w:rPr>
                <w:color w:val="002060"/>
              </w:rPr>
            </w:pPr>
            <w:r w:rsidRPr="00832C6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D60EB" w14:textId="77777777" w:rsidR="00D539D3" w:rsidRPr="00832C6A" w:rsidRDefault="00D539D3" w:rsidP="00F9798B">
            <w:pPr>
              <w:pStyle w:val="rowtabella0"/>
              <w:jc w:val="center"/>
              <w:rPr>
                <w:color w:val="002060"/>
              </w:rPr>
            </w:pPr>
            <w:r w:rsidRPr="00832C6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BD556"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42667" w14:textId="77777777" w:rsidR="00D539D3" w:rsidRPr="00832C6A" w:rsidRDefault="00D539D3" w:rsidP="00F9798B">
            <w:pPr>
              <w:pStyle w:val="rowtabella0"/>
              <w:jc w:val="center"/>
              <w:rPr>
                <w:color w:val="002060"/>
              </w:rPr>
            </w:pPr>
            <w:r w:rsidRPr="00832C6A">
              <w:rPr>
                <w:color w:val="002060"/>
              </w:rPr>
              <w:t>0</w:t>
            </w:r>
          </w:p>
        </w:tc>
      </w:tr>
      <w:tr w:rsidR="00D539D3" w:rsidRPr="00832C6A" w14:paraId="6639B3E8"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EE55F7" w14:textId="77777777" w:rsidR="00D539D3" w:rsidRPr="00832C6A" w:rsidRDefault="00D539D3" w:rsidP="00F9798B">
            <w:pPr>
              <w:pStyle w:val="rowtabella0"/>
              <w:rPr>
                <w:color w:val="002060"/>
              </w:rPr>
            </w:pPr>
            <w:r w:rsidRPr="00832C6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4D44D"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15335"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1EBCC"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FDF41"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49AE7"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7650A"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BF14C" w14:textId="77777777" w:rsidR="00D539D3" w:rsidRPr="00832C6A" w:rsidRDefault="00D539D3" w:rsidP="00F9798B">
            <w:pPr>
              <w:pStyle w:val="rowtabella0"/>
              <w:jc w:val="center"/>
              <w:rPr>
                <w:color w:val="002060"/>
              </w:rPr>
            </w:pPr>
            <w:r w:rsidRPr="00832C6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4C114" w14:textId="77777777" w:rsidR="00D539D3" w:rsidRPr="00832C6A" w:rsidRDefault="00D539D3" w:rsidP="00F9798B">
            <w:pPr>
              <w:pStyle w:val="rowtabella0"/>
              <w:jc w:val="center"/>
              <w:rPr>
                <w:color w:val="002060"/>
              </w:rPr>
            </w:pPr>
            <w:r w:rsidRPr="00832C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01F9E" w14:textId="77777777" w:rsidR="00D539D3" w:rsidRPr="00832C6A" w:rsidRDefault="00D539D3" w:rsidP="00F9798B">
            <w:pPr>
              <w:pStyle w:val="rowtabella0"/>
              <w:jc w:val="center"/>
              <w:rPr>
                <w:color w:val="002060"/>
              </w:rPr>
            </w:pPr>
            <w:r w:rsidRPr="00832C6A">
              <w:rPr>
                <w:color w:val="002060"/>
              </w:rPr>
              <w:t>0</w:t>
            </w:r>
          </w:p>
        </w:tc>
      </w:tr>
      <w:tr w:rsidR="00D539D3" w:rsidRPr="00832C6A" w14:paraId="5BD1F677" w14:textId="77777777" w:rsidTr="00F9798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B7BE5F" w14:textId="77777777" w:rsidR="00D539D3" w:rsidRPr="00832C6A" w:rsidRDefault="00D539D3" w:rsidP="00F9798B">
            <w:pPr>
              <w:pStyle w:val="rowtabella0"/>
              <w:rPr>
                <w:color w:val="002060"/>
              </w:rPr>
            </w:pPr>
            <w:r w:rsidRPr="00832C6A">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F1C59"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F7A5E"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641B0"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2D91A"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F7DF4"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FECBC" w14:textId="77777777" w:rsidR="00D539D3" w:rsidRPr="00832C6A" w:rsidRDefault="00D539D3" w:rsidP="00F9798B">
            <w:pPr>
              <w:pStyle w:val="rowtabella0"/>
              <w:jc w:val="center"/>
              <w:rPr>
                <w:color w:val="002060"/>
              </w:rPr>
            </w:pPr>
            <w:r w:rsidRPr="00832C6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99BC5" w14:textId="77777777" w:rsidR="00D539D3" w:rsidRPr="00832C6A" w:rsidRDefault="00D539D3" w:rsidP="00F9798B">
            <w:pPr>
              <w:pStyle w:val="rowtabella0"/>
              <w:jc w:val="center"/>
              <w:rPr>
                <w:color w:val="002060"/>
              </w:rPr>
            </w:pPr>
            <w:r w:rsidRPr="00832C6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9CC9A" w14:textId="77777777" w:rsidR="00D539D3" w:rsidRPr="00832C6A" w:rsidRDefault="00D539D3" w:rsidP="00F9798B">
            <w:pPr>
              <w:pStyle w:val="rowtabella0"/>
              <w:jc w:val="center"/>
              <w:rPr>
                <w:color w:val="002060"/>
              </w:rPr>
            </w:pPr>
            <w:r w:rsidRPr="00832C6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B0956" w14:textId="77777777" w:rsidR="00D539D3" w:rsidRPr="00832C6A" w:rsidRDefault="00D539D3" w:rsidP="00F9798B">
            <w:pPr>
              <w:pStyle w:val="rowtabella0"/>
              <w:jc w:val="center"/>
              <w:rPr>
                <w:color w:val="002060"/>
              </w:rPr>
            </w:pPr>
            <w:r w:rsidRPr="00832C6A">
              <w:rPr>
                <w:color w:val="002060"/>
              </w:rPr>
              <w:t>0</w:t>
            </w:r>
          </w:p>
        </w:tc>
      </w:tr>
    </w:tbl>
    <w:p w14:paraId="20E92559" w14:textId="77777777" w:rsidR="00D539D3" w:rsidRPr="00832C6A" w:rsidRDefault="00D539D3" w:rsidP="00D539D3">
      <w:pPr>
        <w:pStyle w:val="breakline"/>
        <w:rPr>
          <w:rFonts w:eastAsiaTheme="minorEastAsia"/>
          <w:color w:val="002060"/>
        </w:rPr>
      </w:pPr>
    </w:p>
    <w:p w14:paraId="2B4A9350" w14:textId="77777777" w:rsidR="00D539D3" w:rsidRPr="00832C6A" w:rsidRDefault="00D539D3" w:rsidP="00D539D3">
      <w:pPr>
        <w:pStyle w:val="breakline"/>
        <w:rPr>
          <w:color w:val="002060"/>
        </w:rPr>
      </w:pPr>
    </w:p>
    <w:p w14:paraId="67021E94" w14:textId="77777777" w:rsidR="00D539D3" w:rsidRPr="00832C6A" w:rsidRDefault="00D539D3" w:rsidP="00D539D3">
      <w:pPr>
        <w:pStyle w:val="sottotitolocampionato10"/>
        <w:rPr>
          <w:color w:val="002060"/>
        </w:rPr>
      </w:pPr>
      <w:r w:rsidRPr="00832C6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39D3" w:rsidRPr="00832C6A" w14:paraId="7640A389" w14:textId="77777777" w:rsidTr="00F9798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C0EA6" w14:textId="77777777" w:rsidR="00D539D3" w:rsidRPr="00832C6A" w:rsidRDefault="00D539D3" w:rsidP="00F9798B">
            <w:pPr>
              <w:pStyle w:val="headertabella0"/>
              <w:rPr>
                <w:color w:val="002060"/>
              </w:rPr>
            </w:pPr>
            <w:r w:rsidRPr="00832C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ACBF4" w14:textId="77777777" w:rsidR="00D539D3" w:rsidRPr="00832C6A" w:rsidRDefault="00D539D3" w:rsidP="00F9798B">
            <w:pPr>
              <w:pStyle w:val="headertabella0"/>
              <w:rPr>
                <w:color w:val="002060"/>
              </w:rPr>
            </w:pPr>
            <w:r w:rsidRPr="00832C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EF45C" w14:textId="77777777" w:rsidR="00D539D3" w:rsidRPr="00832C6A" w:rsidRDefault="00D539D3" w:rsidP="00F9798B">
            <w:pPr>
              <w:pStyle w:val="headertabella0"/>
              <w:rPr>
                <w:color w:val="002060"/>
              </w:rPr>
            </w:pPr>
            <w:r w:rsidRPr="00832C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1210D" w14:textId="77777777" w:rsidR="00D539D3" w:rsidRPr="00832C6A" w:rsidRDefault="00D539D3" w:rsidP="00F9798B">
            <w:pPr>
              <w:pStyle w:val="headertabella0"/>
              <w:rPr>
                <w:color w:val="002060"/>
              </w:rPr>
            </w:pPr>
            <w:r w:rsidRPr="00832C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DBFF8" w14:textId="77777777" w:rsidR="00D539D3" w:rsidRPr="00832C6A" w:rsidRDefault="00D539D3" w:rsidP="00F9798B">
            <w:pPr>
              <w:pStyle w:val="headertabella0"/>
              <w:rPr>
                <w:color w:val="002060"/>
              </w:rPr>
            </w:pPr>
            <w:r w:rsidRPr="00832C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A7B89" w14:textId="77777777" w:rsidR="00D539D3" w:rsidRPr="00832C6A" w:rsidRDefault="00D539D3" w:rsidP="00F9798B">
            <w:pPr>
              <w:pStyle w:val="headertabella0"/>
              <w:rPr>
                <w:color w:val="002060"/>
              </w:rPr>
            </w:pPr>
            <w:r w:rsidRPr="00832C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22CEF" w14:textId="77777777" w:rsidR="00D539D3" w:rsidRPr="00832C6A" w:rsidRDefault="00D539D3" w:rsidP="00F9798B">
            <w:pPr>
              <w:pStyle w:val="headertabella0"/>
              <w:rPr>
                <w:color w:val="002060"/>
              </w:rPr>
            </w:pPr>
            <w:r w:rsidRPr="00832C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29175" w14:textId="77777777" w:rsidR="00D539D3" w:rsidRPr="00832C6A" w:rsidRDefault="00D539D3" w:rsidP="00F9798B">
            <w:pPr>
              <w:pStyle w:val="headertabella0"/>
              <w:rPr>
                <w:color w:val="002060"/>
              </w:rPr>
            </w:pPr>
            <w:r w:rsidRPr="00832C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31E08" w14:textId="77777777" w:rsidR="00D539D3" w:rsidRPr="00832C6A" w:rsidRDefault="00D539D3" w:rsidP="00F9798B">
            <w:pPr>
              <w:pStyle w:val="headertabella0"/>
              <w:rPr>
                <w:color w:val="002060"/>
              </w:rPr>
            </w:pPr>
            <w:r w:rsidRPr="00832C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3DB4A" w14:textId="77777777" w:rsidR="00D539D3" w:rsidRPr="00832C6A" w:rsidRDefault="00D539D3" w:rsidP="00F9798B">
            <w:pPr>
              <w:pStyle w:val="headertabella0"/>
              <w:rPr>
                <w:color w:val="002060"/>
              </w:rPr>
            </w:pPr>
            <w:r w:rsidRPr="00832C6A">
              <w:rPr>
                <w:color w:val="002060"/>
              </w:rPr>
              <w:t>PE</w:t>
            </w:r>
          </w:p>
        </w:tc>
      </w:tr>
      <w:tr w:rsidR="00D539D3" w:rsidRPr="00832C6A" w14:paraId="0DB2EF3A" w14:textId="77777777" w:rsidTr="00F9798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CEB023" w14:textId="77777777" w:rsidR="00D539D3" w:rsidRPr="00832C6A" w:rsidRDefault="00D539D3" w:rsidP="00F9798B">
            <w:pPr>
              <w:pStyle w:val="rowtabella0"/>
              <w:rPr>
                <w:color w:val="002060"/>
              </w:rPr>
            </w:pPr>
            <w:r w:rsidRPr="00832C6A">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801D0" w14:textId="77777777" w:rsidR="00D539D3" w:rsidRPr="00832C6A" w:rsidRDefault="00D539D3" w:rsidP="00F9798B">
            <w:pPr>
              <w:pStyle w:val="rowtabella0"/>
              <w:jc w:val="center"/>
              <w:rPr>
                <w:color w:val="002060"/>
              </w:rPr>
            </w:pPr>
            <w:r w:rsidRPr="00832C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A4CE6"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4E035"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A2420"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8B56C"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4A2E2" w14:textId="77777777" w:rsidR="00D539D3" w:rsidRPr="00832C6A" w:rsidRDefault="00D539D3" w:rsidP="00F9798B">
            <w:pPr>
              <w:pStyle w:val="rowtabella0"/>
              <w:jc w:val="center"/>
              <w:rPr>
                <w:color w:val="002060"/>
              </w:rPr>
            </w:pPr>
            <w:r w:rsidRPr="00832C6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9B036"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9E7FB" w14:textId="77777777" w:rsidR="00D539D3" w:rsidRPr="00832C6A" w:rsidRDefault="00D539D3" w:rsidP="00F9798B">
            <w:pPr>
              <w:pStyle w:val="rowtabella0"/>
              <w:jc w:val="center"/>
              <w:rPr>
                <w:color w:val="002060"/>
              </w:rPr>
            </w:pPr>
            <w:r w:rsidRPr="00832C6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52BED" w14:textId="77777777" w:rsidR="00D539D3" w:rsidRPr="00832C6A" w:rsidRDefault="00D539D3" w:rsidP="00F9798B">
            <w:pPr>
              <w:pStyle w:val="rowtabella0"/>
              <w:jc w:val="center"/>
              <w:rPr>
                <w:color w:val="002060"/>
              </w:rPr>
            </w:pPr>
            <w:r w:rsidRPr="00832C6A">
              <w:rPr>
                <w:color w:val="002060"/>
              </w:rPr>
              <w:t>0</w:t>
            </w:r>
          </w:p>
        </w:tc>
      </w:tr>
      <w:tr w:rsidR="00D539D3" w:rsidRPr="00832C6A" w14:paraId="2FCD50FB"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904C87" w14:textId="77777777" w:rsidR="00D539D3" w:rsidRPr="00832C6A" w:rsidRDefault="00D539D3" w:rsidP="00F9798B">
            <w:pPr>
              <w:pStyle w:val="rowtabella0"/>
              <w:rPr>
                <w:color w:val="002060"/>
              </w:rPr>
            </w:pPr>
            <w:r w:rsidRPr="00832C6A">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4A352" w14:textId="77777777" w:rsidR="00D539D3" w:rsidRPr="00832C6A" w:rsidRDefault="00D539D3" w:rsidP="00F9798B">
            <w:pPr>
              <w:pStyle w:val="rowtabella0"/>
              <w:jc w:val="center"/>
              <w:rPr>
                <w:color w:val="002060"/>
              </w:rPr>
            </w:pPr>
            <w:r w:rsidRPr="00832C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A572E"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F6A1C"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68B51"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B5F6B"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8602A" w14:textId="77777777" w:rsidR="00D539D3" w:rsidRPr="00832C6A" w:rsidRDefault="00D539D3" w:rsidP="00F9798B">
            <w:pPr>
              <w:pStyle w:val="rowtabella0"/>
              <w:jc w:val="center"/>
              <w:rPr>
                <w:color w:val="002060"/>
              </w:rPr>
            </w:pPr>
            <w:r w:rsidRPr="00832C6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E125C" w14:textId="77777777" w:rsidR="00D539D3" w:rsidRPr="00832C6A" w:rsidRDefault="00D539D3" w:rsidP="00F9798B">
            <w:pPr>
              <w:pStyle w:val="rowtabella0"/>
              <w:jc w:val="center"/>
              <w:rPr>
                <w:color w:val="002060"/>
              </w:rPr>
            </w:pPr>
            <w:r w:rsidRPr="00832C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32ADE" w14:textId="77777777" w:rsidR="00D539D3" w:rsidRPr="00832C6A" w:rsidRDefault="00D539D3" w:rsidP="00F9798B">
            <w:pPr>
              <w:pStyle w:val="rowtabella0"/>
              <w:jc w:val="center"/>
              <w:rPr>
                <w:color w:val="002060"/>
              </w:rPr>
            </w:pPr>
            <w:r w:rsidRPr="00832C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03927" w14:textId="77777777" w:rsidR="00D539D3" w:rsidRPr="00832C6A" w:rsidRDefault="00D539D3" w:rsidP="00F9798B">
            <w:pPr>
              <w:pStyle w:val="rowtabella0"/>
              <w:jc w:val="center"/>
              <w:rPr>
                <w:color w:val="002060"/>
              </w:rPr>
            </w:pPr>
            <w:r w:rsidRPr="00832C6A">
              <w:rPr>
                <w:color w:val="002060"/>
              </w:rPr>
              <w:t>0</w:t>
            </w:r>
          </w:p>
        </w:tc>
      </w:tr>
      <w:tr w:rsidR="00D539D3" w:rsidRPr="00832C6A" w14:paraId="58A4AAA0"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A86F6B" w14:textId="77777777" w:rsidR="00D539D3" w:rsidRPr="00832C6A" w:rsidRDefault="00D539D3" w:rsidP="00F9798B">
            <w:pPr>
              <w:pStyle w:val="rowtabella0"/>
              <w:rPr>
                <w:color w:val="002060"/>
              </w:rPr>
            </w:pPr>
            <w:r w:rsidRPr="00832C6A">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74B97"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BB319"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2BEB8"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B5D67"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B19FB"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05254" w14:textId="77777777" w:rsidR="00D539D3" w:rsidRPr="00832C6A" w:rsidRDefault="00D539D3" w:rsidP="00F9798B">
            <w:pPr>
              <w:pStyle w:val="rowtabella0"/>
              <w:jc w:val="center"/>
              <w:rPr>
                <w:color w:val="002060"/>
              </w:rPr>
            </w:pPr>
            <w:r w:rsidRPr="00832C6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3376F" w14:textId="77777777" w:rsidR="00D539D3" w:rsidRPr="00832C6A" w:rsidRDefault="00D539D3" w:rsidP="00F9798B">
            <w:pPr>
              <w:pStyle w:val="rowtabella0"/>
              <w:jc w:val="center"/>
              <w:rPr>
                <w:color w:val="002060"/>
              </w:rPr>
            </w:pPr>
            <w:r w:rsidRPr="00832C6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27A28"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552C1" w14:textId="77777777" w:rsidR="00D539D3" w:rsidRPr="00832C6A" w:rsidRDefault="00D539D3" w:rsidP="00F9798B">
            <w:pPr>
              <w:pStyle w:val="rowtabella0"/>
              <w:jc w:val="center"/>
              <w:rPr>
                <w:color w:val="002060"/>
              </w:rPr>
            </w:pPr>
            <w:r w:rsidRPr="00832C6A">
              <w:rPr>
                <w:color w:val="002060"/>
              </w:rPr>
              <w:t>0</w:t>
            </w:r>
          </w:p>
        </w:tc>
      </w:tr>
      <w:tr w:rsidR="00D539D3" w:rsidRPr="00832C6A" w14:paraId="30B9A066"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32A746" w14:textId="77777777" w:rsidR="00D539D3" w:rsidRPr="00832C6A" w:rsidRDefault="00D539D3" w:rsidP="00F9798B">
            <w:pPr>
              <w:pStyle w:val="rowtabella0"/>
              <w:rPr>
                <w:color w:val="002060"/>
              </w:rPr>
            </w:pPr>
            <w:r w:rsidRPr="00832C6A">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7F886" w14:textId="77777777" w:rsidR="00D539D3" w:rsidRPr="00832C6A" w:rsidRDefault="00D539D3" w:rsidP="00F9798B">
            <w:pPr>
              <w:pStyle w:val="rowtabella0"/>
              <w:jc w:val="center"/>
              <w:rPr>
                <w:color w:val="002060"/>
              </w:rPr>
            </w:pPr>
            <w:r w:rsidRPr="00832C6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6338D"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48043"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97497"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A8E0F"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8C10C" w14:textId="77777777" w:rsidR="00D539D3" w:rsidRPr="00832C6A" w:rsidRDefault="00D539D3" w:rsidP="00F9798B">
            <w:pPr>
              <w:pStyle w:val="rowtabella0"/>
              <w:jc w:val="center"/>
              <w:rPr>
                <w:color w:val="002060"/>
              </w:rPr>
            </w:pPr>
            <w:r w:rsidRPr="00832C6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2BCE9" w14:textId="77777777" w:rsidR="00D539D3" w:rsidRPr="00832C6A" w:rsidRDefault="00D539D3" w:rsidP="00F9798B">
            <w:pPr>
              <w:pStyle w:val="rowtabella0"/>
              <w:jc w:val="center"/>
              <w:rPr>
                <w:color w:val="002060"/>
              </w:rPr>
            </w:pPr>
            <w:r w:rsidRPr="00832C6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5D811" w14:textId="77777777" w:rsidR="00D539D3" w:rsidRPr="00832C6A" w:rsidRDefault="00D539D3" w:rsidP="00F9798B">
            <w:pPr>
              <w:pStyle w:val="rowtabella0"/>
              <w:jc w:val="center"/>
              <w:rPr>
                <w:color w:val="002060"/>
              </w:rPr>
            </w:pPr>
            <w:r w:rsidRPr="00832C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EB81A" w14:textId="77777777" w:rsidR="00D539D3" w:rsidRPr="00832C6A" w:rsidRDefault="00D539D3" w:rsidP="00F9798B">
            <w:pPr>
              <w:pStyle w:val="rowtabella0"/>
              <w:jc w:val="center"/>
              <w:rPr>
                <w:color w:val="002060"/>
              </w:rPr>
            </w:pPr>
            <w:r w:rsidRPr="00832C6A">
              <w:rPr>
                <w:color w:val="002060"/>
              </w:rPr>
              <w:t>0</w:t>
            </w:r>
          </w:p>
        </w:tc>
      </w:tr>
      <w:tr w:rsidR="00D539D3" w:rsidRPr="00832C6A" w14:paraId="3DDCCB4C"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4B3974" w14:textId="77777777" w:rsidR="00D539D3" w:rsidRPr="00832C6A" w:rsidRDefault="00D539D3" w:rsidP="00F9798B">
            <w:pPr>
              <w:pStyle w:val="rowtabella0"/>
              <w:rPr>
                <w:color w:val="002060"/>
              </w:rPr>
            </w:pPr>
            <w:r w:rsidRPr="00832C6A">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7ED28"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20573"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7F887"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60E50"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FE08B"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5E0ED" w14:textId="77777777" w:rsidR="00D539D3" w:rsidRPr="00832C6A" w:rsidRDefault="00D539D3" w:rsidP="00F9798B">
            <w:pPr>
              <w:pStyle w:val="rowtabella0"/>
              <w:jc w:val="center"/>
              <w:rPr>
                <w:color w:val="002060"/>
              </w:rPr>
            </w:pPr>
            <w:r w:rsidRPr="00832C6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2D949" w14:textId="77777777" w:rsidR="00D539D3" w:rsidRPr="00832C6A" w:rsidRDefault="00D539D3" w:rsidP="00F9798B">
            <w:pPr>
              <w:pStyle w:val="rowtabella0"/>
              <w:jc w:val="center"/>
              <w:rPr>
                <w:color w:val="002060"/>
              </w:rPr>
            </w:pPr>
            <w:r w:rsidRPr="00832C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6A2A9"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AD867" w14:textId="77777777" w:rsidR="00D539D3" w:rsidRPr="00832C6A" w:rsidRDefault="00D539D3" w:rsidP="00F9798B">
            <w:pPr>
              <w:pStyle w:val="rowtabella0"/>
              <w:jc w:val="center"/>
              <w:rPr>
                <w:color w:val="002060"/>
              </w:rPr>
            </w:pPr>
            <w:r w:rsidRPr="00832C6A">
              <w:rPr>
                <w:color w:val="002060"/>
              </w:rPr>
              <w:t>0</w:t>
            </w:r>
          </w:p>
        </w:tc>
      </w:tr>
      <w:tr w:rsidR="00D539D3" w:rsidRPr="00832C6A" w14:paraId="551D38CF"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700151" w14:textId="77777777" w:rsidR="00D539D3" w:rsidRPr="00832C6A" w:rsidRDefault="00D539D3" w:rsidP="00F9798B">
            <w:pPr>
              <w:pStyle w:val="rowtabella0"/>
              <w:rPr>
                <w:color w:val="002060"/>
              </w:rPr>
            </w:pPr>
            <w:r w:rsidRPr="00832C6A">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F710C"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08D10"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05F06"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A5C92"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E1C62"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3E985" w14:textId="77777777" w:rsidR="00D539D3" w:rsidRPr="00832C6A" w:rsidRDefault="00D539D3" w:rsidP="00F9798B">
            <w:pPr>
              <w:pStyle w:val="rowtabella0"/>
              <w:jc w:val="center"/>
              <w:rPr>
                <w:color w:val="002060"/>
              </w:rPr>
            </w:pPr>
            <w:r w:rsidRPr="00832C6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247FF" w14:textId="77777777" w:rsidR="00D539D3" w:rsidRPr="00832C6A" w:rsidRDefault="00D539D3" w:rsidP="00F9798B">
            <w:pPr>
              <w:pStyle w:val="rowtabella0"/>
              <w:jc w:val="center"/>
              <w:rPr>
                <w:color w:val="002060"/>
              </w:rPr>
            </w:pPr>
            <w:r w:rsidRPr="00832C6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0A95A"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D9F84" w14:textId="77777777" w:rsidR="00D539D3" w:rsidRPr="00832C6A" w:rsidRDefault="00D539D3" w:rsidP="00F9798B">
            <w:pPr>
              <w:pStyle w:val="rowtabella0"/>
              <w:jc w:val="center"/>
              <w:rPr>
                <w:color w:val="002060"/>
              </w:rPr>
            </w:pPr>
            <w:r w:rsidRPr="00832C6A">
              <w:rPr>
                <w:color w:val="002060"/>
              </w:rPr>
              <w:t>0</w:t>
            </w:r>
          </w:p>
        </w:tc>
      </w:tr>
      <w:tr w:rsidR="00D539D3" w:rsidRPr="00832C6A" w14:paraId="2C029075"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193D55" w14:textId="77777777" w:rsidR="00D539D3" w:rsidRPr="00832C6A" w:rsidRDefault="00D539D3" w:rsidP="00F9798B">
            <w:pPr>
              <w:pStyle w:val="rowtabella0"/>
              <w:rPr>
                <w:color w:val="002060"/>
              </w:rPr>
            </w:pPr>
            <w:r w:rsidRPr="00832C6A">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2C171"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3E48A"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36FD4"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5EEDB"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93567"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29533" w14:textId="77777777" w:rsidR="00D539D3" w:rsidRPr="00832C6A" w:rsidRDefault="00D539D3" w:rsidP="00F9798B">
            <w:pPr>
              <w:pStyle w:val="rowtabella0"/>
              <w:jc w:val="center"/>
              <w:rPr>
                <w:color w:val="002060"/>
              </w:rPr>
            </w:pPr>
            <w:r w:rsidRPr="00832C6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284C5" w14:textId="77777777" w:rsidR="00D539D3" w:rsidRPr="00832C6A" w:rsidRDefault="00D539D3" w:rsidP="00F9798B">
            <w:pPr>
              <w:pStyle w:val="rowtabella0"/>
              <w:jc w:val="center"/>
              <w:rPr>
                <w:color w:val="002060"/>
              </w:rPr>
            </w:pPr>
            <w:r w:rsidRPr="00832C6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C38BC"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93C7E" w14:textId="77777777" w:rsidR="00D539D3" w:rsidRPr="00832C6A" w:rsidRDefault="00D539D3" w:rsidP="00F9798B">
            <w:pPr>
              <w:pStyle w:val="rowtabella0"/>
              <w:jc w:val="center"/>
              <w:rPr>
                <w:color w:val="002060"/>
              </w:rPr>
            </w:pPr>
            <w:r w:rsidRPr="00832C6A">
              <w:rPr>
                <w:color w:val="002060"/>
              </w:rPr>
              <w:t>0</w:t>
            </w:r>
          </w:p>
        </w:tc>
      </w:tr>
      <w:tr w:rsidR="00D539D3" w:rsidRPr="00832C6A" w14:paraId="23172548"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6C9472" w14:textId="77777777" w:rsidR="00D539D3" w:rsidRPr="00832C6A" w:rsidRDefault="00D539D3" w:rsidP="00F9798B">
            <w:pPr>
              <w:pStyle w:val="rowtabella0"/>
              <w:rPr>
                <w:color w:val="002060"/>
              </w:rPr>
            </w:pPr>
            <w:r w:rsidRPr="00832C6A">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7BF3E"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081AB"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B564A"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A0E34"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FB901"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94C94"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BB536" w14:textId="77777777" w:rsidR="00D539D3" w:rsidRPr="00832C6A" w:rsidRDefault="00D539D3" w:rsidP="00F9798B">
            <w:pPr>
              <w:pStyle w:val="rowtabella0"/>
              <w:jc w:val="center"/>
              <w:rPr>
                <w:color w:val="002060"/>
              </w:rPr>
            </w:pPr>
            <w:r w:rsidRPr="00832C6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3C497" w14:textId="77777777" w:rsidR="00D539D3" w:rsidRPr="00832C6A" w:rsidRDefault="00D539D3" w:rsidP="00F9798B">
            <w:pPr>
              <w:pStyle w:val="rowtabella0"/>
              <w:jc w:val="center"/>
              <w:rPr>
                <w:color w:val="002060"/>
              </w:rPr>
            </w:pPr>
            <w:r w:rsidRPr="00832C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9A4E0" w14:textId="77777777" w:rsidR="00D539D3" w:rsidRPr="00832C6A" w:rsidRDefault="00D539D3" w:rsidP="00F9798B">
            <w:pPr>
              <w:pStyle w:val="rowtabella0"/>
              <w:jc w:val="center"/>
              <w:rPr>
                <w:color w:val="002060"/>
              </w:rPr>
            </w:pPr>
            <w:r w:rsidRPr="00832C6A">
              <w:rPr>
                <w:color w:val="002060"/>
              </w:rPr>
              <w:t>0</w:t>
            </w:r>
          </w:p>
        </w:tc>
      </w:tr>
      <w:tr w:rsidR="00D539D3" w:rsidRPr="00832C6A" w14:paraId="23EBF15A"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FDF108" w14:textId="77777777" w:rsidR="00D539D3" w:rsidRPr="00832C6A" w:rsidRDefault="00D539D3" w:rsidP="00F9798B">
            <w:pPr>
              <w:pStyle w:val="rowtabella0"/>
              <w:rPr>
                <w:color w:val="002060"/>
              </w:rPr>
            </w:pPr>
            <w:r w:rsidRPr="00832C6A">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48A63" w14:textId="77777777" w:rsidR="00D539D3" w:rsidRPr="00832C6A" w:rsidRDefault="00D539D3" w:rsidP="00F9798B">
            <w:pPr>
              <w:pStyle w:val="rowtabella0"/>
              <w:jc w:val="center"/>
              <w:rPr>
                <w:color w:val="002060"/>
              </w:rPr>
            </w:pPr>
            <w:r w:rsidRPr="00832C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DC092"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17B40"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23AC3"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535FD"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4FB03" w14:textId="77777777" w:rsidR="00D539D3" w:rsidRPr="00832C6A" w:rsidRDefault="00D539D3" w:rsidP="00F9798B">
            <w:pPr>
              <w:pStyle w:val="rowtabella0"/>
              <w:jc w:val="center"/>
              <w:rPr>
                <w:color w:val="002060"/>
              </w:rPr>
            </w:pPr>
            <w:r w:rsidRPr="00832C6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E5C3B" w14:textId="77777777" w:rsidR="00D539D3" w:rsidRPr="00832C6A" w:rsidRDefault="00D539D3" w:rsidP="00F9798B">
            <w:pPr>
              <w:pStyle w:val="rowtabella0"/>
              <w:jc w:val="center"/>
              <w:rPr>
                <w:color w:val="002060"/>
              </w:rPr>
            </w:pPr>
            <w:r w:rsidRPr="00832C6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541D6" w14:textId="77777777" w:rsidR="00D539D3" w:rsidRPr="00832C6A" w:rsidRDefault="00D539D3" w:rsidP="00F9798B">
            <w:pPr>
              <w:pStyle w:val="rowtabella0"/>
              <w:jc w:val="center"/>
              <w:rPr>
                <w:color w:val="002060"/>
              </w:rPr>
            </w:pPr>
            <w:r w:rsidRPr="00832C6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B9910" w14:textId="77777777" w:rsidR="00D539D3" w:rsidRPr="00832C6A" w:rsidRDefault="00D539D3" w:rsidP="00F9798B">
            <w:pPr>
              <w:pStyle w:val="rowtabella0"/>
              <w:jc w:val="center"/>
              <w:rPr>
                <w:color w:val="002060"/>
              </w:rPr>
            </w:pPr>
            <w:r w:rsidRPr="00832C6A">
              <w:rPr>
                <w:color w:val="002060"/>
              </w:rPr>
              <w:t>0</w:t>
            </w:r>
          </w:p>
        </w:tc>
      </w:tr>
      <w:tr w:rsidR="00D539D3" w:rsidRPr="00832C6A" w14:paraId="3B3BA718"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96CACF" w14:textId="77777777" w:rsidR="00D539D3" w:rsidRPr="00832C6A" w:rsidRDefault="00D539D3" w:rsidP="00F9798B">
            <w:pPr>
              <w:pStyle w:val="rowtabella0"/>
              <w:rPr>
                <w:color w:val="002060"/>
                <w:lang w:val="es-ES"/>
              </w:rPr>
            </w:pPr>
            <w:r w:rsidRPr="00832C6A">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F3B1F"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BD885"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E525D"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A90C8"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0F7B5"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BDDA7"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33619" w14:textId="77777777" w:rsidR="00D539D3" w:rsidRPr="00832C6A" w:rsidRDefault="00D539D3" w:rsidP="00F9798B">
            <w:pPr>
              <w:pStyle w:val="rowtabella0"/>
              <w:jc w:val="center"/>
              <w:rPr>
                <w:color w:val="002060"/>
              </w:rPr>
            </w:pPr>
            <w:r w:rsidRPr="00832C6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F1C3F" w14:textId="77777777" w:rsidR="00D539D3" w:rsidRPr="00832C6A" w:rsidRDefault="00D539D3" w:rsidP="00F9798B">
            <w:pPr>
              <w:pStyle w:val="rowtabella0"/>
              <w:jc w:val="center"/>
              <w:rPr>
                <w:color w:val="002060"/>
              </w:rPr>
            </w:pPr>
            <w:r w:rsidRPr="00832C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B7B73" w14:textId="77777777" w:rsidR="00D539D3" w:rsidRPr="00832C6A" w:rsidRDefault="00D539D3" w:rsidP="00F9798B">
            <w:pPr>
              <w:pStyle w:val="rowtabella0"/>
              <w:jc w:val="center"/>
              <w:rPr>
                <w:color w:val="002060"/>
              </w:rPr>
            </w:pPr>
            <w:r w:rsidRPr="00832C6A">
              <w:rPr>
                <w:color w:val="002060"/>
              </w:rPr>
              <w:t>0</w:t>
            </w:r>
          </w:p>
        </w:tc>
      </w:tr>
      <w:tr w:rsidR="00D539D3" w:rsidRPr="00832C6A" w14:paraId="17A356FC"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862605" w14:textId="77777777" w:rsidR="00D539D3" w:rsidRPr="00832C6A" w:rsidRDefault="00D539D3" w:rsidP="00F9798B">
            <w:pPr>
              <w:pStyle w:val="rowtabella0"/>
              <w:rPr>
                <w:color w:val="002060"/>
              </w:rPr>
            </w:pPr>
            <w:r w:rsidRPr="00832C6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D9A03"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A12E0"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2CE2E"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C7408"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C2F06" w14:textId="77777777" w:rsidR="00D539D3" w:rsidRPr="00832C6A" w:rsidRDefault="00D539D3" w:rsidP="00F9798B">
            <w:pPr>
              <w:pStyle w:val="rowtabella0"/>
              <w:jc w:val="center"/>
              <w:rPr>
                <w:color w:val="002060"/>
              </w:rPr>
            </w:pPr>
            <w:r w:rsidRPr="00832C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4C408" w14:textId="77777777" w:rsidR="00D539D3" w:rsidRPr="00832C6A" w:rsidRDefault="00D539D3" w:rsidP="00F9798B">
            <w:pPr>
              <w:pStyle w:val="rowtabella0"/>
              <w:jc w:val="center"/>
              <w:rPr>
                <w:color w:val="002060"/>
              </w:rPr>
            </w:pPr>
            <w:r w:rsidRPr="00832C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1525A" w14:textId="77777777" w:rsidR="00D539D3" w:rsidRPr="00832C6A" w:rsidRDefault="00D539D3" w:rsidP="00F9798B">
            <w:pPr>
              <w:pStyle w:val="rowtabella0"/>
              <w:jc w:val="center"/>
              <w:rPr>
                <w:color w:val="002060"/>
              </w:rPr>
            </w:pPr>
            <w:r w:rsidRPr="00832C6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132AA"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19A26" w14:textId="77777777" w:rsidR="00D539D3" w:rsidRPr="00832C6A" w:rsidRDefault="00D539D3" w:rsidP="00F9798B">
            <w:pPr>
              <w:pStyle w:val="rowtabella0"/>
              <w:jc w:val="center"/>
              <w:rPr>
                <w:color w:val="002060"/>
              </w:rPr>
            </w:pPr>
            <w:r w:rsidRPr="00832C6A">
              <w:rPr>
                <w:color w:val="002060"/>
              </w:rPr>
              <w:t>0</w:t>
            </w:r>
          </w:p>
        </w:tc>
      </w:tr>
      <w:tr w:rsidR="00D539D3" w:rsidRPr="00832C6A" w14:paraId="4128328F" w14:textId="77777777" w:rsidTr="00F9798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4CB758" w14:textId="77777777" w:rsidR="00D539D3" w:rsidRPr="00832C6A" w:rsidRDefault="00D539D3" w:rsidP="00F9798B">
            <w:pPr>
              <w:pStyle w:val="rowtabella0"/>
              <w:rPr>
                <w:color w:val="002060"/>
                <w:lang w:val="es-ES"/>
              </w:rPr>
            </w:pPr>
            <w:r w:rsidRPr="00832C6A">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294D8"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4EF46"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C0ADF"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A00EE"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25DDE"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7B1FD" w14:textId="77777777" w:rsidR="00D539D3" w:rsidRPr="00832C6A" w:rsidRDefault="00D539D3" w:rsidP="00F9798B">
            <w:pPr>
              <w:pStyle w:val="rowtabella0"/>
              <w:jc w:val="center"/>
              <w:rPr>
                <w:color w:val="002060"/>
              </w:rPr>
            </w:pPr>
            <w:r w:rsidRPr="00832C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4146D" w14:textId="77777777" w:rsidR="00D539D3" w:rsidRPr="00832C6A" w:rsidRDefault="00D539D3" w:rsidP="00F9798B">
            <w:pPr>
              <w:pStyle w:val="rowtabella0"/>
              <w:jc w:val="center"/>
              <w:rPr>
                <w:color w:val="002060"/>
              </w:rPr>
            </w:pPr>
            <w:r w:rsidRPr="00832C6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04C8C" w14:textId="77777777" w:rsidR="00D539D3" w:rsidRPr="00832C6A" w:rsidRDefault="00D539D3" w:rsidP="00F9798B">
            <w:pPr>
              <w:pStyle w:val="rowtabella0"/>
              <w:jc w:val="center"/>
              <w:rPr>
                <w:color w:val="002060"/>
              </w:rPr>
            </w:pPr>
            <w:r w:rsidRPr="00832C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5847B" w14:textId="77777777" w:rsidR="00D539D3" w:rsidRPr="00832C6A" w:rsidRDefault="00D539D3" w:rsidP="00F9798B">
            <w:pPr>
              <w:pStyle w:val="rowtabella0"/>
              <w:jc w:val="center"/>
              <w:rPr>
                <w:color w:val="002060"/>
              </w:rPr>
            </w:pPr>
            <w:r w:rsidRPr="00832C6A">
              <w:rPr>
                <w:color w:val="002060"/>
              </w:rPr>
              <w:t>0</w:t>
            </w:r>
          </w:p>
        </w:tc>
      </w:tr>
    </w:tbl>
    <w:p w14:paraId="3E28638D" w14:textId="77777777" w:rsidR="00D539D3" w:rsidRPr="00832C6A" w:rsidRDefault="00D539D3" w:rsidP="00D539D3">
      <w:pPr>
        <w:pStyle w:val="breakline"/>
        <w:rPr>
          <w:rFonts w:eastAsiaTheme="minorEastAsia"/>
          <w:color w:val="002060"/>
        </w:rPr>
      </w:pPr>
    </w:p>
    <w:p w14:paraId="2E7FFCA1" w14:textId="77777777" w:rsidR="00D539D3" w:rsidRPr="00832C6A" w:rsidRDefault="00D539D3" w:rsidP="00D539D3">
      <w:pPr>
        <w:pStyle w:val="titoloprinc0"/>
        <w:rPr>
          <w:color w:val="002060"/>
        </w:rPr>
      </w:pPr>
      <w:r>
        <w:rPr>
          <w:color w:val="002060"/>
        </w:rPr>
        <w:t>PROGRAMM</w:t>
      </w:r>
      <w:r w:rsidRPr="00832C6A">
        <w:rPr>
          <w:color w:val="002060"/>
        </w:rPr>
        <w:t>A</w:t>
      </w:r>
      <w:r>
        <w:rPr>
          <w:color w:val="002060"/>
        </w:rPr>
        <w:t xml:space="preserve"> GARE</w:t>
      </w:r>
    </w:p>
    <w:p w14:paraId="7F0B6F3F" w14:textId="77777777" w:rsidR="00D539D3" w:rsidRDefault="00D539D3" w:rsidP="00D539D3">
      <w:pPr>
        <w:pStyle w:val="breakline"/>
        <w:rPr>
          <w:color w:val="002060"/>
        </w:rPr>
      </w:pPr>
    </w:p>
    <w:p w14:paraId="74B7BE04" w14:textId="77777777" w:rsidR="00D539D3" w:rsidRPr="000D64F5" w:rsidRDefault="00D539D3" w:rsidP="00D539D3">
      <w:pPr>
        <w:pStyle w:val="sottotitolocampionato10"/>
        <w:rPr>
          <w:color w:val="002060"/>
        </w:rPr>
      </w:pPr>
      <w:r w:rsidRPr="000D64F5">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6"/>
        <w:gridCol w:w="385"/>
        <w:gridCol w:w="898"/>
        <w:gridCol w:w="1179"/>
        <w:gridCol w:w="1552"/>
        <w:gridCol w:w="1552"/>
      </w:tblGrid>
      <w:tr w:rsidR="00D539D3" w:rsidRPr="000D64F5" w14:paraId="16A97B69" w14:textId="77777777" w:rsidTr="00F979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1A2A7" w14:textId="77777777" w:rsidR="00D539D3" w:rsidRPr="000D64F5" w:rsidRDefault="00D539D3" w:rsidP="00F9798B">
            <w:pPr>
              <w:pStyle w:val="headertabella0"/>
              <w:rPr>
                <w:color w:val="002060"/>
              </w:rPr>
            </w:pPr>
            <w:r w:rsidRPr="000D64F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9BC9C" w14:textId="77777777" w:rsidR="00D539D3" w:rsidRPr="000D64F5" w:rsidRDefault="00D539D3" w:rsidP="00F9798B">
            <w:pPr>
              <w:pStyle w:val="headertabella0"/>
              <w:rPr>
                <w:color w:val="002060"/>
              </w:rPr>
            </w:pPr>
            <w:r w:rsidRPr="000D64F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55B47" w14:textId="77777777" w:rsidR="00D539D3" w:rsidRPr="000D64F5" w:rsidRDefault="00D539D3" w:rsidP="00F9798B">
            <w:pPr>
              <w:pStyle w:val="headertabella0"/>
              <w:rPr>
                <w:color w:val="002060"/>
              </w:rPr>
            </w:pPr>
            <w:r w:rsidRPr="000D64F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B8BE2" w14:textId="77777777" w:rsidR="00D539D3" w:rsidRPr="000D64F5" w:rsidRDefault="00D539D3" w:rsidP="00F9798B">
            <w:pPr>
              <w:pStyle w:val="headertabella0"/>
              <w:rPr>
                <w:color w:val="002060"/>
              </w:rPr>
            </w:pPr>
            <w:r w:rsidRPr="000D64F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24CD2" w14:textId="77777777" w:rsidR="00D539D3" w:rsidRPr="000D64F5" w:rsidRDefault="00D539D3" w:rsidP="00F9798B">
            <w:pPr>
              <w:pStyle w:val="headertabella0"/>
              <w:rPr>
                <w:color w:val="002060"/>
              </w:rPr>
            </w:pPr>
            <w:r w:rsidRPr="000D64F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9E789" w14:textId="77777777" w:rsidR="00D539D3" w:rsidRPr="000D64F5" w:rsidRDefault="00D539D3" w:rsidP="00F9798B">
            <w:pPr>
              <w:pStyle w:val="headertabella0"/>
              <w:rPr>
                <w:color w:val="002060"/>
              </w:rPr>
            </w:pPr>
            <w:r w:rsidRPr="000D64F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4450B" w14:textId="77777777" w:rsidR="00D539D3" w:rsidRPr="000D64F5" w:rsidRDefault="00D539D3" w:rsidP="00F9798B">
            <w:pPr>
              <w:pStyle w:val="headertabella0"/>
              <w:rPr>
                <w:color w:val="002060"/>
              </w:rPr>
            </w:pPr>
            <w:r w:rsidRPr="000D64F5">
              <w:rPr>
                <w:color w:val="002060"/>
              </w:rPr>
              <w:t>Indirizzo Impianto</w:t>
            </w:r>
          </w:p>
        </w:tc>
      </w:tr>
      <w:tr w:rsidR="00D539D3" w:rsidRPr="000D64F5" w14:paraId="1C7F9438" w14:textId="77777777" w:rsidTr="00F9798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F01866" w14:textId="77777777" w:rsidR="00D539D3" w:rsidRPr="000D64F5" w:rsidRDefault="00D539D3" w:rsidP="00F9798B">
            <w:pPr>
              <w:pStyle w:val="rowtabella0"/>
              <w:rPr>
                <w:color w:val="002060"/>
              </w:rPr>
            </w:pPr>
            <w:r w:rsidRPr="000D64F5">
              <w:rPr>
                <w:color w:val="002060"/>
              </w:rPr>
              <w:t>U.MANDOLESI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E4F62B" w14:textId="77777777" w:rsidR="00D539D3" w:rsidRPr="000D64F5" w:rsidRDefault="00D539D3" w:rsidP="00F9798B">
            <w:pPr>
              <w:pStyle w:val="rowtabella0"/>
              <w:rPr>
                <w:color w:val="002060"/>
              </w:rPr>
            </w:pPr>
            <w:r w:rsidRPr="000D64F5">
              <w:rPr>
                <w:color w:val="002060"/>
              </w:rPr>
              <w:t>REAL EAGLES VIRTUS PAGLIA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C4A5DC" w14:textId="77777777" w:rsidR="00D539D3" w:rsidRPr="000D64F5" w:rsidRDefault="00D539D3" w:rsidP="00F9798B">
            <w:pPr>
              <w:pStyle w:val="rowtabella0"/>
              <w:jc w:val="center"/>
              <w:rPr>
                <w:color w:val="002060"/>
              </w:rPr>
            </w:pPr>
            <w:r w:rsidRPr="000D64F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1BEBC0" w14:textId="77777777" w:rsidR="00D539D3" w:rsidRPr="000D64F5" w:rsidRDefault="00D539D3" w:rsidP="00F9798B">
            <w:pPr>
              <w:pStyle w:val="rowtabella0"/>
              <w:rPr>
                <w:color w:val="002060"/>
              </w:rPr>
            </w:pPr>
            <w:r w:rsidRPr="000D64F5">
              <w:rPr>
                <w:color w:val="002060"/>
              </w:rPr>
              <w:t>07/12/2023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2FDDEC" w14:textId="77777777" w:rsidR="00D539D3" w:rsidRPr="000D64F5" w:rsidRDefault="00D539D3" w:rsidP="00F9798B">
            <w:pPr>
              <w:pStyle w:val="rowtabella0"/>
              <w:rPr>
                <w:color w:val="002060"/>
              </w:rPr>
            </w:pPr>
            <w:r w:rsidRPr="000D64F5">
              <w:rPr>
                <w:color w:val="002060"/>
              </w:rPr>
              <w:t>5631 PALASPORT " PALASAVELLI"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6170E9" w14:textId="77777777" w:rsidR="00D539D3" w:rsidRPr="000D64F5" w:rsidRDefault="00D539D3" w:rsidP="00F9798B">
            <w:pPr>
              <w:pStyle w:val="rowtabella0"/>
              <w:rPr>
                <w:color w:val="002060"/>
              </w:rPr>
            </w:pPr>
            <w:r w:rsidRPr="000D64F5">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35941A" w14:textId="77777777" w:rsidR="00D539D3" w:rsidRPr="000D64F5" w:rsidRDefault="00D539D3" w:rsidP="00F9798B">
            <w:pPr>
              <w:pStyle w:val="rowtabella0"/>
              <w:rPr>
                <w:color w:val="002060"/>
              </w:rPr>
            </w:pPr>
            <w:r w:rsidRPr="000D64F5">
              <w:rPr>
                <w:color w:val="002060"/>
              </w:rPr>
              <w:t>VIA S.VITTORIA, 5</w:t>
            </w:r>
          </w:p>
        </w:tc>
      </w:tr>
    </w:tbl>
    <w:p w14:paraId="6565FBF6" w14:textId="77777777" w:rsidR="00D539D3" w:rsidRPr="00832C6A" w:rsidRDefault="00D539D3" w:rsidP="00D539D3">
      <w:pPr>
        <w:pStyle w:val="breakline"/>
        <w:rPr>
          <w:color w:val="002060"/>
        </w:rPr>
      </w:pPr>
    </w:p>
    <w:p w14:paraId="1480017C" w14:textId="77777777" w:rsidR="00D539D3" w:rsidRPr="00832C6A" w:rsidRDefault="00D539D3" w:rsidP="00D539D3">
      <w:pPr>
        <w:pStyle w:val="titolocampionato0"/>
        <w:shd w:val="clear" w:color="auto" w:fill="CCCCCC"/>
        <w:spacing w:before="80" w:after="40"/>
        <w:rPr>
          <w:color w:val="002060"/>
        </w:rPr>
      </w:pPr>
      <w:r w:rsidRPr="00832C6A">
        <w:rPr>
          <w:color w:val="002060"/>
        </w:rPr>
        <w:t>CALCIO A CINQUE SERIE D</w:t>
      </w:r>
    </w:p>
    <w:p w14:paraId="0DC5A1DB" w14:textId="77777777" w:rsidR="00D539D3" w:rsidRPr="007645AE" w:rsidRDefault="00D539D3" w:rsidP="00D539D3">
      <w:pPr>
        <w:pStyle w:val="TITOLOPRINC"/>
        <w:spacing w:before="0" w:beforeAutospacing="0" w:after="0" w:afterAutospacing="0"/>
        <w:rPr>
          <w:color w:val="002060"/>
        </w:rPr>
      </w:pPr>
      <w:r w:rsidRPr="007645AE">
        <w:rPr>
          <w:color w:val="002060"/>
        </w:rPr>
        <w:t>ANAGRAFICA/INDIRIZZARIO/VARIAZIONI CALENDARIO</w:t>
      </w:r>
    </w:p>
    <w:p w14:paraId="71DEFDB0" w14:textId="77777777" w:rsidR="00D539D3" w:rsidRDefault="00D539D3" w:rsidP="00D539D3">
      <w:pPr>
        <w:pStyle w:val="LndNormale1"/>
        <w:rPr>
          <w:color w:val="002060"/>
          <w:szCs w:val="22"/>
        </w:rPr>
      </w:pPr>
    </w:p>
    <w:p w14:paraId="12B72C72" w14:textId="77777777" w:rsidR="00D539D3" w:rsidRPr="00483044" w:rsidRDefault="00D539D3" w:rsidP="00D539D3">
      <w:pPr>
        <w:pStyle w:val="titoloprinc0"/>
        <w:jc w:val="both"/>
        <w:rPr>
          <w:color w:val="002060"/>
          <w:sz w:val="22"/>
          <w:szCs w:val="22"/>
        </w:rPr>
      </w:pPr>
      <w:r w:rsidRPr="00483044">
        <w:rPr>
          <w:color w:val="002060"/>
          <w:sz w:val="22"/>
          <w:szCs w:val="22"/>
        </w:rPr>
        <w:t>GIRONE “</w:t>
      </w:r>
      <w:r>
        <w:rPr>
          <w:color w:val="002060"/>
          <w:sz w:val="22"/>
          <w:szCs w:val="22"/>
        </w:rPr>
        <w:t>E</w:t>
      </w:r>
      <w:r w:rsidRPr="00483044">
        <w:rPr>
          <w:color w:val="002060"/>
          <w:sz w:val="22"/>
          <w:szCs w:val="22"/>
        </w:rPr>
        <w:t>”</w:t>
      </w:r>
    </w:p>
    <w:p w14:paraId="1830CD49" w14:textId="77777777" w:rsidR="00D539D3" w:rsidRDefault="00D539D3" w:rsidP="00D539D3">
      <w:pPr>
        <w:pStyle w:val="titoloprinc0"/>
        <w:jc w:val="both"/>
        <w:rPr>
          <w:b w:val="0"/>
          <w:bCs w:val="0"/>
          <w:color w:val="002060"/>
          <w:sz w:val="22"/>
          <w:szCs w:val="22"/>
        </w:rPr>
      </w:pPr>
    </w:p>
    <w:p w14:paraId="23402204" w14:textId="77777777" w:rsidR="00D539D3" w:rsidRDefault="00D539D3" w:rsidP="00D539D3">
      <w:pPr>
        <w:pStyle w:val="titoloprinc0"/>
        <w:jc w:val="both"/>
        <w:rPr>
          <w:b w:val="0"/>
          <w:bCs w:val="0"/>
          <w:color w:val="002060"/>
          <w:sz w:val="22"/>
          <w:szCs w:val="22"/>
        </w:rPr>
      </w:pPr>
      <w:r w:rsidRPr="00206171">
        <w:rPr>
          <w:b w:val="0"/>
          <w:bCs w:val="0"/>
          <w:color w:val="002060"/>
          <w:sz w:val="22"/>
          <w:szCs w:val="22"/>
        </w:rPr>
        <w:t>La Società</w:t>
      </w:r>
      <w:r>
        <w:rPr>
          <w:b w:val="0"/>
          <w:bCs w:val="0"/>
          <w:color w:val="002060"/>
          <w:sz w:val="22"/>
          <w:szCs w:val="22"/>
        </w:rPr>
        <w:t xml:space="preserve"> </w:t>
      </w:r>
      <w:r>
        <w:rPr>
          <w:color w:val="002060"/>
          <w:sz w:val="22"/>
          <w:szCs w:val="22"/>
        </w:rPr>
        <w:t>SAMBENEDETTESE BEACH SOCC</w:t>
      </w:r>
      <w:r>
        <w:rPr>
          <w:b w:val="0"/>
          <w:bCs w:val="0"/>
          <w:color w:val="002060"/>
          <w:sz w:val="22"/>
          <w:szCs w:val="22"/>
        </w:rPr>
        <w:t>, constatato che dispone di un impianto all’aperto,</w:t>
      </w:r>
      <w:r w:rsidRPr="00206171">
        <w:rPr>
          <w:color w:val="002060"/>
          <w:sz w:val="22"/>
          <w:szCs w:val="22"/>
        </w:rPr>
        <w:t xml:space="preserve"> </w:t>
      </w:r>
      <w:r w:rsidRPr="00206171">
        <w:rPr>
          <w:b w:val="0"/>
          <w:bCs w:val="0"/>
          <w:color w:val="002060"/>
          <w:sz w:val="22"/>
          <w:szCs w:val="22"/>
        </w:rPr>
        <w:t xml:space="preserve">disputerà tutte le </w:t>
      </w:r>
      <w:r w:rsidRPr="00483044">
        <w:rPr>
          <w:color w:val="002060"/>
          <w:sz w:val="22"/>
          <w:szCs w:val="22"/>
        </w:rPr>
        <w:t>gare interne</w:t>
      </w:r>
      <w:r>
        <w:rPr>
          <w:b w:val="0"/>
          <w:bCs w:val="0"/>
          <w:color w:val="002060"/>
          <w:sz w:val="22"/>
          <w:szCs w:val="22"/>
        </w:rPr>
        <w:t xml:space="preserve"> relative ai mesi di </w:t>
      </w:r>
      <w:r w:rsidRPr="00483044">
        <w:rPr>
          <w:color w:val="002060"/>
          <w:sz w:val="22"/>
          <w:szCs w:val="22"/>
        </w:rPr>
        <w:t>DICEMBRE, GENNAIO E FEBBRAIO PP.VV.</w:t>
      </w:r>
      <w:r w:rsidRPr="00206171">
        <w:rPr>
          <w:b w:val="0"/>
          <w:bCs w:val="0"/>
          <w:color w:val="002060"/>
          <w:sz w:val="22"/>
          <w:szCs w:val="22"/>
        </w:rPr>
        <w:t xml:space="preserve"> </w:t>
      </w:r>
      <w:r>
        <w:rPr>
          <w:b w:val="0"/>
          <w:bCs w:val="0"/>
          <w:color w:val="002060"/>
          <w:sz w:val="22"/>
          <w:szCs w:val="22"/>
        </w:rPr>
        <w:t>la</w:t>
      </w:r>
      <w:r w:rsidRPr="00206171">
        <w:rPr>
          <w:b w:val="0"/>
          <w:bCs w:val="0"/>
          <w:color w:val="002060"/>
          <w:sz w:val="22"/>
          <w:szCs w:val="22"/>
        </w:rPr>
        <w:t xml:space="preserve"> </w:t>
      </w:r>
      <w:r>
        <w:rPr>
          <w:color w:val="002060"/>
          <w:sz w:val="22"/>
          <w:szCs w:val="22"/>
        </w:rPr>
        <w:t>DOMENICA</w:t>
      </w:r>
      <w:r w:rsidRPr="00206171">
        <w:rPr>
          <w:color w:val="002060"/>
          <w:sz w:val="22"/>
          <w:szCs w:val="22"/>
        </w:rPr>
        <w:t xml:space="preserve"> </w:t>
      </w:r>
      <w:r w:rsidRPr="00206171">
        <w:rPr>
          <w:b w:val="0"/>
          <w:bCs w:val="0"/>
          <w:color w:val="002060"/>
          <w:sz w:val="22"/>
          <w:szCs w:val="22"/>
        </w:rPr>
        <w:t xml:space="preserve">alle </w:t>
      </w:r>
      <w:r>
        <w:rPr>
          <w:color w:val="002060"/>
          <w:sz w:val="22"/>
          <w:szCs w:val="22"/>
        </w:rPr>
        <w:t>ore 15:00</w:t>
      </w:r>
      <w:r w:rsidRPr="00206171">
        <w:rPr>
          <w:b w:val="0"/>
          <w:bCs w:val="0"/>
          <w:color w:val="002060"/>
          <w:sz w:val="22"/>
          <w:szCs w:val="22"/>
        </w:rPr>
        <w:t>.</w:t>
      </w:r>
    </w:p>
    <w:p w14:paraId="6E65CBA4" w14:textId="77777777" w:rsidR="00D539D3" w:rsidRDefault="00D539D3" w:rsidP="00D539D3">
      <w:pPr>
        <w:pStyle w:val="titoloprinc0"/>
        <w:jc w:val="both"/>
        <w:rPr>
          <w:b w:val="0"/>
          <w:bCs w:val="0"/>
          <w:color w:val="002060"/>
          <w:sz w:val="22"/>
          <w:szCs w:val="22"/>
        </w:rPr>
      </w:pPr>
    </w:p>
    <w:p w14:paraId="52424AC3" w14:textId="77777777" w:rsidR="00D539D3" w:rsidRPr="00832C6A" w:rsidRDefault="00D539D3" w:rsidP="00D539D3">
      <w:pPr>
        <w:pStyle w:val="titoloprinc0"/>
        <w:rPr>
          <w:color w:val="002060"/>
        </w:rPr>
      </w:pPr>
      <w:r w:rsidRPr="00832C6A">
        <w:rPr>
          <w:color w:val="002060"/>
        </w:rPr>
        <w:t>VARIAZIONI AL PROGRAMMA GARE</w:t>
      </w:r>
    </w:p>
    <w:p w14:paraId="543B022A" w14:textId="77777777" w:rsidR="00D539D3" w:rsidRPr="00832C6A" w:rsidRDefault="00D539D3" w:rsidP="00D539D3">
      <w:pPr>
        <w:pStyle w:val="breakline"/>
        <w:rPr>
          <w:color w:val="002060"/>
        </w:rPr>
      </w:pPr>
    </w:p>
    <w:p w14:paraId="76CEF19A" w14:textId="77777777" w:rsidR="00D539D3" w:rsidRPr="00832C6A" w:rsidRDefault="00D539D3" w:rsidP="00D539D3">
      <w:pPr>
        <w:pStyle w:val="breakline"/>
        <w:rPr>
          <w:color w:val="002060"/>
        </w:rPr>
      </w:pPr>
    </w:p>
    <w:p w14:paraId="7C1793CF" w14:textId="77777777" w:rsidR="00D539D3" w:rsidRPr="00832C6A" w:rsidRDefault="00D539D3" w:rsidP="00D539D3">
      <w:pPr>
        <w:pStyle w:val="sottotitolocampionato10"/>
        <w:rPr>
          <w:color w:val="002060"/>
        </w:rPr>
      </w:pPr>
      <w:r w:rsidRPr="00832C6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539D3" w:rsidRPr="00832C6A" w14:paraId="73F3409B" w14:textId="77777777" w:rsidTr="00F9798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E5793" w14:textId="77777777" w:rsidR="00D539D3" w:rsidRPr="00832C6A" w:rsidRDefault="00D539D3" w:rsidP="00F9798B">
            <w:pPr>
              <w:pStyle w:val="headertabella0"/>
              <w:rPr>
                <w:color w:val="002060"/>
              </w:rPr>
            </w:pPr>
            <w:r w:rsidRPr="00832C6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2611F" w14:textId="77777777" w:rsidR="00D539D3" w:rsidRPr="00832C6A" w:rsidRDefault="00D539D3" w:rsidP="00F9798B">
            <w:pPr>
              <w:pStyle w:val="headertabella0"/>
              <w:rPr>
                <w:color w:val="002060"/>
              </w:rPr>
            </w:pPr>
            <w:r w:rsidRPr="00832C6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49702" w14:textId="77777777" w:rsidR="00D539D3" w:rsidRPr="00832C6A" w:rsidRDefault="00D539D3" w:rsidP="00F9798B">
            <w:pPr>
              <w:pStyle w:val="headertabella0"/>
              <w:rPr>
                <w:color w:val="002060"/>
              </w:rPr>
            </w:pPr>
            <w:r w:rsidRPr="00832C6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22324" w14:textId="77777777" w:rsidR="00D539D3" w:rsidRPr="00832C6A" w:rsidRDefault="00D539D3" w:rsidP="00F9798B">
            <w:pPr>
              <w:pStyle w:val="headertabella0"/>
              <w:rPr>
                <w:color w:val="002060"/>
              </w:rPr>
            </w:pPr>
            <w:r w:rsidRPr="00832C6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AC669" w14:textId="77777777" w:rsidR="00D539D3" w:rsidRPr="00832C6A" w:rsidRDefault="00D539D3" w:rsidP="00F9798B">
            <w:pPr>
              <w:pStyle w:val="headertabella0"/>
              <w:rPr>
                <w:color w:val="002060"/>
              </w:rPr>
            </w:pPr>
            <w:r w:rsidRPr="00832C6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A9C09" w14:textId="77777777" w:rsidR="00D539D3" w:rsidRPr="00832C6A" w:rsidRDefault="00D539D3" w:rsidP="00F9798B">
            <w:pPr>
              <w:pStyle w:val="headertabella0"/>
              <w:rPr>
                <w:color w:val="002060"/>
              </w:rPr>
            </w:pPr>
            <w:r w:rsidRPr="00832C6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0E2B4" w14:textId="77777777" w:rsidR="00D539D3" w:rsidRPr="00832C6A" w:rsidRDefault="00D539D3" w:rsidP="00F9798B">
            <w:pPr>
              <w:pStyle w:val="headertabella0"/>
              <w:rPr>
                <w:color w:val="002060"/>
              </w:rPr>
            </w:pPr>
            <w:r w:rsidRPr="00832C6A">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600A3" w14:textId="77777777" w:rsidR="00D539D3" w:rsidRPr="00832C6A" w:rsidRDefault="00D539D3" w:rsidP="00F9798B">
            <w:pPr>
              <w:pStyle w:val="headertabella0"/>
              <w:rPr>
                <w:color w:val="002060"/>
              </w:rPr>
            </w:pPr>
            <w:r w:rsidRPr="00832C6A">
              <w:rPr>
                <w:color w:val="002060"/>
              </w:rPr>
              <w:t>Impianto</w:t>
            </w:r>
          </w:p>
        </w:tc>
      </w:tr>
      <w:tr w:rsidR="00D539D3" w:rsidRPr="00832C6A" w14:paraId="285BA5B4" w14:textId="77777777" w:rsidTr="00F9798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280E1" w14:textId="77777777" w:rsidR="00D539D3" w:rsidRPr="003736CC" w:rsidRDefault="00D539D3" w:rsidP="00F9798B">
            <w:pPr>
              <w:pStyle w:val="rowtabella0"/>
              <w:rPr>
                <w:color w:val="002060"/>
                <w:highlight w:val="yellow"/>
              </w:rPr>
            </w:pPr>
            <w:r w:rsidRPr="003736CC">
              <w:rPr>
                <w:color w:val="002060"/>
                <w:highlight w:val="yellow"/>
              </w:rPr>
              <w:t>08/12/2023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71A45" w14:textId="77777777" w:rsidR="00D539D3" w:rsidRPr="003736CC" w:rsidRDefault="00D539D3" w:rsidP="00F9798B">
            <w:pPr>
              <w:pStyle w:val="rowtabella0"/>
              <w:jc w:val="center"/>
              <w:rPr>
                <w:color w:val="002060"/>
                <w:highlight w:val="yellow"/>
              </w:rPr>
            </w:pPr>
            <w:r w:rsidRPr="003736CC">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79D70" w14:textId="77777777" w:rsidR="00D539D3" w:rsidRPr="003736CC" w:rsidRDefault="00D539D3" w:rsidP="00F9798B">
            <w:pPr>
              <w:pStyle w:val="rowtabella0"/>
              <w:rPr>
                <w:color w:val="002060"/>
                <w:highlight w:val="yellow"/>
              </w:rPr>
            </w:pPr>
            <w:r w:rsidRPr="003736CC">
              <w:rPr>
                <w:color w:val="002060"/>
                <w:highlight w:val="yellow"/>
              </w:rPr>
              <w:t>URBINO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F9965" w14:textId="77777777" w:rsidR="00D539D3" w:rsidRPr="003736CC" w:rsidRDefault="00D539D3" w:rsidP="00F9798B">
            <w:pPr>
              <w:pStyle w:val="rowtabella0"/>
              <w:rPr>
                <w:color w:val="002060"/>
                <w:highlight w:val="yellow"/>
              </w:rPr>
            </w:pPr>
            <w:r w:rsidRPr="003736CC">
              <w:rPr>
                <w:color w:val="002060"/>
                <w:highlight w:val="yellow"/>
              </w:rPr>
              <w:t>GIOVANI SANT IPPOLITO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C8B02" w14:textId="77777777" w:rsidR="00D539D3" w:rsidRPr="00832C6A" w:rsidRDefault="00D539D3" w:rsidP="00F9798B">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DCB54" w14:textId="77777777" w:rsidR="00D539D3" w:rsidRPr="00832C6A" w:rsidRDefault="00D539D3" w:rsidP="00F9798B">
            <w:pPr>
              <w:pStyle w:val="rowtabella0"/>
              <w:jc w:val="center"/>
              <w:rPr>
                <w:color w:val="002060"/>
              </w:rPr>
            </w:pPr>
            <w:r w:rsidRPr="003736C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E3C2A" w14:textId="77777777" w:rsidR="00D539D3" w:rsidRPr="00832C6A" w:rsidRDefault="00D539D3" w:rsidP="00F9798B">
            <w:pPr>
              <w:pStyle w:val="rowtabella0"/>
              <w:jc w:val="center"/>
              <w:rPr>
                <w:color w:val="002060"/>
              </w:rPr>
            </w:pPr>
            <w:r w:rsidRPr="00832C6A">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7119D" w14:textId="77777777" w:rsidR="00D539D3" w:rsidRPr="00832C6A" w:rsidRDefault="00D539D3" w:rsidP="00F9798B">
            <w:pPr>
              <w:rPr>
                <w:color w:val="002060"/>
              </w:rPr>
            </w:pPr>
          </w:p>
        </w:tc>
      </w:tr>
    </w:tbl>
    <w:p w14:paraId="5EF0B2EB" w14:textId="77777777" w:rsidR="00D539D3" w:rsidRPr="00832C6A" w:rsidRDefault="00D539D3" w:rsidP="00D539D3">
      <w:pPr>
        <w:pStyle w:val="breakline"/>
        <w:rPr>
          <w:rFonts w:eastAsiaTheme="minorEastAsia"/>
          <w:color w:val="002060"/>
        </w:rPr>
      </w:pPr>
    </w:p>
    <w:p w14:paraId="530CDAFB" w14:textId="77777777" w:rsidR="00D539D3" w:rsidRPr="00832C6A" w:rsidRDefault="00D539D3" w:rsidP="00D539D3">
      <w:pPr>
        <w:pStyle w:val="breakline"/>
        <w:rPr>
          <w:color w:val="002060"/>
        </w:rPr>
      </w:pPr>
    </w:p>
    <w:p w14:paraId="2F39A175" w14:textId="77777777" w:rsidR="00D539D3" w:rsidRPr="00832C6A" w:rsidRDefault="00D539D3" w:rsidP="00D539D3">
      <w:pPr>
        <w:pStyle w:val="sottotitolocampionato10"/>
        <w:rPr>
          <w:color w:val="002060"/>
        </w:rPr>
      </w:pPr>
      <w:r w:rsidRPr="00832C6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539D3" w:rsidRPr="00832C6A" w14:paraId="34F810CB" w14:textId="77777777" w:rsidTr="00F9798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3C9EA" w14:textId="77777777" w:rsidR="00D539D3" w:rsidRPr="00832C6A" w:rsidRDefault="00D539D3" w:rsidP="00F9798B">
            <w:pPr>
              <w:pStyle w:val="headertabella0"/>
              <w:rPr>
                <w:color w:val="002060"/>
              </w:rPr>
            </w:pPr>
            <w:r w:rsidRPr="00832C6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5E9A1" w14:textId="77777777" w:rsidR="00D539D3" w:rsidRPr="00832C6A" w:rsidRDefault="00D539D3" w:rsidP="00F9798B">
            <w:pPr>
              <w:pStyle w:val="headertabella0"/>
              <w:rPr>
                <w:color w:val="002060"/>
              </w:rPr>
            </w:pPr>
            <w:r w:rsidRPr="00832C6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0943E" w14:textId="77777777" w:rsidR="00D539D3" w:rsidRPr="00832C6A" w:rsidRDefault="00D539D3" w:rsidP="00F9798B">
            <w:pPr>
              <w:pStyle w:val="headertabella0"/>
              <w:rPr>
                <w:color w:val="002060"/>
              </w:rPr>
            </w:pPr>
            <w:r w:rsidRPr="00832C6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3BE53" w14:textId="77777777" w:rsidR="00D539D3" w:rsidRPr="00832C6A" w:rsidRDefault="00D539D3" w:rsidP="00F9798B">
            <w:pPr>
              <w:pStyle w:val="headertabella0"/>
              <w:rPr>
                <w:color w:val="002060"/>
              </w:rPr>
            </w:pPr>
            <w:r w:rsidRPr="00832C6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97202" w14:textId="77777777" w:rsidR="00D539D3" w:rsidRPr="00832C6A" w:rsidRDefault="00D539D3" w:rsidP="00F9798B">
            <w:pPr>
              <w:pStyle w:val="headertabella0"/>
              <w:rPr>
                <w:color w:val="002060"/>
              </w:rPr>
            </w:pPr>
            <w:r w:rsidRPr="00832C6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79A4F" w14:textId="77777777" w:rsidR="00D539D3" w:rsidRPr="00832C6A" w:rsidRDefault="00D539D3" w:rsidP="00F9798B">
            <w:pPr>
              <w:pStyle w:val="headertabella0"/>
              <w:rPr>
                <w:color w:val="002060"/>
              </w:rPr>
            </w:pPr>
            <w:r w:rsidRPr="00832C6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78B89" w14:textId="77777777" w:rsidR="00D539D3" w:rsidRPr="00832C6A" w:rsidRDefault="00D539D3" w:rsidP="00F9798B">
            <w:pPr>
              <w:pStyle w:val="headertabella0"/>
              <w:rPr>
                <w:color w:val="002060"/>
              </w:rPr>
            </w:pPr>
            <w:r w:rsidRPr="00832C6A">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0E183" w14:textId="77777777" w:rsidR="00D539D3" w:rsidRPr="00832C6A" w:rsidRDefault="00D539D3" w:rsidP="00F9798B">
            <w:pPr>
              <w:pStyle w:val="headertabella0"/>
              <w:rPr>
                <w:color w:val="002060"/>
              </w:rPr>
            </w:pPr>
            <w:r w:rsidRPr="00832C6A">
              <w:rPr>
                <w:color w:val="002060"/>
              </w:rPr>
              <w:t>Impianto</w:t>
            </w:r>
          </w:p>
        </w:tc>
      </w:tr>
      <w:tr w:rsidR="00D539D3" w:rsidRPr="00832C6A" w14:paraId="10DBAAE6" w14:textId="77777777" w:rsidTr="00F9798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90A0C" w14:textId="77777777" w:rsidR="00D539D3" w:rsidRPr="003736CC" w:rsidRDefault="00D539D3" w:rsidP="00F9798B">
            <w:pPr>
              <w:pStyle w:val="rowtabella0"/>
              <w:rPr>
                <w:color w:val="002060"/>
                <w:highlight w:val="yellow"/>
              </w:rPr>
            </w:pPr>
            <w:r w:rsidRPr="003736CC">
              <w:rPr>
                <w:color w:val="002060"/>
                <w:highlight w:val="yellow"/>
              </w:rPr>
              <w:t>07/12/2023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34115" w14:textId="77777777" w:rsidR="00D539D3" w:rsidRPr="003736CC" w:rsidRDefault="00D539D3" w:rsidP="00F9798B">
            <w:pPr>
              <w:pStyle w:val="rowtabella0"/>
              <w:jc w:val="center"/>
              <w:rPr>
                <w:color w:val="002060"/>
                <w:highlight w:val="yellow"/>
              </w:rPr>
            </w:pPr>
            <w:r w:rsidRPr="003736CC">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48A7D" w14:textId="77777777" w:rsidR="00D539D3" w:rsidRPr="003736CC" w:rsidRDefault="00D539D3" w:rsidP="00F9798B">
            <w:pPr>
              <w:pStyle w:val="rowtabella0"/>
              <w:rPr>
                <w:color w:val="002060"/>
                <w:highlight w:val="yellow"/>
              </w:rPr>
            </w:pPr>
            <w:r w:rsidRPr="003736CC">
              <w:rPr>
                <w:color w:val="002060"/>
                <w:highlight w:val="yellow"/>
              </w:rPr>
              <w:t>CASENUOVE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1984E" w14:textId="77777777" w:rsidR="00D539D3" w:rsidRPr="003736CC" w:rsidRDefault="00D539D3" w:rsidP="00F9798B">
            <w:pPr>
              <w:pStyle w:val="rowtabella0"/>
              <w:rPr>
                <w:color w:val="002060"/>
                <w:highlight w:val="yellow"/>
              </w:rPr>
            </w:pPr>
            <w:r w:rsidRPr="003736CC">
              <w:rPr>
                <w:color w:val="002060"/>
                <w:highlight w:val="yellow"/>
              </w:rPr>
              <w:t>VALLESINA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CB955" w14:textId="77777777" w:rsidR="00D539D3" w:rsidRPr="00832C6A" w:rsidRDefault="00D539D3" w:rsidP="00F9798B">
            <w:pPr>
              <w:pStyle w:val="rowtabella0"/>
              <w:rPr>
                <w:color w:val="002060"/>
              </w:rPr>
            </w:pPr>
            <w:r w:rsidRPr="00832C6A">
              <w:rPr>
                <w:color w:val="002060"/>
              </w:rPr>
              <w:t>08/12/2023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ED948" w14:textId="77777777" w:rsidR="00D539D3" w:rsidRPr="00832C6A" w:rsidRDefault="00D539D3" w:rsidP="00F9798B">
            <w:pPr>
              <w:pStyle w:val="rowtabella0"/>
              <w:jc w:val="center"/>
              <w:rPr>
                <w:color w:val="002060"/>
              </w:rPr>
            </w:pPr>
            <w:r w:rsidRPr="003736C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26C1D" w14:textId="77777777" w:rsidR="00D539D3" w:rsidRPr="00832C6A" w:rsidRDefault="00D539D3" w:rsidP="00F9798B">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A368D" w14:textId="77777777" w:rsidR="00D539D3" w:rsidRPr="00832C6A" w:rsidRDefault="00D539D3" w:rsidP="00F9798B">
            <w:pPr>
              <w:pStyle w:val="rowtabella0"/>
              <w:rPr>
                <w:color w:val="002060"/>
              </w:rPr>
            </w:pPr>
            <w:r w:rsidRPr="003736CC">
              <w:rPr>
                <w:color w:val="002060"/>
                <w:highlight w:val="yellow"/>
              </w:rPr>
              <w:t>PALLONE GEODETICO MONTESICURO ANCONA LOCALITA' NONTESICURO</w:t>
            </w:r>
          </w:p>
        </w:tc>
      </w:tr>
      <w:tr w:rsidR="00D539D3" w:rsidRPr="00832C6A" w14:paraId="12476A61" w14:textId="77777777" w:rsidTr="00F9798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7EDB4" w14:textId="77777777" w:rsidR="00D539D3" w:rsidRPr="003736CC" w:rsidRDefault="00D539D3" w:rsidP="00F9798B">
            <w:pPr>
              <w:pStyle w:val="rowtabella0"/>
              <w:rPr>
                <w:color w:val="002060"/>
                <w:highlight w:val="yellow"/>
              </w:rPr>
            </w:pPr>
            <w:r w:rsidRPr="003736CC">
              <w:rPr>
                <w:color w:val="002060"/>
                <w:highlight w:val="yellow"/>
              </w:rPr>
              <w:t>07/12/2023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6FC6A" w14:textId="77777777" w:rsidR="00D539D3" w:rsidRPr="003736CC" w:rsidRDefault="00D539D3" w:rsidP="00F9798B">
            <w:pPr>
              <w:pStyle w:val="rowtabella0"/>
              <w:jc w:val="center"/>
              <w:rPr>
                <w:color w:val="002060"/>
                <w:highlight w:val="yellow"/>
              </w:rPr>
            </w:pPr>
            <w:r w:rsidRPr="003736CC">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E492C" w14:textId="77777777" w:rsidR="00D539D3" w:rsidRPr="003736CC" w:rsidRDefault="00D539D3" w:rsidP="00F9798B">
            <w:pPr>
              <w:pStyle w:val="rowtabella0"/>
              <w:rPr>
                <w:color w:val="002060"/>
                <w:highlight w:val="yellow"/>
              </w:rPr>
            </w:pPr>
            <w:r w:rsidRPr="003736CC">
              <w:rPr>
                <w:color w:val="002060"/>
                <w:highlight w:val="yellow"/>
              </w:rPr>
              <w:t>CITTA DI FALCONARA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9EE96" w14:textId="77777777" w:rsidR="00D539D3" w:rsidRPr="003736CC" w:rsidRDefault="00D539D3" w:rsidP="00F9798B">
            <w:pPr>
              <w:pStyle w:val="rowtabella0"/>
              <w:rPr>
                <w:color w:val="002060"/>
                <w:highlight w:val="yellow"/>
              </w:rPr>
            </w:pPr>
            <w:r w:rsidRPr="003736CC">
              <w:rPr>
                <w:color w:val="002060"/>
                <w:highlight w:val="yellow"/>
              </w:rPr>
              <w:t>GLS DORICA AN.UR</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29C8D" w14:textId="77777777" w:rsidR="00D539D3" w:rsidRPr="00832C6A" w:rsidRDefault="00D539D3" w:rsidP="00F9798B">
            <w:pPr>
              <w:pStyle w:val="rowtabella0"/>
              <w:rPr>
                <w:color w:val="002060"/>
              </w:rPr>
            </w:pPr>
            <w:r w:rsidRPr="00832C6A">
              <w:rPr>
                <w:color w:val="002060"/>
              </w:rPr>
              <w:t>08/12/2023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C9F91" w14:textId="77777777" w:rsidR="00D539D3" w:rsidRPr="00832C6A" w:rsidRDefault="00D539D3" w:rsidP="00F9798B">
            <w:pPr>
              <w:pStyle w:val="rowtabella0"/>
              <w:jc w:val="center"/>
              <w:rPr>
                <w:color w:val="002060"/>
              </w:rPr>
            </w:pPr>
            <w:r w:rsidRPr="003736CC">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26F6A" w14:textId="77777777" w:rsidR="00D539D3" w:rsidRPr="00832C6A" w:rsidRDefault="00D539D3" w:rsidP="00F9798B">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92B86" w14:textId="77777777" w:rsidR="00D539D3" w:rsidRPr="00832C6A" w:rsidRDefault="00D539D3" w:rsidP="00F9798B">
            <w:pPr>
              <w:rPr>
                <w:color w:val="002060"/>
              </w:rPr>
            </w:pPr>
          </w:p>
        </w:tc>
      </w:tr>
      <w:tr w:rsidR="00D539D3" w:rsidRPr="00832C6A" w14:paraId="48207A63" w14:textId="77777777" w:rsidTr="00F9798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8D5A4" w14:textId="77777777" w:rsidR="00D539D3" w:rsidRPr="003736CC" w:rsidRDefault="00D539D3" w:rsidP="00F9798B">
            <w:pPr>
              <w:pStyle w:val="rowtabella0"/>
              <w:rPr>
                <w:color w:val="002060"/>
                <w:highlight w:val="yellow"/>
              </w:rPr>
            </w:pPr>
            <w:r w:rsidRPr="003736CC">
              <w:rPr>
                <w:color w:val="002060"/>
                <w:highlight w:val="yellow"/>
              </w:rPr>
              <w:t>09/12/2023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8DC95" w14:textId="77777777" w:rsidR="00D539D3" w:rsidRPr="003736CC" w:rsidRDefault="00D539D3" w:rsidP="00F9798B">
            <w:pPr>
              <w:pStyle w:val="rowtabella0"/>
              <w:jc w:val="center"/>
              <w:rPr>
                <w:color w:val="002060"/>
                <w:highlight w:val="yellow"/>
              </w:rPr>
            </w:pPr>
            <w:r w:rsidRPr="003736CC">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2F819" w14:textId="77777777" w:rsidR="00D539D3" w:rsidRPr="003736CC" w:rsidRDefault="00D539D3" w:rsidP="00F9798B">
            <w:pPr>
              <w:pStyle w:val="rowtabella0"/>
              <w:rPr>
                <w:color w:val="002060"/>
                <w:highlight w:val="yellow"/>
              </w:rPr>
            </w:pPr>
            <w:r w:rsidRPr="003736CC">
              <w:rPr>
                <w:color w:val="002060"/>
                <w:highlight w:val="yellow"/>
              </w:rPr>
              <w:t>SAN BIAGIO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4CB39" w14:textId="77777777" w:rsidR="00D539D3" w:rsidRPr="003736CC" w:rsidRDefault="00D539D3" w:rsidP="00F9798B">
            <w:pPr>
              <w:pStyle w:val="rowtabella0"/>
              <w:rPr>
                <w:color w:val="002060"/>
                <w:highlight w:val="yellow"/>
              </w:rPr>
            </w:pPr>
            <w:r w:rsidRPr="003736CC">
              <w:rPr>
                <w:color w:val="002060"/>
                <w:highlight w:val="yellow"/>
              </w:rPr>
              <w:t>CALCETTO NUMANA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5122A" w14:textId="77777777" w:rsidR="00D539D3" w:rsidRPr="00832C6A" w:rsidRDefault="00D539D3" w:rsidP="00F9798B">
            <w:pPr>
              <w:pStyle w:val="rowtabella0"/>
              <w:rPr>
                <w:color w:val="002060"/>
              </w:rPr>
            </w:pPr>
            <w:r w:rsidRPr="00832C6A">
              <w:rPr>
                <w:color w:val="002060"/>
              </w:rPr>
              <w:t>08/12/2023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6A18A" w14:textId="77777777" w:rsidR="00D539D3" w:rsidRPr="00832C6A" w:rsidRDefault="00D539D3" w:rsidP="00F9798B">
            <w:pPr>
              <w:pStyle w:val="rowtabella0"/>
              <w:jc w:val="center"/>
              <w:rPr>
                <w:color w:val="002060"/>
              </w:rPr>
            </w:pPr>
            <w:r w:rsidRPr="003736CC">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FDB29" w14:textId="77777777" w:rsidR="00D539D3" w:rsidRPr="00832C6A" w:rsidRDefault="00D539D3" w:rsidP="00F9798B">
            <w:pPr>
              <w:pStyle w:val="rowtabella0"/>
              <w:jc w:val="center"/>
              <w:rPr>
                <w:color w:val="002060"/>
              </w:rPr>
            </w:pPr>
            <w:r w:rsidRPr="00832C6A">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79E4A" w14:textId="77777777" w:rsidR="00D539D3" w:rsidRPr="00832C6A" w:rsidRDefault="00D539D3" w:rsidP="00F9798B">
            <w:pPr>
              <w:rPr>
                <w:color w:val="002060"/>
              </w:rPr>
            </w:pPr>
          </w:p>
        </w:tc>
      </w:tr>
    </w:tbl>
    <w:p w14:paraId="21040B66" w14:textId="77777777" w:rsidR="00D539D3" w:rsidRPr="00832C6A" w:rsidRDefault="00D539D3" w:rsidP="00D539D3">
      <w:pPr>
        <w:pStyle w:val="breakline"/>
        <w:rPr>
          <w:rFonts w:eastAsiaTheme="minorEastAsia"/>
          <w:color w:val="002060"/>
        </w:rPr>
      </w:pPr>
    </w:p>
    <w:p w14:paraId="3335FCF5" w14:textId="77777777" w:rsidR="00D539D3" w:rsidRPr="00832C6A" w:rsidRDefault="00D539D3" w:rsidP="00D539D3">
      <w:pPr>
        <w:pStyle w:val="breakline"/>
        <w:rPr>
          <w:color w:val="002060"/>
        </w:rPr>
      </w:pPr>
    </w:p>
    <w:p w14:paraId="3935FF9F" w14:textId="77777777" w:rsidR="00D539D3" w:rsidRPr="00832C6A" w:rsidRDefault="00D539D3" w:rsidP="00D539D3">
      <w:pPr>
        <w:pStyle w:val="sottotitolocampionato10"/>
        <w:rPr>
          <w:color w:val="002060"/>
        </w:rPr>
      </w:pPr>
      <w:r w:rsidRPr="00832C6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539D3" w:rsidRPr="00832C6A" w14:paraId="25E5AEA0" w14:textId="77777777" w:rsidTr="00F9798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C4E93" w14:textId="77777777" w:rsidR="00D539D3" w:rsidRPr="00832C6A" w:rsidRDefault="00D539D3" w:rsidP="00F9798B">
            <w:pPr>
              <w:pStyle w:val="headertabella0"/>
              <w:rPr>
                <w:color w:val="002060"/>
              </w:rPr>
            </w:pPr>
            <w:r w:rsidRPr="00832C6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F591B" w14:textId="77777777" w:rsidR="00D539D3" w:rsidRPr="00832C6A" w:rsidRDefault="00D539D3" w:rsidP="00F9798B">
            <w:pPr>
              <w:pStyle w:val="headertabella0"/>
              <w:rPr>
                <w:color w:val="002060"/>
              </w:rPr>
            </w:pPr>
            <w:r w:rsidRPr="00832C6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A5CBE" w14:textId="77777777" w:rsidR="00D539D3" w:rsidRPr="00832C6A" w:rsidRDefault="00D539D3" w:rsidP="00F9798B">
            <w:pPr>
              <w:pStyle w:val="headertabella0"/>
              <w:rPr>
                <w:color w:val="002060"/>
              </w:rPr>
            </w:pPr>
            <w:r w:rsidRPr="00832C6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4A948" w14:textId="77777777" w:rsidR="00D539D3" w:rsidRPr="00832C6A" w:rsidRDefault="00D539D3" w:rsidP="00F9798B">
            <w:pPr>
              <w:pStyle w:val="headertabella0"/>
              <w:rPr>
                <w:color w:val="002060"/>
              </w:rPr>
            </w:pPr>
            <w:r w:rsidRPr="00832C6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F1B34" w14:textId="77777777" w:rsidR="00D539D3" w:rsidRPr="00832C6A" w:rsidRDefault="00D539D3" w:rsidP="00F9798B">
            <w:pPr>
              <w:pStyle w:val="headertabella0"/>
              <w:rPr>
                <w:color w:val="002060"/>
              </w:rPr>
            </w:pPr>
            <w:r w:rsidRPr="00832C6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370E2" w14:textId="77777777" w:rsidR="00D539D3" w:rsidRPr="00832C6A" w:rsidRDefault="00D539D3" w:rsidP="00F9798B">
            <w:pPr>
              <w:pStyle w:val="headertabella0"/>
              <w:rPr>
                <w:color w:val="002060"/>
              </w:rPr>
            </w:pPr>
            <w:r w:rsidRPr="00832C6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E6384" w14:textId="77777777" w:rsidR="00D539D3" w:rsidRPr="00832C6A" w:rsidRDefault="00D539D3" w:rsidP="00F9798B">
            <w:pPr>
              <w:pStyle w:val="headertabella0"/>
              <w:rPr>
                <w:color w:val="002060"/>
              </w:rPr>
            </w:pPr>
            <w:r w:rsidRPr="00832C6A">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CC1DB" w14:textId="77777777" w:rsidR="00D539D3" w:rsidRPr="00832C6A" w:rsidRDefault="00D539D3" w:rsidP="00F9798B">
            <w:pPr>
              <w:pStyle w:val="headertabella0"/>
              <w:rPr>
                <w:color w:val="002060"/>
              </w:rPr>
            </w:pPr>
            <w:r w:rsidRPr="00832C6A">
              <w:rPr>
                <w:color w:val="002060"/>
              </w:rPr>
              <w:t>Impianto</w:t>
            </w:r>
          </w:p>
        </w:tc>
      </w:tr>
      <w:tr w:rsidR="00D539D3" w:rsidRPr="00832C6A" w14:paraId="7A7C752F" w14:textId="77777777" w:rsidTr="00F9798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8EF36" w14:textId="77777777" w:rsidR="00D539D3" w:rsidRPr="003736CC" w:rsidRDefault="00D539D3" w:rsidP="00F9798B">
            <w:pPr>
              <w:pStyle w:val="rowtabella0"/>
              <w:rPr>
                <w:color w:val="002060"/>
                <w:highlight w:val="yellow"/>
              </w:rPr>
            </w:pPr>
            <w:r w:rsidRPr="003736CC">
              <w:rPr>
                <w:color w:val="002060"/>
                <w:highlight w:val="yellow"/>
              </w:rPr>
              <w:t>09/12/2023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DE893" w14:textId="77777777" w:rsidR="00D539D3" w:rsidRPr="003736CC" w:rsidRDefault="00D539D3" w:rsidP="00F9798B">
            <w:pPr>
              <w:pStyle w:val="rowtabella0"/>
              <w:jc w:val="center"/>
              <w:rPr>
                <w:color w:val="002060"/>
                <w:highlight w:val="yellow"/>
              </w:rPr>
            </w:pPr>
            <w:r w:rsidRPr="003736CC">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00FEB" w14:textId="77777777" w:rsidR="00D539D3" w:rsidRPr="003736CC" w:rsidRDefault="00D539D3" w:rsidP="00F9798B">
            <w:pPr>
              <w:pStyle w:val="rowtabella0"/>
              <w:rPr>
                <w:color w:val="002060"/>
                <w:highlight w:val="yellow"/>
              </w:rPr>
            </w:pPr>
            <w:r w:rsidRPr="003736CC">
              <w:rPr>
                <w:color w:val="002060"/>
                <w:highlight w:val="yellow"/>
              </w:rPr>
              <w:t>FOLGORE CASTELRAIMONDO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F6CE8" w14:textId="77777777" w:rsidR="00D539D3" w:rsidRPr="003736CC" w:rsidRDefault="00D539D3" w:rsidP="00F9798B">
            <w:pPr>
              <w:pStyle w:val="rowtabella0"/>
              <w:rPr>
                <w:color w:val="002060"/>
                <w:highlight w:val="yellow"/>
              </w:rPr>
            </w:pPr>
            <w:r w:rsidRPr="003736CC">
              <w:rPr>
                <w:color w:val="002060"/>
                <w:highlight w:val="yellow"/>
              </w:rPr>
              <w:t>CASTELRAIMONDO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1E582" w14:textId="77777777" w:rsidR="00D539D3" w:rsidRPr="00832C6A" w:rsidRDefault="00D539D3" w:rsidP="00F9798B">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E955B" w14:textId="77777777" w:rsidR="00D539D3" w:rsidRPr="00832C6A" w:rsidRDefault="00D539D3" w:rsidP="00F9798B">
            <w:pPr>
              <w:pStyle w:val="rowtabella0"/>
              <w:jc w:val="center"/>
              <w:rPr>
                <w:color w:val="002060"/>
              </w:rPr>
            </w:pPr>
            <w:r w:rsidRPr="003736CC">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4718B" w14:textId="77777777" w:rsidR="00D539D3" w:rsidRPr="00832C6A" w:rsidRDefault="00D539D3" w:rsidP="00F9798B">
            <w:pPr>
              <w:pStyle w:val="rowtabella0"/>
              <w:jc w:val="center"/>
              <w:rPr>
                <w:color w:val="002060"/>
              </w:rPr>
            </w:pPr>
            <w:r w:rsidRPr="00832C6A">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49ECA" w14:textId="77777777" w:rsidR="00D539D3" w:rsidRPr="00832C6A" w:rsidRDefault="00D539D3" w:rsidP="00F9798B">
            <w:pPr>
              <w:rPr>
                <w:color w:val="002060"/>
              </w:rPr>
            </w:pPr>
          </w:p>
        </w:tc>
      </w:tr>
    </w:tbl>
    <w:p w14:paraId="13A8890F" w14:textId="77777777" w:rsidR="00D539D3" w:rsidRPr="00832C6A" w:rsidRDefault="00D539D3" w:rsidP="00D539D3">
      <w:pPr>
        <w:pStyle w:val="breakline"/>
        <w:rPr>
          <w:rFonts w:eastAsiaTheme="minorEastAsia"/>
          <w:color w:val="002060"/>
        </w:rPr>
      </w:pPr>
    </w:p>
    <w:p w14:paraId="439EB707" w14:textId="77777777" w:rsidR="00D539D3" w:rsidRPr="00832C6A" w:rsidRDefault="00D539D3" w:rsidP="00D539D3">
      <w:pPr>
        <w:pStyle w:val="breakline"/>
        <w:rPr>
          <w:color w:val="002060"/>
        </w:rPr>
      </w:pPr>
    </w:p>
    <w:p w14:paraId="3AE05252" w14:textId="77777777" w:rsidR="00D539D3" w:rsidRPr="00832C6A" w:rsidRDefault="00D539D3" w:rsidP="00D539D3">
      <w:pPr>
        <w:pStyle w:val="sottotitolocampionato10"/>
        <w:rPr>
          <w:color w:val="002060"/>
        </w:rPr>
      </w:pPr>
      <w:r w:rsidRPr="00832C6A">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539D3" w:rsidRPr="00832C6A" w14:paraId="0AA285F9" w14:textId="77777777" w:rsidTr="00F9798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2F844" w14:textId="77777777" w:rsidR="00D539D3" w:rsidRPr="00832C6A" w:rsidRDefault="00D539D3" w:rsidP="00F9798B">
            <w:pPr>
              <w:pStyle w:val="headertabella0"/>
              <w:rPr>
                <w:color w:val="002060"/>
              </w:rPr>
            </w:pPr>
            <w:r w:rsidRPr="00832C6A">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B38CC" w14:textId="77777777" w:rsidR="00D539D3" w:rsidRPr="00832C6A" w:rsidRDefault="00D539D3" w:rsidP="00F9798B">
            <w:pPr>
              <w:pStyle w:val="headertabella0"/>
              <w:rPr>
                <w:color w:val="002060"/>
              </w:rPr>
            </w:pPr>
            <w:r w:rsidRPr="00832C6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EB9C3" w14:textId="77777777" w:rsidR="00D539D3" w:rsidRPr="00832C6A" w:rsidRDefault="00D539D3" w:rsidP="00F9798B">
            <w:pPr>
              <w:pStyle w:val="headertabella0"/>
              <w:rPr>
                <w:color w:val="002060"/>
              </w:rPr>
            </w:pPr>
            <w:r w:rsidRPr="00832C6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92489" w14:textId="77777777" w:rsidR="00D539D3" w:rsidRPr="00832C6A" w:rsidRDefault="00D539D3" w:rsidP="00F9798B">
            <w:pPr>
              <w:pStyle w:val="headertabella0"/>
              <w:rPr>
                <w:color w:val="002060"/>
              </w:rPr>
            </w:pPr>
            <w:r w:rsidRPr="00832C6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B8C89" w14:textId="77777777" w:rsidR="00D539D3" w:rsidRPr="00832C6A" w:rsidRDefault="00D539D3" w:rsidP="00F9798B">
            <w:pPr>
              <w:pStyle w:val="headertabella0"/>
              <w:rPr>
                <w:color w:val="002060"/>
              </w:rPr>
            </w:pPr>
            <w:r w:rsidRPr="00832C6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B4BC5" w14:textId="77777777" w:rsidR="00D539D3" w:rsidRPr="00832C6A" w:rsidRDefault="00D539D3" w:rsidP="00F9798B">
            <w:pPr>
              <w:pStyle w:val="headertabella0"/>
              <w:rPr>
                <w:color w:val="002060"/>
              </w:rPr>
            </w:pPr>
            <w:r w:rsidRPr="00832C6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6A2E6" w14:textId="77777777" w:rsidR="00D539D3" w:rsidRPr="00832C6A" w:rsidRDefault="00D539D3" w:rsidP="00F9798B">
            <w:pPr>
              <w:pStyle w:val="headertabella0"/>
              <w:rPr>
                <w:color w:val="002060"/>
              </w:rPr>
            </w:pPr>
            <w:r w:rsidRPr="00832C6A">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445B1" w14:textId="77777777" w:rsidR="00D539D3" w:rsidRPr="00832C6A" w:rsidRDefault="00D539D3" w:rsidP="00F9798B">
            <w:pPr>
              <w:pStyle w:val="headertabella0"/>
              <w:rPr>
                <w:color w:val="002060"/>
              </w:rPr>
            </w:pPr>
            <w:r w:rsidRPr="00832C6A">
              <w:rPr>
                <w:color w:val="002060"/>
              </w:rPr>
              <w:t>Impianto</w:t>
            </w:r>
          </w:p>
        </w:tc>
      </w:tr>
      <w:tr w:rsidR="00D539D3" w:rsidRPr="00832C6A" w14:paraId="1992ACCE" w14:textId="77777777" w:rsidTr="00F9798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A5FCD" w14:textId="77777777" w:rsidR="00D539D3" w:rsidRPr="003736CC" w:rsidRDefault="00D539D3" w:rsidP="00F9798B">
            <w:pPr>
              <w:pStyle w:val="rowtabella0"/>
              <w:rPr>
                <w:color w:val="002060"/>
                <w:highlight w:val="yellow"/>
              </w:rPr>
            </w:pPr>
            <w:r w:rsidRPr="003736CC">
              <w:rPr>
                <w:color w:val="002060"/>
                <w:highlight w:val="yellow"/>
              </w:rPr>
              <w:t>06/12/2023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9F3BE" w14:textId="77777777" w:rsidR="00D539D3" w:rsidRPr="003736CC" w:rsidRDefault="00D539D3" w:rsidP="00F9798B">
            <w:pPr>
              <w:pStyle w:val="rowtabella0"/>
              <w:jc w:val="center"/>
              <w:rPr>
                <w:color w:val="002060"/>
                <w:highlight w:val="yellow"/>
              </w:rPr>
            </w:pPr>
            <w:r w:rsidRPr="003736CC">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8A9AB" w14:textId="77777777" w:rsidR="00D539D3" w:rsidRPr="003736CC" w:rsidRDefault="00D539D3" w:rsidP="00F9798B">
            <w:pPr>
              <w:pStyle w:val="rowtabella0"/>
              <w:rPr>
                <w:color w:val="002060"/>
                <w:highlight w:val="yellow"/>
              </w:rPr>
            </w:pPr>
            <w:r w:rsidRPr="003736CC">
              <w:rPr>
                <w:color w:val="002060"/>
                <w:highlight w:val="yellow"/>
              </w:rPr>
              <w:t>FROG S CLUB SPORT</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209D1" w14:textId="77777777" w:rsidR="00D539D3" w:rsidRPr="003736CC" w:rsidRDefault="00D539D3" w:rsidP="00F9798B">
            <w:pPr>
              <w:pStyle w:val="rowtabella0"/>
              <w:rPr>
                <w:color w:val="002060"/>
                <w:highlight w:val="yellow"/>
              </w:rPr>
            </w:pPr>
            <w:r w:rsidRPr="003736CC">
              <w:rPr>
                <w:color w:val="002060"/>
                <w:highlight w:val="yellow"/>
              </w:rPr>
              <w:t>AMATORI STESE 2007 SRL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F8B24" w14:textId="77777777" w:rsidR="00D539D3" w:rsidRPr="00832C6A" w:rsidRDefault="00D539D3" w:rsidP="00F9798B">
            <w:pPr>
              <w:pStyle w:val="rowtabella0"/>
              <w:rPr>
                <w:color w:val="002060"/>
              </w:rPr>
            </w:pPr>
            <w:r w:rsidRPr="00832C6A">
              <w:rPr>
                <w:color w:val="002060"/>
              </w:rPr>
              <w:t>08/12/2023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9B36E" w14:textId="77777777" w:rsidR="00D539D3" w:rsidRPr="00832C6A" w:rsidRDefault="00D539D3" w:rsidP="00F9798B">
            <w:pPr>
              <w:pStyle w:val="rowtabella0"/>
              <w:jc w:val="center"/>
              <w:rPr>
                <w:color w:val="002060"/>
              </w:rPr>
            </w:pPr>
            <w:r w:rsidRPr="003736CC">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54426" w14:textId="77777777" w:rsidR="00D539D3" w:rsidRPr="00832C6A" w:rsidRDefault="00D539D3" w:rsidP="00F9798B">
            <w:pPr>
              <w:pStyle w:val="rowtabella0"/>
              <w:jc w:val="center"/>
              <w:rPr>
                <w:color w:val="002060"/>
              </w:rPr>
            </w:pPr>
            <w:r w:rsidRPr="00832C6A">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440B1" w14:textId="77777777" w:rsidR="00D539D3" w:rsidRPr="00832C6A" w:rsidRDefault="00D539D3" w:rsidP="00F9798B">
            <w:pPr>
              <w:rPr>
                <w:color w:val="002060"/>
              </w:rPr>
            </w:pPr>
          </w:p>
        </w:tc>
      </w:tr>
      <w:tr w:rsidR="00D539D3" w:rsidRPr="00832C6A" w14:paraId="43019640" w14:textId="77777777" w:rsidTr="00F9798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C20E5" w14:textId="77777777" w:rsidR="00D539D3" w:rsidRPr="003736CC" w:rsidRDefault="00D539D3" w:rsidP="00F9798B">
            <w:pPr>
              <w:pStyle w:val="rowtabella0"/>
              <w:rPr>
                <w:color w:val="002060"/>
                <w:highlight w:val="yellow"/>
              </w:rPr>
            </w:pPr>
            <w:r w:rsidRPr="003736CC">
              <w:rPr>
                <w:color w:val="002060"/>
                <w:highlight w:val="yellow"/>
              </w:rPr>
              <w:t>14/12/2023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6C4AA" w14:textId="77777777" w:rsidR="00D539D3" w:rsidRPr="003736CC" w:rsidRDefault="00D539D3" w:rsidP="00F9798B">
            <w:pPr>
              <w:pStyle w:val="rowtabella0"/>
              <w:jc w:val="center"/>
              <w:rPr>
                <w:color w:val="002060"/>
                <w:highlight w:val="yellow"/>
              </w:rPr>
            </w:pPr>
            <w:r w:rsidRPr="003736CC">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36E92" w14:textId="77777777" w:rsidR="00D539D3" w:rsidRPr="003736CC" w:rsidRDefault="00D539D3" w:rsidP="00F9798B">
            <w:pPr>
              <w:pStyle w:val="rowtabella0"/>
              <w:rPr>
                <w:color w:val="002060"/>
                <w:highlight w:val="yellow"/>
              </w:rPr>
            </w:pPr>
            <w:r w:rsidRPr="003736CC">
              <w:rPr>
                <w:color w:val="002060"/>
                <w:highlight w:val="yellow"/>
              </w:rPr>
              <w:t>VIS CIVITANOVA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5B573" w14:textId="77777777" w:rsidR="00D539D3" w:rsidRPr="003736CC" w:rsidRDefault="00D539D3" w:rsidP="00F9798B">
            <w:pPr>
              <w:pStyle w:val="rowtabella0"/>
              <w:rPr>
                <w:color w:val="002060"/>
                <w:highlight w:val="yellow"/>
              </w:rPr>
            </w:pPr>
            <w:r w:rsidRPr="003736CC">
              <w:rPr>
                <w:color w:val="002060"/>
                <w:highlight w:val="yellow"/>
              </w:rPr>
              <w:t>VAL TENNA UNITED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ED185" w14:textId="77777777" w:rsidR="00D539D3" w:rsidRPr="00832C6A" w:rsidRDefault="00D539D3" w:rsidP="00F9798B">
            <w:pPr>
              <w:pStyle w:val="rowtabella0"/>
              <w:rPr>
                <w:color w:val="002060"/>
              </w:rPr>
            </w:pPr>
            <w:r w:rsidRPr="00832C6A">
              <w:rPr>
                <w:color w:val="002060"/>
              </w:rPr>
              <w:t>1</w:t>
            </w:r>
            <w:r>
              <w:rPr>
                <w:color w:val="002060"/>
              </w:rPr>
              <w:t>7</w:t>
            </w:r>
            <w:r w:rsidRPr="00832C6A">
              <w:rPr>
                <w:color w:val="002060"/>
              </w:rPr>
              <w:t>/12/2023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8C5DD" w14:textId="77777777" w:rsidR="00D539D3" w:rsidRPr="00832C6A" w:rsidRDefault="00D539D3" w:rsidP="00F9798B">
            <w:pPr>
              <w:pStyle w:val="rowtabella0"/>
              <w:jc w:val="center"/>
              <w:rPr>
                <w:color w:val="002060"/>
              </w:rPr>
            </w:pPr>
            <w:r w:rsidRPr="003736C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B9484" w14:textId="77777777" w:rsidR="00D539D3" w:rsidRPr="00832C6A" w:rsidRDefault="00D539D3" w:rsidP="00F9798B">
            <w:pPr>
              <w:pStyle w:val="rowtabella0"/>
              <w:jc w:val="center"/>
              <w:rPr>
                <w:color w:val="002060"/>
              </w:rPr>
            </w:pPr>
            <w:r w:rsidRPr="00832C6A">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D4EB7" w14:textId="77777777" w:rsidR="00D539D3" w:rsidRPr="00832C6A" w:rsidRDefault="00D539D3" w:rsidP="00F9798B">
            <w:pPr>
              <w:rPr>
                <w:color w:val="002060"/>
              </w:rPr>
            </w:pPr>
          </w:p>
        </w:tc>
      </w:tr>
    </w:tbl>
    <w:p w14:paraId="2EEDF1F0" w14:textId="77777777" w:rsidR="00D539D3" w:rsidRPr="00832C6A" w:rsidRDefault="00D539D3" w:rsidP="00D539D3">
      <w:pPr>
        <w:pStyle w:val="breakline"/>
        <w:rPr>
          <w:rFonts w:eastAsiaTheme="minorEastAsia"/>
          <w:color w:val="002060"/>
        </w:rPr>
      </w:pPr>
    </w:p>
    <w:p w14:paraId="7967521C" w14:textId="77777777" w:rsidR="00D539D3" w:rsidRPr="00832C6A" w:rsidRDefault="00D539D3" w:rsidP="00D539D3">
      <w:pPr>
        <w:pStyle w:val="breakline"/>
        <w:rPr>
          <w:color w:val="002060"/>
        </w:rPr>
      </w:pPr>
    </w:p>
    <w:p w14:paraId="0BC5F8C8" w14:textId="77777777" w:rsidR="00D539D3" w:rsidRPr="00832C6A" w:rsidRDefault="00D539D3" w:rsidP="00D539D3">
      <w:pPr>
        <w:pStyle w:val="sottotitolocampionato10"/>
        <w:rPr>
          <w:color w:val="002060"/>
        </w:rPr>
      </w:pPr>
      <w:r w:rsidRPr="00832C6A">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D539D3" w:rsidRPr="00832C6A" w14:paraId="5AEA29FE" w14:textId="77777777" w:rsidTr="00F9798B">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5C6D4" w14:textId="77777777" w:rsidR="00D539D3" w:rsidRPr="00832C6A" w:rsidRDefault="00D539D3" w:rsidP="00F9798B">
            <w:pPr>
              <w:pStyle w:val="headertabella0"/>
              <w:rPr>
                <w:color w:val="002060"/>
              </w:rPr>
            </w:pPr>
            <w:r w:rsidRPr="00832C6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9995E" w14:textId="77777777" w:rsidR="00D539D3" w:rsidRPr="00832C6A" w:rsidRDefault="00D539D3" w:rsidP="00F9798B">
            <w:pPr>
              <w:pStyle w:val="headertabella0"/>
              <w:rPr>
                <w:color w:val="002060"/>
              </w:rPr>
            </w:pPr>
            <w:r w:rsidRPr="00832C6A">
              <w:rPr>
                <w:color w:val="002060"/>
              </w:rPr>
              <w:t>N° Gior.</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D89A3" w14:textId="77777777" w:rsidR="00D539D3" w:rsidRPr="00832C6A" w:rsidRDefault="00D539D3" w:rsidP="00F9798B">
            <w:pPr>
              <w:pStyle w:val="headertabella0"/>
              <w:rPr>
                <w:color w:val="002060"/>
              </w:rPr>
            </w:pPr>
            <w:r w:rsidRPr="00832C6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5E790" w14:textId="77777777" w:rsidR="00D539D3" w:rsidRPr="00832C6A" w:rsidRDefault="00D539D3" w:rsidP="00F9798B">
            <w:pPr>
              <w:pStyle w:val="headertabella0"/>
              <w:rPr>
                <w:color w:val="002060"/>
              </w:rPr>
            </w:pPr>
            <w:r w:rsidRPr="00832C6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165BE" w14:textId="77777777" w:rsidR="00D539D3" w:rsidRPr="00832C6A" w:rsidRDefault="00D539D3" w:rsidP="00F9798B">
            <w:pPr>
              <w:pStyle w:val="headertabella0"/>
              <w:rPr>
                <w:color w:val="002060"/>
              </w:rPr>
            </w:pPr>
            <w:r w:rsidRPr="00832C6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8E91E" w14:textId="77777777" w:rsidR="00D539D3" w:rsidRPr="00832C6A" w:rsidRDefault="00D539D3" w:rsidP="00F9798B">
            <w:pPr>
              <w:pStyle w:val="headertabella0"/>
              <w:rPr>
                <w:color w:val="002060"/>
              </w:rPr>
            </w:pPr>
            <w:r w:rsidRPr="00832C6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3D520" w14:textId="77777777" w:rsidR="00D539D3" w:rsidRPr="00832C6A" w:rsidRDefault="00D539D3" w:rsidP="00F9798B">
            <w:pPr>
              <w:pStyle w:val="headertabella0"/>
              <w:rPr>
                <w:color w:val="002060"/>
              </w:rPr>
            </w:pPr>
            <w:r w:rsidRPr="00832C6A">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4136D" w14:textId="77777777" w:rsidR="00D539D3" w:rsidRPr="00832C6A" w:rsidRDefault="00D539D3" w:rsidP="00F9798B">
            <w:pPr>
              <w:pStyle w:val="headertabella0"/>
              <w:rPr>
                <w:color w:val="002060"/>
              </w:rPr>
            </w:pPr>
            <w:r w:rsidRPr="00832C6A">
              <w:rPr>
                <w:color w:val="002060"/>
              </w:rPr>
              <w:t>Impianto</w:t>
            </w:r>
          </w:p>
        </w:tc>
      </w:tr>
      <w:tr w:rsidR="00D539D3" w:rsidRPr="00832C6A" w14:paraId="3632153A" w14:textId="77777777" w:rsidTr="00F9798B">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9D69A" w14:textId="77777777" w:rsidR="00D539D3" w:rsidRPr="003736CC" w:rsidRDefault="00D539D3" w:rsidP="00F9798B">
            <w:pPr>
              <w:pStyle w:val="rowtabella0"/>
              <w:rPr>
                <w:color w:val="002060"/>
                <w:highlight w:val="yellow"/>
              </w:rPr>
            </w:pPr>
            <w:r w:rsidRPr="003736CC">
              <w:rPr>
                <w:color w:val="002060"/>
                <w:highlight w:val="yellow"/>
              </w:rPr>
              <w:t>11/12/2023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AD046" w14:textId="77777777" w:rsidR="00D539D3" w:rsidRPr="003736CC" w:rsidRDefault="00D539D3" w:rsidP="00F9798B">
            <w:pPr>
              <w:pStyle w:val="rowtabella0"/>
              <w:jc w:val="center"/>
              <w:rPr>
                <w:color w:val="002060"/>
                <w:highlight w:val="yellow"/>
              </w:rPr>
            </w:pPr>
            <w:r w:rsidRPr="003736CC">
              <w:rPr>
                <w:color w:val="002060"/>
                <w:highlight w:val="yellow"/>
              </w:rPr>
              <w:t>11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4F0B6" w14:textId="77777777" w:rsidR="00D539D3" w:rsidRPr="003736CC" w:rsidRDefault="00D539D3" w:rsidP="00F9798B">
            <w:pPr>
              <w:pStyle w:val="rowtabella0"/>
              <w:rPr>
                <w:color w:val="002060"/>
                <w:highlight w:val="yellow"/>
              </w:rPr>
            </w:pPr>
            <w:r w:rsidRPr="003736CC">
              <w:rPr>
                <w:color w:val="002060"/>
                <w:highlight w:val="yellow"/>
              </w:rPr>
              <w:t>SAMBENEDETTESE BEACH SOCC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34371" w14:textId="77777777" w:rsidR="00D539D3" w:rsidRPr="003736CC" w:rsidRDefault="00D539D3" w:rsidP="00F9798B">
            <w:pPr>
              <w:pStyle w:val="rowtabella0"/>
              <w:rPr>
                <w:color w:val="002060"/>
                <w:highlight w:val="yellow"/>
              </w:rPr>
            </w:pPr>
            <w:r w:rsidRPr="003736CC">
              <w:rPr>
                <w:color w:val="002060"/>
                <w:highlight w:val="yellow"/>
              </w:rPr>
              <w:t>CSI MONTEFIORE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F3145" w14:textId="77777777" w:rsidR="00D539D3" w:rsidRPr="00832C6A" w:rsidRDefault="00D539D3" w:rsidP="00F9798B">
            <w:pPr>
              <w:pStyle w:val="rowtabella0"/>
              <w:rPr>
                <w:color w:val="002060"/>
              </w:rPr>
            </w:pPr>
            <w:r>
              <w:rPr>
                <w:color w:val="002060"/>
              </w:rPr>
              <w:t>10</w:t>
            </w:r>
            <w:r w:rsidRPr="00832C6A">
              <w:rPr>
                <w:color w:val="002060"/>
              </w:rPr>
              <w:t>/12/2023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22180" w14:textId="77777777" w:rsidR="00D539D3" w:rsidRPr="00832C6A" w:rsidRDefault="00D539D3" w:rsidP="00F9798B">
            <w:pPr>
              <w:pStyle w:val="rowtabella0"/>
              <w:jc w:val="center"/>
              <w:rPr>
                <w:color w:val="002060"/>
              </w:rPr>
            </w:pPr>
            <w:r w:rsidRPr="003736CC">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BE1AC" w14:textId="77777777" w:rsidR="00D539D3" w:rsidRPr="003736CC" w:rsidRDefault="00D539D3" w:rsidP="00F9798B">
            <w:pPr>
              <w:jc w:val="center"/>
              <w:rPr>
                <w:rFonts w:ascii="Arial" w:hAnsi="Arial" w:cs="Arial"/>
                <w:color w:val="002060"/>
                <w:sz w:val="12"/>
                <w:szCs w:val="12"/>
              </w:rPr>
            </w:pPr>
            <w:r w:rsidRPr="003736CC">
              <w:rPr>
                <w:rFonts w:ascii="Arial" w:hAnsi="Arial" w:cs="Arial"/>
                <w:color w:val="002060"/>
                <w:sz w:val="12"/>
                <w:szCs w:val="12"/>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D69D6" w14:textId="77777777" w:rsidR="00D539D3" w:rsidRPr="00832C6A" w:rsidRDefault="00D539D3" w:rsidP="00F9798B">
            <w:pPr>
              <w:rPr>
                <w:color w:val="002060"/>
              </w:rPr>
            </w:pPr>
          </w:p>
        </w:tc>
      </w:tr>
    </w:tbl>
    <w:p w14:paraId="3A652DC9" w14:textId="77777777" w:rsidR="00D539D3" w:rsidRPr="00832C6A" w:rsidRDefault="00D539D3" w:rsidP="00D539D3">
      <w:pPr>
        <w:pStyle w:val="breakline"/>
        <w:rPr>
          <w:rFonts w:eastAsiaTheme="minorEastAsia"/>
          <w:color w:val="002060"/>
        </w:rPr>
      </w:pPr>
    </w:p>
    <w:p w14:paraId="569A3815" w14:textId="77777777" w:rsidR="00D539D3" w:rsidRPr="00832C6A" w:rsidRDefault="00D539D3" w:rsidP="00D539D3">
      <w:pPr>
        <w:pStyle w:val="breakline"/>
        <w:rPr>
          <w:color w:val="002060"/>
        </w:rPr>
      </w:pPr>
    </w:p>
    <w:p w14:paraId="75666314" w14:textId="77777777" w:rsidR="00D539D3" w:rsidRPr="00832C6A" w:rsidRDefault="00D539D3" w:rsidP="00D539D3">
      <w:pPr>
        <w:pStyle w:val="titoloprinc0"/>
        <w:rPr>
          <w:color w:val="002060"/>
        </w:rPr>
      </w:pPr>
      <w:r w:rsidRPr="00832C6A">
        <w:rPr>
          <w:color w:val="002060"/>
        </w:rPr>
        <w:t>RISULTATI</w:t>
      </w:r>
    </w:p>
    <w:p w14:paraId="73F3F438" w14:textId="77777777" w:rsidR="00D539D3" w:rsidRPr="00832C6A" w:rsidRDefault="00D539D3" w:rsidP="00D539D3">
      <w:pPr>
        <w:pStyle w:val="breakline"/>
        <w:rPr>
          <w:color w:val="002060"/>
        </w:rPr>
      </w:pPr>
    </w:p>
    <w:p w14:paraId="70ECEF38" w14:textId="77777777" w:rsidR="00D539D3" w:rsidRPr="00832C6A" w:rsidRDefault="00D539D3" w:rsidP="00D539D3">
      <w:pPr>
        <w:pStyle w:val="sottotitolocampionato10"/>
        <w:rPr>
          <w:color w:val="002060"/>
        </w:rPr>
      </w:pPr>
      <w:r w:rsidRPr="00832C6A">
        <w:rPr>
          <w:color w:val="002060"/>
        </w:rPr>
        <w:t>RISULTATI UFFICIALI GARE DEL 01/12/2023</w:t>
      </w:r>
    </w:p>
    <w:p w14:paraId="1C8A5723" w14:textId="77777777" w:rsidR="00D539D3" w:rsidRPr="00D539D3" w:rsidRDefault="00D539D3" w:rsidP="00D539D3">
      <w:pPr>
        <w:pStyle w:val="sottotitolocampionato20"/>
        <w:spacing w:before="0" w:beforeAutospacing="0" w:after="0" w:afterAutospacing="0"/>
        <w:rPr>
          <w:rFonts w:ascii="Arial" w:hAnsi="Arial" w:cs="Arial"/>
          <w:color w:val="002060"/>
          <w:sz w:val="20"/>
          <w:szCs w:val="20"/>
        </w:rPr>
      </w:pPr>
      <w:r w:rsidRPr="00D539D3">
        <w:rPr>
          <w:rFonts w:ascii="Arial" w:hAnsi="Arial" w:cs="Arial"/>
          <w:color w:val="002060"/>
          <w:sz w:val="20"/>
          <w:szCs w:val="20"/>
        </w:rPr>
        <w:t>Si trascrivono qui di seguito i risultati ufficiali delle gare disputate</w:t>
      </w:r>
    </w:p>
    <w:p w14:paraId="02BEAFB4" w14:textId="77777777" w:rsidR="00D539D3" w:rsidRPr="00832C6A" w:rsidRDefault="00D539D3" w:rsidP="00D539D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539D3" w:rsidRPr="00832C6A" w14:paraId="5C82799C" w14:textId="77777777" w:rsidTr="00F9798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39D3" w:rsidRPr="00832C6A" w14:paraId="58FEFC5E" w14:textId="77777777" w:rsidTr="00F97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72B8F" w14:textId="77777777" w:rsidR="00D539D3" w:rsidRPr="00832C6A" w:rsidRDefault="00D539D3" w:rsidP="00F9798B">
                  <w:pPr>
                    <w:pStyle w:val="headertabella0"/>
                    <w:rPr>
                      <w:color w:val="002060"/>
                    </w:rPr>
                  </w:pPr>
                  <w:r w:rsidRPr="00832C6A">
                    <w:rPr>
                      <w:color w:val="002060"/>
                    </w:rPr>
                    <w:t>GIRONE A - 10 Giornata - A</w:t>
                  </w:r>
                </w:p>
              </w:tc>
            </w:tr>
            <w:tr w:rsidR="00D539D3" w:rsidRPr="00832C6A" w14:paraId="000D815A" w14:textId="77777777" w:rsidTr="00F97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2496D0" w14:textId="77777777" w:rsidR="00D539D3" w:rsidRPr="00832C6A" w:rsidRDefault="00D539D3" w:rsidP="00F9798B">
                  <w:pPr>
                    <w:pStyle w:val="rowtabella0"/>
                    <w:rPr>
                      <w:color w:val="002060"/>
                    </w:rPr>
                  </w:pPr>
                  <w:r w:rsidRPr="00832C6A">
                    <w:rPr>
                      <w:color w:val="002060"/>
                    </w:rPr>
                    <w:t>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A7C49" w14:textId="77777777" w:rsidR="00D539D3" w:rsidRPr="00832C6A" w:rsidRDefault="00D539D3" w:rsidP="00F9798B">
                  <w:pPr>
                    <w:pStyle w:val="rowtabella0"/>
                    <w:rPr>
                      <w:color w:val="002060"/>
                    </w:rPr>
                  </w:pPr>
                  <w:r w:rsidRPr="00832C6A">
                    <w:rPr>
                      <w:color w:val="002060"/>
                    </w:rPr>
                    <w:t>- URBINO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3EC460" w14:textId="77777777" w:rsidR="00D539D3" w:rsidRPr="00832C6A" w:rsidRDefault="00D539D3" w:rsidP="00F9798B">
                  <w:pPr>
                    <w:pStyle w:val="rowtabella0"/>
                    <w:jc w:val="center"/>
                    <w:rPr>
                      <w:color w:val="002060"/>
                    </w:rPr>
                  </w:pPr>
                  <w:r w:rsidRPr="00832C6A">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007821" w14:textId="77777777" w:rsidR="00D539D3" w:rsidRPr="00832C6A" w:rsidRDefault="00D539D3" w:rsidP="00F9798B">
                  <w:pPr>
                    <w:pStyle w:val="rowtabella0"/>
                    <w:jc w:val="center"/>
                    <w:rPr>
                      <w:color w:val="002060"/>
                    </w:rPr>
                  </w:pPr>
                  <w:r w:rsidRPr="00832C6A">
                    <w:rPr>
                      <w:color w:val="002060"/>
                    </w:rPr>
                    <w:t> </w:t>
                  </w:r>
                </w:p>
              </w:tc>
            </w:tr>
            <w:tr w:rsidR="00D539D3" w:rsidRPr="00832C6A" w14:paraId="473C28E1"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281ACF" w14:textId="77777777" w:rsidR="00D539D3" w:rsidRPr="00832C6A" w:rsidRDefault="00D539D3" w:rsidP="00F9798B">
                  <w:pPr>
                    <w:pStyle w:val="rowtabella0"/>
                    <w:rPr>
                      <w:color w:val="002060"/>
                    </w:rPr>
                  </w:pPr>
                  <w:r w:rsidRPr="00832C6A">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994B1F" w14:textId="77777777" w:rsidR="00D539D3" w:rsidRPr="00832C6A" w:rsidRDefault="00D539D3" w:rsidP="00F9798B">
                  <w:pPr>
                    <w:pStyle w:val="rowtabella0"/>
                    <w:rPr>
                      <w:color w:val="002060"/>
                    </w:rPr>
                  </w:pPr>
                  <w:r w:rsidRPr="00832C6A">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E3B62A" w14:textId="77777777" w:rsidR="00D539D3" w:rsidRPr="00832C6A" w:rsidRDefault="00D539D3" w:rsidP="00F9798B">
                  <w:pPr>
                    <w:pStyle w:val="rowtabella0"/>
                    <w:jc w:val="center"/>
                    <w:rPr>
                      <w:color w:val="002060"/>
                    </w:rPr>
                  </w:pPr>
                  <w:r w:rsidRPr="00832C6A">
                    <w:rPr>
                      <w:color w:val="002060"/>
                    </w:rPr>
                    <w:t>16 - 2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D00AD4" w14:textId="77777777" w:rsidR="00D539D3" w:rsidRPr="00832C6A" w:rsidRDefault="00D539D3" w:rsidP="00F9798B">
                  <w:pPr>
                    <w:pStyle w:val="rowtabella0"/>
                    <w:jc w:val="center"/>
                    <w:rPr>
                      <w:color w:val="002060"/>
                    </w:rPr>
                  </w:pPr>
                  <w:r w:rsidRPr="00832C6A">
                    <w:rPr>
                      <w:color w:val="002060"/>
                    </w:rPr>
                    <w:t> </w:t>
                  </w:r>
                </w:p>
              </w:tc>
            </w:tr>
            <w:tr w:rsidR="00D539D3" w:rsidRPr="00832C6A" w14:paraId="3FCB31B1"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F90C9D" w14:textId="77777777" w:rsidR="00D539D3" w:rsidRPr="00832C6A" w:rsidRDefault="00D539D3" w:rsidP="00F9798B">
                  <w:pPr>
                    <w:pStyle w:val="rowtabella0"/>
                    <w:rPr>
                      <w:color w:val="002060"/>
                    </w:rPr>
                  </w:pPr>
                  <w:r w:rsidRPr="00832C6A">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65CAD0" w14:textId="77777777" w:rsidR="00D539D3" w:rsidRPr="00832C6A" w:rsidRDefault="00D539D3" w:rsidP="00F9798B">
                  <w:pPr>
                    <w:pStyle w:val="rowtabella0"/>
                    <w:rPr>
                      <w:color w:val="002060"/>
                    </w:rPr>
                  </w:pPr>
                  <w:r w:rsidRPr="00832C6A">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2256FD" w14:textId="77777777" w:rsidR="00D539D3" w:rsidRPr="00832C6A" w:rsidRDefault="00D539D3" w:rsidP="00F9798B">
                  <w:pPr>
                    <w:pStyle w:val="rowtabella0"/>
                    <w:jc w:val="center"/>
                    <w:rPr>
                      <w:color w:val="002060"/>
                    </w:rPr>
                  </w:pPr>
                  <w:r w:rsidRPr="00832C6A">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702869" w14:textId="77777777" w:rsidR="00D539D3" w:rsidRPr="00832C6A" w:rsidRDefault="00D539D3" w:rsidP="00F9798B">
                  <w:pPr>
                    <w:pStyle w:val="rowtabella0"/>
                    <w:jc w:val="center"/>
                    <w:rPr>
                      <w:color w:val="002060"/>
                    </w:rPr>
                  </w:pPr>
                  <w:r w:rsidRPr="00832C6A">
                    <w:rPr>
                      <w:color w:val="002060"/>
                    </w:rPr>
                    <w:t> </w:t>
                  </w:r>
                </w:p>
              </w:tc>
            </w:tr>
            <w:tr w:rsidR="00D539D3" w:rsidRPr="00832C6A" w14:paraId="54C56391"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3E1C34" w14:textId="77777777" w:rsidR="00D539D3" w:rsidRPr="00832C6A" w:rsidRDefault="00D539D3" w:rsidP="00F9798B">
                  <w:pPr>
                    <w:pStyle w:val="rowtabella0"/>
                    <w:rPr>
                      <w:color w:val="002060"/>
                    </w:rPr>
                  </w:pPr>
                  <w:r w:rsidRPr="00832C6A">
                    <w:rPr>
                      <w:color w:val="002060"/>
                    </w:rPr>
                    <w:t>URBANIA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CCECF9" w14:textId="77777777" w:rsidR="00D539D3" w:rsidRPr="00832C6A" w:rsidRDefault="00D539D3" w:rsidP="00F9798B">
                  <w:pPr>
                    <w:pStyle w:val="rowtabella0"/>
                    <w:rPr>
                      <w:color w:val="002060"/>
                    </w:rPr>
                  </w:pPr>
                  <w:r w:rsidRPr="00832C6A">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AC16DA" w14:textId="77777777" w:rsidR="00D539D3" w:rsidRPr="00832C6A" w:rsidRDefault="00D539D3" w:rsidP="00F9798B">
                  <w:pPr>
                    <w:pStyle w:val="rowtabella0"/>
                    <w:jc w:val="center"/>
                    <w:rPr>
                      <w:color w:val="002060"/>
                    </w:rPr>
                  </w:pPr>
                  <w:r w:rsidRPr="00832C6A">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F56F8E" w14:textId="77777777" w:rsidR="00D539D3" w:rsidRPr="00832C6A" w:rsidRDefault="00D539D3" w:rsidP="00F9798B">
                  <w:pPr>
                    <w:pStyle w:val="rowtabella0"/>
                    <w:jc w:val="center"/>
                    <w:rPr>
                      <w:color w:val="002060"/>
                    </w:rPr>
                  </w:pPr>
                  <w:r w:rsidRPr="00832C6A">
                    <w:rPr>
                      <w:color w:val="002060"/>
                    </w:rPr>
                    <w:t> </w:t>
                  </w:r>
                </w:p>
              </w:tc>
            </w:tr>
            <w:tr w:rsidR="00D539D3" w:rsidRPr="00832C6A" w14:paraId="06DDFC1F"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89885E" w14:textId="77777777" w:rsidR="00D539D3" w:rsidRPr="00832C6A" w:rsidRDefault="00D539D3" w:rsidP="00F9798B">
                  <w:pPr>
                    <w:pStyle w:val="rowtabella0"/>
                    <w:rPr>
                      <w:color w:val="002060"/>
                    </w:rPr>
                  </w:pPr>
                  <w:r w:rsidRPr="00832C6A">
                    <w:rPr>
                      <w:color w:val="002060"/>
                    </w:rPr>
                    <w:t>(1) VADO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415E0F" w14:textId="77777777" w:rsidR="00D539D3" w:rsidRPr="00832C6A" w:rsidRDefault="00D539D3" w:rsidP="00F9798B">
                  <w:pPr>
                    <w:pStyle w:val="rowtabella0"/>
                    <w:rPr>
                      <w:color w:val="002060"/>
                    </w:rPr>
                  </w:pPr>
                  <w:r w:rsidRPr="00832C6A">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C22C1B" w14:textId="77777777" w:rsidR="00D539D3" w:rsidRPr="00832C6A" w:rsidRDefault="00D539D3" w:rsidP="00F9798B">
                  <w:pPr>
                    <w:pStyle w:val="rowtabella0"/>
                    <w:jc w:val="center"/>
                    <w:rPr>
                      <w:color w:val="002060"/>
                    </w:rPr>
                  </w:pPr>
                  <w:r w:rsidRPr="00832C6A">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22ECA9" w14:textId="77777777" w:rsidR="00D539D3" w:rsidRPr="00832C6A" w:rsidRDefault="00D539D3" w:rsidP="00F9798B">
                  <w:pPr>
                    <w:pStyle w:val="rowtabella0"/>
                    <w:jc w:val="center"/>
                    <w:rPr>
                      <w:color w:val="002060"/>
                    </w:rPr>
                  </w:pPr>
                  <w:r w:rsidRPr="00832C6A">
                    <w:rPr>
                      <w:color w:val="002060"/>
                    </w:rPr>
                    <w:t> </w:t>
                  </w:r>
                </w:p>
              </w:tc>
            </w:tr>
            <w:tr w:rsidR="00D539D3" w:rsidRPr="00832C6A" w14:paraId="3E27A558" w14:textId="77777777" w:rsidTr="00F97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1DD3F5" w14:textId="77777777" w:rsidR="00D539D3" w:rsidRPr="00832C6A" w:rsidRDefault="00D539D3" w:rsidP="00F9798B">
                  <w:pPr>
                    <w:pStyle w:val="rowtabella0"/>
                    <w:rPr>
                      <w:color w:val="002060"/>
                      <w:lang w:val="es-ES"/>
                    </w:rPr>
                  </w:pPr>
                  <w:r w:rsidRPr="00832C6A">
                    <w:rPr>
                      <w:color w:val="002060"/>
                      <w:lang w:val="es-ES"/>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59154D" w14:textId="77777777" w:rsidR="00D539D3" w:rsidRPr="00832C6A" w:rsidRDefault="00D539D3" w:rsidP="00F9798B">
                  <w:pPr>
                    <w:pStyle w:val="rowtabella0"/>
                    <w:rPr>
                      <w:color w:val="002060"/>
                    </w:rPr>
                  </w:pPr>
                  <w:r w:rsidRPr="00832C6A">
                    <w:rPr>
                      <w:color w:val="002060"/>
                    </w:rPr>
                    <w:t>- ACQUALAGNA CALCIO C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9306C3" w14:textId="77777777" w:rsidR="00D539D3" w:rsidRPr="00832C6A" w:rsidRDefault="00D539D3" w:rsidP="00F9798B">
                  <w:pPr>
                    <w:pStyle w:val="rowtabella0"/>
                    <w:jc w:val="center"/>
                    <w:rPr>
                      <w:color w:val="002060"/>
                    </w:rPr>
                  </w:pPr>
                  <w:r w:rsidRPr="00832C6A">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772DDE" w14:textId="77777777" w:rsidR="00D539D3" w:rsidRPr="00832C6A" w:rsidRDefault="00D539D3" w:rsidP="00F9798B">
                  <w:pPr>
                    <w:pStyle w:val="rowtabella0"/>
                    <w:jc w:val="center"/>
                    <w:rPr>
                      <w:color w:val="002060"/>
                    </w:rPr>
                  </w:pPr>
                  <w:r w:rsidRPr="00832C6A">
                    <w:rPr>
                      <w:color w:val="002060"/>
                    </w:rPr>
                    <w:t> </w:t>
                  </w:r>
                </w:p>
              </w:tc>
            </w:tr>
            <w:tr w:rsidR="00D539D3" w:rsidRPr="00832C6A" w14:paraId="7DA3ABF9" w14:textId="77777777" w:rsidTr="00F9798B">
              <w:tc>
                <w:tcPr>
                  <w:tcW w:w="4700" w:type="dxa"/>
                  <w:gridSpan w:val="4"/>
                  <w:tcBorders>
                    <w:top w:val="nil"/>
                    <w:left w:val="nil"/>
                    <w:bottom w:val="nil"/>
                    <w:right w:val="nil"/>
                  </w:tcBorders>
                  <w:tcMar>
                    <w:top w:w="20" w:type="dxa"/>
                    <w:left w:w="20" w:type="dxa"/>
                    <w:bottom w:w="20" w:type="dxa"/>
                    <w:right w:w="20" w:type="dxa"/>
                  </w:tcMar>
                  <w:vAlign w:val="center"/>
                  <w:hideMark/>
                </w:tcPr>
                <w:p w14:paraId="11FEF903" w14:textId="77777777" w:rsidR="00D539D3" w:rsidRPr="00832C6A" w:rsidRDefault="00D539D3" w:rsidP="00F9798B">
                  <w:pPr>
                    <w:pStyle w:val="rowtabella0"/>
                    <w:rPr>
                      <w:color w:val="002060"/>
                    </w:rPr>
                  </w:pPr>
                  <w:r w:rsidRPr="00832C6A">
                    <w:rPr>
                      <w:color w:val="002060"/>
                    </w:rPr>
                    <w:t>(1) - disputata il 02/12/2023</w:t>
                  </w:r>
                </w:p>
              </w:tc>
            </w:tr>
          </w:tbl>
          <w:p w14:paraId="0B095F07" w14:textId="77777777" w:rsidR="00D539D3" w:rsidRPr="00832C6A" w:rsidRDefault="00D539D3" w:rsidP="00F9798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39D3" w:rsidRPr="00832C6A" w14:paraId="72B709B5" w14:textId="77777777" w:rsidTr="00F97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F54DB" w14:textId="77777777" w:rsidR="00D539D3" w:rsidRPr="00832C6A" w:rsidRDefault="00D539D3" w:rsidP="00F9798B">
                  <w:pPr>
                    <w:pStyle w:val="headertabella0"/>
                    <w:rPr>
                      <w:color w:val="002060"/>
                    </w:rPr>
                  </w:pPr>
                  <w:r w:rsidRPr="00832C6A">
                    <w:rPr>
                      <w:color w:val="002060"/>
                    </w:rPr>
                    <w:t>GIRONE B - 10 Giornata - A</w:t>
                  </w:r>
                </w:p>
              </w:tc>
            </w:tr>
            <w:tr w:rsidR="00D539D3" w:rsidRPr="00832C6A" w14:paraId="61A341D0" w14:textId="77777777" w:rsidTr="00F97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FC4EC7" w14:textId="77777777" w:rsidR="00D539D3" w:rsidRPr="00832C6A" w:rsidRDefault="00D539D3" w:rsidP="00F9798B">
                  <w:pPr>
                    <w:pStyle w:val="rowtabella0"/>
                    <w:rPr>
                      <w:color w:val="002060"/>
                    </w:rPr>
                  </w:pPr>
                  <w:r w:rsidRPr="00832C6A">
                    <w:rPr>
                      <w:color w:val="002060"/>
                    </w:rPr>
                    <w:t>(1) 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70E92" w14:textId="77777777" w:rsidR="00D539D3" w:rsidRPr="00832C6A" w:rsidRDefault="00D539D3" w:rsidP="00F9798B">
                  <w:pPr>
                    <w:pStyle w:val="rowtabella0"/>
                    <w:rPr>
                      <w:color w:val="002060"/>
                    </w:rPr>
                  </w:pPr>
                  <w:r w:rsidRPr="00832C6A">
                    <w:rPr>
                      <w:color w:val="002060"/>
                    </w:rPr>
                    <w:t>- VIRTUS AURORA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A6CEA2" w14:textId="77777777" w:rsidR="00D539D3" w:rsidRPr="00832C6A" w:rsidRDefault="00D539D3" w:rsidP="00F9798B">
                  <w:pPr>
                    <w:pStyle w:val="rowtabella0"/>
                    <w:jc w:val="center"/>
                    <w:rPr>
                      <w:color w:val="002060"/>
                    </w:rPr>
                  </w:pPr>
                  <w:r w:rsidRPr="00832C6A">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51DD4A" w14:textId="77777777" w:rsidR="00D539D3" w:rsidRPr="00832C6A" w:rsidRDefault="00D539D3" w:rsidP="00F9798B">
                  <w:pPr>
                    <w:pStyle w:val="rowtabella0"/>
                    <w:jc w:val="center"/>
                    <w:rPr>
                      <w:color w:val="002060"/>
                    </w:rPr>
                  </w:pPr>
                  <w:r w:rsidRPr="00832C6A">
                    <w:rPr>
                      <w:color w:val="002060"/>
                    </w:rPr>
                    <w:t> </w:t>
                  </w:r>
                </w:p>
              </w:tc>
            </w:tr>
            <w:tr w:rsidR="00D539D3" w:rsidRPr="00832C6A" w14:paraId="5FBE7B2B"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20B1E9" w14:textId="77777777" w:rsidR="00D539D3" w:rsidRPr="00832C6A" w:rsidRDefault="00D539D3" w:rsidP="00F9798B">
                  <w:pPr>
                    <w:pStyle w:val="rowtabella0"/>
                    <w:rPr>
                      <w:color w:val="002060"/>
                    </w:rPr>
                  </w:pPr>
                  <w:r w:rsidRPr="00832C6A">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562052" w14:textId="77777777" w:rsidR="00D539D3" w:rsidRPr="00832C6A" w:rsidRDefault="00D539D3" w:rsidP="00F9798B">
                  <w:pPr>
                    <w:pStyle w:val="rowtabella0"/>
                    <w:rPr>
                      <w:color w:val="002060"/>
                    </w:rPr>
                  </w:pPr>
                  <w:r w:rsidRPr="00832C6A">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22BA1C" w14:textId="77777777" w:rsidR="00D539D3" w:rsidRPr="00832C6A" w:rsidRDefault="00D539D3" w:rsidP="00F9798B">
                  <w:pPr>
                    <w:pStyle w:val="rowtabella0"/>
                    <w:jc w:val="center"/>
                    <w:rPr>
                      <w:color w:val="002060"/>
                    </w:rPr>
                  </w:pPr>
                  <w:r w:rsidRPr="00832C6A">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4AB996" w14:textId="77777777" w:rsidR="00D539D3" w:rsidRPr="00832C6A" w:rsidRDefault="00D539D3" w:rsidP="00F9798B">
                  <w:pPr>
                    <w:pStyle w:val="rowtabella0"/>
                    <w:jc w:val="center"/>
                    <w:rPr>
                      <w:color w:val="002060"/>
                    </w:rPr>
                  </w:pPr>
                  <w:r w:rsidRPr="00832C6A">
                    <w:rPr>
                      <w:color w:val="002060"/>
                    </w:rPr>
                    <w:t> </w:t>
                  </w:r>
                </w:p>
              </w:tc>
            </w:tr>
            <w:tr w:rsidR="00D539D3" w:rsidRPr="00832C6A" w14:paraId="66E21F60"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880BFF" w14:textId="77777777" w:rsidR="00D539D3" w:rsidRPr="00832C6A" w:rsidRDefault="00D539D3" w:rsidP="00F9798B">
                  <w:pPr>
                    <w:pStyle w:val="rowtabella0"/>
                    <w:rPr>
                      <w:color w:val="002060"/>
                    </w:rPr>
                  </w:pPr>
                  <w:r w:rsidRPr="00832C6A">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40F446" w14:textId="77777777" w:rsidR="00D539D3" w:rsidRPr="00832C6A" w:rsidRDefault="00D539D3" w:rsidP="00F9798B">
                  <w:pPr>
                    <w:pStyle w:val="rowtabella0"/>
                    <w:rPr>
                      <w:color w:val="002060"/>
                    </w:rPr>
                  </w:pPr>
                  <w:r w:rsidRPr="00832C6A">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E81BF0" w14:textId="77777777" w:rsidR="00D539D3" w:rsidRPr="00832C6A" w:rsidRDefault="00D539D3" w:rsidP="00F9798B">
                  <w:pPr>
                    <w:pStyle w:val="rowtabella0"/>
                    <w:jc w:val="center"/>
                    <w:rPr>
                      <w:color w:val="002060"/>
                    </w:rPr>
                  </w:pPr>
                  <w:r w:rsidRPr="00832C6A">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849F5A" w14:textId="77777777" w:rsidR="00D539D3" w:rsidRPr="00832C6A" w:rsidRDefault="00D539D3" w:rsidP="00F9798B">
                  <w:pPr>
                    <w:pStyle w:val="rowtabella0"/>
                    <w:jc w:val="center"/>
                    <w:rPr>
                      <w:color w:val="002060"/>
                    </w:rPr>
                  </w:pPr>
                  <w:r w:rsidRPr="00832C6A">
                    <w:rPr>
                      <w:color w:val="002060"/>
                    </w:rPr>
                    <w:t> </w:t>
                  </w:r>
                </w:p>
              </w:tc>
            </w:tr>
            <w:tr w:rsidR="00D539D3" w:rsidRPr="00832C6A" w14:paraId="5AB4979D"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DAA45C" w14:textId="77777777" w:rsidR="00D539D3" w:rsidRPr="00832C6A" w:rsidRDefault="00D539D3" w:rsidP="00F9798B">
                  <w:pPr>
                    <w:pStyle w:val="rowtabella0"/>
                    <w:rPr>
                      <w:color w:val="002060"/>
                    </w:rPr>
                  </w:pPr>
                  <w:r w:rsidRPr="00832C6A">
                    <w:rPr>
                      <w:color w:val="002060"/>
                    </w:rPr>
                    <w:t>(2)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E001E9" w14:textId="77777777" w:rsidR="00D539D3" w:rsidRPr="00832C6A" w:rsidRDefault="00D539D3" w:rsidP="00F9798B">
                  <w:pPr>
                    <w:pStyle w:val="rowtabella0"/>
                    <w:rPr>
                      <w:color w:val="002060"/>
                    </w:rPr>
                  </w:pPr>
                  <w:r w:rsidRPr="00832C6A">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B63317" w14:textId="77777777" w:rsidR="00D539D3" w:rsidRPr="00832C6A" w:rsidRDefault="00D539D3" w:rsidP="00F9798B">
                  <w:pPr>
                    <w:pStyle w:val="rowtabella0"/>
                    <w:jc w:val="center"/>
                    <w:rPr>
                      <w:color w:val="002060"/>
                    </w:rPr>
                  </w:pPr>
                  <w:r w:rsidRPr="00832C6A">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D2E553" w14:textId="77777777" w:rsidR="00D539D3" w:rsidRPr="00832C6A" w:rsidRDefault="00D539D3" w:rsidP="00F9798B">
                  <w:pPr>
                    <w:pStyle w:val="rowtabella0"/>
                    <w:jc w:val="center"/>
                    <w:rPr>
                      <w:color w:val="002060"/>
                    </w:rPr>
                  </w:pPr>
                  <w:r w:rsidRPr="00832C6A">
                    <w:rPr>
                      <w:color w:val="002060"/>
                    </w:rPr>
                    <w:t> </w:t>
                  </w:r>
                </w:p>
              </w:tc>
            </w:tr>
            <w:tr w:rsidR="00D539D3" w:rsidRPr="00832C6A" w14:paraId="0000306B"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29428B" w14:textId="77777777" w:rsidR="00D539D3" w:rsidRPr="00832C6A" w:rsidRDefault="00D539D3" w:rsidP="00F9798B">
                  <w:pPr>
                    <w:pStyle w:val="rowtabella0"/>
                    <w:rPr>
                      <w:color w:val="002060"/>
                    </w:rPr>
                  </w:pPr>
                  <w:r w:rsidRPr="00832C6A">
                    <w:rPr>
                      <w:color w:val="002060"/>
                    </w:rPr>
                    <w:t>POLISPORTIVA FUTURA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EAA68A" w14:textId="77777777" w:rsidR="00D539D3" w:rsidRPr="00832C6A" w:rsidRDefault="00D539D3" w:rsidP="00F9798B">
                  <w:pPr>
                    <w:pStyle w:val="rowtabella0"/>
                    <w:rPr>
                      <w:color w:val="002060"/>
                    </w:rPr>
                  </w:pPr>
                  <w:r w:rsidRPr="00832C6A">
                    <w:rPr>
                      <w:color w:val="002060"/>
                    </w:rPr>
                    <w:t>- CITTA DI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03C004" w14:textId="77777777" w:rsidR="00D539D3" w:rsidRPr="00832C6A" w:rsidRDefault="00D539D3" w:rsidP="00F9798B">
                  <w:pPr>
                    <w:pStyle w:val="rowtabella0"/>
                    <w:jc w:val="center"/>
                    <w:rPr>
                      <w:color w:val="002060"/>
                    </w:rPr>
                  </w:pPr>
                  <w:r w:rsidRPr="00832C6A">
                    <w:rPr>
                      <w:color w:val="002060"/>
                    </w:rPr>
                    <w:t>3 - 9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EA4905" w14:textId="77777777" w:rsidR="00D539D3" w:rsidRPr="00832C6A" w:rsidRDefault="00D539D3" w:rsidP="00F9798B">
                  <w:pPr>
                    <w:pStyle w:val="rowtabella0"/>
                    <w:jc w:val="center"/>
                    <w:rPr>
                      <w:color w:val="002060"/>
                    </w:rPr>
                  </w:pPr>
                  <w:r w:rsidRPr="00832C6A">
                    <w:rPr>
                      <w:color w:val="002060"/>
                    </w:rPr>
                    <w:t> </w:t>
                  </w:r>
                </w:p>
              </w:tc>
            </w:tr>
            <w:tr w:rsidR="00D539D3" w:rsidRPr="00832C6A" w14:paraId="3B73C33F"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4E260E" w14:textId="77777777" w:rsidR="00D539D3" w:rsidRPr="00832C6A" w:rsidRDefault="00D539D3" w:rsidP="00F9798B">
                  <w:pPr>
                    <w:pStyle w:val="rowtabella0"/>
                    <w:rPr>
                      <w:color w:val="002060"/>
                    </w:rPr>
                  </w:pPr>
                  <w:r w:rsidRPr="00832C6A">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16AEDF" w14:textId="77777777" w:rsidR="00D539D3" w:rsidRPr="00832C6A" w:rsidRDefault="00D539D3" w:rsidP="00F9798B">
                  <w:pPr>
                    <w:pStyle w:val="rowtabella0"/>
                    <w:rPr>
                      <w:color w:val="002060"/>
                    </w:rPr>
                  </w:pPr>
                  <w:r w:rsidRPr="00832C6A">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3F62BA" w14:textId="77777777" w:rsidR="00D539D3" w:rsidRPr="00832C6A" w:rsidRDefault="00D539D3" w:rsidP="00F9798B">
                  <w:pPr>
                    <w:pStyle w:val="rowtabella0"/>
                    <w:jc w:val="center"/>
                    <w:rPr>
                      <w:color w:val="002060"/>
                    </w:rPr>
                  </w:pPr>
                  <w:r w:rsidRPr="00832C6A">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BB3883" w14:textId="77777777" w:rsidR="00D539D3" w:rsidRPr="00832C6A" w:rsidRDefault="00D539D3" w:rsidP="00F9798B">
                  <w:pPr>
                    <w:pStyle w:val="rowtabella0"/>
                    <w:jc w:val="center"/>
                    <w:rPr>
                      <w:color w:val="002060"/>
                    </w:rPr>
                  </w:pPr>
                  <w:r w:rsidRPr="00832C6A">
                    <w:rPr>
                      <w:color w:val="002060"/>
                    </w:rPr>
                    <w:t> </w:t>
                  </w:r>
                </w:p>
              </w:tc>
            </w:tr>
            <w:tr w:rsidR="00D539D3" w:rsidRPr="00832C6A" w14:paraId="0357060E" w14:textId="77777777" w:rsidTr="00F97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161091" w14:textId="77777777" w:rsidR="00D539D3" w:rsidRPr="00832C6A" w:rsidRDefault="00D539D3" w:rsidP="00F9798B">
                  <w:pPr>
                    <w:pStyle w:val="rowtabella0"/>
                    <w:rPr>
                      <w:color w:val="002060"/>
                    </w:rPr>
                  </w:pPr>
                  <w:r w:rsidRPr="00832C6A">
                    <w:rPr>
                      <w:color w:val="002060"/>
                    </w:rPr>
                    <w:t>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866BDB" w14:textId="77777777" w:rsidR="00D539D3" w:rsidRPr="00832C6A" w:rsidRDefault="00D539D3" w:rsidP="00F9798B">
                  <w:pPr>
                    <w:pStyle w:val="rowtabella0"/>
                    <w:rPr>
                      <w:color w:val="002060"/>
                    </w:rPr>
                  </w:pPr>
                  <w:r w:rsidRPr="00832C6A">
                    <w:rPr>
                      <w:color w:val="002060"/>
                    </w:rPr>
                    <w:t>- SAN BIAGIO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E4A0F4" w14:textId="77777777" w:rsidR="00D539D3" w:rsidRPr="00832C6A" w:rsidRDefault="00D539D3" w:rsidP="00F9798B">
                  <w:pPr>
                    <w:pStyle w:val="rowtabella0"/>
                    <w:jc w:val="center"/>
                    <w:rPr>
                      <w:color w:val="002060"/>
                    </w:rPr>
                  </w:pPr>
                  <w:r w:rsidRPr="00832C6A">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FF75CD" w14:textId="77777777" w:rsidR="00D539D3" w:rsidRPr="00832C6A" w:rsidRDefault="00D539D3" w:rsidP="00F9798B">
                  <w:pPr>
                    <w:pStyle w:val="rowtabella0"/>
                    <w:jc w:val="center"/>
                    <w:rPr>
                      <w:color w:val="002060"/>
                    </w:rPr>
                  </w:pPr>
                  <w:r w:rsidRPr="00832C6A">
                    <w:rPr>
                      <w:color w:val="002060"/>
                    </w:rPr>
                    <w:t> </w:t>
                  </w:r>
                </w:p>
              </w:tc>
            </w:tr>
            <w:tr w:rsidR="00D539D3" w:rsidRPr="00832C6A" w14:paraId="78759009" w14:textId="77777777" w:rsidTr="00F9798B">
              <w:tc>
                <w:tcPr>
                  <w:tcW w:w="4700" w:type="dxa"/>
                  <w:gridSpan w:val="4"/>
                  <w:tcBorders>
                    <w:top w:val="nil"/>
                    <w:left w:val="nil"/>
                    <w:bottom w:val="nil"/>
                    <w:right w:val="nil"/>
                  </w:tcBorders>
                  <w:tcMar>
                    <w:top w:w="20" w:type="dxa"/>
                    <w:left w:w="20" w:type="dxa"/>
                    <w:bottom w:w="20" w:type="dxa"/>
                    <w:right w:w="20" w:type="dxa"/>
                  </w:tcMar>
                  <w:vAlign w:val="center"/>
                  <w:hideMark/>
                </w:tcPr>
                <w:p w14:paraId="3C8FECA0" w14:textId="77777777" w:rsidR="00D539D3" w:rsidRPr="00832C6A" w:rsidRDefault="00D539D3" w:rsidP="00F9798B">
                  <w:pPr>
                    <w:pStyle w:val="rowtabella0"/>
                    <w:rPr>
                      <w:color w:val="002060"/>
                    </w:rPr>
                  </w:pPr>
                  <w:r w:rsidRPr="00832C6A">
                    <w:rPr>
                      <w:color w:val="002060"/>
                    </w:rPr>
                    <w:t>(1) - disputata il 02/12/2023</w:t>
                  </w:r>
                </w:p>
              </w:tc>
            </w:tr>
            <w:tr w:rsidR="00D539D3" w:rsidRPr="00832C6A" w14:paraId="5FFB5AC5" w14:textId="77777777" w:rsidTr="00F9798B">
              <w:tc>
                <w:tcPr>
                  <w:tcW w:w="4700" w:type="dxa"/>
                  <w:gridSpan w:val="4"/>
                  <w:tcBorders>
                    <w:top w:val="nil"/>
                    <w:left w:val="nil"/>
                    <w:bottom w:val="nil"/>
                    <w:right w:val="nil"/>
                  </w:tcBorders>
                  <w:tcMar>
                    <w:top w:w="20" w:type="dxa"/>
                    <w:left w:w="20" w:type="dxa"/>
                    <w:bottom w:w="20" w:type="dxa"/>
                    <w:right w:w="20" w:type="dxa"/>
                  </w:tcMar>
                  <w:vAlign w:val="center"/>
                  <w:hideMark/>
                </w:tcPr>
                <w:p w14:paraId="5123A846" w14:textId="77777777" w:rsidR="00D539D3" w:rsidRPr="00832C6A" w:rsidRDefault="00D539D3" w:rsidP="00F9798B">
                  <w:pPr>
                    <w:pStyle w:val="rowtabella0"/>
                    <w:rPr>
                      <w:color w:val="002060"/>
                    </w:rPr>
                  </w:pPr>
                  <w:r w:rsidRPr="00832C6A">
                    <w:rPr>
                      <w:color w:val="002060"/>
                    </w:rPr>
                    <w:t>(2) - disputata il 04/12/2023</w:t>
                  </w:r>
                </w:p>
              </w:tc>
            </w:tr>
          </w:tbl>
          <w:p w14:paraId="48D6337F" w14:textId="77777777" w:rsidR="00D539D3" w:rsidRPr="00832C6A" w:rsidRDefault="00D539D3" w:rsidP="00F9798B">
            <w:pPr>
              <w:rPr>
                <w:color w:val="002060"/>
              </w:rPr>
            </w:pPr>
          </w:p>
        </w:tc>
      </w:tr>
    </w:tbl>
    <w:p w14:paraId="148033C9" w14:textId="77777777" w:rsidR="00D539D3" w:rsidRPr="00832C6A" w:rsidRDefault="00D539D3" w:rsidP="00D539D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539D3" w:rsidRPr="00832C6A" w14:paraId="4B2A6D91" w14:textId="77777777" w:rsidTr="00F9798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39D3" w:rsidRPr="00832C6A" w14:paraId="20F82580" w14:textId="77777777" w:rsidTr="00F97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F5EE5" w14:textId="77777777" w:rsidR="00D539D3" w:rsidRPr="00832C6A" w:rsidRDefault="00D539D3" w:rsidP="00F9798B">
                  <w:pPr>
                    <w:pStyle w:val="headertabella0"/>
                    <w:rPr>
                      <w:color w:val="002060"/>
                    </w:rPr>
                  </w:pPr>
                  <w:r w:rsidRPr="00832C6A">
                    <w:rPr>
                      <w:color w:val="002060"/>
                    </w:rPr>
                    <w:t>GIRONE C - 10 Giornata - A</w:t>
                  </w:r>
                </w:p>
              </w:tc>
            </w:tr>
            <w:tr w:rsidR="00D539D3" w:rsidRPr="00832C6A" w14:paraId="0A1B00C6" w14:textId="77777777" w:rsidTr="00F97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C35CB7" w14:textId="77777777" w:rsidR="00D539D3" w:rsidRPr="00832C6A" w:rsidRDefault="00D539D3" w:rsidP="00F9798B">
                  <w:pPr>
                    <w:pStyle w:val="rowtabella0"/>
                    <w:rPr>
                      <w:color w:val="002060"/>
                    </w:rPr>
                  </w:pPr>
                  <w:r w:rsidRPr="00832C6A">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C8C1AE" w14:textId="77777777" w:rsidR="00D539D3" w:rsidRPr="00832C6A" w:rsidRDefault="00D539D3" w:rsidP="00F9798B">
                  <w:pPr>
                    <w:pStyle w:val="rowtabella0"/>
                    <w:rPr>
                      <w:color w:val="002060"/>
                    </w:rPr>
                  </w:pPr>
                  <w:r w:rsidRPr="00832C6A">
                    <w:rPr>
                      <w:color w:val="002060"/>
                    </w:rPr>
                    <w:t>- FOLGORE CASTELRAIMONDO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BB0AF3" w14:textId="77777777" w:rsidR="00D539D3" w:rsidRPr="00832C6A" w:rsidRDefault="00D539D3" w:rsidP="00F9798B">
                  <w:pPr>
                    <w:pStyle w:val="rowtabella0"/>
                    <w:jc w:val="center"/>
                    <w:rPr>
                      <w:color w:val="002060"/>
                    </w:rPr>
                  </w:pPr>
                  <w:r w:rsidRPr="00832C6A">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9FE4D8" w14:textId="77777777" w:rsidR="00D539D3" w:rsidRPr="00832C6A" w:rsidRDefault="00D539D3" w:rsidP="00F9798B">
                  <w:pPr>
                    <w:pStyle w:val="rowtabella0"/>
                    <w:jc w:val="center"/>
                    <w:rPr>
                      <w:color w:val="002060"/>
                    </w:rPr>
                  </w:pPr>
                  <w:r w:rsidRPr="00832C6A">
                    <w:rPr>
                      <w:color w:val="002060"/>
                    </w:rPr>
                    <w:t> </w:t>
                  </w:r>
                </w:p>
              </w:tc>
            </w:tr>
            <w:tr w:rsidR="00D539D3" w:rsidRPr="00832C6A" w14:paraId="749E1E8C"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F95849" w14:textId="77777777" w:rsidR="00D539D3" w:rsidRPr="00832C6A" w:rsidRDefault="00D539D3" w:rsidP="00F9798B">
                  <w:pPr>
                    <w:pStyle w:val="rowtabella0"/>
                    <w:rPr>
                      <w:color w:val="002060"/>
                    </w:rPr>
                  </w:pPr>
                  <w:r w:rsidRPr="00832C6A">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BCD6BE" w14:textId="77777777" w:rsidR="00D539D3" w:rsidRPr="00832C6A" w:rsidRDefault="00D539D3" w:rsidP="00F9798B">
                  <w:pPr>
                    <w:pStyle w:val="rowtabella0"/>
                    <w:rPr>
                      <w:color w:val="002060"/>
                    </w:rPr>
                  </w:pPr>
                  <w:r w:rsidRPr="00832C6A">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86F1EC" w14:textId="77777777" w:rsidR="00D539D3" w:rsidRPr="00832C6A" w:rsidRDefault="00D539D3" w:rsidP="00F9798B">
                  <w:pPr>
                    <w:pStyle w:val="rowtabella0"/>
                    <w:jc w:val="center"/>
                    <w:rPr>
                      <w:color w:val="002060"/>
                    </w:rPr>
                  </w:pPr>
                  <w:r w:rsidRPr="00832C6A">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FB955E" w14:textId="77777777" w:rsidR="00D539D3" w:rsidRPr="00832C6A" w:rsidRDefault="00D539D3" w:rsidP="00F9798B">
                  <w:pPr>
                    <w:pStyle w:val="rowtabella0"/>
                    <w:jc w:val="center"/>
                    <w:rPr>
                      <w:color w:val="002060"/>
                    </w:rPr>
                  </w:pPr>
                  <w:r w:rsidRPr="00832C6A">
                    <w:rPr>
                      <w:color w:val="002060"/>
                    </w:rPr>
                    <w:t> </w:t>
                  </w:r>
                </w:p>
              </w:tc>
            </w:tr>
            <w:tr w:rsidR="00D539D3" w:rsidRPr="00832C6A" w14:paraId="53018363"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06D42C" w14:textId="77777777" w:rsidR="00D539D3" w:rsidRPr="00832C6A" w:rsidRDefault="00D539D3" w:rsidP="00F9798B">
                  <w:pPr>
                    <w:pStyle w:val="rowtabella0"/>
                    <w:rPr>
                      <w:color w:val="002060"/>
                    </w:rPr>
                  </w:pPr>
                  <w:r w:rsidRPr="00832C6A">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068ACE" w14:textId="77777777" w:rsidR="00D539D3" w:rsidRPr="00832C6A" w:rsidRDefault="00D539D3" w:rsidP="00F9798B">
                  <w:pPr>
                    <w:pStyle w:val="rowtabella0"/>
                    <w:rPr>
                      <w:color w:val="002060"/>
                    </w:rPr>
                  </w:pPr>
                  <w:r w:rsidRPr="00832C6A">
                    <w:rPr>
                      <w:color w:val="002060"/>
                    </w:rPr>
                    <w:t>-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07CD30" w14:textId="77777777" w:rsidR="00D539D3" w:rsidRPr="00832C6A" w:rsidRDefault="00D539D3" w:rsidP="00F9798B">
                  <w:pPr>
                    <w:pStyle w:val="rowtabella0"/>
                    <w:jc w:val="center"/>
                    <w:rPr>
                      <w:color w:val="002060"/>
                    </w:rPr>
                  </w:pPr>
                  <w:r w:rsidRPr="00832C6A">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5787CC" w14:textId="77777777" w:rsidR="00D539D3" w:rsidRPr="00832C6A" w:rsidRDefault="00D539D3" w:rsidP="00F9798B">
                  <w:pPr>
                    <w:pStyle w:val="rowtabella0"/>
                    <w:jc w:val="center"/>
                    <w:rPr>
                      <w:color w:val="002060"/>
                    </w:rPr>
                  </w:pPr>
                  <w:r w:rsidRPr="00832C6A">
                    <w:rPr>
                      <w:color w:val="002060"/>
                    </w:rPr>
                    <w:t> </w:t>
                  </w:r>
                </w:p>
              </w:tc>
            </w:tr>
            <w:tr w:rsidR="00D539D3" w:rsidRPr="00832C6A" w14:paraId="35D15455"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1A447A" w14:textId="77777777" w:rsidR="00D539D3" w:rsidRPr="00832C6A" w:rsidRDefault="00D539D3" w:rsidP="00F9798B">
                  <w:pPr>
                    <w:pStyle w:val="rowtabella0"/>
                    <w:rPr>
                      <w:color w:val="002060"/>
                    </w:rPr>
                  </w:pPr>
                  <w:r w:rsidRPr="00832C6A">
                    <w:rPr>
                      <w:color w:val="002060"/>
                    </w:rPr>
                    <w:t>(1) 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C20285" w14:textId="77777777" w:rsidR="00D539D3" w:rsidRPr="00832C6A" w:rsidRDefault="00D539D3" w:rsidP="00F9798B">
                  <w:pPr>
                    <w:pStyle w:val="rowtabella0"/>
                    <w:rPr>
                      <w:color w:val="002060"/>
                    </w:rPr>
                  </w:pPr>
                  <w:r w:rsidRPr="00832C6A">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E76815" w14:textId="77777777" w:rsidR="00D539D3" w:rsidRPr="00832C6A" w:rsidRDefault="00D539D3" w:rsidP="00F9798B">
                  <w:pPr>
                    <w:pStyle w:val="rowtabella0"/>
                    <w:jc w:val="center"/>
                    <w:rPr>
                      <w:color w:val="002060"/>
                    </w:rPr>
                  </w:pPr>
                  <w:r w:rsidRPr="00832C6A">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90B735" w14:textId="77777777" w:rsidR="00D539D3" w:rsidRPr="00832C6A" w:rsidRDefault="00D539D3" w:rsidP="00F9798B">
                  <w:pPr>
                    <w:pStyle w:val="rowtabella0"/>
                    <w:jc w:val="center"/>
                    <w:rPr>
                      <w:color w:val="002060"/>
                    </w:rPr>
                  </w:pPr>
                  <w:r w:rsidRPr="00832C6A">
                    <w:rPr>
                      <w:color w:val="002060"/>
                    </w:rPr>
                    <w:t> </w:t>
                  </w:r>
                </w:p>
              </w:tc>
            </w:tr>
            <w:tr w:rsidR="00D539D3" w:rsidRPr="00832C6A" w14:paraId="57C92172"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9CFFD2" w14:textId="77777777" w:rsidR="00D539D3" w:rsidRPr="00832C6A" w:rsidRDefault="00D539D3" w:rsidP="00F9798B">
                  <w:pPr>
                    <w:pStyle w:val="rowtabella0"/>
                    <w:rPr>
                      <w:color w:val="002060"/>
                    </w:rPr>
                  </w:pPr>
                  <w:r w:rsidRPr="00832C6A">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0EE4F2" w14:textId="77777777" w:rsidR="00D539D3" w:rsidRPr="00832C6A" w:rsidRDefault="00D539D3" w:rsidP="00F9798B">
                  <w:pPr>
                    <w:pStyle w:val="rowtabella0"/>
                    <w:rPr>
                      <w:color w:val="002060"/>
                    </w:rPr>
                  </w:pPr>
                  <w:r w:rsidRPr="00832C6A">
                    <w:rPr>
                      <w:color w:val="002060"/>
                    </w:rPr>
                    <w:t>- VIRTUS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71E098" w14:textId="77777777" w:rsidR="00D539D3" w:rsidRPr="00832C6A" w:rsidRDefault="00D539D3" w:rsidP="00F9798B">
                  <w:pPr>
                    <w:pStyle w:val="rowtabella0"/>
                    <w:jc w:val="center"/>
                    <w:rPr>
                      <w:color w:val="002060"/>
                    </w:rPr>
                  </w:pPr>
                  <w:r w:rsidRPr="00832C6A">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C20867" w14:textId="77777777" w:rsidR="00D539D3" w:rsidRPr="00832C6A" w:rsidRDefault="00D539D3" w:rsidP="00F9798B">
                  <w:pPr>
                    <w:pStyle w:val="rowtabella0"/>
                    <w:jc w:val="center"/>
                    <w:rPr>
                      <w:color w:val="002060"/>
                    </w:rPr>
                  </w:pPr>
                  <w:r w:rsidRPr="00832C6A">
                    <w:rPr>
                      <w:color w:val="002060"/>
                    </w:rPr>
                    <w:t> </w:t>
                  </w:r>
                </w:p>
              </w:tc>
            </w:tr>
            <w:tr w:rsidR="00D539D3" w:rsidRPr="00832C6A" w14:paraId="7360C1B7" w14:textId="77777777" w:rsidTr="00F97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14FDEF" w14:textId="77777777" w:rsidR="00D539D3" w:rsidRPr="00832C6A" w:rsidRDefault="00D539D3" w:rsidP="00F9798B">
                  <w:pPr>
                    <w:pStyle w:val="rowtabella0"/>
                    <w:rPr>
                      <w:color w:val="002060"/>
                    </w:rPr>
                  </w:pPr>
                  <w:r w:rsidRPr="00832C6A">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EACC3" w14:textId="77777777" w:rsidR="00D539D3" w:rsidRPr="00832C6A" w:rsidRDefault="00D539D3" w:rsidP="00F9798B">
                  <w:pPr>
                    <w:pStyle w:val="rowtabella0"/>
                    <w:rPr>
                      <w:color w:val="002060"/>
                    </w:rPr>
                  </w:pPr>
                  <w:r w:rsidRPr="00832C6A">
                    <w:rPr>
                      <w:color w:val="002060"/>
                    </w:rPr>
                    <w:t>- VISSO-ALTONERA CALCIO1970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16A71B" w14:textId="77777777" w:rsidR="00D539D3" w:rsidRPr="00832C6A" w:rsidRDefault="00D539D3" w:rsidP="00F9798B">
                  <w:pPr>
                    <w:pStyle w:val="rowtabella0"/>
                    <w:jc w:val="center"/>
                    <w:rPr>
                      <w:color w:val="002060"/>
                    </w:rPr>
                  </w:pPr>
                  <w:r w:rsidRPr="00832C6A">
                    <w:rPr>
                      <w:color w:val="002060"/>
                    </w:rPr>
                    <w:t>6 - 5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1590CC" w14:textId="77777777" w:rsidR="00D539D3" w:rsidRPr="00832C6A" w:rsidRDefault="00D539D3" w:rsidP="00F9798B">
                  <w:pPr>
                    <w:pStyle w:val="rowtabella0"/>
                    <w:jc w:val="center"/>
                    <w:rPr>
                      <w:color w:val="002060"/>
                    </w:rPr>
                  </w:pPr>
                  <w:r w:rsidRPr="00832C6A">
                    <w:rPr>
                      <w:color w:val="002060"/>
                    </w:rPr>
                    <w:t> </w:t>
                  </w:r>
                </w:p>
              </w:tc>
            </w:tr>
            <w:tr w:rsidR="00D539D3" w:rsidRPr="00832C6A" w14:paraId="7C055F52" w14:textId="77777777" w:rsidTr="00F9798B">
              <w:tc>
                <w:tcPr>
                  <w:tcW w:w="4700" w:type="dxa"/>
                  <w:gridSpan w:val="4"/>
                  <w:tcBorders>
                    <w:top w:val="nil"/>
                    <w:left w:val="nil"/>
                    <w:bottom w:val="nil"/>
                    <w:right w:val="nil"/>
                  </w:tcBorders>
                  <w:tcMar>
                    <w:top w:w="20" w:type="dxa"/>
                    <w:left w:w="20" w:type="dxa"/>
                    <w:bottom w:w="20" w:type="dxa"/>
                    <w:right w:w="20" w:type="dxa"/>
                  </w:tcMar>
                  <w:vAlign w:val="center"/>
                  <w:hideMark/>
                </w:tcPr>
                <w:p w14:paraId="61F480FD" w14:textId="77777777" w:rsidR="00D539D3" w:rsidRPr="00832C6A" w:rsidRDefault="00D539D3" w:rsidP="00F9798B">
                  <w:pPr>
                    <w:pStyle w:val="rowtabella0"/>
                    <w:rPr>
                      <w:color w:val="002060"/>
                    </w:rPr>
                  </w:pPr>
                  <w:r w:rsidRPr="00832C6A">
                    <w:rPr>
                      <w:color w:val="002060"/>
                    </w:rPr>
                    <w:t>(1) - disputata il 02/12/2023</w:t>
                  </w:r>
                </w:p>
              </w:tc>
            </w:tr>
          </w:tbl>
          <w:p w14:paraId="7526BED4" w14:textId="77777777" w:rsidR="00D539D3" w:rsidRPr="00832C6A" w:rsidRDefault="00D539D3" w:rsidP="00F9798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39D3" w:rsidRPr="00832C6A" w14:paraId="742E98C8" w14:textId="77777777" w:rsidTr="00F97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3B689" w14:textId="77777777" w:rsidR="00D539D3" w:rsidRPr="00832C6A" w:rsidRDefault="00D539D3" w:rsidP="00F9798B">
                  <w:pPr>
                    <w:pStyle w:val="headertabella0"/>
                    <w:rPr>
                      <w:color w:val="002060"/>
                    </w:rPr>
                  </w:pPr>
                  <w:r w:rsidRPr="00832C6A">
                    <w:rPr>
                      <w:color w:val="002060"/>
                    </w:rPr>
                    <w:t>GIRONE D - 10 Giornata - A</w:t>
                  </w:r>
                </w:p>
              </w:tc>
            </w:tr>
            <w:tr w:rsidR="00D539D3" w:rsidRPr="00832C6A" w14:paraId="76F71965" w14:textId="77777777" w:rsidTr="00F97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A829E4" w14:textId="77777777" w:rsidR="00D539D3" w:rsidRPr="00832C6A" w:rsidRDefault="00D539D3" w:rsidP="00F9798B">
                  <w:pPr>
                    <w:pStyle w:val="rowtabella0"/>
                    <w:rPr>
                      <w:color w:val="002060"/>
                    </w:rPr>
                  </w:pPr>
                  <w:r w:rsidRPr="00832C6A">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5BE5C5" w14:textId="77777777" w:rsidR="00D539D3" w:rsidRPr="00832C6A" w:rsidRDefault="00D539D3" w:rsidP="00F9798B">
                  <w:pPr>
                    <w:pStyle w:val="rowtabella0"/>
                    <w:rPr>
                      <w:color w:val="002060"/>
                    </w:rPr>
                  </w:pPr>
                  <w:r w:rsidRPr="00832C6A">
                    <w:rPr>
                      <w:color w:val="002060"/>
                    </w:rPr>
                    <w:t>- VAL TENNA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8A9D85" w14:textId="77777777" w:rsidR="00D539D3" w:rsidRPr="00832C6A" w:rsidRDefault="00D539D3" w:rsidP="00F9798B">
                  <w:pPr>
                    <w:pStyle w:val="rowtabella0"/>
                    <w:jc w:val="center"/>
                    <w:rPr>
                      <w:color w:val="002060"/>
                    </w:rPr>
                  </w:pPr>
                  <w:r w:rsidRPr="00832C6A">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C9C0D3" w14:textId="77777777" w:rsidR="00D539D3" w:rsidRPr="00832C6A" w:rsidRDefault="00D539D3" w:rsidP="00F9798B">
                  <w:pPr>
                    <w:pStyle w:val="rowtabella0"/>
                    <w:jc w:val="center"/>
                    <w:rPr>
                      <w:color w:val="002060"/>
                    </w:rPr>
                  </w:pPr>
                  <w:r w:rsidRPr="00832C6A">
                    <w:rPr>
                      <w:color w:val="002060"/>
                    </w:rPr>
                    <w:t> </w:t>
                  </w:r>
                </w:p>
              </w:tc>
            </w:tr>
            <w:tr w:rsidR="00D539D3" w:rsidRPr="00832C6A" w14:paraId="189ADFF2"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96211F" w14:textId="77777777" w:rsidR="00D539D3" w:rsidRPr="00832C6A" w:rsidRDefault="00D539D3" w:rsidP="00F9798B">
                  <w:pPr>
                    <w:pStyle w:val="rowtabella0"/>
                    <w:rPr>
                      <w:color w:val="002060"/>
                    </w:rPr>
                  </w:pPr>
                  <w:r w:rsidRPr="00832C6A">
                    <w:rPr>
                      <w:color w:val="002060"/>
                    </w:rPr>
                    <w:t>BOCA CIVITANOVA 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814541" w14:textId="77777777" w:rsidR="00D539D3" w:rsidRPr="00832C6A" w:rsidRDefault="00D539D3" w:rsidP="00F9798B">
                  <w:pPr>
                    <w:pStyle w:val="rowtabella0"/>
                    <w:rPr>
                      <w:color w:val="002060"/>
                    </w:rPr>
                  </w:pPr>
                  <w:r w:rsidRPr="00832C6A">
                    <w:rPr>
                      <w:color w:val="002060"/>
                    </w:rPr>
                    <w:t>- FROG 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4AA1C8" w14:textId="77777777" w:rsidR="00D539D3" w:rsidRPr="00832C6A" w:rsidRDefault="00D539D3" w:rsidP="00F9798B">
                  <w:pPr>
                    <w:pStyle w:val="rowtabella0"/>
                    <w:jc w:val="center"/>
                    <w:rPr>
                      <w:color w:val="002060"/>
                    </w:rPr>
                  </w:pPr>
                  <w:r w:rsidRPr="00832C6A">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2D72D4" w14:textId="77777777" w:rsidR="00D539D3" w:rsidRPr="00832C6A" w:rsidRDefault="00D539D3" w:rsidP="00F9798B">
                  <w:pPr>
                    <w:pStyle w:val="rowtabella0"/>
                    <w:jc w:val="center"/>
                    <w:rPr>
                      <w:color w:val="002060"/>
                    </w:rPr>
                  </w:pPr>
                  <w:r w:rsidRPr="00832C6A">
                    <w:rPr>
                      <w:color w:val="002060"/>
                    </w:rPr>
                    <w:t> </w:t>
                  </w:r>
                </w:p>
              </w:tc>
            </w:tr>
            <w:tr w:rsidR="00D539D3" w:rsidRPr="00832C6A" w14:paraId="352348E9"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8E11D9" w14:textId="77777777" w:rsidR="00D539D3" w:rsidRPr="00832C6A" w:rsidRDefault="00D539D3" w:rsidP="00F9798B">
                  <w:pPr>
                    <w:pStyle w:val="rowtabella0"/>
                    <w:rPr>
                      <w:color w:val="002060"/>
                    </w:rPr>
                  </w:pPr>
                  <w:r w:rsidRPr="00832C6A">
                    <w:rPr>
                      <w:color w:val="002060"/>
                    </w:rPr>
                    <w:t>CALCIO S.ELPIDIO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4F5785" w14:textId="77777777" w:rsidR="00D539D3" w:rsidRPr="00832C6A" w:rsidRDefault="00D539D3" w:rsidP="00F9798B">
                  <w:pPr>
                    <w:pStyle w:val="rowtabella0"/>
                    <w:rPr>
                      <w:color w:val="002060"/>
                    </w:rPr>
                  </w:pPr>
                  <w:r w:rsidRPr="00832C6A">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DD712A" w14:textId="77777777" w:rsidR="00D539D3" w:rsidRPr="00832C6A" w:rsidRDefault="00D539D3" w:rsidP="00F9798B">
                  <w:pPr>
                    <w:pStyle w:val="rowtabella0"/>
                    <w:jc w:val="center"/>
                    <w:rPr>
                      <w:color w:val="002060"/>
                    </w:rPr>
                  </w:pPr>
                  <w:r w:rsidRPr="00832C6A">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4B4F06" w14:textId="77777777" w:rsidR="00D539D3" w:rsidRPr="00832C6A" w:rsidRDefault="00D539D3" w:rsidP="00F9798B">
                  <w:pPr>
                    <w:pStyle w:val="rowtabella0"/>
                    <w:jc w:val="center"/>
                    <w:rPr>
                      <w:color w:val="002060"/>
                    </w:rPr>
                  </w:pPr>
                  <w:r w:rsidRPr="00832C6A">
                    <w:rPr>
                      <w:color w:val="002060"/>
                    </w:rPr>
                    <w:t> </w:t>
                  </w:r>
                </w:p>
              </w:tc>
            </w:tr>
            <w:tr w:rsidR="00D539D3" w:rsidRPr="00832C6A" w14:paraId="198C3B37"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B0E12C" w14:textId="77777777" w:rsidR="00D539D3" w:rsidRPr="00832C6A" w:rsidRDefault="00D539D3" w:rsidP="00F9798B">
                  <w:pPr>
                    <w:pStyle w:val="rowtabella0"/>
                    <w:rPr>
                      <w:color w:val="002060"/>
                    </w:rPr>
                  </w:pPr>
                  <w:r w:rsidRPr="00832C6A">
                    <w:rPr>
                      <w:color w:val="002060"/>
                    </w:rPr>
                    <w:t>PIEDIRIPA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BB1640" w14:textId="77777777" w:rsidR="00D539D3" w:rsidRPr="00832C6A" w:rsidRDefault="00D539D3" w:rsidP="00F9798B">
                  <w:pPr>
                    <w:pStyle w:val="rowtabella0"/>
                    <w:rPr>
                      <w:color w:val="002060"/>
                    </w:rPr>
                  </w:pPr>
                  <w:r w:rsidRPr="00832C6A">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5150BE" w14:textId="77777777" w:rsidR="00D539D3" w:rsidRPr="00832C6A" w:rsidRDefault="00D539D3" w:rsidP="00F9798B">
                  <w:pPr>
                    <w:pStyle w:val="rowtabella0"/>
                    <w:jc w:val="center"/>
                    <w:rPr>
                      <w:color w:val="002060"/>
                    </w:rPr>
                  </w:pPr>
                  <w:r w:rsidRPr="00832C6A">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936B68" w14:textId="77777777" w:rsidR="00D539D3" w:rsidRPr="00832C6A" w:rsidRDefault="00D539D3" w:rsidP="00F9798B">
                  <w:pPr>
                    <w:pStyle w:val="rowtabella0"/>
                    <w:jc w:val="center"/>
                    <w:rPr>
                      <w:color w:val="002060"/>
                    </w:rPr>
                  </w:pPr>
                  <w:r w:rsidRPr="00832C6A">
                    <w:rPr>
                      <w:color w:val="002060"/>
                    </w:rPr>
                    <w:t> </w:t>
                  </w:r>
                </w:p>
              </w:tc>
            </w:tr>
            <w:tr w:rsidR="00D539D3" w:rsidRPr="00832C6A" w14:paraId="1D99D170"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C87CEE" w14:textId="77777777" w:rsidR="00D539D3" w:rsidRPr="00832C6A" w:rsidRDefault="00D539D3" w:rsidP="00F9798B">
                  <w:pPr>
                    <w:pStyle w:val="rowtabella0"/>
                    <w:rPr>
                      <w:color w:val="002060"/>
                    </w:rPr>
                  </w:pPr>
                  <w:r w:rsidRPr="00832C6A">
                    <w:rPr>
                      <w:color w:val="002060"/>
                    </w:rPr>
                    <w:t>(1) 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6D8909" w14:textId="77777777" w:rsidR="00D539D3" w:rsidRPr="00832C6A" w:rsidRDefault="00D539D3" w:rsidP="00F9798B">
                  <w:pPr>
                    <w:pStyle w:val="rowtabella0"/>
                    <w:rPr>
                      <w:color w:val="002060"/>
                    </w:rPr>
                  </w:pPr>
                  <w:r w:rsidRPr="00832C6A">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2ED830" w14:textId="77777777" w:rsidR="00D539D3" w:rsidRPr="00832C6A" w:rsidRDefault="00D539D3" w:rsidP="00F9798B">
                  <w:pPr>
                    <w:pStyle w:val="rowtabella0"/>
                    <w:jc w:val="center"/>
                    <w:rPr>
                      <w:color w:val="002060"/>
                    </w:rPr>
                  </w:pPr>
                  <w:r w:rsidRPr="00832C6A">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2892F0" w14:textId="77777777" w:rsidR="00D539D3" w:rsidRPr="00832C6A" w:rsidRDefault="00D539D3" w:rsidP="00F9798B">
                  <w:pPr>
                    <w:pStyle w:val="rowtabella0"/>
                    <w:jc w:val="center"/>
                    <w:rPr>
                      <w:color w:val="002060"/>
                    </w:rPr>
                  </w:pPr>
                  <w:r w:rsidRPr="00832C6A">
                    <w:rPr>
                      <w:color w:val="002060"/>
                    </w:rPr>
                    <w:t> </w:t>
                  </w:r>
                </w:p>
              </w:tc>
            </w:tr>
            <w:tr w:rsidR="00D539D3" w:rsidRPr="00832C6A" w14:paraId="34456A76" w14:textId="77777777" w:rsidTr="00F97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047DC5" w14:textId="77777777" w:rsidR="00D539D3" w:rsidRPr="00832C6A" w:rsidRDefault="00D539D3" w:rsidP="00F9798B">
                  <w:pPr>
                    <w:pStyle w:val="rowtabella0"/>
                    <w:rPr>
                      <w:color w:val="002060"/>
                    </w:rPr>
                  </w:pPr>
                  <w:r w:rsidRPr="00832C6A">
                    <w:rPr>
                      <w:color w:val="002060"/>
                    </w:rPr>
                    <w:t>(2) VIS CIVITANOVA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59BE5E" w14:textId="77777777" w:rsidR="00D539D3" w:rsidRPr="00832C6A" w:rsidRDefault="00D539D3" w:rsidP="00F9798B">
                  <w:pPr>
                    <w:pStyle w:val="rowtabella0"/>
                    <w:rPr>
                      <w:color w:val="002060"/>
                    </w:rPr>
                  </w:pPr>
                  <w:r w:rsidRPr="00832C6A">
                    <w:rPr>
                      <w:color w:val="002060"/>
                    </w:rPr>
                    <w:t>- FUTSAL RECANATI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E8E0C8" w14:textId="77777777" w:rsidR="00D539D3" w:rsidRPr="00832C6A" w:rsidRDefault="00D539D3" w:rsidP="00F9798B">
                  <w:pPr>
                    <w:pStyle w:val="rowtabella0"/>
                    <w:jc w:val="center"/>
                    <w:rPr>
                      <w:color w:val="002060"/>
                    </w:rPr>
                  </w:pPr>
                  <w:r w:rsidRPr="00832C6A">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4412E" w14:textId="77777777" w:rsidR="00D539D3" w:rsidRPr="00832C6A" w:rsidRDefault="00D539D3" w:rsidP="00F9798B">
                  <w:pPr>
                    <w:pStyle w:val="rowtabella0"/>
                    <w:jc w:val="center"/>
                    <w:rPr>
                      <w:color w:val="002060"/>
                    </w:rPr>
                  </w:pPr>
                  <w:r w:rsidRPr="00832C6A">
                    <w:rPr>
                      <w:color w:val="002060"/>
                    </w:rPr>
                    <w:t> </w:t>
                  </w:r>
                </w:p>
              </w:tc>
            </w:tr>
            <w:tr w:rsidR="00D539D3" w:rsidRPr="00832C6A" w14:paraId="5CD59790" w14:textId="77777777" w:rsidTr="00F9798B">
              <w:tc>
                <w:tcPr>
                  <w:tcW w:w="4700" w:type="dxa"/>
                  <w:gridSpan w:val="4"/>
                  <w:tcBorders>
                    <w:top w:val="nil"/>
                    <w:left w:val="nil"/>
                    <w:bottom w:val="nil"/>
                    <w:right w:val="nil"/>
                  </w:tcBorders>
                  <w:tcMar>
                    <w:top w:w="20" w:type="dxa"/>
                    <w:left w:w="20" w:type="dxa"/>
                    <w:bottom w:w="20" w:type="dxa"/>
                    <w:right w:w="20" w:type="dxa"/>
                  </w:tcMar>
                  <w:vAlign w:val="center"/>
                  <w:hideMark/>
                </w:tcPr>
                <w:p w14:paraId="6612084E" w14:textId="77777777" w:rsidR="00D539D3" w:rsidRPr="00832C6A" w:rsidRDefault="00D539D3" w:rsidP="00F9798B">
                  <w:pPr>
                    <w:pStyle w:val="rowtabella0"/>
                    <w:rPr>
                      <w:color w:val="002060"/>
                    </w:rPr>
                  </w:pPr>
                  <w:r w:rsidRPr="00832C6A">
                    <w:rPr>
                      <w:color w:val="002060"/>
                    </w:rPr>
                    <w:t>(1) - disputata il 29/11/2023</w:t>
                  </w:r>
                </w:p>
              </w:tc>
            </w:tr>
            <w:tr w:rsidR="00D539D3" w:rsidRPr="00832C6A" w14:paraId="5289D2A5" w14:textId="77777777" w:rsidTr="00F9798B">
              <w:tc>
                <w:tcPr>
                  <w:tcW w:w="4700" w:type="dxa"/>
                  <w:gridSpan w:val="4"/>
                  <w:tcBorders>
                    <w:top w:val="nil"/>
                    <w:left w:val="nil"/>
                    <w:bottom w:val="nil"/>
                    <w:right w:val="nil"/>
                  </w:tcBorders>
                  <w:tcMar>
                    <w:top w:w="20" w:type="dxa"/>
                    <w:left w:w="20" w:type="dxa"/>
                    <w:bottom w:w="20" w:type="dxa"/>
                    <w:right w:w="20" w:type="dxa"/>
                  </w:tcMar>
                  <w:vAlign w:val="center"/>
                  <w:hideMark/>
                </w:tcPr>
                <w:p w14:paraId="0924597D" w14:textId="77777777" w:rsidR="00D539D3" w:rsidRPr="00832C6A" w:rsidRDefault="00D539D3" w:rsidP="00F9798B">
                  <w:pPr>
                    <w:pStyle w:val="rowtabella0"/>
                    <w:rPr>
                      <w:color w:val="002060"/>
                    </w:rPr>
                  </w:pPr>
                  <w:r w:rsidRPr="00832C6A">
                    <w:rPr>
                      <w:color w:val="002060"/>
                    </w:rPr>
                    <w:t>(2) - disputata il 03/12/2023</w:t>
                  </w:r>
                </w:p>
              </w:tc>
            </w:tr>
          </w:tbl>
          <w:p w14:paraId="0C62F3AA" w14:textId="77777777" w:rsidR="00D539D3" w:rsidRPr="00832C6A" w:rsidRDefault="00D539D3" w:rsidP="00F9798B">
            <w:pPr>
              <w:rPr>
                <w:color w:val="002060"/>
              </w:rPr>
            </w:pPr>
          </w:p>
        </w:tc>
      </w:tr>
    </w:tbl>
    <w:p w14:paraId="35BA1EFB" w14:textId="77777777" w:rsidR="00D539D3" w:rsidRPr="00832C6A" w:rsidRDefault="00D539D3" w:rsidP="00D539D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539D3" w:rsidRPr="00832C6A" w14:paraId="642D3507" w14:textId="77777777" w:rsidTr="00F9798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39D3" w:rsidRPr="00832C6A" w14:paraId="70BC7EB9" w14:textId="77777777" w:rsidTr="00F97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34BB7" w14:textId="77777777" w:rsidR="00D539D3" w:rsidRPr="00832C6A" w:rsidRDefault="00D539D3" w:rsidP="00F9798B">
                  <w:pPr>
                    <w:pStyle w:val="headertabella0"/>
                    <w:rPr>
                      <w:color w:val="002060"/>
                    </w:rPr>
                  </w:pPr>
                  <w:r w:rsidRPr="00832C6A">
                    <w:rPr>
                      <w:color w:val="002060"/>
                    </w:rPr>
                    <w:t>GIRONE E - 10 Giornata - A</w:t>
                  </w:r>
                </w:p>
              </w:tc>
            </w:tr>
            <w:tr w:rsidR="00D539D3" w:rsidRPr="00832C6A" w14:paraId="40F93A8F" w14:textId="77777777" w:rsidTr="00F97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5677D8" w14:textId="77777777" w:rsidR="00D539D3" w:rsidRPr="00832C6A" w:rsidRDefault="00D539D3" w:rsidP="00F9798B">
                  <w:pPr>
                    <w:pStyle w:val="rowtabella0"/>
                    <w:rPr>
                      <w:color w:val="002060"/>
                    </w:rPr>
                  </w:pPr>
                  <w:r w:rsidRPr="00832C6A">
                    <w:rPr>
                      <w:color w:val="002060"/>
                    </w:rPr>
                    <w:t>CSI MONTEFIORE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05E08" w14:textId="77777777" w:rsidR="00D539D3" w:rsidRPr="00832C6A" w:rsidRDefault="00D539D3" w:rsidP="00F9798B">
                  <w:pPr>
                    <w:pStyle w:val="rowtabella0"/>
                    <w:rPr>
                      <w:color w:val="002060"/>
                    </w:rPr>
                  </w:pPr>
                  <w:r w:rsidRPr="00832C6A">
                    <w:rPr>
                      <w:color w:val="002060"/>
                    </w:rPr>
                    <w:t>- ATLETICO ASCOLI 2000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641419" w14:textId="77777777" w:rsidR="00D539D3" w:rsidRPr="00832C6A" w:rsidRDefault="00D539D3" w:rsidP="00F9798B">
                  <w:pPr>
                    <w:pStyle w:val="rowtabella0"/>
                    <w:jc w:val="center"/>
                    <w:rPr>
                      <w:color w:val="002060"/>
                    </w:rPr>
                  </w:pPr>
                  <w:r w:rsidRPr="00832C6A">
                    <w:rPr>
                      <w:color w:val="002060"/>
                    </w:rPr>
                    <w:t>9 - 5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63EFF5" w14:textId="77777777" w:rsidR="00D539D3" w:rsidRPr="00832C6A" w:rsidRDefault="00D539D3" w:rsidP="00F9798B">
                  <w:pPr>
                    <w:pStyle w:val="rowtabella0"/>
                    <w:jc w:val="center"/>
                    <w:rPr>
                      <w:color w:val="002060"/>
                    </w:rPr>
                  </w:pPr>
                  <w:r w:rsidRPr="00832C6A">
                    <w:rPr>
                      <w:color w:val="002060"/>
                    </w:rPr>
                    <w:t> </w:t>
                  </w:r>
                </w:p>
              </w:tc>
            </w:tr>
            <w:tr w:rsidR="00D539D3" w:rsidRPr="00832C6A" w14:paraId="0A460287"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484E66" w14:textId="77777777" w:rsidR="00D539D3" w:rsidRPr="00832C6A" w:rsidRDefault="00D539D3" w:rsidP="00F9798B">
                  <w:pPr>
                    <w:pStyle w:val="rowtabella0"/>
                    <w:rPr>
                      <w:color w:val="002060"/>
                    </w:rPr>
                  </w:pPr>
                  <w:r w:rsidRPr="00832C6A">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F47FB6" w14:textId="77777777" w:rsidR="00D539D3" w:rsidRPr="00832C6A" w:rsidRDefault="00D539D3" w:rsidP="00F9798B">
                  <w:pPr>
                    <w:pStyle w:val="rowtabella0"/>
                    <w:rPr>
                      <w:color w:val="002060"/>
                    </w:rPr>
                  </w:pPr>
                  <w:r w:rsidRPr="00832C6A">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D44F18" w14:textId="77777777" w:rsidR="00D539D3" w:rsidRPr="00832C6A" w:rsidRDefault="00D539D3" w:rsidP="00F9798B">
                  <w:pPr>
                    <w:pStyle w:val="rowtabella0"/>
                    <w:jc w:val="center"/>
                    <w:rPr>
                      <w:color w:val="002060"/>
                    </w:rPr>
                  </w:pPr>
                  <w:r w:rsidRPr="00832C6A">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EB2DB9" w14:textId="77777777" w:rsidR="00D539D3" w:rsidRPr="00832C6A" w:rsidRDefault="00D539D3" w:rsidP="00F9798B">
                  <w:pPr>
                    <w:pStyle w:val="rowtabella0"/>
                    <w:jc w:val="center"/>
                    <w:rPr>
                      <w:color w:val="002060"/>
                    </w:rPr>
                  </w:pPr>
                  <w:r w:rsidRPr="00832C6A">
                    <w:rPr>
                      <w:color w:val="002060"/>
                    </w:rPr>
                    <w:t> </w:t>
                  </w:r>
                </w:p>
              </w:tc>
            </w:tr>
            <w:tr w:rsidR="00D539D3" w:rsidRPr="00832C6A" w14:paraId="0D6EB40D"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DBB33C" w14:textId="77777777" w:rsidR="00D539D3" w:rsidRPr="00832C6A" w:rsidRDefault="00D539D3" w:rsidP="00F9798B">
                  <w:pPr>
                    <w:pStyle w:val="rowtabella0"/>
                    <w:rPr>
                      <w:color w:val="002060"/>
                    </w:rPr>
                  </w:pPr>
                  <w:r w:rsidRPr="00832C6A">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77D57F" w14:textId="77777777" w:rsidR="00D539D3" w:rsidRPr="00832C6A" w:rsidRDefault="00D539D3" w:rsidP="00F9798B">
                  <w:pPr>
                    <w:pStyle w:val="rowtabella0"/>
                    <w:rPr>
                      <w:color w:val="002060"/>
                    </w:rPr>
                  </w:pPr>
                  <w:r w:rsidRPr="00832C6A">
                    <w:rPr>
                      <w:color w:val="002060"/>
                    </w:rPr>
                    <w:t>- SAMBENEDETTESE BEACH SOCC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4634AB" w14:textId="77777777" w:rsidR="00D539D3" w:rsidRPr="00832C6A" w:rsidRDefault="00D539D3" w:rsidP="00F9798B">
                  <w:pPr>
                    <w:pStyle w:val="rowtabella0"/>
                    <w:jc w:val="center"/>
                    <w:rPr>
                      <w:color w:val="002060"/>
                    </w:rPr>
                  </w:pPr>
                  <w:r w:rsidRPr="00832C6A">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5F3B32" w14:textId="77777777" w:rsidR="00D539D3" w:rsidRPr="00832C6A" w:rsidRDefault="00D539D3" w:rsidP="00F9798B">
                  <w:pPr>
                    <w:pStyle w:val="rowtabella0"/>
                    <w:jc w:val="center"/>
                    <w:rPr>
                      <w:color w:val="002060"/>
                    </w:rPr>
                  </w:pPr>
                  <w:r w:rsidRPr="00832C6A">
                    <w:rPr>
                      <w:color w:val="002060"/>
                    </w:rPr>
                    <w:t> </w:t>
                  </w:r>
                </w:p>
              </w:tc>
            </w:tr>
            <w:tr w:rsidR="00D539D3" w:rsidRPr="00832C6A" w14:paraId="1DACCDC1"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FE03C1" w14:textId="77777777" w:rsidR="00D539D3" w:rsidRPr="00832C6A" w:rsidRDefault="00D539D3" w:rsidP="00F9798B">
                  <w:pPr>
                    <w:pStyle w:val="rowtabella0"/>
                    <w:rPr>
                      <w:color w:val="002060"/>
                    </w:rPr>
                  </w:pPr>
                  <w:r w:rsidRPr="00832C6A">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E2E353" w14:textId="77777777" w:rsidR="00D539D3" w:rsidRPr="00832C6A" w:rsidRDefault="00D539D3" w:rsidP="00F9798B">
                  <w:pPr>
                    <w:pStyle w:val="rowtabella0"/>
                    <w:rPr>
                      <w:color w:val="002060"/>
                    </w:rPr>
                  </w:pPr>
                  <w:r w:rsidRPr="00832C6A">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37A351" w14:textId="77777777" w:rsidR="00D539D3" w:rsidRPr="00832C6A" w:rsidRDefault="00D539D3" w:rsidP="00F9798B">
                  <w:pPr>
                    <w:pStyle w:val="rowtabella0"/>
                    <w:jc w:val="center"/>
                    <w:rPr>
                      <w:color w:val="002060"/>
                    </w:rPr>
                  </w:pPr>
                  <w:r w:rsidRPr="00832C6A">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815529" w14:textId="77777777" w:rsidR="00D539D3" w:rsidRPr="00832C6A" w:rsidRDefault="00D539D3" w:rsidP="00F9798B">
                  <w:pPr>
                    <w:pStyle w:val="rowtabella0"/>
                    <w:jc w:val="center"/>
                    <w:rPr>
                      <w:color w:val="002060"/>
                    </w:rPr>
                  </w:pPr>
                  <w:r w:rsidRPr="00832C6A">
                    <w:rPr>
                      <w:color w:val="002060"/>
                    </w:rPr>
                    <w:t> </w:t>
                  </w:r>
                </w:p>
              </w:tc>
            </w:tr>
            <w:tr w:rsidR="00D539D3" w:rsidRPr="00832C6A" w14:paraId="389E6C82"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5E2003" w14:textId="77777777" w:rsidR="00D539D3" w:rsidRPr="00832C6A" w:rsidRDefault="00D539D3" w:rsidP="00F9798B">
                  <w:pPr>
                    <w:pStyle w:val="rowtabella0"/>
                    <w:rPr>
                      <w:color w:val="002060"/>
                    </w:rPr>
                  </w:pPr>
                  <w:r w:rsidRPr="00832C6A">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FEBDB9" w14:textId="77777777" w:rsidR="00D539D3" w:rsidRPr="00832C6A" w:rsidRDefault="00D539D3" w:rsidP="00F9798B">
                  <w:pPr>
                    <w:pStyle w:val="rowtabella0"/>
                    <w:rPr>
                      <w:color w:val="002060"/>
                    </w:rPr>
                  </w:pPr>
                  <w:r w:rsidRPr="00832C6A">
                    <w:rPr>
                      <w:color w:val="002060"/>
                    </w:rPr>
                    <w:t>- ACQUAVIVA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C1499C" w14:textId="77777777" w:rsidR="00D539D3" w:rsidRPr="00832C6A" w:rsidRDefault="00D539D3" w:rsidP="00F9798B">
                  <w:pPr>
                    <w:pStyle w:val="rowtabella0"/>
                    <w:jc w:val="center"/>
                    <w:rPr>
                      <w:color w:val="002060"/>
                    </w:rPr>
                  </w:pPr>
                  <w:r w:rsidRPr="00832C6A">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31B2A0" w14:textId="77777777" w:rsidR="00D539D3" w:rsidRPr="00832C6A" w:rsidRDefault="00D539D3" w:rsidP="00F9798B">
                  <w:pPr>
                    <w:pStyle w:val="rowtabella0"/>
                    <w:jc w:val="center"/>
                    <w:rPr>
                      <w:color w:val="002060"/>
                    </w:rPr>
                  </w:pPr>
                  <w:r w:rsidRPr="00832C6A">
                    <w:rPr>
                      <w:color w:val="002060"/>
                    </w:rPr>
                    <w:t> </w:t>
                  </w:r>
                </w:p>
              </w:tc>
            </w:tr>
            <w:tr w:rsidR="00D539D3" w:rsidRPr="00832C6A" w14:paraId="1C671179"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B57C89" w14:textId="77777777" w:rsidR="00D539D3" w:rsidRPr="00832C6A" w:rsidRDefault="00D539D3" w:rsidP="00F9798B">
                  <w:pPr>
                    <w:pStyle w:val="rowtabella0"/>
                    <w:rPr>
                      <w:color w:val="002060"/>
                    </w:rPr>
                  </w:pPr>
                  <w:r w:rsidRPr="00832C6A">
                    <w:rPr>
                      <w:color w:val="002060"/>
                    </w:rPr>
                    <w:t>TRIBALCIO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776E49" w14:textId="77777777" w:rsidR="00D539D3" w:rsidRPr="00832C6A" w:rsidRDefault="00D539D3" w:rsidP="00F9798B">
                  <w:pPr>
                    <w:pStyle w:val="rowtabella0"/>
                    <w:rPr>
                      <w:color w:val="002060"/>
                    </w:rPr>
                  </w:pPr>
                  <w:r w:rsidRPr="00832C6A">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CEAA2E" w14:textId="77777777" w:rsidR="00D539D3" w:rsidRPr="00832C6A" w:rsidRDefault="00D539D3" w:rsidP="00F9798B">
                  <w:pPr>
                    <w:pStyle w:val="rowtabella0"/>
                    <w:jc w:val="center"/>
                    <w:rPr>
                      <w:color w:val="002060"/>
                    </w:rPr>
                  </w:pPr>
                  <w:r w:rsidRPr="00832C6A">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63815F" w14:textId="77777777" w:rsidR="00D539D3" w:rsidRPr="00832C6A" w:rsidRDefault="00D539D3" w:rsidP="00F9798B">
                  <w:pPr>
                    <w:pStyle w:val="rowtabella0"/>
                    <w:jc w:val="center"/>
                    <w:rPr>
                      <w:color w:val="002060"/>
                    </w:rPr>
                  </w:pPr>
                  <w:r w:rsidRPr="00832C6A">
                    <w:rPr>
                      <w:color w:val="002060"/>
                    </w:rPr>
                    <w:t> </w:t>
                  </w:r>
                </w:p>
              </w:tc>
            </w:tr>
            <w:tr w:rsidR="00D539D3" w:rsidRPr="00832C6A" w14:paraId="3BC33F15" w14:textId="77777777" w:rsidTr="00F97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162174" w14:textId="77777777" w:rsidR="00D539D3" w:rsidRPr="00832C6A" w:rsidRDefault="00D539D3" w:rsidP="00F9798B">
                  <w:pPr>
                    <w:pStyle w:val="rowtabella0"/>
                    <w:rPr>
                      <w:color w:val="002060"/>
                    </w:rPr>
                  </w:pPr>
                  <w:r w:rsidRPr="00832C6A">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0E3875" w14:textId="77777777" w:rsidR="00D539D3" w:rsidRPr="00832C6A" w:rsidRDefault="00D539D3" w:rsidP="00F9798B">
                  <w:pPr>
                    <w:pStyle w:val="rowtabella0"/>
                    <w:rPr>
                      <w:color w:val="002060"/>
                    </w:rPr>
                  </w:pPr>
                  <w:r w:rsidRPr="00832C6A">
                    <w:rPr>
                      <w:color w:val="002060"/>
                    </w:rPr>
                    <w:t>- BOCASTRUM UNITED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98A7C3" w14:textId="77777777" w:rsidR="00D539D3" w:rsidRPr="00832C6A" w:rsidRDefault="00D539D3" w:rsidP="00F9798B">
                  <w:pPr>
                    <w:pStyle w:val="rowtabella0"/>
                    <w:jc w:val="center"/>
                    <w:rPr>
                      <w:color w:val="002060"/>
                    </w:rPr>
                  </w:pPr>
                  <w:r w:rsidRPr="00832C6A">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68B3B7" w14:textId="77777777" w:rsidR="00D539D3" w:rsidRPr="00832C6A" w:rsidRDefault="00D539D3" w:rsidP="00F9798B">
                  <w:pPr>
                    <w:pStyle w:val="rowtabella0"/>
                    <w:jc w:val="center"/>
                    <w:rPr>
                      <w:color w:val="002060"/>
                    </w:rPr>
                  </w:pPr>
                  <w:r w:rsidRPr="00832C6A">
                    <w:rPr>
                      <w:color w:val="002060"/>
                    </w:rPr>
                    <w:t> </w:t>
                  </w:r>
                </w:p>
              </w:tc>
            </w:tr>
          </w:tbl>
          <w:p w14:paraId="4C57ED08" w14:textId="77777777" w:rsidR="00D539D3" w:rsidRPr="00832C6A" w:rsidRDefault="00D539D3" w:rsidP="00F9798B">
            <w:pPr>
              <w:rPr>
                <w:color w:val="002060"/>
              </w:rPr>
            </w:pPr>
          </w:p>
        </w:tc>
      </w:tr>
    </w:tbl>
    <w:p w14:paraId="355847AD" w14:textId="77777777" w:rsidR="00D539D3" w:rsidRPr="00832C6A" w:rsidRDefault="00D539D3" w:rsidP="00D539D3">
      <w:pPr>
        <w:pStyle w:val="breakline"/>
        <w:rPr>
          <w:rFonts w:eastAsiaTheme="minorEastAsia"/>
          <w:color w:val="002060"/>
        </w:rPr>
      </w:pPr>
    </w:p>
    <w:p w14:paraId="16C29489" w14:textId="77777777" w:rsidR="00D539D3" w:rsidRPr="00832C6A" w:rsidRDefault="00D539D3" w:rsidP="00D539D3">
      <w:pPr>
        <w:pStyle w:val="breakline"/>
        <w:rPr>
          <w:color w:val="002060"/>
        </w:rPr>
      </w:pPr>
    </w:p>
    <w:p w14:paraId="41C919B2" w14:textId="77777777" w:rsidR="00D539D3" w:rsidRPr="00832C6A" w:rsidRDefault="00D539D3" w:rsidP="00D539D3">
      <w:pPr>
        <w:pStyle w:val="titoloprinc0"/>
        <w:rPr>
          <w:color w:val="002060"/>
        </w:rPr>
      </w:pPr>
      <w:r w:rsidRPr="00832C6A">
        <w:rPr>
          <w:color w:val="002060"/>
        </w:rPr>
        <w:t>GIUDICE SPORTIVO</w:t>
      </w:r>
    </w:p>
    <w:p w14:paraId="5AEB97E8" w14:textId="77777777" w:rsidR="00D539D3" w:rsidRPr="00832C6A" w:rsidRDefault="00D539D3" w:rsidP="00D539D3">
      <w:pPr>
        <w:pStyle w:val="diffida"/>
        <w:rPr>
          <w:color w:val="002060"/>
        </w:rPr>
      </w:pPr>
      <w:r w:rsidRPr="00832C6A">
        <w:rPr>
          <w:color w:val="002060"/>
        </w:rPr>
        <w:t>Il Giudice Sportivo Avv. Agnese Lazzaretti, con l'assistenza del segretario Angelo Castellana, nella seduta del 015/12/2023, ha adottato le decisioni che di seguito integralmente si riportano:</w:t>
      </w:r>
    </w:p>
    <w:p w14:paraId="1B2F7BBF" w14:textId="77777777" w:rsidR="00D539D3" w:rsidRPr="00832C6A" w:rsidRDefault="00D539D3" w:rsidP="00D539D3">
      <w:pPr>
        <w:pStyle w:val="titolo10"/>
        <w:rPr>
          <w:color w:val="002060"/>
        </w:rPr>
      </w:pPr>
      <w:r w:rsidRPr="00832C6A">
        <w:rPr>
          <w:color w:val="002060"/>
        </w:rPr>
        <w:t xml:space="preserve">GARE DEL 29/11/2023 </w:t>
      </w:r>
    </w:p>
    <w:p w14:paraId="07AB0769" w14:textId="77777777" w:rsidR="00D539D3" w:rsidRPr="00832C6A" w:rsidRDefault="00D539D3" w:rsidP="00D539D3">
      <w:pPr>
        <w:pStyle w:val="titolo7a"/>
        <w:rPr>
          <w:color w:val="002060"/>
        </w:rPr>
      </w:pPr>
      <w:r w:rsidRPr="00832C6A">
        <w:rPr>
          <w:color w:val="002060"/>
        </w:rPr>
        <w:t xml:space="preserve">PROVVEDIMENTI DISCIPLINARI </w:t>
      </w:r>
    </w:p>
    <w:p w14:paraId="47480363" w14:textId="77777777" w:rsidR="00D539D3" w:rsidRPr="00832C6A" w:rsidRDefault="00D539D3" w:rsidP="00D539D3">
      <w:pPr>
        <w:pStyle w:val="titolo7b0"/>
        <w:rPr>
          <w:color w:val="002060"/>
        </w:rPr>
      </w:pPr>
      <w:r w:rsidRPr="00832C6A">
        <w:rPr>
          <w:color w:val="002060"/>
        </w:rPr>
        <w:t xml:space="preserve">In base alle risultanze degli atti ufficiali sono state deliberate le seguenti sanzioni disciplinari. </w:t>
      </w:r>
    </w:p>
    <w:p w14:paraId="30B6C84E" w14:textId="77777777" w:rsidR="00D539D3" w:rsidRPr="00832C6A" w:rsidRDefault="00D539D3" w:rsidP="00D539D3">
      <w:pPr>
        <w:pStyle w:val="titolo30"/>
        <w:rPr>
          <w:color w:val="002060"/>
        </w:rPr>
      </w:pPr>
      <w:r w:rsidRPr="00832C6A">
        <w:rPr>
          <w:color w:val="002060"/>
        </w:rPr>
        <w:t xml:space="preserve">SOCIETA' </w:t>
      </w:r>
    </w:p>
    <w:p w14:paraId="6F2F1BEB" w14:textId="77777777" w:rsidR="00D539D3" w:rsidRPr="00832C6A" w:rsidRDefault="00D539D3" w:rsidP="00D539D3">
      <w:pPr>
        <w:pStyle w:val="titolo20"/>
        <w:rPr>
          <w:color w:val="002060"/>
        </w:rPr>
      </w:pPr>
      <w:r w:rsidRPr="00832C6A">
        <w:rPr>
          <w:color w:val="002060"/>
        </w:rPr>
        <w:t xml:space="preserve">AMMENDA </w:t>
      </w:r>
    </w:p>
    <w:p w14:paraId="7D4F006D" w14:textId="77777777" w:rsidR="00D539D3" w:rsidRPr="00832C6A" w:rsidRDefault="00D539D3" w:rsidP="00D539D3">
      <w:pPr>
        <w:pStyle w:val="diffida"/>
        <w:spacing w:before="80" w:beforeAutospacing="0" w:after="40" w:afterAutospacing="0"/>
        <w:jc w:val="left"/>
        <w:rPr>
          <w:color w:val="002060"/>
        </w:rPr>
      </w:pPr>
      <w:r w:rsidRPr="00832C6A">
        <w:rPr>
          <w:color w:val="002060"/>
        </w:rPr>
        <w:t xml:space="preserve">Euro 40,00 POL. SPORT COMMUNICATION </w:t>
      </w:r>
      <w:r w:rsidRPr="00832C6A">
        <w:rPr>
          <w:color w:val="002060"/>
        </w:rPr>
        <w:br/>
        <w:t xml:space="preserve">Per comportamento offensivo di un proprio tifoso nei confronti dell'arbitro. </w:t>
      </w:r>
    </w:p>
    <w:p w14:paraId="5AD051C1" w14:textId="77777777" w:rsidR="00D539D3" w:rsidRPr="00832C6A" w:rsidRDefault="00D539D3" w:rsidP="00D539D3">
      <w:pPr>
        <w:pStyle w:val="titolo10"/>
        <w:rPr>
          <w:color w:val="002060"/>
        </w:rPr>
      </w:pPr>
      <w:r w:rsidRPr="00832C6A">
        <w:rPr>
          <w:color w:val="002060"/>
        </w:rPr>
        <w:lastRenderedPageBreak/>
        <w:t xml:space="preserve">GARE DEL 1/12/2023 </w:t>
      </w:r>
    </w:p>
    <w:p w14:paraId="04DD3235" w14:textId="77777777" w:rsidR="00D539D3" w:rsidRPr="00832C6A" w:rsidRDefault="00D539D3" w:rsidP="00D539D3">
      <w:pPr>
        <w:pStyle w:val="titolo7a"/>
        <w:rPr>
          <w:color w:val="002060"/>
        </w:rPr>
      </w:pPr>
      <w:r w:rsidRPr="00832C6A">
        <w:rPr>
          <w:color w:val="002060"/>
        </w:rPr>
        <w:t xml:space="preserve">PROVVEDIMENTI DISCIPLINARI </w:t>
      </w:r>
    </w:p>
    <w:p w14:paraId="34DBCD9B" w14:textId="77777777" w:rsidR="00D539D3" w:rsidRPr="00832C6A" w:rsidRDefault="00D539D3" w:rsidP="00D539D3">
      <w:pPr>
        <w:pStyle w:val="titolo7b0"/>
        <w:rPr>
          <w:color w:val="002060"/>
        </w:rPr>
      </w:pPr>
      <w:r w:rsidRPr="00832C6A">
        <w:rPr>
          <w:color w:val="002060"/>
        </w:rPr>
        <w:t xml:space="preserve">In base alle risultanze degli atti ufficiali sono state deliberate le seguenti sanzioni disciplinari. </w:t>
      </w:r>
    </w:p>
    <w:p w14:paraId="6F6B8F8B" w14:textId="77777777" w:rsidR="00D539D3" w:rsidRPr="00832C6A" w:rsidRDefault="00D539D3" w:rsidP="00D539D3">
      <w:pPr>
        <w:pStyle w:val="titolo30"/>
        <w:rPr>
          <w:color w:val="002060"/>
        </w:rPr>
      </w:pPr>
      <w:r w:rsidRPr="00832C6A">
        <w:rPr>
          <w:color w:val="002060"/>
        </w:rPr>
        <w:t xml:space="preserve">DIRIGENTI </w:t>
      </w:r>
    </w:p>
    <w:p w14:paraId="0C6EB857" w14:textId="77777777" w:rsidR="00D539D3" w:rsidRPr="00832C6A" w:rsidRDefault="00D539D3" w:rsidP="00D539D3">
      <w:pPr>
        <w:pStyle w:val="titolo20"/>
        <w:rPr>
          <w:color w:val="002060"/>
        </w:rPr>
      </w:pPr>
      <w:r w:rsidRPr="00832C6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4A139EE0" w14:textId="77777777" w:rsidTr="00F9798B">
        <w:tc>
          <w:tcPr>
            <w:tcW w:w="2200" w:type="dxa"/>
            <w:tcMar>
              <w:top w:w="20" w:type="dxa"/>
              <w:left w:w="20" w:type="dxa"/>
              <w:bottom w:w="20" w:type="dxa"/>
              <w:right w:w="20" w:type="dxa"/>
            </w:tcMar>
            <w:vAlign w:val="center"/>
            <w:hideMark/>
          </w:tcPr>
          <w:p w14:paraId="0EA2AA5D" w14:textId="77777777" w:rsidR="00D539D3" w:rsidRPr="00832C6A" w:rsidRDefault="00D539D3" w:rsidP="00F9798B">
            <w:pPr>
              <w:pStyle w:val="movimento"/>
              <w:rPr>
                <w:color w:val="002060"/>
              </w:rPr>
            </w:pPr>
            <w:r w:rsidRPr="00832C6A">
              <w:rPr>
                <w:color w:val="002060"/>
              </w:rPr>
              <w:t>ANNIBALLI GIUSEPPE</w:t>
            </w:r>
          </w:p>
        </w:tc>
        <w:tc>
          <w:tcPr>
            <w:tcW w:w="2200" w:type="dxa"/>
            <w:tcMar>
              <w:top w:w="20" w:type="dxa"/>
              <w:left w:w="20" w:type="dxa"/>
              <w:bottom w:w="20" w:type="dxa"/>
              <w:right w:w="20" w:type="dxa"/>
            </w:tcMar>
            <w:vAlign w:val="center"/>
            <w:hideMark/>
          </w:tcPr>
          <w:p w14:paraId="116E7393" w14:textId="77777777" w:rsidR="00D539D3" w:rsidRPr="00832C6A" w:rsidRDefault="00D539D3" w:rsidP="00F9798B">
            <w:pPr>
              <w:pStyle w:val="movimento2"/>
              <w:rPr>
                <w:color w:val="002060"/>
              </w:rPr>
            </w:pPr>
            <w:r w:rsidRPr="00832C6A">
              <w:rPr>
                <w:color w:val="002060"/>
              </w:rPr>
              <w:t xml:space="preserve">(AMICI 84) </w:t>
            </w:r>
          </w:p>
        </w:tc>
        <w:tc>
          <w:tcPr>
            <w:tcW w:w="800" w:type="dxa"/>
            <w:tcMar>
              <w:top w:w="20" w:type="dxa"/>
              <w:left w:w="20" w:type="dxa"/>
              <w:bottom w:w="20" w:type="dxa"/>
              <w:right w:w="20" w:type="dxa"/>
            </w:tcMar>
            <w:vAlign w:val="center"/>
            <w:hideMark/>
          </w:tcPr>
          <w:p w14:paraId="5554944F"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28CA8699"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C9A64A2" w14:textId="77777777" w:rsidR="00D539D3" w:rsidRPr="00832C6A" w:rsidRDefault="00D539D3" w:rsidP="00F9798B">
            <w:pPr>
              <w:pStyle w:val="movimento2"/>
              <w:rPr>
                <w:color w:val="002060"/>
              </w:rPr>
            </w:pPr>
            <w:r w:rsidRPr="00832C6A">
              <w:rPr>
                <w:color w:val="002060"/>
              </w:rPr>
              <w:t> </w:t>
            </w:r>
          </w:p>
        </w:tc>
      </w:tr>
    </w:tbl>
    <w:p w14:paraId="6DC2D34F" w14:textId="77777777" w:rsidR="00D539D3" w:rsidRPr="00832C6A" w:rsidRDefault="00D539D3" w:rsidP="00D539D3">
      <w:pPr>
        <w:pStyle w:val="titolo30"/>
        <w:rPr>
          <w:rFonts w:eastAsiaTheme="minorEastAsia"/>
          <w:color w:val="002060"/>
        </w:rPr>
      </w:pPr>
      <w:r w:rsidRPr="00832C6A">
        <w:rPr>
          <w:color w:val="002060"/>
        </w:rPr>
        <w:t xml:space="preserve">ALLENATORI </w:t>
      </w:r>
    </w:p>
    <w:p w14:paraId="66317907" w14:textId="77777777" w:rsidR="00D539D3" w:rsidRPr="00832C6A" w:rsidRDefault="00D539D3" w:rsidP="00D539D3">
      <w:pPr>
        <w:pStyle w:val="titolo20"/>
        <w:rPr>
          <w:color w:val="002060"/>
        </w:rPr>
      </w:pPr>
      <w:r w:rsidRPr="00832C6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2A7EBF94" w14:textId="77777777" w:rsidTr="00F9798B">
        <w:tc>
          <w:tcPr>
            <w:tcW w:w="2200" w:type="dxa"/>
            <w:tcMar>
              <w:top w:w="20" w:type="dxa"/>
              <w:left w:w="20" w:type="dxa"/>
              <w:bottom w:w="20" w:type="dxa"/>
              <w:right w:w="20" w:type="dxa"/>
            </w:tcMar>
            <w:vAlign w:val="center"/>
            <w:hideMark/>
          </w:tcPr>
          <w:p w14:paraId="12FD0126" w14:textId="77777777" w:rsidR="00D539D3" w:rsidRPr="00832C6A" w:rsidRDefault="00D539D3" w:rsidP="00F9798B">
            <w:pPr>
              <w:pStyle w:val="movimento"/>
              <w:rPr>
                <w:color w:val="002060"/>
              </w:rPr>
            </w:pPr>
            <w:r w:rsidRPr="00832C6A">
              <w:rPr>
                <w:color w:val="002060"/>
              </w:rPr>
              <w:t>PIRRO MATTEO</w:t>
            </w:r>
          </w:p>
        </w:tc>
        <w:tc>
          <w:tcPr>
            <w:tcW w:w="2200" w:type="dxa"/>
            <w:tcMar>
              <w:top w:w="20" w:type="dxa"/>
              <w:left w:w="20" w:type="dxa"/>
              <w:bottom w:w="20" w:type="dxa"/>
              <w:right w:w="20" w:type="dxa"/>
            </w:tcMar>
            <w:vAlign w:val="center"/>
            <w:hideMark/>
          </w:tcPr>
          <w:p w14:paraId="0F21CF19" w14:textId="77777777" w:rsidR="00D539D3" w:rsidRPr="00832C6A" w:rsidRDefault="00D539D3" w:rsidP="00F9798B">
            <w:pPr>
              <w:pStyle w:val="movimento2"/>
              <w:rPr>
                <w:color w:val="002060"/>
              </w:rPr>
            </w:pPr>
            <w:r w:rsidRPr="00832C6A">
              <w:rPr>
                <w:color w:val="002060"/>
              </w:rPr>
              <w:t xml:space="preserve">(CDC 2018) </w:t>
            </w:r>
          </w:p>
        </w:tc>
        <w:tc>
          <w:tcPr>
            <w:tcW w:w="800" w:type="dxa"/>
            <w:tcMar>
              <w:top w:w="20" w:type="dxa"/>
              <w:left w:w="20" w:type="dxa"/>
              <w:bottom w:w="20" w:type="dxa"/>
              <w:right w:w="20" w:type="dxa"/>
            </w:tcMar>
            <w:vAlign w:val="center"/>
            <w:hideMark/>
          </w:tcPr>
          <w:p w14:paraId="1F129FB7"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2885FAB6"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36EFD9AE" w14:textId="77777777" w:rsidR="00D539D3" w:rsidRPr="00832C6A" w:rsidRDefault="00D539D3" w:rsidP="00F9798B">
            <w:pPr>
              <w:pStyle w:val="movimento2"/>
              <w:rPr>
                <w:color w:val="002060"/>
              </w:rPr>
            </w:pPr>
            <w:r w:rsidRPr="00832C6A">
              <w:rPr>
                <w:color w:val="002060"/>
              </w:rPr>
              <w:t> </w:t>
            </w:r>
          </w:p>
        </w:tc>
      </w:tr>
    </w:tbl>
    <w:p w14:paraId="5B8862A9" w14:textId="77777777" w:rsidR="00D539D3" w:rsidRPr="00832C6A" w:rsidRDefault="00D539D3" w:rsidP="00D539D3">
      <w:pPr>
        <w:pStyle w:val="titolo20"/>
        <w:rPr>
          <w:rFonts w:eastAsiaTheme="minorEastAsia"/>
          <w:color w:val="002060"/>
        </w:rPr>
      </w:pPr>
      <w:r w:rsidRPr="00832C6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62B5B0E1" w14:textId="77777777" w:rsidTr="00F9798B">
        <w:tc>
          <w:tcPr>
            <w:tcW w:w="2200" w:type="dxa"/>
            <w:tcMar>
              <w:top w:w="20" w:type="dxa"/>
              <w:left w:w="20" w:type="dxa"/>
              <w:bottom w:w="20" w:type="dxa"/>
              <w:right w:w="20" w:type="dxa"/>
            </w:tcMar>
            <w:vAlign w:val="center"/>
            <w:hideMark/>
          </w:tcPr>
          <w:p w14:paraId="1A3DDBB1" w14:textId="77777777" w:rsidR="00D539D3" w:rsidRPr="00832C6A" w:rsidRDefault="00D539D3" w:rsidP="00F9798B">
            <w:pPr>
              <w:pStyle w:val="movimento"/>
              <w:rPr>
                <w:color w:val="002060"/>
              </w:rPr>
            </w:pPr>
            <w:r w:rsidRPr="00832C6A">
              <w:rPr>
                <w:color w:val="002060"/>
              </w:rPr>
              <w:t>EUSEPI ANDREA</w:t>
            </w:r>
          </w:p>
        </w:tc>
        <w:tc>
          <w:tcPr>
            <w:tcW w:w="2200" w:type="dxa"/>
            <w:tcMar>
              <w:top w:w="20" w:type="dxa"/>
              <w:left w:w="20" w:type="dxa"/>
              <w:bottom w:w="20" w:type="dxa"/>
              <w:right w:w="20" w:type="dxa"/>
            </w:tcMar>
            <w:vAlign w:val="center"/>
            <w:hideMark/>
          </w:tcPr>
          <w:p w14:paraId="5221D729" w14:textId="77777777" w:rsidR="00D539D3" w:rsidRPr="00832C6A" w:rsidRDefault="00D539D3" w:rsidP="00F9798B">
            <w:pPr>
              <w:pStyle w:val="movimento2"/>
              <w:rPr>
                <w:color w:val="002060"/>
              </w:rPr>
            </w:pPr>
            <w:r w:rsidRPr="00832C6A">
              <w:rPr>
                <w:color w:val="002060"/>
              </w:rPr>
              <w:t xml:space="preserve">(SPECIAL ONE SPORTING CLUB) </w:t>
            </w:r>
          </w:p>
        </w:tc>
        <w:tc>
          <w:tcPr>
            <w:tcW w:w="800" w:type="dxa"/>
            <w:tcMar>
              <w:top w:w="20" w:type="dxa"/>
              <w:left w:w="20" w:type="dxa"/>
              <w:bottom w:w="20" w:type="dxa"/>
              <w:right w:w="20" w:type="dxa"/>
            </w:tcMar>
            <w:vAlign w:val="center"/>
            <w:hideMark/>
          </w:tcPr>
          <w:p w14:paraId="77483322"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27DE8721"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1EF2C67F" w14:textId="77777777" w:rsidR="00D539D3" w:rsidRPr="00832C6A" w:rsidRDefault="00D539D3" w:rsidP="00F9798B">
            <w:pPr>
              <w:pStyle w:val="movimento2"/>
              <w:rPr>
                <w:color w:val="002060"/>
              </w:rPr>
            </w:pPr>
            <w:r w:rsidRPr="00832C6A">
              <w:rPr>
                <w:color w:val="002060"/>
              </w:rPr>
              <w:t> </w:t>
            </w:r>
          </w:p>
        </w:tc>
      </w:tr>
    </w:tbl>
    <w:p w14:paraId="6F4F9129" w14:textId="77777777" w:rsidR="00D539D3" w:rsidRPr="00832C6A" w:rsidRDefault="00D539D3" w:rsidP="00D539D3">
      <w:pPr>
        <w:pStyle w:val="titolo20"/>
        <w:rPr>
          <w:rFonts w:eastAsiaTheme="minorEastAsia"/>
          <w:color w:val="002060"/>
        </w:rPr>
      </w:pPr>
      <w:r w:rsidRPr="00832C6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73E0BE90" w14:textId="77777777" w:rsidTr="00F9798B">
        <w:tc>
          <w:tcPr>
            <w:tcW w:w="2200" w:type="dxa"/>
            <w:tcMar>
              <w:top w:w="20" w:type="dxa"/>
              <w:left w:w="20" w:type="dxa"/>
              <w:bottom w:w="20" w:type="dxa"/>
              <w:right w:w="20" w:type="dxa"/>
            </w:tcMar>
            <w:vAlign w:val="center"/>
            <w:hideMark/>
          </w:tcPr>
          <w:p w14:paraId="5A80C189" w14:textId="77777777" w:rsidR="00D539D3" w:rsidRPr="00832C6A" w:rsidRDefault="00D539D3" w:rsidP="00F9798B">
            <w:pPr>
              <w:pStyle w:val="movimento"/>
              <w:rPr>
                <w:color w:val="002060"/>
              </w:rPr>
            </w:pPr>
            <w:r w:rsidRPr="00832C6A">
              <w:rPr>
                <w:color w:val="002060"/>
              </w:rPr>
              <w:t>LOMBI PAOLO</w:t>
            </w:r>
          </w:p>
        </w:tc>
        <w:tc>
          <w:tcPr>
            <w:tcW w:w="2200" w:type="dxa"/>
            <w:tcMar>
              <w:top w:w="20" w:type="dxa"/>
              <w:left w:w="20" w:type="dxa"/>
              <w:bottom w:w="20" w:type="dxa"/>
              <w:right w:w="20" w:type="dxa"/>
            </w:tcMar>
            <w:vAlign w:val="center"/>
            <w:hideMark/>
          </w:tcPr>
          <w:p w14:paraId="188D977D" w14:textId="77777777" w:rsidR="00D539D3" w:rsidRPr="00832C6A" w:rsidRDefault="00D539D3" w:rsidP="00F9798B">
            <w:pPr>
              <w:pStyle w:val="movimento2"/>
              <w:rPr>
                <w:color w:val="002060"/>
              </w:rPr>
            </w:pPr>
            <w:r w:rsidRPr="00832C6A">
              <w:rPr>
                <w:color w:val="002060"/>
              </w:rPr>
              <w:t xml:space="preserve">(MOGLIANESE) </w:t>
            </w:r>
          </w:p>
        </w:tc>
        <w:tc>
          <w:tcPr>
            <w:tcW w:w="800" w:type="dxa"/>
            <w:tcMar>
              <w:top w:w="20" w:type="dxa"/>
              <w:left w:w="20" w:type="dxa"/>
              <w:bottom w:w="20" w:type="dxa"/>
              <w:right w:w="20" w:type="dxa"/>
            </w:tcMar>
            <w:vAlign w:val="center"/>
            <w:hideMark/>
          </w:tcPr>
          <w:p w14:paraId="0AF94D69"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191B7510"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4D6697F7" w14:textId="77777777" w:rsidR="00D539D3" w:rsidRPr="00832C6A" w:rsidRDefault="00D539D3" w:rsidP="00F9798B">
            <w:pPr>
              <w:pStyle w:val="movimento2"/>
              <w:rPr>
                <w:color w:val="002060"/>
              </w:rPr>
            </w:pPr>
            <w:r w:rsidRPr="00832C6A">
              <w:rPr>
                <w:color w:val="002060"/>
              </w:rPr>
              <w:t> </w:t>
            </w:r>
          </w:p>
        </w:tc>
      </w:tr>
    </w:tbl>
    <w:p w14:paraId="0FFB805E" w14:textId="77777777" w:rsidR="00D539D3" w:rsidRPr="00832C6A" w:rsidRDefault="00D539D3" w:rsidP="00D539D3">
      <w:pPr>
        <w:pStyle w:val="titolo30"/>
        <w:rPr>
          <w:rFonts w:eastAsiaTheme="minorEastAsia"/>
          <w:color w:val="002060"/>
        </w:rPr>
      </w:pPr>
      <w:r w:rsidRPr="00832C6A">
        <w:rPr>
          <w:color w:val="002060"/>
        </w:rPr>
        <w:t xml:space="preserve">CALCIATORI ESPULSI </w:t>
      </w:r>
    </w:p>
    <w:p w14:paraId="3E7858E9" w14:textId="77777777" w:rsidR="00D539D3" w:rsidRPr="00832C6A" w:rsidRDefault="00D539D3" w:rsidP="00D539D3">
      <w:pPr>
        <w:pStyle w:val="titolo20"/>
        <w:rPr>
          <w:color w:val="002060"/>
        </w:rPr>
      </w:pPr>
      <w:r w:rsidRPr="00832C6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560D5861" w14:textId="77777777" w:rsidTr="00F9798B">
        <w:tc>
          <w:tcPr>
            <w:tcW w:w="2200" w:type="dxa"/>
            <w:tcMar>
              <w:top w:w="20" w:type="dxa"/>
              <w:left w:w="20" w:type="dxa"/>
              <w:bottom w:w="20" w:type="dxa"/>
              <w:right w:w="20" w:type="dxa"/>
            </w:tcMar>
            <w:vAlign w:val="center"/>
            <w:hideMark/>
          </w:tcPr>
          <w:p w14:paraId="29F7B66B" w14:textId="77777777" w:rsidR="00D539D3" w:rsidRPr="00832C6A" w:rsidRDefault="00D539D3" w:rsidP="00F9798B">
            <w:pPr>
              <w:pStyle w:val="movimento"/>
              <w:rPr>
                <w:color w:val="002060"/>
              </w:rPr>
            </w:pPr>
            <w:r w:rsidRPr="00832C6A">
              <w:rPr>
                <w:color w:val="002060"/>
              </w:rPr>
              <w:t>MERCURI FRANCESCO</w:t>
            </w:r>
          </w:p>
        </w:tc>
        <w:tc>
          <w:tcPr>
            <w:tcW w:w="2200" w:type="dxa"/>
            <w:tcMar>
              <w:top w:w="20" w:type="dxa"/>
              <w:left w:w="20" w:type="dxa"/>
              <w:bottom w:w="20" w:type="dxa"/>
              <w:right w:w="20" w:type="dxa"/>
            </w:tcMar>
            <w:vAlign w:val="center"/>
            <w:hideMark/>
          </w:tcPr>
          <w:p w14:paraId="1F1DDD32" w14:textId="77777777" w:rsidR="00D539D3" w:rsidRPr="00832C6A" w:rsidRDefault="00D539D3" w:rsidP="00F9798B">
            <w:pPr>
              <w:pStyle w:val="movimento2"/>
              <w:rPr>
                <w:color w:val="002060"/>
              </w:rPr>
            </w:pPr>
            <w:r w:rsidRPr="00832C6A">
              <w:rPr>
                <w:color w:val="002060"/>
              </w:rPr>
              <w:t xml:space="preserve">(CALCIO S.ELPIDIO A MARE) </w:t>
            </w:r>
          </w:p>
        </w:tc>
        <w:tc>
          <w:tcPr>
            <w:tcW w:w="800" w:type="dxa"/>
            <w:tcMar>
              <w:top w:w="20" w:type="dxa"/>
              <w:left w:w="20" w:type="dxa"/>
              <w:bottom w:w="20" w:type="dxa"/>
              <w:right w:w="20" w:type="dxa"/>
            </w:tcMar>
            <w:vAlign w:val="center"/>
            <w:hideMark/>
          </w:tcPr>
          <w:p w14:paraId="57BB9517"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52536999"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6506EF0B" w14:textId="77777777" w:rsidR="00D539D3" w:rsidRPr="00832C6A" w:rsidRDefault="00D539D3" w:rsidP="00F9798B">
            <w:pPr>
              <w:pStyle w:val="movimento2"/>
              <w:rPr>
                <w:color w:val="002060"/>
              </w:rPr>
            </w:pPr>
            <w:r w:rsidRPr="00832C6A">
              <w:rPr>
                <w:color w:val="002060"/>
              </w:rPr>
              <w:t> </w:t>
            </w:r>
          </w:p>
        </w:tc>
      </w:tr>
    </w:tbl>
    <w:p w14:paraId="590463D8" w14:textId="77777777" w:rsidR="00D539D3" w:rsidRPr="00832C6A" w:rsidRDefault="00D539D3" w:rsidP="00D539D3">
      <w:pPr>
        <w:pStyle w:val="titolo20"/>
        <w:rPr>
          <w:rFonts w:eastAsiaTheme="minorEastAsia"/>
          <w:color w:val="002060"/>
        </w:rPr>
      </w:pPr>
      <w:r w:rsidRPr="00832C6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691FFF45" w14:textId="77777777" w:rsidTr="00F9798B">
        <w:tc>
          <w:tcPr>
            <w:tcW w:w="2200" w:type="dxa"/>
            <w:tcMar>
              <w:top w:w="20" w:type="dxa"/>
              <w:left w:w="20" w:type="dxa"/>
              <w:bottom w:w="20" w:type="dxa"/>
              <w:right w:w="20" w:type="dxa"/>
            </w:tcMar>
            <w:vAlign w:val="center"/>
            <w:hideMark/>
          </w:tcPr>
          <w:p w14:paraId="187730CF" w14:textId="77777777" w:rsidR="00D539D3" w:rsidRPr="00832C6A" w:rsidRDefault="00D539D3" w:rsidP="00F9798B">
            <w:pPr>
              <w:pStyle w:val="movimento"/>
              <w:rPr>
                <w:color w:val="002060"/>
              </w:rPr>
            </w:pPr>
            <w:r w:rsidRPr="00832C6A">
              <w:rPr>
                <w:color w:val="002060"/>
              </w:rPr>
              <w:t>MARTONE VITTORIO</w:t>
            </w:r>
          </w:p>
        </w:tc>
        <w:tc>
          <w:tcPr>
            <w:tcW w:w="2200" w:type="dxa"/>
            <w:tcMar>
              <w:top w:w="20" w:type="dxa"/>
              <w:left w:w="20" w:type="dxa"/>
              <w:bottom w:w="20" w:type="dxa"/>
              <w:right w:w="20" w:type="dxa"/>
            </w:tcMar>
            <w:vAlign w:val="center"/>
            <w:hideMark/>
          </w:tcPr>
          <w:p w14:paraId="2F9838C9" w14:textId="77777777" w:rsidR="00D539D3" w:rsidRPr="00832C6A" w:rsidRDefault="00D539D3" w:rsidP="00F9798B">
            <w:pPr>
              <w:pStyle w:val="movimento2"/>
              <w:rPr>
                <w:color w:val="002060"/>
              </w:rPr>
            </w:pPr>
            <w:r w:rsidRPr="00832C6A">
              <w:rPr>
                <w:color w:val="002060"/>
              </w:rPr>
              <w:t xml:space="preserve">(ASPIO 2005) </w:t>
            </w:r>
          </w:p>
        </w:tc>
        <w:tc>
          <w:tcPr>
            <w:tcW w:w="800" w:type="dxa"/>
            <w:tcMar>
              <w:top w:w="20" w:type="dxa"/>
              <w:left w:w="20" w:type="dxa"/>
              <w:bottom w:w="20" w:type="dxa"/>
              <w:right w:w="20" w:type="dxa"/>
            </w:tcMar>
            <w:vAlign w:val="center"/>
            <w:hideMark/>
          </w:tcPr>
          <w:p w14:paraId="7DC74AB6"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618A2432" w14:textId="77777777" w:rsidR="00D539D3" w:rsidRPr="00832C6A" w:rsidRDefault="00D539D3" w:rsidP="00F9798B">
            <w:pPr>
              <w:pStyle w:val="movimento"/>
              <w:rPr>
                <w:color w:val="002060"/>
              </w:rPr>
            </w:pPr>
            <w:r w:rsidRPr="00832C6A">
              <w:rPr>
                <w:color w:val="002060"/>
              </w:rPr>
              <w:t>RODRIGUEZ PIZARRO MICHAEL</w:t>
            </w:r>
          </w:p>
        </w:tc>
        <w:tc>
          <w:tcPr>
            <w:tcW w:w="2200" w:type="dxa"/>
            <w:tcMar>
              <w:top w:w="20" w:type="dxa"/>
              <w:left w:w="20" w:type="dxa"/>
              <w:bottom w:w="20" w:type="dxa"/>
              <w:right w:w="20" w:type="dxa"/>
            </w:tcMar>
            <w:vAlign w:val="center"/>
            <w:hideMark/>
          </w:tcPr>
          <w:p w14:paraId="0B9B8A94" w14:textId="77777777" w:rsidR="00D539D3" w:rsidRPr="00832C6A" w:rsidRDefault="00D539D3" w:rsidP="00F9798B">
            <w:pPr>
              <w:pStyle w:val="movimento2"/>
              <w:rPr>
                <w:color w:val="002060"/>
              </w:rPr>
            </w:pPr>
            <w:r w:rsidRPr="00832C6A">
              <w:rPr>
                <w:color w:val="002060"/>
              </w:rPr>
              <w:t xml:space="preserve">(MONTECCHIO SPORT) </w:t>
            </w:r>
          </w:p>
        </w:tc>
      </w:tr>
      <w:tr w:rsidR="00D539D3" w:rsidRPr="00832C6A" w14:paraId="0E7FF11E" w14:textId="77777777" w:rsidTr="00F9798B">
        <w:tc>
          <w:tcPr>
            <w:tcW w:w="2200" w:type="dxa"/>
            <w:tcMar>
              <w:top w:w="20" w:type="dxa"/>
              <w:left w:w="20" w:type="dxa"/>
              <w:bottom w:w="20" w:type="dxa"/>
              <w:right w:w="20" w:type="dxa"/>
            </w:tcMar>
            <w:vAlign w:val="center"/>
            <w:hideMark/>
          </w:tcPr>
          <w:p w14:paraId="0B90DA0E" w14:textId="77777777" w:rsidR="00D539D3" w:rsidRPr="00832C6A" w:rsidRDefault="00D539D3" w:rsidP="00F9798B">
            <w:pPr>
              <w:pStyle w:val="movimento"/>
              <w:rPr>
                <w:color w:val="002060"/>
              </w:rPr>
            </w:pPr>
            <w:r w:rsidRPr="00832C6A">
              <w:rPr>
                <w:color w:val="002060"/>
              </w:rPr>
              <w:t>TOGNETTI MATTIA</w:t>
            </w:r>
          </w:p>
        </w:tc>
        <w:tc>
          <w:tcPr>
            <w:tcW w:w="2200" w:type="dxa"/>
            <w:tcMar>
              <w:top w:w="20" w:type="dxa"/>
              <w:left w:w="20" w:type="dxa"/>
              <w:bottom w:w="20" w:type="dxa"/>
              <w:right w:w="20" w:type="dxa"/>
            </w:tcMar>
            <w:vAlign w:val="center"/>
            <w:hideMark/>
          </w:tcPr>
          <w:p w14:paraId="4F09F259" w14:textId="77777777" w:rsidR="00D539D3" w:rsidRPr="00832C6A" w:rsidRDefault="00D539D3" w:rsidP="00F9798B">
            <w:pPr>
              <w:pStyle w:val="movimento2"/>
              <w:rPr>
                <w:color w:val="002060"/>
              </w:rPr>
            </w:pPr>
            <w:r w:rsidRPr="00832C6A">
              <w:rPr>
                <w:color w:val="002060"/>
              </w:rPr>
              <w:t xml:space="preserve">(POLVERIGI C5) </w:t>
            </w:r>
          </w:p>
        </w:tc>
        <w:tc>
          <w:tcPr>
            <w:tcW w:w="800" w:type="dxa"/>
            <w:tcMar>
              <w:top w:w="20" w:type="dxa"/>
              <w:left w:w="20" w:type="dxa"/>
              <w:bottom w:w="20" w:type="dxa"/>
              <w:right w:w="20" w:type="dxa"/>
            </w:tcMar>
            <w:vAlign w:val="center"/>
            <w:hideMark/>
          </w:tcPr>
          <w:p w14:paraId="4BA32110"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4C384FC2"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2758A35D" w14:textId="77777777" w:rsidR="00D539D3" w:rsidRPr="00832C6A" w:rsidRDefault="00D539D3" w:rsidP="00F9798B">
            <w:pPr>
              <w:pStyle w:val="movimento2"/>
              <w:rPr>
                <w:color w:val="002060"/>
              </w:rPr>
            </w:pPr>
            <w:r w:rsidRPr="00832C6A">
              <w:rPr>
                <w:color w:val="002060"/>
              </w:rPr>
              <w:t> </w:t>
            </w:r>
          </w:p>
        </w:tc>
      </w:tr>
    </w:tbl>
    <w:p w14:paraId="5D51C691" w14:textId="77777777" w:rsidR="00D539D3" w:rsidRPr="00832C6A" w:rsidRDefault="00D539D3" w:rsidP="00D539D3">
      <w:pPr>
        <w:pStyle w:val="titolo30"/>
        <w:rPr>
          <w:rFonts w:eastAsiaTheme="minorEastAsia"/>
          <w:color w:val="002060"/>
        </w:rPr>
      </w:pPr>
      <w:r w:rsidRPr="00832C6A">
        <w:rPr>
          <w:color w:val="002060"/>
        </w:rPr>
        <w:t xml:space="preserve">CALCIATORI NON ESPULSI </w:t>
      </w:r>
    </w:p>
    <w:p w14:paraId="253B8B22" w14:textId="77777777" w:rsidR="00D539D3" w:rsidRPr="00832C6A" w:rsidRDefault="00D539D3" w:rsidP="00D539D3">
      <w:pPr>
        <w:pStyle w:val="titolo20"/>
        <w:rPr>
          <w:color w:val="002060"/>
        </w:rPr>
      </w:pPr>
      <w:r w:rsidRPr="00832C6A">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5FDAC2CA" w14:textId="77777777" w:rsidTr="00F9798B">
        <w:tc>
          <w:tcPr>
            <w:tcW w:w="2200" w:type="dxa"/>
            <w:tcMar>
              <w:top w:w="20" w:type="dxa"/>
              <w:left w:w="20" w:type="dxa"/>
              <w:bottom w:w="20" w:type="dxa"/>
              <w:right w:w="20" w:type="dxa"/>
            </w:tcMar>
            <w:vAlign w:val="center"/>
            <w:hideMark/>
          </w:tcPr>
          <w:p w14:paraId="785564C0" w14:textId="77777777" w:rsidR="00D539D3" w:rsidRPr="00832C6A" w:rsidRDefault="00D539D3" w:rsidP="00F9798B">
            <w:pPr>
              <w:pStyle w:val="movimento"/>
              <w:rPr>
                <w:color w:val="002060"/>
              </w:rPr>
            </w:pPr>
            <w:r w:rsidRPr="00832C6A">
              <w:rPr>
                <w:color w:val="002060"/>
              </w:rPr>
              <w:t>SILVESTRI MASSIMILIANO</w:t>
            </w:r>
          </w:p>
        </w:tc>
        <w:tc>
          <w:tcPr>
            <w:tcW w:w="2200" w:type="dxa"/>
            <w:tcMar>
              <w:top w:w="20" w:type="dxa"/>
              <w:left w:w="20" w:type="dxa"/>
              <w:bottom w:w="20" w:type="dxa"/>
              <w:right w:w="20" w:type="dxa"/>
            </w:tcMar>
            <w:vAlign w:val="center"/>
            <w:hideMark/>
          </w:tcPr>
          <w:p w14:paraId="7F070BF0" w14:textId="77777777" w:rsidR="00D539D3" w:rsidRPr="00832C6A" w:rsidRDefault="00D539D3" w:rsidP="00F9798B">
            <w:pPr>
              <w:pStyle w:val="movimento2"/>
              <w:rPr>
                <w:color w:val="002060"/>
              </w:rPr>
            </w:pPr>
            <w:r w:rsidRPr="00832C6A">
              <w:rPr>
                <w:color w:val="002060"/>
              </w:rPr>
              <w:t xml:space="preserve">(ATLETICO ASCOLI 2000) </w:t>
            </w:r>
          </w:p>
        </w:tc>
        <w:tc>
          <w:tcPr>
            <w:tcW w:w="800" w:type="dxa"/>
            <w:tcMar>
              <w:top w:w="20" w:type="dxa"/>
              <w:left w:w="20" w:type="dxa"/>
              <w:bottom w:w="20" w:type="dxa"/>
              <w:right w:w="20" w:type="dxa"/>
            </w:tcMar>
            <w:vAlign w:val="center"/>
            <w:hideMark/>
          </w:tcPr>
          <w:p w14:paraId="4C61EF7F"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642DB7F9"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48F7A752" w14:textId="77777777" w:rsidR="00D539D3" w:rsidRPr="00832C6A" w:rsidRDefault="00D539D3" w:rsidP="00F9798B">
            <w:pPr>
              <w:pStyle w:val="movimento2"/>
              <w:rPr>
                <w:color w:val="002060"/>
              </w:rPr>
            </w:pPr>
            <w:r w:rsidRPr="00832C6A">
              <w:rPr>
                <w:color w:val="002060"/>
              </w:rPr>
              <w:t> </w:t>
            </w:r>
          </w:p>
        </w:tc>
      </w:tr>
    </w:tbl>
    <w:p w14:paraId="666F9C97" w14:textId="77777777" w:rsidR="00D539D3" w:rsidRPr="00832C6A" w:rsidRDefault="00D539D3" w:rsidP="00D539D3">
      <w:pPr>
        <w:pStyle w:val="titolo20"/>
        <w:rPr>
          <w:rFonts w:eastAsiaTheme="minorEastAsia"/>
          <w:color w:val="002060"/>
        </w:rPr>
      </w:pPr>
      <w:r w:rsidRPr="00832C6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70C07FA7" w14:textId="77777777" w:rsidTr="00F9798B">
        <w:tc>
          <w:tcPr>
            <w:tcW w:w="2200" w:type="dxa"/>
            <w:tcMar>
              <w:top w:w="20" w:type="dxa"/>
              <w:left w:w="20" w:type="dxa"/>
              <w:bottom w:w="20" w:type="dxa"/>
              <w:right w:w="20" w:type="dxa"/>
            </w:tcMar>
            <w:vAlign w:val="center"/>
            <w:hideMark/>
          </w:tcPr>
          <w:p w14:paraId="62D74B8F" w14:textId="77777777" w:rsidR="00D539D3" w:rsidRPr="00832C6A" w:rsidRDefault="00D539D3" w:rsidP="00F9798B">
            <w:pPr>
              <w:pStyle w:val="movimento"/>
              <w:rPr>
                <w:color w:val="002060"/>
              </w:rPr>
            </w:pPr>
            <w:r w:rsidRPr="00832C6A">
              <w:rPr>
                <w:color w:val="002060"/>
              </w:rPr>
              <w:t>POLIDORI MATTIA</w:t>
            </w:r>
          </w:p>
        </w:tc>
        <w:tc>
          <w:tcPr>
            <w:tcW w:w="2200" w:type="dxa"/>
            <w:tcMar>
              <w:top w:w="20" w:type="dxa"/>
              <w:left w:w="20" w:type="dxa"/>
              <w:bottom w:w="20" w:type="dxa"/>
              <w:right w:w="20" w:type="dxa"/>
            </w:tcMar>
            <w:vAlign w:val="center"/>
            <w:hideMark/>
          </w:tcPr>
          <w:p w14:paraId="787A8CB4" w14:textId="77777777" w:rsidR="00D539D3" w:rsidRPr="00832C6A" w:rsidRDefault="00D539D3" w:rsidP="00F9798B">
            <w:pPr>
              <w:pStyle w:val="movimento2"/>
              <w:rPr>
                <w:color w:val="002060"/>
              </w:rPr>
            </w:pPr>
            <w:r w:rsidRPr="00832C6A">
              <w:rPr>
                <w:color w:val="002060"/>
              </w:rPr>
              <w:t xml:space="preserve">(FFJ CALCIO A 5) </w:t>
            </w:r>
          </w:p>
        </w:tc>
        <w:tc>
          <w:tcPr>
            <w:tcW w:w="800" w:type="dxa"/>
            <w:tcMar>
              <w:top w:w="20" w:type="dxa"/>
              <w:left w:w="20" w:type="dxa"/>
              <w:bottom w:w="20" w:type="dxa"/>
              <w:right w:w="20" w:type="dxa"/>
            </w:tcMar>
            <w:vAlign w:val="center"/>
            <w:hideMark/>
          </w:tcPr>
          <w:p w14:paraId="1074DAD7"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6DFC30E9" w14:textId="77777777" w:rsidR="00D539D3" w:rsidRPr="00832C6A" w:rsidRDefault="00D539D3" w:rsidP="00F9798B">
            <w:pPr>
              <w:pStyle w:val="movimento"/>
              <w:rPr>
                <w:color w:val="002060"/>
              </w:rPr>
            </w:pPr>
            <w:r w:rsidRPr="00832C6A">
              <w:rPr>
                <w:color w:val="002060"/>
              </w:rPr>
              <w:t>GALANDRINI LUCA</w:t>
            </w:r>
          </w:p>
        </w:tc>
        <w:tc>
          <w:tcPr>
            <w:tcW w:w="2200" w:type="dxa"/>
            <w:tcMar>
              <w:top w:w="20" w:type="dxa"/>
              <w:left w:w="20" w:type="dxa"/>
              <w:bottom w:w="20" w:type="dxa"/>
              <w:right w:w="20" w:type="dxa"/>
            </w:tcMar>
            <w:vAlign w:val="center"/>
            <w:hideMark/>
          </w:tcPr>
          <w:p w14:paraId="7EED4D6E" w14:textId="77777777" w:rsidR="00D539D3" w:rsidRPr="00832C6A" w:rsidRDefault="00D539D3" w:rsidP="00F9798B">
            <w:pPr>
              <w:pStyle w:val="movimento2"/>
              <w:rPr>
                <w:color w:val="002060"/>
              </w:rPr>
            </w:pPr>
            <w:r w:rsidRPr="00832C6A">
              <w:rPr>
                <w:color w:val="002060"/>
              </w:rPr>
              <w:t xml:space="preserve">(MOGLIANESE) </w:t>
            </w:r>
          </w:p>
        </w:tc>
      </w:tr>
      <w:tr w:rsidR="00D539D3" w:rsidRPr="00832C6A" w14:paraId="5F8F9D07" w14:textId="77777777" w:rsidTr="00F9798B">
        <w:tc>
          <w:tcPr>
            <w:tcW w:w="2200" w:type="dxa"/>
            <w:tcMar>
              <w:top w:w="20" w:type="dxa"/>
              <w:left w:w="20" w:type="dxa"/>
              <w:bottom w:w="20" w:type="dxa"/>
              <w:right w:w="20" w:type="dxa"/>
            </w:tcMar>
            <w:vAlign w:val="center"/>
            <w:hideMark/>
          </w:tcPr>
          <w:p w14:paraId="23EE0BE7" w14:textId="77777777" w:rsidR="00D539D3" w:rsidRPr="00832C6A" w:rsidRDefault="00D539D3" w:rsidP="00F9798B">
            <w:pPr>
              <w:pStyle w:val="movimento"/>
              <w:rPr>
                <w:color w:val="002060"/>
              </w:rPr>
            </w:pPr>
            <w:r w:rsidRPr="00832C6A">
              <w:rPr>
                <w:color w:val="002060"/>
              </w:rPr>
              <w:t>FALCETELLI GABRIELE</w:t>
            </w:r>
          </w:p>
        </w:tc>
        <w:tc>
          <w:tcPr>
            <w:tcW w:w="2200" w:type="dxa"/>
            <w:tcMar>
              <w:top w:w="20" w:type="dxa"/>
              <w:left w:w="20" w:type="dxa"/>
              <w:bottom w:w="20" w:type="dxa"/>
              <w:right w:w="20" w:type="dxa"/>
            </w:tcMar>
            <w:vAlign w:val="center"/>
            <w:hideMark/>
          </w:tcPr>
          <w:p w14:paraId="7E4B557C" w14:textId="77777777" w:rsidR="00D539D3" w:rsidRPr="00832C6A" w:rsidRDefault="00D539D3" w:rsidP="00F9798B">
            <w:pPr>
              <w:pStyle w:val="movimento2"/>
              <w:rPr>
                <w:color w:val="002060"/>
              </w:rPr>
            </w:pPr>
            <w:r w:rsidRPr="00832C6A">
              <w:rPr>
                <w:color w:val="002060"/>
              </w:rPr>
              <w:t xml:space="preserve">(SAN BIAGIO) </w:t>
            </w:r>
          </w:p>
        </w:tc>
        <w:tc>
          <w:tcPr>
            <w:tcW w:w="800" w:type="dxa"/>
            <w:tcMar>
              <w:top w:w="20" w:type="dxa"/>
              <w:left w:w="20" w:type="dxa"/>
              <w:bottom w:w="20" w:type="dxa"/>
              <w:right w:w="20" w:type="dxa"/>
            </w:tcMar>
            <w:vAlign w:val="center"/>
            <w:hideMark/>
          </w:tcPr>
          <w:p w14:paraId="2B1B7B92"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58605DE3" w14:textId="77777777" w:rsidR="00D539D3" w:rsidRPr="00832C6A" w:rsidRDefault="00D539D3" w:rsidP="00F9798B">
            <w:pPr>
              <w:pStyle w:val="movimento"/>
              <w:rPr>
                <w:color w:val="002060"/>
              </w:rPr>
            </w:pPr>
            <w:r w:rsidRPr="00832C6A">
              <w:rPr>
                <w:color w:val="002060"/>
              </w:rPr>
              <w:t>AGOUZAL ANWAR</w:t>
            </w:r>
          </w:p>
        </w:tc>
        <w:tc>
          <w:tcPr>
            <w:tcW w:w="2200" w:type="dxa"/>
            <w:tcMar>
              <w:top w:w="20" w:type="dxa"/>
              <w:left w:w="20" w:type="dxa"/>
              <w:bottom w:w="20" w:type="dxa"/>
              <w:right w:w="20" w:type="dxa"/>
            </w:tcMar>
            <w:vAlign w:val="center"/>
            <w:hideMark/>
          </w:tcPr>
          <w:p w14:paraId="03FEC31B" w14:textId="77777777" w:rsidR="00D539D3" w:rsidRPr="00832C6A" w:rsidRDefault="00D539D3" w:rsidP="00F9798B">
            <w:pPr>
              <w:pStyle w:val="movimento2"/>
              <w:rPr>
                <w:color w:val="002060"/>
              </w:rPr>
            </w:pPr>
            <w:r w:rsidRPr="00832C6A">
              <w:rPr>
                <w:color w:val="002060"/>
              </w:rPr>
              <w:t xml:space="preserve">(SPECIAL ONE SPORTING CLUB) </w:t>
            </w:r>
          </w:p>
        </w:tc>
      </w:tr>
      <w:tr w:rsidR="00D539D3" w:rsidRPr="00832C6A" w14:paraId="302C9347" w14:textId="77777777" w:rsidTr="00F9798B">
        <w:tc>
          <w:tcPr>
            <w:tcW w:w="2200" w:type="dxa"/>
            <w:tcMar>
              <w:top w:w="20" w:type="dxa"/>
              <w:left w:w="20" w:type="dxa"/>
              <w:bottom w:w="20" w:type="dxa"/>
              <w:right w:w="20" w:type="dxa"/>
            </w:tcMar>
            <w:vAlign w:val="center"/>
            <w:hideMark/>
          </w:tcPr>
          <w:p w14:paraId="2387F48E" w14:textId="77777777" w:rsidR="00D539D3" w:rsidRPr="00832C6A" w:rsidRDefault="00D539D3" w:rsidP="00F9798B">
            <w:pPr>
              <w:pStyle w:val="movimento"/>
              <w:rPr>
                <w:color w:val="002060"/>
              </w:rPr>
            </w:pPr>
            <w:r w:rsidRPr="00832C6A">
              <w:rPr>
                <w:color w:val="002060"/>
              </w:rPr>
              <w:t>SPINELLI LUCA</w:t>
            </w:r>
          </w:p>
        </w:tc>
        <w:tc>
          <w:tcPr>
            <w:tcW w:w="2200" w:type="dxa"/>
            <w:tcMar>
              <w:top w:w="20" w:type="dxa"/>
              <w:left w:w="20" w:type="dxa"/>
              <w:bottom w:w="20" w:type="dxa"/>
              <w:right w:w="20" w:type="dxa"/>
            </w:tcMar>
            <w:vAlign w:val="center"/>
            <w:hideMark/>
          </w:tcPr>
          <w:p w14:paraId="31BDAB5A" w14:textId="77777777" w:rsidR="00D539D3" w:rsidRPr="00832C6A" w:rsidRDefault="00D539D3" w:rsidP="00F9798B">
            <w:pPr>
              <w:pStyle w:val="movimento2"/>
              <w:rPr>
                <w:color w:val="002060"/>
              </w:rPr>
            </w:pPr>
            <w:r w:rsidRPr="00832C6A">
              <w:rPr>
                <w:color w:val="002060"/>
              </w:rPr>
              <w:t xml:space="preserve">(TRUENTIN LAMA) </w:t>
            </w:r>
          </w:p>
        </w:tc>
        <w:tc>
          <w:tcPr>
            <w:tcW w:w="800" w:type="dxa"/>
            <w:tcMar>
              <w:top w:w="20" w:type="dxa"/>
              <w:left w:w="20" w:type="dxa"/>
              <w:bottom w:w="20" w:type="dxa"/>
              <w:right w:w="20" w:type="dxa"/>
            </w:tcMar>
            <w:vAlign w:val="center"/>
            <w:hideMark/>
          </w:tcPr>
          <w:p w14:paraId="54636546"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04311682" w14:textId="77777777" w:rsidR="00D539D3" w:rsidRPr="00832C6A" w:rsidRDefault="00D539D3" w:rsidP="00F9798B">
            <w:pPr>
              <w:pStyle w:val="movimento"/>
              <w:rPr>
                <w:color w:val="002060"/>
              </w:rPr>
            </w:pPr>
            <w:r w:rsidRPr="00832C6A">
              <w:rPr>
                <w:color w:val="002060"/>
              </w:rPr>
              <w:t>SMERILLI MARCO</w:t>
            </w:r>
          </w:p>
        </w:tc>
        <w:tc>
          <w:tcPr>
            <w:tcW w:w="2200" w:type="dxa"/>
            <w:tcMar>
              <w:top w:w="20" w:type="dxa"/>
              <w:left w:w="20" w:type="dxa"/>
              <w:bottom w:w="20" w:type="dxa"/>
              <w:right w:w="20" w:type="dxa"/>
            </w:tcMar>
            <w:vAlign w:val="center"/>
            <w:hideMark/>
          </w:tcPr>
          <w:p w14:paraId="6A39382A" w14:textId="77777777" w:rsidR="00D539D3" w:rsidRPr="00832C6A" w:rsidRDefault="00D539D3" w:rsidP="00F9798B">
            <w:pPr>
              <w:pStyle w:val="movimento2"/>
              <w:rPr>
                <w:color w:val="002060"/>
              </w:rPr>
            </w:pPr>
            <w:r w:rsidRPr="00832C6A">
              <w:rPr>
                <w:color w:val="002060"/>
              </w:rPr>
              <w:t xml:space="preserve">(VAL TENNA UNITED) </w:t>
            </w:r>
          </w:p>
        </w:tc>
      </w:tr>
      <w:tr w:rsidR="00D539D3" w:rsidRPr="00832C6A" w14:paraId="3FCABD68" w14:textId="77777777" w:rsidTr="00F9798B">
        <w:tc>
          <w:tcPr>
            <w:tcW w:w="2200" w:type="dxa"/>
            <w:tcMar>
              <w:top w:w="20" w:type="dxa"/>
              <w:left w:w="20" w:type="dxa"/>
              <w:bottom w:w="20" w:type="dxa"/>
              <w:right w:w="20" w:type="dxa"/>
            </w:tcMar>
            <w:vAlign w:val="center"/>
            <w:hideMark/>
          </w:tcPr>
          <w:p w14:paraId="391AD379" w14:textId="77777777" w:rsidR="00D539D3" w:rsidRPr="00832C6A" w:rsidRDefault="00D539D3" w:rsidP="00F9798B">
            <w:pPr>
              <w:pStyle w:val="movimento"/>
              <w:rPr>
                <w:color w:val="002060"/>
              </w:rPr>
            </w:pPr>
            <w:r w:rsidRPr="00832C6A">
              <w:rPr>
                <w:color w:val="002060"/>
              </w:rPr>
              <w:t>VITIELLO FRANCESCO</w:t>
            </w:r>
          </w:p>
        </w:tc>
        <w:tc>
          <w:tcPr>
            <w:tcW w:w="2200" w:type="dxa"/>
            <w:tcMar>
              <w:top w:w="20" w:type="dxa"/>
              <w:left w:w="20" w:type="dxa"/>
              <w:bottom w:w="20" w:type="dxa"/>
              <w:right w:w="20" w:type="dxa"/>
            </w:tcMar>
            <w:vAlign w:val="center"/>
            <w:hideMark/>
          </w:tcPr>
          <w:p w14:paraId="552FAA23" w14:textId="77777777" w:rsidR="00D539D3" w:rsidRPr="00832C6A" w:rsidRDefault="00D539D3" w:rsidP="00F9798B">
            <w:pPr>
              <w:pStyle w:val="movimento2"/>
              <w:rPr>
                <w:color w:val="002060"/>
              </w:rPr>
            </w:pPr>
            <w:r w:rsidRPr="00832C6A">
              <w:rPr>
                <w:color w:val="002060"/>
              </w:rPr>
              <w:t xml:space="preserve">(VALLESINA) </w:t>
            </w:r>
          </w:p>
        </w:tc>
        <w:tc>
          <w:tcPr>
            <w:tcW w:w="800" w:type="dxa"/>
            <w:tcMar>
              <w:top w:w="20" w:type="dxa"/>
              <w:left w:w="20" w:type="dxa"/>
              <w:bottom w:w="20" w:type="dxa"/>
              <w:right w:w="20" w:type="dxa"/>
            </w:tcMar>
            <w:vAlign w:val="center"/>
            <w:hideMark/>
          </w:tcPr>
          <w:p w14:paraId="209EF11C"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0C948456" w14:textId="77777777" w:rsidR="00D539D3" w:rsidRPr="00832C6A" w:rsidRDefault="00D539D3" w:rsidP="00F9798B">
            <w:pPr>
              <w:pStyle w:val="movimento"/>
              <w:rPr>
                <w:color w:val="002060"/>
              </w:rPr>
            </w:pPr>
            <w:r w:rsidRPr="00832C6A">
              <w:rPr>
                <w:color w:val="002060"/>
              </w:rPr>
              <w:t>LIBERATI LORENZO</w:t>
            </w:r>
          </w:p>
        </w:tc>
        <w:tc>
          <w:tcPr>
            <w:tcW w:w="2200" w:type="dxa"/>
            <w:tcMar>
              <w:top w:w="20" w:type="dxa"/>
              <w:left w:w="20" w:type="dxa"/>
              <w:bottom w:w="20" w:type="dxa"/>
              <w:right w:w="20" w:type="dxa"/>
            </w:tcMar>
            <w:vAlign w:val="center"/>
            <w:hideMark/>
          </w:tcPr>
          <w:p w14:paraId="38A57D75" w14:textId="77777777" w:rsidR="00D539D3" w:rsidRPr="00832C6A" w:rsidRDefault="00D539D3" w:rsidP="00F9798B">
            <w:pPr>
              <w:pStyle w:val="movimento2"/>
              <w:rPr>
                <w:color w:val="002060"/>
                <w:lang w:val="es-ES"/>
              </w:rPr>
            </w:pPr>
            <w:r w:rsidRPr="00832C6A">
              <w:rPr>
                <w:color w:val="002060"/>
                <w:lang w:val="es-ES"/>
              </w:rPr>
              <w:t xml:space="preserve">(VALMISA FUTSAL A.S.D.) </w:t>
            </w:r>
          </w:p>
        </w:tc>
      </w:tr>
    </w:tbl>
    <w:p w14:paraId="5FD118B2" w14:textId="77777777" w:rsidR="00D539D3" w:rsidRPr="00832C6A" w:rsidRDefault="00D539D3" w:rsidP="00D539D3">
      <w:pPr>
        <w:pStyle w:val="titolo20"/>
        <w:rPr>
          <w:rFonts w:eastAsiaTheme="minorEastAsia"/>
          <w:color w:val="002060"/>
        </w:rPr>
      </w:pPr>
      <w:r w:rsidRPr="00832C6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6B880055" w14:textId="77777777" w:rsidTr="00F9798B">
        <w:tc>
          <w:tcPr>
            <w:tcW w:w="2200" w:type="dxa"/>
            <w:tcMar>
              <w:top w:w="20" w:type="dxa"/>
              <w:left w:w="20" w:type="dxa"/>
              <w:bottom w:w="20" w:type="dxa"/>
              <w:right w:w="20" w:type="dxa"/>
            </w:tcMar>
            <w:vAlign w:val="center"/>
            <w:hideMark/>
          </w:tcPr>
          <w:p w14:paraId="73AD3D4D" w14:textId="77777777" w:rsidR="00D539D3" w:rsidRPr="00832C6A" w:rsidRDefault="00D539D3" w:rsidP="00F9798B">
            <w:pPr>
              <w:pStyle w:val="movimento"/>
              <w:rPr>
                <w:color w:val="002060"/>
              </w:rPr>
            </w:pPr>
            <w:r w:rsidRPr="00832C6A">
              <w:rPr>
                <w:color w:val="002060"/>
              </w:rPr>
              <w:t>MENSA GIACOMO</w:t>
            </w:r>
          </w:p>
        </w:tc>
        <w:tc>
          <w:tcPr>
            <w:tcW w:w="2200" w:type="dxa"/>
            <w:tcMar>
              <w:top w:w="20" w:type="dxa"/>
              <w:left w:w="20" w:type="dxa"/>
              <w:bottom w:w="20" w:type="dxa"/>
              <w:right w:w="20" w:type="dxa"/>
            </w:tcMar>
            <w:vAlign w:val="center"/>
            <w:hideMark/>
          </w:tcPr>
          <w:p w14:paraId="5815AE9A" w14:textId="77777777" w:rsidR="00D539D3" w:rsidRPr="00832C6A" w:rsidRDefault="00D539D3" w:rsidP="00F9798B">
            <w:pPr>
              <w:pStyle w:val="movimento2"/>
              <w:rPr>
                <w:color w:val="002060"/>
              </w:rPr>
            </w:pPr>
            <w:r w:rsidRPr="00832C6A">
              <w:rPr>
                <w:color w:val="002060"/>
              </w:rPr>
              <w:t xml:space="preserve">(ACQUALAGNA CALCIO C 5) </w:t>
            </w:r>
          </w:p>
        </w:tc>
        <w:tc>
          <w:tcPr>
            <w:tcW w:w="800" w:type="dxa"/>
            <w:tcMar>
              <w:top w:w="20" w:type="dxa"/>
              <w:left w:w="20" w:type="dxa"/>
              <w:bottom w:w="20" w:type="dxa"/>
              <w:right w:w="20" w:type="dxa"/>
            </w:tcMar>
            <w:vAlign w:val="center"/>
            <w:hideMark/>
          </w:tcPr>
          <w:p w14:paraId="52D83F0F"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4CF7F89E" w14:textId="77777777" w:rsidR="00D539D3" w:rsidRPr="00832C6A" w:rsidRDefault="00D539D3" w:rsidP="00F9798B">
            <w:pPr>
              <w:pStyle w:val="movimento"/>
              <w:rPr>
                <w:color w:val="002060"/>
              </w:rPr>
            </w:pPr>
            <w:r w:rsidRPr="00832C6A">
              <w:rPr>
                <w:color w:val="002060"/>
              </w:rPr>
              <w:t>TOMORRI LEOS</w:t>
            </w:r>
          </w:p>
        </w:tc>
        <w:tc>
          <w:tcPr>
            <w:tcW w:w="2200" w:type="dxa"/>
            <w:tcMar>
              <w:top w:w="20" w:type="dxa"/>
              <w:left w:w="20" w:type="dxa"/>
              <w:bottom w:w="20" w:type="dxa"/>
              <w:right w:w="20" w:type="dxa"/>
            </w:tcMar>
            <w:vAlign w:val="center"/>
            <w:hideMark/>
          </w:tcPr>
          <w:p w14:paraId="60099AE4" w14:textId="77777777" w:rsidR="00D539D3" w:rsidRPr="00832C6A" w:rsidRDefault="00D539D3" w:rsidP="00F9798B">
            <w:pPr>
              <w:pStyle w:val="movimento2"/>
              <w:rPr>
                <w:color w:val="002060"/>
              </w:rPr>
            </w:pPr>
            <w:r w:rsidRPr="00832C6A">
              <w:rPr>
                <w:color w:val="002060"/>
              </w:rPr>
              <w:t xml:space="preserve">(AMATORI STESE 2007 SRL) </w:t>
            </w:r>
          </w:p>
        </w:tc>
      </w:tr>
      <w:tr w:rsidR="00D539D3" w:rsidRPr="00832C6A" w14:paraId="1B71BA3E" w14:textId="77777777" w:rsidTr="00F9798B">
        <w:tc>
          <w:tcPr>
            <w:tcW w:w="2200" w:type="dxa"/>
            <w:tcMar>
              <w:top w:w="20" w:type="dxa"/>
              <w:left w:w="20" w:type="dxa"/>
              <w:bottom w:w="20" w:type="dxa"/>
              <w:right w:w="20" w:type="dxa"/>
            </w:tcMar>
            <w:vAlign w:val="center"/>
            <w:hideMark/>
          </w:tcPr>
          <w:p w14:paraId="5B819F1C" w14:textId="77777777" w:rsidR="00D539D3" w:rsidRPr="00832C6A" w:rsidRDefault="00D539D3" w:rsidP="00F9798B">
            <w:pPr>
              <w:pStyle w:val="movimento"/>
              <w:rPr>
                <w:color w:val="002060"/>
              </w:rPr>
            </w:pPr>
            <w:r w:rsidRPr="00832C6A">
              <w:rPr>
                <w:color w:val="002060"/>
              </w:rPr>
              <w:t>ANDREOZZI LORIS</w:t>
            </w:r>
          </w:p>
        </w:tc>
        <w:tc>
          <w:tcPr>
            <w:tcW w:w="2200" w:type="dxa"/>
            <w:tcMar>
              <w:top w:w="20" w:type="dxa"/>
              <w:left w:w="20" w:type="dxa"/>
              <w:bottom w:w="20" w:type="dxa"/>
              <w:right w:w="20" w:type="dxa"/>
            </w:tcMar>
            <w:vAlign w:val="center"/>
            <w:hideMark/>
          </w:tcPr>
          <w:p w14:paraId="16C1D41C" w14:textId="77777777" w:rsidR="00D539D3" w:rsidRPr="00832C6A" w:rsidRDefault="00D539D3" w:rsidP="00F9798B">
            <w:pPr>
              <w:pStyle w:val="movimento2"/>
              <w:rPr>
                <w:color w:val="002060"/>
              </w:rPr>
            </w:pPr>
            <w:r w:rsidRPr="00832C6A">
              <w:rPr>
                <w:color w:val="002060"/>
              </w:rPr>
              <w:t xml:space="preserve">(ASPIO 2005) </w:t>
            </w:r>
          </w:p>
        </w:tc>
        <w:tc>
          <w:tcPr>
            <w:tcW w:w="800" w:type="dxa"/>
            <w:tcMar>
              <w:top w:w="20" w:type="dxa"/>
              <w:left w:w="20" w:type="dxa"/>
              <w:bottom w:w="20" w:type="dxa"/>
              <w:right w:w="20" w:type="dxa"/>
            </w:tcMar>
            <w:vAlign w:val="center"/>
            <w:hideMark/>
          </w:tcPr>
          <w:p w14:paraId="24F2EEF8"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16C66DCC" w14:textId="77777777" w:rsidR="00D539D3" w:rsidRPr="00832C6A" w:rsidRDefault="00D539D3" w:rsidP="00F9798B">
            <w:pPr>
              <w:pStyle w:val="movimento"/>
              <w:rPr>
                <w:color w:val="002060"/>
              </w:rPr>
            </w:pPr>
            <w:r w:rsidRPr="00832C6A">
              <w:rPr>
                <w:color w:val="002060"/>
              </w:rPr>
              <w:t>GRASSINI PIETRO</w:t>
            </w:r>
          </w:p>
        </w:tc>
        <w:tc>
          <w:tcPr>
            <w:tcW w:w="2200" w:type="dxa"/>
            <w:tcMar>
              <w:top w:w="20" w:type="dxa"/>
              <w:left w:w="20" w:type="dxa"/>
              <w:bottom w:w="20" w:type="dxa"/>
              <w:right w:w="20" w:type="dxa"/>
            </w:tcMar>
            <w:vAlign w:val="center"/>
            <w:hideMark/>
          </w:tcPr>
          <w:p w14:paraId="556EEC72" w14:textId="77777777" w:rsidR="00D539D3" w:rsidRPr="00832C6A" w:rsidRDefault="00D539D3" w:rsidP="00F9798B">
            <w:pPr>
              <w:pStyle w:val="movimento2"/>
              <w:rPr>
                <w:color w:val="002060"/>
              </w:rPr>
            </w:pPr>
            <w:r w:rsidRPr="00832C6A">
              <w:rPr>
                <w:color w:val="002060"/>
              </w:rPr>
              <w:t xml:space="preserve">(ASPIO 2005) </w:t>
            </w:r>
          </w:p>
        </w:tc>
      </w:tr>
      <w:tr w:rsidR="00D539D3" w:rsidRPr="00832C6A" w14:paraId="13A24A74" w14:textId="77777777" w:rsidTr="00F9798B">
        <w:tc>
          <w:tcPr>
            <w:tcW w:w="2200" w:type="dxa"/>
            <w:tcMar>
              <w:top w:w="20" w:type="dxa"/>
              <w:left w:w="20" w:type="dxa"/>
              <w:bottom w:w="20" w:type="dxa"/>
              <w:right w:w="20" w:type="dxa"/>
            </w:tcMar>
            <w:vAlign w:val="center"/>
            <w:hideMark/>
          </w:tcPr>
          <w:p w14:paraId="7502946B" w14:textId="77777777" w:rsidR="00D539D3" w:rsidRPr="00832C6A" w:rsidRDefault="00D539D3" w:rsidP="00F9798B">
            <w:pPr>
              <w:pStyle w:val="movimento"/>
              <w:rPr>
                <w:color w:val="002060"/>
              </w:rPr>
            </w:pPr>
            <w:r w:rsidRPr="00832C6A">
              <w:rPr>
                <w:color w:val="002060"/>
              </w:rPr>
              <w:t>MERCURI FRANCESCO</w:t>
            </w:r>
          </w:p>
        </w:tc>
        <w:tc>
          <w:tcPr>
            <w:tcW w:w="2200" w:type="dxa"/>
            <w:tcMar>
              <w:top w:w="20" w:type="dxa"/>
              <w:left w:w="20" w:type="dxa"/>
              <w:bottom w:w="20" w:type="dxa"/>
              <w:right w:w="20" w:type="dxa"/>
            </w:tcMar>
            <w:vAlign w:val="center"/>
            <w:hideMark/>
          </w:tcPr>
          <w:p w14:paraId="7F04BA0A" w14:textId="77777777" w:rsidR="00D539D3" w:rsidRPr="00832C6A" w:rsidRDefault="00D539D3" w:rsidP="00F9798B">
            <w:pPr>
              <w:pStyle w:val="movimento2"/>
              <w:rPr>
                <w:color w:val="002060"/>
              </w:rPr>
            </w:pPr>
            <w:r w:rsidRPr="00832C6A">
              <w:rPr>
                <w:color w:val="002060"/>
              </w:rPr>
              <w:t xml:space="preserve">(CALCIO S.ELPIDIO A MARE) </w:t>
            </w:r>
          </w:p>
        </w:tc>
        <w:tc>
          <w:tcPr>
            <w:tcW w:w="800" w:type="dxa"/>
            <w:tcMar>
              <w:top w:w="20" w:type="dxa"/>
              <w:left w:w="20" w:type="dxa"/>
              <w:bottom w:w="20" w:type="dxa"/>
              <w:right w:w="20" w:type="dxa"/>
            </w:tcMar>
            <w:vAlign w:val="center"/>
            <w:hideMark/>
          </w:tcPr>
          <w:p w14:paraId="7362047F"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12536783" w14:textId="77777777" w:rsidR="00D539D3" w:rsidRPr="00832C6A" w:rsidRDefault="00D539D3" w:rsidP="00F9798B">
            <w:pPr>
              <w:pStyle w:val="movimento"/>
              <w:rPr>
                <w:color w:val="002060"/>
              </w:rPr>
            </w:pPr>
            <w:r w:rsidRPr="00832C6A">
              <w:rPr>
                <w:color w:val="002060"/>
              </w:rPr>
              <w:t>LADOWSKI LEONARDO</w:t>
            </w:r>
          </w:p>
        </w:tc>
        <w:tc>
          <w:tcPr>
            <w:tcW w:w="2200" w:type="dxa"/>
            <w:tcMar>
              <w:top w:w="20" w:type="dxa"/>
              <w:left w:w="20" w:type="dxa"/>
              <w:bottom w:w="20" w:type="dxa"/>
              <w:right w:w="20" w:type="dxa"/>
            </w:tcMar>
            <w:vAlign w:val="center"/>
            <w:hideMark/>
          </w:tcPr>
          <w:p w14:paraId="24B6CB4F" w14:textId="77777777" w:rsidR="00D539D3" w:rsidRPr="00832C6A" w:rsidRDefault="00D539D3" w:rsidP="00F9798B">
            <w:pPr>
              <w:pStyle w:val="movimento2"/>
              <w:rPr>
                <w:color w:val="002060"/>
              </w:rPr>
            </w:pPr>
            <w:r w:rsidRPr="00832C6A">
              <w:rPr>
                <w:color w:val="002060"/>
              </w:rPr>
              <w:t xml:space="preserve">(FROG S CLUB SPORT) </w:t>
            </w:r>
          </w:p>
        </w:tc>
      </w:tr>
      <w:tr w:rsidR="00D539D3" w:rsidRPr="00832C6A" w14:paraId="7EE28043" w14:textId="77777777" w:rsidTr="00F9798B">
        <w:tc>
          <w:tcPr>
            <w:tcW w:w="2200" w:type="dxa"/>
            <w:tcMar>
              <w:top w:w="20" w:type="dxa"/>
              <w:left w:w="20" w:type="dxa"/>
              <w:bottom w:w="20" w:type="dxa"/>
              <w:right w:w="20" w:type="dxa"/>
            </w:tcMar>
            <w:vAlign w:val="center"/>
            <w:hideMark/>
          </w:tcPr>
          <w:p w14:paraId="540EF2D2" w14:textId="77777777" w:rsidR="00D539D3" w:rsidRPr="00832C6A" w:rsidRDefault="00D539D3" w:rsidP="00F9798B">
            <w:pPr>
              <w:pStyle w:val="movimento"/>
              <w:rPr>
                <w:color w:val="002060"/>
              </w:rPr>
            </w:pPr>
            <w:r w:rsidRPr="00832C6A">
              <w:rPr>
                <w:color w:val="002060"/>
              </w:rPr>
              <w:t>VITTORI STEFANO</w:t>
            </w:r>
          </w:p>
        </w:tc>
        <w:tc>
          <w:tcPr>
            <w:tcW w:w="2200" w:type="dxa"/>
            <w:tcMar>
              <w:top w:w="20" w:type="dxa"/>
              <w:left w:w="20" w:type="dxa"/>
              <w:bottom w:w="20" w:type="dxa"/>
              <w:right w:w="20" w:type="dxa"/>
            </w:tcMar>
            <w:vAlign w:val="center"/>
            <w:hideMark/>
          </w:tcPr>
          <w:p w14:paraId="5C864259" w14:textId="77777777" w:rsidR="00D539D3" w:rsidRPr="00832C6A" w:rsidRDefault="00D539D3" w:rsidP="00F9798B">
            <w:pPr>
              <w:pStyle w:val="movimento2"/>
              <w:rPr>
                <w:color w:val="002060"/>
              </w:rPr>
            </w:pPr>
            <w:r w:rsidRPr="00832C6A">
              <w:rPr>
                <w:color w:val="002060"/>
              </w:rPr>
              <w:t xml:space="preserve">(FROG S CLUB SPORT) </w:t>
            </w:r>
          </w:p>
        </w:tc>
        <w:tc>
          <w:tcPr>
            <w:tcW w:w="800" w:type="dxa"/>
            <w:tcMar>
              <w:top w:w="20" w:type="dxa"/>
              <w:left w:w="20" w:type="dxa"/>
              <w:bottom w:w="20" w:type="dxa"/>
              <w:right w:w="20" w:type="dxa"/>
            </w:tcMar>
            <w:vAlign w:val="center"/>
            <w:hideMark/>
          </w:tcPr>
          <w:p w14:paraId="25AC24EE"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581174B5" w14:textId="77777777" w:rsidR="00D539D3" w:rsidRPr="00832C6A" w:rsidRDefault="00D539D3" w:rsidP="00F9798B">
            <w:pPr>
              <w:pStyle w:val="movimento"/>
              <w:rPr>
                <w:color w:val="002060"/>
              </w:rPr>
            </w:pPr>
            <w:r w:rsidRPr="00832C6A">
              <w:rPr>
                <w:color w:val="002060"/>
              </w:rPr>
              <w:t>NICOLOSI ENEA</w:t>
            </w:r>
          </w:p>
        </w:tc>
        <w:tc>
          <w:tcPr>
            <w:tcW w:w="2200" w:type="dxa"/>
            <w:tcMar>
              <w:top w:w="20" w:type="dxa"/>
              <w:left w:w="20" w:type="dxa"/>
              <w:bottom w:w="20" w:type="dxa"/>
              <w:right w:w="20" w:type="dxa"/>
            </w:tcMar>
            <w:vAlign w:val="center"/>
            <w:hideMark/>
          </w:tcPr>
          <w:p w14:paraId="30B73113" w14:textId="77777777" w:rsidR="00D539D3" w:rsidRPr="00832C6A" w:rsidRDefault="00D539D3" w:rsidP="00F9798B">
            <w:pPr>
              <w:pStyle w:val="movimento2"/>
              <w:rPr>
                <w:color w:val="002060"/>
              </w:rPr>
            </w:pPr>
            <w:r w:rsidRPr="00832C6A">
              <w:rPr>
                <w:color w:val="002060"/>
              </w:rPr>
              <w:t xml:space="preserve">(FUTSAL L.C.) </w:t>
            </w:r>
          </w:p>
        </w:tc>
      </w:tr>
      <w:tr w:rsidR="00D539D3" w:rsidRPr="00832C6A" w14:paraId="41A3FA40" w14:textId="77777777" w:rsidTr="00F9798B">
        <w:tc>
          <w:tcPr>
            <w:tcW w:w="2200" w:type="dxa"/>
            <w:tcMar>
              <w:top w:w="20" w:type="dxa"/>
              <w:left w:w="20" w:type="dxa"/>
              <w:bottom w:w="20" w:type="dxa"/>
              <w:right w:w="20" w:type="dxa"/>
            </w:tcMar>
            <w:vAlign w:val="center"/>
            <w:hideMark/>
          </w:tcPr>
          <w:p w14:paraId="525F8CCA" w14:textId="77777777" w:rsidR="00D539D3" w:rsidRPr="00832C6A" w:rsidRDefault="00D539D3" w:rsidP="00F9798B">
            <w:pPr>
              <w:pStyle w:val="movimento"/>
              <w:rPr>
                <w:color w:val="002060"/>
              </w:rPr>
            </w:pPr>
            <w:r w:rsidRPr="00832C6A">
              <w:rPr>
                <w:color w:val="002060"/>
              </w:rPr>
              <w:t>ROSATI ANDREA</w:t>
            </w:r>
          </w:p>
        </w:tc>
        <w:tc>
          <w:tcPr>
            <w:tcW w:w="2200" w:type="dxa"/>
            <w:tcMar>
              <w:top w:w="20" w:type="dxa"/>
              <w:left w:w="20" w:type="dxa"/>
              <w:bottom w:w="20" w:type="dxa"/>
              <w:right w:w="20" w:type="dxa"/>
            </w:tcMar>
            <w:vAlign w:val="center"/>
            <w:hideMark/>
          </w:tcPr>
          <w:p w14:paraId="36A9045D" w14:textId="77777777" w:rsidR="00D539D3" w:rsidRPr="00832C6A" w:rsidRDefault="00D539D3" w:rsidP="00F9798B">
            <w:pPr>
              <w:pStyle w:val="movimento2"/>
              <w:rPr>
                <w:color w:val="002060"/>
              </w:rPr>
            </w:pPr>
            <w:r w:rsidRPr="00832C6A">
              <w:rPr>
                <w:color w:val="002060"/>
              </w:rPr>
              <w:t xml:space="preserve">(FUTSAL L.C.) </w:t>
            </w:r>
          </w:p>
        </w:tc>
        <w:tc>
          <w:tcPr>
            <w:tcW w:w="800" w:type="dxa"/>
            <w:tcMar>
              <w:top w:w="20" w:type="dxa"/>
              <w:left w:w="20" w:type="dxa"/>
              <w:bottom w:w="20" w:type="dxa"/>
              <w:right w:w="20" w:type="dxa"/>
            </w:tcMar>
            <w:vAlign w:val="center"/>
            <w:hideMark/>
          </w:tcPr>
          <w:p w14:paraId="0D193B9B"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1C10584B" w14:textId="77777777" w:rsidR="00D539D3" w:rsidRPr="00832C6A" w:rsidRDefault="00D539D3" w:rsidP="00F9798B">
            <w:pPr>
              <w:pStyle w:val="movimento"/>
              <w:rPr>
                <w:color w:val="002060"/>
              </w:rPr>
            </w:pPr>
            <w:r w:rsidRPr="00832C6A">
              <w:rPr>
                <w:color w:val="002060"/>
              </w:rPr>
              <w:t>FRATESI SIMONE</w:t>
            </w:r>
          </w:p>
        </w:tc>
        <w:tc>
          <w:tcPr>
            <w:tcW w:w="2200" w:type="dxa"/>
            <w:tcMar>
              <w:top w:w="20" w:type="dxa"/>
              <w:left w:w="20" w:type="dxa"/>
              <w:bottom w:w="20" w:type="dxa"/>
              <w:right w:w="20" w:type="dxa"/>
            </w:tcMar>
            <w:vAlign w:val="center"/>
            <w:hideMark/>
          </w:tcPr>
          <w:p w14:paraId="3A17E474" w14:textId="77777777" w:rsidR="00D539D3" w:rsidRPr="00832C6A" w:rsidRDefault="00D539D3" w:rsidP="00F9798B">
            <w:pPr>
              <w:pStyle w:val="movimento2"/>
              <w:rPr>
                <w:color w:val="002060"/>
              </w:rPr>
            </w:pPr>
            <w:r w:rsidRPr="00832C6A">
              <w:rPr>
                <w:color w:val="002060"/>
              </w:rPr>
              <w:t xml:space="preserve">(MONTECCHIO SPORT) </w:t>
            </w:r>
          </w:p>
        </w:tc>
      </w:tr>
      <w:tr w:rsidR="00D539D3" w:rsidRPr="00832C6A" w14:paraId="45BCBAD6" w14:textId="77777777" w:rsidTr="00F9798B">
        <w:tc>
          <w:tcPr>
            <w:tcW w:w="2200" w:type="dxa"/>
            <w:tcMar>
              <w:top w:w="20" w:type="dxa"/>
              <w:left w:w="20" w:type="dxa"/>
              <w:bottom w:w="20" w:type="dxa"/>
              <w:right w:w="20" w:type="dxa"/>
            </w:tcMar>
            <w:vAlign w:val="center"/>
            <w:hideMark/>
          </w:tcPr>
          <w:p w14:paraId="4AC4475C" w14:textId="77777777" w:rsidR="00D539D3" w:rsidRPr="00832C6A" w:rsidRDefault="00D539D3" w:rsidP="00F9798B">
            <w:pPr>
              <w:pStyle w:val="movimento"/>
              <w:rPr>
                <w:color w:val="002060"/>
              </w:rPr>
            </w:pPr>
            <w:r w:rsidRPr="00832C6A">
              <w:rPr>
                <w:color w:val="002060"/>
              </w:rPr>
              <w:t>SERESI SIMONE</w:t>
            </w:r>
          </w:p>
        </w:tc>
        <w:tc>
          <w:tcPr>
            <w:tcW w:w="2200" w:type="dxa"/>
            <w:tcMar>
              <w:top w:w="20" w:type="dxa"/>
              <w:left w:w="20" w:type="dxa"/>
              <w:bottom w:w="20" w:type="dxa"/>
              <w:right w:w="20" w:type="dxa"/>
            </w:tcMar>
            <w:vAlign w:val="center"/>
            <w:hideMark/>
          </w:tcPr>
          <w:p w14:paraId="66F273A7" w14:textId="77777777" w:rsidR="00D539D3" w:rsidRPr="00832C6A" w:rsidRDefault="00D539D3" w:rsidP="00F9798B">
            <w:pPr>
              <w:pStyle w:val="movimento2"/>
              <w:rPr>
                <w:color w:val="002060"/>
              </w:rPr>
            </w:pPr>
            <w:r w:rsidRPr="00832C6A">
              <w:rPr>
                <w:color w:val="002060"/>
              </w:rPr>
              <w:t xml:space="preserve">(PIEDIRIPA C5) </w:t>
            </w:r>
          </w:p>
        </w:tc>
        <w:tc>
          <w:tcPr>
            <w:tcW w:w="800" w:type="dxa"/>
            <w:tcMar>
              <w:top w:w="20" w:type="dxa"/>
              <w:left w:w="20" w:type="dxa"/>
              <w:bottom w:w="20" w:type="dxa"/>
              <w:right w:w="20" w:type="dxa"/>
            </w:tcMar>
            <w:vAlign w:val="center"/>
            <w:hideMark/>
          </w:tcPr>
          <w:p w14:paraId="7E4BC8B2"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3C5F5E9C" w14:textId="77777777" w:rsidR="00D539D3" w:rsidRPr="00832C6A" w:rsidRDefault="00D539D3" w:rsidP="00F9798B">
            <w:pPr>
              <w:pStyle w:val="movimento"/>
              <w:rPr>
                <w:color w:val="002060"/>
              </w:rPr>
            </w:pPr>
            <w:r w:rsidRPr="00832C6A">
              <w:rPr>
                <w:color w:val="002060"/>
              </w:rPr>
              <w:t>XHUVELAJ SULEJMEN</w:t>
            </w:r>
          </w:p>
        </w:tc>
        <w:tc>
          <w:tcPr>
            <w:tcW w:w="2200" w:type="dxa"/>
            <w:tcMar>
              <w:top w:w="20" w:type="dxa"/>
              <w:left w:w="20" w:type="dxa"/>
              <w:bottom w:w="20" w:type="dxa"/>
              <w:right w:w="20" w:type="dxa"/>
            </w:tcMar>
            <w:vAlign w:val="center"/>
            <w:hideMark/>
          </w:tcPr>
          <w:p w14:paraId="31BD4996" w14:textId="77777777" w:rsidR="00D539D3" w:rsidRPr="00832C6A" w:rsidRDefault="00D539D3" w:rsidP="00F9798B">
            <w:pPr>
              <w:pStyle w:val="movimento2"/>
              <w:rPr>
                <w:color w:val="002060"/>
              </w:rPr>
            </w:pPr>
            <w:r w:rsidRPr="00832C6A">
              <w:rPr>
                <w:color w:val="002060"/>
              </w:rPr>
              <w:t xml:space="preserve">(PIEDIRIPA C5) </w:t>
            </w:r>
          </w:p>
        </w:tc>
      </w:tr>
      <w:tr w:rsidR="00D539D3" w:rsidRPr="00832C6A" w14:paraId="6B56AF45" w14:textId="77777777" w:rsidTr="00F9798B">
        <w:tc>
          <w:tcPr>
            <w:tcW w:w="2200" w:type="dxa"/>
            <w:tcMar>
              <w:top w:w="20" w:type="dxa"/>
              <w:left w:w="20" w:type="dxa"/>
              <w:bottom w:w="20" w:type="dxa"/>
              <w:right w:w="20" w:type="dxa"/>
            </w:tcMar>
            <w:vAlign w:val="center"/>
            <w:hideMark/>
          </w:tcPr>
          <w:p w14:paraId="7458782F" w14:textId="77777777" w:rsidR="00D539D3" w:rsidRPr="00832C6A" w:rsidRDefault="00D539D3" w:rsidP="00F9798B">
            <w:pPr>
              <w:pStyle w:val="movimento"/>
              <w:rPr>
                <w:color w:val="002060"/>
              </w:rPr>
            </w:pPr>
            <w:r w:rsidRPr="00832C6A">
              <w:rPr>
                <w:color w:val="002060"/>
              </w:rPr>
              <w:t>MONTI ANDREA</w:t>
            </w:r>
          </w:p>
        </w:tc>
        <w:tc>
          <w:tcPr>
            <w:tcW w:w="2200" w:type="dxa"/>
            <w:tcMar>
              <w:top w:w="20" w:type="dxa"/>
              <w:left w:w="20" w:type="dxa"/>
              <w:bottom w:w="20" w:type="dxa"/>
              <w:right w:w="20" w:type="dxa"/>
            </w:tcMar>
            <w:vAlign w:val="center"/>
            <w:hideMark/>
          </w:tcPr>
          <w:p w14:paraId="0107981E" w14:textId="77777777" w:rsidR="00D539D3" w:rsidRPr="00832C6A" w:rsidRDefault="00D539D3" w:rsidP="00F9798B">
            <w:pPr>
              <w:pStyle w:val="movimento2"/>
              <w:rPr>
                <w:color w:val="002060"/>
              </w:rPr>
            </w:pPr>
            <w:r w:rsidRPr="00832C6A">
              <w:rPr>
                <w:color w:val="002060"/>
              </w:rPr>
              <w:t xml:space="preserve">(RIPABERARDA) </w:t>
            </w:r>
          </w:p>
        </w:tc>
        <w:tc>
          <w:tcPr>
            <w:tcW w:w="800" w:type="dxa"/>
            <w:tcMar>
              <w:top w:w="20" w:type="dxa"/>
              <w:left w:w="20" w:type="dxa"/>
              <w:bottom w:w="20" w:type="dxa"/>
              <w:right w:w="20" w:type="dxa"/>
            </w:tcMar>
            <w:vAlign w:val="center"/>
            <w:hideMark/>
          </w:tcPr>
          <w:p w14:paraId="1B635FE3"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4E6248A7" w14:textId="77777777" w:rsidR="00D539D3" w:rsidRPr="00832C6A" w:rsidRDefault="00D539D3" w:rsidP="00F9798B">
            <w:pPr>
              <w:pStyle w:val="movimento"/>
              <w:rPr>
                <w:color w:val="002060"/>
              </w:rPr>
            </w:pPr>
            <w:r w:rsidRPr="00832C6A">
              <w:rPr>
                <w:color w:val="002060"/>
              </w:rPr>
              <w:t>VALACCHI MAURO</w:t>
            </w:r>
          </w:p>
        </w:tc>
        <w:tc>
          <w:tcPr>
            <w:tcW w:w="2200" w:type="dxa"/>
            <w:tcMar>
              <w:top w:w="20" w:type="dxa"/>
              <w:left w:w="20" w:type="dxa"/>
              <w:bottom w:w="20" w:type="dxa"/>
              <w:right w:w="20" w:type="dxa"/>
            </w:tcMar>
            <w:vAlign w:val="center"/>
            <w:hideMark/>
          </w:tcPr>
          <w:p w14:paraId="2B8A150F" w14:textId="77777777" w:rsidR="00D539D3" w:rsidRPr="00832C6A" w:rsidRDefault="00D539D3" w:rsidP="00F9798B">
            <w:pPr>
              <w:pStyle w:val="movimento2"/>
              <w:rPr>
                <w:color w:val="002060"/>
              </w:rPr>
            </w:pPr>
            <w:r w:rsidRPr="00832C6A">
              <w:rPr>
                <w:color w:val="002060"/>
              </w:rPr>
              <w:t xml:space="preserve">(RIPABERARDA) </w:t>
            </w:r>
          </w:p>
        </w:tc>
      </w:tr>
      <w:tr w:rsidR="00D539D3" w:rsidRPr="00832C6A" w14:paraId="3C1C2A57" w14:textId="77777777" w:rsidTr="00F9798B">
        <w:tc>
          <w:tcPr>
            <w:tcW w:w="2200" w:type="dxa"/>
            <w:tcMar>
              <w:top w:w="20" w:type="dxa"/>
              <w:left w:w="20" w:type="dxa"/>
              <w:bottom w:w="20" w:type="dxa"/>
              <w:right w:w="20" w:type="dxa"/>
            </w:tcMar>
            <w:vAlign w:val="center"/>
            <w:hideMark/>
          </w:tcPr>
          <w:p w14:paraId="778EED90" w14:textId="77777777" w:rsidR="00D539D3" w:rsidRPr="00832C6A" w:rsidRDefault="00D539D3" w:rsidP="00F9798B">
            <w:pPr>
              <w:pStyle w:val="movimento"/>
              <w:rPr>
                <w:color w:val="002060"/>
              </w:rPr>
            </w:pPr>
            <w:r w:rsidRPr="00832C6A">
              <w:rPr>
                <w:color w:val="002060"/>
              </w:rPr>
              <w:t>PASQUINI ALEX</w:t>
            </w:r>
          </w:p>
        </w:tc>
        <w:tc>
          <w:tcPr>
            <w:tcW w:w="2200" w:type="dxa"/>
            <w:tcMar>
              <w:top w:w="20" w:type="dxa"/>
              <w:left w:w="20" w:type="dxa"/>
              <w:bottom w:w="20" w:type="dxa"/>
              <w:right w:w="20" w:type="dxa"/>
            </w:tcMar>
            <w:vAlign w:val="center"/>
            <w:hideMark/>
          </w:tcPr>
          <w:p w14:paraId="413CA520" w14:textId="77777777" w:rsidR="00D539D3" w:rsidRPr="00832C6A" w:rsidRDefault="00D539D3" w:rsidP="00F9798B">
            <w:pPr>
              <w:pStyle w:val="movimento2"/>
              <w:rPr>
                <w:color w:val="002060"/>
              </w:rPr>
            </w:pPr>
            <w:r w:rsidRPr="00832C6A">
              <w:rPr>
                <w:color w:val="002060"/>
              </w:rPr>
              <w:t xml:space="preserve">(SAN BIAGIO) </w:t>
            </w:r>
          </w:p>
        </w:tc>
        <w:tc>
          <w:tcPr>
            <w:tcW w:w="800" w:type="dxa"/>
            <w:tcMar>
              <w:top w:w="20" w:type="dxa"/>
              <w:left w:w="20" w:type="dxa"/>
              <w:bottom w:w="20" w:type="dxa"/>
              <w:right w:w="20" w:type="dxa"/>
            </w:tcMar>
            <w:vAlign w:val="center"/>
            <w:hideMark/>
          </w:tcPr>
          <w:p w14:paraId="4E97812F"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2543C9A2" w14:textId="77777777" w:rsidR="00D539D3" w:rsidRPr="00832C6A" w:rsidRDefault="00D539D3" w:rsidP="00F9798B">
            <w:pPr>
              <w:pStyle w:val="movimento"/>
              <w:rPr>
                <w:color w:val="002060"/>
              </w:rPr>
            </w:pPr>
            <w:r w:rsidRPr="00832C6A">
              <w:rPr>
                <w:color w:val="002060"/>
              </w:rPr>
              <w:t>LUCARELLI LUDOVICO</w:t>
            </w:r>
          </w:p>
        </w:tc>
        <w:tc>
          <w:tcPr>
            <w:tcW w:w="2200" w:type="dxa"/>
            <w:tcMar>
              <w:top w:w="20" w:type="dxa"/>
              <w:left w:w="20" w:type="dxa"/>
              <w:bottom w:w="20" w:type="dxa"/>
              <w:right w:w="20" w:type="dxa"/>
            </w:tcMar>
            <w:vAlign w:val="center"/>
            <w:hideMark/>
          </w:tcPr>
          <w:p w14:paraId="349B125C" w14:textId="77777777" w:rsidR="00D539D3" w:rsidRPr="00832C6A" w:rsidRDefault="00D539D3" w:rsidP="00F9798B">
            <w:pPr>
              <w:pStyle w:val="movimento2"/>
              <w:rPr>
                <w:color w:val="002060"/>
              </w:rPr>
            </w:pPr>
            <w:r w:rsidRPr="00832C6A">
              <w:rPr>
                <w:color w:val="002060"/>
              </w:rPr>
              <w:t xml:space="preserve">(SPECIAL ONE SPORTING CLUB) </w:t>
            </w:r>
          </w:p>
        </w:tc>
      </w:tr>
      <w:tr w:rsidR="00D539D3" w:rsidRPr="00832C6A" w14:paraId="16FF9DC4" w14:textId="77777777" w:rsidTr="00F9798B">
        <w:tc>
          <w:tcPr>
            <w:tcW w:w="2200" w:type="dxa"/>
            <w:tcMar>
              <w:top w:w="20" w:type="dxa"/>
              <w:left w:w="20" w:type="dxa"/>
              <w:bottom w:w="20" w:type="dxa"/>
              <w:right w:w="20" w:type="dxa"/>
            </w:tcMar>
            <w:vAlign w:val="center"/>
            <w:hideMark/>
          </w:tcPr>
          <w:p w14:paraId="1F911A0F" w14:textId="77777777" w:rsidR="00D539D3" w:rsidRPr="00832C6A" w:rsidRDefault="00D539D3" w:rsidP="00F9798B">
            <w:pPr>
              <w:pStyle w:val="movimento"/>
              <w:rPr>
                <w:color w:val="002060"/>
              </w:rPr>
            </w:pPr>
            <w:r w:rsidRPr="00832C6A">
              <w:rPr>
                <w:color w:val="002060"/>
              </w:rPr>
              <w:lastRenderedPageBreak/>
              <w:t>ROSI MARCO</w:t>
            </w:r>
          </w:p>
        </w:tc>
        <w:tc>
          <w:tcPr>
            <w:tcW w:w="2200" w:type="dxa"/>
            <w:tcMar>
              <w:top w:w="20" w:type="dxa"/>
              <w:left w:w="20" w:type="dxa"/>
              <w:bottom w:w="20" w:type="dxa"/>
              <w:right w:w="20" w:type="dxa"/>
            </w:tcMar>
            <w:vAlign w:val="center"/>
            <w:hideMark/>
          </w:tcPr>
          <w:p w14:paraId="1CA16BBF" w14:textId="77777777" w:rsidR="00D539D3" w:rsidRPr="00832C6A" w:rsidRDefault="00D539D3" w:rsidP="00F9798B">
            <w:pPr>
              <w:pStyle w:val="movimento2"/>
              <w:rPr>
                <w:color w:val="002060"/>
              </w:rPr>
            </w:pPr>
            <w:r w:rsidRPr="00832C6A">
              <w:rPr>
                <w:color w:val="002060"/>
              </w:rPr>
              <w:t xml:space="preserve">(VISSO-ALTONERA CALCIO1970) </w:t>
            </w:r>
          </w:p>
        </w:tc>
        <w:tc>
          <w:tcPr>
            <w:tcW w:w="800" w:type="dxa"/>
            <w:tcMar>
              <w:top w:w="20" w:type="dxa"/>
              <w:left w:w="20" w:type="dxa"/>
              <w:bottom w:w="20" w:type="dxa"/>
              <w:right w:w="20" w:type="dxa"/>
            </w:tcMar>
            <w:vAlign w:val="center"/>
            <w:hideMark/>
          </w:tcPr>
          <w:p w14:paraId="77AF3DFF"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18EA6802"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3A4DEAE" w14:textId="77777777" w:rsidR="00D539D3" w:rsidRPr="00832C6A" w:rsidRDefault="00D539D3" w:rsidP="00F9798B">
            <w:pPr>
              <w:pStyle w:val="movimento2"/>
              <w:rPr>
                <w:color w:val="002060"/>
              </w:rPr>
            </w:pPr>
            <w:r w:rsidRPr="00832C6A">
              <w:rPr>
                <w:color w:val="002060"/>
              </w:rPr>
              <w:t> </w:t>
            </w:r>
          </w:p>
        </w:tc>
      </w:tr>
    </w:tbl>
    <w:p w14:paraId="6754390C" w14:textId="77777777" w:rsidR="00D539D3" w:rsidRPr="00832C6A" w:rsidRDefault="00D539D3" w:rsidP="00D539D3">
      <w:pPr>
        <w:pStyle w:val="titolo20"/>
        <w:rPr>
          <w:rFonts w:eastAsiaTheme="minorEastAsia"/>
          <w:color w:val="002060"/>
        </w:rPr>
      </w:pPr>
      <w:r w:rsidRPr="00832C6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1AB358CA" w14:textId="77777777" w:rsidTr="00F9798B">
        <w:tc>
          <w:tcPr>
            <w:tcW w:w="2200" w:type="dxa"/>
            <w:tcMar>
              <w:top w:w="20" w:type="dxa"/>
              <w:left w:w="20" w:type="dxa"/>
              <w:bottom w:w="20" w:type="dxa"/>
              <w:right w:w="20" w:type="dxa"/>
            </w:tcMar>
            <w:vAlign w:val="center"/>
            <w:hideMark/>
          </w:tcPr>
          <w:p w14:paraId="251D8130" w14:textId="77777777" w:rsidR="00D539D3" w:rsidRPr="00832C6A" w:rsidRDefault="00D539D3" w:rsidP="00F9798B">
            <w:pPr>
              <w:pStyle w:val="movimento"/>
              <w:rPr>
                <w:color w:val="002060"/>
              </w:rPr>
            </w:pPr>
            <w:r w:rsidRPr="00832C6A">
              <w:rPr>
                <w:color w:val="002060"/>
              </w:rPr>
              <w:t>ORTENZI ANGELO</w:t>
            </w:r>
          </w:p>
        </w:tc>
        <w:tc>
          <w:tcPr>
            <w:tcW w:w="2200" w:type="dxa"/>
            <w:tcMar>
              <w:top w:w="20" w:type="dxa"/>
              <w:left w:w="20" w:type="dxa"/>
              <w:bottom w:w="20" w:type="dxa"/>
              <w:right w:w="20" w:type="dxa"/>
            </w:tcMar>
            <w:vAlign w:val="center"/>
            <w:hideMark/>
          </w:tcPr>
          <w:p w14:paraId="77F1E3A1" w14:textId="77777777" w:rsidR="00D539D3" w:rsidRPr="00832C6A" w:rsidRDefault="00D539D3" w:rsidP="00F9798B">
            <w:pPr>
              <w:pStyle w:val="movimento2"/>
              <w:rPr>
                <w:color w:val="002060"/>
              </w:rPr>
            </w:pPr>
            <w:r w:rsidRPr="00832C6A">
              <w:rPr>
                <w:color w:val="002060"/>
              </w:rPr>
              <w:t xml:space="preserve">(AMICI 84) </w:t>
            </w:r>
          </w:p>
        </w:tc>
        <w:tc>
          <w:tcPr>
            <w:tcW w:w="800" w:type="dxa"/>
            <w:tcMar>
              <w:top w:w="20" w:type="dxa"/>
              <w:left w:w="20" w:type="dxa"/>
              <w:bottom w:w="20" w:type="dxa"/>
              <w:right w:w="20" w:type="dxa"/>
            </w:tcMar>
            <w:vAlign w:val="center"/>
            <w:hideMark/>
          </w:tcPr>
          <w:p w14:paraId="15B6857C"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162BB267" w14:textId="77777777" w:rsidR="00D539D3" w:rsidRPr="00832C6A" w:rsidRDefault="00D539D3" w:rsidP="00F9798B">
            <w:pPr>
              <w:pStyle w:val="movimento"/>
              <w:rPr>
                <w:color w:val="002060"/>
              </w:rPr>
            </w:pPr>
            <w:r w:rsidRPr="00832C6A">
              <w:rPr>
                <w:color w:val="002060"/>
              </w:rPr>
              <w:t>CAMPANA MANUEL</w:t>
            </w:r>
          </w:p>
        </w:tc>
        <w:tc>
          <w:tcPr>
            <w:tcW w:w="2200" w:type="dxa"/>
            <w:tcMar>
              <w:top w:w="20" w:type="dxa"/>
              <w:left w:w="20" w:type="dxa"/>
              <w:bottom w:w="20" w:type="dxa"/>
              <w:right w:w="20" w:type="dxa"/>
            </w:tcMar>
            <w:vAlign w:val="center"/>
            <w:hideMark/>
          </w:tcPr>
          <w:p w14:paraId="2567D06B" w14:textId="77777777" w:rsidR="00D539D3" w:rsidRPr="00832C6A" w:rsidRDefault="00D539D3" w:rsidP="00F9798B">
            <w:pPr>
              <w:pStyle w:val="movimento2"/>
              <w:rPr>
                <w:color w:val="002060"/>
              </w:rPr>
            </w:pPr>
            <w:r w:rsidRPr="00832C6A">
              <w:rPr>
                <w:color w:val="002060"/>
              </w:rPr>
              <w:t xml:space="preserve">(BOCA CIVITANOVA A.) </w:t>
            </w:r>
          </w:p>
        </w:tc>
      </w:tr>
      <w:tr w:rsidR="00D539D3" w:rsidRPr="00832C6A" w14:paraId="5E5BB6DA" w14:textId="77777777" w:rsidTr="00F9798B">
        <w:tc>
          <w:tcPr>
            <w:tcW w:w="2200" w:type="dxa"/>
            <w:tcMar>
              <w:top w:w="20" w:type="dxa"/>
              <w:left w:w="20" w:type="dxa"/>
              <w:bottom w:w="20" w:type="dxa"/>
              <w:right w:w="20" w:type="dxa"/>
            </w:tcMar>
            <w:vAlign w:val="center"/>
            <w:hideMark/>
          </w:tcPr>
          <w:p w14:paraId="6D61EE89" w14:textId="77777777" w:rsidR="00D539D3" w:rsidRPr="00832C6A" w:rsidRDefault="00D539D3" w:rsidP="00F9798B">
            <w:pPr>
              <w:pStyle w:val="movimento"/>
              <w:rPr>
                <w:color w:val="002060"/>
              </w:rPr>
            </w:pPr>
            <w:r w:rsidRPr="00832C6A">
              <w:rPr>
                <w:color w:val="002060"/>
              </w:rPr>
              <w:t>ZUCCONI ALESSANDRO</w:t>
            </w:r>
          </w:p>
        </w:tc>
        <w:tc>
          <w:tcPr>
            <w:tcW w:w="2200" w:type="dxa"/>
            <w:tcMar>
              <w:top w:w="20" w:type="dxa"/>
              <w:left w:w="20" w:type="dxa"/>
              <w:bottom w:w="20" w:type="dxa"/>
              <w:right w:w="20" w:type="dxa"/>
            </w:tcMar>
            <w:vAlign w:val="center"/>
            <w:hideMark/>
          </w:tcPr>
          <w:p w14:paraId="6108DD9A" w14:textId="77777777" w:rsidR="00D539D3" w:rsidRPr="00832C6A" w:rsidRDefault="00D539D3" w:rsidP="00F9798B">
            <w:pPr>
              <w:pStyle w:val="movimento2"/>
              <w:rPr>
                <w:color w:val="002060"/>
              </w:rPr>
            </w:pPr>
            <w:r w:rsidRPr="00832C6A">
              <w:rPr>
                <w:color w:val="002060"/>
              </w:rPr>
              <w:t xml:space="preserve">(CALCIO S.ELPIDIO A MARE) </w:t>
            </w:r>
          </w:p>
        </w:tc>
        <w:tc>
          <w:tcPr>
            <w:tcW w:w="800" w:type="dxa"/>
            <w:tcMar>
              <w:top w:w="20" w:type="dxa"/>
              <w:left w:w="20" w:type="dxa"/>
              <w:bottom w:w="20" w:type="dxa"/>
              <w:right w:w="20" w:type="dxa"/>
            </w:tcMar>
            <w:vAlign w:val="center"/>
            <w:hideMark/>
          </w:tcPr>
          <w:p w14:paraId="2C2A4313"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6C5BF97B" w14:textId="77777777" w:rsidR="00D539D3" w:rsidRPr="00832C6A" w:rsidRDefault="00D539D3" w:rsidP="00F9798B">
            <w:pPr>
              <w:pStyle w:val="movimento"/>
              <w:rPr>
                <w:color w:val="002060"/>
              </w:rPr>
            </w:pPr>
            <w:r w:rsidRPr="00832C6A">
              <w:rPr>
                <w:color w:val="002060"/>
              </w:rPr>
              <w:t>BAJRAMI HADIS</w:t>
            </w:r>
          </w:p>
        </w:tc>
        <w:tc>
          <w:tcPr>
            <w:tcW w:w="2200" w:type="dxa"/>
            <w:tcMar>
              <w:top w:w="20" w:type="dxa"/>
              <w:left w:w="20" w:type="dxa"/>
              <w:bottom w:w="20" w:type="dxa"/>
              <w:right w:w="20" w:type="dxa"/>
            </w:tcMar>
            <w:vAlign w:val="center"/>
            <w:hideMark/>
          </w:tcPr>
          <w:p w14:paraId="1F7ECBC3" w14:textId="77777777" w:rsidR="00D539D3" w:rsidRPr="00832C6A" w:rsidRDefault="00D539D3" w:rsidP="00F9798B">
            <w:pPr>
              <w:pStyle w:val="movimento2"/>
              <w:rPr>
                <w:color w:val="002060"/>
              </w:rPr>
            </w:pPr>
            <w:r w:rsidRPr="00832C6A">
              <w:rPr>
                <w:color w:val="002060"/>
              </w:rPr>
              <w:t xml:space="preserve">(MOGLIANESE) </w:t>
            </w:r>
          </w:p>
        </w:tc>
      </w:tr>
      <w:tr w:rsidR="00D539D3" w:rsidRPr="00832C6A" w14:paraId="78D57B24" w14:textId="77777777" w:rsidTr="00F9798B">
        <w:tc>
          <w:tcPr>
            <w:tcW w:w="2200" w:type="dxa"/>
            <w:tcMar>
              <w:top w:w="20" w:type="dxa"/>
              <w:left w:w="20" w:type="dxa"/>
              <w:bottom w:w="20" w:type="dxa"/>
              <w:right w:w="20" w:type="dxa"/>
            </w:tcMar>
            <w:vAlign w:val="center"/>
            <w:hideMark/>
          </w:tcPr>
          <w:p w14:paraId="7F82C02E" w14:textId="77777777" w:rsidR="00D539D3" w:rsidRPr="00832C6A" w:rsidRDefault="00D539D3" w:rsidP="00F9798B">
            <w:pPr>
              <w:pStyle w:val="movimento"/>
              <w:rPr>
                <w:color w:val="002060"/>
              </w:rPr>
            </w:pPr>
            <w:r w:rsidRPr="00832C6A">
              <w:rPr>
                <w:color w:val="002060"/>
              </w:rPr>
              <w:t>MAGGINI SAMUELE</w:t>
            </w:r>
          </w:p>
        </w:tc>
        <w:tc>
          <w:tcPr>
            <w:tcW w:w="2200" w:type="dxa"/>
            <w:tcMar>
              <w:top w:w="20" w:type="dxa"/>
              <w:left w:w="20" w:type="dxa"/>
              <w:bottom w:w="20" w:type="dxa"/>
              <w:right w:w="20" w:type="dxa"/>
            </w:tcMar>
            <w:vAlign w:val="center"/>
            <w:hideMark/>
          </w:tcPr>
          <w:p w14:paraId="56138FA2" w14:textId="77777777" w:rsidR="00D539D3" w:rsidRPr="00832C6A" w:rsidRDefault="00D539D3" w:rsidP="00F9798B">
            <w:pPr>
              <w:pStyle w:val="movimento2"/>
              <w:rPr>
                <w:color w:val="002060"/>
              </w:rPr>
            </w:pPr>
            <w:r w:rsidRPr="00832C6A">
              <w:rPr>
                <w:color w:val="002060"/>
              </w:rPr>
              <w:t xml:space="preserve">(PIEDIRIPA C5) </w:t>
            </w:r>
          </w:p>
        </w:tc>
        <w:tc>
          <w:tcPr>
            <w:tcW w:w="800" w:type="dxa"/>
            <w:tcMar>
              <w:top w:w="20" w:type="dxa"/>
              <w:left w:w="20" w:type="dxa"/>
              <w:bottom w:w="20" w:type="dxa"/>
              <w:right w:w="20" w:type="dxa"/>
            </w:tcMar>
            <w:vAlign w:val="center"/>
            <w:hideMark/>
          </w:tcPr>
          <w:p w14:paraId="477A1B7C"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327D3186" w14:textId="77777777" w:rsidR="00D539D3" w:rsidRPr="00832C6A" w:rsidRDefault="00D539D3" w:rsidP="00F9798B">
            <w:pPr>
              <w:pStyle w:val="movimento"/>
              <w:rPr>
                <w:color w:val="002060"/>
              </w:rPr>
            </w:pPr>
            <w:r w:rsidRPr="00832C6A">
              <w:rPr>
                <w:color w:val="002060"/>
              </w:rPr>
              <w:t>SEVERINI FRANCESCO</w:t>
            </w:r>
          </w:p>
        </w:tc>
        <w:tc>
          <w:tcPr>
            <w:tcW w:w="2200" w:type="dxa"/>
            <w:tcMar>
              <w:top w:w="20" w:type="dxa"/>
              <w:left w:w="20" w:type="dxa"/>
              <w:bottom w:w="20" w:type="dxa"/>
              <w:right w:w="20" w:type="dxa"/>
            </w:tcMar>
            <w:vAlign w:val="center"/>
            <w:hideMark/>
          </w:tcPr>
          <w:p w14:paraId="07E1B47B" w14:textId="77777777" w:rsidR="00D539D3" w:rsidRPr="00832C6A" w:rsidRDefault="00D539D3" w:rsidP="00F9798B">
            <w:pPr>
              <w:pStyle w:val="movimento2"/>
              <w:rPr>
                <w:color w:val="002060"/>
              </w:rPr>
            </w:pPr>
            <w:r w:rsidRPr="00832C6A">
              <w:rPr>
                <w:color w:val="002060"/>
              </w:rPr>
              <w:t xml:space="preserve">(PIEDIRIPA C5) </w:t>
            </w:r>
          </w:p>
        </w:tc>
      </w:tr>
      <w:tr w:rsidR="00D539D3" w:rsidRPr="00832C6A" w14:paraId="0B3EC6B3" w14:textId="77777777" w:rsidTr="00F9798B">
        <w:tc>
          <w:tcPr>
            <w:tcW w:w="2200" w:type="dxa"/>
            <w:tcMar>
              <w:top w:w="20" w:type="dxa"/>
              <w:left w:w="20" w:type="dxa"/>
              <w:bottom w:w="20" w:type="dxa"/>
              <w:right w:w="20" w:type="dxa"/>
            </w:tcMar>
            <w:vAlign w:val="center"/>
            <w:hideMark/>
          </w:tcPr>
          <w:p w14:paraId="30E21794" w14:textId="77777777" w:rsidR="00D539D3" w:rsidRPr="00832C6A" w:rsidRDefault="00D539D3" w:rsidP="00F9798B">
            <w:pPr>
              <w:pStyle w:val="movimento"/>
              <w:rPr>
                <w:color w:val="002060"/>
              </w:rPr>
            </w:pPr>
            <w:r w:rsidRPr="00832C6A">
              <w:rPr>
                <w:color w:val="002060"/>
              </w:rPr>
              <w:t>CARLINI LORENZO</w:t>
            </w:r>
          </w:p>
        </w:tc>
        <w:tc>
          <w:tcPr>
            <w:tcW w:w="2200" w:type="dxa"/>
            <w:tcMar>
              <w:top w:w="20" w:type="dxa"/>
              <w:left w:w="20" w:type="dxa"/>
              <w:bottom w:w="20" w:type="dxa"/>
              <w:right w:w="20" w:type="dxa"/>
            </w:tcMar>
            <w:vAlign w:val="center"/>
            <w:hideMark/>
          </w:tcPr>
          <w:p w14:paraId="6CAF5A36" w14:textId="77777777" w:rsidR="00D539D3" w:rsidRPr="00832C6A" w:rsidRDefault="00D539D3" w:rsidP="00F9798B">
            <w:pPr>
              <w:pStyle w:val="movimento2"/>
              <w:rPr>
                <w:color w:val="002060"/>
              </w:rPr>
            </w:pPr>
            <w:r w:rsidRPr="00832C6A">
              <w:rPr>
                <w:color w:val="002060"/>
              </w:rPr>
              <w:t xml:space="preserve">(POLISPORTIVA FUTURA A.D.) </w:t>
            </w:r>
          </w:p>
        </w:tc>
        <w:tc>
          <w:tcPr>
            <w:tcW w:w="800" w:type="dxa"/>
            <w:tcMar>
              <w:top w:w="20" w:type="dxa"/>
              <w:left w:w="20" w:type="dxa"/>
              <w:bottom w:w="20" w:type="dxa"/>
              <w:right w:w="20" w:type="dxa"/>
            </w:tcMar>
            <w:vAlign w:val="center"/>
            <w:hideMark/>
          </w:tcPr>
          <w:p w14:paraId="1E24B478"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012C13F9" w14:textId="77777777" w:rsidR="00D539D3" w:rsidRPr="00832C6A" w:rsidRDefault="00D539D3" w:rsidP="00F9798B">
            <w:pPr>
              <w:pStyle w:val="movimento"/>
              <w:rPr>
                <w:color w:val="002060"/>
              </w:rPr>
            </w:pPr>
            <w:r w:rsidRPr="00832C6A">
              <w:rPr>
                <w:color w:val="002060"/>
              </w:rPr>
              <w:t>GRESTA GABRIELE</w:t>
            </w:r>
          </w:p>
        </w:tc>
        <w:tc>
          <w:tcPr>
            <w:tcW w:w="2200" w:type="dxa"/>
            <w:tcMar>
              <w:top w:w="20" w:type="dxa"/>
              <w:left w:w="20" w:type="dxa"/>
              <w:bottom w:w="20" w:type="dxa"/>
              <w:right w:w="20" w:type="dxa"/>
            </w:tcMar>
            <w:vAlign w:val="center"/>
            <w:hideMark/>
          </w:tcPr>
          <w:p w14:paraId="1306E9A9" w14:textId="77777777" w:rsidR="00D539D3" w:rsidRPr="00832C6A" w:rsidRDefault="00D539D3" w:rsidP="00F9798B">
            <w:pPr>
              <w:pStyle w:val="movimento2"/>
              <w:rPr>
                <w:color w:val="002060"/>
              </w:rPr>
            </w:pPr>
            <w:r w:rsidRPr="00832C6A">
              <w:rPr>
                <w:color w:val="002060"/>
              </w:rPr>
              <w:t xml:space="preserve">(POLISPORTIVA FUTURA A.D.) </w:t>
            </w:r>
          </w:p>
        </w:tc>
      </w:tr>
      <w:tr w:rsidR="00D539D3" w:rsidRPr="00832C6A" w14:paraId="3F159DF2" w14:textId="77777777" w:rsidTr="00F9798B">
        <w:tc>
          <w:tcPr>
            <w:tcW w:w="2200" w:type="dxa"/>
            <w:tcMar>
              <w:top w:w="20" w:type="dxa"/>
              <w:left w:w="20" w:type="dxa"/>
              <w:bottom w:w="20" w:type="dxa"/>
              <w:right w:w="20" w:type="dxa"/>
            </w:tcMar>
            <w:vAlign w:val="center"/>
            <w:hideMark/>
          </w:tcPr>
          <w:p w14:paraId="025978E4" w14:textId="77777777" w:rsidR="00D539D3" w:rsidRPr="00832C6A" w:rsidRDefault="00D539D3" w:rsidP="00F9798B">
            <w:pPr>
              <w:pStyle w:val="movimento"/>
              <w:rPr>
                <w:color w:val="002060"/>
              </w:rPr>
            </w:pPr>
            <w:r w:rsidRPr="00832C6A">
              <w:rPr>
                <w:color w:val="002060"/>
              </w:rPr>
              <w:t>LELLI FRANCESCO</w:t>
            </w:r>
          </w:p>
        </w:tc>
        <w:tc>
          <w:tcPr>
            <w:tcW w:w="2200" w:type="dxa"/>
            <w:tcMar>
              <w:top w:w="20" w:type="dxa"/>
              <w:left w:w="20" w:type="dxa"/>
              <w:bottom w:w="20" w:type="dxa"/>
              <w:right w:w="20" w:type="dxa"/>
            </w:tcMar>
            <w:vAlign w:val="center"/>
            <w:hideMark/>
          </w:tcPr>
          <w:p w14:paraId="3D7F72F8" w14:textId="77777777" w:rsidR="00D539D3" w:rsidRPr="00832C6A" w:rsidRDefault="00D539D3" w:rsidP="00F9798B">
            <w:pPr>
              <w:pStyle w:val="movimento2"/>
              <w:rPr>
                <w:color w:val="002060"/>
              </w:rPr>
            </w:pPr>
            <w:r w:rsidRPr="00832C6A">
              <w:rPr>
                <w:color w:val="002060"/>
              </w:rPr>
              <w:t xml:space="preserve">(POLVERIGI C5) </w:t>
            </w:r>
          </w:p>
        </w:tc>
        <w:tc>
          <w:tcPr>
            <w:tcW w:w="800" w:type="dxa"/>
            <w:tcMar>
              <w:top w:w="20" w:type="dxa"/>
              <w:left w:w="20" w:type="dxa"/>
              <w:bottom w:w="20" w:type="dxa"/>
              <w:right w:w="20" w:type="dxa"/>
            </w:tcMar>
            <w:vAlign w:val="center"/>
            <w:hideMark/>
          </w:tcPr>
          <w:p w14:paraId="5D6A75C3"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5834B4F2" w14:textId="77777777" w:rsidR="00D539D3" w:rsidRPr="00832C6A" w:rsidRDefault="00D539D3" w:rsidP="00F9798B">
            <w:pPr>
              <w:pStyle w:val="movimento"/>
              <w:rPr>
                <w:color w:val="002060"/>
              </w:rPr>
            </w:pPr>
            <w:r w:rsidRPr="00832C6A">
              <w:rPr>
                <w:color w:val="002060"/>
              </w:rPr>
              <w:t>CANNUCCIA LEONARDO</w:t>
            </w:r>
          </w:p>
        </w:tc>
        <w:tc>
          <w:tcPr>
            <w:tcW w:w="2200" w:type="dxa"/>
            <w:tcMar>
              <w:top w:w="20" w:type="dxa"/>
              <w:left w:w="20" w:type="dxa"/>
              <w:bottom w:w="20" w:type="dxa"/>
              <w:right w:w="20" w:type="dxa"/>
            </w:tcMar>
            <w:vAlign w:val="center"/>
            <w:hideMark/>
          </w:tcPr>
          <w:p w14:paraId="790E9275" w14:textId="77777777" w:rsidR="00D539D3" w:rsidRPr="00832C6A" w:rsidRDefault="00D539D3" w:rsidP="00F9798B">
            <w:pPr>
              <w:pStyle w:val="movimento2"/>
              <w:rPr>
                <w:color w:val="002060"/>
              </w:rPr>
            </w:pPr>
            <w:r w:rsidRPr="00832C6A">
              <w:rPr>
                <w:color w:val="002060"/>
              </w:rPr>
              <w:t xml:space="preserve">(SAN BIAGIO) </w:t>
            </w:r>
          </w:p>
        </w:tc>
      </w:tr>
      <w:tr w:rsidR="00D539D3" w:rsidRPr="00832C6A" w14:paraId="36B945FF" w14:textId="77777777" w:rsidTr="00F9798B">
        <w:tc>
          <w:tcPr>
            <w:tcW w:w="2200" w:type="dxa"/>
            <w:tcMar>
              <w:top w:w="20" w:type="dxa"/>
              <w:left w:w="20" w:type="dxa"/>
              <w:bottom w:w="20" w:type="dxa"/>
              <w:right w:w="20" w:type="dxa"/>
            </w:tcMar>
            <w:vAlign w:val="center"/>
            <w:hideMark/>
          </w:tcPr>
          <w:p w14:paraId="3B59281A" w14:textId="77777777" w:rsidR="00D539D3" w:rsidRPr="00832C6A" w:rsidRDefault="00D539D3" w:rsidP="00F9798B">
            <w:pPr>
              <w:pStyle w:val="movimento"/>
              <w:rPr>
                <w:color w:val="002060"/>
              </w:rPr>
            </w:pPr>
            <w:r w:rsidRPr="00832C6A">
              <w:rPr>
                <w:color w:val="002060"/>
              </w:rPr>
              <w:t>NARDI NICOLA</w:t>
            </w:r>
          </w:p>
        </w:tc>
        <w:tc>
          <w:tcPr>
            <w:tcW w:w="2200" w:type="dxa"/>
            <w:tcMar>
              <w:top w:w="20" w:type="dxa"/>
              <w:left w:w="20" w:type="dxa"/>
              <w:bottom w:w="20" w:type="dxa"/>
              <w:right w:w="20" w:type="dxa"/>
            </w:tcMar>
            <w:vAlign w:val="center"/>
            <w:hideMark/>
          </w:tcPr>
          <w:p w14:paraId="66644975" w14:textId="77777777" w:rsidR="00D539D3" w:rsidRPr="00832C6A" w:rsidRDefault="00D539D3" w:rsidP="00F9798B">
            <w:pPr>
              <w:pStyle w:val="movimento2"/>
              <w:rPr>
                <w:color w:val="002060"/>
              </w:rPr>
            </w:pPr>
            <w:r w:rsidRPr="00832C6A">
              <w:rPr>
                <w:color w:val="002060"/>
              </w:rPr>
              <w:t xml:space="preserve">(SERRALTA) </w:t>
            </w:r>
          </w:p>
        </w:tc>
        <w:tc>
          <w:tcPr>
            <w:tcW w:w="800" w:type="dxa"/>
            <w:tcMar>
              <w:top w:w="20" w:type="dxa"/>
              <w:left w:w="20" w:type="dxa"/>
              <w:bottom w:w="20" w:type="dxa"/>
              <w:right w:w="20" w:type="dxa"/>
            </w:tcMar>
            <w:vAlign w:val="center"/>
            <w:hideMark/>
          </w:tcPr>
          <w:p w14:paraId="3062E971"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5DA26905" w14:textId="77777777" w:rsidR="00D539D3" w:rsidRPr="00832C6A" w:rsidRDefault="00D539D3" w:rsidP="00F9798B">
            <w:pPr>
              <w:pStyle w:val="movimento"/>
              <w:rPr>
                <w:color w:val="002060"/>
              </w:rPr>
            </w:pPr>
            <w:r w:rsidRPr="00832C6A">
              <w:rPr>
                <w:color w:val="002060"/>
              </w:rPr>
              <w:t>PELLEI ALFREDO</w:t>
            </w:r>
          </w:p>
        </w:tc>
        <w:tc>
          <w:tcPr>
            <w:tcW w:w="2200" w:type="dxa"/>
            <w:tcMar>
              <w:top w:w="20" w:type="dxa"/>
              <w:left w:w="20" w:type="dxa"/>
              <w:bottom w:w="20" w:type="dxa"/>
              <w:right w:w="20" w:type="dxa"/>
            </w:tcMar>
            <w:vAlign w:val="center"/>
            <w:hideMark/>
          </w:tcPr>
          <w:p w14:paraId="3AA3BDE8" w14:textId="77777777" w:rsidR="00D539D3" w:rsidRPr="00832C6A" w:rsidRDefault="00D539D3" w:rsidP="00F9798B">
            <w:pPr>
              <w:pStyle w:val="movimento2"/>
              <w:rPr>
                <w:color w:val="002060"/>
              </w:rPr>
            </w:pPr>
            <w:r w:rsidRPr="00832C6A">
              <w:rPr>
                <w:color w:val="002060"/>
              </w:rPr>
              <w:t xml:space="preserve">(TRIBALCIO PICENA) </w:t>
            </w:r>
          </w:p>
        </w:tc>
      </w:tr>
      <w:tr w:rsidR="00D539D3" w:rsidRPr="00832C6A" w14:paraId="0530885E" w14:textId="77777777" w:rsidTr="00F9798B">
        <w:tc>
          <w:tcPr>
            <w:tcW w:w="2200" w:type="dxa"/>
            <w:tcMar>
              <w:top w:w="20" w:type="dxa"/>
              <w:left w:w="20" w:type="dxa"/>
              <w:bottom w:w="20" w:type="dxa"/>
              <w:right w:w="20" w:type="dxa"/>
            </w:tcMar>
            <w:vAlign w:val="center"/>
            <w:hideMark/>
          </w:tcPr>
          <w:p w14:paraId="7CBF23DF" w14:textId="77777777" w:rsidR="00D539D3" w:rsidRPr="00832C6A" w:rsidRDefault="00D539D3" w:rsidP="00F9798B">
            <w:pPr>
              <w:pStyle w:val="movimento"/>
              <w:rPr>
                <w:color w:val="002060"/>
              </w:rPr>
            </w:pPr>
            <w:r w:rsidRPr="00832C6A">
              <w:rPr>
                <w:color w:val="002060"/>
              </w:rPr>
              <w:t>TARSETTI MATTIA</w:t>
            </w:r>
          </w:p>
        </w:tc>
        <w:tc>
          <w:tcPr>
            <w:tcW w:w="2200" w:type="dxa"/>
            <w:tcMar>
              <w:top w:w="20" w:type="dxa"/>
              <w:left w:w="20" w:type="dxa"/>
              <w:bottom w:w="20" w:type="dxa"/>
              <w:right w:w="20" w:type="dxa"/>
            </w:tcMar>
            <w:vAlign w:val="center"/>
            <w:hideMark/>
          </w:tcPr>
          <w:p w14:paraId="4BD012DA" w14:textId="77777777" w:rsidR="00D539D3" w:rsidRPr="00832C6A" w:rsidRDefault="00D539D3" w:rsidP="00F9798B">
            <w:pPr>
              <w:pStyle w:val="movimento2"/>
              <w:rPr>
                <w:color w:val="002060"/>
              </w:rPr>
            </w:pPr>
            <w:r w:rsidRPr="00832C6A">
              <w:rPr>
                <w:color w:val="002060"/>
              </w:rPr>
              <w:t xml:space="preserve">(URBINO CALCIO A 5) </w:t>
            </w:r>
          </w:p>
        </w:tc>
        <w:tc>
          <w:tcPr>
            <w:tcW w:w="800" w:type="dxa"/>
            <w:tcMar>
              <w:top w:w="20" w:type="dxa"/>
              <w:left w:w="20" w:type="dxa"/>
              <w:bottom w:w="20" w:type="dxa"/>
              <w:right w:w="20" w:type="dxa"/>
            </w:tcMar>
            <w:vAlign w:val="center"/>
            <w:hideMark/>
          </w:tcPr>
          <w:p w14:paraId="08702451"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512DF936" w14:textId="77777777" w:rsidR="00D539D3" w:rsidRPr="00832C6A" w:rsidRDefault="00D539D3" w:rsidP="00F9798B">
            <w:pPr>
              <w:pStyle w:val="movimento"/>
              <w:rPr>
                <w:color w:val="002060"/>
              </w:rPr>
            </w:pPr>
            <w:r w:rsidRPr="00832C6A">
              <w:rPr>
                <w:color w:val="002060"/>
              </w:rPr>
              <w:t>AMADIO MICHELE</w:t>
            </w:r>
          </w:p>
        </w:tc>
        <w:tc>
          <w:tcPr>
            <w:tcW w:w="2200" w:type="dxa"/>
            <w:tcMar>
              <w:top w:w="20" w:type="dxa"/>
              <w:left w:w="20" w:type="dxa"/>
              <w:bottom w:w="20" w:type="dxa"/>
              <w:right w:w="20" w:type="dxa"/>
            </w:tcMar>
            <w:vAlign w:val="center"/>
            <w:hideMark/>
          </w:tcPr>
          <w:p w14:paraId="6BBE78E3" w14:textId="77777777" w:rsidR="00D539D3" w:rsidRPr="00832C6A" w:rsidRDefault="00D539D3" w:rsidP="00F9798B">
            <w:pPr>
              <w:pStyle w:val="movimento2"/>
              <w:rPr>
                <w:color w:val="002060"/>
              </w:rPr>
            </w:pPr>
            <w:r w:rsidRPr="00832C6A">
              <w:rPr>
                <w:color w:val="002060"/>
              </w:rPr>
              <w:t xml:space="preserve">(VIRTUS ASD) </w:t>
            </w:r>
          </w:p>
        </w:tc>
      </w:tr>
    </w:tbl>
    <w:p w14:paraId="31EC20D7" w14:textId="77777777" w:rsidR="00D539D3" w:rsidRPr="00832C6A" w:rsidRDefault="00D539D3" w:rsidP="00D539D3">
      <w:pPr>
        <w:pStyle w:val="titolo10"/>
        <w:rPr>
          <w:rFonts w:eastAsiaTheme="minorEastAsia"/>
          <w:color w:val="002060"/>
        </w:rPr>
      </w:pPr>
      <w:r w:rsidRPr="00832C6A">
        <w:rPr>
          <w:color w:val="002060"/>
        </w:rPr>
        <w:t xml:space="preserve">GARE DEL 2/12/2023 </w:t>
      </w:r>
    </w:p>
    <w:p w14:paraId="4AB4B5C4" w14:textId="77777777" w:rsidR="00D539D3" w:rsidRPr="00832C6A" w:rsidRDefault="00D539D3" w:rsidP="00D539D3">
      <w:pPr>
        <w:pStyle w:val="titolo7a"/>
        <w:rPr>
          <w:color w:val="002060"/>
        </w:rPr>
      </w:pPr>
      <w:r w:rsidRPr="00832C6A">
        <w:rPr>
          <w:color w:val="002060"/>
        </w:rPr>
        <w:t xml:space="preserve">PROVVEDIMENTI DISCIPLINARI </w:t>
      </w:r>
    </w:p>
    <w:p w14:paraId="11ADFBFE" w14:textId="77777777" w:rsidR="00D539D3" w:rsidRPr="00832C6A" w:rsidRDefault="00D539D3" w:rsidP="00D539D3">
      <w:pPr>
        <w:pStyle w:val="titolo7b0"/>
        <w:rPr>
          <w:color w:val="002060"/>
        </w:rPr>
      </w:pPr>
      <w:r w:rsidRPr="00832C6A">
        <w:rPr>
          <w:color w:val="002060"/>
        </w:rPr>
        <w:t xml:space="preserve">In base alle risultanze degli atti ufficiali sono state deliberate le seguenti sanzioni disciplinari. </w:t>
      </w:r>
    </w:p>
    <w:p w14:paraId="5AA9064E" w14:textId="77777777" w:rsidR="00D539D3" w:rsidRPr="00832C6A" w:rsidRDefault="00D539D3" w:rsidP="00D539D3">
      <w:pPr>
        <w:pStyle w:val="titolo30"/>
        <w:rPr>
          <w:color w:val="002060"/>
        </w:rPr>
      </w:pPr>
      <w:r w:rsidRPr="00832C6A">
        <w:rPr>
          <w:color w:val="002060"/>
        </w:rPr>
        <w:t xml:space="preserve">SOCIETA' </w:t>
      </w:r>
    </w:p>
    <w:p w14:paraId="2163BFAC" w14:textId="77777777" w:rsidR="00D539D3" w:rsidRPr="00832C6A" w:rsidRDefault="00D539D3" w:rsidP="00D539D3">
      <w:pPr>
        <w:pStyle w:val="titolo20"/>
        <w:rPr>
          <w:color w:val="002060"/>
        </w:rPr>
      </w:pPr>
      <w:r w:rsidRPr="00832C6A">
        <w:rPr>
          <w:color w:val="002060"/>
        </w:rPr>
        <w:t xml:space="preserve">AMMENDA </w:t>
      </w:r>
    </w:p>
    <w:p w14:paraId="0ABCDB17" w14:textId="77777777" w:rsidR="00D539D3" w:rsidRPr="00832C6A" w:rsidRDefault="00D539D3" w:rsidP="00D539D3">
      <w:pPr>
        <w:pStyle w:val="diffida"/>
        <w:spacing w:before="80" w:beforeAutospacing="0" w:after="40" w:afterAutospacing="0"/>
        <w:jc w:val="left"/>
        <w:rPr>
          <w:color w:val="002060"/>
        </w:rPr>
      </w:pPr>
      <w:r w:rsidRPr="00832C6A">
        <w:rPr>
          <w:color w:val="002060"/>
        </w:rPr>
        <w:t xml:space="preserve">Euro 25,00 VADO C5 </w:t>
      </w:r>
      <w:r w:rsidRPr="00832C6A">
        <w:rPr>
          <w:color w:val="002060"/>
        </w:rPr>
        <w:br/>
        <w:t xml:space="preserve">Per comportamento offensivo del proprio pubblico nei confronti dell'arbitro. </w:t>
      </w:r>
    </w:p>
    <w:p w14:paraId="0A2DBE47" w14:textId="77777777" w:rsidR="00D539D3" w:rsidRPr="00832C6A" w:rsidRDefault="00D539D3" w:rsidP="00D539D3">
      <w:pPr>
        <w:pStyle w:val="titolo30"/>
        <w:rPr>
          <w:color w:val="002060"/>
        </w:rPr>
      </w:pPr>
      <w:r w:rsidRPr="00832C6A">
        <w:rPr>
          <w:color w:val="002060"/>
        </w:rPr>
        <w:t xml:space="preserve">DIRIGENTI </w:t>
      </w:r>
    </w:p>
    <w:p w14:paraId="17E950C2" w14:textId="77777777" w:rsidR="00D539D3" w:rsidRPr="00832C6A" w:rsidRDefault="00D539D3" w:rsidP="00D539D3">
      <w:pPr>
        <w:pStyle w:val="titolo20"/>
        <w:rPr>
          <w:color w:val="002060"/>
        </w:rPr>
      </w:pPr>
      <w:r w:rsidRPr="00832C6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4A4D7AAB" w14:textId="77777777" w:rsidTr="00F9798B">
        <w:tc>
          <w:tcPr>
            <w:tcW w:w="2200" w:type="dxa"/>
            <w:tcMar>
              <w:top w:w="20" w:type="dxa"/>
              <w:left w:w="20" w:type="dxa"/>
              <w:bottom w:w="20" w:type="dxa"/>
              <w:right w:w="20" w:type="dxa"/>
            </w:tcMar>
            <w:vAlign w:val="center"/>
            <w:hideMark/>
          </w:tcPr>
          <w:p w14:paraId="6CCBE755" w14:textId="77777777" w:rsidR="00D539D3" w:rsidRPr="00832C6A" w:rsidRDefault="00D539D3" w:rsidP="00F9798B">
            <w:pPr>
              <w:pStyle w:val="movimento"/>
              <w:rPr>
                <w:color w:val="002060"/>
              </w:rPr>
            </w:pPr>
            <w:r w:rsidRPr="00832C6A">
              <w:rPr>
                <w:color w:val="002060"/>
              </w:rPr>
              <w:t>ROTATORI DANIELE</w:t>
            </w:r>
          </w:p>
        </w:tc>
        <w:tc>
          <w:tcPr>
            <w:tcW w:w="2200" w:type="dxa"/>
            <w:tcMar>
              <w:top w:w="20" w:type="dxa"/>
              <w:left w:w="20" w:type="dxa"/>
              <w:bottom w:w="20" w:type="dxa"/>
              <w:right w:w="20" w:type="dxa"/>
            </w:tcMar>
            <w:vAlign w:val="center"/>
            <w:hideMark/>
          </w:tcPr>
          <w:p w14:paraId="6576A54F" w14:textId="77777777" w:rsidR="00D539D3" w:rsidRPr="00832C6A" w:rsidRDefault="00D539D3" w:rsidP="00F9798B">
            <w:pPr>
              <w:pStyle w:val="movimento2"/>
              <w:rPr>
                <w:color w:val="002060"/>
              </w:rPr>
            </w:pPr>
            <w:r w:rsidRPr="00832C6A">
              <w:rPr>
                <w:color w:val="002060"/>
              </w:rPr>
              <w:t xml:space="preserve">(FABRIANO CALCIO A 5 2023) </w:t>
            </w:r>
          </w:p>
        </w:tc>
        <w:tc>
          <w:tcPr>
            <w:tcW w:w="800" w:type="dxa"/>
            <w:tcMar>
              <w:top w:w="20" w:type="dxa"/>
              <w:left w:w="20" w:type="dxa"/>
              <w:bottom w:w="20" w:type="dxa"/>
              <w:right w:w="20" w:type="dxa"/>
            </w:tcMar>
            <w:vAlign w:val="center"/>
            <w:hideMark/>
          </w:tcPr>
          <w:p w14:paraId="13B0A43D"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A997825"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6CA32849" w14:textId="77777777" w:rsidR="00D539D3" w:rsidRPr="00832C6A" w:rsidRDefault="00D539D3" w:rsidP="00F9798B">
            <w:pPr>
              <w:pStyle w:val="movimento2"/>
              <w:rPr>
                <w:color w:val="002060"/>
              </w:rPr>
            </w:pPr>
            <w:r w:rsidRPr="00832C6A">
              <w:rPr>
                <w:color w:val="002060"/>
              </w:rPr>
              <w:t> </w:t>
            </w:r>
          </w:p>
        </w:tc>
      </w:tr>
    </w:tbl>
    <w:p w14:paraId="1967DF98" w14:textId="77777777" w:rsidR="00D539D3" w:rsidRPr="00832C6A" w:rsidRDefault="00D539D3" w:rsidP="00D539D3">
      <w:pPr>
        <w:pStyle w:val="titolo30"/>
        <w:rPr>
          <w:rFonts w:eastAsiaTheme="minorEastAsia"/>
          <w:color w:val="002060"/>
        </w:rPr>
      </w:pPr>
      <w:r w:rsidRPr="00832C6A">
        <w:rPr>
          <w:color w:val="002060"/>
        </w:rPr>
        <w:t xml:space="preserve">CALCIATORI ESPULSI </w:t>
      </w:r>
    </w:p>
    <w:p w14:paraId="40F98C28" w14:textId="77777777" w:rsidR="00D539D3" w:rsidRPr="00832C6A" w:rsidRDefault="00D539D3" w:rsidP="00D539D3">
      <w:pPr>
        <w:pStyle w:val="titolo20"/>
        <w:rPr>
          <w:color w:val="002060"/>
        </w:rPr>
      </w:pPr>
      <w:r w:rsidRPr="00832C6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18B91634" w14:textId="77777777" w:rsidTr="00F9798B">
        <w:tc>
          <w:tcPr>
            <w:tcW w:w="2200" w:type="dxa"/>
            <w:tcMar>
              <w:top w:w="20" w:type="dxa"/>
              <w:left w:w="20" w:type="dxa"/>
              <w:bottom w:w="20" w:type="dxa"/>
              <w:right w:w="20" w:type="dxa"/>
            </w:tcMar>
            <w:vAlign w:val="center"/>
            <w:hideMark/>
          </w:tcPr>
          <w:p w14:paraId="4082AE60" w14:textId="77777777" w:rsidR="00D539D3" w:rsidRPr="00832C6A" w:rsidRDefault="00D539D3" w:rsidP="00F9798B">
            <w:pPr>
              <w:pStyle w:val="movimento"/>
              <w:rPr>
                <w:color w:val="002060"/>
              </w:rPr>
            </w:pPr>
            <w:r w:rsidRPr="00832C6A">
              <w:rPr>
                <w:color w:val="002060"/>
              </w:rPr>
              <w:t>CASSANO GIUSEPPE ROCCO</w:t>
            </w:r>
          </w:p>
        </w:tc>
        <w:tc>
          <w:tcPr>
            <w:tcW w:w="2200" w:type="dxa"/>
            <w:tcMar>
              <w:top w:w="20" w:type="dxa"/>
              <w:left w:w="20" w:type="dxa"/>
              <w:bottom w:w="20" w:type="dxa"/>
              <w:right w:w="20" w:type="dxa"/>
            </w:tcMar>
            <w:vAlign w:val="center"/>
            <w:hideMark/>
          </w:tcPr>
          <w:p w14:paraId="70687C87" w14:textId="77777777" w:rsidR="00D539D3" w:rsidRPr="00832C6A" w:rsidRDefault="00D539D3" w:rsidP="00F9798B">
            <w:pPr>
              <w:pStyle w:val="movimento2"/>
              <w:rPr>
                <w:color w:val="002060"/>
              </w:rPr>
            </w:pPr>
            <w:r w:rsidRPr="00832C6A">
              <w:rPr>
                <w:color w:val="002060"/>
              </w:rPr>
              <w:t xml:space="preserve">(VIRTUS AURORA C5) </w:t>
            </w:r>
          </w:p>
        </w:tc>
        <w:tc>
          <w:tcPr>
            <w:tcW w:w="800" w:type="dxa"/>
            <w:tcMar>
              <w:top w:w="20" w:type="dxa"/>
              <w:left w:w="20" w:type="dxa"/>
              <w:bottom w:w="20" w:type="dxa"/>
              <w:right w:w="20" w:type="dxa"/>
            </w:tcMar>
            <w:vAlign w:val="center"/>
            <w:hideMark/>
          </w:tcPr>
          <w:p w14:paraId="737E3735"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4C18E94F"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2BB5BAE" w14:textId="77777777" w:rsidR="00D539D3" w:rsidRPr="00832C6A" w:rsidRDefault="00D539D3" w:rsidP="00F9798B">
            <w:pPr>
              <w:pStyle w:val="movimento2"/>
              <w:rPr>
                <w:color w:val="002060"/>
              </w:rPr>
            </w:pPr>
            <w:r w:rsidRPr="00832C6A">
              <w:rPr>
                <w:color w:val="002060"/>
              </w:rPr>
              <w:t> </w:t>
            </w:r>
          </w:p>
        </w:tc>
      </w:tr>
    </w:tbl>
    <w:p w14:paraId="0F958343" w14:textId="77777777" w:rsidR="00D539D3" w:rsidRPr="00832C6A" w:rsidRDefault="00D539D3" w:rsidP="00D539D3">
      <w:pPr>
        <w:pStyle w:val="titolo30"/>
        <w:rPr>
          <w:rFonts w:eastAsiaTheme="minorEastAsia"/>
          <w:color w:val="002060"/>
        </w:rPr>
      </w:pPr>
      <w:r w:rsidRPr="00832C6A">
        <w:rPr>
          <w:color w:val="002060"/>
        </w:rPr>
        <w:t xml:space="preserve">CALCIATORI NON ESPULSI </w:t>
      </w:r>
    </w:p>
    <w:p w14:paraId="75D967EB" w14:textId="77777777" w:rsidR="00D539D3" w:rsidRPr="00832C6A" w:rsidRDefault="00D539D3" w:rsidP="00D539D3">
      <w:pPr>
        <w:pStyle w:val="titolo20"/>
        <w:rPr>
          <w:color w:val="002060"/>
        </w:rPr>
      </w:pPr>
      <w:r w:rsidRPr="00832C6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7FDA3F5A" w14:textId="77777777" w:rsidTr="00F9798B">
        <w:tc>
          <w:tcPr>
            <w:tcW w:w="2200" w:type="dxa"/>
            <w:tcMar>
              <w:top w:w="20" w:type="dxa"/>
              <w:left w:w="20" w:type="dxa"/>
              <w:bottom w:w="20" w:type="dxa"/>
              <w:right w:w="20" w:type="dxa"/>
            </w:tcMar>
            <w:vAlign w:val="center"/>
            <w:hideMark/>
          </w:tcPr>
          <w:p w14:paraId="3074A69F" w14:textId="77777777" w:rsidR="00D539D3" w:rsidRPr="00832C6A" w:rsidRDefault="00D539D3" w:rsidP="00F9798B">
            <w:pPr>
              <w:pStyle w:val="movimento"/>
              <w:rPr>
                <w:color w:val="002060"/>
              </w:rPr>
            </w:pPr>
            <w:r w:rsidRPr="00832C6A">
              <w:rPr>
                <w:color w:val="002060"/>
              </w:rPr>
              <w:t>AIT SALAH SOUFIANE</w:t>
            </w:r>
          </w:p>
        </w:tc>
        <w:tc>
          <w:tcPr>
            <w:tcW w:w="2200" w:type="dxa"/>
            <w:tcMar>
              <w:top w:w="20" w:type="dxa"/>
              <w:left w:w="20" w:type="dxa"/>
              <w:bottom w:w="20" w:type="dxa"/>
              <w:right w:w="20" w:type="dxa"/>
            </w:tcMar>
            <w:vAlign w:val="center"/>
            <w:hideMark/>
          </w:tcPr>
          <w:p w14:paraId="0628EC2B" w14:textId="77777777" w:rsidR="00D539D3" w:rsidRPr="00832C6A" w:rsidRDefault="00D539D3" w:rsidP="00F9798B">
            <w:pPr>
              <w:pStyle w:val="movimento2"/>
              <w:rPr>
                <w:color w:val="002060"/>
              </w:rPr>
            </w:pPr>
            <w:r w:rsidRPr="00832C6A">
              <w:rPr>
                <w:color w:val="002060"/>
              </w:rPr>
              <w:t xml:space="preserve">(GNANO 04) </w:t>
            </w:r>
          </w:p>
        </w:tc>
        <w:tc>
          <w:tcPr>
            <w:tcW w:w="800" w:type="dxa"/>
            <w:tcMar>
              <w:top w:w="20" w:type="dxa"/>
              <w:left w:w="20" w:type="dxa"/>
              <w:bottom w:w="20" w:type="dxa"/>
              <w:right w:w="20" w:type="dxa"/>
            </w:tcMar>
            <w:vAlign w:val="center"/>
            <w:hideMark/>
          </w:tcPr>
          <w:p w14:paraId="6AF8EF42"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6AFF954F"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6A0FEBE9" w14:textId="77777777" w:rsidR="00D539D3" w:rsidRPr="00832C6A" w:rsidRDefault="00D539D3" w:rsidP="00F9798B">
            <w:pPr>
              <w:pStyle w:val="movimento2"/>
              <w:rPr>
                <w:color w:val="002060"/>
              </w:rPr>
            </w:pPr>
            <w:r w:rsidRPr="00832C6A">
              <w:rPr>
                <w:color w:val="002060"/>
              </w:rPr>
              <w:t> </w:t>
            </w:r>
          </w:p>
        </w:tc>
      </w:tr>
    </w:tbl>
    <w:p w14:paraId="72BD6D9B" w14:textId="77777777" w:rsidR="00D539D3" w:rsidRPr="00832C6A" w:rsidRDefault="00D539D3" w:rsidP="00D539D3">
      <w:pPr>
        <w:pStyle w:val="titolo20"/>
        <w:rPr>
          <w:rFonts w:eastAsiaTheme="minorEastAsia"/>
          <w:color w:val="002060"/>
        </w:rPr>
      </w:pPr>
      <w:r w:rsidRPr="00832C6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6BFCFF27" w14:textId="77777777" w:rsidTr="00F9798B">
        <w:tc>
          <w:tcPr>
            <w:tcW w:w="2200" w:type="dxa"/>
            <w:tcMar>
              <w:top w:w="20" w:type="dxa"/>
              <w:left w:w="20" w:type="dxa"/>
              <w:bottom w:w="20" w:type="dxa"/>
              <w:right w:w="20" w:type="dxa"/>
            </w:tcMar>
            <w:vAlign w:val="center"/>
            <w:hideMark/>
          </w:tcPr>
          <w:p w14:paraId="6822D4B5" w14:textId="77777777" w:rsidR="00D539D3" w:rsidRPr="00832C6A" w:rsidRDefault="00D539D3" w:rsidP="00F9798B">
            <w:pPr>
              <w:pStyle w:val="movimento"/>
              <w:rPr>
                <w:color w:val="002060"/>
              </w:rPr>
            </w:pPr>
            <w:r w:rsidRPr="00832C6A">
              <w:rPr>
                <w:color w:val="002060"/>
              </w:rPr>
              <w:t>COSTANTINI LEONARDO</w:t>
            </w:r>
          </w:p>
        </w:tc>
        <w:tc>
          <w:tcPr>
            <w:tcW w:w="2200" w:type="dxa"/>
            <w:tcMar>
              <w:top w:w="20" w:type="dxa"/>
              <w:left w:w="20" w:type="dxa"/>
              <w:bottom w:w="20" w:type="dxa"/>
              <w:right w:w="20" w:type="dxa"/>
            </w:tcMar>
            <w:vAlign w:val="center"/>
            <w:hideMark/>
          </w:tcPr>
          <w:p w14:paraId="1B471845" w14:textId="77777777" w:rsidR="00D539D3" w:rsidRPr="00832C6A" w:rsidRDefault="00D539D3" w:rsidP="00F9798B">
            <w:pPr>
              <w:pStyle w:val="movimento2"/>
              <w:rPr>
                <w:color w:val="002060"/>
              </w:rPr>
            </w:pPr>
            <w:r w:rsidRPr="00832C6A">
              <w:rPr>
                <w:color w:val="002060"/>
              </w:rPr>
              <w:t xml:space="preserve">(ANGELI) </w:t>
            </w:r>
          </w:p>
        </w:tc>
        <w:tc>
          <w:tcPr>
            <w:tcW w:w="800" w:type="dxa"/>
            <w:tcMar>
              <w:top w:w="20" w:type="dxa"/>
              <w:left w:w="20" w:type="dxa"/>
              <w:bottom w:w="20" w:type="dxa"/>
              <w:right w:w="20" w:type="dxa"/>
            </w:tcMar>
            <w:vAlign w:val="center"/>
            <w:hideMark/>
          </w:tcPr>
          <w:p w14:paraId="117AD3DB"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301E224C" w14:textId="77777777" w:rsidR="00D539D3" w:rsidRPr="00832C6A" w:rsidRDefault="00D539D3" w:rsidP="00F9798B">
            <w:pPr>
              <w:pStyle w:val="movimento"/>
              <w:rPr>
                <w:color w:val="002060"/>
              </w:rPr>
            </w:pPr>
            <w:r w:rsidRPr="00832C6A">
              <w:rPr>
                <w:color w:val="002060"/>
              </w:rPr>
              <w:t>GIULIANI SERGIO</w:t>
            </w:r>
          </w:p>
        </w:tc>
        <w:tc>
          <w:tcPr>
            <w:tcW w:w="2200" w:type="dxa"/>
            <w:tcMar>
              <w:top w:w="20" w:type="dxa"/>
              <w:left w:w="20" w:type="dxa"/>
              <w:bottom w:w="20" w:type="dxa"/>
              <w:right w:w="20" w:type="dxa"/>
            </w:tcMar>
            <w:vAlign w:val="center"/>
            <w:hideMark/>
          </w:tcPr>
          <w:p w14:paraId="0F1677C2" w14:textId="77777777" w:rsidR="00D539D3" w:rsidRPr="00832C6A" w:rsidRDefault="00D539D3" w:rsidP="00F9798B">
            <w:pPr>
              <w:pStyle w:val="movimento2"/>
              <w:rPr>
                <w:color w:val="002060"/>
              </w:rPr>
            </w:pPr>
            <w:r w:rsidRPr="00832C6A">
              <w:rPr>
                <w:color w:val="002060"/>
              </w:rPr>
              <w:t xml:space="preserve">(VIRTUS AURORA C5) </w:t>
            </w:r>
          </w:p>
        </w:tc>
      </w:tr>
    </w:tbl>
    <w:p w14:paraId="63D5656A" w14:textId="77777777" w:rsidR="00D539D3" w:rsidRPr="00832C6A" w:rsidRDefault="00D539D3" w:rsidP="00D539D3">
      <w:pPr>
        <w:pStyle w:val="titolo20"/>
        <w:rPr>
          <w:rFonts w:eastAsiaTheme="minorEastAsia"/>
          <w:color w:val="002060"/>
        </w:rPr>
      </w:pPr>
      <w:r w:rsidRPr="00832C6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5E50DD27" w14:textId="77777777" w:rsidTr="00F9798B">
        <w:tc>
          <w:tcPr>
            <w:tcW w:w="2200" w:type="dxa"/>
            <w:tcMar>
              <w:top w:w="20" w:type="dxa"/>
              <w:left w:w="20" w:type="dxa"/>
              <w:bottom w:w="20" w:type="dxa"/>
              <w:right w:w="20" w:type="dxa"/>
            </w:tcMar>
            <w:vAlign w:val="center"/>
            <w:hideMark/>
          </w:tcPr>
          <w:p w14:paraId="0CA0833B" w14:textId="77777777" w:rsidR="00D539D3" w:rsidRPr="00832C6A" w:rsidRDefault="00D539D3" w:rsidP="00F9798B">
            <w:pPr>
              <w:pStyle w:val="movimento"/>
              <w:rPr>
                <w:color w:val="002060"/>
              </w:rPr>
            </w:pPr>
            <w:r w:rsidRPr="00832C6A">
              <w:rPr>
                <w:color w:val="002060"/>
              </w:rPr>
              <w:t>BRUGIAFERRI LUCA</w:t>
            </w:r>
          </w:p>
        </w:tc>
        <w:tc>
          <w:tcPr>
            <w:tcW w:w="2200" w:type="dxa"/>
            <w:tcMar>
              <w:top w:w="20" w:type="dxa"/>
              <w:left w:w="20" w:type="dxa"/>
              <w:bottom w:w="20" w:type="dxa"/>
              <w:right w:w="20" w:type="dxa"/>
            </w:tcMar>
            <w:vAlign w:val="center"/>
            <w:hideMark/>
          </w:tcPr>
          <w:p w14:paraId="04D71B3F" w14:textId="77777777" w:rsidR="00D539D3" w:rsidRPr="00832C6A" w:rsidRDefault="00D539D3" w:rsidP="00F9798B">
            <w:pPr>
              <w:pStyle w:val="movimento2"/>
              <w:rPr>
                <w:color w:val="002060"/>
              </w:rPr>
            </w:pPr>
            <w:r w:rsidRPr="00832C6A">
              <w:rPr>
                <w:color w:val="002060"/>
              </w:rPr>
              <w:t xml:space="preserve">(ANGELI) </w:t>
            </w:r>
          </w:p>
        </w:tc>
        <w:tc>
          <w:tcPr>
            <w:tcW w:w="800" w:type="dxa"/>
            <w:tcMar>
              <w:top w:w="20" w:type="dxa"/>
              <w:left w:w="20" w:type="dxa"/>
              <w:bottom w:w="20" w:type="dxa"/>
              <w:right w:w="20" w:type="dxa"/>
            </w:tcMar>
            <w:vAlign w:val="center"/>
            <w:hideMark/>
          </w:tcPr>
          <w:p w14:paraId="4B3CE4D3"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A23618B" w14:textId="77777777" w:rsidR="00D539D3" w:rsidRPr="00832C6A" w:rsidRDefault="00D539D3" w:rsidP="00F9798B">
            <w:pPr>
              <w:pStyle w:val="movimento"/>
              <w:rPr>
                <w:color w:val="002060"/>
              </w:rPr>
            </w:pPr>
            <w:r w:rsidRPr="00832C6A">
              <w:rPr>
                <w:color w:val="002060"/>
              </w:rPr>
              <w:t>MONZIONE CARMINE LUCA</w:t>
            </w:r>
          </w:p>
        </w:tc>
        <w:tc>
          <w:tcPr>
            <w:tcW w:w="2200" w:type="dxa"/>
            <w:tcMar>
              <w:top w:w="20" w:type="dxa"/>
              <w:left w:w="20" w:type="dxa"/>
              <w:bottom w:w="20" w:type="dxa"/>
              <w:right w:w="20" w:type="dxa"/>
            </w:tcMar>
            <w:vAlign w:val="center"/>
            <w:hideMark/>
          </w:tcPr>
          <w:p w14:paraId="3A620B1B" w14:textId="77777777" w:rsidR="00D539D3" w:rsidRPr="00832C6A" w:rsidRDefault="00D539D3" w:rsidP="00F9798B">
            <w:pPr>
              <w:pStyle w:val="movimento2"/>
              <w:rPr>
                <w:color w:val="002060"/>
              </w:rPr>
            </w:pPr>
            <w:r w:rsidRPr="00832C6A">
              <w:rPr>
                <w:color w:val="002060"/>
              </w:rPr>
              <w:t xml:space="preserve">(ANKON NOVA MARMI) </w:t>
            </w:r>
          </w:p>
        </w:tc>
      </w:tr>
      <w:tr w:rsidR="00D539D3" w:rsidRPr="00832C6A" w14:paraId="19A32D03" w14:textId="77777777" w:rsidTr="00F9798B">
        <w:tc>
          <w:tcPr>
            <w:tcW w:w="2200" w:type="dxa"/>
            <w:tcMar>
              <w:top w:w="20" w:type="dxa"/>
              <w:left w:w="20" w:type="dxa"/>
              <w:bottom w:w="20" w:type="dxa"/>
              <w:right w:w="20" w:type="dxa"/>
            </w:tcMar>
            <w:vAlign w:val="center"/>
            <w:hideMark/>
          </w:tcPr>
          <w:p w14:paraId="5F4112E8" w14:textId="77777777" w:rsidR="00D539D3" w:rsidRPr="00832C6A" w:rsidRDefault="00D539D3" w:rsidP="00F9798B">
            <w:pPr>
              <w:pStyle w:val="movimento"/>
              <w:rPr>
                <w:color w:val="002060"/>
              </w:rPr>
            </w:pPr>
            <w:r w:rsidRPr="00832C6A">
              <w:rPr>
                <w:color w:val="002060"/>
              </w:rPr>
              <w:t>ANGELINI ALESSANDRO</w:t>
            </w:r>
          </w:p>
        </w:tc>
        <w:tc>
          <w:tcPr>
            <w:tcW w:w="2200" w:type="dxa"/>
            <w:tcMar>
              <w:top w:w="20" w:type="dxa"/>
              <w:left w:w="20" w:type="dxa"/>
              <w:bottom w:w="20" w:type="dxa"/>
              <w:right w:w="20" w:type="dxa"/>
            </w:tcMar>
            <w:vAlign w:val="center"/>
            <w:hideMark/>
          </w:tcPr>
          <w:p w14:paraId="5E7F4424" w14:textId="77777777" w:rsidR="00D539D3" w:rsidRPr="00832C6A" w:rsidRDefault="00D539D3" w:rsidP="00F9798B">
            <w:pPr>
              <w:pStyle w:val="movimento2"/>
              <w:rPr>
                <w:color w:val="002060"/>
              </w:rPr>
            </w:pPr>
            <w:r w:rsidRPr="00832C6A">
              <w:rPr>
                <w:color w:val="002060"/>
              </w:rPr>
              <w:t xml:space="preserve">(VADO C5) </w:t>
            </w:r>
          </w:p>
        </w:tc>
        <w:tc>
          <w:tcPr>
            <w:tcW w:w="800" w:type="dxa"/>
            <w:tcMar>
              <w:top w:w="20" w:type="dxa"/>
              <w:left w:w="20" w:type="dxa"/>
              <w:bottom w:w="20" w:type="dxa"/>
              <w:right w:w="20" w:type="dxa"/>
            </w:tcMar>
            <w:vAlign w:val="center"/>
            <w:hideMark/>
          </w:tcPr>
          <w:p w14:paraId="53660E91"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0D49A353" w14:textId="77777777" w:rsidR="00D539D3" w:rsidRPr="00832C6A" w:rsidRDefault="00D539D3" w:rsidP="00F9798B">
            <w:pPr>
              <w:pStyle w:val="movimento"/>
              <w:rPr>
                <w:color w:val="002060"/>
              </w:rPr>
            </w:pPr>
            <w:r w:rsidRPr="00832C6A">
              <w:rPr>
                <w:color w:val="002060"/>
              </w:rPr>
              <w:t>GUERRA ALEX</w:t>
            </w:r>
          </w:p>
        </w:tc>
        <w:tc>
          <w:tcPr>
            <w:tcW w:w="2200" w:type="dxa"/>
            <w:tcMar>
              <w:top w:w="20" w:type="dxa"/>
              <w:left w:w="20" w:type="dxa"/>
              <w:bottom w:w="20" w:type="dxa"/>
              <w:right w:w="20" w:type="dxa"/>
            </w:tcMar>
            <w:vAlign w:val="center"/>
            <w:hideMark/>
          </w:tcPr>
          <w:p w14:paraId="5D0B680A" w14:textId="77777777" w:rsidR="00D539D3" w:rsidRPr="00832C6A" w:rsidRDefault="00D539D3" w:rsidP="00F9798B">
            <w:pPr>
              <w:pStyle w:val="movimento2"/>
              <w:rPr>
                <w:color w:val="002060"/>
              </w:rPr>
            </w:pPr>
            <w:r w:rsidRPr="00832C6A">
              <w:rPr>
                <w:color w:val="002060"/>
              </w:rPr>
              <w:t xml:space="preserve">(VADO C5) </w:t>
            </w:r>
          </w:p>
        </w:tc>
      </w:tr>
    </w:tbl>
    <w:p w14:paraId="24029CB7" w14:textId="77777777" w:rsidR="00D539D3" w:rsidRPr="00832C6A" w:rsidRDefault="00D539D3" w:rsidP="00D539D3">
      <w:pPr>
        <w:pStyle w:val="titolo20"/>
        <w:rPr>
          <w:rFonts w:eastAsiaTheme="minorEastAsia"/>
          <w:color w:val="002060"/>
        </w:rPr>
      </w:pPr>
      <w:r w:rsidRPr="00832C6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10944991" w14:textId="77777777" w:rsidTr="00F9798B">
        <w:tc>
          <w:tcPr>
            <w:tcW w:w="2200" w:type="dxa"/>
            <w:tcMar>
              <w:top w:w="20" w:type="dxa"/>
              <w:left w:w="20" w:type="dxa"/>
              <w:bottom w:w="20" w:type="dxa"/>
              <w:right w:w="20" w:type="dxa"/>
            </w:tcMar>
            <w:vAlign w:val="center"/>
            <w:hideMark/>
          </w:tcPr>
          <w:p w14:paraId="1342DD0B" w14:textId="77777777" w:rsidR="00D539D3" w:rsidRPr="00832C6A" w:rsidRDefault="00D539D3" w:rsidP="00F9798B">
            <w:pPr>
              <w:pStyle w:val="movimento"/>
              <w:rPr>
                <w:color w:val="002060"/>
              </w:rPr>
            </w:pPr>
            <w:r w:rsidRPr="00832C6A">
              <w:rPr>
                <w:color w:val="002060"/>
              </w:rPr>
              <w:t>STAFFOLANI SIMONE</w:t>
            </w:r>
          </w:p>
        </w:tc>
        <w:tc>
          <w:tcPr>
            <w:tcW w:w="2200" w:type="dxa"/>
            <w:tcMar>
              <w:top w:w="20" w:type="dxa"/>
              <w:left w:w="20" w:type="dxa"/>
              <w:bottom w:w="20" w:type="dxa"/>
              <w:right w:w="20" w:type="dxa"/>
            </w:tcMar>
            <w:vAlign w:val="center"/>
            <w:hideMark/>
          </w:tcPr>
          <w:p w14:paraId="0726AA31" w14:textId="77777777" w:rsidR="00D539D3" w:rsidRPr="00832C6A" w:rsidRDefault="00D539D3" w:rsidP="00F9798B">
            <w:pPr>
              <w:pStyle w:val="movimento2"/>
              <w:rPr>
                <w:color w:val="002060"/>
              </w:rPr>
            </w:pPr>
            <w:r w:rsidRPr="00832C6A">
              <w:rPr>
                <w:color w:val="002060"/>
              </w:rPr>
              <w:t xml:space="preserve">(CASTELRAIMONDO CALCIO A 5) </w:t>
            </w:r>
          </w:p>
        </w:tc>
        <w:tc>
          <w:tcPr>
            <w:tcW w:w="800" w:type="dxa"/>
            <w:tcMar>
              <w:top w:w="20" w:type="dxa"/>
              <w:left w:w="20" w:type="dxa"/>
              <w:bottom w:w="20" w:type="dxa"/>
              <w:right w:w="20" w:type="dxa"/>
            </w:tcMar>
            <w:vAlign w:val="center"/>
            <w:hideMark/>
          </w:tcPr>
          <w:p w14:paraId="715BE04E"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6CB90D9D" w14:textId="77777777" w:rsidR="00D539D3" w:rsidRPr="00832C6A" w:rsidRDefault="00D539D3" w:rsidP="00F9798B">
            <w:pPr>
              <w:pStyle w:val="movimento"/>
              <w:rPr>
                <w:color w:val="002060"/>
              </w:rPr>
            </w:pPr>
            <w:r w:rsidRPr="00832C6A">
              <w:rPr>
                <w:color w:val="002060"/>
              </w:rPr>
              <w:t>ZARFAOUI AMINE</w:t>
            </w:r>
          </w:p>
        </w:tc>
        <w:tc>
          <w:tcPr>
            <w:tcW w:w="2200" w:type="dxa"/>
            <w:tcMar>
              <w:top w:w="20" w:type="dxa"/>
              <w:left w:w="20" w:type="dxa"/>
              <w:bottom w:w="20" w:type="dxa"/>
              <w:right w:w="20" w:type="dxa"/>
            </w:tcMar>
            <w:vAlign w:val="center"/>
            <w:hideMark/>
          </w:tcPr>
          <w:p w14:paraId="124C34DA" w14:textId="77777777" w:rsidR="00D539D3" w:rsidRPr="00832C6A" w:rsidRDefault="00D539D3" w:rsidP="00F9798B">
            <w:pPr>
              <w:pStyle w:val="movimento2"/>
              <w:rPr>
                <w:color w:val="002060"/>
              </w:rPr>
            </w:pPr>
            <w:r w:rsidRPr="00832C6A">
              <w:rPr>
                <w:color w:val="002060"/>
              </w:rPr>
              <w:t xml:space="preserve">(FABRIANO CALCIO A 5 2023) </w:t>
            </w:r>
          </w:p>
        </w:tc>
      </w:tr>
      <w:tr w:rsidR="00D539D3" w:rsidRPr="00832C6A" w14:paraId="2F4A5967" w14:textId="77777777" w:rsidTr="00F9798B">
        <w:tc>
          <w:tcPr>
            <w:tcW w:w="2200" w:type="dxa"/>
            <w:tcMar>
              <w:top w:w="20" w:type="dxa"/>
              <w:left w:w="20" w:type="dxa"/>
              <w:bottom w:w="20" w:type="dxa"/>
              <w:right w:w="20" w:type="dxa"/>
            </w:tcMar>
            <w:vAlign w:val="center"/>
            <w:hideMark/>
          </w:tcPr>
          <w:p w14:paraId="23D70643" w14:textId="77777777" w:rsidR="00D539D3" w:rsidRPr="00832C6A" w:rsidRDefault="00D539D3" w:rsidP="00F9798B">
            <w:pPr>
              <w:pStyle w:val="movimento"/>
              <w:rPr>
                <w:color w:val="002060"/>
              </w:rPr>
            </w:pPr>
            <w:r w:rsidRPr="00832C6A">
              <w:rPr>
                <w:color w:val="002060"/>
              </w:rPr>
              <w:t>NWAKIRE CLINTON ONYEMAE</w:t>
            </w:r>
          </w:p>
        </w:tc>
        <w:tc>
          <w:tcPr>
            <w:tcW w:w="2200" w:type="dxa"/>
            <w:tcMar>
              <w:top w:w="20" w:type="dxa"/>
              <w:left w:w="20" w:type="dxa"/>
              <w:bottom w:w="20" w:type="dxa"/>
              <w:right w:w="20" w:type="dxa"/>
            </w:tcMar>
            <w:vAlign w:val="center"/>
            <w:hideMark/>
          </w:tcPr>
          <w:p w14:paraId="0B17EFDE" w14:textId="77777777" w:rsidR="00D539D3" w:rsidRPr="00832C6A" w:rsidRDefault="00D539D3" w:rsidP="00F9798B">
            <w:pPr>
              <w:pStyle w:val="movimento2"/>
              <w:rPr>
                <w:color w:val="002060"/>
              </w:rPr>
            </w:pPr>
            <w:r w:rsidRPr="00832C6A">
              <w:rPr>
                <w:color w:val="002060"/>
              </w:rPr>
              <w:t xml:space="preserve">(GNANO 04) </w:t>
            </w:r>
          </w:p>
        </w:tc>
        <w:tc>
          <w:tcPr>
            <w:tcW w:w="800" w:type="dxa"/>
            <w:tcMar>
              <w:top w:w="20" w:type="dxa"/>
              <w:left w:w="20" w:type="dxa"/>
              <w:bottom w:w="20" w:type="dxa"/>
              <w:right w:w="20" w:type="dxa"/>
            </w:tcMar>
            <w:vAlign w:val="center"/>
            <w:hideMark/>
          </w:tcPr>
          <w:p w14:paraId="3059BB9E"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D7F5710" w14:textId="77777777" w:rsidR="00D539D3" w:rsidRPr="00832C6A" w:rsidRDefault="00D539D3" w:rsidP="00F9798B">
            <w:pPr>
              <w:pStyle w:val="movimento"/>
              <w:rPr>
                <w:color w:val="002060"/>
              </w:rPr>
            </w:pPr>
            <w:r w:rsidRPr="00832C6A">
              <w:rPr>
                <w:color w:val="002060"/>
              </w:rPr>
              <w:t>RAMADANI SHEZA</w:t>
            </w:r>
          </w:p>
        </w:tc>
        <w:tc>
          <w:tcPr>
            <w:tcW w:w="2200" w:type="dxa"/>
            <w:tcMar>
              <w:top w:w="20" w:type="dxa"/>
              <w:left w:w="20" w:type="dxa"/>
              <w:bottom w:w="20" w:type="dxa"/>
              <w:right w:w="20" w:type="dxa"/>
            </w:tcMar>
            <w:vAlign w:val="center"/>
            <w:hideMark/>
          </w:tcPr>
          <w:p w14:paraId="193C09A2" w14:textId="77777777" w:rsidR="00D539D3" w:rsidRPr="00832C6A" w:rsidRDefault="00D539D3" w:rsidP="00F9798B">
            <w:pPr>
              <w:pStyle w:val="movimento2"/>
              <w:rPr>
                <w:color w:val="002060"/>
              </w:rPr>
            </w:pPr>
            <w:r w:rsidRPr="00832C6A">
              <w:rPr>
                <w:color w:val="002060"/>
              </w:rPr>
              <w:t xml:space="preserve">(VADO C5) </w:t>
            </w:r>
          </w:p>
        </w:tc>
      </w:tr>
    </w:tbl>
    <w:p w14:paraId="52549E2E" w14:textId="77777777" w:rsidR="00D539D3" w:rsidRPr="00832C6A" w:rsidRDefault="00D539D3" w:rsidP="00D539D3">
      <w:pPr>
        <w:pStyle w:val="titolo10"/>
        <w:rPr>
          <w:rFonts w:eastAsiaTheme="minorEastAsia"/>
          <w:color w:val="002060"/>
        </w:rPr>
      </w:pPr>
      <w:r w:rsidRPr="00832C6A">
        <w:rPr>
          <w:color w:val="002060"/>
        </w:rPr>
        <w:t xml:space="preserve">GARE DEL 4/12/2023 </w:t>
      </w:r>
    </w:p>
    <w:p w14:paraId="13453BC8" w14:textId="77777777" w:rsidR="00D539D3" w:rsidRPr="00832C6A" w:rsidRDefault="00D539D3" w:rsidP="00D539D3">
      <w:pPr>
        <w:pStyle w:val="titolo7a"/>
        <w:rPr>
          <w:color w:val="002060"/>
        </w:rPr>
      </w:pPr>
      <w:r w:rsidRPr="00832C6A">
        <w:rPr>
          <w:color w:val="002060"/>
        </w:rPr>
        <w:t xml:space="preserve">PROVVEDIMENTI DISCIPLINARI </w:t>
      </w:r>
    </w:p>
    <w:p w14:paraId="62131ECD" w14:textId="77777777" w:rsidR="00D539D3" w:rsidRPr="00832C6A" w:rsidRDefault="00D539D3" w:rsidP="00D539D3">
      <w:pPr>
        <w:pStyle w:val="titolo7b0"/>
        <w:rPr>
          <w:color w:val="002060"/>
        </w:rPr>
      </w:pPr>
      <w:r w:rsidRPr="00832C6A">
        <w:rPr>
          <w:color w:val="002060"/>
        </w:rPr>
        <w:lastRenderedPageBreak/>
        <w:t xml:space="preserve">In base alle risultanze degli atti ufficiali sono state deliberate le seguenti sanzioni disciplinari. </w:t>
      </w:r>
    </w:p>
    <w:p w14:paraId="129192B1" w14:textId="77777777" w:rsidR="00D539D3" w:rsidRPr="00832C6A" w:rsidRDefault="00D539D3" w:rsidP="00D539D3">
      <w:pPr>
        <w:pStyle w:val="titolo30"/>
        <w:rPr>
          <w:color w:val="002060"/>
        </w:rPr>
      </w:pPr>
      <w:r w:rsidRPr="00832C6A">
        <w:rPr>
          <w:color w:val="002060"/>
        </w:rPr>
        <w:t xml:space="preserve">CALCIATORI ESPULSI </w:t>
      </w:r>
    </w:p>
    <w:p w14:paraId="75B53935" w14:textId="77777777" w:rsidR="00D539D3" w:rsidRPr="00832C6A" w:rsidRDefault="00D539D3" w:rsidP="00D539D3">
      <w:pPr>
        <w:pStyle w:val="titolo20"/>
        <w:rPr>
          <w:color w:val="002060"/>
        </w:rPr>
      </w:pPr>
      <w:r w:rsidRPr="00832C6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782E586B" w14:textId="77777777" w:rsidTr="00F9798B">
        <w:tc>
          <w:tcPr>
            <w:tcW w:w="2200" w:type="dxa"/>
            <w:tcMar>
              <w:top w:w="20" w:type="dxa"/>
              <w:left w:w="20" w:type="dxa"/>
              <w:bottom w:w="20" w:type="dxa"/>
              <w:right w:w="20" w:type="dxa"/>
            </w:tcMar>
            <w:vAlign w:val="center"/>
            <w:hideMark/>
          </w:tcPr>
          <w:p w14:paraId="4460AD33" w14:textId="77777777" w:rsidR="00D539D3" w:rsidRPr="00832C6A" w:rsidRDefault="00D539D3" w:rsidP="00F9798B">
            <w:pPr>
              <w:pStyle w:val="movimento"/>
              <w:rPr>
                <w:color w:val="002060"/>
              </w:rPr>
            </w:pPr>
            <w:r w:rsidRPr="00832C6A">
              <w:rPr>
                <w:color w:val="002060"/>
              </w:rPr>
              <w:t>DIOTALLEVI DAVIDE</w:t>
            </w:r>
          </w:p>
        </w:tc>
        <w:tc>
          <w:tcPr>
            <w:tcW w:w="2200" w:type="dxa"/>
            <w:tcMar>
              <w:top w:w="20" w:type="dxa"/>
              <w:left w:w="20" w:type="dxa"/>
              <w:bottom w:w="20" w:type="dxa"/>
              <w:right w:w="20" w:type="dxa"/>
            </w:tcMar>
            <w:vAlign w:val="center"/>
            <w:hideMark/>
          </w:tcPr>
          <w:p w14:paraId="4BE15C9C" w14:textId="77777777" w:rsidR="00D539D3" w:rsidRPr="00832C6A" w:rsidRDefault="00D539D3" w:rsidP="00F9798B">
            <w:pPr>
              <w:pStyle w:val="movimento2"/>
              <w:rPr>
                <w:color w:val="002060"/>
              </w:rPr>
            </w:pPr>
            <w:r w:rsidRPr="00832C6A">
              <w:rPr>
                <w:color w:val="002060"/>
              </w:rPr>
              <w:t xml:space="preserve">(GLS DORICA AN.UR) </w:t>
            </w:r>
          </w:p>
        </w:tc>
        <w:tc>
          <w:tcPr>
            <w:tcW w:w="800" w:type="dxa"/>
            <w:tcMar>
              <w:top w:w="20" w:type="dxa"/>
              <w:left w:w="20" w:type="dxa"/>
              <w:bottom w:w="20" w:type="dxa"/>
              <w:right w:w="20" w:type="dxa"/>
            </w:tcMar>
            <w:vAlign w:val="center"/>
            <w:hideMark/>
          </w:tcPr>
          <w:p w14:paraId="1FAAB9C5"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3A58006"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2F2D4EA2" w14:textId="77777777" w:rsidR="00D539D3" w:rsidRPr="00832C6A" w:rsidRDefault="00D539D3" w:rsidP="00F9798B">
            <w:pPr>
              <w:pStyle w:val="movimento2"/>
              <w:rPr>
                <w:color w:val="002060"/>
              </w:rPr>
            </w:pPr>
            <w:r w:rsidRPr="00832C6A">
              <w:rPr>
                <w:color w:val="002060"/>
              </w:rPr>
              <w:t> </w:t>
            </w:r>
          </w:p>
        </w:tc>
      </w:tr>
    </w:tbl>
    <w:p w14:paraId="2502EA39" w14:textId="77777777" w:rsidR="00D539D3" w:rsidRPr="00832C6A" w:rsidRDefault="00D539D3" w:rsidP="00D539D3">
      <w:pPr>
        <w:pStyle w:val="titolo30"/>
        <w:rPr>
          <w:rFonts w:eastAsiaTheme="minorEastAsia"/>
          <w:color w:val="002060"/>
        </w:rPr>
      </w:pPr>
      <w:r w:rsidRPr="00832C6A">
        <w:rPr>
          <w:color w:val="002060"/>
        </w:rPr>
        <w:t xml:space="preserve">CALCIATORI NON ESPULSI </w:t>
      </w:r>
    </w:p>
    <w:p w14:paraId="7BE04F2A" w14:textId="77777777" w:rsidR="00D539D3" w:rsidRPr="00832C6A" w:rsidRDefault="00D539D3" w:rsidP="00D539D3">
      <w:pPr>
        <w:pStyle w:val="titolo20"/>
        <w:rPr>
          <w:color w:val="002060"/>
        </w:rPr>
      </w:pPr>
      <w:r w:rsidRPr="00832C6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7AC24A76" w14:textId="77777777" w:rsidTr="00F9798B">
        <w:tc>
          <w:tcPr>
            <w:tcW w:w="2200" w:type="dxa"/>
            <w:tcMar>
              <w:top w:w="20" w:type="dxa"/>
              <w:left w:w="20" w:type="dxa"/>
              <w:bottom w:w="20" w:type="dxa"/>
              <w:right w:w="20" w:type="dxa"/>
            </w:tcMar>
            <w:vAlign w:val="center"/>
            <w:hideMark/>
          </w:tcPr>
          <w:p w14:paraId="674A02E1" w14:textId="77777777" w:rsidR="00D539D3" w:rsidRPr="00832C6A" w:rsidRDefault="00D539D3" w:rsidP="00F9798B">
            <w:pPr>
              <w:pStyle w:val="movimento"/>
              <w:rPr>
                <w:color w:val="002060"/>
              </w:rPr>
            </w:pPr>
            <w:r w:rsidRPr="00832C6A">
              <w:rPr>
                <w:color w:val="002060"/>
              </w:rPr>
              <w:t>PALOMBARANI SIMONE</w:t>
            </w:r>
          </w:p>
        </w:tc>
        <w:tc>
          <w:tcPr>
            <w:tcW w:w="2200" w:type="dxa"/>
            <w:tcMar>
              <w:top w:w="20" w:type="dxa"/>
              <w:left w:w="20" w:type="dxa"/>
              <w:bottom w:w="20" w:type="dxa"/>
              <w:right w:w="20" w:type="dxa"/>
            </w:tcMar>
            <w:vAlign w:val="center"/>
            <w:hideMark/>
          </w:tcPr>
          <w:p w14:paraId="1D5D5F10" w14:textId="77777777" w:rsidR="00D539D3" w:rsidRPr="00832C6A" w:rsidRDefault="00D539D3" w:rsidP="00F9798B">
            <w:pPr>
              <w:pStyle w:val="movimento2"/>
              <w:rPr>
                <w:color w:val="002060"/>
              </w:rPr>
            </w:pPr>
            <w:r w:rsidRPr="00832C6A">
              <w:rPr>
                <w:color w:val="002060"/>
              </w:rPr>
              <w:t xml:space="preserve">(CASENUOVE) </w:t>
            </w:r>
          </w:p>
        </w:tc>
        <w:tc>
          <w:tcPr>
            <w:tcW w:w="800" w:type="dxa"/>
            <w:tcMar>
              <w:top w:w="20" w:type="dxa"/>
              <w:left w:w="20" w:type="dxa"/>
              <w:bottom w:w="20" w:type="dxa"/>
              <w:right w:w="20" w:type="dxa"/>
            </w:tcMar>
            <w:vAlign w:val="center"/>
            <w:hideMark/>
          </w:tcPr>
          <w:p w14:paraId="22149CD1"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0BD0B3A7"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6088CA35" w14:textId="77777777" w:rsidR="00D539D3" w:rsidRPr="00832C6A" w:rsidRDefault="00D539D3" w:rsidP="00F9798B">
            <w:pPr>
              <w:pStyle w:val="movimento2"/>
              <w:rPr>
                <w:color w:val="002060"/>
              </w:rPr>
            </w:pPr>
            <w:r w:rsidRPr="00832C6A">
              <w:rPr>
                <w:color w:val="002060"/>
              </w:rPr>
              <w:t> </w:t>
            </w:r>
          </w:p>
        </w:tc>
      </w:tr>
    </w:tbl>
    <w:p w14:paraId="0AAF90B3" w14:textId="77777777" w:rsidR="00D539D3" w:rsidRPr="00832C6A" w:rsidRDefault="00D539D3" w:rsidP="00D539D3">
      <w:pPr>
        <w:pStyle w:val="titolo20"/>
        <w:rPr>
          <w:rFonts w:eastAsiaTheme="minorEastAsia"/>
          <w:color w:val="002060"/>
        </w:rPr>
      </w:pPr>
      <w:r w:rsidRPr="00832C6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3C95980B" w14:textId="77777777" w:rsidTr="00F9798B">
        <w:tc>
          <w:tcPr>
            <w:tcW w:w="2200" w:type="dxa"/>
            <w:tcMar>
              <w:top w:w="20" w:type="dxa"/>
              <w:left w:w="20" w:type="dxa"/>
              <w:bottom w:w="20" w:type="dxa"/>
              <w:right w:w="20" w:type="dxa"/>
            </w:tcMar>
            <w:vAlign w:val="center"/>
            <w:hideMark/>
          </w:tcPr>
          <w:p w14:paraId="0C4ED203" w14:textId="77777777" w:rsidR="00D539D3" w:rsidRPr="00832C6A" w:rsidRDefault="00D539D3" w:rsidP="00F9798B">
            <w:pPr>
              <w:pStyle w:val="movimento"/>
              <w:rPr>
                <w:color w:val="002060"/>
              </w:rPr>
            </w:pPr>
            <w:r w:rsidRPr="00832C6A">
              <w:rPr>
                <w:color w:val="002060"/>
              </w:rPr>
              <w:t>TESTA PASQUALE</w:t>
            </w:r>
          </w:p>
        </w:tc>
        <w:tc>
          <w:tcPr>
            <w:tcW w:w="2200" w:type="dxa"/>
            <w:tcMar>
              <w:top w:w="20" w:type="dxa"/>
              <w:left w:w="20" w:type="dxa"/>
              <w:bottom w:w="20" w:type="dxa"/>
              <w:right w:w="20" w:type="dxa"/>
            </w:tcMar>
            <w:vAlign w:val="center"/>
            <w:hideMark/>
          </w:tcPr>
          <w:p w14:paraId="46DB6C4B" w14:textId="77777777" w:rsidR="00D539D3" w:rsidRPr="00832C6A" w:rsidRDefault="00D539D3" w:rsidP="00F9798B">
            <w:pPr>
              <w:pStyle w:val="movimento2"/>
              <w:rPr>
                <w:color w:val="002060"/>
              </w:rPr>
            </w:pPr>
            <w:r w:rsidRPr="00832C6A">
              <w:rPr>
                <w:color w:val="002060"/>
              </w:rPr>
              <w:t xml:space="preserve">(GLS DORICA AN.UR) </w:t>
            </w:r>
          </w:p>
        </w:tc>
        <w:tc>
          <w:tcPr>
            <w:tcW w:w="800" w:type="dxa"/>
            <w:tcMar>
              <w:top w:w="20" w:type="dxa"/>
              <w:left w:w="20" w:type="dxa"/>
              <w:bottom w:w="20" w:type="dxa"/>
              <w:right w:w="20" w:type="dxa"/>
            </w:tcMar>
            <w:vAlign w:val="center"/>
            <w:hideMark/>
          </w:tcPr>
          <w:p w14:paraId="6AD663B8"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3DBC67F4"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FECDADF" w14:textId="77777777" w:rsidR="00D539D3" w:rsidRPr="00832C6A" w:rsidRDefault="00D539D3" w:rsidP="00F9798B">
            <w:pPr>
              <w:pStyle w:val="movimento2"/>
              <w:rPr>
                <w:color w:val="002060"/>
              </w:rPr>
            </w:pPr>
            <w:r w:rsidRPr="00832C6A">
              <w:rPr>
                <w:color w:val="002060"/>
              </w:rPr>
              <w:t> </w:t>
            </w:r>
          </w:p>
        </w:tc>
      </w:tr>
    </w:tbl>
    <w:p w14:paraId="51F6C1BA" w14:textId="77777777" w:rsidR="00D539D3" w:rsidRPr="00832C6A" w:rsidRDefault="00D539D3" w:rsidP="00D539D3">
      <w:pPr>
        <w:pStyle w:val="titolo20"/>
        <w:rPr>
          <w:rFonts w:eastAsiaTheme="minorEastAsia"/>
          <w:color w:val="002060"/>
        </w:rPr>
      </w:pPr>
      <w:r w:rsidRPr="00832C6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53D6CB85" w14:textId="77777777" w:rsidTr="00F9798B">
        <w:tc>
          <w:tcPr>
            <w:tcW w:w="2200" w:type="dxa"/>
            <w:tcMar>
              <w:top w:w="20" w:type="dxa"/>
              <w:left w:w="20" w:type="dxa"/>
              <w:bottom w:w="20" w:type="dxa"/>
              <w:right w:w="20" w:type="dxa"/>
            </w:tcMar>
            <w:vAlign w:val="center"/>
            <w:hideMark/>
          </w:tcPr>
          <w:p w14:paraId="0272CD59" w14:textId="77777777" w:rsidR="00D539D3" w:rsidRPr="00832C6A" w:rsidRDefault="00D539D3" w:rsidP="00F9798B">
            <w:pPr>
              <w:pStyle w:val="movimento"/>
              <w:rPr>
                <w:color w:val="002060"/>
              </w:rPr>
            </w:pPr>
            <w:r w:rsidRPr="00832C6A">
              <w:rPr>
                <w:color w:val="002060"/>
              </w:rPr>
              <w:t>AGOSTINELLI ANDREA</w:t>
            </w:r>
          </w:p>
        </w:tc>
        <w:tc>
          <w:tcPr>
            <w:tcW w:w="2200" w:type="dxa"/>
            <w:tcMar>
              <w:top w:w="20" w:type="dxa"/>
              <w:left w:w="20" w:type="dxa"/>
              <w:bottom w:w="20" w:type="dxa"/>
              <w:right w:w="20" w:type="dxa"/>
            </w:tcMar>
            <w:vAlign w:val="center"/>
            <w:hideMark/>
          </w:tcPr>
          <w:p w14:paraId="093C7B78" w14:textId="77777777" w:rsidR="00D539D3" w:rsidRPr="00832C6A" w:rsidRDefault="00D539D3" w:rsidP="00F9798B">
            <w:pPr>
              <w:pStyle w:val="movimento2"/>
              <w:rPr>
                <w:color w:val="002060"/>
              </w:rPr>
            </w:pPr>
            <w:r w:rsidRPr="00832C6A">
              <w:rPr>
                <w:color w:val="002060"/>
              </w:rPr>
              <w:t xml:space="preserve">(CASENUOVE) </w:t>
            </w:r>
          </w:p>
        </w:tc>
        <w:tc>
          <w:tcPr>
            <w:tcW w:w="800" w:type="dxa"/>
            <w:tcMar>
              <w:top w:w="20" w:type="dxa"/>
              <w:left w:w="20" w:type="dxa"/>
              <w:bottom w:w="20" w:type="dxa"/>
              <w:right w:w="20" w:type="dxa"/>
            </w:tcMar>
            <w:vAlign w:val="center"/>
            <w:hideMark/>
          </w:tcPr>
          <w:p w14:paraId="70595D8B"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2F66A21C"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0F65EA36" w14:textId="77777777" w:rsidR="00D539D3" w:rsidRPr="00832C6A" w:rsidRDefault="00D539D3" w:rsidP="00F9798B">
            <w:pPr>
              <w:pStyle w:val="movimento2"/>
              <w:rPr>
                <w:color w:val="002060"/>
              </w:rPr>
            </w:pPr>
            <w:r w:rsidRPr="00832C6A">
              <w:rPr>
                <w:color w:val="002060"/>
              </w:rPr>
              <w:t> </w:t>
            </w:r>
          </w:p>
        </w:tc>
      </w:tr>
    </w:tbl>
    <w:p w14:paraId="724A861B" w14:textId="77777777" w:rsidR="00D539D3" w:rsidRPr="00832C6A" w:rsidRDefault="00D539D3" w:rsidP="00D539D3">
      <w:pPr>
        <w:pStyle w:val="titolo20"/>
        <w:rPr>
          <w:rFonts w:eastAsiaTheme="minorEastAsia"/>
          <w:color w:val="002060"/>
        </w:rPr>
      </w:pPr>
      <w:r w:rsidRPr="00832C6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3F9038FD" w14:textId="77777777" w:rsidTr="00F9798B">
        <w:tc>
          <w:tcPr>
            <w:tcW w:w="2200" w:type="dxa"/>
            <w:tcMar>
              <w:top w:w="20" w:type="dxa"/>
              <w:left w:w="20" w:type="dxa"/>
              <w:bottom w:w="20" w:type="dxa"/>
              <w:right w:w="20" w:type="dxa"/>
            </w:tcMar>
            <w:vAlign w:val="center"/>
            <w:hideMark/>
          </w:tcPr>
          <w:p w14:paraId="30079D04" w14:textId="77777777" w:rsidR="00D539D3" w:rsidRPr="00832C6A" w:rsidRDefault="00D539D3" w:rsidP="00F9798B">
            <w:pPr>
              <w:pStyle w:val="movimento"/>
              <w:rPr>
                <w:color w:val="002060"/>
              </w:rPr>
            </w:pPr>
            <w:r w:rsidRPr="00832C6A">
              <w:rPr>
                <w:color w:val="002060"/>
              </w:rPr>
              <w:t>BELFIORI ETTORE</w:t>
            </w:r>
          </w:p>
        </w:tc>
        <w:tc>
          <w:tcPr>
            <w:tcW w:w="2200" w:type="dxa"/>
            <w:tcMar>
              <w:top w:w="20" w:type="dxa"/>
              <w:left w:w="20" w:type="dxa"/>
              <w:bottom w:w="20" w:type="dxa"/>
              <w:right w:w="20" w:type="dxa"/>
            </w:tcMar>
            <w:vAlign w:val="center"/>
            <w:hideMark/>
          </w:tcPr>
          <w:p w14:paraId="2F1F68D0" w14:textId="77777777" w:rsidR="00D539D3" w:rsidRPr="00832C6A" w:rsidRDefault="00D539D3" w:rsidP="00F9798B">
            <w:pPr>
              <w:pStyle w:val="movimento2"/>
              <w:rPr>
                <w:color w:val="002060"/>
              </w:rPr>
            </w:pPr>
            <w:r w:rsidRPr="00832C6A">
              <w:rPr>
                <w:color w:val="002060"/>
              </w:rPr>
              <w:t xml:space="preserve">(GLS DORICA AN.UR) </w:t>
            </w:r>
          </w:p>
        </w:tc>
        <w:tc>
          <w:tcPr>
            <w:tcW w:w="800" w:type="dxa"/>
            <w:tcMar>
              <w:top w:w="20" w:type="dxa"/>
              <w:left w:w="20" w:type="dxa"/>
              <w:bottom w:w="20" w:type="dxa"/>
              <w:right w:w="20" w:type="dxa"/>
            </w:tcMar>
            <w:vAlign w:val="center"/>
            <w:hideMark/>
          </w:tcPr>
          <w:p w14:paraId="6304BC8A"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47C1F730"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734CC58" w14:textId="77777777" w:rsidR="00D539D3" w:rsidRPr="00832C6A" w:rsidRDefault="00D539D3" w:rsidP="00F9798B">
            <w:pPr>
              <w:pStyle w:val="movimento2"/>
              <w:rPr>
                <w:color w:val="002060"/>
              </w:rPr>
            </w:pPr>
            <w:r w:rsidRPr="00832C6A">
              <w:rPr>
                <w:color w:val="002060"/>
              </w:rPr>
              <w:t> </w:t>
            </w:r>
          </w:p>
        </w:tc>
      </w:tr>
    </w:tbl>
    <w:p w14:paraId="1AE726D7" w14:textId="77777777" w:rsidR="00D539D3" w:rsidRDefault="00D539D3" w:rsidP="00D539D3">
      <w:pPr>
        <w:pStyle w:val="breakline"/>
        <w:rPr>
          <w:color w:val="002060"/>
        </w:rPr>
      </w:pPr>
    </w:p>
    <w:p w14:paraId="30C9D348" w14:textId="77777777" w:rsidR="00D539D3" w:rsidRPr="004D2396" w:rsidRDefault="00D539D3" w:rsidP="00D539D3">
      <w:pPr>
        <w:jc w:val="center"/>
        <w:rPr>
          <w:rFonts w:ascii="Arial" w:hAnsi="Arial" w:cs="Arial"/>
          <w:noProof/>
          <w:color w:val="002060"/>
          <w:sz w:val="22"/>
          <w:szCs w:val="22"/>
        </w:rPr>
      </w:pPr>
      <w:r w:rsidRPr="004D2396">
        <w:rPr>
          <w:rFonts w:ascii="Arial" w:hAnsi="Arial" w:cs="Arial"/>
          <w:noProof/>
          <w:color w:val="002060"/>
          <w:sz w:val="22"/>
          <w:szCs w:val="22"/>
        </w:rPr>
        <w:t>F.to IL SEGRETARIO                                   F.to IL GIUDICE SPORTIVO</w:t>
      </w:r>
    </w:p>
    <w:p w14:paraId="49BB4E71" w14:textId="77777777" w:rsidR="00D539D3" w:rsidRPr="004D2396" w:rsidRDefault="00D539D3" w:rsidP="00D539D3">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31BD245C" w14:textId="77777777" w:rsidR="00D539D3" w:rsidRPr="00832C6A" w:rsidRDefault="00D539D3" w:rsidP="00D539D3">
      <w:pPr>
        <w:pStyle w:val="breakline"/>
        <w:rPr>
          <w:rFonts w:eastAsiaTheme="minorEastAsia"/>
          <w:color w:val="002060"/>
        </w:rPr>
      </w:pPr>
    </w:p>
    <w:p w14:paraId="4028B90F" w14:textId="77777777" w:rsidR="00D539D3" w:rsidRPr="00832C6A" w:rsidRDefault="00D539D3" w:rsidP="00D539D3">
      <w:pPr>
        <w:pStyle w:val="titoloprinc0"/>
        <w:rPr>
          <w:color w:val="002060"/>
        </w:rPr>
      </w:pPr>
      <w:r w:rsidRPr="00832C6A">
        <w:rPr>
          <w:color w:val="002060"/>
        </w:rPr>
        <w:t>CLASSIFICA</w:t>
      </w:r>
    </w:p>
    <w:p w14:paraId="755053E8" w14:textId="77777777" w:rsidR="00D539D3" w:rsidRPr="00832C6A" w:rsidRDefault="00D539D3" w:rsidP="00D539D3">
      <w:pPr>
        <w:pStyle w:val="breakline"/>
        <w:rPr>
          <w:color w:val="002060"/>
        </w:rPr>
      </w:pPr>
    </w:p>
    <w:p w14:paraId="25AFD4DB" w14:textId="77777777" w:rsidR="00D539D3" w:rsidRPr="00832C6A" w:rsidRDefault="00D539D3" w:rsidP="00D539D3">
      <w:pPr>
        <w:pStyle w:val="breakline"/>
        <w:rPr>
          <w:color w:val="002060"/>
        </w:rPr>
      </w:pPr>
    </w:p>
    <w:p w14:paraId="6585ACD9" w14:textId="77777777" w:rsidR="00D539D3" w:rsidRPr="00832C6A" w:rsidRDefault="00D539D3" w:rsidP="00D539D3">
      <w:pPr>
        <w:pStyle w:val="sottotitolocampionato10"/>
        <w:rPr>
          <w:color w:val="002060"/>
        </w:rPr>
      </w:pPr>
      <w:r w:rsidRPr="00832C6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39D3" w:rsidRPr="00832C6A" w14:paraId="16796C28" w14:textId="77777777" w:rsidTr="00F9798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4F21F" w14:textId="77777777" w:rsidR="00D539D3" w:rsidRPr="00832C6A" w:rsidRDefault="00D539D3" w:rsidP="00F9798B">
            <w:pPr>
              <w:pStyle w:val="headertabella0"/>
              <w:rPr>
                <w:color w:val="002060"/>
              </w:rPr>
            </w:pPr>
            <w:r w:rsidRPr="00832C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981AD" w14:textId="77777777" w:rsidR="00D539D3" w:rsidRPr="00832C6A" w:rsidRDefault="00D539D3" w:rsidP="00F9798B">
            <w:pPr>
              <w:pStyle w:val="headertabella0"/>
              <w:rPr>
                <w:color w:val="002060"/>
              </w:rPr>
            </w:pPr>
            <w:r w:rsidRPr="00832C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0B1B3" w14:textId="77777777" w:rsidR="00D539D3" w:rsidRPr="00832C6A" w:rsidRDefault="00D539D3" w:rsidP="00F9798B">
            <w:pPr>
              <w:pStyle w:val="headertabella0"/>
              <w:rPr>
                <w:color w:val="002060"/>
              </w:rPr>
            </w:pPr>
            <w:r w:rsidRPr="00832C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DF094" w14:textId="77777777" w:rsidR="00D539D3" w:rsidRPr="00832C6A" w:rsidRDefault="00D539D3" w:rsidP="00F9798B">
            <w:pPr>
              <w:pStyle w:val="headertabella0"/>
              <w:rPr>
                <w:color w:val="002060"/>
              </w:rPr>
            </w:pPr>
            <w:r w:rsidRPr="00832C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31B5C" w14:textId="77777777" w:rsidR="00D539D3" w:rsidRPr="00832C6A" w:rsidRDefault="00D539D3" w:rsidP="00F9798B">
            <w:pPr>
              <w:pStyle w:val="headertabella0"/>
              <w:rPr>
                <w:color w:val="002060"/>
              </w:rPr>
            </w:pPr>
            <w:r w:rsidRPr="00832C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D57BD" w14:textId="77777777" w:rsidR="00D539D3" w:rsidRPr="00832C6A" w:rsidRDefault="00D539D3" w:rsidP="00F9798B">
            <w:pPr>
              <w:pStyle w:val="headertabella0"/>
              <w:rPr>
                <w:color w:val="002060"/>
              </w:rPr>
            </w:pPr>
            <w:r w:rsidRPr="00832C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BB3CC" w14:textId="77777777" w:rsidR="00D539D3" w:rsidRPr="00832C6A" w:rsidRDefault="00D539D3" w:rsidP="00F9798B">
            <w:pPr>
              <w:pStyle w:val="headertabella0"/>
              <w:rPr>
                <w:color w:val="002060"/>
              </w:rPr>
            </w:pPr>
            <w:r w:rsidRPr="00832C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D4D2F" w14:textId="77777777" w:rsidR="00D539D3" w:rsidRPr="00832C6A" w:rsidRDefault="00D539D3" w:rsidP="00F9798B">
            <w:pPr>
              <w:pStyle w:val="headertabella0"/>
              <w:rPr>
                <w:color w:val="002060"/>
              </w:rPr>
            </w:pPr>
            <w:r w:rsidRPr="00832C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6E721" w14:textId="77777777" w:rsidR="00D539D3" w:rsidRPr="00832C6A" w:rsidRDefault="00D539D3" w:rsidP="00F9798B">
            <w:pPr>
              <w:pStyle w:val="headertabella0"/>
              <w:rPr>
                <w:color w:val="002060"/>
              </w:rPr>
            </w:pPr>
            <w:r w:rsidRPr="00832C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DBBC6" w14:textId="77777777" w:rsidR="00D539D3" w:rsidRPr="00832C6A" w:rsidRDefault="00D539D3" w:rsidP="00F9798B">
            <w:pPr>
              <w:pStyle w:val="headertabella0"/>
              <w:rPr>
                <w:color w:val="002060"/>
              </w:rPr>
            </w:pPr>
            <w:r w:rsidRPr="00832C6A">
              <w:rPr>
                <w:color w:val="002060"/>
              </w:rPr>
              <w:t>PE</w:t>
            </w:r>
          </w:p>
        </w:tc>
      </w:tr>
      <w:tr w:rsidR="00D539D3" w:rsidRPr="00832C6A" w14:paraId="22D8BB57" w14:textId="77777777" w:rsidTr="00F9798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36EA1C" w14:textId="77777777" w:rsidR="00D539D3" w:rsidRPr="00832C6A" w:rsidRDefault="00D539D3" w:rsidP="00F9798B">
            <w:pPr>
              <w:pStyle w:val="rowtabella0"/>
              <w:rPr>
                <w:color w:val="002060"/>
              </w:rPr>
            </w:pPr>
            <w:r w:rsidRPr="00832C6A">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01B20"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D6422"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72718"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3AD25"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62DB8"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4DE68" w14:textId="77777777" w:rsidR="00D539D3" w:rsidRPr="00832C6A" w:rsidRDefault="00D539D3" w:rsidP="00F9798B">
            <w:pPr>
              <w:pStyle w:val="rowtabella0"/>
              <w:jc w:val="center"/>
              <w:rPr>
                <w:color w:val="002060"/>
              </w:rPr>
            </w:pPr>
            <w:r w:rsidRPr="00832C6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53192" w14:textId="77777777" w:rsidR="00D539D3" w:rsidRPr="00832C6A" w:rsidRDefault="00D539D3" w:rsidP="00F9798B">
            <w:pPr>
              <w:pStyle w:val="rowtabella0"/>
              <w:jc w:val="center"/>
              <w:rPr>
                <w:color w:val="002060"/>
              </w:rPr>
            </w:pPr>
            <w:r w:rsidRPr="00832C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B7633" w14:textId="77777777" w:rsidR="00D539D3" w:rsidRPr="00832C6A" w:rsidRDefault="00D539D3" w:rsidP="00F9798B">
            <w:pPr>
              <w:pStyle w:val="rowtabella0"/>
              <w:jc w:val="center"/>
              <w:rPr>
                <w:color w:val="002060"/>
              </w:rPr>
            </w:pPr>
            <w:r w:rsidRPr="00832C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232EE" w14:textId="77777777" w:rsidR="00D539D3" w:rsidRPr="00832C6A" w:rsidRDefault="00D539D3" w:rsidP="00F9798B">
            <w:pPr>
              <w:pStyle w:val="rowtabella0"/>
              <w:jc w:val="center"/>
              <w:rPr>
                <w:color w:val="002060"/>
              </w:rPr>
            </w:pPr>
            <w:r w:rsidRPr="00832C6A">
              <w:rPr>
                <w:color w:val="002060"/>
              </w:rPr>
              <w:t>0</w:t>
            </w:r>
          </w:p>
        </w:tc>
      </w:tr>
      <w:tr w:rsidR="00D539D3" w:rsidRPr="00832C6A" w14:paraId="71BCD963"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97BB24" w14:textId="77777777" w:rsidR="00D539D3" w:rsidRPr="00832C6A" w:rsidRDefault="00D539D3" w:rsidP="00F9798B">
            <w:pPr>
              <w:pStyle w:val="rowtabella0"/>
              <w:rPr>
                <w:color w:val="002060"/>
              </w:rPr>
            </w:pPr>
            <w:r w:rsidRPr="00832C6A">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3394F"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A4E76"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0D8A2"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3C1E6"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288EB"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B7C96" w14:textId="77777777" w:rsidR="00D539D3" w:rsidRPr="00832C6A" w:rsidRDefault="00D539D3" w:rsidP="00F9798B">
            <w:pPr>
              <w:pStyle w:val="rowtabella0"/>
              <w:jc w:val="center"/>
              <w:rPr>
                <w:color w:val="002060"/>
              </w:rPr>
            </w:pPr>
            <w:r w:rsidRPr="00832C6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73878"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E335B" w14:textId="77777777" w:rsidR="00D539D3" w:rsidRPr="00832C6A" w:rsidRDefault="00D539D3" w:rsidP="00F9798B">
            <w:pPr>
              <w:pStyle w:val="rowtabella0"/>
              <w:jc w:val="center"/>
              <w:rPr>
                <w:color w:val="002060"/>
              </w:rPr>
            </w:pPr>
            <w:r w:rsidRPr="00832C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4E2C7" w14:textId="77777777" w:rsidR="00D539D3" w:rsidRPr="00832C6A" w:rsidRDefault="00D539D3" w:rsidP="00F9798B">
            <w:pPr>
              <w:pStyle w:val="rowtabella0"/>
              <w:jc w:val="center"/>
              <w:rPr>
                <w:color w:val="002060"/>
              </w:rPr>
            </w:pPr>
            <w:r w:rsidRPr="00832C6A">
              <w:rPr>
                <w:color w:val="002060"/>
              </w:rPr>
              <w:t>0</w:t>
            </w:r>
          </w:p>
        </w:tc>
      </w:tr>
      <w:tr w:rsidR="00D539D3" w:rsidRPr="00832C6A" w14:paraId="6C6450F2"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EC96C9" w14:textId="77777777" w:rsidR="00D539D3" w:rsidRPr="00832C6A" w:rsidRDefault="00D539D3" w:rsidP="00F9798B">
            <w:pPr>
              <w:pStyle w:val="rowtabella0"/>
              <w:rPr>
                <w:color w:val="002060"/>
              </w:rPr>
            </w:pPr>
            <w:r w:rsidRPr="00832C6A">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1858C"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D0E52"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B3E0D"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83F88"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A10D5"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49FB6" w14:textId="77777777" w:rsidR="00D539D3" w:rsidRPr="00832C6A" w:rsidRDefault="00D539D3" w:rsidP="00F9798B">
            <w:pPr>
              <w:pStyle w:val="rowtabella0"/>
              <w:jc w:val="center"/>
              <w:rPr>
                <w:color w:val="002060"/>
              </w:rPr>
            </w:pPr>
            <w:r w:rsidRPr="00832C6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FC4E8" w14:textId="77777777" w:rsidR="00D539D3" w:rsidRPr="00832C6A" w:rsidRDefault="00D539D3" w:rsidP="00F9798B">
            <w:pPr>
              <w:pStyle w:val="rowtabella0"/>
              <w:jc w:val="center"/>
              <w:rPr>
                <w:color w:val="002060"/>
              </w:rPr>
            </w:pPr>
            <w:r w:rsidRPr="00832C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1F689"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BC227" w14:textId="77777777" w:rsidR="00D539D3" w:rsidRPr="00832C6A" w:rsidRDefault="00D539D3" w:rsidP="00F9798B">
            <w:pPr>
              <w:pStyle w:val="rowtabella0"/>
              <w:jc w:val="center"/>
              <w:rPr>
                <w:color w:val="002060"/>
              </w:rPr>
            </w:pPr>
            <w:r w:rsidRPr="00832C6A">
              <w:rPr>
                <w:color w:val="002060"/>
              </w:rPr>
              <w:t>0</w:t>
            </w:r>
          </w:p>
        </w:tc>
      </w:tr>
      <w:tr w:rsidR="00D539D3" w:rsidRPr="00832C6A" w14:paraId="317E9BAF"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823AA4" w14:textId="77777777" w:rsidR="00D539D3" w:rsidRPr="00832C6A" w:rsidRDefault="00D539D3" w:rsidP="00F9798B">
            <w:pPr>
              <w:pStyle w:val="rowtabella0"/>
              <w:rPr>
                <w:color w:val="002060"/>
              </w:rPr>
            </w:pPr>
            <w:r w:rsidRPr="00832C6A">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0809E" w14:textId="77777777" w:rsidR="00D539D3" w:rsidRPr="00832C6A" w:rsidRDefault="00D539D3" w:rsidP="00F9798B">
            <w:pPr>
              <w:pStyle w:val="rowtabella0"/>
              <w:jc w:val="center"/>
              <w:rPr>
                <w:color w:val="002060"/>
              </w:rPr>
            </w:pPr>
            <w:r w:rsidRPr="00832C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2FB79"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63523"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15403"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0B7D4"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91775" w14:textId="77777777" w:rsidR="00D539D3" w:rsidRPr="00832C6A" w:rsidRDefault="00D539D3" w:rsidP="00F9798B">
            <w:pPr>
              <w:pStyle w:val="rowtabella0"/>
              <w:jc w:val="center"/>
              <w:rPr>
                <w:color w:val="002060"/>
              </w:rPr>
            </w:pPr>
            <w:r w:rsidRPr="00832C6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5BC5F" w14:textId="77777777" w:rsidR="00D539D3" w:rsidRPr="00832C6A" w:rsidRDefault="00D539D3" w:rsidP="00F9798B">
            <w:pPr>
              <w:pStyle w:val="rowtabella0"/>
              <w:jc w:val="center"/>
              <w:rPr>
                <w:color w:val="002060"/>
              </w:rPr>
            </w:pPr>
            <w:r w:rsidRPr="00832C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84C52"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4CE63" w14:textId="77777777" w:rsidR="00D539D3" w:rsidRPr="00832C6A" w:rsidRDefault="00D539D3" w:rsidP="00F9798B">
            <w:pPr>
              <w:pStyle w:val="rowtabella0"/>
              <w:jc w:val="center"/>
              <w:rPr>
                <w:color w:val="002060"/>
              </w:rPr>
            </w:pPr>
            <w:r w:rsidRPr="00832C6A">
              <w:rPr>
                <w:color w:val="002060"/>
              </w:rPr>
              <w:t>0</w:t>
            </w:r>
          </w:p>
        </w:tc>
      </w:tr>
      <w:tr w:rsidR="00D539D3" w:rsidRPr="00832C6A" w14:paraId="2048659A"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275BBE" w14:textId="77777777" w:rsidR="00D539D3" w:rsidRPr="00832C6A" w:rsidRDefault="00D539D3" w:rsidP="00F9798B">
            <w:pPr>
              <w:pStyle w:val="rowtabella0"/>
              <w:rPr>
                <w:color w:val="002060"/>
              </w:rPr>
            </w:pPr>
            <w:r w:rsidRPr="00832C6A">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779B1" w14:textId="77777777" w:rsidR="00D539D3" w:rsidRPr="00832C6A" w:rsidRDefault="00D539D3" w:rsidP="00F9798B">
            <w:pPr>
              <w:pStyle w:val="rowtabella0"/>
              <w:jc w:val="center"/>
              <w:rPr>
                <w:color w:val="002060"/>
              </w:rPr>
            </w:pPr>
            <w:r w:rsidRPr="00832C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443D5"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B159F"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96D65"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6A69D"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2B6AA" w14:textId="77777777" w:rsidR="00D539D3" w:rsidRPr="00832C6A" w:rsidRDefault="00D539D3" w:rsidP="00F9798B">
            <w:pPr>
              <w:pStyle w:val="rowtabella0"/>
              <w:jc w:val="center"/>
              <w:rPr>
                <w:color w:val="002060"/>
              </w:rPr>
            </w:pPr>
            <w:r w:rsidRPr="00832C6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68B98" w14:textId="77777777" w:rsidR="00D539D3" w:rsidRPr="00832C6A" w:rsidRDefault="00D539D3" w:rsidP="00F9798B">
            <w:pPr>
              <w:pStyle w:val="rowtabella0"/>
              <w:jc w:val="center"/>
              <w:rPr>
                <w:color w:val="002060"/>
              </w:rPr>
            </w:pPr>
            <w:r w:rsidRPr="00832C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63F87"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FFAE1" w14:textId="77777777" w:rsidR="00D539D3" w:rsidRPr="00832C6A" w:rsidRDefault="00D539D3" w:rsidP="00F9798B">
            <w:pPr>
              <w:pStyle w:val="rowtabella0"/>
              <w:jc w:val="center"/>
              <w:rPr>
                <w:color w:val="002060"/>
              </w:rPr>
            </w:pPr>
            <w:r w:rsidRPr="00832C6A">
              <w:rPr>
                <w:color w:val="002060"/>
              </w:rPr>
              <w:t>0</w:t>
            </w:r>
          </w:p>
        </w:tc>
      </w:tr>
      <w:tr w:rsidR="00D539D3" w:rsidRPr="00832C6A" w14:paraId="5F3E7A1E"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6E92F3" w14:textId="77777777" w:rsidR="00D539D3" w:rsidRPr="00832C6A" w:rsidRDefault="00D539D3" w:rsidP="00F9798B">
            <w:pPr>
              <w:pStyle w:val="rowtabella0"/>
              <w:rPr>
                <w:color w:val="002060"/>
              </w:rPr>
            </w:pPr>
            <w:r w:rsidRPr="00832C6A">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82B1F" w14:textId="77777777" w:rsidR="00D539D3" w:rsidRPr="00832C6A" w:rsidRDefault="00D539D3" w:rsidP="00F9798B">
            <w:pPr>
              <w:pStyle w:val="rowtabella0"/>
              <w:jc w:val="center"/>
              <w:rPr>
                <w:color w:val="002060"/>
              </w:rPr>
            </w:pPr>
            <w:r w:rsidRPr="00832C6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B42F7"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4DD90"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4C35D"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7AFE9"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4516A" w14:textId="77777777" w:rsidR="00D539D3" w:rsidRPr="00832C6A" w:rsidRDefault="00D539D3" w:rsidP="00F9798B">
            <w:pPr>
              <w:pStyle w:val="rowtabella0"/>
              <w:jc w:val="center"/>
              <w:rPr>
                <w:color w:val="002060"/>
              </w:rPr>
            </w:pPr>
            <w:r w:rsidRPr="00832C6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42C32" w14:textId="77777777" w:rsidR="00D539D3" w:rsidRPr="00832C6A" w:rsidRDefault="00D539D3" w:rsidP="00F9798B">
            <w:pPr>
              <w:pStyle w:val="rowtabella0"/>
              <w:jc w:val="center"/>
              <w:rPr>
                <w:color w:val="002060"/>
              </w:rPr>
            </w:pPr>
            <w:r w:rsidRPr="00832C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04816"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A7099" w14:textId="77777777" w:rsidR="00D539D3" w:rsidRPr="00832C6A" w:rsidRDefault="00D539D3" w:rsidP="00F9798B">
            <w:pPr>
              <w:pStyle w:val="rowtabella0"/>
              <w:jc w:val="center"/>
              <w:rPr>
                <w:color w:val="002060"/>
              </w:rPr>
            </w:pPr>
            <w:r w:rsidRPr="00832C6A">
              <w:rPr>
                <w:color w:val="002060"/>
              </w:rPr>
              <w:t>0</w:t>
            </w:r>
          </w:p>
        </w:tc>
      </w:tr>
      <w:tr w:rsidR="00D539D3" w:rsidRPr="00832C6A" w14:paraId="5A36F00A"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DFB73F" w14:textId="77777777" w:rsidR="00D539D3" w:rsidRPr="00832C6A" w:rsidRDefault="00D539D3" w:rsidP="00F9798B">
            <w:pPr>
              <w:pStyle w:val="rowtabella0"/>
              <w:rPr>
                <w:color w:val="002060"/>
              </w:rPr>
            </w:pPr>
            <w:r w:rsidRPr="00832C6A">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5F0BB" w14:textId="77777777" w:rsidR="00D539D3" w:rsidRPr="00832C6A" w:rsidRDefault="00D539D3" w:rsidP="00F9798B">
            <w:pPr>
              <w:pStyle w:val="rowtabella0"/>
              <w:jc w:val="center"/>
              <w:rPr>
                <w:color w:val="002060"/>
              </w:rPr>
            </w:pPr>
            <w:r w:rsidRPr="00832C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13815"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16B1A"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68676"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11152"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22FF5" w14:textId="77777777" w:rsidR="00D539D3" w:rsidRPr="00832C6A" w:rsidRDefault="00D539D3" w:rsidP="00F9798B">
            <w:pPr>
              <w:pStyle w:val="rowtabella0"/>
              <w:jc w:val="center"/>
              <w:rPr>
                <w:color w:val="002060"/>
              </w:rPr>
            </w:pPr>
            <w:r w:rsidRPr="00832C6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6BA8B" w14:textId="77777777" w:rsidR="00D539D3" w:rsidRPr="00832C6A" w:rsidRDefault="00D539D3" w:rsidP="00F9798B">
            <w:pPr>
              <w:pStyle w:val="rowtabella0"/>
              <w:jc w:val="center"/>
              <w:rPr>
                <w:color w:val="002060"/>
              </w:rPr>
            </w:pPr>
            <w:r w:rsidRPr="00832C6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F601A"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6BE14" w14:textId="77777777" w:rsidR="00D539D3" w:rsidRPr="00832C6A" w:rsidRDefault="00D539D3" w:rsidP="00F9798B">
            <w:pPr>
              <w:pStyle w:val="rowtabella0"/>
              <w:jc w:val="center"/>
              <w:rPr>
                <w:color w:val="002060"/>
              </w:rPr>
            </w:pPr>
            <w:r w:rsidRPr="00832C6A">
              <w:rPr>
                <w:color w:val="002060"/>
              </w:rPr>
              <w:t>0</w:t>
            </w:r>
          </w:p>
        </w:tc>
      </w:tr>
      <w:tr w:rsidR="00D539D3" w:rsidRPr="00832C6A" w14:paraId="0C66ACF6"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A38342" w14:textId="77777777" w:rsidR="00D539D3" w:rsidRPr="00832C6A" w:rsidRDefault="00D539D3" w:rsidP="00F9798B">
            <w:pPr>
              <w:pStyle w:val="rowtabella0"/>
              <w:rPr>
                <w:color w:val="002060"/>
              </w:rPr>
            </w:pPr>
            <w:r w:rsidRPr="00832C6A">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F235E" w14:textId="77777777" w:rsidR="00D539D3" w:rsidRPr="00832C6A" w:rsidRDefault="00D539D3" w:rsidP="00F9798B">
            <w:pPr>
              <w:pStyle w:val="rowtabella0"/>
              <w:jc w:val="center"/>
              <w:rPr>
                <w:color w:val="002060"/>
              </w:rPr>
            </w:pPr>
            <w:r w:rsidRPr="00832C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C7CF5"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27223"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165DC"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D64CB"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0783E" w14:textId="77777777" w:rsidR="00D539D3" w:rsidRPr="00832C6A" w:rsidRDefault="00D539D3" w:rsidP="00F9798B">
            <w:pPr>
              <w:pStyle w:val="rowtabella0"/>
              <w:jc w:val="center"/>
              <w:rPr>
                <w:color w:val="002060"/>
              </w:rPr>
            </w:pPr>
            <w:r w:rsidRPr="00832C6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1BAB7" w14:textId="77777777" w:rsidR="00D539D3" w:rsidRPr="00832C6A" w:rsidRDefault="00D539D3" w:rsidP="00F9798B">
            <w:pPr>
              <w:pStyle w:val="rowtabella0"/>
              <w:jc w:val="center"/>
              <w:rPr>
                <w:color w:val="002060"/>
              </w:rPr>
            </w:pPr>
            <w:r w:rsidRPr="00832C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4D04D"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8014C" w14:textId="77777777" w:rsidR="00D539D3" w:rsidRPr="00832C6A" w:rsidRDefault="00D539D3" w:rsidP="00F9798B">
            <w:pPr>
              <w:pStyle w:val="rowtabella0"/>
              <w:jc w:val="center"/>
              <w:rPr>
                <w:color w:val="002060"/>
              </w:rPr>
            </w:pPr>
            <w:r w:rsidRPr="00832C6A">
              <w:rPr>
                <w:color w:val="002060"/>
              </w:rPr>
              <w:t>0</w:t>
            </w:r>
          </w:p>
        </w:tc>
      </w:tr>
      <w:tr w:rsidR="00D539D3" w:rsidRPr="00832C6A" w14:paraId="4DDE9435"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05FF81" w14:textId="77777777" w:rsidR="00D539D3" w:rsidRPr="00832C6A" w:rsidRDefault="00D539D3" w:rsidP="00F9798B">
            <w:pPr>
              <w:pStyle w:val="rowtabella0"/>
              <w:rPr>
                <w:color w:val="002060"/>
                <w:lang w:val="es-ES"/>
              </w:rPr>
            </w:pPr>
            <w:r w:rsidRPr="00832C6A">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7E329" w14:textId="77777777" w:rsidR="00D539D3" w:rsidRPr="00832C6A" w:rsidRDefault="00D539D3" w:rsidP="00F9798B">
            <w:pPr>
              <w:pStyle w:val="rowtabella0"/>
              <w:jc w:val="center"/>
              <w:rPr>
                <w:color w:val="002060"/>
              </w:rPr>
            </w:pPr>
            <w:r w:rsidRPr="00832C6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279EF"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C77BA"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9F35C"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9F3A0"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42DD9"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FA6CF" w14:textId="77777777" w:rsidR="00D539D3" w:rsidRPr="00832C6A" w:rsidRDefault="00D539D3" w:rsidP="00F9798B">
            <w:pPr>
              <w:pStyle w:val="rowtabella0"/>
              <w:jc w:val="center"/>
              <w:rPr>
                <w:color w:val="002060"/>
              </w:rPr>
            </w:pPr>
            <w:r w:rsidRPr="00832C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F5041"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6AD99" w14:textId="77777777" w:rsidR="00D539D3" w:rsidRPr="00832C6A" w:rsidRDefault="00D539D3" w:rsidP="00F9798B">
            <w:pPr>
              <w:pStyle w:val="rowtabella0"/>
              <w:jc w:val="center"/>
              <w:rPr>
                <w:color w:val="002060"/>
              </w:rPr>
            </w:pPr>
            <w:r w:rsidRPr="00832C6A">
              <w:rPr>
                <w:color w:val="002060"/>
              </w:rPr>
              <w:t>0</w:t>
            </w:r>
          </w:p>
        </w:tc>
      </w:tr>
      <w:tr w:rsidR="00D539D3" w:rsidRPr="00832C6A" w14:paraId="0DD23BD4"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E895FC" w14:textId="77777777" w:rsidR="00D539D3" w:rsidRPr="00832C6A" w:rsidRDefault="00D539D3" w:rsidP="00F9798B">
            <w:pPr>
              <w:pStyle w:val="rowtabella0"/>
              <w:rPr>
                <w:color w:val="002060"/>
              </w:rPr>
            </w:pPr>
            <w:r w:rsidRPr="00832C6A">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ED17E"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7ACCE"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D5989"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0E2F8"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003DC"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0D881" w14:textId="77777777" w:rsidR="00D539D3" w:rsidRPr="00832C6A" w:rsidRDefault="00D539D3" w:rsidP="00F9798B">
            <w:pPr>
              <w:pStyle w:val="rowtabella0"/>
              <w:jc w:val="center"/>
              <w:rPr>
                <w:color w:val="002060"/>
              </w:rPr>
            </w:pPr>
            <w:r w:rsidRPr="00832C6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E8E94" w14:textId="77777777" w:rsidR="00D539D3" w:rsidRPr="00832C6A" w:rsidRDefault="00D539D3" w:rsidP="00F9798B">
            <w:pPr>
              <w:pStyle w:val="rowtabella0"/>
              <w:jc w:val="center"/>
              <w:rPr>
                <w:color w:val="002060"/>
              </w:rPr>
            </w:pPr>
            <w:r w:rsidRPr="00832C6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082B5"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32368" w14:textId="77777777" w:rsidR="00D539D3" w:rsidRPr="00832C6A" w:rsidRDefault="00D539D3" w:rsidP="00F9798B">
            <w:pPr>
              <w:pStyle w:val="rowtabella0"/>
              <w:jc w:val="center"/>
              <w:rPr>
                <w:color w:val="002060"/>
              </w:rPr>
            </w:pPr>
            <w:r w:rsidRPr="00832C6A">
              <w:rPr>
                <w:color w:val="002060"/>
              </w:rPr>
              <w:t>0</w:t>
            </w:r>
          </w:p>
        </w:tc>
      </w:tr>
      <w:tr w:rsidR="00D539D3" w:rsidRPr="00832C6A" w14:paraId="21329C22"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4DEEFC" w14:textId="77777777" w:rsidR="00D539D3" w:rsidRPr="00832C6A" w:rsidRDefault="00D539D3" w:rsidP="00F9798B">
            <w:pPr>
              <w:pStyle w:val="rowtabella0"/>
              <w:rPr>
                <w:color w:val="002060"/>
              </w:rPr>
            </w:pPr>
            <w:r w:rsidRPr="00832C6A">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61184"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AB1DF"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68556"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61F77"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1EF4C"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61300" w14:textId="77777777" w:rsidR="00D539D3" w:rsidRPr="00832C6A" w:rsidRDefault="00D539D3" w:rsidP="00F9798B">
            <w:pPr>
              <w:pStyle w:val="rowtabella0"/>
              <w:jc w:val="center"/>
              <w:rPr>
                <w:color w:val="002060"/>
              </w:rPr>
            </w:pPr>
            <w:r w:rsidRPr="00832C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3990E" w14:textId="77777777" w:rsidR="00D539D3" w:rsidRPr="00832C6A" w:rsidRDefault="00D539D3" w:rsidP="00F9798B">
            <w:pPr>
              <w:pStyle w:val="rowtabella0"/>
              <w:jc w:val="center"/>
              <w:rPr>
                <w:color w:val="002060"/>
              </w:rPr>
            </w:pPr>
            <w:r w:rsidRPr="00832C6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36E74"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10CBE" w14:textId="77777777" w:rsidR="00D539D3" w:rsidRPr="00832C6A" w:rsidRDefault="00D539D3" w:rsidP="00F9798B">
            <w:pPr>
              <w:pStyle w:val="rowtabella0"/>
              <w:jc w:val="center"/>
              <w:rPr>
                <w:color w:val="002060"/>
              </w:rPr>
            </w:pPr>
            <w:r w:rsidRPr="00832C6A">
              <w:rPr>
                <w:color w:val="002060"/>
              </w:rPr>
              <w:t>0</w:t>
            </w:r>
          </w:p>
        </w:tc>
      </w:tr>
      <w:tr w:rsidR="00D539D3" w:rsidRPr="00832C6A" w14:paraId="5724C6F9"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9C864A" w14:textId="77777777" w:rsidR="00D539D3" w:rsidRPr="00832C6A" w:rsidRDefault="00D539D3" w:rsidP="00F9798B">
            <w:pPr>
              <w:pStyle w:val="rowtabella0"/>
              <w:rPr>
                <w:color w:val="002060"/>
              </w:rPr>
            </w:pPr>
            <w:r w:rsidRPr="00832C6A">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898BA"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7FB39"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DA9E0"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ACCFF"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70536"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FD9C2" w14:textId="77777777" w:rsidR="00D539D3" w:rsidRPr="00832C6A" w:rsidRDefault="00D539D3" w:rsidP="00F9798B">
            <w:pPr>
              <w:pStyle w:val="rowtabella0"/>
              <w:jc w:val="center"/>
              <w:rPr>
                <w:color w:val="002060"/>
              </w:rPr>
            </w:pPr>
            <w:r w:rsidRPr="00832C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1CBF4" w14:textId="77777777" w:rsidR="00D539D3" w:rsidRPr="00832C6A" w:rsidRDefault="00D539D3" w:rsidP="00F9798B">
            <w:pPr>
              <w:pStyle w:val="rowtabella0"/>
              <w:jc w:val="center"/>
              <w:rPr>
                <w:color w:val="002060"/>
              </w:rPr>
            </w:pPr>
            <w:r w:rsidRPr="00832C6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A3FBB"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BDEF3" w14:textId="77777777" w:rsidR="00D539D3" w:rsidRPr="00832C6A" w:rsidRDefault="00D539D3" w:rsidP="00F9798B">
            <w:pPr>
              <w:pStyle w:val="rowtabella0"/>
              <w:jc w:val="center"/>
              <w:rPr>
                <w:color w:val="002060"/>
              </w:rPr>
            </w:pPr>
            <w:r w:rsidRPr="00832C6A">
              <w:rPr>
                <w:color w:val="002060"/>
              </w:rPr>
              <w:t>0</w:t>
            </w:r>
          </w:p>
        </w:tc>
      </w:tr>
      <w:tr w:rsidR="00D539D3" w:rsidRPr="00832C6A" w14:paraId="217FC9E4" w14:textId="77777777" w:rsidTr="00F9798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F22F3A" w14:textId="77777777" w:rsidR="00D539D3" w:rsidRPr="00832C6A" w:rsidRDefault="00D539D3" w:rsidP="00F9798B">
            <w:pPr>
              <w:pStyle w:val="rowtabella0"/>
              <w:rPr>
                <w:color w:val="002060"/>
                <w:lang w:val="es-ES"/>
              </w:rPr>
            </w:pPr>
            <w:r w:rsidRPr="00832C6A">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A85B5"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84F17"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EF322"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227A8"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83CBC"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ED6EF" w14:textId="77777777" w:rsidR="00D539D3" w:rsidRPr="00832C6A" w:rsidRDefault="00D539D3" w:rsidP="00F9798B">
            <w:pPr>
              <w:pStyle w:val="rowtabella0"/>
              <w:jc w:val="center"/>
              <w:rPr>
                <w:color w:val="002060"/>
              </w:rPr>
            </w:pPr>
            <w:r w:rsidRPr="00832C6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8521C" w14:textId="77777777" w:rsidR="00D539D3" w:rsidRPr="00832C6A" w:rsidRDefault="00D539D3" w:rsidP="00F9798B">
            <w:pPr>
              <w:pStyle w:val="rowtabella0"/>
              <w:jc w:val="center"/>
              <w:rPr>
                <w:color w:val="002060"/>
              </w:rPr>
            </w:pPr>
            <w:r w:rsidRPr="00832C6A">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2DA5B" w14:textId="77777777" w:rsidR="00D539D3" w:rsidRPr="00832C6A" w:rsidRDefault="00D539D3" w:rsidP="00F9798B">
            <w:pPr>
              <w:pStyle w:val="rowtabella0"/>
              <w:jc w:val="center"/>
              <w:rPr>
                <w:color w:val="002060"/>
              </w:rPr>
            </w:pPr>
            <w:r w:rsidRPr="00832C6A">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FBB43" w14:textId="77777777" w:rsidR="00D539D3" w:rsidRPr="00832C6A" w:rsidRDefault="00D539D3" w:rsidP="00F9798B">
            <w:pPr>
              <w:pStyle w:val="rowtabella0"/>
              <w:jc w:val="center"/>
              <w:rPr>
                <w:color w:val="002060"/>
              </w:rPr>
            </w:pPr>
            <w:r w:rsidRPr="00832C6A">
              <w:rPr>
                <w:color w:val="002060"/>
              </w:rPr>
              <w:t>0</w:t>
            </w:r>
          </w:p>
        </w:tc>
      </w:tr>
    </w:tbl>
    <w:p w14:paraId="3E70ED6B" w14:textId="77777777" w:rsidR="00D539D3" w:rsidRPr="00832C6A" w:rsidRDefault="00D539D3" w:rsidP="00D539D3">
      <w:pPr>
        <w:pStyle w:val="breakline"/>
        <w:rPr>
          <w:rFonts w:eastAsiaTheme="minorEastAsia"/>
          <w:color w:val="002060"/>
        </w:rPr>
      </w:pPr>
    </w:p>
    <w:p w14:paraId="0D51078D" w14:textId="77777777" w:rsidR="00D539D3" w:rsidRPr="00832C6A" w:rsidRDefault="00D539D3" w:rsidP="00D539D3">
      <w:pPr>
        <w:pStyle w:val="breakline"/>
        <w:rPr>
          <w:color w:val="002060"/>
        </w:rPr>
      </w:pPr>
    </w:p>
    <w:p w14:paraId="789B725A" w14:textId="77777777" w:rsidR="00D539D3" w:rsidRPr="00832C6A" w:rsidRDefault="00D539D3" w:rsidP="00D539D3">
      <w:pPr>
        <w:pStyle w:val="sottotitolocampionato10"/>
        <w:rPr>
          <w:color w:val="002060"/>
        </w:rPr>
      </w:pPr>
      <w:r w:rsidRPr="00832C6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39D3" w:rsidRPr="00832C6A" w14:paraId="2C3FCB7F" w14:textId="77777777" w:rsidTr="00F9798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EE77E" w14:textId="77777777" w:rsidR="00D539D3" w:rsidRPr="00832C6A" w:rsidRDefault="00D539D3" w:rsidP="00F9798B">
            <w:pPr>
              <w:pStyle w:val="headertabella0"/>
              <w:rPr>
                <w:color w:val="002060"/>
              </w:rPr>
            </w:pPr>
            <w:r w:rsidRPr="00832C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3D644" w14:textId="77777777" w:rsidR="00D539D3" w:rsidRPr="00832C6A" w:rsidRDefault="00D539D3" w:rsidP="00F9798B">
            <w:pPr>
              <w:pStyle w:val="headertabella0"/>
              <w:rPr>
                <w:color w:val="002060"/>
              </w:rPr>
            </w:pPr>
            <w:r w:rsidRPr="00832C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FD489" w14:textId="77777777" w:rsidR="00D539D3" w:rsidRPr="00832C6A" w:rsidRDefault="00D539D3" w:rsidP="00F9798B">
            <w:pPr>
              <w:pStyle w:val="headertabella0"/>
              <w:rPr>
                <w:color w:val="002060"/>
              </w:rPr>
            </w:pPr>
            <w:r w:rsidRPr="00832C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9397B" w14:textId="77777777" w:rsidR="00D539D3" w:rsidRPr="00832C6A" w:rsidRDefault="00D539D3" w:rsidP="00F9798B">
            <w:pPr>
              <w:pStyle w:val="headertabella0"/>
              <w:rPr>
                <w:color w:val="002060"/>
              </w:rPr>
            </w:pPr>
            <w:r w:rsidRPr="00832C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ECF83" w14:textId="77777777" w:rsidR="00D539D3" w:rsidRPr="00832C6A" w:rsidRDefault="00D539D3" w:rsidP="00F9798B">
            <w:pPr>
              <w:pStyle w:val="headertabella0"/>
              <w:rPr>
                <w:color w:val="002060"/>
              </w:rPr>
            </w:pPr>
            <w:r w:rsidRPr="00832C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BDEC2" w14:textId="77777777" w:rsidR="00D539D3" w:rsidRPr="00832C6A" w:rsidRDefault="00D539D3" w:rsidP="00F9798B">
            <w:pPr>
              <w:pStyle w:val="headertabella0"/>
              <w:rPr>
                <w:color w:val="002060"/>
              </w:rPr>
            </w:pPr>
            <w:r w:rsidRPr="00832C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D9039" w14:textId="77777777" w:rsidR="00D539D3" w:rsidRPr="00832C6A" w:rsidRDefault="00D539D3" w:rsidP="00F9798B">
            <w:pPr>
              <w:pStyle w:val="headertabella0"/>
              <w:rPr>
                <w:color w:val="002060"/>
              </w:rPr>
            </w:pPr>
            <w:r w:rsidRPr="00832C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282B8" w14:textId="77777777" w:rsidR="00D539D3" w:rsidRPr="00832C6A" w:rsidRDefault="00D539D3" w:rsidP="00F9798B">
            <w:pPr>
              <w:pStyle w:val="headertabella0"/>
              <w:rPr>
                <w:color w:val="002060"/>
              </w:rPr>
            </w:pPr>
            <w:r w:rsidRPr="00832C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DA689" w14:textId="77777777" w:rsidR="00D539D3" w:rsidRPr="00832C6A" w:rsidRDefault="00D539D3" w:rsidP="00F9798B">
            <w:pPr>
              <w:pStyle w:val="headertabella0"/>
              <w:rPr>
                <w:color w:val="002060"/>
              </w:rPr>
            </w:pPr>
            <w:r w:rsidRPr="00832C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A9982" w14:textId="77777777" w:rsidR="00D539D3" w:rsidRPr="00832C6A" w:rsidRDefault="00D539D3" w:rsidP="00F9798B">
            <w:pPr>
              <w:pStyle w:val="headertabella0"/>
              <w:rPr>
                <w:color w:val="002060"/>
              </w:rPr>
            </w:pPr>
            <w:r w:rsidRPr="00832C6A">
              <w:rPr>
                <w:color w:val="002060"/>
              </w:rPr>
              <w:t>PE</w:t>
            </w:r>
          </w:p>
        </w:tc>
      </w:tr>
      <w:tr w:rsidR="00D539D3" w:rsidRPr="00832C6A" w14:paraId="29284170" w14:textId="77777777" w:rsidTr="00F9798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6E949D" w14:textId="77777777" w:rsidR="00D539D3" w:rsidRPr="00832C6A" w:rsidRDefault="00D539D3" w:rsidP="00F9798B">
            <w:pPr>
              <w:pStyle w:val="rowtabella0"/>
              <w:rPr>
                <w:color w:val="002060"/>
              </w:rPr>
            </w:pPr>
            <w:r w:rsidRPr="00832C6A">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81DD4" w14:textId="77777777" w:rsidR="00D539D3" w:rsidRPr="00832C6A" w:rsidRDefault="00D539D3" w:rsidP="00F9798B">
            <w:pPr>
              <w:pStyle w:val="rowtabella0"/>
              <w:jc w:val="center"/>
              <w:rPr>
                <w:color w:val="002060"/>
              </w:rPr>
            </w:pPr>
            <w:r w:rsidRPr="00832C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D4335"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7FF07"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F80EA"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174E3"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E072C" w14:textId="77777777" w:rsidR="00D539D3" w:rsidRPr="00832C6A" w:rsidRDefault="00D539D3" w:rsidP="00F9798B">
            <w:pPr>
              <w:pStyle w:val="rowtabella0"/>
              <w:jc w:val="center"/>
              <w:rPr>
                <w:color w:val="002060"/>
              </w:rPr>
            </w:pPr>
            <w:r w:rsidRPr="00832C6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6139A"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AD502" w14:textId="77777777" w:rsidR="00D539D3" w:rsidRPr="00832C6A" w:rsidRDefault="00D539D3" w:rsidP="00F9798B">
            <w:pPr>
              <w:pStyle w:val="rowtabella0"/>
              <w:jc w:val="center"/>
              <w:rPr>
                <w:color w:val="002060"/>
              </w:rPr>
            </w:pPr>
            <w:r w:rsidRPr="00832C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A944D" w14:textId="77777777" w:rsidR="00D539D3" w:rsidRPr="00832C6A" w:rsidRDefault="00D539D3" w:rsidP="00F9798B">
            <w:pPr>
              <w:pStyle w:val="rowtabella0"/>
              <w:jc w:val="center"/>
              <w:rPr>
                <w:color w:val="002060"/>
              </w:rPr>
            </w:pPr>
            <w:r w:rsidRPr="00832C6A">
              <w:rPr>
                <w:color w:val="002060"/>
              </w:rPr>
              <w:t>0</w:t>
            </w:r>
          </w:p>
        </w:tc>
      </w:tr>
      <w:tr w:rsidR="00D539D3" w:rsidRPr="00832C6A" w14:paraId="0474E714"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33C02" w14:textId="77777777" w:rsidR="00D539D3" w:rsidRPr="00832C6A" w:rsidRDefault="00D539D3" w:rsidP="00F9798B">
            <w:pPr>
              <w:pStyle w:val="rowtabella0"/>
              <w:rPr>
                <w:color w:val="002060"/>
              </w:rPr>
            </w:pPr>
            <w:r w:rsidRPr="00832C6A">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1D5CB" w14:textId="77777777" w:rsidR="00D539D3" w:rsidRPr="00832C6A" w:rsidRDefault="00D539D3" w:rsidP="00F9798B">
            <w:pPr>
              <w:pStyle w:val="rowtabella0"/>
              <w:jc w:val="center"/>
              <w:rPr>
                <w:color w:val="002060"/>
              </w:rPr>
            </w:pPr>
            <w:r w:rsidRPr="00832C6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3A801"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137B6" w14:textId="77777777" w:rsidR="00D539D3" w:rsidRPr="00832C6A" w:rsidRDefault="00D539D3" w:rsidP="00F9798B">
            <w:pPr>
              <w:pStyle w:val="rowtabella0"/>
              <w:jc w:val="center"/>
              <w:rPr>
                <w:color w:val="002060"/>
              </w:rPr>
            </w:pPr>
            <w:r w:rsidRPr="00832C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2F2A6"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38041"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C0F10" w14:textId="77777777" w:rsidR="00D539D3" w:rsidRPr="00832C6A" w:rsidRDefault="00D539D3" w:rsidP="00F9798B">
            <w:pPr>
              <w:pStyle w:val="rowtabella0"/>
              <w:jc w:val="center"/>
              <w:rPr>
                <w:color w:val="002060"/>
              </w:rPr>
            </w:pPr>
            <w:r w:rsidRPr="00832C6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A9D4C" w14:textId="77777777" w:rsidR="00D539D3" w:rsidRPr="00832C6A" w:rsidRDefault="00D539D3" w:rsidP="00F9798B">
            <w:pPr>
              <w:pStyle w:val="rowtabella0"/>
              <w:jc w:val="center"/>
              <w:rPr>
                <w:color w:val="002060"/>
              </w:rPr>
            </w:pPr>
            <w:r w:rsidRPr="00832C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14732" w14:textId="77777777" w:rsidR="00D539D3" w:rsidRPr="00832C6A" w:rsidRDefault="00D539D3" w:rsidP="00F9798B">
            <w:pPr>
              <w:pStyle w:val="rowtabella0"/>
              <w:jc w:val="center"/>
              <w:rPr>
                <w:color w:val="002060"/>
              </w:rPr>
            </w:pPr>
            <w:r w:rsidRPr="00832C6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53A28" w14:textId="77777777" w:rsidR="00D539D3" w:rsidRPr="00832C6A" w:rsidRDefault="00D539D3" w:rsidP="00F9798B">
            <w:pPr>
              <w:pStyle w:val="rowtabella0"/>
              <w:jc w:val="center"/>
              <w:rPr>
                <w:color w:val="002060"/>
              </w:rPr>
            </w:pPr>
            <w:r w:rsidRPr="00832C6A">
              <w:rPr>
                <w:color w:val="002060"/>
              </w:rPr>
              <w:t>0</w:t>
            </w:r>
          </w:p>
        </w:tc>
      </w:tr>
      <w:tr w:rsidR="00D539D3" w:rsidRPr="00832C6A" w14:paraId="5D18D61F"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D195E0" w14:textId="77777777" w:rsidR="00D539D3" w:rsidRPr="00832C6A" w:rsidRDefault="00D539D3" w:rsidP="00F9798B">
            <w:pPr>
              <w:pStyle w:val="rowtabella0"/>
              <w:rPr>
                <w:color w:val="002060"/>
              </w:rPr>
            </w:pPr>
            <w:r w:rsidRPr="00832C6A">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F8146"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F3E88"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EDB06"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53312"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514B9"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8FF95" w14:textId="77777777" w:rsidR="00D539D3" w:rsidRPr="00832C6A" w:rsidRDefault="00D539D3" w:rsidP="00F9798B">
            <w:pPr>
              <w:pStyle w:val="rowtabella0"/>
              <w:jc w:val="center"/>
              <w:rPr>
                <w:color w:val="002060"/>
              </w:rPr>
            </w:pPr>
            <w:r w:rsidRPr="00832C6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1D311" w14:textId="77777777" w:rsidR="00D539D3" w:rsidRPr="00832C6A" w:rsidRDefault="00D539D3" w:rsidP="00F9798B">
            <w:pPr>
              <w:pStyle w:val="rowtabella0"/>
              <w:jc w:val="center"/>
              <w:rPr>
                <w:color w:val="002060"/>
              </w:rPr>
            </w:pPr>
            <w:r w:rsidRPr="00832C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B0826"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44C87" w14:textId="77777777" w:rsidR="00D539D3" w:rsidRPr="00832C6A" w:rsidRDefault="00D539D3" w:rsidP="00F9798B">
            <w:pPr>
              <w:pStyle w:val="rowtabella0"/>
              <w:jc w:val="center"/>
              <w:rPr>
                <w:color w:val="002060"/>
              </w:rPr>
            </w:pPr>
            <w:r w:rsidRPr="00832C6A">
              <w:rPr>
                <w:color w:val="002060"/>
              </w:rPr>
              <w:t>0</w:t>
            </w:r>
          </w:p>
        </w:tc>
      </w:tr>
      <w:tr w:rsidR="00D539D3" w:rsidRPr="00832C6A" w14:paraId="116D08A5"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DB3F80" w14:textId="77777777" w:rsidR="00D539D3" w:rsidRPr="00832C6A" w:rsidRDefault="00D539D3" w:rsidP="00F9798B">
            <w:pPr>
              <w:pStyle w:val="rowtabella0"/>
              <w:rPr>
                <w:color w:val="002060"/>
              </w:rPr>
            </w:pPr>
            <w:r w:rsidRPr="00832C6A">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FDBFB"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6F4CA"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9C399"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192BB"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6FB15"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B24B9" w14:textId="77777777" w:rsidR="00D539D3" w:rsidRPr="00832C6A" w:rsidRDefault="00D539D3" w:rsidP="00F9798B">
            <w:pPr>
              <w:pStyle w:val="rowtabella0"/>
              <w:jc w:val="center"/>
              <w:rPr>
                <w:color w:val="002060"/>
              </w:rPr>
            </w:pPr>
            <w:r w:rsidRPr="00832C6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CD413" w14:textId="77777777" w:rsidR="00D539D3" w:rsidRPr="00832C6A" w:rsidRDefault="00D539D3" w:rsidP="00F9798B">
            <w:pPr>
              <w:pStyle w:val="rowtabella0"/>
              <w:jc w:val="center"/>
              <w:rPr>
                <w:color w:val="002060"/>
              </w:rPr>
            </w:pPr>
            <w:r w:rsidRPr="00832C6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0DB4E" w14:textId="77777777" w:rsidR="00D539D3" w:rsidRPr="00832C6A" w:rsidRDefault="00D539D3" w:rsidP="00F9798B">
            <w:pPr>
              <w:pStyle w:val="rowtabella0"/>
              <w:jc w:val="center"/>
              <w:rPr>
                <w:color w:val="002060"/>
              </w:rPr>
            </w:pPr>
            <w:r w:rsidRPr="00832C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A29A9" w14:textId="77777777" w:rsidR="00D539D3" w:rsidRPr="00832C6A" w:rsidRDefault="00D539D3" w:rsidP="00F9798B">
            <w:pPr>
              <w:pStyle w:val="rowtabella0"/>
              <w:jc w:val="center"/>
              <w:rPr>
                <w:color w:val="002060"/>
              </w:rPr>
            </w:pPr>
            <w:r w:rsidRPr="00832C6A">
              <w:rPr>
                <w:color w:val="002060"/>
              </w:rPr>
              <w:t>0</w:t>
            </w:r>
          </w:p>
        </w:tc>
      </w:tr>
      <w:tr w:rsidR="00D539D3" w:rsidRPr="00832C6A" w14:paraId="0331073B"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F16A06" w14:textId="77777777" w:rsidR="00D539D3" w:rsidRPr="00832C6A" w:rsidRDefault="00D539D3" w:rsidP="00F9798B">
            <w:pPr>
              <w:pStyle w:val="rowtabella0"/>
              <w:rPr>
                <w:color w:val="002060"/>
              </w:rPr>
            </w:pPr>
            <w:r w:rsidRPr="00832C6A">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D37FB"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95CD2"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AA673"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07288"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67C7C"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279EA" w14:textId="77777777" w:rsidR="00D539D3" w:rsidRPr="00832C6A" w:rsidRDefault="00D539D3" w:rsidP="00F9798B">
            <w:pPr>
              <w:pStyle w:val="rowtabella0"/>
              <w:jc w:val="center"/>
              <w:rPr>
                <w:color w:val="002060"/>
              </w:rPr>
            </w:pPr>
            <w:r w:rsidRPr="00832C6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BC9D2" w14:textId="77777777" w:rsidR="00D539D3" w:rsidRPr="00832C6A" w:rsidRDefault="00D539D3" w:rsidP="00F9798B">
            <w:pPr>
              <w:pStyle w:val="rowtabella0"/>
              <w:jc w:val="center"/>
              <w:rPr>
                <w:color w:val="002060"/>
              </w:rPr>
            </w:pPr>
            <w:r w:rsidRPr="00832C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A3F86"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3E766" w14:textId="77777777" w:rsidR="00D539D3" w:rsidRPr="00832C6A" w:rsidRDefault="00D539D3" w:rsidP="00F9798B">
            <w:pPr>
              <w:pStyle w:val="rowtabella0"/>
              <w:jc w:val="center"/>
              <w:rPr>
                <w:color w:val="002060"/>
              </w:rPr>
            </w:pPr>
            <w:r w:rsidRPr="00832C6A">
              <w:rPr>
                <w:color w:val="002060"/>
              </w:rPr>
              <w:t>0</w:t>
            </w:r>
          </w:p>
        </w:tc>
      </w:tr>
      <w:tr w:rsidR="00D539D3" w:rsidRPr="00832C6A" w14:paraId="6F551D6B"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EF0760" w14:textId="77777777" w:rsidR="00D539D3" w:rsidRPr="00832C6A" w:rsidRDefault="00D539D3" w:rsidP="00F9798B">
            <w:pPr>
              <w:pStyle w:val="rowtabella0"/>
              <w:rPr>
                <w:color w:val="002060"/>
              </w:rPr>
            </w:pPr>
            <w:r w:rsidRPr="00832C6A">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AB669" w14:textId="77777777" w:rsidR="00D539D3" w:rsidRPr="00832C6A" w:rsidRDefault="00D539D3" w:rsidP="00F9798B">
            <w:pPr>
              <w:pStyle w:val="rowtabella0"/>
              <w:jc w:val="center"/>
              <w:rPr>
                <w:color w:val="002060"/>
              </w:rPr>
            </w:pPr>
            <w:r w:rsidRPr="00832C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49E05"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F0623"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B467A"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BA762"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15E8C" w14:textId="77777777" w:rsidR="00D539D3" w:rsidRPr="00832C6A" w:rsidRDefault="00D539D3" w:rsidP="00F9798B">
            <w:pPr>
              <w:pStyle w:val="rowtabella0"/>
              <w:jc w:val="center"/>
              <w:rPr>
                <w:color w:val="002060"/>
              </w:rPr>
            </w:pPr>
            <w:r w:rsidRPr="00832C6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51C1E" w14:textId="77777777" w:rsidR="00D539D3" w:rsidRPr="00832C6A" w:rsidRDefault="00D539D3" w:rsidP="00F9798B">
            <w:pPr>
              <w:pStyle w:val="rowtabella0"/>
              <w:jc w:val="center"/>
              <w:rPr>
                <w:color w:val="002060"/>
              </w:rPr>
            </w:pPr>
            <w:r w:rsidRPr="00832C6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47D18"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FE586" w14:textId="77777777" w:rsidR="00D539D3" w:rsidRPr="00832C6A" w:rsidRDefault="00D539D3" w:rsidP="00F9798B">
            <w:pPr>
              <w:pStyle w:val="rowtabella0"/>
              <w:jc w:val="center"/>
              <w:rPr>
                <w:color w:val="002060"/>
              </w:rPr>
            </w:pPr>
            <w:r w:rsidRPr="00832C6A">
              <w:rPr>
                <w:color w:val="002060"/>
              </w:rPr>
              <w:t>0</w:t>
            </w:r>
          </w:p>
        </w:tc>
      </w:tr>
      <w:tr w:rsidR="00D539D3" w:rsidRPr="00832C6A" w14:paraId="1E1CA4A5"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56869C" w14:textId="77777777" w:rsidR="00D539D3" w:rsidRPr="00832C6A" w:rsidRDefault="00D539D3" w:rsidP="00F9798B">
            <w:pPr>
              <w:pStyle w:val="rowtabella0"/>
              <w:rPr>
                <w:color w:val="002060"/>
              </w:rPr>
            </w:pPr>
            <w:r w:rsidRPr="00832C6A">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6E883" w14:textId="77777777" w:rsidR="00D539D3" w:rsidRPr="00832C6A" w:rsidRDefault="00D539D3" w:rsidP="00F9798B">
            <w:pPr>
              <w:pStyle w:val="rowtabella0"/>
              <w:jc w:val="center"/>
              <w:rPr>
                <w:color w:val="002060"/>
              </w:rPr>
            </w:pPr>
            <w:r w:rsidRPr="00832C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2BB43"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6D2BB"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F1E29"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4D6A6"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B6A49" w14:textId="77777777" w:rsidR="00D539D3" w:rsidRPr="00832C6A" w:rsidRDefault="00D539D3" w:rsidP="00F9798B">
            <w:pPr>
              <w:pStyle w:val="rowtabella0"/>
              <w:jc w:val="center"/>
              <w:rPr>
                <w:color w:val="002060"/>
              </w:rPr>
            </w:pPr>
            <w:r w:rsidRPr="00832C6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92D0A" w14:textId="77777777" w:rsidR="00D539D3" w:rsidRPr="00832C6A" w:rsidRDefault="00D539D3" w:rsidP="00F9798B">
            <w:pPr>
              <w:pStyle w:val="rowtabella0"/>
              <w:jc w:val="center"/>
              <w:rPr>
                <w:color w:val="002060"/>
              </w:rPr>
            </w:pPr>
            <w:r w:rsidRPr="00832C6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1AD27" w14:textId="77777777" w:rsidR="00D539D3" w:rsidRPr="00832C6A" w:rsidRDefault="00D539D3" w:rsidP="00F9798B">
            <w:pPr>
              <w:pStyle w:val="rowtabella0"/>
              <w:jc w:val="center"/>
              <w:rPr>
                <w:color w:val="002060"/>
              </w:rPr>
            </w:pPr>
            <w:r w:rsidRPr="00832C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C86D1" w14:textId="77777777" w:rsidR="00D539D3" w:rsidRPr="00832C6A" w:rsidRDefault="00D539D3" w:rsidP="00F9798B">
            <w:pPr>
              <w:pStyle w:val="rowtabella0"/>
              <w:jc w:val="center"/>
              <w:rPr>
                <w:color w:val="002060"/>
              </w:rPr>
            </w:pPr>
            <w:r w:rsidRPr="00832C6A">
              <w:rPr>
                <w:color w:val="002060"/>
              </w:rPr>
              <w:t>0</w:t>
            </w:r>
          </w:p>
        </w:tc>
      </w:tr>
      <w:tr w:rsidR="00D539D3" w:rsidRPr="00832C6A" w14:paraId="5D610561"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E50191" w14:textId="77777777" w:rsidR="00D539D3" w:rsidRPr="00832C6A" w:rsidRDefault="00D539D3" w:rsidP="00F9798B">
            <w:pPr>
              <w:pStyle w:val="rowtabella0"/>
              <w:rPr>
                <w:color w:val="002060"/>
              </w:rPr>
            </w:pPr>
            <w:r w:rsidRPr="00832C6A">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9F749" w14:textId="77777777" w:rsidR="00D539D3" w:rsidRPr="00832C6A" w:rsidRDefault="00D539D3" w:rsidP="00F9798B">
            <w:pPr>
              <w:pStyle w:val="rowtabella0"/>
              <w:jc w:val="center"/>
              <w:rPr>
                <w:color w:val="002060"/>
              </w:rPr>
            </w:pPr>
            <w:r w:rsidRPr="00832C6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07CAC"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B7B18"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E32CB"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F6A7D"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527F6" w14:textId="77777777" w:rsidR="00D539D3" w:rsidRPr="00832C6A" w:rsidRDefault="00D539D3" w:rsidP="00F9798B">
            <w:pPr>
              <w:pStyle w:val="rowtabella0"/>
              <w:jc w:val="center"/>
              <w:rPr>
                <w:color w:val="002060"/>
              </w:rPr>
            </w:pPr>
            <w:r w:rsidRPr="00832C6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AC73B" w14:textId="77777777" w:rsidR="00D539D3" w:rsidRPr="00832C6A" w:rsidRDefault="00D539D3" w:rsidP="00F9798B">
            <w:pPr>
              <w:pStyle w:val="rowtabella0"/>
              <w:jc w:val="center"/>
              <w:rPr>
                <w:color w:val="002060"/>
              </w:rPr>
            </w:pPr>
            <w:r w:rsidRPr="00832C6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A0B7D"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760FF" w14:textId="77777777" w:rsidR="00D539D3" w:rsidRPr="00832C6A" w:rsidRDefault="00D539D3" w:rsidP="00F9798B">
            <w:pPr>
              <w:pStyle w:val="rowtabella0"/>
              <w:jc w:val="center"/>
              <w:rPr>
                <w:color w:val="002060"/>
              </w:rPr>
            </w:pPr>
            <w:r w:rsidRPr="00832C6A">
              <w:rPr>
                <w:color w:val="002060"/>
              </w:rPr>
              <w:t>0</w:t>
            </w:r>
          </w:p>
        </w:tc>
      </w:tr>
      <w:tr w:rsidR="00D539D3" w:rsidRPr="00832C6A" w14:paraId="2B0EDACD"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1845E8" w14:textId="77777777" w:rsidR="00D539D3" w:rsidRPr="00832C6A" w:rsidRDefault="00D539D3" w:rsidP="00F9798B">
            <w:pPr>
              <w:pStyle w:val="rowtabella0"/>
              <w:rPr>
                <w:color w:val="002060"/>
              </w:rPr>
            </w:pPr>
            <w:r w:rsidRPr="00832C6A">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ED629" w14:textId="77777777" w:rsidR="00D539D3" w:rsidRPr="00832C6A" w:rsidRDefault="00D539D3" w:rsidP="00F9798B">
            <w:pPr>
              <w:pStyle w:val="rowtabella0"/>
              <w:jc w:val="center"/>
              <w:rPr>
                <w:color w:val="002060"/>
              </w:rPr>
            </w:pPr>
            <w:r w:rsidRPr="00832C6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AA68D"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47040"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318D9"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D0F41"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F02F7" w14:textId="77777777" w:rsidR="00D539D3" w:rsidRPr="00832C6A" w:rsidRDefault="00D539D3" w:rsidP="00F9798B">
            <w:pPr>
              <w:pStyle w:val="rowtabella0"/>
              <w:jc w:val="center"/>
              <w:rPr>
                <w:color w:val="002060"/>
              </w:rPr>
            </w:pPr>
            <w:r w:rsidRPr="00832C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162BE" w14:textId="77777777" w:rsidR="00D539D3" w:rsidRPr="00832C6A" w:rsidRDefault="00D539D3" w:rsidP="00F9798B">
            <w:pPr>
              <w:pStyle w:val="rowtabella0"/>
              <w:jc w:val="center"/>
              <w:rPr>
                <w:color w:val="002060"/>
              </w:rPr>
            </w:pPr>
            <w:r w:rsidRPr="00832C6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608E3"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FD297" w14:textId="77777777" w:rsidR="00D539D3" w:rsidRPr="00832C6A" w:rsidRDefault="00D539D3" w:rsidP="00F9798B">
            <w:pPr>
              <w:pStyle w:val="rowtabella0"/>
              <w:jc w:val="center"/>
              <w:rPr>
                <w:color w:val="002060"/>
              </w:rPr>
            </w:pPr>
            <w:r w:rsidRPr="00832C6A">
              <w:rPr>
                <w:color w:val="002060"/>
              </w:rPr>
              <w:t>0</w:t>
            </w:r>
          </w:p>
        </w:tc>
      </w:tr>
      <w:tr w:rsidR="00D539D3" w:rsidRPr="00832C6A" w14:paraId="56918EF6"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ECAC2F" w14:textId="77777777" w:rsidR="00D539D3" w:rsidRPr="00832C6A" w:rsidRDefault="00D539D3" w:rsidP="00F9798B">
            <w:pPr>
              <w:pStyle w:val="rowtabella0"/>
              <w:rPr>
                <w:color w:val="002060"/>
              </w:rPr>
            </w:pPr>
            <w:r w:rsidRPr="00832C6A">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66C60" w14:textId="77777777" w:rsidR="00D539D3" w:rsidRPr="00832C6A" w:rsidRDefault="00D539D3" w:rsidP="00F9798B">
            <w:pPr>
              <w:pStyle w:val="rowtabella0"/>
              <w:jc w:val="center"/>
              <w:rPr>
                <w:color w:val="002060"/>
              </w:rPr>
            </w:pPr>
            <w:r w:rsidRPr="00832C6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88EE4"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EAFDE"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DDF57"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E0B03"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935FA" w14:textId="77777777" w:rsidR="00D539D3" w:rsidRPr="00832C6A" w:rsidRDefault="00D539D3" w:rsidP="00F9798B">
            <w:pPr>
              <w:pStyle w:val="rowtabella0"/>
              <w:jc w:val="center"/>
              <w:rPr>
                <w:color w:val="002060"/>
              </w:rPr>
            </w:pPr>
            <w:r w:rsidRPr="00832C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88106" w14:textId="77777777" w:rsidR="00D539D3" w:rsidRPr="00832C6A" w:rsidRDefault="00D539D3" w:rsidP="00F9798B">
            <w:pPr>
              <w:pStyle w:val="rowtabella0"/>
              <w:jc w:val="center"/>
              <w:rPr>
                <w:color w:val="002060"/>
              </w:rPr>
            </w:pPr>
            <w:r w:rsidRPr="00832C6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AAEC6" w14:textId="77777777" w:rsidR="00D539D3" w:rsidRPr="00832C6A" w:rsidRDefault="00D539D3" w:rsidP="00F9798B">
            <w:pPr>
              <w:pStyle w:val="rowtabella0"/>
              <w:jc w:val="center"/>
              <w:rPr>
                <w:color w:val="002060"/>
              </w:rPr>
            </w:pPr>
            <w:r w:rsidRPr="00832C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FDBD6" w14:textId="77777777" w:rsidR="00D539D3" w:rsidRPr="00832C6A" w:rsidRDefault="00D539D3" w:rsidP="00F9798B">
            <w:pPr>
              <w:pStyle w:val="rowtabella0"/>
              <w:jc w:val="center"/>
              <w:rPr>
                <w:color w:val="002060"/>
              </w:rPr>
            </w:pPr>
            <w:r w:rsidRPr="00832C6A">
              <w:rPr>
                <w:color w:val="002060"/>
              </w:rPr>
              <w:t>0</w:t>
            </w:r>
          </w:p>
        </w:tc>
      </w:tr>
      <w:tr w:rsidR="00D539D3" w:rsidRPr="00832C6A" w14:paraId="13630D5E"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2654A0" w14:textId="77777777" w:rsidR="00D539D3" w:rsidRPr="00832C6A" w:rsidRDefault="00D539D3" w:rsidP="00F9798B">
            <w:pPr>
              <w:pStyle w:val="rowtabella0"/>
              <w:rPr>
                <w:color w:val="002060"/>
                <w:lang w:val="es-ES"/>
              </w:rPr>
            </w:pPr>
            <w:r w:rsidRPr="00832C6A">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94F1F"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D3FAA"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029B5"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CF37F"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63AF6"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0B187" w14:textId="77777777" w:rsidR="00D539D3" w:rsidRPr="00832C6A" w:rsidRDefault="00D539D3" w:rsidP="00F9798B">
            <w:pPr>
              <w:pStyle w:val="rowtabella0"/>
              <w:jc w:val="center"/>
              <w:rPr>
                <w:color w:val="002060"/>
              </w:rPr>
            </w:pPr>
            <w:r w:rsidRPr="00832C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770CC" w14:textId="77777777" w:rsidR="00D539D3" w:rsidRPr="00832C6A" w:rsidRDefault="00D539D3" w:rsidP="00F9798B">
            <w:pPr>
              <w:pStyle w:val="rowtabella0"/>
              <w:jc w:val="center"/>
              <w:rPr>
                <w:color w:val="002060"/>
              </w:rPr>
            </w:pPr>
            <w:r w:rsidRPr="00832C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EF30A" w14:textId="77777777" w:rsidR="00D539D3" w:rsidRPr="00832C6A" w:rsidRDefault="00D539D3" w:rsidP="00F9798B">
            <w:pPr>
              <w:pStyle w:val="rowtabella0"/>
              <w:jc w:val="center"/>
              <w:rPr>
                <w:color w:val="002060"/>
              </w:rPr>
            </w:pPr>
            <w:r w:rsidRPr="00832C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E918F" w14:textId="77777777" w:rsidR="00D539D3" w:rsidRPr="00832C6A" w:rsidRDefault="00D539D3" w:rsidP="00F9798B">
            <w:pPr>
              <w:pStyle w:val="rowtabella0"/>
              <w:jc w:val="center"/>
              <w:rPr>
                <w:color w:val="002060"/>
              </w:rPr>
            </w:pPr>
            <w:r w:rsidRPr="00832C6A">
              <w:rPr>
                <w:color w:val="002060"/>
              </w:rPr>
              <w:t>0</w:t>
            </w:r>
          </w:p>
        </w:tc>
      </w:tr>
      <w:tr w:rsidR="00D539D3" w:rsidRPr="00832C6A" w14:paraId="1AE09FE9"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0490B6" w14:textId="77777777" w:rsidR="00D539D3" w:rsidRPr="00832C6A" w:rsidRDefault="00D539D3" w:rsidP="00F9798B">
            <w:pPr>
              <w:pStyle w:val="rowtabella0"/>
              <w:rPr>
                <w:color w:val="002060"/>
              </w:rPr>
            </w:pPr>
            <w:r w:rsidRPr="00832C6A">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06D7B"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4FFF1"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BAEEC"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25C90"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5EF6F"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F372F"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4F951" w14:textId="77777777" w:rsidR="00D539D3" w:rsidRPr="00832C6A" w:rsidRDefault="00D539D3" w:rsidP="00F9798B">
            <w:pPr>
              <w:pStyle w:val="rowtabella0"/>
              <w:jc w:val="center"/>
              <w:rPr>
                <w:color w:val="002060"/>
              </w:rPr>
            </w:pPr>
            <w:r w:rsidRPr="00832C6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D59D7"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C5689" w14:textId="77777777" w:rsidR="00D539D3" w:rsidRPr="00832C6A" w:rsidRDefault="00D539D3" w:rsidP="00F9798B">
            <w:pPr>
              <w:pStyle w:val="rowtabella0"/>
              <w:jc w:val="center"/>
              <w:rPr>
                <w:color w:val="002060"/>
              </w:rPr>
            </w:pPr>
            <w:r w:rsidRPr="00832C6A">
              <w:rPr>
                <w:color w:val="002060"/>
              </w:rPr>
              <w:t>0</w:t>
            </w:r>
          </w:p>
        </w:tc>
      </w:tr>
      <w:tr w:rsidR="00D539D3" w:rsidRPr="00832C6A" w14:paraId="347E6B5E"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6374D4" w14:textId="77777777" w:rsidR="00D539D3" w:rsidRPr="00832C6A" w:rsidRDefault="00D539D3" w:rsidP="00F9798B">
            <w:pPr>
              <w:pStyle w:val="rowtabella0"/>
              <w:rPr>
                <w:color w:val="002060"/>
              </w:rPr>
            </w:pPr>
            <w:r w:rsidRPr="00832C6A">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5B1EC"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77A75"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1BE88"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7540D"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05F3F"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2DCB6" w14:textId="77777777" w:rsidR="00D539D3" w:rsidRPr="00832C6A" w:rsidRDefault="00D539D3" w:rsidP="00F9798B">
            <w:pPr>
              <w:pStyle w:val="rowtabella0"/>
              <w:jc w:val="center"/>
              <w:rPr>
                <w:color w:val="002060"/>
              </w:rPr>
            </w:pPr>
            <w:r w:rsidRPr="00832C6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A1073" w14:textId="77777777" w:rsidR="00D539D3" w:rsidRPr="00832C6A" w:rsidRDefault="00D539D3" w:rsidP="00F9798B">
            <w:pPr>
              <w:pStyle w:val="rowtabella0"/>
              <w:jc w:val="center"/>
              <w:rPr>
                <w:color w:val="002060"/>
              </w:rPr>
            </w:pPr>
            <w:r w:rsidRPr="00832C6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5FFEA" w14:textId="77777777" w:rsidR="00D539D3" w:rsidRPr="00832C6A" w:rsidRDefault="00D539D3" w:rsidP="00F9798B">
            <w:pPr>
              <w:pStyle w:val="rowtabella0"/>
              <w:jc w:val="center"/>
              <w:rPr>
                <w:color w:val="002060"/>
              </w:rPr>
            </w:pPr>
            <w:r w:rsidRPr="00832C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7A2D3" w14:textId="77777777" w:rsidR="00D539D3" w:rsidRPr="00832C6A" w:rsidRDefault="00D539D3" w:rsidP="00F9798B">
            <w:pPr>
              <w:pStyle w:val="rowtabella0"/>
              <w:jc w:val="center"/>
              <w:rPr>
                <w:color w:val="002060"/>
              </w:rPr>
            </w:pPr>
            <w:r w:rsidRPr="00832C6A">
              <w:rPr>
                <w:color w:val="002060"/>
              </w:rPr>
              <w:t>0</w:t>
            </w:r>
          </w:p>
        </w:tc>
      </w:tr>
      <w:tr w:rsidR="00D539D3" w:rsidRPr="00832C6A" w14:paraId="44258726" w14:textId="77777777" w:rsidTr="00F9798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E9D295" w14:textId="77777777" w:rsidR="00D539D3" w:rsidRPr="00832C6A" w:rsidRDefault="00D539D3" w:rsidP="00F9798B">
            <w:pPr>
              <w:pStyle w:val="rowtabella0"/>
              <w:rPr>
                <w:color w:val="002060"/>
                <w:lang w:val="es-ES"/>
              </w:rPr>
            </w:pPr>
            <w:r w:rsidRPr="00832C6A">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08B60"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FB56C"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FB804"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34BBF"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D8D25"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C851A"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B2D47" w14:textId="77777777" w:rsidR="00D539D3" w:rsidRPr="00832C6A" w:rsidRDefault="00D539D3" w:rsidP="00F9798B">
            <w:pPr>
              <w:pStyle w:val="rowtabella0"/>
              <w:jc w:val="center"/>
              <w:rPr>
                <w:color w:val="002060"/>
              </w:rPr>
            </w:pPr>
            <w:r w:rsidRPr="00832C6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5004A" w14:textId="77777777" w:rsidR="00D539D3" w:rsidRPr="00832C6A" w:rsidRDefault="00D539D3" w:rsidP="00F9798B">
            <w:pPr>
              <w:pStyle w:val="rowtabella0"/>
              <w:jc w:val="center"/>
              <w:rPr>
                <w:color w:val="002060"/>
              </w:rPr>
            </w:pPr>
            <w:r w:rsidRPr="00832C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90EB1" w14:textId="77777777" w:rsidR="00D539D3" w:rsidRPr="00832C6A" w:rsidRDefault="00D539D3" w:rsidP="00F9798B">
            <w:pPr>
              <w:pStyle w:val="rowtabella0"/>
              <w:jc w:val="center"/>
              <w:rPr>
                <w:color w:val="002060"/>
              </w:rPr>
            </w:pPr>
            <w:r w:rsidRPr="00832C6A">
              <w:rPr>
                <w:color w:val="002060"/>
              </w:rPr>
              <w:t>0</w:t>
            </w:r>
          </w:p>
        </w:tc>
      </w:tr>
    </w:tbl>
    <w:p w14:paraId="6EBE9764" w14:textId="77777777" w:rsidR="00D539D3" w:rsidRPr="00832C6A" w:rsidRDefault="00D539D3" w:rsidP="00D539D3">
      <w:pPr>
        <w:pStyle w:val="breakline"/>
        <w:rPr>
          <w:rFonts w:eastAsiaTheme="minorEastAsia"/>
          <w:color w:val="002060"/>
        </w:rPr>
      </w:pPr>
    </w:p>
    <w:p w14:paraId="20C2C852" w14:textId="77777777" w:rsidR="00D539D3" w:rsidRPr="00832C6A" w:rsidRDefault="00D539D3" w:rsidP="00D539D3">
      <w:pPr>
        <w:pStyle w:val="breakline"/>
        <w:rPr>
          <w:color w:val="002060"/>
        </w:rPr>
      </w:pPr>
    </w:p>
    <w:p w14:paraId="6B8BC854" w14:textId="77777777" w:rsidR="00D539D3" w:rsidRPr="00832C6A" w:rsidRDefault="00D539D3" w:rsidP="00D539D3">
      <w:pPr>
        <w:pStyle w:val="sottotitolocampionato10"/>
        <w:rPr>
          <w:color w:val="002060"/>
        </w:rPr>
      </w:pPr>
      <w:r w:rsidRPr="00832C6A">
        <w:rPr>
          <w:color w:val="002060"/>
        </w:rPr>
        <w:lastRenderedPageBreak/>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39D3" w:rsidRPr="00832C6A" w14:paraId="4A2D29DE" w14:textId="77777777" w:rsidTr="00F9798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136D9" w14:textId="77777777" w:rsidR="00D539D3" w:rsidRPr="00832C6A" w:rsidRDefault="00D539D3" w:rsidP="00F9798B">
            <w:pPr>
              <w:pStyle w:val="headertabella0"/>
              <w:rPr>
                <w:color w:val="002060"/>
              </w:rPr>
            </w:pPr>
            <w:r w:rsidRPr="00832C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2183F" w14:textId="77777777" w:rsidR="00D539D3" w:rsidRPr="00832C6A" w:rsidRDefault="00D539D3" w:rsidP="00F9798B">
            <w:pPr>
              <w:pStyle w:val="headertabella0"/>
              <w:rPr>
                <w:color w:val="002060"/>
              </w:rPr>
            </w:pPr>
            <w:r w:rsidRPr="00832C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8F4A3" w14:textId="77777777" w:rsidR="00D539D3" w:rsidRPr="00832C6A" w:rsidRDefault="00D539D3" w:rsidP="00F9798B">
            <w:pPr>
              <w:pStyle w:val="headertabella0"/>
              <w:rPr>
                <w:color w:val="002060"/>
              </w:rPr>
            </w:pPr>
            <w:r w:rsidRPr="00832C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E038E" w14:textId="77777777" w:rsidR="00D539D3" w:rsidRPr="00832C6A" w:rsidRDefault="00D539D3" w:rsidP="00F9798B">
            <w:pPr>
              <w:pStyle w:val="headertabella0"/>
              <w:rPr>
                <w:color w:val="002060"/>
              </w:rPr>
            </w:pPr>
            <w:r w:rsidRPr="00832C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B3F9E" w14:textId="77777777" w:rsidR="00D539D3" w:rsidRPr="00832C6A" w:rsidRDefault="00D539D3" w:rsidP="00F9798B">
            <w:pPr>
              <w:pStyle w:val="headertabella0"/>
              <w:rPr>
                <w:color w:val="002060"/>
              </w:rPr>
            </w:pPr>
            <w:r w:rsidRPr="00832C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472DB" w14:textId="77777777" w:rsidR="00D539D3" w:rsidRPr="00832C6A" w:rsidRDefault="00D539D3" w:rsidP="00F9798B">
            <w:pPr>
              <w:pStyle w:val="headertabella0"/>
              <w:rPr>
                <w:color w:val="002060"/>
              </w:rPr>
            </w:pPr>
            <w:r w:rsidRPr="00832C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708F5" w14:textId="77777777" w:rsidR="00D539D3" w:rsidRPr="00832C6A" w:rsidRDefault="00D539D3" w:rsidP="00F9798B">
            <w:pPr>
              <w:pStyle w:val="headertabella0"/>
              <w:rPr>
                <w:color w:val="002060"/>
              </w:rPr>
            </w:pPr>
            <w:r w:rsidRPr="00832C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F9131" w14:textId="77777777" w:rsidR="00D539D3" w:rsidRPr="00832C6A" w:rsidRDefault="00D539D3" w:rsidP="00F9798B">
            <w:pPr>
              <w:pStyle w:val="headertabella0"/>
              <w:rPr>
                <w:color w:val="002060"/>
              </w:rPr>
            </w:pPr>
            <w:r w:rsidRPr="00832C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1FE1B" w14:textId="77777777" w:rsidR="00D539D3" w:rsidRPr="00832C6A" w:rsidRDefault="00D539D3" w:rsidP="00F9798B">
            <w:pPr>
              <w:pStyle w:val="headertabella0"/>
              <w:rPr>
                <w:color w:val="002060"/>
              </w:rPr>
            </w:pPr>
            <w:r w:rsidRPr="00832C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E54EE" w14:textId="77777777" w:rsidR="00D539D3" w:rsidRPr="00832C6A" w:rsidRDefault="00D539D3" w:rsidP="00F9798B">
            <w:pPr>
              <w:pStyle w:val="headertabella0"/>
              <w:rPr>
                <w:color w:val="002060"/>
              </w:rPr>
            </w:pPr>
            <w:r w:rsidRPr="00832C6A">
              <w:rPr>
                <w:color w:val="002060"/>
              </w:rPr>
              <w:t>PE</w:t>
            </w:r>
          </w:p>
        </w:tc>
      </w:tr>
      <w:tr w:rsidR="00D539D3" w:rsidRPr="00832C6A" w14:paraId="547BB131" w14:textId="77777777" w:rsidTr="00F9798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AC09C8" w14:textId="77777777" w:rsidR="00D539D3" w:rsidRPr="00832C6A" w:rsidRDefault="00D539D3" w:rsidP="00F9798B">
            <w:pPr>
              <w:pStyle w:val="rowtabella0"/>
              <w:rPr>
                <w:color w:val="002060"/>
              </w:rPr>
            </w:pPr>
            <w:r w:rsidRPr="00832C6A">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01939" w14:textId="77777777" w:rsidR="00D539D3" w:rsidRPr="00832C6A" w:rsidRDefault="00D539D3" w:rsidP="00F9798B">
            <w:pPr>
              <w:pStyle w:val="rowtabella0"/>
              <w:jc w:val="center"/>
              <w:rPr>
                <w:color w:val="002060"/>
              </w:rPr>
            </w:pPr>
            <w:r w:rsidRPr="00832C6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451D6"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44613" w14:textId="77777777" w:rsidR="00D539D3" w:rsidRPr="00832C6A" w:rsidRDefault="00D539D3" w:rsidP="00F9798B">
            <w:pPr>
              <w:pStyle w:val="rowtabella0"/>
              <w:jc w:val="center"/>
              <w:rPr>
                <w:color w:val="002060"/>
              </w:rPr>
            </w:pPr>
            <w:r w:rsidRPr="00832C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12B89"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FD812"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1184F" w14:textId="77777777" w:rsidR="00D539D3" w:rsidRPr="00832C6A" w:rsidRDefault="00D539D3" w:rsidP="00F9798B">
            <w:pPr>
              <w:pStyle w:val="rowtabella0"/>
              <w:jc w:val="center"/>
              <w:rPr>
                <w:color w:val="002060"/>
              </w:rPr>
            </w:pPr>
            <w:r w:rsidRPr="00832C6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E6C83"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5A0F2" w14:textId="77777777" w:rsidR="00D539D3" w:rsidRPr="00832C6A" w:rsidRDefault="00D539D3" w:rsidP="00F9798B">
            <w:pPr>
              <w:pStyle w:val="rowtabella0"/>
              <w:jc w:val="center"/>
              <w:rPr>
                <w:color w:val="002060"/>
              </w:rPr>
            </w:pPr>
            <w:r w:rsidRPr="00832C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C6F6E" w14:textId="77777777" w:rsidR="00D539D3" w:rsidRPr="00832C6A" w:rsidRDefault="00D539D3" w:rsidP="00F9798B">
            <w:pPr>
              <w:pStyle w:val="rowtabella0"/>
              <w:jc w:val="center"/>
              <w:rPr>
                <w:color w:val="002060"/>
              </w:rPr>
            </w:pPr>
            <w:r w:rsidRPr="00832C6A">
              <w:rPr>
                <w:color w:val="002060"/>
              </w:rPr>
              <w:t>0</w:t>
            </w:r>
          </w:p>
        </w:tc>
      </w:tr>
      <w:tr w:rsidR="00D539D3" w:rsidRPr="00832C6A" w14:paraId="669AB953"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4983A9" w14:textId="77777777" w:rsidR="00D539D3" w:rsidRPr="00832C6A" w:rsidRDefault="00D539D3" w:rsidP="00F9798B">
            <w:pPr>
              <w:pStyle w:val="rowtabella0"/>
              <w:rPr>
                <w:color w:val="002060"/>
              </w:rPr>
            </w:pPr>
            <w:r w:rsidRPr="00832C6A">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CC296" w14:textId="77777777" w:rsidR="00D539D3" w:rsidRPr="00832C6A" w:rsidRDefault="00D539D3" w:rsidP="00F9798B">
            <w:pPr>
              <w:pStyle w:val="rowtabella0"/>
              <w:jc w:val="center"/>
              <w:rPr>
                <w:color w:val="002060"/>
              </w:rPr>
            </w:pPr>
            <w:r w:rsidRPr="00832C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1C650"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1D263"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10C4F"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225B7"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DB05B" w14:textId="77777777" w:rsidR="00D539D3" w:rsidRPr="00832C6A" w:rsidRDefault="00D539D3" w:rsidP="00F9798B">
            <w:pPr>
              <w:pStyle w:val="rowtabella0"/>
              <w:jc w:val="center"/>
              <w:rPr>
                <w:color w:val="002060"/>
              </w:rPr>
            </w:pPr>
            <w:r w:rsidRPr="00832C6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3427C" w14:textId="77777777" w:rsidR="00D539D3" w:rsidRPr="00832C6A" w:rsidRDefault="00D539D3" w:rsidP="00F9798B">
            <w:pPr>
              <w:pStyle w:val="rowtabella0"/>
              <w:jc w:val="center"/>
              <w:rPr>
                <w:color w:val="002060"/>
              </w:rPr>
            </w:pPr>
            <w:r w:rsidRPr="00832C6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A8E6E" w14:textId="77777777" w:rsidR="00D539D3" w:rsidRPr="00832C6A" w:rsidRDefault="00D539D3" w:rsidP="00F9798B">
            <w:pPr>
              <w:pStyle w:val="rowtabella0"/>
              <w:jc w:val="center"/>
              <w:rPr>
                <w:color w:val="002060"/>
              </w:rPr>
            </w:pPr>
            <w:r w:rsidRPr="00832C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6BD58" w14:textId="77777777" w:rsidR="00D539D3" w:rsidRPr="00832C6A" w:rsidRDefault="00D539D3" w:rsidP="00F9798B">
            <w:pPr>
              <w:pStyle w:val="rowtabella0"/>
              <w:jc w:val="center"/>
              <w:rPr>
                <w:color w:val="002060"/>
              </w:rPr>
            </w:pPr>
            <w:r w:rsidRPr="00832C6A">
              <w:rPr>
                <w:color w:val="002060"/>
              </w:rPr>
              <w:t>0</w:t>
            </w:r>
          </w:p>
        </w:tc>
      </w:tr>
      <w:tr w:rsidR="00D539D3" w:rsidRPr="00832C6A" w14:paraId="012C5ABF"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C4959E" w14:textId="77777777" w:rsidR="00D539D3" w:rsidRPr="00832C6A" w:rsidRDefault="00D539D3" w:rsidP="00F9798B">
            <w:pPr>
              <w:pStyle w:val="rowtabella0"/>
              <w:rPr>
                <w:color w:val="002060"/>
              </w:rPr>
            </w:pPr>
            <w:r w:rsidRPr="00832C6A">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CC0E4"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0B348"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AC3CD"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63F81"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EFBE7"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27DB3" w14:textId="77777777" w:rsidR="00D539D3" w:rsidRPr="00832C6A" w:rsidRDefault="00D539D3" w:rsidP="00F9798B">
            <w:pPr>
              <w:pStyle w:val="rowtabella0"/>
              <w:jc w:val="center"/>
              <w:rPr>
                <w:color w:val="002060"/>
              </w:rPr>
            </w:pPr>
            <w:r w:rsidRPr="00832C6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CF904"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A091D"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C5E59" w14:textId="77777777" w:rsidR="00D539D3" w:rsidRPr="00832C6A" w:rsidRDefault="00D539D3" w:rsidP="00F9798B">
            <w:pPr>
              <w:pStyle w:val="rowtabella0"/>
              <w:jc w:val="center"/>
              <w:rPr>
                <w:color w:val="002060"/>
              </w:rPr>
            </w:pPr>
            <w:r w:rsidRPr="00832C6A">
              <w:rPr>
                <w:color w:val="002060"/>
              </w:rPr>
              <w:t>0</w:t>
            </w:r>
          </w:p>
        </w:tc>
      </w:tr>
      <w:tr w:rsidR="00D539D3" w:rsidRPr="00832C6A" w14:paraId="0F94B97E"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A1FFC5" w14:textId="77777777" w:rsidR="00D539D3" w:rsidRPr="00832C6A" w:rsidRDefault="00D539D3" w:rsidP="00F9798B">
            <w:pPr>
              <w:pStyle w:val="rowtabella0"/>
              <w:rPr>
                <w:color w:val="002060"/>
              </w:rPr>
            </w:pPr>
            <w:r w:rsidRPr="00832C6A">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DECC0"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07254"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EEA63"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2CB0F"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4B1ED"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AA2C5" w14:textId="77777777" w:rsidR="00D539D3" w:rsidRPr="00832C6A" w:rsidRDefault="00D539D3" w:rsidP="00F9798B">
            <w:pPr>
              <w:pStyle w:val="rowtabella0"/>
              <w:jc w:val="center"/>
              <w:rPr>
                <w:color w:val="002060"/>
              </w:rPr>
            </w:pPr>
            <w:r w:rsidRPr="00832C6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338F5" w14:textId="77777777" w:rsidR="00D539D3" w:rsidRPr="00832C6A" w:rsidRDefault="00D539D3" w:rsidP="00F9798B">
            <w:pPr>
              <w:pStyle w:val="rowtabella0"/>
              <w:jc w:val="center"/>
              <w:rPr>
                <w:color w:val="002060"/>
              </w:rPr>
            </w:pPr>
            <w:r w:rsidRPr="00832C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CDD3A"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FEC2F" w14:textId="77777777" w:rsidR="00D539D3" w:rsidRPr="00832C6A" w:rsidRDefault="00D539D3" w:rsidP="00F9798B">
            <w:pPr>
              <w:pStyle w:val="rowtabella0"/>
              <w:jc w:val="center"/>
              <w:rPr>
                <w:color w:val="002060"/>
              </w:rPr>
            </w:pPr>
            <w:r w:rsidRPr="00832C6A">
              <w:rPr>
                <w:color w:val="002060"/>
              </w:rPr>
              <w:t>0</w:t>
            </w:r>
          </w:p>
        </w:tc>
      </w:tr>
      <w:tr w:rsidR="00D539D3" w:rsidRPr="00832C6A" w14:paraId="1F0FDA9B"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9CD842" w14:textId="77777777" w:rsidR="00D539D3" w:rsidRPr="00832C6A" w:rsidRDefault="00D539D3" w:rsidP="00F9798B">
            <w:pPr>
              <w:pStyle w:val="rowtabella0"/>
              <w:rPr>
                <w:color w:val="002060"/>
              </w:rPr>
            </w:pPr>
            <w:r w:rsidRPr="00832C6A">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152BD"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FF2AE"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DC4C5"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27EF2"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D11C3"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F2575" w14:textId="77777777" w:rsidR="00D539D3" w:rsidRPr="00832C6A" w:rsidRDefault="00D539D3" w:rsidP="00F9798B">
            <w:pPr>
              <w:pStyle w:val="rowtabella0"/>
              <w:jc w:val="center"/>
              <w:rPr>
                <w:color w:val="002060"/>
              </w:rPr>
            </w:pPr>
            <w:r w:rsidRPr="00832C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CB526" w14:textId="77777777" w:rsidR="00D539D3" w:rsidRPr="00832C6A" w:rsidRDefault="00D539D3" w:rsidP="00F9798B">
            <w:pPr>
              <w:pStyle w:val="rowtabella0"/>
              <w:jc w:val="center"/>
              <w:rPr>
                <w:color w:val="002060"/>
              </w:rPr>
            </w:pPr>
            <w:r w:rsidRPr="00832C6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E3CC3" w14:textId="77777777" w:rsidR="00D539D3" w:rsidRPr="00832C6A" w:rsidRDefault="00D539D3" w:rsidP="00F9798B">
            <w:pPr>
              <w:pStyle w:val="rowtabella0"/>
              <w:jc w:val="center"/>
              <w:rPr>
                <w:color w:val="002060"/>
              </w:rPr>
            </w:pPr>
            <w:r w:rsidRPr="00832C6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DC307" w14:textId="77777777" w:rsidR="00D539D3" w:rsidRPr="00832C6A" w:rsidRDefault="00D539D3" w:rsidP="00F9798B">
            <w:pPr>
              <w:pStyle w:val="rowtabella0"/>
              <w:jc w:val="center"/>
              <w:rPr>
                <w:color w:val="002060"/>
              </w:rPr>
            </w:pPr>
            <w:r w:rsidRPr="00832C6A">
              <w:rPr>
                <w:color w:val="002060"/>
              </w:rPr>
              <w:t>0</w:t>
            </w:r>
          </w:p>
        </w:tc>
      </w:tr>
      <w:tr w:rsidR="00D539D3" w:rsidRPr="00832C6A" w14:paraId="116A3E35"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4237D6" w14:textId="77777777" w:rsidR="00D539D3" w:rsidRPr="00832C6A" w:rsidRDefault="00D539D3" w:rsidP="00F9798B">
            <w:pPr>
              <w:pStyle w:val="rowtabella0"/>
              <w:rPr>
                <w:color w:val="002060"/>
              </w:rPr>
            </w:pPr>
            <w:r w:rsidRPr="00832C6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4EA2E" w14:textId="77777777" w:rsidR="00D539D3" w:rsidRPr="00832C6A" w:rsidRDefault="00D539D3" w:rsidP="00F9798B">
            <w:pPr>
              <w:pStyle w:val="rowtabella0"/>
              <w:jc w:val="center"/>
              <w:rPr>
                <w:color w:val="002060"/>
              </w:rPr>
            </w:pPr>
            <w:r w:rsidRPr="00832C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8AD97"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8739C"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82E52"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5C2FF"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6AE37" w14:textId="77777777" w:rsidR="00D539D3" w:rsidRPr="00832C6A" w:rsidRDefault="00D539D3" w:rsidP="00F9798B">
            <w:pPr>
              <w:pStyle w:val="rowtabella0"/>
              <w:jc w:val="center"/>
              <w:rPr>
                <w:color w:val="002060"/>
              </w:rPr>
            </w:pPr>
            <w:r w:rsidRPr="00832C6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65E4F" w14:textId="77777777" w:rsidR="00D539D3" w:rsidRPr="00832C6A" w:rsidRDefault="00D539D3" w:rsidP="00F9798B">
            <w:pPr>
              <w:pStyle w:val="rowtabella0"/>
              <w:jc w:val="center"/>
              <w:rPr>
                <w:color w:val="002060"/>
              </w:rPr>
            </w:pPr>
            <w:r w:rsidRPr="00832C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CA695"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F9094" w14:textId="77777777" w:rsidR="00D539D3" w:rsidRPr="00832C6A" w:rsidRDefault="00D539D3" w:rsidP="00F9798B">
            <w:pPr>
              <w:pStyle w:val="rowtabella0"/>
              <w:jc w:val="center"/>
              <w:rPr>
                <w:color w:val="002060"/>
              </w:rPr>
            </w:pPr>
            <w:r w:rsidRPr="00832C6A">
              <w:rPr>
                <w:color w:val="002060"/>
              </w:rPr>
              <w:t>0</w:t>
            </w:r>
          </w:p>
        </w:tc>
      </w:tr>
      <w:tr w:rsidR="00D539D3" w:rsidRPr="00832C6A" w14:paraId="753EDF32"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E132D3" w14:textId="77777777" w:rsidR="00D539D3" w:rsidRPr="00832C6A" w:rsidRDefault="00D539D3" w:rsidP="00F9798B">
            <w:pPr>
              <w:pStyle w:val="rowtabella0"/>
              <w:rPr>
                <w:color w:val="002060"/>
              </w:rPr>
            </w:pPr>
            <w:r w:rsidRPr="00832C6A">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78BA3"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4D4E3"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7FF27"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44A38"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01205"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03530" w14:textId="77777777" w:rsidR="00D539D3" w:rsidRPr="00832C6A" w:rsidRDefault="00D539D3" w:rsidP="00F9798B">
            <w:pPr>
              <w:pStyle w:val="rowtabella0"/>
              <w:jc w:val="center"/>
              <w:rPr>
                <w:color w:val="002060"/>
              </w:rPr>
            </w:pPr>
            <w:r w:rsidRPr="00832C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55772" w14:textId="77777777" w:rsidR="00D539D3" w:rsidRPr="00832C6A" w:rsidRDefault="00D539D3" w:rsidP="00F9798B">
            <w:pPr>
              <w:pStyle w:val="rowtabella0"/>
              <w:jc w:val="center"/>
              <w:rPr>
                <w:color w:val="002060"/>
              </w:rPr>
            </w:pPr>
            <w:r w:rsidRPr="00832C6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85E32"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27D54" w14:textId="77777777" w:rsidR="00D539D3" w:rsidRPr="00832C6A" w:rsidRDefault="00D539D3" w:rsidP="00F9798B">
            <w:pPr>
              <w:pStyle w:val="rowtabella0"/>
              <w:jc w:val="center"/>
              <w:rPr>
                <w:color w:val="002060"/>
              </w:rPr>
            </w:pPr>
            <w:r w:rsidRPr="00832C6A">
              <w:rPr>
                <w:color w:val="002060"/>
              </w:rPr>
              <w:t>0</w:t>
            </w:r>
          </w:p>
        </w:tc>
      </w:tr>
      <w:tr w:rsidR="00D539D3" w:rsidRPr="00832C6A" w14:paraId="40124067"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057FA6" w14:textId="77777777" w:rsidR="00D539D3" w:rsidRPr="00832C6A" w:rsidRDefault="00D539D3" w:rsidP="00F9798B">
            <w:pPr>
              <w:pStyle w:val="rowtabella0"/>
              <w:rPr>
                <w:color w:val="002060"/>
              </w:rPr>
            </w:pPr>
            <w:r w:rsidRPr="00832C6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EA7CB" w14:textId="77777777" w:rsidR="00D539D3" w:rsidRPr="00832C6A" w:rsidRDefault="00D539D3" w:rsidP="00F9798B">
            <w:pPr>
              <w:pStyle w:val="rowtabella0"/>
              <w:jc w:val="center"/>
              <w:rPr>
                <w:color w:val="002060"/>
              </w:rPr>
            </w:pPr>
            <w:r w:rsidRPr="00832C6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80232"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8FDC7"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C64F3"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9BE2F"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1C6F2" w14:textId="77777777" w:rsidR="00D539D3" w:rsidRPr="00832C6A" w:rsidRDefault="00D539D3" w:rsidP="00F9798B">
            <w:pPr>
              <w:pStyle w:val="rowtabella0"/>
              <w:jc w:val="center"/>
              <w:rPr>
                <w:color w:val="002060"/>
              </w:rPr>
            </w:pPr>
            <w:r w:rsidRPr="00832C6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A22C2" w14:textId="77777777" w:rsidR="00D539D3" w:rsidRPr="00832C6A" w:rsidRDefault="00D539D3" w:rsidP="00F9798B">
            <w:pPr>
              <w:pStyle w:val="rowtabella0"/>
              <w:jc w:val="center"/>
              <w:rPr>
                <w:color w:val="002060"/>
              </w:rPr>
            </w:pPr>
            <w:r w:rsidRPr="00832C6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4353C"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B0096" w14:textId="77777777" w:rsidR="00D539D3" w:rsidRPr="00832C6A" w:rsidRDefault="00D539D3" w:rsidP="00F9798B">
            <w:pPr>
              <w:pStyle w:val="rowtabella0"/>
              <w:jc w:val="center"/>
              <w:rPr>
                <w:color w:val="002060"/>
              </w:rPr>
            </w:pPr>
            <w:r w:rsidRPr="00832C6A">
              <w:rPr>
                <w:color w:val="002060"/>
              </w:rPr>
              <w:t>0</w:t>
            </w:r>
          </w:p>
        </w:tc>
      </w:tr>
      <w:tr w:rsidR="00D539D3" w:rsidRPr="00832C6A" w14:paraId="68A68C20"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3D74F4" w14:textId="77777777" w:rsidR="00D539D3" w:rsidRPr="00832C6A" w:rsidRDefault="00D539D3" w:rsidP="00F9798B">
            <w:pPr>
              <w:pStyle w:val="rowtabella0"/>
              <w:rPr>
                <w:color w:val="002060"/>
              </w:rPr>
            </w:pPr>
            <w:r w:rsidRPr="00832C6A">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C7DB3" w14:textId="77777777" w:rsidR="00D539D3" w:rsidRPr="00832C6A" w:rsidRDefault="00D539D3" w:rsidP="00F9798B">
            <w:pPr>
              <w:pStyle w:val="rowtabella0"/>
              <w:jc w:val="center"/>
              <w:rPr>
                <w:color w:val="002060"/>
              </w:rPr>
            </w:pPr>
            <w:r w:rsidRPr="00832C6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EF352"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992F1"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6EEA8"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E8B54"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40FB8"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C0FF1" w14:textId="77777777" w:rsidR="00D539D3" w:rsidRPr="00832C6A" w:rsidRDefault="00D539D3" w:rsidP="00F9798B">
            <w:pPr>
              <w:pStyle w:val="rowtabella0"/>
              <w:jc w:val="center"/>
              <w:rPr>
                <w:color w:val="002060"/>
              </w:rPr>
            </w:pPr>
            <w:r w:rsidRPr="00832C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C3B08"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1A1BC" w14:textId="77777777" w:rsidR="00D539D3" w:rsidRPr="00832C6A" w:rsidRDefault="00D539D3" w:rsidP="00F9798B">
            <w:pPr>
              <w:pStyle w:val="rowtabella0"/>
              <w:jc w:val="center"/>
              <w:rPr>
                <w:color w:val="002060"/>
              </w:rPr>
            </w:pPr>
            <w:r w:rsidRPr="00832C6A">
              <w:rPr>
                <w:color w:val="002060"/>
              </w:rPr>
              <w:t>0</w:t>
            </w:r>
          </w:p>
        </w:tc>
      </w:tr>
      <w:tr w:rsidR="00D539D3" w:rsidRPr="00832C6A" w14:paraId="41EB05B9"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5A97DE" w14:textId="77777777" w:rsidR="00D539D3" w:rsidRPr="00832C6A" w:rsidRDefault="00D539D3" w:rsidP="00F9798B">
            <w:pPr>
              <w:pStyle w:val="rowtabella0"/>
              <w:rPr>
                <w:color w:val="002060"/>
              </w:rPr>
            </w:pPr>
            <w:r w:rsidRPr="00832C6A">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0FD3C"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FBB9E"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D678D"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6D2D"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B5932"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9CB20" w14:textId="77777777" w:rsidR="00D539D3" w:rsidRPr="00832C6A" w:rsidRDefault="00D539D3" w:rsidP="00F9798B">
            <w:pPr>
              <w:pStyle w:val="rowtabella0"/>
              <w:jc w:val="center"/>
              <w:rPr>
                <w:color w:val="002060"/>
              </w:rPr>
            </w:pPr>
            <w:r w:rsidRPr="00832C6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25D0B" w14:textId="77777777" w:rsidR="00D539D3" w:rsidRPr="00832C6A" w:rsidRDefault="00D539D3" w:rsidP="00F9798B">
            <w:pPr>
              <w:pStyle w:val="rowtabella0"/>
              <w:jc w:val="center"/>
              <w:rPr>
                <w:color w:val="002060"/>
              </w:rPr>
            </w:pPr>
            <w:r w:rsidRPr="00832C6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867B5"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F5636" w14:textId="77777777" w:rsidR="00D539D3" w:rsidRPr="00832C6A" w:rsidRDefault="00D539D3" w:rsidP="00F9798B">
            <w:pPr>
              <w:pStyle w:val="rowtabella0"/>
              <w:jc w:val="center"/>
              <w:rPr>
                <w:color w:val="002060"/>
              </w:rPr>
            </w:pPr>
            <w:r w:rsidRPr="00832C6A">
              <w:rPr>
                <w:color w:val="002060"/>
              </w:rPr>
              <w:t>0</w:t>
            </w:r>
          </w:p>
        </w:tc>
      </w:tr>
      <w:tr w:rsidR="00D539D3" w:rsidRPr="00832C6A" w14:paraId="10A20E70"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475535" w14:textId="77777777" w:rsidR="00D539D3" w:rsidRPr="00832C6A" w:rsidRDefault="00D539D3" w:rsidP="00F9798B">
            <w:pPr>
              <w:pStyle w:val="rowtabella0"/>
              <w:rPr>
                <w:color w:val="002060"/>
              </w:rPr>
            </w:pPr>
            <w:r w:rsidRPr="00832C6A">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CCBA2"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D0FF2"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987C3"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A1D4F"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30E88"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13F09" w14:textId="77777777" w:rsidR="00D539D3" w:rsidRPr="00832C6A" w:rsidRDefault="00D539D3" w:rsidP="00F9798B">
            <w:pPr>
              <w:pStyle w:val="rowtabella0"/>
              <w:jc w:val="center"/>
              <w:rPr>
                <w:color w:val="002060"/>
              </w:rPr>
            </w:pPr>
            <w:r w:rsidRPr="00832C6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C2EFD" w14:textId="77777777" w:rsidR="00D539D3" w:rsidRPr="00832C6A" w:rsidRDefault="00D539D3" w:rsidP="00F9798B">
            <w:pPr>
              <w:pStyle w:val="rowtabella0"/>
              <w:jc w:val="center"/>
              <w:rPr>
                <w:color w:val="002060"/>
              </w:rPr>
            </w:pPr>
            <w:r w:rsidRPr="00832C6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356FB" w14:textId="77777777" w:rsidR="00D539D3" w:rsidRPr="00832C6A" w:rsidRDefault="00D539D3" w:rsidP="00F9798B">
            <w:pPr>
              <w:pStyle w:val="rowtabella0"/>
              <w:jc w:val="center"/>
              <w:rPr>
                <w:color w:val="002060"/>
              </w:rPr>
            </w:pPr>
            <w:r w:rsidRPr="00832C6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CC86F" w14:textId="77777777" w:rsidR="00D539D3" w:rsidRPr="00832C6A" w:rsidRDefault="00D539D3" w:rsidP="00F9798B">
            <w:pPr>
              <w:pStyle w:val="rowtabella0"/>
              <w:jc w:val="center"/>
              <w:rPr>
                <w:color w:val="002060"/>
              </w:rPr>
            </w:pPr>
            <w:r w:rsidRPr="00832C6A">
              <w:rPr>
                <w:color w:val="002060"/>
              </w:rPr>
              <w:t>0</w:t>
            </w:r>
          </w:p>
        </w:tc>
      </w:tr>
      <w:tr w:rsidR="00D539D3" w:rsidRPr="00832C6A" w14:paraId="2277CD13"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10966F" w14:textId="77777777" w:rsidR="00D539D3" w:rsidRPr="00832C6A" w:rsidRDefault="00D539D3" w:rsidP="00F9798B">
            <w:pPr>
              <w:pStyle w:val="rowtabella0"/>
              <w:rPr>
                <w:color w:val="002060"/>
              </w:rPr>
            </w:pPr>
            <w:r w:rsidRPr="00832C6A">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7FF8E"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3E59E"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CC220"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03CC4"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7D77D"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2974D" w14:textId="77777777" w:rsidR="00D539D3" w:rsidRPr="00832C6A" w:rsidRDefault="00D539D3" w:rsidP="00F9798B">
            <w:pPr>
              <w:pStyle w:val="rowtabella0"/>
              <w:jc w:val="center"/>
              <w:rPr>
                <w:color w:val="002060"/>
              </w:rPr>
            </w:pPr>
            <w:r w:rsidRPr="00832C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323FD" w14:textId="77777777" w:rsidR="00D539D3" w:rsidRPr="00832C6A" w:rsidRDefault="00D539D3" w:rsidP="00F9798B">
            <w:pPr>
              <w:pStyle w:val="rowtabella0"/>
              <w:jc w:val="center"/>
              <w:rPr>
                <w:color w:val="002060"/>
              </w:rPr>
            </w:pPr>
            <w:r w:rsidRPr="00832C6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87189" w14:textId="77777777" w:rsidR="00D539D3" w:rsidRPr="00832C6A" w:rsidRDefault="00D539D3" w:rsidP="00F9798B">
            <w:pPr>
              <w:pStyle w:val="rowtabella0"/>
              <w:jc w:val="center"/>
              <w:rPr>
                <w:color w:val="002060"/>
              </w:rPr>
            </w:pPr>
            <w:r w:rsidRPr="00832C6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85955" w14:textId="77777777" w:rsidR="00D539D3" w:rsidRPr="00832C6A" w:rsidRDefault="00D539D3" w:rsidP="00F9798B">
            <w:pPr>
              <w:pStyle w:val="rowtabella0"/>
              <w:jc w:val="center"/>
              <w:rPr>
                <w:color w:val="002060"/>
              </w:rPr>
            </w:pPr>
            <w:r w:rsidRPr="00832C6A">
              <w:rPr>
                <w:color w:val="002060"/>
              </w:rPr>
              <w:t>0</w:t>
            </w:r>
          </w:p>
        </w:tc>
      </w:tr>
      <w:tr w:rsidR="00D539D3" w:rsidRPr="00832C6A" w14:paraId="3673B93C" w14:textId="77777777" w:rsidTr="00F9798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031868" w14:textId="77777777" w:rsidR="00D539D3" w:rsidRPr="00832C6A" w:rsidRDefault="00D539D3" w:rsidP="00F9798B">
            <w:pPr>
              <w:pStyle w:val="rowtabella0"/>
              <w:rPr>
                <w:color w:val="002060"/>
              </w:rPr>
            </w:pPr>
            <w:r w:rsidRPr="00832C6A">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C4B10"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87343"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AB200"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B699E"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F8E0A" w14:textId="77777777" w:rsidR="00D539D3" w:rsidRPr="00832C6A" w:rsidRDefault="00D539D3" w:rsidP="00F9798B">
            <w:pPr>
              <w:pStyle w:val="rowtabella0"/>
              <w:jc w:val="center"/>
              <w:rPr>
                <w:color w:val="002060"/>
              </w:rPr>
            </w:pPr>
            <w:r w:rsidRPr="00832C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91457" w14:textId="77777777" w:rsidR="00D539D3" w:rsidRPr="00832C6A" w:rsidRDefault="00D539D3" w:rsidP="00F9798B">
            <w:pPr>
              <w:pStyle w:val="rowtabella0"/>
              <w:jc w:val="center"/>
              <w:rPr>
                <w:color w:val="002060"/>
              </w:rPr>
            </w:pPr>
            <w:r w:rsidRPr="00832C6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E0714" w14:textId="77777777" w:rsidR="00D539D3" w:rsidRPr="00832C6A" w:rsidRDefault="00D539D3" w:rsidP="00F9798B">
            <w:pPr>
              <w:pStyle w:val="rowtabella0"/>
              <w:jc w:val="center"/>
              <w:rPr>
                <w:color w:val="002060"/>
              </w:rPr>
            </w:pPr>
            <w:r w:rsidRPr="00832C6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249F5" w14:textId="77777777" w:rsidR="00D539D3" w:rsidRPr="00832C6A" w:rsidRDefault="00D539D3" w:rsidP="00F9798B">
            <w:pPr>
              <w:pStyle w:val="rowtabella0"/>
              <w:jc w:val="center"/>
              <w:rPr>
                <w:color w:val="002060"/>
              </w:rPr>
            </w:pPr>
            <w:r w:rsidRPr="00832C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BFE9E" w14:textId="77777777" w:rsidR="00D539D3" w:rsidRPr="00832C6A" w:rsidRDefault="00D539D3" w:rsidP="00F9798B">
            <w:pPr>
              <w:pStyle w:val="rowtabella0"/>
              <w:jc w:val="center"/>
              <w:rPr>
                <w:color w:val="002060"/>
              </w:rPr>
            </w:pPr>
            <w:r w:rsidRPr="00832C6A">
              <w:rPr>
                <w:color w:val="002060"/>
              </w:rPr>
              <w:t>0</w:t>
            </w:r>
          </w:p>
        </w:tc>
      </w:tr>
    </w:tbl>
    <w:p w14:paraId="1095F15D" w14:textId="77777777" w:rsidR="00D539D3" w:rsidRPr="00832C6A" w:rsidRDefault="00D539D3" w:rsidP="00D539D3">
      <w:pPr>
        <w:pStyle w:val="breakline"/>
        <w:rPr>
          <w:rFonts w:eastAsiaTheme="minorEastAsia"/>
          <w:color w:val="002060"/>
        </w:rPr>
      </w:pPr>
    </w:p>
    <w:p w14:paraId="635949F6" w14:textId="77777777" w:rsidR="00D539D3" w:rsidRPr="00832C6A" w:rsidRDefault="00D539D3" w:rsidP="00D539D3">
      <w:pPr>
        <w:pStyle w:val="breakline"/>
        <w:rPr>
          <w:color w:val="002060"/>
        </w:rPr>
      </w:pPr>
    </w:p>
    <w:p w14:paraId="73773FA6" w14:textId="77777777" w:rsidR="00D539D3" w:rsidRPr="00832C6A" w:rsidRDefault="00D539D3" w:rsidP="00D539D3">
      <w:pPr>
        <w:pStyle w:val="sottotitolocampionato10"/>
        <w:rPr>
          <w:color w:val="002060"/>
        </w:rPr>
      </w:pPr>
      <w:r w:rsidRPr="00832C6A">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39D3" w:rsidRPr="00832C6A" w14:paraId="3E7652F6" w14:textId="77777777" w:rsidTr="00F9798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1C8FA" w14:textId="77777777" w:rsidR="00D539D3" w:rsidRPr="00832C6A" w:rsidRDefault="00D539D3" w:rsidP="00F9798B">
            <w:pPr>
              <w:pStyle w:val="headertabella0"/>
              <w:rPr>
                <w:color w:val="002060"/>
              </w:rPr>
            </w:pPr>
            <w:r w:rsidRPr="00832C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7FA75" w14:textId="77777777" w:rsidR="00D539D3" w:rsidRPr="00832C6A" w:rsidRDefault="00D539D3" w:rsidP="00F9798B">
            <w:pPr>
              <w:pStyle w:val="headertabella0"/>
              <w:rPr>
                <w:color w:val="002060"/>
              </w:rPr>
            </w:pPr>
            <w:r w:rsidRPr="00832C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039F6" w14:textId="77777777" w:rsidR="00D539D3" w:rsidRPr="00832C6A" w:rsidRDefault="00D539D3" w:rsidP="00F9798B">
            <w:pPr>
              <w:pStyle w:val="headertabella0"/>
              <w:rPr>
                <w:color w:val="002060"/>
              </w:rPr>
            </w:pPr>
            <w:r w:rsidRPr="00832C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C7BF1" w14:textId="77777777" w:rsidR="00D539D3" w:rsidRPr="00832C6A" w:rsidRDefault="00D539D3" w:rsidP="00F9798B">
            <w:pPr>
              <w:pStyle w:val="headertabella0"/>
              <w:rPr>
                <w:color w:val="002060"/>
              </w:rPr>
            </w:pPr>
            <w:r w:rsidRPr="00832C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BA3D8" w14:textId="77777777" w:rsidR="00D539D3" w:rsidRPr="00832C6A" w:rsidRDefault="00D539D3" w:rsidP="00F9798B">
            <w:pPr>
              <w:pStyle w:val="headertabella0"/>
              <w:rPr>
                <w:color w:val="002060"/>
              </w:rPr>
            </w:pPr>
            <w:r w:rsidRPr="00832C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96065" w14:textId="77777777" w:rsidR="00D539D3" w:rsidRPr="00832C6A" w:rsidRDefault="00D539D3" w:rsidP="00F9798B">
            <w:pPr>
              <w:pStyle w:val="headertabella0"/>
              <w:rPr>
                <w:color w:val="002060"/>
              </w:rPr>
            </w:pPr>
            <w:r w:rsidRPr="00832C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3F51C" w14:textId="77777777" w:rsidR="00D539D3" w:rsidRPr="00832C6A" w:rsidRDefault="00D539D3" w:rsidP="00F9798B">
            <w:pPr>
              <w:pStyle w:val="headertabella0"/>
              <w:rPr>
                <w:color w:val="002060"/>
              </w:rPr>
            </w:pPr>
            <w:r w:rsidRPr="00832C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EF4BB" w14:textId="77777777" w:rsidR="00D539D3" w:rsidRPr="00832C6A" w:rsidRDefault="00D539D3" w:rsidP="00F9798B">
            <w:pPr>
              <w:pStyle w:val="headertabella0"/>
              <w:rPr>
                <w:color w:val="002060"/>
              </w:rPr>
            </w:pPr>
            <w:r w:rsidRPr="00832C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FA7A9" w14:textId="77777777" w:rsidR="00D539D3" w:rsidRPr="00832C6A" w:rsidRDefault="00D539D3" w:rsidP="00F9798B">
            <w:pPr>
              <w:pStyle w:val="headertabella0"/>
              <w:rPr>
                <w:color w:val="002060"/>
              </w:rPr>
            </w:pPr>
            <w:r w:rsidRPr="00832C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FF6A7" w14:textId="77777777" w:rsidR="00D539D3" w:rsidRPr="00832C6A" w:rsidRDefault="00D539D3" w:rsidP="00F9798B">
            <w:pPr>
              <w:pStyle w:val="headertabella0"/>
              <w:rPr>
                <w:color w:val="002060"/>
              </w:rPr>
            </w:pPr>
            <w:r w:rsidRPr="00832C6A">
              <w:rPr>
                <w:color w:val="002060"/>
              </w:rPr>
              <w:t>PE</w:t>
            </w:r>
          </w:p>
        </w:tc>
      </w:tr>
      <w:tr w:rsidR="00D539D3" w:rsidRPr="00832C6A" w14:paraId="7F0906C0" w14:textId="77777777" w:rsidTr="00F9798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598F97" w14:textId="77777777" w:rsidR="00D539D3" w:rsidRPr="00832C6A" w:rsidRDefault="00D539D3" w:rsidP="00F9798B">
            <w:pPr>
              <w:pStyle w:val="rowtabella0"/>
              <w:rPr>
                <w:color w:val="002060"/>
                <w:lang w:val="es-ES"/>
              </w:rPr>
            </w:pPr>
            <w:r w:rsidRPr="00832C6A">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68718"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98B7F"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950A5"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784B0"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A1700"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12448" w14:textId="77777777" w:rsidR="00D539D3" w:rsidRPr="00832C6A" w:rsidRDefault="00D539D3" w:rsidP="00F9798B">
            <w:pPr>
              <w:pStyle w:val="rowtabella0"/>
              <w:jc w:val="center"/>
              <w:rPr>
                <w:color w:val="002060"/>
              </w:rPr>
            </w:pPr>
            <w:r w:rsidRPr="00832C6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9AA5B" w14:textId="77777777" w:rsidR="00D539D3" w:rsidRPr="00832C6A" w:rsidRDefault="00D539D3" w:rsidP="00F9798B">
            <w:pPr>
              <w:pStyle w:val="rowtabella0"/>
              <w:jc w:val="center"/>
              <w:rPr>
                <w:color w:val="002060"/>
              </w:rPr>
            </w:pPr>
            <w:r w:rsidRPr="00832C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95AD8" w14:textId="77777777" w:rsidR="00D539D3" w:rsidRPr="00832C6A" w:rsidRDefault="00D539D3" w:rsidP="00F9798B">
            <w:pPr>
              <w:pStyle w:val="rowtabella0"/>
              <w:jc w:val="center"/>
              <w:rPr>
                <w:color w:val="002060"/>
              </w:rPr>
            </w:pPr>
            <w:r w:rsidRPr="00832C6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EFEFE" w14:textId="77777777" w:rsidR="00D539D3" w:rsidRPr="00832C6A" w:rsidRDefault="00D539D3" w:rsidP="00F9798B">
            <w:pPr>
              <w:pStyle w:val="rowtabella0"/>
              <w:jc w:val="center"/>
              <w:rPr>
                <w:color w:val="002060"/>
              </w:rPr>
            </w:pPr>
            <w:r w:rsidRPr="00832C6A">
              <w:rPr>
                <w:color w:val="002060"/>
              </w:rPr>
              <w:t>0</w:t>
            </w:r>
          </w:p>
        </w:tc>
      </w:tr>
      <w:tr w:rsidR="00D539D3" w:rsidRPr="00832C6A" w14:paraId="037F605D"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54E199" w14:textId="77777777" w:rsidR="00D539D3" w:rsidRPr="00832C6A" w:rsidRDefault="00D539D3" w:rsidP="00F9798B">
            <w:pPr>
              <w:pStyle w:val="rowtabella0"/>
              <w:rPr>
                <w:color w:val="002060"/>
              </w:rPr>
            </w:pPr>
            <w:r w:rsidRPr="00832C6A">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F6927"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1A3FB"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CB178"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127E7"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4A48E"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9BB0C" w14:textId="77777777" w:rsidR="00D539D3" w:rsidRPr="00832C6A" w:rsidRDefault="00D539D3" w:rsidP="00F9798B">
            <w:pPr>
              <w:pStyle w:val="rowtabella0"/>
              <w:jc w:val="center"/>
              <w:rPr>
                <w:color w:val="002060"/>
              </w:rPr>
            </w:pPr>
            <w:r w:rsidRPr="00832C6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97E92" w14:textId="77777777" w:rsidR="00D539D3" w:rsidRPr="00832C6A" w:rsidRDefault="00D539D3" w:rsidP="00F9798B">
            <w:pPr>
              <w:pStyle w:val="rowtabella0"/>
              <w:jc w:val="center"/>
              <w:rPr>
                <w:color w:val="002060"/>
              </w:rPr>
            </w:pPr>
            <w:r w:rsidRPr="00832C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97E42"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D6DF0" w14:textId="77777777" w:rsidR="00D539D3" w:rsidRPr="00832C6A" w:rsidRDefault="00D539D3" w:rsidP="00F9798B">
            <w:pPr>
              <w:pStyle w:val="rowtabella0"/>
              <w:jc w:val="center"/>
              <w:rPr>
                <w:color w:val="002060"/>
              </w:rPr>
            </w:pPr>
            <w:r w:rsidRPr="00832C6A">
              <w:rPr>
                <w:color w:val="002060"/>
              </w:rPr>
              <w:t>0</w:t>
            </w:r>
          </w:p>
        </w:tc>
      </w:tr>
      <w:tr w:rsidR="00D539D3" w:rsidRPr="00832C6A" w14:paraId="7B7EBDDC"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A090E6" w14:textId="77777777" w:rsidR="00D539D3" w:rsidRPr="00832C6A" w:rsidRDefault="00D539D3" w:rsidP="00F9798B">
            <w:pPr>
              <w:pStyle w:val="rowtabella0"/>
              <w:rPr>
                <w:color w:val="002060"/>
              </w:rPr>
            </w:pPr>
            <w:r w:rsidRPr="00832C6A">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39B79"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05B96"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628D0"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88A8F"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84A78"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DB21D" w14:textId="77777777" w:rsidR="00D539D3" w:rsidRPr="00832C6A" w:rsidRDefault="00D539D3" w:rsidP="00F9798B">
            <w:pPr>
              <w:pStyle w:val="rowtabella0"/>
              <w:jc w:val="center"/>
              <w:rPr>
                <w:color w:val="002060"/>
              </w:rPr>
            </w:pPr>
            <w:r w:rsidRPr="00832C6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6D82D" w14:textId="77777777" w:rsidR="00D539D3" w:rsidRPr="00832C6A" w:rsidRDefault="00D539D3" w:rsidP="00F9798B">
            <w:pPr>
              <w:pStyle w:val="rowtabella0"/>
              <w:jc w:val="center"/>
              <w:rPr>
                <w:color w:val="002060"/>
              </w:rPr>
            </w:pPr>
            <w:r w:rsidRPr="00832C6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027CB"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34A85" w14:textId="77777777" w:rsidR="00D539D3" w:rsidRPr="00832C6A" w:rsidRDefault="00D539D3" w:rsidP="00F9798B">
            <w:pPr>
              <w:pStyle w:val="rowtabella0"/>
              <w:jc w:val="center"/>
              <w:rPr>
                <w:color w:val="002060"/>
              </w:rPr>
            </w:pPr>
            <w:r w:rsidRPr="00832C6A">
              <w:rPr>
                <w:color w:val="002060"/>
              </w:rPr>
              <w:t>0</w:t>
            </w:r>
          </w:p>
        </w:tc>
      </w:tr>
      <w:tr w:rsidR="00D539D3" w:rsidRPr="00832C6A" w14:paraId="0E5D43D0"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469031" w14:textId="77777777" w:rsidR="00D539D3" w:rsidRPr="00832C6A" w:rsidRDefault="00D539D3" w:rsidP="00F9798B">
            <w:pPr>
              <w:pStyle w:val="rowtabella0"/>
              <w:rPr>
                <w:color w:val="002060"/>
              </w:rPr>
            </w:pPr>
            <w:r w:rsidRPr="00832C6A">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67799"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71395"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6FD4A"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FE8A1"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C6624"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7645E" w14:textId="77777777" w:rsidR="00D539D3" w:rsidRPr="00832C6A" w:rsidRDefault="00D539D3" w:rsidP="00F9798B">
            <w:pPr>
              <w:pStyle w:val="rowtabella0"/>
              <w:jc w:val="center"/>
              <w:rPr>
                <w:color w:val="002060"/>
              </w:rPr>
            </w:pPr>
            <w:r w:rsidRPr="00832C6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25C90" w14:textId="77777777" w:rsidR="00D539D3" w:rsidRPr="00832C6A" w:rsidRDefault="00D539D3" w:rsidP="00F9798B">
            <w:pPr>
              <w:pStyle w:val="rowtabella0"/>
              <w:jc w:val="center"/>
              <w:rPr>
                <w:color w:val="002060"/>
              </w:rPr>
            </w:pPr>
            <w:r w:rsidRPr="00832C6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5E83D" w14:textId="77777777" w:rsidR="00D539D3" w:rsidRPr="00832C6A" w:rsidRDefault="00D539D3" w:rsidP="00F9798B">
            <w:pPr>
              <w:pStyle w:val="rowtabella0"/>
              <w:jc w:val="center"/>
              <w:rPr>
                <w:color w:val="002060"/>
              </w:rPr>
            </w:pPr>
            <w:r w:rsidRPr="00832C6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B439A" w14:textId="77777777" w:rsidR="00D539D3" w:rsidRPr="00832C6A" w:rsidRDefault="00D539D3" w:rsidP="00F9798B">
            <w:pPr>
              <w:pStyle w:val="rowtabella0"/>
              <w:jc w:val="center"/>
              <w:rPr>
                <w:color w:val="002060"/>
              </w:rPr>
            </w:pPr>
            <w:r w:rsidRPr="00832C6A">
              <w:rPr>
                <w:color w:val="002060"/>
              </w:rPr>
              <w:t>0</w:t>
            </w:r>
          </w:p>
        </w:tc>
      </w:tr>
      <w:tr w:rsidR="00D539D3" w:rsidRPr="00832C6A" w14:paraId="0026A4EA"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FF4660" w14:textId="77777777" w:rsidR="00D539D3" w:rsidRPr="00832C6A" w:rsidRDefault="00D539D3" w:rsidP="00F9798B">
            <w:pPr>
              <w:pStyle w:val="rowtabella0"/>
              <w:rPr>
                <w:color w:val="002060"/>
              </w:rPr>
            </w:pPr>
            <w:r w:rsidRPr="00832C6A">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B931D"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788E3"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B65FF"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4D974"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70D9D"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1E4AC" w14:textId="77777777" w:rsidR="00D539D3" w:rsidRPr="00832C6A" w:rsidRDefault="00D539D3" w:rsidP="00F9798B">
            <w:pPr>
              <w:pStyle w:val="rowtabella0"/>
              <w:jc w:val="center"/>
              <w:rPr>
                <w:color w:val="002060"/>
              </w:rPr>
            </w:pPr>
            <w:r w:rsidRPr="00832C6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E93DF" w14:textId="77777777" w:rsidR="00D539D3" w:rsidRPr="00832C6A" w:rsidRDefault="00D539D3" w:rsidP="00F9798B">
            <w:pPr>
              <w:pStyle w:val="rowtabella0"/>
              <w:jc w:val="center"/>
              <w:rPr>
                <w:color w:val="002060"/>
              </w:rPr>
            </w:pPr>
            <w:r w:rsidRPr="00832C6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BA675"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DA52D" w14:textId="77777777" w:rsidR="00D539D3" w:rsidRPr="00832C6A" w:rsidRDefault="00D539D3" w:rsidP="00F9798B">
            <w:pPr>
              <w:pStyle w:val="rowtabella0"/>
              <w:jc w:val="center"/>
              <w:rPr>
                <w:color w:val="002060"/>
              </w:rPr>
            </w:pPr>
            <w:r w:rsidRPr="00832C6A">
              <w:rPr>
                <w:color w:val="002060"/>
              </w:rPr>
              <w:t>0</w:t>
            </w:r>
          </w:p>
        </w:tc>
      </w:tr>
      <w:tr w:rsidR="00D539D3" w:rsidRPr="00832C6A" w14:paraId="683701C0"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915842" w14:textId="77777777" w:rsidR="00D539D3" w:rsidRPr="00832C6A" w:rsidRDefault="00D539D3" w:rsidP="00F9798B">
            <w:pPr>
              <w:pStyle w:val="rowtabella0"/>
              <w:rPr>
                <w:color w:val="002060"/>
              </w:rPr>
            </w:pPr>
            <w:r w:rsidRPr="00832C6A">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3BF1C" w14:textId="77777777" w:rsidR="00D539D3" w:rsidRPr="00832C6A" w:rsidRDefault="00D539D3" w:rsidP="00F9798B">
            <w:pPr>
              <w:pStyle w:val="rowtabella0"/>
              <w:jc w:val="center"/>
              <w:rPr>
                <w:color w:val="002060"/>
              </w:rPr>
            </w:pPr>
            <w:r w:rsidRPr="00832C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762F3"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BCC96"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454D6"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74E03"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8B2BC" w14:textId="77777777" w:rsidR="00D539D3" w:rsidRPr="00832C6A" w:rsidRDefault="00D539D3" w:rsidP="00F9798B">
            <w:pPr>
              <w:pStyle w:val="rowtabella0"/>
              <w:jc w:val="center"/>
              <w:rPr>
                <w:color w:val="002060"/>
              </w:rPr>
            </w:pPr>
            <w:r w:rsidRPr="00832C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DDAD9" w14:textId="77777777" w:rsidR="00D539D3" w:rsidRPr="00832C6A" w:rsidRDefault="00D539D3" w:rsidP="00F9798B">
            <w:pPr>
              <w:pStyle w:val="rowtabella0"/>
              <w:jc w:val="center"/>
              <w:rPr>
                <w:color w:val="002060"/>
              </w:rPr>
            </w:pPr>
            <w:r w:rsidRPr="00832C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176BF"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554E7" w14:textId="77777777" w:rsidR="00D539D3" w:rsidRPr="00832C6A" w:rsidRDefault="00D539D3" w:rsidP="00F9798B">
            <w:pPr>
              <w:pStyle w:val="rowtabella0"/>
              <w:jc w:val="center"/>
              <w:rPr>
                <w:color w:val="002060"/>
              </w:rPr>
            </w:pPr>
            <w:r w:rsidRPr="00832C6A">
              <w:rPr>
                <w:color w:val="002060"/>
              </w:rPr>
              <w:t>0</w:t>
            </w:r>
          </w:p>
        </w:tc>
      </w:tr>
      <w:tr w:rsidR="00D539D3" w:rsidRPr="00832C6A" w14:paraId="55FCE8D5"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4B08CE" w14:textId="77777777" w:rsidR="00D539D3" w:rsidRPr="00832C6A" w:rsidRDefault="00D539D3" w:rsidP="00F9798B">
            <w:pPr>
              <w:pStyle w:val="rowtabella0"/>
              <w:rPr>
                <w:color w:val="002060"/>
              </w:rPr>
            </w:pPr>
            <w:r w:rsidRPr="00832C6A">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D8972" w14:textId="77777777" w:rsidR="00D539D3" w:rsidRPr="00832C6A" w:rsidRDefault="00D539D3" w:rsidP="00F9798B">
            <w:pPr>
              <w:pStyle w:val="rowtabella0"/>
              <w:jc w:val="center"/>
              <w:rPr>
                <w:color w:val="002060"/>
              </w:rPr>
            </w:pPr>
            <w:r w:rsidRPr="00832C6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EC69C"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63399"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66832"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82A7E"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305EE" w14:textId="77777777" w:rsidR="00D539D3" w:rsidRPr="00832C6A" w:rsidRDefault="00D539D3" w:rsidP="00F9798B">
            <w:pPr>
              <w:pStyle w:val="rowtabella0"/>
              <w:jc w:val="center"/>
              <w:rPr>
                <w:color w:val="002060"/>
              </w:rPr>
            </w:pPr>
            <w:r w:rsidRPr="00832C6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75359" w14:textId="77777777" w:rsidR="00D539D3" w:rsidRPr="00832C6A" w:rsidRDefault="00D539D3" w:rsidP="00F9798B">
            <w:pPr>
              <w:pStyle w:val="rowtabella0"/>
              <w:jc w:val="center"/>
              <w:rPr>
                <w:color w:val="002060"/>
              </w:rPr>
            </w:pPr>
            <w:r w:rsidRPr="00832C6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58002"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C9E2D" w14:textId="77777777" w:rsidR="00D539D3" w:rsidRPr="00832C6A" w:rsidRDefault="00D539D3" w:rsidP="00F9798B">
            <w:pPr>
              <w:pStyle w:val="rowtabella0"/>
              <w:jc w:val="center"/>
              <w:rPr>
                <w:color w:val="002060"/>
              </w:rPr>
            </w:pPr>
            <w:r w:rsidRPr="00832C6A">
              <w:rPr>
                <w:color w:val="002060"/>
              </w:rPr>
              <w:t>0</w:t>
            </w:r>
          </w:p>
        </w:tc>
      </w:tr>
      <w:tr w:rsidR="00D539D3" w:rsidRPr="00832C6A" w14:paraId="29CB05DE"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7D0DF7" w14:textId="77777777" w:rsidR="00D539D3" w:rsidRPr="00832C6A" w:rsidRDefault="00D539D3" w:rsidP="00F9798B">
            <w:pPr>
              <w:pStyle w:val="rowtabella0"/>
              <w:rPr>
                <w:color w:val="002060"/>
              </w:rPr>
            </w:pPr>
            <w:r w:rsidRPr="00832C6A">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DADB8" w14:textId="77777777" w:rsidR="00D539D3" w:rsidRPr="00832C6A" w:rsidRDefault="00D539D3" w:rsidP="00F9798B">
            <w:pPr>
              <w:pStyle w:val="rowtabella0"/>
              <w:jc w:val="center"/>
              <w:rPr>
                <w:color w:val="002060"/>
              </w:rPr>
            </w:pPr>
            <w:r w:rsidRPr="00832C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E68C0"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55FCD"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8EAFB"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B58CD"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AA476" w14:textId="77777777" w:rsidR="00D539D3" w:rsidRPr="00832C6A" w:rsidRDefault="00D539D3" w:rsidP="00F9798B">
            <w:pPr>
              <w:pStyle w:val="rowtabella0"/>
              <w:jc w:val="center"/>
              <w:rPr>
                <w:color w:val="002060"/>
              </w:rPr>
            </w:pPr>
            <w:r w:rsidRPr="00832C6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4239A" w14:textId="77777777" w:rsidR="00D539D3" w:rsidRPr="00832C6A" w:rsidRDefault="00D539D3" w:rsidP="00F9798B">
            <w:pPr>
              <w:pStyle w:val="rowtabella0"/>
              <w:jc w:val="center"/>
              <w:rPr>
                <w:color w:val="002060"/>
              </w:rPr>
            </w:pPr>
            <w:r w:rsidRPr="00832C6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69186"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9C5ED" w14:textId="77777777" w:rsidR="00D539D3" w:rsidRPr="00832C6A" w:rsidRDefault="00D539D3" w:rsidP="00F9798B">
            <w:pPr>
              <w:pStyle w:val="rowtabella0"/>
              <w:jc w:val="center"/>
              <w:rPr>
                <w:color w:val="002060"/>
              </w:rPr>
            </w:pPr>
            <w:r w:rsidRPr="00832C6A">
              <w:rPr>
                <w:color w:val="002060"/>
              </w:rPr>
              <w:t>0</w:t>
            </w:r>
          </w:p>
        </w:tc>
      </w:tr>
      <w:tr w:rsidR="00D539D3" w:rsidRPr="00832C6A" w14:paraId="46B3A4CA"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ACD749" w14:textId="77777777" w:rsidR="00D539D3" w:rsidRPr="00832C6A" w:rsidRDefault="00D539D3" w:rsidP="00F9798B">
            <w:pPr>
              <w:pStyle w:val="rowtabella0"/>
              <w:rPr>
                <w:color w:val="002060"/>
              </w:rPr>
            </w:pPr>
            <w:r w:rsidRPr="00832C6A">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BE9DB"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74469"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83F6C"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5CC74"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15D27"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F60EF" w14:textId="77777777" w:rsidR="00D539D3" w:rsidRPr="00832C6A" w:rsidRDefault="00D539D3" w:rsidP="00F9798B">
            <w:pPr>
              <w:pStyle w:val="rowtabella0"/>
              <w:jc w:val="center"/>
              <w:rPr>
                <w:color w:val="002060"/>
              </w:rPr>
            </w:pPr>
            <w:r w:rsidRPr="00832C6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67A67" w14:textId="77777777" w:rsidR="00D539D3" w:rsidRPr="00832C6A" w:rsidRDefault="00D539D3" w:rsidP="00F9798B">
            <w:pPr>
              <w:pStyle w:val="rowtabella0"/>
              <w:jc w:val="center"/>
              <w:rPr>
                <w:color w:val="002060"/>
              </w:rPr>
            </w:pPr>
            <w:r w:rsidRPr="00832C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2A97E"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D2C27" w14:textId="77777777" w:rsidR="00D539D3" w:rsidRPr="00832C6A" w:rsidRDefault="00D539D3" w:rsidP="00F9798B">
            <w:pPr>
              <w:pStyle w:val="rowtabella0"/>
              <w:jc w:val="center"/>
              <w:rPr>
                <w:color w:val="002060"/>
              </w:rPr>
            </w:pPr>
            <w:r w:rsidRPr="00832C6A">
              <w:rPr>
                <w:color w:val="002060"/>
              </w:rPr>
              <w:t>0</w:t>
            </w:r>
          </w:p>
        </w:tc>
      </w:tr>
      <w:tr w:rsidR="00D539D3" w:rsidRPr="00832C6A" w14:paraId="3172496A"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C5C44D" w14:textId="77777777" w:rsidR="00D539D3" w:rsidRPr="00832C6A" w:rsidRDefault="00D539D3" w:rsidP="00F9798B">
            <w:pPr>
              <w:pStyle w:val="rowtabella0"/>
              <w:rPr>
                <w:color w:val="002060"/>
                <w:lang w:val="es-ES"/>
              </w:rPr>
            </w:pPr>
            <w:r w:rsidRPr="00832C6A">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8C5E4"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CA8DA"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671AF"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43326"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AF3D8"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9AAC4"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90071" w14:textId="77777777" w:rsidR="00D539D3" w:rsidRPr="00832C6A" w:rsidRDefault="00D539D3" w:rsidP="00F9798B">
            <w:pPr>
              <w:pStyle w:val="rowtabella0"/>
              <w:jc w:val="center"/>
              <w:rPr>
                <w:color w:val="002060"/>
              </w:rPr>
            </w:pPr>
            <w:r w:rsidRPr="00832C6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29D5C" w14:textId="77777777" w:rsidR="00D539D3" w:rsidRPr="00832C6A" w:rsidRDefault="00D539D3" w:rsidP="00F9798B">
            <w:pPr>
              <w:pStyle w:val="rowtabella0"/>
              <w:jc w:val="center"/>
              <w:rPr>
                <w:color w:val="002060"/>
              </w:rPr>
            </w:pPr>
            <w:r w:rsidRPr="00832C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B8FA3" w14:textId="77777777" w:rsidR="00D539D3" w:rsidRPr="00832C6A" w:rsidRDefault="00D539D3" w:rsidP="00F9798B">
            <w:pPr>
              <w:pStyle w:val="rowtabella0"/>
              <w:jc w:val="center"/>
              <w:rPr>
                <w:color w:val="002060"/>
              </w:rPr>
            </w:pPr>
            <w:r w:rsidRPr="00832C6A">
              <w:rPr>
                <w:color w:val="002060"/>
              </w:rPr>
              <w:t>0</w:t>
            </w:r>
          </w:p>
        </w:tc>
      </w:tr>
      <w:tr w:rsidR="00D539D3" w:rsidRPr="00832C6A" w14:paraId="4AD4BF6A"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774240" w14:textId="77777777" w:rsidR="00D539D3" w:rsidRPr="00832C6A" w:rsidRDefault="00D539D3" w:rsidP="00F9798B">
            <w:pPr>
              <w:pStyle w:val="rowtabella0"/>
              <w:rPr>
                <w:color w:val="002060"/>
              </w:rPr>
            </w:pPr>
            <w:r w:rsidRPr="00832C6A">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54373"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98771"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DCCC5"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58FCA"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9F347"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6BBCB" w14:textId="77777777" w:rsidR="00D539D3" w:rsidRPr="00832C6A" w:rsidRDefault="00D539D3" w:rsidP="00F9798B">
            <w:pPr>
              <w:pStyle w:val="rowtabella0"/>
              <w:jc w:val="center"/>
              <w:rPr>
                <w:color w:val="002060"/>
              </w:rPr>
            </w:pPr>
            <w:r w:rsidRPr="00832C6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F1BC9" w14:textId="77777777" w:rsidR="00D539D3" w:rsidRPr="00832C6A" w:rsidRDefault="00D539D3" w:rsidP="00F9798B">
            <w:pPr>
              <w:pStyle w:val="rowtabella0"/>
              <w:jc w:val="center"/>
              <w:rPr>
                <w:color w:val="002060"/>
              </w:rPr>
            </w:pPr>
            <w:r w:rsidRPr="00832C6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9BAFA"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6AAD6" w14:textId="77777777" w:rsidR="00D539D3" w:rsidRPr="00832C6A" w:rsidRDefault="00D539D3" w:rsidP="00F9798B">
            <w:pPr>
              <w:pStyle w:val="rowtabella0"/>
              <w:jc w:val="center"/>
              <w:rPr>
                <w:color w:val="002060"/>
              </w:rPr>
            </w:pPr>
            <w:r w:rsidRPr="00832C6A">
              <w:rPr>
                <w:color w:val="002060"/>
              </w:rPr>
              <w:t>0</w:t>
            </w:r>
          </w:p>
        </w:tc>
      </w:tr>
      <w:tr w:rsidR="00D539D3" w:rsidRPr="00832C6A" w14:paraId="37967545"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C02018" w14:textId="77777777" w:rsidR="00D539D3" w:rsidRPr="00832C6A" w:rsidRDefault="00D539D3" w:rsidP="00F9798B">
            <w:pPr>
              <w:pStyle w:val="rowtabella0"/>
              <w:rPr>
                <w:color w:val="002060"/>
              </w:rPr>
            </w:pPr>
            <w:r w:rsidRPr="00832C6A">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C29B7"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901AA"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1825D"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31F0C"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AFF13" w14:textId="77777777" w:rsidR="00D539D3" w:rsidRPr="00832C6A" w:rsidRDefault="00D539D3" w:rsidP="00F9798B">
            <w:pPr>
              <w:pStyle w:val="rowtabella0"/>
              <w:jc w:val="center"/>
              <w:rPr>
                <w:color w:val="002060"/>
              </w:rPr>
            </w:pPr>
            <w:r w:rsidRPr="00832C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87584" w14:textId="77777777" w:rsidR="00D539D3" w:rsidRPr="00832C6A" w:rsidRDefault="00D539D3" w:rsidP="00F9798B">
            <w:pPr>
              <w:pStyle w:val="rowtabella0"/>
              <w:jc w:val="center"/>
              <w:rPr>
                <w:color w:val="002060"/>
              </w:rPr>
            </w:pPr>
            <w:r w:rsidRPr="00832C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0F4DD" w14:textId="77777777" w:rsidR="00D539D3" w:rsidRPr="00832C6A" w:rsidRDefault="00D539D3" w:rsidP="00F9798B">
            <w:pPr>
              <w:pStyle w:val="rowtabella0"/>
              <w:jc w:val="center"/>
              <w:rPr>
                <w:color w:val="002060"/>
              </w:rPr>
            </w:pPr>
            <w:r w:rsidRPr="00832C6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E86B2"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22E49" w14:textId="77777777" w:rsidR="00D539D3" w:rsidRPr="00832C6A" w:rsidRDefault="00D539D3" w:rsidP="00F9798B">
            <w:pPr>
              <w:pStyle w:val="rowtabella0"/>
              <w:jc w:val="center"/>
              <w:rPr>
                <w:color w:val="002060"/>
              </w:rPr>
            </w:pPr>
            <w:r w:rsidRPr="00832C6A">
              <w:rPr>
                <w:color w:val="002060"/>
              </w:rPr>
              <w:t>0</w:t>
            </w:r>
          </w:p>
        </w:tc>
      </w:tr>
      <w:tr w:rsidR="00D539D3" w:rsidRPr="00832C6A" w14:paraId="039C71B2" w14:textId="77777777" w:rsidTr="00F9798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1DAE3C" w14:textId="77777777" w:rsidR="00D539D3" w:rsidRPr="00832C6A" w:rsidRDefault="00D539D3" w:rsidP="00F9798B">
            <w:pPr>
              <w:pStyle w:val="rowtabella0"/>
              <w:rPr>
                <w:color w:val="002060"/>
              </w:rPr>
            </w:pPr>
            <w:r w:rsidRPr="00832C6A">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2094A"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B3F63"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B9B33"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DAC07"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D3A5F"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52055"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64435" w14:textId="77777777" w:rsidR="00D539D3" w:rsidRPr="00832C6A" w:rsidRDefault="00D539D3" w:rsidP="00F9798B">
            <w:pPr>
              <w:pStyle w:val="rowtabella0"/>
              <w:jc w:val="center"/>
              <w:rPr>
                <w:color w:val="002060"/>
              </w:rPr>
            </w:pPr>
            <w:r w:rsidRPr="00832C6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36B3D" w14:textId="77777777" w:rsidR="00D539D3" w:rsidRPr="00832C6A" w:rsidRDefault="00D539D3" w:rsidP="00F9798B">
            <w:pPr>
              <w:pStyle w:val="rowtabella0"/>
              <w:jc w:val="center"/>
              <w:rPr>
                <w:color w:val="002060"/>
              </w:rPr>
            </w:pPr>
            <w:r w:rsidRPr="00832C6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5CFA9" w14:textId="77777777" w:rsidR="00D539D3" w:rsidRPr="00832C6A" w:rsidRDefault="00D539D3" w:rsidP="00F9798B">
            <w:pPr>
              <w:pStyle w:val="rowtabella0"/>
              <w:jc w:val="center"/>
              <w:rPr>
                <w:color w:val="002060"/>
              </w:rPr>
            </w:pPr>
            <w:r w:rsidRPr="00832C6A">
              <w:rPr>
                <w:color w:val="002060"/>
              </w:rPr>
              <w:t>0</w:t>
            </w:r>
          </w:p>
        </w:tc>
      </w:tr>
    </w:tbl>
    <w:p w14:paraId="23C27156" w14:textId="77777777" w:rsidR="00D539D3" w:rsidRPr="00832C6A" w:rsidRDefault="00D539D3" w:rsidP="00D539D3">
      <w:pPr>
        <w:pStyle w:val="breakline"/>
        <w:rPr>
          <w:rFonts w:eastAsiaTheme="minorEastAsia"/>
          <w:color w:val="002060"/>
        </w:rPr>
      </w:pPr>
    </w:p>
    <w:p w14:paraId="7582C881" w14:textId="77777777" w:rsidR="00D539D3" w:rsidRPr="00832C6A" w:rsidRDefault="00D539D3" w:rsidP="00D539D3">
      <w:pPr>
        <w:pStyle w:val="breakline"/>
        <w:rPr>
          <w:color w:val="002060"/>
        </w:rPr>
      </w:pPr>
    </w:p>
    <w:p w14:paraId="3552FC04" w14:textId="77777777" w:rsidR="00D539D3" w:rsidRPr="00832C6A" w:rsidRDefault="00D539D3" w:rsidP="00D539D3">
      <w:pPr>
        <w:pStyle w:val="sottotitolocampionato10"/>
        <w:rPr>
          <w:color w:val="002060"/>
        </w:rPr>
      </w:pPr>
      <w:r w:rsidRPr="00832C6A">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39D3" w:rsidRPr="00832C6A" w14:paraId="33078D0A" w14:textId="77777777" w:rsidTr="00F9798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B08BC" w14:textId="77777777" w:rsidR="00D539D3" w:rsidRPr="00832C6A" w:rsidRDefault="00D539D3" w:rsidP="00F9798B">
            <w:pPr>
              <w:pStyle w:val="headertabella0"/>
              <w:rPr>
                <w:color w:val="002060"/>
              </w:rPr>
            </w:pPr>
            <w:r w:rsidRPr="00832C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AE1A0" w14:textId="77777777" w:rsidR="00D539D3" w:rsidRPr="00832C6A" w:rsidRDefault="00D539D3" w:rsidP="00F9798B">
            <w:pPr>
              <w:pStyle w:val="headertabella0"/>
              <w:rPr>
                <w:color w:val="002060"/>
              </w:rPr>
            </w:pPr>
            <w:r w:rsidRPr="00832C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E7BFC" w14:textId="77777777" w:rsidR="00D539D3" w:rsidRPr="00832C6A" w:rsidRDefault="00D539D3" w:rsidP="00F9798B">
            <w:pPr>
              <w:pStyle w:val="headertabella0"/>
              <w:rPr>
                <w:color w:val="002060"/>
              </w:rPr>
            </w:pPr>
            <w:r w:rsidRPr="00832C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7499C" w14:textId="77777777" w:rsidR="00D539D3" w:rsidRPr="00832C6A" w:rsidRDefault="00D539D3" w:rsidP="00F9798B">
            <w:pPr>
              <w:pStyle w:val="headertabella0"/>
              <w:rPr>
                <w:color w:val="002060"/>
              </w:rPr>
            </w:pPr>
            <w:r w:rsidRPr="00832C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FE86D" w14:textId="77777777" w:rsidR="00D539D3" w:rsidRPr="00832C6A" w:rsidRDefault="00D539D3" w:rsidP="00F9798B">
            <w:pPr>
              <w:pStyle w:val="headertabella0"/>
              <w:rPr>
                <w:color w:val="002060"/>
              </w:rPr>
            </w:pPr>
            <w:r w:rsidRPr="00832C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44FB9" w14:textId="77777777" w:rsidR="00D539D3" w:rsidRPr="00832C6A" w:rsidRDefault="00D539D3" w:rsidP="00F9798B">
            <w:pPr>
              <w:pStyle w:val="headertabella0"/>
              <w:rPr>
                <w:color w:val="002060"/>
              </w:rPr>
            </w:pPr>
            <w:r w:rsidRPr="00832C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359E6" w14:textId="77777777" w:rsidR="00D539D3" w:rsidRPr="00832C6A" w:rsidRDefault="00D539D3" w:rsidP="00F9798B">
            <w:pPr>
              <w:pStyle w:val="headertabella0"/>
              <w:rPr>
                <w:color w:val="002060"/>
              </w:rPr>
            </w:pPr>
            <w:r w:rsidRPr="00832C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CC9C2" w14:textId="77777777" w:rsidR="00D539D3" w:rsidRPr="00832C6A" w:rsidRDefault="00D539D3" w:rsidP="00F9798B">
            <w:pPr>
              <w:pStyle w:val="headertabella0"/>
              <w:rPr>
                <w:color w:val="002060"/>
              </w:rPr>
            </w:pPr>
            <w:r w:rsidRPr="00832C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50566" w14:textId="77777777" w:rsidR="00D539D3" w:rsidRPr="00832C6A" w:rsidRDefault="00D539D3" w:rsidP="00F9798B">
            <w:pPr>
              <w:pStyle w:val="headertabella0"/>
              <w:rPr>
                <w:color w:val="002060"/>
              </w:rPr>
            </w:pPr>
            <w:r w:rsidRPr="00832C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CDF83" w14:textId="77777777" w:rsidR="00D539D3" w:rsidRPr="00832C6A" w:rsidRDefault="00D539D3" w:rsidP="00F9798B">
            <w:pPr>
              <w:pStyle w:val="headertabella0"/>
              <w:rPr>
                <w:color w:val="002060"/>
              </w:rPr>
            </w:pPr>
            <w:r w:rsidRPr="00832C6A">
              <w:rPr>
                <w:color w:val="002060"/>
              </w:rPr>
              <w:t>PE</w:t>
            </w:r>
          </w:p>
        </w:tc>
      </w:tr>
      <w:tr w:rsidR="00D539D3" w:rsidRPr="00832C6A" w14:paraId="3DB3C621" w14:textId="77777777" w:rsidTr="00F9798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BA9A90" w14:textId="77777777" w:rsidR="00D539D3" w:rsidRPr="00832C6A" w:rsidRDefault="00D539D3" w:rsidP="00F9798B">
            <w:pPr>
              <w:pStyle w:val="rowtabella0"/>
              <w:rPr>
                <w:color w:val="002060"/>
              </w:rPr>
            </w:pPr>
            <w:r w:rsidRPr="00832C6A">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86FA9" w14:textId="77777777" w:rsidR="00D539D3" w:rsidRPr="00832C6A" w:rsidRDefault="00D539D3" w:rsidP="00F9798B">
            <w:pPr>
              <w:pStyle w:val="rowtabella0"/>
              <w:jc w:val="center"/>
              <w:rPr>
                <w:color w:val="002060"/>
              </w:rPr>
            </w:pPr>
            <w:r w:rsidRPr="00832C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08F11"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D75DD"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F6E56"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8A4EB"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BB6BE" w14:textId="77777777" w:rsidR="00D539D3" w:rsidRPr="00832C6A" w:rsidRDefault="00D539D3" w:rsidP="00F9798B">
            <w:pPr>
              <w:pStyle w:val="rowtabella0"/>
              <w:jc w:val="center"/>
              <w:rPr>
                <w:color w:val="002060"/>
              </w:rPr>
            </w:pPr>
            <w:r w:rsidRPr="00832C6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E7C07" w14:textId="77777777" w:rsidR="00D539D3" w:rsidRPr="00832C6A" w:rsidRDefault="00D539D3" w:rsidP="00F9798B">
            <w:pPr>
              <w:pStyle w:val="rowtabella0"/>
              <w:jc w:val="center"/>
              <w:rPr>
                <w:color w:val="002060"/>
              </w:rPr>
            </w:pPr>
            <w:r w:rsidRPr="00832C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8ECB0" w14:textId="77777777" w:rsidR="00D539D3" w:rsidRPr="00832C6A" w:rsidRDefault="00D539D3" w:rsidP="00F9798B">
            <w:pPr>
              <w:pStyle w:val="rowtabella0"/>
              <w:jc w:val="center"/>
              <w:rPr>
                <w:color w:val="002060"/>
              </w:rPr>
            </w:pPr>
            <w:r w:rsidRPr="00832C6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CF51A" w14:textId="77777777" w:rsidR="00D539D3" w:rsidRPr="00832C6A" w:rsidRDefault="00D539D3" w:rsidP="00F9798B">
            <w:pPr>
              <w:pStyle w:val="rowtabella0"/>
              <w:jc w:val="center"/>
              <w:rPr>
                <w:color w:val="002060"/>
              </w:rPr>
            </w:pPr>
            <w:r w:rsidRPr="00832C6A">
              <w:rPr>
                <w:color w:val="002060"/>
              </w:rPr>
              <w:t>0</w:t>
            </w:r>
          </w:p>
        </w:tc>
      </w:tr>
      <w:tr w:rsidR="00D539D3" w:rsidRPr="00832C6A" w14:paraId="301A197F"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C4B81B" w14:textId="77777777" w:rsidR="00D539D3" w:rsidRPr="00832C6A" w:rsidRDefault="00D539D3" w:rsidP="00F9798B">
            <w:pPr>
              <w:pStyle w:val="rowtabella0"/>
              <w:rPr>
                <w:color w:val="002060"/>
              </w:rPr>
            </w:pPr>
            <w:r w:rsidRPr="00832C6A">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7AEA9" w14:textId="77777777" w:rsidR="00D539D3" w:rsidRPr="00832C6A" w:rsidRDefault="00D539D3" w:rsidP="00F9798B">
            <w:pPr>
              <w:pStyle w:val="rowtabella0"/>
              <w:jc w:val="center"/>
              <w:rPr>
                <w:color w:val="002060"/>
              </w:rPr>
            </w:pPr>
            <w:r w:rsidRPr="00832C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474D7"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3483A"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6B708"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87F34"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4CACE" w14:textId="77777777" w:rsidR="00D539D3" w:rsidRPr="00832C6A" w:rsidRDefault="00D539D3" w:rsidP="00F9798B">
            <w:pPr>
              <w:pStyle w:val="rowtabella0"/>
              <w:jc w:val="center"/>
              <w:rPr>
                <w:color w:val="002060"/>
              </w:rPr>
            </w:pPr>
            <w:r w:rsidRPr="00832C6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4FD4E" w14:textId="77777777" w:rsidR="00D539D3" w:rsidRPr="00832C6A" w:rsidRDefault="00D539D3" w:rsidP="00F9798B">
            <w:pPr>
              <w:pStyle w:val="rowtabella0"/>
              <w:jc w:val="center"/>
              <w:rPr>
                <w:color w:val="002060"/>
              </w:rPr>
            </w:pPr>
            <w:r w:rsidRPr="00832C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66337" w14:textId="77777777" w:rsidR="00D539D3" w:rsidRPr="00832C6A" w:rsidRDefault="00D539D3" w:rsidP="00F9798B">
            <w:pPr>
              <w:pStyle w:val="rowtabella0"/>
              <w:jc w:val="center"/>
              <w:rPr>
                <w:color w:val="002060"/>
              </w:rPr>
            </w:pPr>
            <w:r w:rsidRPr="00832C6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91292" w14:textId="77777777" w:rsidR="00D539D3" w:rsidRPr="00832C6A" w:rsidRDefault="00D539D3" w:rsidP="00F9798B">
            <w:pPr>
              <w:pStyle w:val="rowtabella0"/>
              <w:jc w:val="center"/>
              <w:rPr>
                <w:color w:val="002060"/>
              </w:rPr>
            </w:pPr>
            <w:r w:rsidRPr="00832C6A">
              <w:rPr>
                <w:color w:val="002060"/>
              </w:rPr>
              <w:t>0</w:t>
            </w:r>
          </w:p>
        </w:tc>
      </w:tr>
      <w:tr w:rsidR="00D539D3" w:rsidRPr="00832C6A" w14:paraId="776DE76E"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50E849" w14:textId="77777777" w:rsidR="00D539D3" w:rsidRPr="00832C6A" w:rsidRDefault="00D539D3" w:rsidP="00F9798B">
            <w:pPr>
              <w:pStyle w:val="rowtabella0"/>
              <w:rPr>
                <w:color w:val="002060"/>
              </w:rPr>
            </w:pPr>
            <w:r w:rsidRPr="00832C6A">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C3FD7" w14:textId="77777777" w:rsidR="00D539D3" w:rsidRPr="00832C6A" w:rsidRDefault="00D539D3" w:rsidP="00F9798B">
            <w:pPr>
              <w:pStyle w:val="rowtabella0"/>
              <w:jc w:val="center"/>
              <w:rPr>
                <w:color w:val="002060"/>
              </w:rPr>
            </w:pPr>
            <w:r w:rsidRPr="00832C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9F6BF"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BB67C"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47642"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99931"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6D720" w14:textId="77777777" w:rsidR="00D539D3" w:rsidRPr="00832C6A" w:rsidRDefault="00D539D3" w:rsidP="00F9798B">
            <w:pPr>
              <w:pStyle w:val="rowtabella0"/>
              <w:jc w:val="center"/>
              <w:rPr>
                <w:color w:val="002060"/>
              </w:rPr>
            </w:pPr>
            <w:r w:rsidRPr="00832C6A">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7B6E1" w14:textId="77777777" w:rsidR="00D539D3" w:rsidRPr="00832C6A" w:rsidRDefault="00D539D3" w:rsidP="00F9798B">
            <w:pPr>
              <w:pStyle w:val="rowtabella0"/>
              <w:jc w:val="center"/>
              <w:rPr>
                <w:color w:val="002060"/>
              </w:rPr>
            </w:pPr>
            <w:r w:rsidRPr="00832C6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F7774" w14:textId="77777777" w:rsidR="00D539D3" w:rsidRPr="00832C6A" w:rsidRDefault="00D539D3" w:rsidP="00F9798B">
            <w:pPr>
              <w:pStyle w:val="rowtabella0"/>
              <w:jc w:val="center"/>
              <w:rPr>
                <w:color w:val="002060"/>
              </w:rPr>
            </w:pPr>
            <w:r w:rsidRPr="00832C6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6934E" w14:textId="77777777" w:rsidR="00D539D3" w:rsidRPr="00832C6A" w:rsidRDefault="00D539D3" w:rsidP="00F9798B">
            <w:pPr>
              <w:pStyle w:val="rowtabella0"/>
              <w:jc w:val="center"/>
              <w:rPr>
                <w:color w:val="002060"/>
              </w:rPr>
            </w:pPr>
            <w:r w:rsidRPr="00832C6A">
              <w:rPr>
                <w:color w:val="002060"/>
              </w:rPr>
              <w:t>0</w:t>
            </w:r>
          </w:p>
        </w:tc>
      </w:tr>
      <w:tr w:rsidR="00D539D3" w:rsidRPr="00832C6A" w14:paraId="02F86A9D"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546DD5" w14:textId="77777777" w:rsidR="00D539D3" w:rsidRPr="00832C6A" w:rsidRDefault="00D539D3" w:rsidP="00F9798B">
            <w:pPr>
              <w:pStyle w:val="rowtabella0"/>
              <w:rPr>
                <w:color w:val="002060"/>
              </w:rPr>
            </w:pPr>
            <w:r w:rsidRPr="00832C6A">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65C6C"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45F1F"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1F177"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94DD4"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B918F"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C0918" w14:textId="77777777" w:rsidR="00D539D3" w:rsidRPr="00832C6A" w:rsidRDefault="00D539D3" w:rsidP="00F9798B">
            <w:pPr>
              <w:pStyle w:val="rowtabella0"/>
              <w:jc w:val="center"/>
              <w:rPr>
                <w:color w:val="002060"/>
              </w:rPr>
            </w:pPr>
            <w:r w:rsidRPr="00832C6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5B802" w14:textId="77777777" w:rsidR="00D539D3" w:rsidRPr="00832C6A" w:rsidRDefault="00D539D3" w:rsidP="00F9798B">
            <w:pPr>
              <w:pStyle w:val="rowtabella0"/>
              <w:jc w:val="center"/>
              <w:rPr>
                <w:color w:val="002060"/>
              </w:rPr>
            </w:pPr>
            <w:r w:rsidRPr="00832C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0F9D8"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DBA7F" w14:textId="77777777" w:rsidR="00D539D3" w:rsidRPr="00832C6A" w:rsidRDefault="00D539D3" w:rsidP="00F9798B">
            <w:pPr>
              <w:pStyle w:val="rowtabella0"/>
              <w:jc w:val="center"/>
              <w:rPr>
                <w:color w:val="002060"/>
              </w:rPr>
            </w:pPr>
            <w:r w:rsidRPr="00832C6A">
              <w:rPr>
                <w:color w:val="002060"/>
              </w:rPr>
              <w:t>0</w:t>
            </w:r>
          </w:p>
        </w:tc>
      </w:tr>
      <w:tr w:rsidR="00D539D3" w:rsidRPr="00832C6A" w14:paraId="75CB23C1"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1EBFA9" w14:textId="77777777" w:rsidR="00D539D3" w:rsidRPr="00832C6A" w:rsidRDefault="00D539D3" w:rsidP="00F9798B">
            <w:pPr>
              <w:pStyle w:val="rowtabella0"/>
              <w:rPr>
                <w:color w:val="002060"/>
              </w:rPr>
            </w:pPr>
            <w:r w:rsidRPr="00832C6A">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B79D6" w14:textId="77777777" w:rsidR="00D539D3" w:rsidRPr="00832C6A" w:rsidRDefault="00D539D3" w:rsidP="00F9798B">
            <w:pPr>
              <w:pStyle w:val="rowtabella0"/>
              <w:jc w:val="center"/>
              <w:rPr>
                <w:color w:val="002060"/>
              </w:rPr>
            </w:pPr>
            <w:r w:rsidRPr="00832C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DBD24"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DE2F9"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93C94"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5D69B"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6ADCF" w14:textId="77777777" w:rsidR="00D539D3" w:rsidRPr="00832C6A" w:rsidRDefault="00D539D3" w:rsidP="00F9798B">
            <w:pPr>
              <w:pStyle w:val="rowtabella0"/>
              <w:jc w:val="center"/>
              <w:rPr>
                <w:color w:val="002060"/>
              </w:rPr>
            </w:pPr>
            <w:r w:rsidRPr="00832C6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6AC32" w14:textId="77777777" w:rsidR="00D539D3" w:rsidRPr="00832C6A" w:rsidRDefault="00D539D3" w:rsidP="00F9798B">
            <w:pPr>
              <w:pStyle w:val="rowtabella0"/>
              <w:jc w:val="center"/>
              <w:rPr>
                <w:color w:val="002060"/>
              </w:rPr>
            </w:pPr>
            <w:r w:rsidRPr="00832C6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8FDBD"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B1400" w14:textId="77777777" w:rsidR="00D539D3" w:rsidRPr="00832C6A" w:rsidRDefault="00D539D3" w:rsidP="00F9798B">
            <w:pPr>
              <w:pStyle w:val="rowtabella0"/>
              <w:jc w:val="center"/>
              <w:rPr>
                <w:color w:val="002060"/>
              </w:rPr>
            </w:pPr>
            <w:r w:rsidRPr="00832C6A">
              <w:rPr>
                <w:color w:val="002060"/>
              </w:rPr>
              <w:t>0</w:t>
            </w:r>
          </w:p>
        </w:tc>
      </w:tr>
      <w:tr w:rsidR="00D539D3" w:rsidRPr="00832C6A" w14:paraId="72FDA590"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27A890" w14:textId="77777777" w:rsidR="00D539D3" w:rsidRPr="00832C6A" w:rsidRDefault="00D539D3" w:rsidP="00F9798B">
            <w:pPr>
              <w:pStyle w:val="rowtabella0"/>
              <w:rPr>
                <w:color w:val="002060"/>
              </w:rPr>
            </w:pPr>
            <w:r w:rsidRPr="00832C6A">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A631F" w14:textId="77777777" w:rsidR="00D539D3" w:rsidRPr="00832C6A" w:rsidRDefault="00D539D3" w:rsidP="00F9798B">
            <w:pPr>
              <w:pStyle w:val="rowtabella0"/>
              <w:jc w:val="center"/>
              <w:rPr>
                <w:color w:val="002060"/>
              </w:rPr>
            </w:pPr>
            <w:r w:rsidRPr="00832C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968B1"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20C44"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D6EDC"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2DCD2"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E112D" w14:textId="77777777" w:rsidR="00D539D3" w:rsidRPr="00832C6A" w:rsidRDefault="00D539D3" w:rsidP="00F9798B">
            <w:pPr>
              <w:pStyle w:val="rowtabella0"/>
              <w:jc w:val="center"/>
              <w:rPr>
                <w:color w:val="002060"/>
              </w:rPr>
            </w:pPr>
            <w:r w:rsidRPr="00832C6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59742" w14:textId="77777777" w:rsidR="00D539D3" w:rsidRPr="00832C6A" w:rsidRDefault="00D539D3" w:rsidP="00F9798B">
            <w:pPr>
              <w:pStyle w:val="rowtabella0"/>
              <w:jc w:val="center"/>
              <w:rPr>
                <w:color w:val="002060"/>
              </w:rPr>
            </w:pPr>
            <w:r w:rsidRPr="00832C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88364"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55795" w14:textId="77777777" w:rsidR="00D539D3" w:rsidRPr="00832C6A" w:rsidRDefault="00D539D3" w:rsidP="00F9798B">
            <w:pPr>
              <w:pStyle w:val="rowtabella0"/>
              <w:jc w:val="center"/>
              <w:rPr>
                <w:color w:val="002060"/>
              </w:rPr>
            </w:pPr>
            <w:r w:rsidRPr="00832C6A">
              <w:rPr>
                <w:color w:val="002060"/>
              </w:rPr>
              <w:t>0</w:t>
            </w:r>
          </w:p>
        </w:tc>
      </w:tr>
      <w:tr w:rsidR="00D539D3" w:rsidRPr="00832C6A" w14:paraId="66541D3D"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C570E0" w14:textId="77777777" w:rsidR="00D539D3" w:rsidRPr="00832C6A" w:rsidRDefault="00D539D3" w:rsidP="00F9798B">
            <w:pPr>
              <w:pStyle w:val="rowtabella0"/>
              <w:rPr>
                <w:color w:val="002060"/>
              </w:rPr>
            </w:pPr>
            <w:r w:rsidRPr="00832C6A">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7FE4B" w14:textId="77777777" w:rsidR="00D539D3" w:rsidRPr="00832C6A" w:rsidRDefault="00D539D3" w:rsidP="00F9798B">
            <w:pPr>
              <w:pStyle w:val="rowtabella0"/>
              <w:jc w:val="center"/>
              <w:rPr>
                <w:color w:val="002060"/>
              </w:rPr>
            </w:pPr>
            <w:r w:rsidRPr="00832C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35092"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6DC42"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CCD68"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0EB51"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068C8" w14:textId="77777777" w:rsidR="00D539D3" w:rsidRPr="00832C6A" w:rsidRDefault="00D539D3" w:rsidP="00F9798B">
            <w:pPr>
              <w:pStyle w:val="rowtabella0"/>
              <w:jc w:val="center"/>
              <w:rPr>
                <w:color w:val="002060"/>
              </w:rPr>
            </w:pPr>
            <w:r w:rsidRPr="00832C6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078ED" w14:textId="77777777" w:rsidR="00D539D3" w:rsidRPr="00832C6A" w:rsidRDefault="00D539D3" w:rsidP="00F9798B">
            <w:pPr>
              <w:pStyle w:val="rowtabella0"/>
              <w:jc w:val="center"/>
              <w:rPr>
                <w:color w:val="002060"/>
              </w:rPr>
            </w:pPr>
            <w:r w:rsidRPr="00832C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C05C0"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54E93" w14:textId="77777777" w:rsidR="00D539D3" w:rsidRPr="00832C6A" w:rsidRDefault="00D539D3" w:rsidP="00F9798B">
            <w:pPr>
              <w:pStyle w:val="rowtabella0"/>
              <w:jc w:val="center"/>
              <w:rPr>
                <w:color w:val="002060"/>
              </w:rPr>
            </w:pPr>
            <w:r w:rsidRPr="00832C6A">
              <w:rPr>
                <w:color w:val="002060"/>
              </w:rPr>
              <w:t>0</w:t>
            </w:r>
          </w:p>
        </w:tc>
      </w:tr>
      <w:tr w:rsidR="00D539D3" w:rsidRPr="00832C6A" w14:paraId="03149039"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F2A412" w14:textId="77777777" w:rsidR="00D539D3" w:rsidRPr="00832C6A" w:rsidRDefault="00D539D3" w:rsidP="00F9798B">
            <w:pPr>
              <w:pStyle w:val="rowtabella0"/>
              <w:rPr>
                <w:color w:val="002060"/>
              </w:rPr>
            </w:pPr>
            <w:r w:rsidRPr="00832C6A">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D2A7E" w14:textId="77777777" w:rsidR="00D539D3" w:rsidRPr="00832C6A" w:rsidRDefault="00D539D3" w:rsidP="00F9798B">
            <w:pPr>
              <w:pStyle w:val="rowtabella0"/>
              <w:jc w:val="center"/>
              <w:rPr>
                <w:color w:val="002060"/>
              </w:rPr>
            </w:pPr>
            <w:r w:rsidRPr="00832C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40974"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B6D45"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BF0DF"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457B4"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5732E" w14:textId="77777777" w:rsidR="00D539D3" w:rsidRPr="00832C6A" w:rsidRDefault="00D539D3" w:rsidP="00F9798B">
            <w:pPr>
              <w:pStyle w:val="rowtabella0"/>
              <w:jc w:val="center"/>
              <w:rPr>
                <w:color w:val="002060"/>
              </w:rPr>
            </w:pPr>
            <w:r w:rsidRPr="00832C6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05693" w14:textId="77777777" w:rsidR="00D539D3" w:rsidRPr="00832C6A" w:rsidRDefault="00D539D3" w:rsidP="00F9798B">
            <w:pPr>
              <w:pStyle w:val="rowtabella0"/>
              <w:jc w:val="center"/>
              <w:rPr>
                <w:color w:val="002060"/>
              </w:rPr>
            </w:pPr>
            <w:r w:rsidRPr="00832C6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5F4FC"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42823" w14:textId="77777777" w:rsidR="00D539D3" w:rsidRPr="00832C6A" w:rsidRDefault="00D539D3" w:rsidP="00F9798B">
            <w:pPr>
              <w:pStyle w:val="rowtabella0"/>
              <w:jc w:val="center"/>
              <w:rPr>
                <w:color w:val="002060"/>
              </w:rPr>
            </w:pPr>
            <w:r w:rsidRPr="00832C6A">
              <w:rPr>
                <w:color w:val="002060"/>
              </w:rPr>
              <w:t>0</w:t>
            </w:r>
          </w:p>
        </w:tc>
      </w:tr>
      <w:tr w:rsidR="00D539D3" w:rsidRPr="00832C6A" w14:paraId="57CC6A07"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ED9573" w14:textId="77777777" w:rsidR="00D539D3" w:rsidRPr="00832C6A" w:rsidRDefault="00D539D3" w:rsidP="00F9798B">
            <w:pPr>
              <w:pStyle w:val="rowtabella0"/>
              <w:rPr>
                <w:color w:val="002060"/>
              </w:rPr>
            </w:pPr>
            <w:r w:rsidRPr="00832C6A">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B4635"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1192D"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F967B"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CE34C"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8A2C3"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90FF9" w14:textId="77777777" w:rsidR="00D539D3" w:rsidRPr="00832C6A" w:rsidRDefault="00D539D3" w:rsidP="00F9798B">
            <w:pPr>
              <w:pStyle w:val="rowtabella0"/>
              <w:jc w:val="center"/>
              <w:rPr>
                <w:color w:val="002060"/>
              </w:rPr>
            </w:pPr>
            <w:r w:rsidRPr="00832C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6841F" w14:textId="77777777" w:rsidR="00D539D3" w:rsidRPr="00832C6A" w:rsidRDefault="00D539D3" w:rsidP="00F9798B">
            <w:pPr>
              <w:pStyle w:val="rowtabella0"/>
              <w:jc w:val="center"/>
              <w:rPr>
                <w:color w:val="002060"/>
              </w:rPr>
            </w:pPr>
            <w:r w:rsidRPr="00832C6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769BB"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02E49" w14:textId="77777777" w:rsidR="00D539D3" w:rsidRPr="00832C6A" w:rsidRDefault="00D539D3" w:rsidP="00F9798B">
            <w:pPr>
              <w:pStyle w:val="rowtabella0"/>
              <w:jc w:val="center"/>
              <w:rPr>
                <w:color w:val="002060"/>
              </w:rPr>
            </w:pPr>
            <w:r w:rsidRPr="00832C6A">
              <w:rPr>
                <w:color w:val="002060"/>
              </w:rPr>
              <w:t>0</w:t>
            </w:r>
          </w:p>
        </w:tc>
      </w:tr>
      <w:tr w:rsidR="00D539D3" w:rsidRPr="00832C6A" w14:paraId="79B6A5F2"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0C81A2" w14:textId="77777777" w:rsidR="00D539D3" w:rsidRPr="00832C6A" w:rsidRDefault="00D539D3" w:rsidP="00F9798B">
            <w:pPr>
              <w:pStyle w:val="rowtabella0"/>
              <w:rPr>
                <w:color w:val="002060"/>
              </w:rPr>
            </w:pPr>
            <w:r w:rsidRPr="00832C6A">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5FDB0"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240FA"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369FF"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637CD"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776FB"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C6E46" w14:textId="77777777" w:rsidR="00D539D3" w:rsidRPr="00832C6A" w:rsidRDefault="00D539D3" w:rsidP="00F9798B">
            <w:pPr>
              <w:pStyle w:val="rowtabella0"/>
              <w:jc w:val="center"/>
              <w:rPr>
                <w:color w:val="002060"/>
              </w:rPr>
            </w:pPr>
            <w:r w:rsidRPr="00832C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F4D45" w14:textId="77777777" w:rsidR="00D539D3" w:rsidRPr="00832C6A" w:rsidRDefault="00D539D3" w:rsidP="00F9798B">
            <w:pPr>
              <w:pStyle w:val="rowtabella0"/>
              <w:jc w:val="center"/>
              <w:rPr>
                <w:color w:val="002060"/>
              </w:rPr>
            </w:pPr>
            <w:r w:rsidRPr="00832C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421BE"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F290D" w14:textId="77777777" w:rsidR="00D539D3" w:rsidRPr="00832C6A" w:rsidRDefault="00D539D3" w:rsidP="00F9798B">
            <w:pPr>
              <w:pStyle w:val="rowtabella0"/>
              <w:jc w:val="center"/>
              <w:rPr>
                <w:color w:val="002060"/>
              </w:rPr>
            </w:pPr>
            <w:r w:rsidRPr="00832C6A">
              <w:rPr>
                <w:color w:val="002060"/>
              </w:rPr>
              <w:t>0</w:t>
            </w:r>
          </w:p>
        </w:tc>
      </w:tr>
      <w:tr w:rsidR="00D539D3" w:rsidRPr="00832C6A" w14:paraId="3FE04996"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092707" w14:textId="77777777" w:rsidR="00D539D3" w:rsidRPr="00832C6A" w:rsidRDefault="00D539D3" w:rsidP="00F9798B">
            <w:pPr>
              <w:pStyle w:val="rowtabella0"/>
              <w:rPr>
                <w:color w:val="002060"/>
                <w:lang w:val="es-ES"/>
              </w:rPr>
            </w:pPr>
            <w:r w:rsidRPr="00832C6A">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B29F5"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583EF"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318D3"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C4EEA"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C2EF1"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19569" w14:textId="77777777" w:rsidR="00D539D3" w:rsidRPr="00832C6A" w:rsidRDefault="00D539D3" w:rsidP="00F9798B">
            <w:pPr>
              <w:pStyle w:val="rowtabella0"/>
              <w:jc w:val="center"/>
              <w:rPr>
                <w:color w:val="002060"/>
              </w:rPr>
            </w:pPr>
            <w:r w:rsidRPr="00832C6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DD063" w14:textId="77777777" w:rsidR="00D539D3" w:rsidRPr="00832C6A" w:rsidRDefault="00D539D3" w:rsidP="00F9798B">
            <w:pPr>
              <w:pStyle w:val="rowtabella0"/>
              <w:jc w:val="center"/>
              <w:rPr>
                <w:color w:val="002060"/>
              </w:rPr>
            </w:pPr>
            <w:r w:rsidRPr="00832C6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03E76"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8D5D6" w14:textId="77777777" w:rsidR="00D539D3" w:rsidRPr="00832C6A" w:rsidRDefault="00D539D3" w:rsidP="00F9798B">
            <w:pPr>
              <w:pStyle w:val="rowtabella0"/>
              <w:jc w:val="center"/>
              <w:rPr>
                <w:color w:val="002060"/>
              </w:rPr>
            </w:pPr>
            <w:r w:rsidRPr="00832C6A">
              <w:rPr>
                <w:color w:val="002060"/>
              </w:rPr>
              <w:t>0</w:t>
            </w:r>
          </w:p>
        </w:tc>
      </w:tr>
      <w:tr w:rsidR="00D539D3" w:rsidRPr="00832C6A" w14:paraId="795AAC14"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73DDFB" w14:textId="77777777" w:rsidR="00D539D3" w:rsidRPr="00832C6A" w:rsidRDefault="00D539D3" w:rsidP="00F9798B">
            <w:pPr>
              <w:pStyle w:val="rowtabella0"/>
              <w:rPr>
                <w:color w:val="002060"/>
              </w:rPr>
            </w:pPr>
            <w:r w:rsidRPr="00832C6A">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79B88"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696D6"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54ED5"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E18F8"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0C8E5" w14:textId="77777777" w:rsidR="00D539D3" w:rsidRPr="00832C6A" w:rsidRDefault="00D539D3" w:rsidP="00F9798B">
            <w:pPr>
              <w:pStyle w:val="rowtabella0"/>
              <w:jc w:val="center"/>
              <w:rPr>
                <w:color w:val="002060"/>
              </w:rPr>
            </w:pPr>
            <w:r w:rsidRPr="00832C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7DB1F" w14:textId="77777777" w:rsidR="00D539D3" w:rsidRPr="00832C6A" w:rsidRDefault="00D539D3" w:rsidP="00F9798B">
            <w:pPr>
              <w:pStyle w:val="rowtabella0"/>
              <w:jc w:val="center"/>
              <w:rPr>
                <w:color w:val="002060"/>
              </w:rPr>
            </w:pPr>
            <w:r w:rsidRPr="00832C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E1D9D" w14:textId="77777777" w:rsidR="00D539D3" w:rsidRPr="00832C6A" w:rsidRDefault="00D539D3" w:rsidP="00F9798B">
            <w:pPr>
              <w:pStyle w:val="rowtabella0"/>
              <w:jc w:val="center"/>
              <w:rPr>
                <w:color w:val="002060"/>
              </w:rPr>
            </w:pPr>
            <w:r w:rsidRPr="00832C6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2D25A" w14:textId="77777777" w:rsidR="00D539D3" w:rsidRPr="00832C6A" w:rsidRDefault="00D539D3" w:rsidP="00F9798B">
            <w:pPr>
              <w:pStyle w:val="rowtabella0"/>
              <w:jc w:val="center"/>
              <w:rPr>
                <w:color w:val="002060"/>
              </w:rPr>
            </w:pPr>
            <w:r w:rsidRPr="00832C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C70A7" w14:textId="77777777" w:rsidR="00D539D3" w:rsidRPr="00832C6A" w:rsidRDefault="00D539D3" w:rsidP="00F9798B">
            <w:pPr>
              <w:pStyle w:val="rowtabella0"/>
              <w:jc w:val="center"/>
              <w:rPr>
                <w:color w:val="002060"/>
              </w:rPr>
            </w:pPr>
            <w:r w:rsidRPr="00832C6A">
              <w:rPr>
                <w:color w:val="002060"/>
              </w:rPr>
              <w:t>0</w:t>
            </w:r>
          </w:p>
        </w:tc>
      </w:tr>
      <w:tr w:rsidR="00D539D3" w:rsidRPr="00832C6A" w14:paraId="25DFB9D9"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886D4F" w14:textId="77777777" w:rsidR="00D539D3" w:rsidRPr="00832C6A" w:rsidRDefault="00D539D3" w:rsidP="00F9798B">
            <w:pPr>
              <w:pStyle w:val="rowtabella0"/>
              <w:rPr>
                <w:color w:val="002060"/>
              </w:rPr>
            </w:pPr>
            <w:r w:rsidRPr="00832C6A">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634DB"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6A87F"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B0268"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80356"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4AC85" w14:textId="77777777" w:rsidR="00D539D3" w:rsidRPr="00832C6A" w:rsidRDefault="00D539D3" w:rsidP="00F9798B">
            <w:pPr>
              <w:pStyle w:val="rowtabella0"/>
              <w:jc w:val="center"/>
              <w:rPr>
                <w:color w:val="002060"/>
              </w:rPr>
            </w:pPr>
            <w:r w:rsidRPr="00832C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B3F96"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32C18" w14:textId="77777777" w:rsidR="00D539D3" w:rsidRPr="00832C6A" w:rsidRDefault="00D539D3" w:rsidP="00F9798B">
            <w:pPr>
              <w:pStyle w:val="rowtabella0"/>
              <w:jc w:val="center"/>
              <w:rPr>
                <w:color w:val="002060"/>
              </w:rPr>
            </w:pPr>
            <w:r w:rsidRPr="00832C6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F5CF3" w14:textId="77777777" w:rsidR="00D539D3" w:rsidRPr="00832C6A" w:rsidRDefault="00D539D3" w:rsidP="00F9798B">
            <w:pPr>
              <w:pStyle w:val="rowtabella0"/>
              <w:jc w:val="center"/>
              <w:rPr>
                <w:color w:val="002060"/>
              </w:rPr>
            </w:pPr>
            <w:r w:rsidRPr="00832C6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DB403" w14:textId="77777777" w:rsidR="00D539D3" w:rsidRPr="00832C6A" w:rsidRDefault="00D539D3" w:rsidP="00F9798B">
            <w:pPr>
              <w:pStyle w:val="rowtabella0"/>
              <w:jc w:val="center"/>
              <w:rPr>
                <w:color w:val="002060"/>
              </w:rPr>
            </w:pPr>
            <w:r w:rsidRPr="00832C6A">
              <w:rPr>
                <w:color w:val="002060"/>
              </w:rPr>
              <w:t>0</w:t>
            </w:r>
          </w:p>
        </w:tc>
      </w:tr>
      <w:tr w:rsidR="00D539D3" w:rsidRPr="00832C6A" w14:paraId="78E9906F" w14:textId="77777777" w:rsidTr="00F9798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E97CBF" w14:textId="77777777" w:rsidR="00D539D3" w:rsidRPr="00832C6A" w:rsidRDefault="00D539D3" w:rsidP="00F9798B">
            <w:pPr>
              <w:pStyle w:val="rowtabella0"/>
              <w:rPr>
                <w:color w:val="002060"/>
              </w:rPr>
            </w:pPr>
            <w:r w:rsidRPr="00832C6A">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366BB"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8E860"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79FEB"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EA336"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801DE"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C84C7" w14:textId="77777777" w:rsidR="00D539D3" w:rsidRPr="00832C6A" w:rsidRDefault="00D539D3" w:rsidP="00F9798B">
            <w:pPr>
              <w:pStyle w:val="rowtabella0"/>
              <w:jc w:val="center"/>
              <w:rPr>
                <w:color w:val="002060"/>
              </w:rPr>
            </w:pPr>
            <w:r w:rsidRPr="00832C6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EAC0C" w14:textId="77777777" w:rsidR="00D539D3" w:rsidRPr="00832C6A" w:rsidRDefault="00D539D3" w:rsidP="00F9798B">
            <w:pPr>
              <w:pStyle w:val="rowtabella0"/>
              <w:jc w:val="center"/>
              <w:rPr>
                <w:color w:val="002060"/>
              </w:rPr>
            </w:pPr>
            <w:r w:rsidRPr="00832C6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B159C" w14:textId="77777777" w:rsidR="00D539D3" w:rsidRPr="00832C6A" w:rsidRDefault="00D539D3" w:rsidP="00F9798B">
            <w:pPr>
              <w:pStyle w:val="rowtabella0"/>
              <w:jc w:val="center"/>
              <w:rPr>
                <w:color w:val="002060"/>
              </w:rPr>
            </w:pPr>
            <w:r w:rsidRPr="00832C6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8E5EE" w14:textId="77777777" w:rsidR="00D539D3" w:rsidRPr="00832C6A" w:rsidRDefault="00D539D3" w:rsidP="00F9798B">
            <w:pPr>
              <w:pStyle w:val="rowtabella0"/>
              <w:jc w:val="center"/>
              <w:rPr>
                <w:color w:val="002060"/>
              </w:rPr>
            </w:pPr>
            <w:r w:rsidRPr="00832C6A">
              <w:rPr>
                <w:color w:val="002060"/>
              </w:rPr>
              <w:t>0</w:t>
            </w:r>
          </w:p>
        </w:tc>
      </w:tr>
    </w:tbl>
    <w:p w14:paraId="3356DC46" w14:textId="77777777" w:rsidR="00D539D3" w:rsidRPr="00832C6A" w:rsidRDefault="00D539D3" w:rsidP="00D539D3">
      <w:pPr>
        <w:pStyle w:val="breakline"/>
        <w:rPr>
          <w:rFonts w:eastAsiaTheme="minorEastAsia"/>
          <w:color w:val="002060"/>
        </w:rPr>
      </w:pPr>
    </w:p>
    <w:p w14:paraId="264D3D47" w14:textId="77777777" w:rsidR="00D539D3" w:rsidRPr="00832C6A" w:rsidRDefault="00D539D3" w:rsidP="00D539D3">
      <w:pPr>
        <w:pStyle w:val="titoloprinc0"/>
        <w:rPr>
          <w:color w:val="002060"/>
        </w:rPr>
      </w:pPr>
      <w:r>
        <w:rPr>
          <w:color w:val="002060"/>
        </w:rPr>
        <w:t>PROGRAMM</w:t>
      </w:r>
      <w:r w:rsidRPr="00832C6A">
        <w:rPr>
          <w:color w:val="002060"/>
        </w:rPr>
        <w:t>A</w:t>
      </w:r>
      <w:r>
        <w:rPr>
          <w:color w:val="002060"/>
        </w:rPr>
        <w:t xml:space="preserve"> GARE</w:t>
      </w:r>
    </w:p>
    <w:p w14:paraId="7C348A15" w14:textId="77777777" w:rsidR="00D539D3" w:rsidRDefault="00D539D3" w:rsidP="00D539D3">
      <w:pPr>
        <w:pStyle w:val="breakline"/>
        <w:rPr>
          <w:color w:val="002060"/>
        </w:rPr>
      </w:pPr>
    </w:p>
    <w:p w14:paraId="06A237CD" w14:textId="77777777" w:rsidR="00D539D3" w:rsidRPr="000D64F5" w:rsidRDefault="00D539D3" w:rsidP="00D539D3">
      <w:pPr>
        <w:pStyle w:val="sottotitolocampionato10"/>
        <w:rPr>
          <w:color w:val="002060"/>
        </w:rPr>
      </w:pPr>
      <w:r w:rsidRPr="000D64F5">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9"/>
        <w:gridCol w:w="1976"/>
        <w:gridCol w:w="385"/>
        <w:gridCol w:w="897"/>
        <w:gridCol w:w="1281"/>
        <w:gridCol w:w="1528"/>
        <w:gridCol w:w="1554"/>
      </w:tblGrid>
      <w:tr w:rsidR="00D539D3" w:rsidRPr="000D64F5" w14:paraId="3ECB14F0" w14:textId="77777777" w:rsidTr="00F979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363CE" w14:textId="77777777" w:rsidR="00D539D3" w:rsidRPr="000D64F5" w:rsidRDefault="00D539D3" w:rsidP="00F9798B">
            <w:pPr>
              <w:pStyle w:val="headertabella0"/>
              <w:rPr>
                <w:color w:val="002060"/>
              </w:rPr>
            </w:pPr>
            <w:r w:rsidRPr="000D64F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88F61" w14:textId="77777777" w:rsidR="00D539D3" w:rsidRPr="000D64F5" w:rsidRDefault="00D539D3" w:rsidP="00F9798B">
            <w:pPr>
              <w:pStyle w:val="headertabella0"/>
              <w:rPr>
                <w:color w:val="002060"/>
              </w:rPr>
            </w:pPr>
            <w:r w:rsidRPr="000D64F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16943" w14:textId="77777777" w:rsidR="00D539D3" w:rsidRPr="000D64F5" w:rsidRDefault="00D539D3" w:rsidP="00F9798B">
            <w:pPr>
              <w:pStyle w:val="headertabella0"/>
              <w:rPr>
                <w:color w:val="002060"/>
              </w:rPr>
            </w:pPr>
            <w:r w:rsidRPr="000D64F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FEDE8" w14:textId="77777777" w:rsidR="00D539D3" w:rsidRPr="000D64F5" w:rsidRDefault="00D539D3" w:rsidP="00F9798B">
            <w:pPr>
              <w:pStyle w:val="headertabella0"/>
              <w:rPr>
                <w:color w:val="002060"/>
              </w:rPr>
            </w:pPr>
            <w:r w:rsidRPr="000D64F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6AA76" w14:textId="77777777" w:rsidR="00D539D3" w:rsidRPr="000D64F5" w:rsidRDefault="00D539D3" w:rsidP="00F9798B">
            <w:pPr>
              <w:pStyle w:val="headertabella0"/>
              <w:rPr>
                <w:color w:val="002060"/>
              </w:rPr>
            </w:pPr>
            <w:r w:rsidRPr="000D64F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627CB" w14:textId="77777777" w:rsidR="00D539D3" w:rsidRPr="000D64F5" w:rsidRDefault="00D539D3" w:rsidP="00F9798B">
            <w:pPr>
              <w:pStyle w:val="headertabella0"/>
              <w:rPr>
                <w:color w:val="002060"/>
              </w:rPr>
            </w:pPr>
            <w:r w:rsidRPr="000D64F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14FB1" w14:textId="77777777" w:rsidR="00D539D3" w:rsidRPr="000D64F5" w:rsidRDefault="00D539D3" w:rsidP="00F9798B">
            <w:pPr>
              <w:pStyle w:val="headertabella0"/>
              <w:rPr>
                <w:color w:val="002060"/>
              </w:rPr>
            </w:pPr>
            <w:r w:rsidRPr="000D64F5">
              <w:rPr>
                <w:color w:val="002060"/>
              </w:rPr>
              <w:t>Indirizzo Impianto</w:t>
            </w:r>
          </w:p>
        </w:tc>
      </w:tr>
      <w:tr w:rsidR="00D539D3" w:rsidRPr="000D64F5" w14:paraId="136E097E" w14:textId="77777777" w:rsidTr="00F979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EF1AA6" w14:textId="77777777" w:rsidR="00D539D3" w:rsidRPr="000D64F5" w:rsidRDefault="00D539D3" w:rsidP="00F9798B">
            <w:pPr>
              <w:pStyle w:val="rowtabella0"/>
              <w:rPr>
                <w:color w:val="002060"/>
              </w:rPr>
            </w:pPr>
            <w:r w:rsidRPr="000D64F5">
              <w:rPr>
                <w:color w:val="002060"/>
              </w:rPr>
              <w:t>CIARNIN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DE1583" w14:textId="77777777" w:rsidR="00D539D3" w:rsidRPr="000D64F5" w:rsidRDefault="00D539D3" w:rsidP="00F9798B">
            <w:pPr>
              <w:pStyle w:val="rowtabella0"/>
              <w:rPr>
                <w:color w:val="002060"/>
              </w:rPr>
            </w:pPr>
            <w:r w:rsidRPr="000D64F5">
              <w:rPr>
                <w:color w:val="002060"/>
              </w:rPr>
              <w:t>VADO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EC402B" w14:textId="77777777" w:rsidR="00D539D3" w:rsidRPr="000D64F5" w:rsidRDefault="00D539D3" w:rsidP="00F9798B">
            <w:pPr>
              <w:pStyle w:val="rowtabella0"/>
              <w:jc w:val="center"/>
              <w:rPr>
                <w:color w:val="002060"/>
              </w:rPr>
            </w:pPr>
            <w:r w:rsidRPr="000D64F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669BF3" w14:textId="77777777" w:rsidR="00D539D3" w:rsidRPr="000D64F5" w:rsidRDefault="00D539D3" w:rsidP="00F9798B">
            <w:pPr>
              <w:pStyle w:val="rowtabella0"/>
              <w:rPr>
                <w:color w:val="002060"/>
              </w:rPr>
            </w:pPr>
            <w:r w:rsidRPr="000D64F5">
              <w:rPr>
                <w:color w:val="002060"/>
              </w:rPr>
              <w:t>06/12/2023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79632A" w14:textId="77777777" w:rsidR="00D539D3" w:rsidRPr="000D64F5" w:rsidRDefault="00D539D3" w:rsidP="00F9798B">
            <w:pPr>
              <w:pStyle w:val="rowtabella0"/>
              <w:rPr>
                <w:color w:val="002060"/>
              </w:rPr>
            </w:pPr>
            <w:r w:rsidRPr="000D64F5">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DE0A56" w14:textId="77777777" w:rsidR="00D539D3" w:rsidRPr="000D64F5" w:rsidRDefault="00D539D3" w:rsidP="00F9798B">
            <w:pPr>
              <w:pStyle w:val="rowtabella0"/>
              <w:rPr>
                <w:color w:val="002060"/>
              </w:rPr>
            </w:pPr>
            <w:r w:rsidRPr="000D64F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3F7B67" w14:textId="77777777" w:rsidR="00D539D3" w:rsidRPr="000D64F5" w:rsidRDefault="00D539D3" w:rsidP="00F9798B">
            <w:pPr>
              <w:pStyle w:val="rowtabella0"/>
              <w:rPr>
                <w:color w:val="002060"/>
              </w:rPr>
            </w:pPr>
            <w:r w:rsidRPr="000D64F5">
              <w:rPr>
                <w:color w:val="002060"/>
              </w:rPr>
              <w:t>VIA ANTONIO ROSMINI 22/B</w:t>
            </w:r>
          </w:p>
        </w:tc>
      </w:tr>
      <w:tr w:rsidR="00D539D3" w:rsidRPr="000D64F5" w14:paraId="6B23B85A"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6EEFFA" w14:textId="77777777" w:rsidR="00D539D3" w:rsidRPr="000D64F5" w:rsidRDefault="00D539D3" w:rsidP="00F9798B">
            <w:pPr>
              <w:pStyle w:val="rowtabella0"/>
              <w:rPr>
                <w:color w:val="002060"/>
              </w:rPr>
            </w:pPr>
            <w:r w:rsidRPr="000D64F5">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F9356A" w14:textId="77777777" w:rsidR="00D539D3" w:rsidRPr="000D64F5" w:rsidRDefault="00D539D3" w:rsidP="00F9798B">
            <w:pPr>
              <w:pStyle w:val="rowtabella0"/>
              <w:rPr>
                <w:color w:val="002060"/>
                <w:lang w:val="es-ES"/>
              </w:rPr>
            </w:pPr>
            <w:r w:rsidRPr="000D64F5">
              <w:rPr>
                <w:color w:val="002060"/>
                <w:lang w:val="es-ES"/>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831D6B"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0C59A8" w14:textId="77777777" w:rsidR="00D539D3" w:rsidRPr="000D64F5" w:rsidRDefault="00D539D3" w:rsidP="00F9798B">
            <w:pPr>
              <w:pStyle w:val="rowtabella0"/>
              <w:rPr>
                <w:color w:val="002060"/>
              </w:rPr>
            </w:pPr>
            <w:r w:rsidRPr="000D64F5">
              <w:rPr>
                <w:color w:val="002060"/>
              </w:rPr>
              <w:t>08/12/2023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D835F5" w14:textId="77777777" w:rsidR="00D539D3" w:rsidRPr="000D64F5" w:rsidRDefault="00D539D3" w:rsidP="00F9798B">
            <w:pPr>
              <w:pStyle w:val="rowtabella0"/>
              <w:rPr>
                <w:color w:val="002060"/>
              </w:rPr>
            </w:pPr>
            <w:r w:rsidRPr="000D64F5">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9ACD1F" w14:textId="77777777" w:rsidR="00D539D3" w:rsidRPr="000D64F5" w:rsidRDefault="00D539D3" w:rsidP="00F9798B">
            <w:pPr>
              <w:pStyle w:val="rowtabella0"/>
              <w:rPr>
                <w:color w:val="002060"/>
              </w:rPr>
            </w:pPr>
            <w:r w:rsidRPr="000D64F5">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BC0549" w14:textId="77777777" w:rsidR="00D539D3" w:rsidRPr="000D64F5" w:rsidRDefault="00D539D3" w:rsidP="00F9798B">
            <w:pPr>
              <w:pStyle w:val="rowtabella0"/>
              <w:rPr>
                <w:color w:val="002060"/>
              </w:rPr>
            </w:pPr>
            <w:r w:rsidRPr="000D64F5">
              <w:rPr>
                <w:color w:val="002060"/>
              </w:rPr>
              <w:t>VIA DELL'INDUSTRIA</w:t>
            </w:r>
          </w:p>
        </w:tc>
      </w:tr>
      <w:tr w:rsidR="00D539D3" w:rsidRPr="000D64F5" w14:paraId="6A70E73F"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645832" w14:textId="77777777" w:rsidR="00D539D3" w:rsidRPr="000D64F5" w:rsidRDefault="00D539D3" w:rsidP="00F9798B">
            <w:pPr>
              <w:pStyle w:val="rowtabella0"/>
              <w:rPr>
                <w:color w:val="002060"/>
              </w:rPr>
            </w:pPr>
            <w:r w:rsidRPr="000D64F5">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98479D" w14:textId="77777777" w:rsidR="00D539D3" w:rsidRPr="000D64F5" w:rsidRDefault="00D539D3" w:rsidP="00F9798B">
            <w:pPr>
              <w:pStyle w:val="rowtabella0"/>
              <w:rPr>
                <w:color w:val="002060"/>
              </w:rPr>
            </w:pPr>
            <w:r w:rsidRPr="000D64F5">
              <w:rPr>
                <w:color w:val="002060"/>
              </w:rPr>
              <w:t>URBANIA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001684"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6CC6E8" w14:textId="77777777" w:rsidR="00D539D3" w:rsidRPr="000D64F5" w:rsidRDefault="00D539D3" w:rsidP="00F9798B">
            <w:pPr>
              <w:pStyle w:val="rowtabella0"/>
              <w:rPr>
                <w:color w:val="002060"/>
              </w:rPr>
            </w:pPr>
            <w:r w:rsidRPr="000D64F5">
              <w:rPr>
                <w:color w:val="002060"/>
              </w:rPr>
              <w:t>08/12/2023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177CFD" w14:textId="77777777" w:rsidR="00D539D3" w:rsidRPr="000D64F5" w:rsidRDefault="00D539D3" w:rsidP="00F9798B">
            <w:pPr>
              <w:pStyle w:val="rowtabella0"/>
              <w:rPr>
                <w:color w:val="002060"/>
              </w:rPr>
            </w:pPr>
            <w:r w:rsidRPr="000D64F5">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22AD0F" w14:textId="77777777" w:rsidR="00D539D3" w:rsidRPr="000D64F5" w:rsidRDefault="00D539D3" w:rsidP="00F9798B">
            <w:pPr>
              <w:pStyle w:val="rowtabella0"/>
              <w:rPr>
                <w:color w:val="002060"/>
              </w:rPr>
            </w:pPr>
            <w:r w:rsidRPr="000D64F5">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55E64D" w14:textId="77777777" w:rsidR="00D539D3" w:rsidRPr="000D64F5" w:rsidRDefault="00D539D3" w:rsidP="00F9798B">
            <w:pPr>
              <w:pStyle w:val="rowtabella0"/>
              <w:rPr>
                <w:color w:val="002060"/>
              </w:rPr>
            </w:pPr>
            <w:r w:rsidRPr="000D64F5">
              <w:rPr>
                <w:color w:val="002060"/>
              </w:rPr>
              <w:t>VIA MAZZINI</w:t>
            </w:r>
          </w:p>
        </w:tc>
      </w:tr>
      <w:tr w:rsidR="00D539D3" w:rsidRPr="000D64F5" w14:paraId="6F8630A2"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643C79" w14:textId="77777777" w:rsidR="00D539D3" w:rsidRPr="000D64F5" w:rsidRDefault="00D539D3" w:rsidP="00F9798B">
            <w:pPr>
              <w:pStyle w:val="rowtabella0"/>
              <w:rPr>
                <w:color w:val="002060"/>
              </w:rPr>
            </w:pPr>
            <w:r w:rsidRPr="000D64F5">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70A69B" w14:textId="77777777" w:rsidR="00D539D3" w:rsidRPr="000D64F5" w:rsidRDefault="00D539D3" w:rsidP="00F9798B">
            <w:pPr>
              <w:pStyle w:val="rowtabella0"/>
              <w:rPr>
                <w:color w:val="002060"/>
              </w:rPr>
            </w:pPr>
            <w:r w:rsidRPr="000D64F5">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B44812"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3DCA7B" w14:textId="77777777" w:rsidR="00D539D3" w:rsidRPr="000D64F5" w:rsidRDefault="00D539D3" w:rsidP="00F9798B">
            <w:pPr>
              <w:pStyle w:val="rowtabella0"/>
              <w:rPr>
                <w:color w:val="002060"/>
              </w:rPr>
            </w:pPr>
            <w:r w:rsidRPr="000D64F5">
              <w:rPr>
                <w:color w:val="002060"/>
              </w:rPr>
              <w:t>08/12/2023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8DB8C3" w14:textId="77777777" w:rsidR="00D539D3" w:rsidRPr="000D64F5" w:rsidRDefault="00D539D3" w:rsidP="00F9798B">
            <w:pPr>
              <w:pStyle w:val="rowtabella0"/>
              <w:rPr>
                <w:color w:val="002060"/>
              </w:rPr>
            </w:pPr>
            <w:r w:rsidRPr="000D64F5">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F5CFDA" w14:textId="77777777" w:rsidR="00D539D3" w:rsidRPr="000D64F5" w:rsidRDefault="00D539D3" w:rsidP="00F9798B">
            <w:pPr>
              <w:pStyle w:val="rowtabella0"/>
              <w:rPr>
                <w:color w:val="002060"/>
              </w:rPr>
            </w:pPr>
            <w:r w:rsidRPr="000D64F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33D52E" w14:textId="77777777" w:rsidR="00D539D3" w:rsidRPr="000D64F5" w:rsidRDefault="00D539D3" w:rsidP="00F9798B">
            <w:pPr>
              <w:pStyle w:val="rowtabella0"/>
              <w:rPr>
                <w:color w:val="002060"/>
              </w:rPr>
            </w:pPr>
            <w:r w:rsidRPr="000D64F5">
              <w:rPr>
                <w:color w:val="002060"/>
              </w:rPr>
              <w:t>VIA DELLO STADIO</w:t>
            </w:r>
          </w:p>
        </w:tc>
      </w:tr>
      <w:tr w:rsidR="00D539D3" w:rsidRPr="000D64F5" w14:paraId="7D306D0C"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049869" w14:textId="77777777" w:rsidR="00D539D3" w:rsidRPr="000D64F5" w:rsidRDefault="00D539D3" w:rsidP="00F9798B">
            <w:pPr>
              <w:pStyle w:val="rowtabella0"/>
              <w:rPr>
                <w:color w:val="002060"/>
              </w:rPr>
            </w:pPr>
            <w:r w:rsidRPr="000D64F5">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57BACD" w14:textId="77777777" w:rsidR="00D539D3" w:rsidRPr="000D64F5" w:rsidRDefault="00D539D3" w:rsidP="00F9798B">
            <w:pPr>
              <w:pStyle w:val="rowtabella0"/>
              <w:rPr>
                <w:color w:val="002060"/>
              </w:rPr>
            </w:pPr>
            <w:r w:rsidRPr="000D64F5">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A62F53"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726FDF" w14:textId="77777777" w:rsidR="00D539D3" w:rsidRPr="000D64F5" w:rsidRDefault="00D539D3" w:rsidP="00F9798B">
            <w:pPr>
              <w:pStyle w:val="rowtabella0"/>
              <w:rPr>
                <w:color w:val="002060"/>
              </w:rPr>
            </w:pPr>
            <w:r w:rsidRPr="000D64F5">
              <w:rPr>
                <w:color w:val="002060"/>
              </w:rPr>
              <w:t>08/12/2023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3AAD5B" w14:textId="77777777" w:rsidR="00D539D3" w:rsidRPr="000D64F5" w:rsidRDefault="00D539D3" w:rsidP="00F9798B">
            <w:pPr>
              <w:pStyle w:val="rowtabella0"/>
              <w:rPr>
                <w:color w:val="002060"/>
              </w:rPr>
            </w:pPr>
            <w:r w:rsidRPr="000D64F5">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1952C0" w14:textId="77777777" w:rsidR="00D539D3" w:rsidRPr="000D64F5" w:rsidRDefault="00D539D3" w:rsidP="00F9798B">
            <w:pPr>
              <w:pStyle w:val="rowtabella0"/>
              <w:rPr>
                <w:color w:val="002060"/>
              </w:rPr>
            </w:pPr>
            <w:r w:rsidRPr="000D64F5">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886FA9" w14:textId="77777777" w:rsidR="00D539D3" w:rsidRPr="000D64F5" w:rsidRDefault="00D539D3" w:rsidP="00F9798B">
            <w:pPr>
              <w:pStyle w:val="rowtabella0"/>
              <w:rPr>
                <w:color w:val="002060"/>
              </w:rPr>
            </w:pPr>
            <w:r w:rsidRPr="000D64F5">
              <w:rPr>
                <w:color w:val="002060"/>
              </w:rPr>
              <w:t>VIA DELL'ANNUNZIATA</w:t>
            </w:r>
          </w:p>
        </w:tc>
      </w:tr>
      <w:tr w:rsidR="00D539D3" w:rsidRPr="000D64F5" w14:paraId="7C61EC78" w14:textId="77777777" w:rsidTr="00F979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D47093" w14:textId="77777777" w:rsidR="00D539D3" w:rsidRPr="000D64F5" w:rsidRDefault="00D539D3" w:rsidP="00F9798B">
            <w:pPr>
              <w:pStyle w:val="rowtabella0"/>
              <w:rPr>
                <w:color w:val="002060"/>
              </w:rPr>
            </w:pPr>
            <w:r w:rsidRPr="000D64F5">
              <w:rPr>
                <w:color w:val="002060"/>
              </w:rPr>
              <w:t>ACQUALAGNA CALCIO C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EFA421" w14:textId="77777777" w:rsidR="00D539D3" w:rsidRPr="000D64F5" w:rsidRDefault="00D539D3" w:rsidP="00F9798B">
            <w:pPr>
              <w:pStyle w:val="rowtabella0"/>
              <w:rPr>
                <w:color w:val="002060"/>
              </w:rPr>
            </w:pPr>
            <w:r w:rsidRPr="000D64F5">
              <w:rPr>
                <w:color w:val="002060"/>
              </w:rPr>
              <w:t>AUDAX CALCIO PIOBBICO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78289A"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A9900" w14:textId="77777777" w:rsidR="00D539D3" w:rsidRPr="000D64F5" w:rsidRDefault="00D539D3" w:rsidP="00F9798B">
            <w:pPr>
              <w:pStyle w:val="rowtabella0"/>
              <w:rPr>
                <w:color w:val="002060"/>
              </w:rPr>
            </w:pPr>
            <w:r w:rsidRPr="000D64F5">
              <w:rPr>
                <w:color w:val="002060"/>
              </w:rPr>
              <w:t>11/12/2023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8C8BE9" w14:textId="77777777" w:rsidR="00D539D3" w:rsidRPr="000D64F5" w:rsidRDefault="00D539D3" w:rsidP="00F9798B">
            <w:pPr>
              <w:pStyle w:val="rowtabella0"/>
              <w:rPr>
                <w:color w:val="002060"/>
              </w:rPr>
            </w:pPr>
            <w:r w:rsidRPr="000D64F5">
              <w:rPr>
                <w:color w:val="002060"/>
              </w:rPr>
              <w:t>5482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04D9A" w14:textId="77777777" w:rsidR="00D539D3" w:rsidRPr="000D64F5" w:rsidRDefault="00D539D3" w:rsidP="00F9798B">
            <w:pPr>
              <w:pStyle w:val="rowtabella0"/>
              <w:rPr>
                <w:color w:val="002060"/>
              </w:rPr>
            </w:pPr>
            <w:r w:rsidRPr="000D64F5">
              <w:rPr>
                <w:color w:val="002060"/>
              </w:rPr>
              <w:t>ACQUALAGNA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0DCC43" w14:textId="77777777" w:rsidR="00D539D3" w:rsidRPr="000D64F5" w:rsidRDefault="00D539D3" w:rsidP="00F9798B">
            <w:pPr>
              <w:pStyle w:val="rowtabella0"/>
              <w:rPr>
                <w:color w:val="002060"/>
              </w:rPr>
            </w:pPr>
            <w:r w:rsidRPr="000D64F5">
              <w:rPr>
                <w:color w:val="002060"/>
              </w:rPr>
              <w:t>VIA ALDO GAMBA SNC</w:t>
            </w:r>
          </w:p>
        </w:tc>
      </w:tr>
    </w:tbl>
    <w:p w14:paraId="53B9B865" w14:textId="77777777" w:rsidR="00D539D3" w:rsidRPr="000D64F5" w:rsidRDefault="00D539D3" w:rsidP="00D539D3">
      <w:pPr>
        <w:pStyle w:val="breakline"/>
        <w:rPr>
          <w:rFonts w:eastAsiaTheme="minorEastAsia"/>
          <w:color w:val="002060"/>
        </w:rPr>
      </w:pPr>
    </w:p>
    <w:p w14:paraId="16E3DDD3" w14:textId="77777777" w:rsidR="00D539D3" w:rsidRPr="000D64F5" w:rsidRDefault="00D539D3" w:rsidP="00D539D3">
      <w:pPr>
        <w:pStyle w:val="breakline"/>
        <w:rPr>
          <w:color w:val="002060"/>
        </w:rPr>
      </w:pPr>
    </w:p>
    <w:p w14:paraId="3EC1A70B" w14:textId="77777777" w:rsidR="00D539D3" w:rsidRPr="000D64F5" w:rsidRDefault="00D539D3" w:rsidP="00D539D3">
      <w:pPr>
        <w:pStyle w:val="breakline"/>
        <w:rPr>
          <w:color w:val="002060"/>
        </w:rPr>
      </w:pPr>
    </w:p>
    <w:p w14:paraId="26321E19" w14:textId="77777777" w:rsidR="00D539D3" w:rsidRPr="000D64F5" w:rsidRDefault="00D539D3" w:rsidP="00D539D3">
      <w:pPr>
        <w:pStyle w:val="sottotitolocampionato10"/>
        <w:rPr>
          <w:color w:val="002060"/>
        </w:rPr>
      </w:pPr>
      <w:r w:rsidRPr="000D64F5">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6"/>
        <w:gridCol w:w="385"/>
        <w:gridCol w:w="898"/>
        <w:gridCol w:w="1180"/>
        <w:gridCol w:w="1545"/>
        <w:gridCol w:w="1574"/>
      </w:tblGrid>
      <w:tr w:rsidR="00D539D3" w:rsidRPr="000D64F5" w14:paraId="25B6F895" w14:textId="77777777" w:rsidTr="00F979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97B66" w14:textId="77777777" w:rsidR="00D539D3" w:rsidRPr="000D64F5" w:rsidRDefault="00D539D3" w:rsidP="00F9798B">
            <w:pPr>
              <w:pStyle w:val="headertabella0"/>
              <w:rPr>
                <w:color w:val="002060"/>
              </w:rPr>
            </w:pPr>
            <w:r w:rsidRPr="000D64F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FDB7C" w14:textId="77777777" w:rsidR="00D539D3" w:rsidRPr="000D64F5" w:rsidRDefault="00D539D3" w:rsidP="00F9798B">
            <w:pPr>
              <w:pStyle w:val="headertabella0"/>
              <w:rPr>
                <w:color w:val="002060"/>
              </w:rPr>
            </w:pPr>
            <w:r w:rsidRPr="000D64F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3FF62" w14:textId="77777777" w:rsidR="00D539D3" w:rsidRPr="000D64F5" w:rsidRDefault="00D539D3" w:rsidP="00F9798B">
            <w:pPr>
              <w:pStyle w:val="headertabella0"/>
              <w:rPr>
                <w:color w:val="002060"/>
              </w:rPr>
            </w:pPr>
            <w:r w:rsidRPr="000D64F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93C8C" w14:textId="77777777" w:rsidR="00D539D3" w:rsidRPr="000D64F5" w:rsidRDefault="00D539D3" w:rsidP="00F9798B">
            <w:pPr>
              <w:pStyle w:val="headertabella0"/>
              <w:rPr>
                <w:color w:val="002060"/>
              </w:rPr>
            </w:pPr>
            <w:r w:rsidRPr="000D64F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4C111" w14:textId="77777777" w:rsidR="00D539D3" w:rsidRPr="000D64F5" w:rsidRDefault="00D539D3" w:rsidP="00F9798B">
            <w:pPr>
              <w:pStyle w:val="headertabella0"/>
              <w:rPr>
                <w:color w:val="002060"/>
              </w:rPr>
            </w:pPr>
            <w:r w:rsidRPr="000D64F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F8CE8" w14:textId="77777777" w:rsidR="00D539D3" w:rsidRPr="000D64F5" w:rsidRDefault="00D539D3" w:rsidP="00F9798B">
            <w:pPr>
              <w:pStyle w:val="headertabella0"/>
              <w:rPr>
                <w:color w:val="002060"/>
              </w:rPr>
            </w:pPr>
            <w:r w:rsidRPr="000D64F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D710E" w14:textId="77777777" w:rsidR="00D539D3" w:rsidRPr="000D64F5" w:rsidRDefault="00D539D3" w:rsidP="00F9798B">
            <w:pPr>
              <w:pStyle w:val="headertabella0"/>
              <w:rPr>
                <w:color w:val="002060"/>
              </w:rPr>
            </w:pPr>
            <w:r w:rsidRPr="000D64F5">
              <w:rPr>
                <w:color w:val="002060"/>
              </w:rPr>
              <w:t>Indirizzo Impianto</w:t>
            </w:r>
          </w:p>
        </w:tc>
      </w:tr>
      <w:tr w:rsidR="00D539D3" w:rsidRPr="000D64F5" w14:paraId="2F4D1233" w14:textId="77777777" w:rsidTr="00F979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6B4571" w14:textId="77777777" w:rsidR="00D539D3" w:rsidRPr="000D64F5" w:rsidRDefault="00D539D3" w:rsidP="00F9798B">
            <w:pPr>
              <w:pStyle w:val="rowtabella0"/>
              <w:rPr>
                <w:color w:val="002060"/>
              </w:rPr>
            </w:pPr>
            <w:r w:rsidRPr="000D64F5">
              <w:rPr>
                <w:color w:val="002060"/>
              </w:rPr>
              <w:t>FUTSAL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53EDAB" w14:textId="77777777" w:rsidR="00D539D3" w:rsidRPr="000D64F5" w:rsidRDefault="00D539D3" w:rsidP="00F9798B">
            <w:pPr>
              <w:pStyle w:val="rowtabella0"/>
              <w:rPr>
                <w:color w:val="002060"/>
              </w:rPr>
            </w:pPr>
            <w:r w:rsidRPr="000D64F5">
              <w:rPr>
                <w:color w:val="002060"/>
              </w:rPr>
              <w:t>SANTA MARIA NUOVA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D1AF6F" w14:textId="77777777" w:rsidR="00D539D3" w:rsidRPr="000D64F5" w:rsidRDefault="00D539D3" w:rsidP="00F9798B">
            <w:pPr>
              <w:pStyle w:val="rowtabella0"/>
              <w:jc w:val="center"/>
              <w:rPr>
                <w:color w:val="002060"/>
              </w:rPr>
            </w:pPr>
            <w:r w:rsidRPr="000D64F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407E6" w14:textId="77777777" w:rsidR="00D539D3" w:rsidRPr="000D64F5" w:rsidRDefault="00D539D3" w:rsidP="00F9798B">
            <w:pPr>
              <w:pStyle w:val="rowtabella0"/>
              <w:rPr>
                <w:color w:val="002060"/>
              </w:rPr>
            </w:pPr>
            <w:r w:rsidRPr="000D64F5">
              <w:rPr>
                <w:color w:val="002060"/>
              </w:rPr>
              <w:t>06/12/2023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FBC7A" w14:textId="77777777" w:rsidR="00D539D3" w:rsidRPr="000D64F5" w:rsidRDefault="00D539D3" w:rsidP="00F9798B">
            <w:pPr>
              <w:pStyle w:val="rowtabella0"/>
              <w:rPr>
                <w:color w:val="002060"/>
              </w:rPr>
            </w:pPr>
            <w:r w:rsidRPr="000D64F5">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E5775" w14:textId="77777777" w:rsidR="00D539D3" w:rsidRPr="000D64F5" w:rsidRDefault="00D539D3" w:rsidP="00F9798B">
            <w:pPr>
              <w:pStyle w:val="rowtabella0"/>
              <w:rPr>
                <w:color w:val="002060"/>
              </w:rPr>
            </w:pPr>
            <w:r w:rsidRPr="000D64F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0DF3C2" w14:textId="77777777" w:rsidR="00D539D3" w:rsidRPr="000D64F5" w:rsidRDefault="00D539D3" w:rsidP="00F9798B">
            <w:pPr>
              <w:pStyle w:val="rowtabella0"/>
              <w:rPr>
                <w:color w:val="002060"/>
              </w:rPr>
            </w:pPr>
            <w:r w:rsidRPr="000D64F5">
              <w:rPr>
                <w:color w:val="002060"/>
              </w:rPr>
              <w:t>LOCALITA' NONTESICURO</w:t>
            </w:r>
          </w:p>
        </w:tc>
      </w:tr>
      <w:tr w:rsidR="00D539D3" w:rsidRPr="000D64F5" w14:paraId="77369EAA"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BFF543" w14:textId="77777777" w:rsidR="00D539D3" w:rsidRPr="000D64F5" w:rsidRDefault="00D539D3" w:rsidP="00F9798B">
            <w:pPr>
              <w:pStyle w:val="rowtabella0"/>
              <w:rPr>
                <w:color w:val="002060"/>
              </w:rPr>
            </w:pPr>
            <w:r w:rsidRPr="000D64F5">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30D0CC" w14:textId="77777777" w:rsidR="00D539D3" w:rsidRPr="000D64F5" w:rsidRDefault="00D539D3" w:rsidP="00F9798B">
            <w:pPr>
              <w:pStyle w:val="rowtabella0"/>
              <w:rPr>
                <w:color w:val="002060"/>
              </w:rPr>
            </w:pPr>
            <w:r w:rsidRPr="000D64F5">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C70A8E"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ECF1E2" w14:textId="77777777" w:rsidR="00D539D3" w:rsidRPr="000D64F5" w:rsidRDefault="00D539D3" w:rsidP="00F9798B">
            <w:pPr>
              <w:pStyle w:val="rowtabella0"/>
              <w:rPr>
                <w:color w:val="002060"/>
              </w:rPr>
            </w:pPr>
            <w:r w:rsidRPr="000D64F5">
              <w:rPr>
                <w:color w:val="002060"/>
              </w:rPr>
              <w:t>07/12/2023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082E29" w14:textId="77777777" w:rsidR="00D539D3" w:rsidRPr="000D64F5" w:rsidRDefault="00D539D3" w:rsidP="00F9798B">
            <w:pPr>
              <w:pStyle w:val="rowtabella0"/>
              <w:rPr>
                <w:color w:val="002060"/>
              </w:rPr>
            </w:pPr>
            <w:r w:rsidRPr="000D64F5">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DFCA8A" w14:textId="77777777" w:rsidR="00D539D3" w:rsidRPr="000D64F5" w:rsidRDefault="00D539D3" w:rsidP="00F9798B">
            <w:pPr>
              <w:pStyle w:val="rowtabella0"/>
              <w:rPr>
                <w:color w:val="002060"/>
              </w:rPr>
            </w:pPr>
            <w:r w:rsidRPr="000D64F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69DC57" w14:textId="77777777" w:rsidR="00D539D3" w:rsidRPr="000D64F5" w:rsidRDefault="00D539D3" w:rsidP="00F9798B">
            <w:pPr>
              <w:pStyle w:val="rowtabella0"/>
              <w:rPr>
                <w:color w:val="002060"/>
              </w:rPr>
            </w:pPr>
            <w:r w:rsidRPr="000D64F5">
              <w:rPr>
                <w:color w:val="002060"/>
              </w:rPr>
              <w:t>LOCALITA' NONTESICURO</w:t>
            </w:r>
          </w:p>
        </w:tc>
      </w:tr>
      <w:tr w:rsidR="00D539D3" w:rsidRPr="000D64F5" w14:paraId="18DA35B9"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71CE48" w14:textId="77777777" w:rsidR="00D539D3" w:rsidRPr="000D64F5" w:rsidRDefault="00D539D3" w:rsidP="00F9798B">
            <w:pPr>
              <w:pStyle w:val="rowtabella0"/>
              <w:rPr>
                <w:color w:val="002060"/>
              </w:rPr>
            </w:pPr>
            <w:r w:rsidRPr="000D64F5">
              <w:rPr>
                <w:color w:val="002060"/>
              </w:rPr>
              <w:t>CITTA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0350A2" w14:textId="77777777" w:rsidR="00D539D3" w:rsidRPr="000D64F5" w:rsidRDefault="00D539D3" w:rsidP="00F9798B">
            <w:pPr>
              <w:pStyle w:val="rowtabella0"/>
              <w:rPr>
                <w:color w:val="002060"/>
              </w:rPr>
            </w:pPr>
            <w:r w:rsidRPr="000D64F5">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3944B2"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0D4597" w14:textId="77777777" w:rsidR="00D539D3" w:rsidRPr="000D64F5" w:rsidRDefault="00D539D3" w:rsidP="00F9798B">
            <w:pPr>
              <w:pStyle w:val="rowtabella0"/>
              <w:rPr>
                <w:color w:val="002060"/>
              </w:rPr>
            </w:pPr>
            <w:r w:rsidRPr="000D64F5">
              <w:rPr>
                <w:color w:val="002060"/>
              </w:rPr>
              <w:t>07/12/2023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33A578" w14:textId="77777777" w:rsidR="00D539D3" w:rsidRPr="000D64F5" w:rsidRDefault="00D539D3" w:rsidP="00F9798B">
            <w:pPr>
              <w:pStyle w:val="rowtabella0"/>
              <w:rPr>
                <w:color w:val="002060"/>
              </w:rPr>
            </w:pPr>
            <w:r w:rsidRPr="000D64F5">
              <w:rPr>
                <w:color w:val="002060"/>
              </w:rPr>
              <w:t>5047 PALLONE GEODETICO "L.PAPINI"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5FD0EC" w14:textId="77777777" w:rsidR="00D539D3" w:rsidRPr="000D64F5" w:rsidRDefault="00D539D3" w:rsidP="00F9798B">
            <w:pPr>
              <w:pStyle w:val="rowtabella0"/>
              <w:rPr>
                <w:color w:val="002060"/>
              </w:rPr>
            </w:pPr>
            <w:r w:rsidRPr="000D64F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DECFE3" w14:textId="77777777" w:rsidR="00D539D3" w:rsidRPr="000D64F5" w:rsidRDefault="00D539D3" w:rsidP="00F9798B">
            <w:pPr>
              <w:pStyle w:val="rowtabella0"/>
              <w:rPr>
                <w:color w:val="002060"/>
              </w:rPr>
            </w:pPr>
            <w:r w:rsidRPr="000D64F5">
              <w:rPr>
                <w:color w:val="002060"/>
              </w:rPr>
              <w:t>VIA ESINO 122 TORRETTE</w:t>
            </w:r>
          </w:p>
        </w:tc>
      </w:tr>
      <w:tr w:rsidR="00D539D3" w:rsidRPr="000D64F5" w14:paraId="4443B839"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4BB029" w14:textId="77777777" w:rsidR="00D539D3" w:rsidRPr="000D64F5" w:rsidRDefault="00D539D3" w:rsidP="00F9798B">
            <w:pPr>
              <w:pStyle w:val="rowtabella0"/>
              <w:rPr>
                <w:color w:val="002060"/>
              </w:rPr>
            </w:pPr>
            <w:r w:rsidRPr="000D64F5">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B1BFFB" w14:textId="77777777" w:rsidR="00D539D3" w:rsidRPr="000D64F5" w:rsidRDefault="00D539D3" w:rsidP="00F9798B">
            <w:pPr>
              <w:pStyle w:val="rowtabella0"/>
              <w:rPr>
                <w:color w:val="002060"/>
              </w:rPr>
            </w:pPr>
            <w:r w:rsidRPr="000D64F5">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1EC4AB"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6BAEB5" w14:textId="77777777" w:rsidR="00D539D3" w:rsidRPr="000D64F5" w:rsidRDefault="00D539D3" w:rsidP="00F9798B">
            <w:pPr>
              <w:pStyle w:val="rowtabella0"/>
              <w:rPr>
                <w:color w:val="002060"/>
              </w:rPr>
            </w:pPr>
            <w:r w:rsidRPr="000D64F5">
              <w:rPr>
                <w:color w:val="002060"/>
              </w:rPr>
              <w:t>07/12/2023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1A46C0" w14:textId="77777777" w:rsidR="00D539D3" w:rsidRPr="000D64F5" w:rsidRDefault="00D539D3" w:rsidP="00F9798B">
            <w:pPr>
              <w:pStyle w:val="rowtabella0"/>
              <w:rPr>
                <w:color w:val="002060"/>
              </w:rPr>
            </w:pPr>
            <w:r w:rsidRPr="000D64F5">
              <w:rPr>
                <w:color w:val="002060"/>
              </w:rPr>
              <w:t>5136 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18E3EF" w14:textId="77777777" w:rsidR="00D539D3" w:rsidRPr="000D64F5" w:rsidRDefault="00D539D3" w:rsidP="00F9798B">
            <w:pPr>
              <w:pStyle w:val="rowtabella0"/>
              <w:rPr>
                <w:color w:val="002060"/>
              </w:rPr>
            </w:pPr>
            <w:r w:rsidRPr="000D64F5">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ECF36E" w14:textId="77777777" w:rsidR="00D539D3" w:rsidRPr="000D64F5" w:rsidRDefault="00D539D3" w:rsidP="00F9798B">
            <w:pPr>
              <w:pStyle w:val="rowtabella0"/>
              <w:rPr>
                <w:color w:val="002060"/>
              </w:rPr>
            </w:pPr>
            <w:r w:rsidRPr="000D64F5">
              <w:rPr>
                <w:color w:val="002060"/>
              </w:rPr>
              <w:t>VIA CIRCONVALLAZIONE</w:t>
            </w:r>
          </w:p>
        </w:tc>
      </w:tr>
      <w:tr w:rsidR="00D539D3" w:rsidRPr="000D64F5" w14:paraId="5053D39D"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FF46CF" w14:textId="77777777" w:rsidR="00D539D3" w:rsidRPr="000D64F5" w:rsidRDefault="00D539D3" w:rsidP="00F9798B">
            <w:pPr>
              <w:pStyle w:val="rowtabella0"/>
              <w:rPr>
                <w:color w:val="002060"/>
              </w:rPr>
            </w:pPr>
            <w:r w:rsidRPr="000D64F5">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4C66D1" w14:textId="77777777" w:rsidR="00D539D3" w:rsidRPr="000D64F5" w:rsidRDefault="00D539D3" w:rsidP="00F9798B">
            <w:pPr>
              <w:pStyle w:val="rowtabella0"/>
              <w:rPr>
                <w:color w:val="002060"/>
              </w:rPr>
            </w:pPr>
            <w:r w:rsidRPr="000D64F5">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111DE5"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B495FC" w14:textId="77777777" w:rsidR="00D539D3" w:rsidRPr="000D64F5" w:rsidRDefault="00D539D3" w:rsidP="00F9798B">
            <w:pPr>
              <w:pStyle w:val="rowtabella0"/>
              <w:rPr>
                <w:color w:val="002060"/>
              </w:rPr>
            </w:pPr>
            <w:r w:rsidRPr="000D64F5">
              <w:rPr>
                <w:color w:val="002060"/>
              </w:rPr>
              <w:t>07/12/2023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EACACE" w14:textId="77777777" w:rsidR="00D539D3" w:rsidRPr="000D64F5" w:rsidRDefault="00D539D3" w:rsidP="00F9798B">
            <w:pPr>
              <w:pStyle w:val="rowtabella0"/>
              <w:rPr>
                <w:color w:val="002060"/>
              </w:rPr>
            </w:pPr>
            <w:r w:rsidRPr="000D64F5">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732039" w14:textId="77777777" w:rsidR="00D539D3" w:rsidRPr="000D64F5" w:rsidRDefault="00D539D3" w:rsidP="00F9798B">
            <w:pPr>
              <w:pStyle w:val="rowtabella0"/>
              <w:rPr>
                <w:color w:val="002060"/>
              </w:rPr>
            </w:pPr>
            <w:r w:rsidRPr="000D64F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A7E6F2" w14:textId="77777777" w:rsidR="00D539D3" w:rsidRPr="000D64F5" w:rsidRDefault="00D539D3" w:rsidP="00F9798B">
            <w:pPr>
              <w:pStyle w:val="rowtabella0"/>
              <w:rPr>
                <w:color w:val="002060"/>
              </w:rPr>
            </w:pPr>
            <w:r w:rsidRPr="000D64F5">
              <w:rPr>
                <w:color w:val="002060"/>
              </w:rPr>
              <w:t>VIA ZANNONI</w:t>
            </w:r>
          </w:p>
        </w:tc>
      </w:tr>
      <w:tr w:rsidR="00D539D3" w:rsidRPr="000D64F5" w14:paraId="0CCADA2D"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EA180F" w14:textId="77777777" w:rsidR="00D539D3" w:rsidRPr="000D64F5" w:rsidRDefault="00D539D3" w:rsidP="00F9798B">
            <w:pPr>
              <w:pStyle w:val="rowtabella0"/>
              <w:rPr>
                <w:color w:val="002060"/>
              </w:rPr>
            </w:pPr>
            <w:r w:rsidRPr="000D64F5">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A9D21D" w14:textId="77777777" w:rsidR="00D539D3" w:rsidRPr="000D64F5" w:rsidRDefault="00D539D3" w:rsidP="00F9798B">
            <w:pPr>
              <w:pStyle w:val="rowtabella0"/>
              <w:rPr>
                <w:color w:val="002060"/>
              </w:rPr>
            </w:pPr>
            <w:r w:rsidRPr="000D64F5">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EE7422"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EA0EC7" w14:textId="77777777" w:rsidR="00D539D3" w:rsidRPr="000D64F5" w:rsidRDefault="00D539D3" w:rsidP="00F9798B">
            <w:pPr>
              <w:pStyle w:val="rowtabella0"/>
              <w:rPr>
                <w:color w:val="002060"/>
              </w:rPr>
            </w:pPr>
            <w:r w:rsidRPr="000D64F5">
              <w:rPr>
                <w:color w:val="002060"/>
              </w:rPr>
              <w:t>09/12/2023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459446" w14:textId="77777777" w:rsidR="00D539D3" w:rsidRPr="000D64F5" w:rsidRDefault="00D539D3" w:rsidP="00F9798B">
            <w:pPr>
              <w:pStyle w:val="rowtabella0"/>
              <w:rPr>
                <w:color w:val="002060"/>
              </w:rPr>
            </w:pPr>
            <w:r w:rsidRPr="000D64F5">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56332C" w14:textId="77777777" w:rsidR="00D539D3" w:rsidRPr="000D64F5" w:rsidRDefault="00D539D3" w:rsidP="00F9798B">
            <w:pPr>
              <w:pStyle w:val="rowtabella0"/>
              <w:rPr>
                <w:color w:val="002060"/>
              </w:rPr>
            </w:pPr>
            <w:r w:rsidRPr="000D64F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F5EE7D" w14:textId="77777777" w:rsidR="00D539D3" w:rsidRPr="000D64F5" w:rsidRDefault="00D539D3" w:rsidP="00F9798B">
            <w:pPr>
              <w:pStyle w:val="rowtabella0"/>
              <w:rPr>
                <w:color w:val="002060"/>
              </w:rPr>
            </w:pPr>
            <w:r w:rsidRPr="000D64F5">
              <w:rPr>
                <w:color w:val="002060"/>
              </w:rPr>
              <w:t>VIA MANZONI FZ. S.BIAGIO</w:t>
            </w:r>
          </w:p>
        </w:tc>
      </w:tr>
      <w:tr w:rsidR="00D539D3" w:rsidRPr="000D64F5" w14:paraId="1ED0A1D7" w14:textId="77777777" w:rsidTr="00F979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209CA1" w14:textId="77777777" w:rsidR="00D539D3" w:rsidRPr="000D64F5" w:rsidRDefault="00D539D3" w:rsidP="00F9798B">
            <w:pPr>
              <w:pStyle w:val="rowtabella0"/>
              <w:rPr>
                <w:color w:val="002060"/>
              </w:rPr>
            </w:pPr>
            <w:r w:rsidRPr="000D64F5">
              <w:rPr>
                <w:color w:val="002060"/>
              </w:rPr>
              <w:t>POLISPORTIVA FUTURA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25B3BD" w14:textId="77777777" w:rsidR="00D539D3" w:rsidRPr="000D64F5" w:rsidRDefault="00D539D3" w:rsidP="00F9798B">
            <w:pPr>
              <w:pStyle w:val="rowtabella0"/>
              <w:rPr>
                <w:color w:val="002060"/>
              </w:rPr>
            </w:pPr>
            <w:r w:rsidRPr="000D64F5">
              <w:rPr>
                <w:color w:val="002060"/>
              </w:rPr>
              <w:t>ANKON NOVA MARMI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D3F0B"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83341" w14:textId="77777777" w:rsidR="00D539D3" w:rsidRPr="000D64F5" w:rsidRDefault="00D539D3" w:rsidP="00F9798B">
            <w:pPr>
              <w:pStyle w:val="rowtabella0"/>
              <w:rPr>
                <w:color w:val="002060"/>
              </w:rPr>
            </w:pPr>
            <w:r w:rsidRPr="000D64F5">
              <w:rPr>
                <w:color w:val="002060"/>
              </w:rPr>
              <w:t>11/12/2023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32F88" w14:textId="77777777" w:rsidR="00D539D3" w:rsidRPr="000D64F5" w:rsidRDefault="00D539D3" w:rsidP="00F9798B">
            <w:pPr>
              <w:pStyle w:val="rowtabella0"/>
              <w:rPr>
                <w:color w:val="002060"/>
              </w:rPr>
            </w:pPr>
            <w:r w:rsidRPr="000D64F5">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F37C53" w14:textId="77777777" w:rsidR="00D539D3" w:rsidRPr="000D64F5" w:rsidRDefault="00D539D3" w:rsidP="00F9798B">
            <w:pPr>
              <w:pStyle w:val="rowtabella0"/>
              <w:rPr>
                <w:color w:val="002060"/>
              </w:rPr>
            </w:pPr>
            <w:r w:rsidRPr="000D64F5">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F5692C" w14:textId="77777777" w:rsidR="00D539D3" w:rsidRPr="000D64F5" w:rsidRDefault="00D539D3" w:rsidP="00F9798B">
            <w:pPr>
              <w:pStyle w:val="rowtabella0"/>
              <w:rPr>
                <w:color w:val="002060"/>
              </w:rPr>
            </w:pPr>
            <w:r w:rsidRPr="000D64F5">
              <w:rPr>
                <w:color w:val="002060"/>
              </w:rPr>
              <w:t>VIA MASSIMO D'AZEGLIO</w:t>
            </w:r>
          </w:p>
        </w:tc>
      </w:tr>
    </w:tbl>
    <w:p w14:paraId="44DD7B50" w14:textId="77777777" w:rsidR="00D539D3" w:rsidRPr="000D64F5" w:rsidRDefault="00D539D3" w:rsidP="00D539D3">
      <w:pPr>
        <w:pStyle w:val="breakline"/>
        <w:rPr>
          <w:rFonts w:eastAsiaTheme="minorEastAsia"/>
          <w:color w:val="002060"/>
        </w:rPr>
      </w:pPr>
    </w:p>
    <w:p w14:paraId="7FD08D77" w14:textId="77777777" w:rsidR="00D539D3" w:rsidRPr="000D64F5" w:rsidRDefault="00D539D3" w:rsidP="00D539D3">
      <w:pPr>
        <w:pStyle w:val="breakline"/>
        <w:rPr>
          <w:color w:val="002060"/>
        </w:rPr>
      </w:pPr>
    </w:p>
    <w:p w14:paraId="7ED01386" w14:textId="77777777" w:rsidR="00D539D3" w:rsidRPr="000D64F5" w:rsidRDefault="00D539D3" w:rsidP="00D539D3">
      <w:pPr>
        <w:pStyle w:val="breakline"/>
        <w:rPr>
          <w:color w:val="002060"/>
        </w:rPr>
      </w:pPr>
    </w:p>
    <w:p w14:paraId="0F8A0148" w14:textId="77777777" w:rsidR="00D539D3" w:rsidRPr="000D64F5" w:rsidRDefault="00D539D3" w:rsidP="00D539D3">
      <w:pPr>
        <w:pStyle w:val="sottotitolocampionato10"/>
        <w:rPr>
          <w:color w:val="002060"/>
        </w:rPr>
      </w:pPr>
      <w:r w:rsidRPr="000D64F5">
        <w:rPr>
          <w:color w:val="002060"/>
        </w:rPr>
        <w:t>GIRONE B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539D3" w:rsidRPr="000D64F5" w14:paraId="351B2BED" w14:textId="77777777" w:rsidTr="00F979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FD58A" w14:textId="77777777" w:rsidR="00D539D3" w:rsidRPr="000D64F5" w:rsidRDefault="00D539D3" w:rsidP="00F9798B">
            <w:pPr>
              <w:pStyle w:val="headertabella0"/>
              <w:rPr>
                <w:color w:val="002060"/>
              </w:rPr>
            </w:pPr>
            <w:r w:rsidRPr="000D64F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FD351" w14:textId="77777777" w:rsidR="00D539D3" w:rsidRPr="000D64F5" w:rsidRDefault="00D539D3" w:rsidP="00F9798B">
            <w:pPr>
              <w:pStyle w:val="headertabella0"/>
              <w:rPr>
                <w:color w:val="002060"/>
              </w:rPr>
            </w:pPr>
            <w:r w:rsidRPr="000D64F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AAF80" w14:textId="77777777" w:rsidR="00D539D3" w:rsidRPr="000D64F5" w:rsidRDefault="00D539D3" w:rsidP="00F9798B">
            <w:pPr>
              <w:pStyle w:val="headertabella0"/>
              <w:rPr>
                <w:color w:val="002060"/>
              </w:rPr>
            </w:pPr>
            <w:r w:rsidRPr="000D64F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BC2FA" w14:textId="77777777" w:rsidR="00D539D3" w:rsidRPr="000D64F5" w:rsidRDefault="00D539D3" w:rsidP="00F9798B">
            <w:pPr>
              <w:pStyle w:val="headertabella0"/>
              <w:rPr>
                <w:color w:val="002060"/>
              </w:rPr>
            </w:pPr>
            <w:r w:rsidRPr="000D64F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3C5DE" w14:textId="77777777" w:rsidR="00D539D3" w:rsidRPr="000D64F5" w:rsidRDefault="00D539D3" w:rsidP="00F9798B">
            <w:pPr>
              <w:pStyle w:val="headertabella0"/>
              <w:rPr>
                <w:color w:val="002060"/>
              </w:rPr>
            </w:pPr>
            <w:r w:rsidRPr="000D64F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A8F58" w14:textId="77777777" w:rsidR="00D539D3" w:rsidRPr="000D64F5" w:rsidRDefault="00D539D3" w:rsidP="00F9798B">
            <w:pPr>
              <w:pStyle w:val="headertabella0"/>
              <w:rPr>
                <w:color w:val="002060"/>
              </w:rPr>
            </w:pPr>
            <w:r w:rsidRPr="000D64F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9F78F" w14:textId="77777777" w:rsidR="00D539D3" w:rsidRPr="000D64F5" w:rsidRDefault="00D539D3" w:rsidP="00F9798B">
            <w:pPr>
              <w:pStyle w:val="headertabella0"/>
              <w:rPr>
                <w:color w:val="002060"/>
              </w:rPr>
            </w:pPr>
            <w:r w:rsidRPr="000D64F5">
              <w:rPr>
                <w:color w:val="002060"/>
              </w:rPr>
              <w:t>Indirizzo Impianto</w:t>
            </w:r>
          </w:p>
        </w:tc>
      </w:tr>
      <w:tr w:rsidR="00D539D3" w:rsidRPr="000D64F5" w14:paraId="634221A7" w14:textId="77777777" w:rsidTr="00F9798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70EA0D" w14:textId="77777777" w:rsidR="00D539D3" w:rsidRPr="000D64F5" w:rsidRDefault="00D539D3" w:rsidP="00F9798B">
            <w:pPr>
              <w:pStyle w:val="rowtabella0"/>
              <w:rPr>
                <w:color w:val="002060"/>
              </w:rPr>
            </w:pPr>
            <w:r w:rsidRPr="000D64F5">
              <w:rPr>
                <w:color w:val="002060"/>
              </w:rPr>
              <w:t>VALLESINA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CFF572" w14:textId="77777777" w:rsidR="00D539D3" w:rsidRPr="000D64F5" w:rsidRDefault="00D539D3" w:rsidP="00F9798B">
            <w:pPr>
              <w:pStyle w:val="rowtabella0"/>
              <w:rPr>
                <w:color w:val="002060"/>
              </w:rPr>
            </w:pPr>
            <w:r w:rsidRPr="000D64F5">
              <w:rPr>
                <w:color w:val="002060"/>
              </w:rPr>
              <w:t>CITTA DI FALCONARA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081903" w14:textId="77777777" w:rsidR="00D539D3" w:rsidRPr="000D64F5" w:rsidRDefault="00D539D3" w:rsidP="00F9798B">
            <w:pPr>
              <w:pStyle w:val="rowtabella0"/>
              <w:jc w:val="center"/>
              <w:rPr>
                <w:color w:val="002060"/>
              </w:rPr>
            </w:pPr>
            <w:r w:rsidRPr="000D64F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B47902" w14:textId="77777777" w:rsidR="00D539D3" w:rsidRPr="000D64F5" w:rsidRDefault="00D539D3" w:rsidP="00F9798B">
            <w:pPr>
              <w:pStyle w:val="rowtabella0"/>
              <w:rPr>
                <w:color w:val="002060"/>
              </w:rPr>
            </w:pPr>
            <w:r w:rsidRPr="000D64F5">
              <w:rPr>
                <w:color w:val="002060"/>
              </w:rPr>
              <w:t>12/12/2023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93114D" w14:textId="77777777" w:rsidR="00D539D3" w:rsidRPr="000D64F5" w:rsidRDefault="00D539D3" w:rsidP="00F9798B">
            <w:pPr>
              <w:pStyle w:val="rowtabella0"/>
              <w:rPr>
                <w:color w:val="002060"/>
              </w:rPr>
            </w:pPr>
            <w:r w:rsidRPr="000D64F5">
              <w:rPr>
                <w:color w:val="002060"/>
              </w:rPr>
              <w:t>5008 PALESTRA RAFFAELA CARBONARI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0B8D11" w14:textId="77777777" w:rsidR="00D539D3" w:rsidRPr="000D64F5" w:rsidRDefault="00D539D3" w:rsidP="00F9798B">
            <w:pPr>
              <w:pStyle w:val="rowtabella0"/>
              <w:rPr>
                <w:color w:val="002060"/>
              </w:rPr>
            </w:pPr>
            <w:r w:rsidRPr="000D64F5">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2F93B3" w14:textId="77777777" w:rsidR="00D539D3" w:rsidRPr="000D64F5" w:rsidRDefault="00D539D3" w:rsidP="00F9798B">
            <w:pPr>
              <w:pStyle w:val="rowtabella0"/>
              <w:rPr>
                <w:color w:val="002060"/>
              </w:rPr>
            </w:pPr>
            <w:r w:rsidRPr="000D64F5">
              <w:rPr>
                <w:color w:val="002060"/>
              </w:rPr>
              <w:t>VIA DEI TESSITORI</w:t>
            </w:r>
          </w:p>
        </w:tc>
      </w:tr>
    </w:tbl>
    <w:p w14:paraId="7B11E585" w14:textId="77777777" w:rsidR="00D539D3" w:rsidRPr="000D64F5" w:rsidRDefault="00D539D3" w:rsidP="00D539D3">
      <w:pPr>
        <w:pStyle w:val="breakline"/>
        <w:rPr>
          <w:rFonts w:eastAsiaTheme="minorEastAsia"/>
          <w:color w:val="002060"/>
        </w:rPr>
      </w:pPr>
    </w:p>
    <w:p w14:paraId="789F280F" w14:textId="77777777" w:rsidR="00D539D3" w:rsidRPr="000D64F5" w:rsidRDefault="00D539D3" w:rsidP="00D539D3">
      <w:pPr>
        <w:pStyle w:val="breakline"/>
        <w:rPr>
          <w:color w:val="002060"/>
        </w:rPr>
      </w:pPr>
    </w:p>
    <w:p w14:paraId="0CD0B453" w14:textId="77777777" w:rsidR="00D539D3" w:rsidRPr="000D64F5" w:rsidRDefault="00D539D3" w:rsidP="00D539D3">
      <w:pPr>
        <w:pStyle w:val="breakline"/>
        <w:rPr>
          <w:color w:val="002060"/>
        </w:rPr>
      </w:pPr>
    </w:p>
    <w:p w14:paraId="3DA284C8" w14:textId="77777777" w:rsidR="00D539D3" w:rsidRPr="000D64F5" w:rsidRDefault="00D539D3" w:rsidP="00D539D3">
      <w:pPr>
        <w:pStyle w:val="sottotitolocampionato10"/>
        <w:rPr>
          <w:color w:val="002060"/>
        </w:rPr>
      </w:pPr>
      <w:r w:rsidRPr="000D64F5">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8"/>
        <w:gridCol w:w="1172"/>
        <w:gridCol w:w="1563"/>
        <w:gridCol w:w="1539"/>
      </w:tblGrid>
      <w:tr w:rsidR="00D539D3" w:rsidRPr="000D64F5" w14:paraId="5BE0CC5C" w14:textId="77777777" w:rsidTr="00F979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CC214" w14:textId="77777777" w:rsidR="00D539D3" w:rsidRPr="000D64F5" w:rsidRDefault="00D539D3" w:rsidP="00F9798B">
            <w:pPr>
              <w:pStyle w:val="headertabella0"/>
              <w:rPr>
                <w:color w:val="002060"/>
              </w:rPr>
            </w:pPr>
            <w:r w:rsidRPr="000D64F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E2F71" w14:textId="77777777" w:rsidR="00D539D3" w:rsidRPr="000D64F5" w:rsidRDefault="00D539D3" w:rsidP="00F9798B">
            <w:pPr>
              <w:pStyle w:val="headertabella0"/>
              <w:rPr>
                <w:color w:val="002060"/>
              </w:rPr>
            </w:pPr>
            <w:r w:rsidRPr="000D64F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EC20A" w14:textId="77777777" w:rsidR="00D539D3" w:rsidRPr="000D64F5" w:rsidRDefault="00D539D3" w:rsidP="00F9798B">
            <w:pPr>
              <w:pStyle w:val="headertabella0"/>
              <w:rPr>
                <w:color w:val="002060"/>
              </w:rPr>
            </w:pPr>
            <w:r w:rsidRPr="000D64F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6D81E" w14:textId="77777777" w:rsidR="00D539D3" w:rsidRPr="000D64F5" w:rsidRDefault="00D539D3" w:rsidP="00F9798B">
            <w:pPr>
              <w:pStyle w:val="headertabella0"/>
              <w:rPr>
                <w:color w:val="002060"/>
              </w:rPr>
            </w:pPr>
            <w:r w:rsidRPr="000D64F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DD29D" w14:textId="77777777" w:rsidR="00D539D3" w:rsidRPr="000D64F5" w:rsidRDefault="00D539D3" w:rsidP="00F9798B">
            <w:pPr>
              <w:pStyle w:val="headertabella0"/>
              <w:rPr>
                <w:color w:val="002060"/>
              </w:rPr>
            </w:pPr>
            <w:r w:rsidRPr="000D64F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59119" w14:textId="77777777" w:rsidR="00D539D3" w:rsidRPr="000D64F5" w:rsidRDefault="00D539D3" w:rsidP="00F9798B">
            <w:pPr>
              <w:pStyle w:val="headertabella0"/>
              <w:rPr>
                <w:color w:val="002060"/>
              </w:rPr>
            </w:pPr>
            <w:r w:rsidRPr="000D64F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C518A" w14:textId="77777777" w:rsidR="00D539D3" w:rsidRPr="000D64F5" w:rsidRDefault="00D539D3" w:rsidP="00F9798B">
            <w:pPr>
              <w:pStyle w:val="headertabella0"/>
              <w:rPr>
                <w:color w:val="002060"/>
              </w:rPr>
            </w:pPr>
            <w:r w:rsidRPr="000D64F5">
              <w:rPr>
                <w:color w:val="002060"/>
              </w:rPr>
              <w:t>Indirizzo Impianto</w:t>
            </w:r>
          </w:p>
        </w:tc>
      </w:tr>
      <w:tr w:rsidR="00D539D3" w:rsidRPr="000D64F5" w14:paraId="4565B6CD" w14:textId="77777777" w:rsidTr="00F979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0CCC39" w14:textId="77777777" w:rsidR="00D539D3" w:rsidRPr="000D64F5" w:rsidRDefault="00D539D3" w:rsidP="00F9798B">
            <w:pPr>
              <w:pStyle w:val="rowtabella0"/>
              <w:rPr>
                <w:color w:val="002060"/>
              </w:rPr>
            </w:pPr>
            <w:r w:rsidRPr="000D64F5">
              <w:rPr>
                <w:color w:val="002060"/>
              </w:rPr>
              <w:t>CDC 2018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0388A4" w14:textId="77777777" w:rsidR="00D539D3" w:rsidRPr="000D64F5" w:rsidRDefault="00D539D3" w:rsidP="00F9798B">
            <w:pPr>
              <w:pStyle w:val="rowtabella0"/>
              <w:rPr>
                <w:color w:val="002060"/>
              </w:rPr>
            </w:pPr>
            <w:r w:rsidRPr="000D64F5">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DBE90" w14:textId="77777777" w:rsidR="00D539D3" w:rsidRPr="000D64F5" w:rsidRDefault="00D539D3" w:rsidP="00F9798B">
            <w:pPr>
              <w:pStyle w:val="rowtabella0"/>
              <w:jc w:val="center"/>
              <w:rPr>
                <w:color w:val="002060"/>
              </w:rPr>
            </w:pPr>
            <w:r w:rsidRPr="000D64F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A482FE" w14:textId="77777777" w:rsidR="00D539D3" w:rsidRPr="000D64F5" w:rsidRDefault="00D539D3" w:rsidP="00F9798B">
            <w:pPr>
              <w:pStyle w:val="rowtabella0"/>
              <w:rPr>
                <w:color w:val="002060"/>
              </w:rPr>
            </w:pPr>
            <w:r w:rsidRPr="000D64F5">
              <w:rPr>
                <w:color w:val="002060"/>
              </w:rPr>
              <w:t>06/12/2023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41F450" w14:textId="77777777" w:rsidR="00D539D3" w:rsidRPr="000D64F5" w:rsidRDefault="00D539D3" w:rsidP="00F9798B">
            <w:pPr>
              <w:pStyle w:val="rowtabella0"/>
              <w:rPr>
                <w:color w:val="002060"/>
              </w:rPr>
            </w:pPr>
            <w:r w:rsidRPr="000D64F5">
              <w:rPr>
                <w:color w:val="002060"/>
              </w:rPr>
              <w:t>5139 PALESTRA POLO SCOLASTICO MICS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650B8" w14:textId="77777777" w:rsidR="00D539D3" w:rsidRPr="000D64F5" w:rsidRDefault="00D539D3" w:rsidP="00F9798B">
            <w:pPr>
              <w:pStyle w:val="rowtabella0"/>
              <w:rPr>
                <w:color w:val="002060"/>
              </w:rPr>
            </w:pPr>
            <w:r w:rsidRPr="000D64F5">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936A67" w14:textId="77777777" w:rsidR="00D539D3" w:rsidRPr="000D64F5" w:rsidRDefault="00D539D3" w:rsidP="00F9798B">
            <w:pPr>
              <w:pStyle w:val="rowtabella0"/>
              <w:rPr>
                <w:color w:val="002060"/>
              </w:rPr>
            </w:pPr>
            <w:r w:rsidRPr="000D64F5">
              <w:rPr>
                <w:color w:val="002060"/>
              </w:rPr>
              <w:t>VIA VENEZIA 43</w:t>
            </w:r>
          </w:p>
        </w:tc>
      </w:tr>
      <w:tr w:rsidR="00D539D3" w:rsidRPr="000D64F5" w14:paraId="23703A20"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22B7F4" w14:textId="77777777" w:rsidR="00D539D3" w:rsidRPr="000D64F5" w:rsidRDefault="00D539D3" w:rsidP="00F9798B">
            <w:pPr>
              <w:pStyle w:val="rowtabella0"/>
              <w:rPr>
                <w:color w:val="002060"/>
              </w:rPr>
            </w:pPr>
            <w:r w:rsidRPr="000D64F5">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F7F18B" w14:textId="77777777" w:rsidR="00D539D3" w:rsidRPr="000D64F5" w:rsidRDefault="00D539D3" w:rsidP="00F9798B">
            <w:pPr>
              <w:pStyle w:val="rowtabella0"/>
              <w:rPr>
                <w:color w:val="002060"/>
              </w:rPr>
            </w:pPr>
            <w:r w:rsidRPr="000D64F5">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FA3C88"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F121D8" w14:textId="77777777" w:rsidR="00D539D3" w:rsidRPr="000D64F5" w:rsidRDefault="00D539D3" w:rsidP="00F9798B">
            <w:pPr>
              <w:pStyle w:val="rowtabella0"/>
              <w:rPr>
                <w:color w:val="002060"/>
              </w:rPr>
            </w:pPr>
            <w:r w:rsidRPr="000D64F5">
              <w:rPr>
                <w:color w:val="002060"/>
              </w:rPr>
              <w:t>08/12/2023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AC3FA7" w14:textId="77777777" w:rsidR="00D539D3" w:rsidRPr="000D64F5" w:rsidRDefault="00D539D3" w:rsidP="00F9798B">
            <w:pPr>
              <w:pStyle w:val="rowtabella0"/>
              <w:rPr>
                <w:color w:val="002060"/>
              </w:rPr>
            </w:pPr>
            <w:r w:rsidRPr="000D64F5">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129787" w14:textId="77777777" w:rsidR="00D539D3" w:rsidRPr="000D64F5" w:rsidRDefault="00D539D3" w:rsidP="00F9798B">
            <w:pPr>
              <w:pStyle w:val="rowtabella0"/>
              <w:rPr>
                <w:color w:val="002060"/>
              </w:rPr>
            </w:pPr>
            <w:r w:rsidRPr="000D64F5">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4BCFD1" w14:textId="77777777" w:rsidR="00D539D3" w:rsidRPr="000D64F5" w:rsidRDefault="00D539D3" w:rsidP="00F9798B">
            <w:pPr>
              <w:pStyle w:val="rowtabella0"/>
              <w:rPr>
                <w:color w:val="002060"/>
              </w:rPr>
            </w:pPr>
            <w:r w:rsidRPr="000D64F5">
              <w:rPr>
                <w:color w:val="002060"/>
              </w:rPr>
              <w:t>VIA MARCONI GENGA STAZIONE</w:t>
            </w:r>
          </w:p>
        </w:tc>
      </w:tr>
      <w:tr w:rsidR="00D539D3" w:rsidRPr="000D64F5" w14:paraId="20E0F8CE"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72B61E" w14:textId="77777777" w:rsidR="00D539D3" w:rsidRPr="000D64F5" w:rsidRDefault="00D539D3" w:rsidP="00F9798B">
            <w:pPr>
              <w:pStyle w:val="rowtabella0"/>
              <w:rPr>
                <w:color w:val="002060"/>
              </w:rPr>
            </w:pPr>
            <w:r w:rsidRPr="000D64F5">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C1643C" w14:textId="77777777" w:rsidR="00D539D3" w:rsidRPr="000D64F5" w:rsidRDefault="00D539D3" w:rsidP="00F9798B">
            <w:pPr>
              <w:pStyle w:val="rowtabella0"/>
              <w:rPr>
                <w:color w:val="002060"/>
              </w:rPr>
            </w:pPr>
            <w:r w:rsidRPr="000D64F5">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2F0246"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772547" w14:textId="77777777" w:rsidR="00D539D3" w:rsidRPr="000D64F5" w:rsidRDefault="00D539D3" w:rsidP="00F9798B">
            <w:pPr>
              <w:pStyle w:val="rowtabella0"/>
              <w:rPr>
                <w:color w:val="002060"/>
              </w:rPr>
            </w:pPr>
            <w:r w:rsidRPr="000D64F5">
              <w:rPr>
                <w:color w:val="002060"/>
              </w:rPr>
              <w:t>09/12/2023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DDEA37" w14:textId="77777777" w:rsidR="00D539D3" w:rsidRPr="000D64F5" w:rsidRDefault="00D539D3" w:rsidP="00F9798B">
            <w:pPr>
              <w:pStyle w:val="rowtabella0"/>
              <w:rPr>
                <w:color w:val="002060"/>
              </w:rPr>
            </w:pPr>
            <w:r w:rsidRPr="000D64F5">
              <w:rPr>
                <w:color w:val="002060"/>
              </w:rPr>
              <w:t>5116 PALESTRA CONUMALE DI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6EF627" w14:textId="77777777" w:rsidR="00D539D3" w:rsidRPr="000D64F5" w:rsidRDefault="00D539D3" w:rsidP="00F9798B">
            <w:pPr>
              <w:pStyle w:val="rowtabella0"/>
              <w:rPr>
                <w:color w:val="002060"/>
              </w:rPr>
            </w:pPr>
            <w:r w:rsidRPr="000D64F5">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E61C86" w14:textId="77777777" w:rsidR="00D539D3" w:rsidRPr="000D64F5" w:rsidRDefault="00D539D3" w:rsidP="00F9798B">
            <w:pPr>
              <w:pStyle w:val="rowtabella0"/>
              <w:rPr>
                <w:color w:val="002060"/>
              </w:rPr>
            </w:pPr>
            <w:r w:rsidRPr="000D64F5">
              <w:rPr>
                <w:color w:val="002060"/>
              </w:rPr>
              <w:t>VIA MONTESSORI LOC. ANGELI</w:t>
            </w:r>
          </w:p>
        </w:tc>
      </w:tr>
      <w:tr w:rsidR="00D539D3" w:rsidRPr="000D64F5" w14:paraId="409A65D8"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B5AC2F" w14:textId="77777777" w:rsidR="00D539D3" w:rsidRPr="000D64F5" w:rsidRDefault="00D539D3" w:rsidP="00F9798B">
            <w:pPr>
              <w:pStyle w:val="rowtabella0"/>
              <w:rPr>
                <w:color w:val="002060"/>
              </w:rPr>
            </w:pPr>
            <w:r w:rsidRPr="000D64F5">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9B6D80" w14:textId="77777777" w:rsidR="00D539D3" w:rsidRPr="000D64F5" w:rsidRDefault="00D539D3" w:rsidP="00F9798B">
            <w:pPr>
              <w:pStyle w:val="rowtabella0"/>
              <w:rPr>
                <w:color w:val="002060"/>
              </w:rPr>
            </w:pPr>
            <w:r w:rsidRPr="000D64F5">
              <w:rPr>
                <w:color w:val="002060"/>
              </w:rPr>
              <w:t>CASTELRAIMONDO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C4AD08"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2EC41A" w14:textId="77777777" w:rsidR="00D539D3" w:rsidRPr="000D64F5" w:rsidRDefault="00D539D3" w:rsidP="00F9798B">
            <w:pPr>
              <w:pStyle w:val="rowtabella0"/>
              <w:rPr>
                <w:color w:val="002060"/>
              </w:rPr>
            </w:pPr>
            <w:r w:rsidRPr="000D64F5">
              <w:rPr>
                <w:color w:val="002060"/>
              </w:rPr>
              <w:t>09/12/2023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25FC21" w14:textId="77777777" w:rsidR="00D539D3" w:rsidRPr="000D64F5" w:rsidRDefault="00D539D3" w:rsidP="00F9798B">
            <w:pPr>
              <w:pStyle w:val="rowtabella0"/>
              <w:rPr>
                <w:color w:val="002060"/>
              </w:rPr>
            </w:pPr>
            <w:r w:rsidRPr="000D64F5">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463A02" w14:textId="77777777" w:rsidR="00D539D3" w:rsidRPr="000D64F5" w:rsidRDefault="00D539D3" w:rsidP="00F9798B">
            <w:pPr>
              <w:pStyle w:val="rowtabella0"/>
              <w:rPr>
                <w:color w:val="002060"/>
              </w:rPr>
            </w:pPr>
            <w:r w:rsidRPr="000D64F5">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2C2529" w14:textId="77777777" w:rsidR="00D539D3" w:rsidRPr="000D64F5" w:rsidRDefault="00D539D3" w:rsidP="00F9798B">
            <w:pPr>
              <w:pStyle w:val="rowtabella0"/>
              <w:rPr>
                <w:color w:val="002060"/>
              </w:rPr>
            </w:pPr>
            <w:r w:rsidRPr="000D64F5">
              <w:rPr>
                <w:color w:val="002060"/>
              </w:rPr>
              <w:t>VIA GRAMSCI-VIA FEGGIANI</w:t>
            </w:r>
          </w:p>
        </w:tc>
      </w:tr>
      <w:tr w:rsidR="00D539D3" w:rsidRPr="000D64F5" w14:paraId="324D6F41"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41E209" w14:textId="77777777" w:rsidR="00D539D3" w:rsidRPr="000D64F5" w:rsidRDefault="00D539D3" w:rsidP="00F9798B">
            <w:pPr>
              <w:pStyle w:val="rowtabella0"/>
              <w:rPr>
                <w:color w:val="002060"/>
              </w:rPr>
            </w:pPr>
            <w:r w:rsidRPr="000D64F5">
              <w:rPr>
                <w:color w:val="002060"/>
              </w:rPr>
              <w:t>VIRTUS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8979EA" w14:textId="77777777" w:rsidR="00D539D3" w:rsidRPr="000D64F5" w:rsidRDefault="00D539D3" w:rsidP="00F9798B">
            <w:pPr>
              <w:pStyle w:val="rowtabella0"/>
              <w:rPr>
                <w:color w:val="002060"/>
              </w:rPr>
            </w:pPr>
            <w:r w:rsidRPr="000D64F5">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16EF94"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F1FE59" w14:textId="77777777" w:rsidR="00D539D3" w:rsidRPr="000D64F5" w:rsidRDefault="00D539D3" w:rsidP="00F9798B">
            <w:pPr>
              <w:pStyle w:val="rowtabella0"/>
              <w:rPr>
                <w:color w:val="002060"/>
              </w:rPr>
            </w:pPr>
            <w:r w:rsidRPr="000D64F5">
              <w:rPr>
                <w:color w:val="002060"/>
              </w:rPr>
              <w:t>09/12/2023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B7604A" w14:textId="77777777" w:rsidR="00D539D3" w:rsidRPr="000D64F5" w:rsidRDefault="00D539D3" w:rsidP="00F9798B">
            <w:pPr>
              <w:pStyle w:val="rowtabella0"/>
              <w:rPr>
                <w:color w:val="002060"/>
              </w:rPr>
            </w:pPr>
            <w:r w:rsidRPr="000D64F5">
              <w:rPr>
                <w:color w:val="002060"/>
              </w:rPr>
              <w:t>5015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F5ED6B" w14:textId="77777777" w:rsidR="00D539D3" w:rsidRPr="000D64F5" w:rsidRDefault="00D539D3" w:rsidP="00F9798B">
            <w:pPr>
              <w:pStyle w:val="rowtabella0"/>
              <w:rPr>
                <w:color w:val="002060"/>
              </w:rPr>
            </w:pPr>
            <w:r w:rsidRPr="000D64F5">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A20959" w14:textId="77777777" w:rsidR="00D539D3" w:rsidRPr="000D64F5" w:rsidRDefault="00D539D3" w:rsidP="00F9798B">
            <w:pPr>
              <w:pStyle w:val="rowtabella0"/>
              <w:rPr>
                <w:color w:val="002060"/>
              </w:rPr>
            </w:pPr>
            <w:r w:rsidRPr="000D64F5">
              <w:rPr>
                <w:color w:val="002060"/>
              </w:rPr>
              <w:t>VIA MARIO RIDOLFI</w:t>
            </w:r>
          </w:p>
        </w:tc>
      </w:tr>
      <w:tr w:rsidR="00D539D3" w:rsidRPr="000D64F5" w14:paraId="773FAB24" w14:textId="77777777" w:rsidTr="00F979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B1D4DF" w14:textId="77777777" w:rsidR="00D539D3" w:rsidRPr="000D64F5" w:rsidRDefault="00D539D3" w:rsidP="00F9798B">
            <w:pPr>
              <w:pStyle w:val="rowtabella0"/>
              <w:rPr>
                <w:color w:val="002060"/>
              </w:rPr>
            </w:pPr>
            <w:r w:rsidRPr="000D64F5">
              <w:rPr>
                <w:color w:val="002060"/>
              </w:rPr>
              <w:t>VISSO-ALTONERA CALCIO1970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405B0F" w14:textId="77777777" w:rsidR="00D539D3" w:rsidRPr="000D64F5" w:rsidRDefault="00D539D3" w:rsidP="00F9798B">
            <w:pPr>
              <w:pStyle w:val="rowtabella0"/>
              <w:rPr>
                <w:color w:val="002060"/>
              </w:rPr>
            </w:pPr>
            <w:r w:rsidRPr="000D64F5">
              <w:rPr>
                <w:color w:val="002060"/>
              </w:rPr>
              <w:t>C.U.S. CAMERINO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F22570"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933578" w14:textId="77777777" w:rsidR="00D539D3" w:rsidRPr="000D64F5" w:rsidRDefault="00D539D3" w:rsidP="00F9798B">
            <w:pPr>
              <w:pStyle w:val="rowtabella0"/>
              <w:rPr>
                <w:color w:val="002060"/>
              </w:rPr>
            </w:pPr>
            <w:r w:rsidRPr="000D64F5">
              <w:rPr>
                <w:color w:val="002060"/>
              </w:rPr>
              <w:t>09/12/2023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71921" w14:textId="77777777" w:rsidR="00D539D3" w:rsidRPr="000D64F5" w:rsidRDefault="00D539D3" w:rsidP="00F9798B">
            <w:pPr>
              <w:pStyle w:val="rowtabella0"/>
              <w:rPr>
                <w:color w:val="002060"/>
              </w:rPr>
            </w:pPr>
            <w:r w:rsidRPr="000D64F5">
              <w:rPr>
                <w:color w:val="002060"/>
              </w:rPr>
              <w:t>5305 "DEL LAGHETTO" PALOMBARE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0BED56" w14:textId="77777777" w:rsidR="00D539D3" w:rsidRPr="000D64F5" w:rsidRDefault="00D539D3" w:rsidP="00F9798B">
            <w:pPr>
              <w:pStyle w:val="rowtabella0"/>
              <w:rPr>
                <w:color w:val="002060"/>
              </w:rPr>
            </w:pPr>
            <w:r w:rsidRPr="000D64F5">
              <w:rPr>
                <w:color w:val="002060"/>
              </w:rPr>
              <w:t>VISSO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9D0117" w14:textId="77777777" w:rsidR="00D539D3" w:rsidRPr="000D64F5" w:rsidRDefault="00D539D3" w:rsidP="00F9798B">
            <w:pPr>
              <w:pStyle w:val="rowtabella0"/>
              <w:rPr>
                <w:color w:val="002060"/>
              </w:rPr>
            </w:pPr>
            <w:r w:rsidRPr="000D64F5">
              <w:rPr>
                <w:color w:val="002060"/>
              </w:rPr>
              <w:t>VIA PALOMBARE SNC</w:t>
            </w:r>
          </w:p>
        </w:tc>
      </w:tr>
    </w:tbl>
    <w:p w14:paraId="60957179" w14:textId="77777777" w:rsidR="00D539D3" w:rsidRPr="000D64F5" w:rsidRDefault="00D539D3" w:rsidP="00D539D3">
      <w:pPr>
        <w:pStyle w:val="breakline"/>
        <w:rPr>
          <w:rFonts w:eastAsiaTheme="minorEastAsia"/>
          <w:color w:val="002060"/>
        </w:rPr>
      </w:pPr>
    </w:p>
    <w:p w14:paraId="602F104A" w14:textId="77777777" w:rsidR="00D539D3" w:rsidRPr="000D64F5" w:rsidRDefault="00D539D3" w:rsidP="00D539D3">
      <w:pPr>
        <w:pStyle w:val="breakline"/>
        <w:rPr>
          <w:color w:val="002060"/>
        </w:rPr>
      </w:pPr>
    </w:p>
    <w:p w14:paraId="0890BEDA" w14:textId="77777777" w:rsidR="00D539D3" w:rsidRPr="000D64F5" w:rsidRDefault="00D539D3" w:rsidP="00D539D3">
      <w:pPr>
        <w:pStyle w:val="breakline"/>
        <w:rPr>
          <w:color w:val="002060"/>
        </w:rPr>
      </w:pPr>
    </w:p>
    <w:p w14:paraId="33F66E1D" w14:textId="77777777" w:rsidR="00D539D3" w:rsidRPr="000D64F5" w:rsidRDefault="00D539D3" w:rsidP="00D539D3">
      <w:pPr>
        <w:pStyle w:val="sottotitolocampionato10"/>
        <w:rPr>
          <w:color w:val="002060"/>
        </w:rPr>
      </w:pPr>
      <w:r w:rsidRPr="000D64F5">
        <w:rPr>
          <w:color w:val="002060"/>
        </w:rPr>
        <w:t>GIRONE D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2"/>
        <w:gridCol w:w="385"/>
        <w:gridCol w:w="898"/>
        <w:gridCol w:w="1175"/>
        <w:gridCol w:w="1561"/>
        <w:gridCol w:w="1552"/>
      </w:tblGrid>
      <w:tr w:rsidR="00D539D3" w:rsidRPr="000D64F5" w14:paraId="7F2DB571" w14:textId="77777777" w:rsidTr="00F979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B1BDD" w14:textId="77777777" w:rsidR="00D539D3" w:rsidRPr="000D64F5" w:rsidRDefault="00D539D3" w:rsidP="00F9798B">
            <w:pPr>
              <w:pStyle w:val="headertabella0"/>
              <w:rPr>
                <w:color w:val="002060"/>
              </w:rPr>
            </w:pPr>
            <w:r w:rsidRPr="000D64F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8B225" w14:textId="77777777" w:rsidR="00D539D3" w:rsidRPr="000D64F5" w:rsidRDefault="00D539D3" w:rsidP="00F9798B">
            <w:pPr>
              <w:pStyle w:val="headertabella0"/>
              <w:rPr>
                <w:color w:val="002060"/>
              </w:rPr>
            </w:pPr>
            <w:r w:rsidRPr="000D64F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70C83" w14:textId="77777777" w:rsidR="00D539D3" w:rsidRPr="000D64F5" w:rsidRDefault="00D539D3" w:rsidP="00F9798B">
            <w:pPr>
              <w:pStyle w:val="headertabella0"/>
              <w:rPr>
                <w:color w:val="002060"/>
              </w:rPr>
            </w:pPr>
            <w:r w:rsidRPr="000D64F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7B39C" w14:textId="77777777" w:rsidR="00D539D3" w:rsidRPr="000D64F5" w:rsidRDefault="00D539D3" w:rsidP="00F9798B">
            <w:pPr>
              <w:pStyle w:val="headertabella0"/>
              <w:rPr>
                <w:color w:val="002060"/>
              </w:rPr>
            </w:pPr>
            <w:r w:rsidRPr="000D64F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26674" w14:textId="77777777" w:rsidR="00D539D3" w:rsidRPr="000D64F5" w:rsidRDefault="00D539D3" w:rsidP="00F9798B">
            <w:pPr>
              <w:pStyle w:val="headertabella0"/>
              <w:rPr>
                <w:color w:val="002060"/>
              </w:rPr>
            </w:pPr>
            <w:r w:rsidRPr="000D64F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14795" w14:textId="77777777" w:rsidR="00D539D3" w:rsidRPr="000D64F5" w:rsidRDefault="00D539D3" w:rsidP="00F9798B">
            <w:pPr>
              <w:pStyle w:val="headertabella0"/>
              <w:rPr>
                <w:color w:val="002060"/>
              </w:rPr>
            </w:pPr>
            <w:r w:rsidRPr="000D64F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3F7FE" w14:textId="77777777" w:rsidR="00D539D3" w:rsidRPr="000D64F5" w:rsidRDefault="00D539D3" w:rsidP="00F9798B">
            <w:pPr>
              <w:pStyle w:val="headertabella0"/>
              <w:rPr>
                <w:color w:val="002060"/>
              </w:rPr>
            </w:pPr>
            <w:r w:rsidRPr="000D64F5">
              <w:rPr>
                <w:color w:val="002060"/>
              </w:rPr>
              <w:t>Indirizzo Impianto</w:t>
            </w:r>
          </w:p>
        </w:tc>
      </w:tr>
      <w:tr w:rsidR="00D539D3" w:rsidRPr="000D64F5" w14:paraId="5C6530AA" w14:textId="77777777" w:rsidTr="00F979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96BF17" w14:textId="77777777" w:rsidR="00D539D3" w:rsidRPr="000D64F5" w:rsidRDefault="00D539D3" w:rsidP="00F9798B">
            <w:pPr>
              <w:pStyle w:val="rowtabella0"/>
              <w:rPr>
                <w:color w:val="002060"/>
              </w:rPr>
            </w:pPr>
            <w:r w:rsidRPr="000D64F5">
              <w:rPr>
                <w:color w:val="002060"/>
              </w:rPr>
              <w:t>FROG S CLUB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DA5C2" w14:textId="77777777" w:rsidR="00D539D3" w:rsidRPr="000D64F5" w:rsidRDefault="00D539D3" w:rsidP="00F9798B">
            <w:pPr>
              <w:pStyle w:val="rowtabella0"/>
              <w:rPr>
                <w:color w:val="002060"/>
              </w:rPr>
            </w:pPr>
            <w:r w:rsidRPr="000D64F5">
              <w:rPr>
                <w:color w:val="002060"/>
              </w:rPr>
              <w:t>AMATORI STESE 2007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3CB322" w14:textId="77777777" w:rsidR="00D539D3" w:rsidRPr="000D64F5" w:rsidRDefault="00D539D3" w:rsidP="00F9798B">
            <w:pPr>
              <w:pStyle w:val="rowtabella0"/>
              <w:jc w:val="center"/>
              <w:rPr>
                <w:color w:val="002060"/>
              </w:rPr>
            </w:pPr>
            <w:r w:rsidRPr="000D64F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B0E6E8" w14:textId="77777777" w:rsidR="00D539D3" w:rsidRPr="000D64F5" w:rsidRDefault="00D539D3" w:rsidP="00F9798B">
            <w:pPr>
              <w:pStyle w:val="rowtabella0"/>
              <w:rPr>
                <w:color w:val="002060"/>
              </w:rPr>
            </w:pPr>
            <w:r w:rsidRPr="000D64F5">
              <w:rPr>
                <w:color w:val="002060"/>
              </w:rPr>
              <w:t>06/12/2023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73E07" w14:textId="77777777" w:rsidR="00D539D3" w:rsidRPr="000D64F5" w:rsidRDefault="00D539D3" w:rsidP="00F9798B">
            <w:pPr>
              <w:pStyle w:val="rowtabella0"/>
              <w:rPr>
                <w:color w:val="002060"/>
              </w:rPr>
            </w:pPr>
            <w:r w:rsidRPr="000D64F5">
              <w:rPr>
                <w:color w:val="002060"/>
              </w:rPr>
              <w:t>5623 PALESTRA SC.MEDIA B.ROSSELLI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337407" w14:textId="77777777" w:rsidR="00D539D3" w:rsidRPr="000D64F5" w:rsidRDefault="00D539D3" w:rsidP="00F9798B">
            <w:pPr>
              <w:pStyle w:val="rowtabella0"/>
              <w:rPr>
                <w:color w:val="002060"/>
              </w:rPr>
            </w:pPr>
            <w:r w:rsidRPr="000D64F5">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6F015" w14:textId="77777777" w:rsidR="00D539D3" w:rsidRPr="000D64F5" w:rsidRDefault="00D539D3" w:rsidP="00F9798B">
            <w:pPr>
              <w:pStyle w:val="rowtabella0"/>
              <w:rPr>
                <w:color w:val="002060"/>
              </w:rPr>
            </w:pPr>
            <w:r w:rsidRPr="000D64F5">
              <w:rPr>
                <w:color w:val="002060"/>
              </w:rPr>
              <w:t>VIA PIRANDELLO</w:t>
            </w:r>
          </w:p>
        </w:tc>
      </w:tr>
      <w:tr w:rsidR="00D539D3" w:rsidRPr="000D64F5" w14:paraId="78441B87"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08DE33" w14:textId="77777777" w:rsidR="00D539D3" w:rsidRPr="000D64F5" w:rsidRDefault="00D539D3" w:rsidP="00F9798B">
            <w:pPr>
              <w:pStyle w:val="rowtabella0"/>
              <w:rPr>
                <w:color w:val="002060"/>
              </w:rPr>
            </w:pPr>
            <w:r w:rsidRPr="000D64F5">
              <w:rPr>
                <w:color w:val="002060"/>
              </w:rPr>
              <w:t>VAL TENNA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410858" w14:textId="77777777" w:rsidR="00D539D3" w:rsidRPr="000D64F5" w:rsidRDefault="00D539D3" w:rsidP="00F9798B">
            <w:pPr>
              <w:pStyle w:val="rowtabella0"/>
              <w:rPr>
                <w:color w:val="002060"/>
              </w:rPr>
            </w:pPr>
            <w:r w:rsidRPr="000D64F5">
              <w:rPr>
                <w:color w:val="002060"/>
              </w:rPr>
              <w:t>CALCIO S.ELPIDIO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E9EC31"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16CD93" w14:textId="77777777" w:rsidR="00D539D3" w:rsidRPr="000D64F5" w:rsidRDefault="00D539D3" w:rsidP="00F9798B">
            <w:pPr>
              <w:pStyle w:val="rowtabella0"/>
              <w:rPr>
                <w:color w:val="002060"/>
              </w:rPr>
            </w:pPr>
            <w:r w:rsidRPr="000D64F5">
              <w:rPr>
                <w:color w:val="002060"/>
              </w:rPr>
              <w:t>06/12/2023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D93599" w14:textId="77777777" w:rsidR="00D539D3" w:rsidRPr="000D64F5" w:rsidRDefault="00D539D3" w:rsidP="00F9798B">
            <w:pPr>
              <w:pStyle w:val="rowtabella0"/>
              <w:rPr>
                <w:color w:val="002060"/>
              </w:rPr>
            </w:pPr>
            <w:r w:rsidRPr="000D64F5">
              <w:rPr>
                <w:color w:val="002060"/>
              </w:rPr>
              <w:t>5678 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EA2D6F" w14:textId="77777777" w:rsidR="00D539D3" w:rsidRPr="000D64F5" w:rsidRDefault="00D539D3" w:rsidP="00F9798B">
            <w:pPr>
              <w:pStyle w:val="rowtabella0"/>
              <w:rPr>
                <w:color w:val="002060"/>
              </w:rPr>
            </w:pPr>
            <w:r w:rsidRPr="000D64F5">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DDE918" w14:textId="77777777" w:rsidR="00D539D3" w:rsidRPr="000D64F5" w:rsidRDefault="00D539D3" w:rsidP="00F9798B">
            <w:pPr>
              <w:pStyle w:val="rowtabella0"/>
              <w:rPr>
                <w:color w:val="002060"/>
              </w:rPr>
            </w:pPr>
            <w:r w:rsidRPr="000D64F5">
              <w:rPr>
                <w:color w:val="002060"/>
              </w:rPr>
              <w:t>VIA SIBILLA 2C</w:t>
            </w:r>
          </w:p>
        </w:tc>
      </w:tr>
      <w:tr w:rsidR="00D539D3" w:rsidRPr="000D64F5" w14:paraId="0CC590F3"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E0F3C4" w14:textId="77777777" w:rsidR="00D539D3" w:rsidRPr="000D64F5" w:rsidRDefault="00D539D3" w:rsidP="00F9798B">
            <w:pPr>
              <w:pStyle w:val="rowtabella0"/>
              <w:rPr>
                <w:color w:val="002060"/>
              </w:rPr>
            </w:pPr>
            <w:r w:rsidRPr="000D64F5">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F48B6F" w14:textId="77777777" w:rsidR="00D539D3" w:rsidRPr="000D64F5" w:rsidRDefault="00D539D3" w:rsidP="00F9798B">
            <w:pPr>
              <w:pStyle w:val="rowtabella0"/>
              <w:rPr>
                <w:color w:val="002060"/>
              </w:rPr>
            </w:pPr>
            <w:r w:rsidRPr="000D64F5">
              <w:rPr>
                <w:color w:val="002060"/>
              </w:rPr>
              <w:t>POL. SPORT COMMUNICATION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95E403"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5913E5" w14:textId="77777777" w:rsidR="00D539D3" w:rsidRPr="000D64F5" w:rsidRDefault="00D539D3" w:rsidP="00F9798B">
            <w:pPr>
              <w:pStyle w:val="rowtabella0"/>
              <w:rPr>
                <w:color w:val="002060"/>
              </w:rPr>
            </w:pPr>
            <w:r w:rsidRPr="000D64F5">
              <w:rPr>
                <w:color w:val="002060"/>
              </w:rPr>
              <w:t>07/12/2023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5CF2A4" w14:textId="77777777" w:rsidR="00D539D3" w:rsidRPr="000D64F5" w:rsidRDefault="00D539D3" w:rsidP="00F9798B">
            <w:pPr>
              <w:pStyle w:val="rowtabella0"/>
              <w:rPr>
                <w:color w:val="002060"/>
              </w:rPr>
            </w:pPr>
            <w:r w:rsidRPr="000D64F5">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D524C3" w14:textId="77777777" w:rsidR="00D539D3" w:rsidRPr="000D64F5" w:rsidRDefault="00D539D3" w:rsidP="00F9798B">
            <w:pPr>
              <w:pStyle w:val="rowtabella0"/>
              <w:rPr>
                <w:color w:val="002060"/>
              </w:rPr>
            </w:pPr>
            <w:r w:rsidRPr="000D64F5">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F04CF8" w14:textId="77777777" w:rsidR="00D539D3" w:rsidRPr="000D64F5" w:rsidRDefault="00D539D3" w:rsidP="00F9798B">
            <w:pPr>
              <w:pStyle w:val="rowtabella0"/>
              <w:rPr>
                <w:color w:val="002060"/>
              </w:rPr>
            </w:pPr>
            <w:r w:rsidRPr="000D64F5">
              <w:rPr>
                <w:color w:val="002060"/>
              </w:rPr>
              <w:t>VIA ALDO MORO</w:t>
            </w:r>
          </w:p>
        </w:tc>
      </w:tr>
      <w:tr w:rsidR="00D539D3" w:rsidRPr="000D64F5" w14:paraId="3B15CA5F"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567F5D" w14:textId="77777777" w:rsidR="00D539D3" w:rsidRPr="000D64F5" w:rsidRDefault="00D539D3" w:rsidP="00F9798B">
            <w:pPr>
              <w:pStyle w:val="rowtabella0"/>
              <w:rPr>
                <w:color w:val="002060"/>
              </w:rPr>
            </w:pPr>
            <w:r w:rsidRPr="000D64F5">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60D865" w14:textId="77777777" w:rsidR="00D539D3" w:rsidRPr="000D64F5" w:rsidRDefault="00D539D3" w:rsidP="00F9798B">
            <w:pPr>
              <w:pStyle w:val="rowtabella0"/>
              <w:rPr>
                <w:color w:val="002060"/>
              </w:rPr>
            </w:pPr>
            <w:r w:rsidRPr="000D64F5">
              <w:rPr>
                <w:color w:val="002060"/>
              </w:rPr>
              <w:t>BOCA CIVITANOVA 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5A6AB6"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BCC805" w14:textId="77777777" w:rsidR="00D539D3" w:rsidRPr="000D64F5" w:rsidRDefault="00D539D3" w:rsidP="00F9798B">
            <w:pPr>
              <w:pStyle w:val="rowtabella0"/>
              <w:rPr>
                <w:color w:val="002060"/>
              </w:rPr>
            </w:pPr>
            <w:r w:rsidRPr="000D64F5">
              <w:rPr>
                <w:color w:val="002060"/>
              </w:rPr>
              <w:t>08/12/2023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52440E" w14:textId="77777777" w:rsidR="00D539D3" w:rsidRPr="000D64F5" w:rsidRDefault="00D539D3" w:rsidP="00F9798B">
            <w:pPr>
              <w:pStyle w:val="rowtabella0"/>
              <w:rPr>
                <w:color w:val="002060"/>
              </w:rPr>
            </w:pPr>
            <w:r w:rsidRPr="000D64F5">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099790" w14:textId="77777777" w:rsidR="00D539D3" w:rsidRPr="000D64F5" w:rsidRDefault="00D539D3" w:rsidP="00F9798B">
            <w:pPr>
              <w:pStyle w:val="rowtabella0"/>
              <w:rPr>
                <w:color w:val="002060"/>
              </w:rPr>
            </w:pPr>
            <w:r w:rsidRPr="000D64F5">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085E47" w14:textId="77777777" w:rsidR="00D539D3" w:rsidRPr="000D64F5" w:rsidRDefault="00D539D3" w:rsidP="00F9798B">
            <w:pPr>
              <w:pStyle w:val="rowtabella0"/>
              <w:rPr>
                <w:color w:val="002060"/>
              </w:rPr>
            </w:pPr>
            <w:r w:rsidRPr="000D64F5">
              <w:rPr>
                <w:color w:val="002060"/>
              </w:rPr>
              <w:t>VIA PAOLO BORSELLINO</w:t>
            </w:r>
          </w:p>
        </w:tc>
      </w:tr>
      <w:tr w:rsidR="00D539D3" w:rsidRPr="000D64F5" w14:paraId="0DA572CA"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016CA9" w14:textId="77777777" w:rsidR="00D539D3" w:rsidRPr="000D64F5" w:rsidRDefault="00D539D3" w:rsidP="00F9798B">
            <w:pPr>
              <w:pStyle w:val="rowtabella0"/>
              <w:rPr>
                <w:color w:val="002060"/>
              </w:rPr>
            </w:pPr>
            <w:r w:rsidRPr="000D64F5">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B27A8B" w14:textId="77777777" w:rsidR="00D539D3" w:rsidRPr="000D64F5" w:rsidRDefault="00D539D3" w:rsidP="00F9798B">
            <w:pPr>
              <w:pStyle w:val="rowtabella0"/>
              <w:rPr>
                <w:color w:val="002060"/>
              </w:rPr>
            </w:pPr>
            <w:r w:rsidRPr="000D64F5">
              <w:rPr>
                <w:color w:val="002060"/>
              </w:rPr>
              <w:t>VIS CIVITANOVA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13F699"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E805B9" w14:textId="77777777" w:rsidR="00D539D3" w:rsidRPr="000D64F5" w:rsidRDefault="00D539D3" w:rsidP="00F9798B">
            <w:pPr>
              <w:pStyle w:val="rowtabella0"/>
              <w:rPr>
                <w:color w:val="002060"/>
              </w:rPr>
            </w:pPr>
            <w:r w:rsidRPr="000D64F5">
              <w:rPr>
                <w:color w:val="002060"/>
              </w:rPr>
              <w:t>11/12/2023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30889D" w14:textId="77777777" w:rsidR="00D539D3" w:rsidRPr="000D64F5" w:rsidRDefault="00D539D3" w:rsidP="00F9798B">
            <w:pPr>
              <w:pStyle w:val="rowtabella0"/>
              <w:rPr>
                <w:color w:val="002060"/>
              </w:rPr>
            </w:pPr>
            <w:r w:rsidRPr="000D64F5">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F5B2EC" w14:textId="77777777" w:rsidR="00D539D3" w:rsidRPr="000D64F5" w:rsidRDefault="00D539D3" w:rsidP="00F9798B">
            <w:pPr>
              <w:pStyle w:val="rowtabella0"/>
              <w:rPr>
                <w:color w:val="002060"/>
              </w:rPr>
            </w:pPr>
            <w:r w:rsidRPr="000D64F5">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DDD0F1" w14:textId="77777777" w:rsidR="00D539D3" w:rsidRPr="000D64F5" w:rsidRDefault="00D539D3" w:rsidP="00F9798B">
            <w:pPr>
              <w:pStyle w:val="rowtabella0"/>
              <w:rPr>
                <w:color w:val="002060"/>
              </w:rPr>
            </w:pPr>
            <w:r w:rsidRPr="000D64F5">
              <w:rPr>
                <w:color w:val="002060"/>
              </w:rPr>
              <w:t>VIA INDIPENDENZA-CAPODARCO</w:t>
            </w:r>
          </w:p>
        </w:tc>
      </w:tr>
      <w:tr w:rsidR="00D539D3" w:rsidRPr="000D64F5" w14:paraId="2F5A6FEA" w14:textId="77777777" w:rsidTr="00F979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315C91" w14:textId="77777777" w:rsidR="00D539D3" w:rsidRPr="000D64F5" w:rsidRDefault="00D539D3" w:rsidP="00F9798B">
            <w:pPr>
              <w:pStyle w:val="rowtabella0"/>
              <w:rPr>
                <w:color w:val="002060"/>
              </w:rPr>
            </w:pPr>
            <w:r w:rsidRPr="000D64F5">
              <w:rPr>
                <w:color w:val="002060"/>
              </w:rPr>
              <w:t>FUTSAL SAMBUCHETO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B8EE75" w14:textId="77777777" w:rsidR="00D539D3" w:rsidRPr="000D64F5" w:rsidRDefault="00D539D3" w:rsidP="00F9798B">
            <w:pPr>
              <w:pStyle w:val="rowtabella0"/>
              <w:rPr>
                <w:color w:val="002060"/>
              </w:rPr>
            </w:pPr>
            <w:r w:rsidRPr="000D64F5">
              <w:rPr>
                <w:color w:val="002060"/>
              </w:rPr>
              <w:t>C.F. MACERATESE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A0D8CB"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A9B8DD" w14:textId="77777777" w:rsidR="00D539D3" w:rsidRPr="000D64F5" w:rsidRDefault="00D539D3" w:rsidP="00F9798B">
            <w:pPr>
              <w:pStyle w:val="rowtabella0"/>
              <w:rPr>
                <w:color w:val="002060"/>
              </w:rPr>
            </w:pPr>
            <w:r w:rsidRPr="000D64F5">
              <w:rPr>
                <w:color w:val="002060"/>
              </w:rPr>
              <w:t>11/12/2023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25DD50" w14:textId="77777777" w:rsidR="00D539D3" w:rsidRPr="000D64F5" w:rsidRDefault="00D539D3" w:rsidP="00F9798B">
            <w:pPr>
              <w:pStyle w:val="rowtabella0"/>
              <w:rPr>
                <w:color w:val="002060"/>
              </w:rPr>
            </w:pPr>
            <w:r w:rsidRPr="000D64F5">
              <w:rPr>
                <w:color w:val="002060"/>
              </w:rPr>
              <w:t>5300 IMPIANTO C5 "SAN LIBERATO"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A81689" w14:textId="77777777" w:rsidR="00D539D3" w:rsidRPr="000D64F5" w:rsidRDefault="00D539D3" w:rsidP="00F9798B">
            <w:pPr>
              <w:pStyle w:val="rowtabella0"/>
              <w:rPr>
                <w:color w:val="002060"/>
              </w:rPr>
            </w:pPr>
            <w:r w:rsidRPr="000D64F5">
              <w:rPr>
                <w:color w:val="002060"/>
              </w:rPr>
              <w:t>MONTECASSIANO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7562C2" w14:textId="77777777" w:rsidR="00D539D3" w:rsidRPr="000D64F5" w:rsidRDefault="00D539D3" w:rsidP="00F9798B">
            <w:pPr>
              <w:pStyle w:val="rowtabella0"/>
              <w:rPr>
                <w:color w:val="002060"/>
              </w:rPr>
            </w:pPr>
            <w:r w:rsidRPr="000D64F5">
              <w:rPr>
                <w:color w:val="002060"/>
              </w:rPr>
              <w:t>LOC. SAN LIBERATO</w:t>
            </w:r>
          </w:p>
        </w:tc>
      </w:tr>
    </w:tbl>
    <w:p w14:paraId="3B8429C4" w14:textId="77777777" w:rsidR="00D539D3" w:rsidRPr="000D64F5" w:rsidRDefault="00D539D3" w:rsidP="00D539D3">
      <w:pPr>
        <w:pStyle w:val="breakline"/>
        <w:rPr>
          <w:rFonts w:eastAsiaTheme="minorEastAsia"/>
          <w:color w:val="002060"/>
        </w:rPr>
      </w:pPr>
    </w:p>
    <w:p w14:paraId="58432229" w14:textId="77777777" w:rsidR="00D539D3" w:rsidRPr="000D64F5" w:rsidRDefault="00D539D3" w:rsidP="00D539D3">
      <w:pPr>
        <w:pStyle w:val="breakline"/>
        <w:rPr>
          <w:color w:val="002060"/>
        </w:rPr>
      </w:pPr>
    </w:p>
    <w:p w14:paraId="2282768F" w14:textId="77777777" w:rsidR="00D539D3" w:rsidRPr="000D64F5" w:rsidRDefault="00D539D3" w:rsidP="00D539D3">
      <w:pPr>
        <w:pStyle w:val="breakline"/>
        <w:rPr>
          <w:color w:val="002060"/>
        </w:rPr>
      </w:pPr>
    </w:p>
    <w:p w14:paraId="020B0280" w14:textId="77777777" w:rsidR="00D539D3" w:rsidRPr="000D64F5" w:rsidRDefault="00D539D3" w:rsidP="00D539D3">
      <w:pPr>
        <w:pStyle w:val="sottotitolocampionato10"/>
        <w:rPr>
          <w:color w:val="002060"/>
        </w:rPr>
      </w:pPr>
      <w:r w:rsidRPr="000D64F5">
        <w:rPr>
          <w:color w:val="002060"/>
        </w:rPr>
        <w:t>GIRONE E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73"/>
        <w:gridCol w:w="1544"/>
        <w:gridCol w:w="1567"/>
      </w:tblGrid>
      <w:tr w:rsidR="00D539D3" w:rsidRPr="000D64F5" w14:paraId="06E88464" w14:textId="77777777" w:rsidTr="00F979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BA4F7" w14:textId="77777777" w:rsidR="00D539D3" w:rsidRPr="000D64F5" w:rsidRDefault="00D539D3" w:rsidP="00F9798B">
            <w:pPr>
              <w:pStyle w:val="headertabella0"/>
              <w:rPr>
                <w:color w:val="002060"/>
              </w:rPr>
            </w:pPr>
            <w:r w:rsidRPr="000D64F5">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487F9" w14:textId="77777777" w:rsidR="00D539D3" w:rsidRPr="000D64F5" w:rsidRDefault="00D539D3" w:rsidP="00F9798B">
            <w:pPr>
              <w:pStyle w:val="headertabella0"/>
              <w:rPr>
                <w:color w:val="002060"/>
              </w:rPr>
            </w:pPr>
            <w:r w:rsidRPr="000D64F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1501F" w14:textId="77777777" w:rsidR="00D539D3" w:rsidRPr="000D64F5" w:rsidRDefault="00D539D3" w:rsidP="00F9798B">
            <w:pPr>
              <w:pStyle w:val="headertabella0"/>
              <w:rPr>
                <w:color w:val="002060"/>
              </w:rPr>
            </w:pPr>
            <w:r w:rsidRPr="000D64F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B880F" w14:textId="77777777" w:rsidR="00D539D3" w:rsidRPr="000D64F5" w:rsidRDefault="00D539D3" w:rsidP="00F9798B">
            <w:pPr>
              <w:pStyle w:val="headertabella0"/>
              <w:rPr>
                <w:color w:val="002060"/>
              </w:rPr>
            </w:pPr>
            <w:r w:rsidRPr="000D64F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F7646" w14:textId="77777777" w:rsidR="00D539D3" w:rsidRPr="000D64F5" w:rsidRDefault="00D539D3" w:rsidP="00F9798B">
            <w:pPr>
              <w:pStyle w:val="headertabella0"/>
              <w:rPr>
                <w:color w:val="002060"/>
              </w:rPr>
            </w:pPr>
            <w:r w:rsidRPr="000D64F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93890" w14:textId="77777777" w:rsidR="00D539D3" w:rsidRPr="000D64F5" w:rsidRDefault="00D539D3" w:rsidP="00F9798B">
            <w:pPr>
              <w:pStyle w:val="headertabella0"/>
              <w:rPr>
                <w:color w:val="002060"/>
              </w:rPr>
            </w:pPr>
            <w:r w:rsidRPr="000D64F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BE40D" w14:textId="77777777" w:rsidR="00D539D3" w:rsidRPr="000D64F5" w:rsidRDefault="00D539D3" w:rsidP="00F9798B">
            <w:pPr>
              <w:pStyle w:val="headertabella0"/>
              <w:rPr>
                <w:color w:val="002060"/>
              </w:rPr>
            </w:pPr>
            <w:r w:rsidRPr="000D64F5">
              <w:rPr>
                <w:color w:val="002060"/>
              </w:rPr>
              <w:t>Indirizzo Impianto</w:t>
            </w:r>
          </w:p>
        </w:tc>
      </w:tr>
      <w:tr w:rsidR="00D539D3" w:rsidRPr="000D64F5" w14:paraId="790554F7" w14:textId="77777777" w:rsidTr="00F979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2BB69D" w14:textId="77777777" w:rsidR="00D539D3" w:rsidRPr="000D64F5" w:rsidRDefault="00D539D3" w:rsidP="00F9798B">
            <w:pPr>
              <w:pStyle w:val="rowtabella0"/>
              <w:rPr>
                <w:color w:val="002060"/>
              </w:rPr>
            </w:pPr>
            <w:r w:rsidRPr="000D64F5">
              <w:rPr>
                <w:color w:val="002060"/>
              </w:rPr>
              <w:t>FUTSAL L.C.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9670D" w14:textId="77777777" w:rsidR="00D539D3" w:rsidRPr="000D64F5" w:rsidRDefault="00D539D3" w:rsidP="00F9798B">
            <w:pPr>
              <w:pStyle w:val="rowtabella0"/>
              <w:rPr>
                <w:color w:val="002060"/>
              </w:rPr>
            </w:pPr>
            <w:r w:rsidRPr="000D64F5">
              <w:rPr>
                <w:color w:val="002060"/>
              </w:rPr>
              <w:t>TRIBALCIO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C3122B" w14:textId="77777777" w:rsidR="00D539D3" w:rsidRPr="000D64F5" w:rsidRDefault="00D539D3" w:rsidP="00F9798B">
            <w:pPr>
              <w:pStyle w:val="rowtabella0"/>
              <w:jc w:val="center"/>
              <w:rPr>
                <w:color w:val="002060"/>
              </w:rPr>
            </w:pPr>
            <w:r w:rsidRPr="000D64F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D0184" w14:textId="77777777" w:rsidR="00D539D3" w:rsidRPr="000D64F5" w:rsidRDefault="00D539D3" w:rsidP="00F9798B">
            <w:pPr>
              <w:pStyle w:val="rowtabella0"/>
              <w:rPr>
                <w:color w:val="002060"/>
              </w:rPr>
            </w:pPr>
            <w:r w:rsidRPr="000D64F5">
              <w:rPr>
                <w:color w:val="002060"/>
              </w:rPr>
              <w:t>06/12/2023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01591" w14:textId="77777777" w:rsidR="00D539D3" w:rsidRPr="000D64F5" w:rsidRDefault="00D539D3" w:rsidP="00F9798B">
            <w:pPr>
              <w:pStyle w:val="rowtabella0"/>
              <w:rPr>
                <w:color w:val="002060"/>
              </w:rPr>
            </w:pPr>
            <w:r w:rsidRPr="000D64F5">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585C2E" w14:textId="77777777" w:rsidR="00D539D3" w:rsidRPr="000D64F5" w:rsidRDefault="00D539D3" w:rsidP="00F9798B">
            <w:pPr>
              <w:pStyle w:val="rowtabella0"/>
              <w:rPr>
                <w:color w:val="002060"/>
              </w:rPr>
            </w:pPr>
            <w:r w:rsidRPr="000D64F5">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517F8" w14:textId="77777777" w:rsidR="00D539D3" w:rsidRPr="000D64F5" w:rsidRDefault="00D539D3" w:rsidP="00F9798B">
            <w:pPr>
              <w:pStyle w:val="rowtabella0"/>
              <w:rPr>
                <w:color w:val="002060"/>
              </w:rPr>
            </w:pPr>
            <w:r w:rsidRPr="000D64F5">
              <w:rPr>
                <w:color w:val="002060"/>
              </w:rPr>
              <w:t>VIA CORRADI</w:t>
            </w:r>
          </w:p>
        </w:tc>
      </w:tr>
      <w:tr w:rsidR="00D539D3" w:rsidRPr="000D64F5" w14:paraId="57705DA5"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9979B2" w14:textId="77777777" w:rsidR="00D539D3" w:rsidRPr="000D64F5" w:rsidRDefault="00D539D3" w:rsidP="00F9798B">
            <w:pPr>
              <w:pStyle w:val="rowtabella0"/>
              <w:rPr>
                <w:color w:val="002060"/>
              </w:rPr>
            </w:pPr>
            <w:r w:rsidRPr="000D64F5">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DE8626" w14:textId="77777777" w:rsidR="00D539D3" w:rsidRPr="000D64F5" w:rsidRDefault="00D539D3" w:rsidP="00F9798B">
            <w:pPr>
              <w:pStyle w:val="rowtabella0"/>
              <w:rPr>
                <w:color w:val="002060"/>
              </w:rPr>
            </w:pPr>
            <w:r w:rsidRPr="000D64F5">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CD032C"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FF7EA2" w14:textId="77777777" w:rsidR="00D539D3" w:rsidRPr="000D64F5" w:rsidRDefault="00D539D3" w:rsidP="00F9798B">
            <w:pPr>
              <w:pStyle w:val="rowtabella0"/>
              <w:rPr>
                <w:color w:val="002060"/>
              </w:rPr>
            </w:pPr>
            <w:r w:rsidRPr="000D64F5">
              <w:rPr>
                <w:color w:val="002060"/>
              </w:rPr>
              <w:t>06/12/2023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A9E9E9" w14:textId="77777777" w:rsidR="00D539D3" w:rsidRPr="000D64F5" w:rsidRDefault="00D539D3" w:rsidP="00F9798B">
            <w:pPr>
              <w:pStyle w:val="rowtabella0"/>
              <w:rPr>
                <w:color w:val="002060"/>
              </w:rPr>
            </w:pPr>
            <w:r w:rsidRPr="000D64F5">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7F806A" w14:textId="77777777" w:rsidR="00D539D3" w:rsidRPr="000D64F5" w:rsidRDefault="00D539D3" w:rsidP="00F9798B">
            <w:pPr>
              <w:pStyle w:val="rowtabella0"/>
              <w:rPr>
                <w:color w:val="002060"/>
              </w:rPr>
            </w:pPr>
            <w:r w:rsidRPr="000D64F5">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6E2438" w14:textId="77777777" w:rsidR="00D539D3" w:rsidRPr="000D64F5" w:rsidRDefault="00D539D3" w:rsidP="00F9798B">
            <w:pPr>
              <w:pStyle w:val="rowtabella0"/>
              <w:rPr>
                <w:color w:val="002060"/>
              </w:rPr>
            </w:pPr>
            <w:r w:rsidRPr="000D64F5">
              <w:rPr>
                <w:color w:val="002060"/>
              </w:rPr>
              <w:t>VIA DELLO SPORT</w:t>
            </w:r>
          </w:p>
        </w:tc>
      </w:tr>
      <w:tr w:rsidR="00D539D3" w:rsidRPr="000D64F5" w14:paraId="7228DCF0"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C572F6" w14:textId="77777777" w:rsidR="00D539D3" w:rsidRPr="000D64F5" w:rsidRDefault="00D539D3" w:rsidP="00F9798B">
            <w:pPr>
              <w:pStyle w:val="rowtabella0"/>
              <w:rPr>
                <w:color w:val="002060"/>
              </w:rPr>
            </w:pPr>
            <w:r w:rsidRPr="000D64F5">
              <w:rPr>
                <w:color w:val="002060"/>
              </w:rPr>
              <w:t>ACQUAVIVA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D8100D" w14:textId="77777777" w:rsidR="00D539D3" w:rsidRPr="000D64F5" w:rsidRDefault="00D539D3" w:rsidP="00F9798B">
            <w:pPr>
              <w:pStyle w:val="rowtabella0"/>
              <w:rPr>
                <w:color w:val="002060"/>
              </w:rPr>
            </w:pPr>
            <w:r w:rsidRPr="000D64F5">
              <w:rPr>
                <w:color w:val="002060"/>
              </w:rPr>
              <w:t>ATLETICO ASCOLI 2000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EC7D8B"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990786" w14:textId="77777777" w:rsidR="00D539D3" w:rsidRPr="000D64F5" w:rsidRDefault="00D539D3" w:rsidP="00F9798B">
            <w:pPr>
              <w:pStyle w:val="rowtabella0"/>
              <w:rPr>
                <w:color w:val="002060"/>
              </w:rPr>
            </w:pPr>
            <w:r w:rsidRPr="000D64F5">
              <w:rPr>
                <w:color w:val="002060"/>
              </w:rPr>
              <w:t>08/12/2023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C28B33" w14:textId="77777777" w:rsidR="00D539D3" w:rsidRPr="000D64F5" w:rsidRDefault="00D539D3" w:rsidP="00F9798B">
            <w:pPr>
              <w:pStyle w:val="rowtabella0"/>
              <w:rPr>
                <w:color w:val="002060"/>
              </w:rPr>
            </w:pPr>
            <w:r w:rsidRPr="000D64F5">
              <w:rPr>
                <w:color w:val="002060"/>
              </w:rPr>
              <w:t>5611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63168B" w14:textId="77777777" w:rsidR="00D539D3" w:rsidRPr="000D64F5" w:rsidRDefault="00D539D3" w:rsidP="00F9798B">
            <w:pPr>
              <w:pStyle w:val="rowtabella0"/>
              <w:rPr>
                <w:color w:val="002060"/>
              </w:rPr>
            </w:pPr>
            <w:r w:rsidRPr="000D64F5">
              <w:rPr>
                <w:color w:val="002060"/>
              </w:rPr>
              <w:t>ACQUAVIVA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64A55E" w14:textId="77777777" w:rsidR="00D539D3" w:rsidRPr="000D64F5" w:rsidRDefault="00D539D3" w:rsidP="00F9798B">
            <w:pPr>
              <w:pStyle w:val="rowtabella0"/>
              <w:rPr>
                <w:color w:val="002060"/>
              </w:rPr>
            </w:pPr>
            <w:r w:rsidRPr="000D64F5">
              <w:rPr>
                <w:color w:val="002060"/>
              </w:rPr>
              <w:t>VIA COLLE CIMINO 9</w:t>
            </w:r>
          </w:p>
        </w:tc>
      </w:tr>
      <w:tr w:rsidR="00D539D3" w:rsidRPr="000D64F5" w14:paraId="6EF52253"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B0E291" w14:textId="77777777" w:rsidR="00D539D3" w:rsidRPr="000D64F5" w:rsidRDefault="00D539D3" w:rsidP="00F9798B">
            <w:pPr>
              <w:pStyle w:val="rowtabella0"/>
              <w:rPr>
                <w:color w:val="002060"/>
              </w:rPr>
            </w:pPr>
            <w:r w:rsidRPr="000D64F5">
              <w:rPr>
                <w:color w:val="002060"/>
              </w:rPr>
              <w:t>AMICI 84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F0A66C" w14:textId="77777777" w:rsidR="00D539D3" w:rsidRPr="000D64F5" w:rsidRDefault="00D539D3" w:rsidP="00F9798B">
            <w:pPr>
              <w:pStyle w:val="rowtabella0"/>
              <w:rPr>
                <w:color w:val="002060"/>
              </w:rPr>
            </w:pPr>
            <w:r w:rsidRPr="000D64F5">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2D5D98"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6C5A53" w14:textId="77777777" w:rsidR="00D539D3" w:rsidRPr="000D64F5" w:rsidRDefault="00D539D3" w:rsidP="00F9798B">
            <w:pPr>
              <w:pStyle w:val="rowtabella0"/>
              <w:rPr>
                <w:color w:val="002060"/>
              </w:rPr>
            </w:pPr>
            <w:r w:rsidRPr="000D64F5">
              <w:rPr>
                <w:color w:val="002060"/>
              </w:rPr>
              <w:t>08/12/2023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D1EE47" w14:textId="77777777" w:rsidR="00D539D3" w:rsidRPr="000D64F5" w:rsidRDefault="00D539D3" w:rsidP="00F9798B">
            <w:pPr>
              <w:pStyle w:val="rowtabella0"/>
              <w:rPr>
                <w:color w:val="002060"/>
              </w:rPr>
            </w:pPr>
            <w:r w:rsidRPr="000D64F5">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AF089D" w14:textId="77777777" w:rsidR="00D539D3" w:rsidRPr="000D64F5" w:rsidRDefault="00D539D3" w:rsidP="00F9798B">
            <w:pPr>
              <w:pStyle w:val="rowtabella0"/>
              <w:rPr>
                <w:color w:val="002060"/>
              </w:rPr>
            </w:pPr>
            <w:r w:rsidRPr="000D64F5">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EA3B64" w14:textId="77777777" w:rsidR="00D539D3" w:rsidRPr="000D64F5" w:rsidRDefault="00D539D3" w:rsidP="00F9798B">
            <w:pPr>
              <w:pStyle w:val="rowtabella0"/>
              <w:rPr>
                <w:color w:val="002060"/>
              </w:rPr>
            </w:pPr>
            <w:r w:rsidRPr="000D64F5">
              <w:rPr>
                <w:color w:val="002060"/>
              </w:rPr>
              <w:t>PIAZZA S. D'ACQUISTO</w:t>
            </w:r>
          </w:p>
        </w:tc>
      </w:tr>
      <w:tr w:rsidR="00D539D3" w:rsidRPr="000D64F5" w14:paraId="42BF93E5"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32B06E" w14:textId="77777777" w:rsidR="00D539D3" w:rsidRPr="000D64F5" w:rsidRDefault="00D539D3" w:rsidP="00F9798B">
            <w:pPr>
              <w:pStyle w:val="rowtabella0"/>
              <w:rPr>
                <w:color w:val="002060"/>
              </w:rPr>
            </w:pPr>
            <w:r w:rsidRPr="000D64F5">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A75A7B" w14:textId="77777777" w:rsidR="00D539D3" w:rsidRPr="000D64F5" w:rsidRDefault="00D539D3" w:rsidP="00F9798B">
            <w:pPr>
              <w:pStyle w:val="rowtabella0"/>
              <w:rPr>
                <w:color w:val="002060"/>
              </w:rPr>
            </w:pPr>
            <w:r w:rsidRPr="000D64F5">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46F774"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8FDDA7" w14:textId="77777777" w:rsidR="00D539D3" w:rsidRPr="000D64F5" w:rsidRDefault="00D539D3" w:rsidP="00F9798B">
            <w:pPr>
              <w:pStyle w:val="rowtabella0"/>
              <w:rPr>
                <w:color w:val="002060"/>
              </w:rPr>
            </w:pPr>
            <w:r w:rsidRPr="000D64F5">
              <w:rPr>
                <w:color w:val="002060"/>
              </w:rPr>
              <w:t>08/12/2023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373892" w14:textId="77777777" w:rsidR="00D539D3" w:rsidRPr="000D64F5" w:rsidRDefault="00D539D3" w:rsidP="00F9798B">
            <w:pPr>
              <w:pStyle w:val="rowtabella0"/>
              <w:rPr>
                <w:color w:val="002060"/>
              </w:rPr>
            </w:pPr>
            <w:r w:rsidRPr="000D64F5">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81F7E7" w14:textId="77777777" w:rsidR="00D539D3" w:rsidRPr="000D64F5" w:rsidRDefault="00D539D3" w:rsidP="00F9798B">
            <w:pPr>
              <w:pStyle w:val="rowtabella0"/>
              <w:rPr>
                <w:color w:val="002060"/>
              </w:rPr>
            </w:pPr>
            <w:r w:rsidRPr="000D64F5">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1041F8" w14:textId="77777777" w:rsidR="00D539D3" w:rsidRPr="000D64F5" w:rsidRDefault="00D539D3" w:rsidP="00F9798B">
            <w:pPr>
              <w:pStyle w:val="rowtabella0"/>
              <w:rPr>
                <w:color w:val="002060"/>
              </w:rPr>
            </w:pPr>
            <w:r w:rsidRPr="000D64F5">
              <w:rPr>
                <w:color w:val="002060"/>
              </w:rPr>
              <w:t>LOC.MONTEROCCO VIA A.MANCINI</w:t>
            </w:r>
          </w:p>
        </w:tc>
      </w:tr>
      <w:tr w:rsidR="00D539D3" w:rsidRPr="000D64F5" w14:paraId="6C800156"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999900" w14:textId="77777777" w:rsidR="00D539D3" w:rsidRPr="000D64F5" w:rsidRDefault="00D539D3" w:rsidP="00F9798B">
            <w:pPr>
              <w:pStyle w:val="rowtabella0"/>
              <w:rPr>
                <w:color w:val="002060"/>
              </w:rPr>
            </w:pPr>
            <w:r w:rsidRPr="000D64F5">
              <w:rPr>
                <w:color w:val="002060"/>
              </w:rPr>
              <w:t>BOCASTRUM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8F628E" w14:textId="77777777" w:rsidR="00D539D3" w:rsidRPr="000D64F5" w:rsidRDefault="00D539D3" w:rsidP="00F9798B">
            <w:pPr>
              <w:pStyle w:val="rowtabella0"/>
              <w:rPr>
                <w:color w:val="002060"/>
              </w:rPr>
            </w:pPr>
            <w:r w:rsidRPr="000D64F5">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C494FC"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94789E" w14:textId="77777777" w:rsidR="00D539D3" w:rsidRPr="000D64F5" w:rsidRDefault="00D539D3" w:rsidP="00F9798B">
            <w:pPr>
              <w:pStyle w:val="rowtabella0"/>
              <w:rPr>
                <w:color w:val="002060"/>
              </w:rPr>
            </w:pPr>
            <w:r w:rsidRPr="000D64F5">
              <w:rPr>
                <w:color w:val="002060"/>
              </w:rPr>
              <w:t>09/12/2023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E40829" w14:textId="77777777" w:rsidR="00D539D3" w:rsidRPr="000D64F5" w:rsidRDefault="00D539D3" w:rsidP="00F9798B">
            <w:pPr>
              <w:pStyle w:val="rowtabella0"/>
              <w:rPr>
                <w:color w:val="002060"/>
              </w:rPr>
            </w:pPr>
            <w:r w:rsidRPr="000D64F5">
              <w:rPr>
                <w:color w:val="002060"/>
              </w:rPr>
              <w:t>5665 PALESTRA C5 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19E0AA" w14:textId="77777777" w:rsidR="00D539D3" w:rsidRPr="000D64F5" w:rsidRDefault="00D539D3" w:rsidP="00F9798B">
            <w:pPr>
              <w:pStyle w:val="rowtabella0"/>
              <w:rPr>
                <w:color w:val="002060"/>
              </w:rPr>
            </w:pPr>
            <w:r w:rsidRPr="000D64F5">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CCB671" w14:textId="77777777" w:rsidR="00D539D3" w:rsidRPr="000D64F5" w:rsidRDefault="00D539D3" w:rsidP="00F9798B">
            <w:pPr>
              <w:pStyle w:val="rowtabella0"/>
              <w:rPr>
                <w:color w:val="002060"/>
              </w:rPr>
            </w:pPr>
            <w:r w:rsidRPr="000D64F5">
              <w:rPr>
                <w:color w:val="002060"/>
              </w:rPr>
              <w:t>LOC. ROCCHETTA</w:t>
            </w:r>
          </w:p>
        </w:tc>
      </w:tr>
      <w:tr w:rsidR="00D539D3" w:rsidRPr="000D64F5" w14:paraId="7B4FB2B1" w14:textId="77777777" w:rsidTr="00F979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C03CDA" w14:textId="77777777" w:rsidR="00D539D3" w:rsidRPr="000D64F5" w:rsidRDefault="00D539D3" w:rsidP="00F9798B">
            <w:pPr>
              <w:pStyle w:val="rowtabella0"/>
              <w:rPr>
                <w:color w:val="002060"/>
              </w:rPr>
            </w:pPr>
            <w:r w:rsidRPr="000D64F5">
              <w:rPr>
                <w:color w:val="002060"/>
              </w:rPr>
              <w:t>SAMBENEDETTESE BEACH SOCC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EB2D5E" w14:textId="77777777" w:rsidR="00D539D3" w:rsidRPr="000D64F5" w:rsidRDefault="00D539D3" w:rsidP="00F9798B">
            <w:pPr>
              <w:pStyle w:val="rowtabella0"/>
              <w:rPr>
                <w:color w:val="002060"/>
              </w:rPr>
            </w:pPr>
            <w:r w:rsidRPr="000D64F5">
              <w:rPr>
                <w:color w:val="002060"/>
              </w:rPr>
              <w:t>CSI MONTEFIORE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85580"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4EDFB" w14:textId="77777777" w:rsidR="00D539D3" w:rsidRPr="000D64F5" w:rsidRDefault="00D539D3" w:rsidP="00F9798B">
            <w:pPr>
              <w:pStyle w:val="rowtabella0"/>
              <w:rPr>
                <w:color w:val="002060"/>
              </w:rPr>
            </w:pPr>
            <w:r w:rsidRPr="000D64F5">
              <w:rPr>
                <w:color w:val="002060"/>
              </w:rPr>
              <w:t>11/12/2023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AB855" w14:textId="77777777" w:rsidR="00D539D3" w:rsidRPr="000D64F5" w:rsidRDefault="00D539D3" w:rsidP="00F9798B">
            <w:pPr>
              <w:pStyle w:val="rowtabella0"/>
              <w:rPr>
                <w:color w:val="002060"/>
              </w:rPr>
            </w:pPr>
            <w:r w:rsidRPr="000D64F5">
              <w:rPr>
                <w:color w:val="002060"/>
              </w:rPr>
              <w:t>5605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9E825A" w14:textId="77777777" w:rsidR="00D539D3" w:rsidRPr="000D64F5" w:rsidRDefault="00D539D3" w:rsidP="00F9798B">
            <w:pPr>
              <w:pStyle w:val="rowtabella0"/>
              <w:rPr>
                <w:color w:val="002060"/>
              </w:rPr>
            </w:pPr>
            <w:r w:rsidRPr="000D64F5">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B78A1" w14:textId="77777777" w:rsidR="00D539D3" w:rsidRPr="000D64F5" w:rsidRDefault="00D539D3" w:rsidP="00F9798B">
            <w:pPr>
              <w:pStyle w:val="rowtabella0"/>
              <w:rPr>
                <w:color w:val="002060"/>
              </w:rPr>
            </w:pPr>
            <w:r w:rsidRPr="000D64F5">
              <w:rPr>
                <w:color w:val="002060"/>
              </w:rPr>
              <w:t>CENTRO ABITATO</w:t>
            </w:r>
          </w:p>
        </w:tc>
      </w:tr>
    </w:tbl>
    <w:p w14:paraId="3B873A52" w14:textId="77777777" w:rsidR="00D539D3" w:rsidRPr="00832C6A" w:rsidRDefault="00D539D3" w:rsidP="00D539D3">
      <w:pPr>
        <w:pStyle w:val="breakline"/>
        <w:rPr>
          <w:color w:val="002060"/>
        </w:rPr>
      </w:pPr>
    </w:p>
    <w:p w14:paraId="4DD525BE" w14:textId="77777777" w:rsidR="00D539D3" w:rsidRPr="00832C6A" w:rsidRDefault="00D539D3" w:rsidP="00D539D3">
      <w:pPr>
        <w:pStyle w:val="titolocampionato0"/>
        <w:shd w:val="clear" w:color="auto" w:fill="CCCCCC"/>
        <w:spacing w:before="80" w:after="40"/>
        <w:rPr>
          <w:color w:val="002060"/>
        </w:rPr>
      </w:pPr>
      <w:r w:rsidRPr="00832C6A">
        <w:rPr>
          <w:color w:val="002060"/>
        </w:rPr>
        <w:t>REGIONALE CALCIO A 5 FEMMINILE</w:t>
      </w:r>
    </w:p>
    <w:p w14:paraId="0515CE95" w14:textId="77777777" w:rsidR="00D539D3" w:rsidRPr="00206171" w:rsidRDefault="00D539D3" w:rsidP="00D539D3">
      <w:pPr>
        <w:pStyle w:val="titoloprinc0"/>
        <w:rPr>
          <w:color w:val="002060"/>
        </w:rPr>
      </w:pPr>
      <w:r w:rsidRPr="00206171">
        <w:rPr>
          <w:color w:val="002060"/>
        </w:rPr>
        <w:t>ANAGRAFICA/INDIRIZZARIO/VARIAZIONI CALENDARIO</w:t>
      </w:r>
    </w:p>
    <w:p w14:paraId="30A2D477" w14:textId="77777777" w:rsidR="00D539D3" w:rsidRDefault="00D539D3" w:rsidP="00D539D3">
      <w:pPr>
        <w:pStyle w:val="titoloprinc0"/>
        <w:jc w:val="both"/>
        <w:rPr>
          <w:b w:val="0"/>
          <w:bCs w:val="0"/>
          <w:color w:val="002060"/>
          <w:sz w:val="22"/>
          <w:szCs w:val="22"/>
        </w:rPr>
      </w:pPr>
    </w:p>
    <w:p w14:paraId="71BDA4C1" w14:textId="77777777" w:rsidR="00D539D3" w:rsidRPr="00483044" w:rsidRDefault="00D539D3" w:rsidP="00D539D3">
      <w:pPr>
        <w:pStyle w:val="titoloprinc0"/>
        <w:jc w:val="both"/>
        <w:rPr>
          <w:color w:val="002060"/>
          <w:sz w:val="22"/>
          <w:szCs w:val="22"/>
        </w:rPr>
      </w:pPr>
      <w:r w:rsidRPr="00483044">
        <w:rPr>
          <w:color w:val="002060"/>
          <w:sz w:val="22"/>
          <w:szCs w:val="22"/>
        </w:rPr>
        <w:t>GIRONE “</w:t>
      </w:r>
      <w:r>
        <w:rPr>
          <w:color w:val="002060"/>
          <w:sz w:val="22"/>
          <w:szCs w:val="22"/>
        </w:rPr>
        <w:t>A</w:t>
      </w:r>
      <w:r w:rsidRPr="00483044">
        <w:rPr>
          <w:color w:val="002060"/>
          <w:sz w:val="22"/>
          <w:szCs w:val="22"/>
        </w:rPr>
        <w:t>”</w:t>
      </w:r>
    </w:p>
    <w:p w14:paraId="136683EA" w14:textId="77777777" w:rsidR="00D539D3" w:rsidRPr="00206171" w:rsidRDefault="00D539D3" w:rsidP="00D539D3">
      <w:pPr>
        <w:pStyle w:val="titoloprinc0"/>
        <w:jc w:val="both"/>
        <w:rPr>
          <w:b w:val="0"/>
          <w:bCs w:val="0"/>
          <w:color w:val="002060"/>
          <w:sz w:val="22"/>
          <w:szCs w:val="22"/>
        </w:rPr>
      </w:pPr>
    </w:p>
    <w:p w14:paraId="5EDF6EF7" w14:textId="77777777" w:rsidR="00D539D3" w:rsidRDefault="00D539D3" w:rsidP="00D539D3">
      <w:pPr>
        <w:pStyle w:val="titoloprinc0"/>
        <w:jc w:val="both"/>
        <w:rPr>
          <w:b w:val="0"/>
          <w:bCs w:val="0"/>
          <w:color w:val="002060"/>
          <w:sz w:val="22"/>
          <w:szCs w:val="22"/>
        </w:rPr>
      </w:pPr>
      <w:r w:rsidRPr="00206171">
        <w:rPr>
          <w:b w:val="0"/>
          <w:bCs w:val="0"/>
          <w:color w:val="002060"/>
          <w:sz w:val="22"/>
          <w:szCs w:val="22"/>
        </w:rPr>
        <w:t>La Società</w:t>
      </w:r>
      <w:r>
        <w:rPr>
          <w:b w:val="0"/>
          <w:bCs w:val="0"/>
          <w:color w:val="002060"/>
          <w:sz w:val="22"/>
          <w:szCs w:val="22"/>
        </w:rPr>
        <w:t xml:space="preserve"> </w:t>
      </w:r>
      <w:r>
        <w:rPr>
          <w:color w:val="002060"/>
          <w:sz w:val="22"/>
          <w:szCs w:val="22"/>
        </w:rPr>
        <w:t xml:space="preserve">GROTTESE A.S.D. </w:t>
      </w:r>
      <w:r w:rsidRPr="00206171">
        <w:rPr>
          <w:b w:val="0"/>
          <w:bCs w:val="0"/>
          <w:color w:val="002060"/>
          <w:sz w:val="22"/>
          <w:szCs w:val="22"/>
        </w:rPr>
        <w:t xml:space="preserve">comunica che disputerà tutte le gare interne </w:t>
      </w:r>
      <w:r>
        <w:rPr>
          <w:b w:val="0"/>
          <w:bCs w:val="0"/>
          <w:color w:val="002060"/>
          <w:sz w:val="22"/>
          <w:szCs w:val="22"/>
        </w:rPr>
        <w:t>il</w:t>
      </w:r>
      <w:r w:rsidRPr="00206171">
        <w:rPr>
          <w:b w:val="0"/>
          <w:bCs w:val="0"/>
          <w:color w:val="002060"/>
          <w:sz w:val="22"/>
          <w:szCs w:val="22"/>
        </w:rPr>
        <w:t xml:space="preserve"> </w:t>
      </w:r>
      <w:r>
        <w:rPr>
          <w:color w:val="002060"/>
          <w:sz w:val="22"/>
          <w:szCs w:val="22"/>
        </w:rPr>
        <w:t xml:space="preserve">VENERDI’ </w:t>
      </w:r>
      <w:r w:rsidRPr="00206171">
        <w:rPr>
          <w:b w:val="0"/>
          <w:bCs w:val="0"/>
          <w:color w:val="002060"/>
          <w:sz w:val="22"/>
          <w:szCs w:val="22"/>
        </w:rPr>
        <w:t xml:space="preserve">alle </w:t>
      </w:r>
      <w:r>
        <w:rPr>
          <w:color w:val="002060"/>
          <w:sz w:val="22"/>
          <w:szCs w:val="22"/>
        </w:rPr>
        <w:t>ore 21:00</w:t>
      </w:r>
      <w:r w:rsidRPr="00206171">
        <w:rPr>
          <w:b w:val="0"/>
          <w:bCs w:val="0"/>
          <w:color w:val="002060"/>
          <w:sz w:val="22"/>
          <w:szCs w:val="22"/>
        </w:rPr>
        <w:t xml:space="preserve">, </w:t>
      </w:r>
      <w:r>
        <w:rPr>
          <w:b w:val="0"/>
          <w:bCs w:val="0"/>
          <w:color w:val="002060"/>
          <w:sz w:val="22"/>
          <w:szCs w:val="22"/>
        </w:rPr>
        <w:t>stesso campo</w:t>
      </w:r>
      <w:r w:rsidRPr="00206171">
        <w:rPr>
          <w:b w:val="0"/>
          <w:bCs w:val="0"/>
          <w:color w:val="002060"/>
          <w:sz w:val="22"/>
          <w:szCs w:val="22"/>
        </w:rPr>
        <w:t>.</w:t>
      </w:r>
    </w:p>
    <w:p w14:paraId="3CB0D418" w14:textId="77777777" w:rsidR="00D539D3" w:rsidRDefault="00D539D3" w:rsidP="00D539D3">
      <w:pPr>
        <w:pStyle w:val="titoloprinc0"/>
        <w:jc w:val="both"/>
        <w:rPr>
          <w:b w:val="0"/>
          <w:bCs w:val="0"/>
          <w:color w:val="002060"/>
          <w:sz w:val="22"/>
          <w:szCs w:val="22"/>
        </w:rPr>
      </w:pPr>
    </w:p>
    <w:p w14:paraId="66C578CE" w14:textId="77777777" w:rsidR="00D539D3" w:rsidRPr="00832C6A" w:rsidRDefault="00D539D3" w:rsidP="00D539D3">
      <w:pPr>
        <w:pStyle w:val="titoloprinc0"/>
        <w:rPr>
          <w:color w:val="002060"/>
        </w:rPr>
      </w:pPr>
      <w:r w:rsidRPr="00832C6A">
        <w:rPr>
          <w:color w:val="002060"/>
        </w:rPr>
        <w:t>VARIAZIONI AL PROGRAMMA GARE</w:t>
      </w:r>
    </w:p>
    <w:p w14:paraId="40B859BE" w14:textId="77777777" w:rsidR="00D539D3" w:rsidRPr="00832C6A" w:rsidRDefault="00D539D3" w:rsidP="00D539D3">
      <w:pPr>
        <w:pStyle w:val="breakline"/>
        <w:rPr>
          <w:color w:val="002060"/>
        </w:rPr>
      </w:pPr>
    </w:p>
    <w:p w14:paraId="7B579EDE" w14:textId="77777777" w:rsidR="00D539D3" w:rsidRPr="00832C6A" w:rsidRDefault="00D539D3" w:rsidP="00D539D3">
      <w:pPr>
        <w:pStyle w:val="breakline"/>
        <w:rPr>
          <w:color w:val="002060"/>
        </w:rPr>
      </w:pPr>
    </w:p>
    <w:p w14:paraId="6B76AA79" w14:textId="77777777" w:rsidR="00D539D3" w:rsidRPr="00832C6A" w:rsidRDefault="00D539D3" w:rsidP="00D539D3">
      <w:pPr>
        <w:pStyle w:val="sottotitolocampionato10"/>
        <w:rPr>
          <w:color w:val="002060"/>
        </w:rPr>
      </w:pPr>
      <w:r w:rsidRPr="00832C6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539D3" w:rsidRPr="00832C6A" w14:paraId="707E82A1" w14:textId="77777777" w:rsidTr="00F9798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6DFAA" w14:textId="77777777" w:rsidR="00D539D3" w:rsidRPr="00832C6A" w:rsidRDefault="00D539D3" w:rsidP="00F9798B">
            <w:pPr>
              <w:pStyle w:val="headertabella0"/>
              <w:rPr>
                <w:color w:val="002060"/>
              </w:rPr>
            </w:pPr>
            <w:r w:rsidRPr="00832C6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F5266" w14:textId="77777777" w:rsidR="00D539D3" w:rsidRPr="00832C6A" w:rsidRDefault="00D539D3" w:rsidP="00F9798B">
            <w:pPr>
              <w:pStyle w:val="headertabella0"/>
              <w:rPr>
                <w:color w:val="002060"/>
              </w:rPr>
            </w:pPr>
            <w:r w:rsidRPr="00832C6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9047E" w14:textId="77777777" w:rsidR="00D539D3" w:rsidRPr="00832C6A" w:rsidRDefault="00D539D3" w:rsidP="00F9798B">
            <w:pPr>
              <w:pStyle w:val="headertabella0"/>
              <w:rPr>
                <w:color w:val="002060"/>
              </w:rPr>
            </w:pPr>
            <w:r w:rsidRPr="00832C6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E5621" w14:textId="77777777" w:rsidR="00D539D3" w:rsidRPr="00832C6A" w:rsidRDefault="00D539D3" w:rsidP="00F9798B">
            <w:pPr>
              <w:pStyle w:val="headertabella0"/>
              <w:rPr>
                <w:color w:val="002060"/>
              </w:rPr>
            </w:pPr>
            <w:r w:rsidRPr="00832C6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AE950" w14:textId="77777777" w:rsidR="00D539D3" w:rsidRPr="00832C6A" w:rsidRDefault="00D539D3" w:rsidP="00F9798B">
            <w:pPr>
              <w:pStyle w:val="headertabella0"/>
              <w:rPr>
                <w:color w:val="002060"/>
              </w:rPr>
            </w:pPr>
            <w:r w:rsidRPr="00832C6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553D1" w14:textId="77777777" w:rsidR="00D539D3" w:rsidRPr="00832C6A" w:rsidRDefault="00D539D3" w:rsidP="00F9798B">
            <w:pPr>
              <w:pStyle w:val="headertabella0"/>
              <w:rPr>
                <w:color w:val="002060"/>
              </w:rPr>
            </w:pPr>
            <w:r w:rsidRPr="00832C6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D43C7" w14:textId="77777777" w:rsidR="00D539D3" w:rsidRPr="00832C6A" w:rsidRDefault="00D539D3" w:rsidP="00F9798B">
            <w:pPr>
              <w:pStyle w:val="headertabella0"/>
              <w:rPr>
                <w:color w:val="002060"/>
              </w:rPr>
            </w:pPr>
            <w:r w:rsidRPr="00832C6A">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E14BE" w14:textId="77777777" w:rsidR="00D539D3" w:rsidRPr="00832C6A" w:rsidRDefault="00D539D3" w:rsidP="00F9798B">
            <w:pPr>
              <w:pStyle w:val="headertabella0"/>
              <w:rPr>
                <w:color w:val="002060"/>
              </w:rPr>
            </w:pPr>
            <w:r w:rsidRPr="00832C6A">
              <w:rPr>
                <w:color w:val="002060"/>
              </w:rPr>
              <w:t>Impianto</w:t>
            </w:r>
          </w:p>
        </w:tc>
      </w:tr>
      <w:tr w:rsidR="00D539D3" w:rsidRPr="00832C6A" w14:paraId="49EE8E3A" w14:textId="77777777" w:rsidTr="00F9798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650E0" w14:textId="77777777" w:rsidR="00D539D3" w:rsidRPr="003736CC" w:rsidRDefault="00D539D3" w:rsidP="00F9798B">
            <w:pPr>
              <w:pStyle w:val="rowtabella0"/>
              <w:rPr>
                <w:color w:val="002060"/>
                <w:highlight w:val="yellow"/>
              </w:rPr>
            </w:pPr>
            <w:r w:rsidRPr="003736CC">
              <w:rPr>
                <w:color w:val="002060"/>
                <w:highlight w:val="yellow"/>
              </w:rPr>
              <w:t>17/12/2023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97AEA" w14:textId="77777777" w:rsidR="00D539D3" w:rsidRPr="003736CC" w:rsidRDefault="00D539D3" w:rsidP="00F9798B">
            <w:pPr>
              <w:pStyle w:val="rowtabella0"/>
              <w:jc w:val="center"/>
              <w:rPr>
                <w:color w:val="002060"/>
                <w:highlight w:val="yellow"/>
              </w:rPr>
            </w:pPr>
            <w:r w:rsidRPr="003736CC">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D3F2C" w14:textId="77777777" w:rsidR="00D539D3" w:rsidRPr="003736CC" w:rsidRDefault="00D539D3" w:rsidP="00F9798B">
            <w:pPr>
              <w:pStyle w:val="rowtabella0"/>
              <w:rPr>
                <w:color w:val="002060"/>
                <w:highlight w:val="yellow"/>
              </w:rPr>
            </w:pPr>
            <w:r w:rsidRPr="003736CC">
              <w:rPr>
                <w:color w:val="002060"/>
                <w:highlight w:val="yellow"/>
              </w:rPr>
              <w:t>CENTRO SPORTIVO SUASA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D3E7E" w14:textId="77777777" w:rsidR="00D539D3" w:rsidRPr="003736CC" w:rsidRDefault="00D539D3" w:rsidP="00F9798B">
            <w:pPr>
              <w:pStyle w:val="rowtabella0"/>
              <w:rPr>
                <w:color w:val="002060"/>
                <w:highlight w:val="yellow"/>
              </w:rPr>
            </w:pPr>
            <w:r w:rsidRPr="003736CC">
              <w:rPr>
                <w:color w:val="002060"/>
                <w:highlight w:val="yellow"/>
              </w:rPr>
              <w:t>CARISSIMI 2016</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35ADD" w14:textId="77777777" w:rsidR="00D539D3" w:rsidRPr="00832C6A" w:rsidRDefault="00D539D3" w:rsidP="00F9798B">
            <w:pPr>
              <w:pStyle w:val="rowtabella0"/>
              <w:rPr>
                <w:color w:val="002060"/>
              </w:rPr>
            </w:pPr>
            <w:r w:rsidRPr="00832C6A">
              <w:rPr>
                <w:color w:val="002060"/>
              </w:rPr>
              <w:t>15/12/2023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1AA20" w14:textId="77777777" w:rsidR="00D539D3" w:rsidRPr="00832C6A" w:rsidRDefault="00D539D3" w:rsidP="00F9798B">
            <w:pPr>
              <w:pStyle w:val="rowtabella0"/>
              <w:jc w:val="center"/>
              <w:rPr>
                <w:color w:val="002060"/>
              </w:rPr>
            </w:pPr>
            <w:r w:rsidRPr="003736CC">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85F4C" w14:textId="77777777" w:rsidR="00D539D3" w:rsidRPr="00832C6A" w:rsidRDefault="00D539D3" w:rsidP="00F9798B">
            <w:pPr>
              <w:pStyle w:val="rowtabella0"/>
              <w:jc w:val="center"/>
              <w:rPr>
                <w:color w:val="002060"/>
              </w:rPr>
            </w:pPr>
            <w:r w:rsidRPr="00832C6A">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CC001" w14:textId="77777777" w:rsidR="00D539D3" w:rsidRPr="00832C6A" w:rsidRDefault="00D539D3" w:rsidP="00F9798B">
            <w:pPr>
              <w:rPr>
                <w:color w:val="002060"/>
              </w:rPr>
            </w:pPr>
          </w:p>
        </w:tc>
      </w:tr>
    </w:tbl>
    <w:p w14:paraId="5FD312D3" w14:textId="77777777" w:rsidR="00D539D3" w:rsidRPr="00832C6A" w:rsidRDefault="00D539D3" w:rsidP="00D539D3">
      <w:pPr>
        <w:pStyle w:val="breakline"/>
        <w:rPr>
          <w:rFonts w:eastAsiaTheme="minorEastAsia"/>
          <w:color w:val="002060"/>
        </w:rPr>
      </w:pPr>
    </w:p>
    <w:p w14:paraId="3F860018" w14:textId="77777777" w:rsidR="00D539D3" w:rsidRPr="00832C6A" w:rsidRDefault="00D539D3" w:rsidP="00D539D3">
      <w:pPr>
        <w:pStyle w:val="breakline"/>
        <w:rPr>
          <w:color w:val="002060"/>
        </w:rPr>
      </w:pPr>
    </w:p>
    <w:p w14:paraId="12BE7196" w14:textId="77777777" w:rsidR="00D539D3" w:rsidRPr="00832C6A" w:rsidRDefault="00D539D3" w:rsidP="00D539D3">
      <w:pPr>
        <w:pStyle w:val="titoloprinc0"/>
        <w:rPr>
          <w:color w:val="002060"/>
        </w:rPr>
      </w:pPr>
      <w:r w:rsidRPr="00832C6A">
        <w:rPr>
          <w:color w:val="002060"/>
        </w:rPr>
        <w:t>RISULTATI</w:t>
      </w:r>
    </w:p>
    <w:p w14:paraId="2F184B4E" w14:textId="77777777" w:rsidR="00D539D3" w:rsidRPr="00832C6A" w:rsidRDefault="00D539D3" w:rsidP="00D539D3">
      <w:pPr>
        <w:pStyle w:val="breakline"/>
        <w:rPr>
          <w:color w:val="002060"/>
        </w:rPr>
      </w:pPr>
    </w:p>
    <w:p w14:paraId="520DB192" w14:textId="77777777" w:rsidR="00D539D3" w:rsidRPr="00832C6A" w:rsidRDefault="00D539D3" w:rsidP="00D539D3">
      <w:pPr>
        <w:pStyle w:val="sottotitolocampionato10"/>
        <w:rPr>
          <w:color w:val="002060"/>
        </w:rPr>
      </w:pPr>
      <w:r w:rsidRPr="00832C6A">
        <w:rPr>
          <w:color w:val="002060"/>
        </w:rPr>
        <w:t>RISULTATI UFFICIALI GARE DEL 01/12/2023</w:t>
      </w:r>
    </w:p>
    <w:p w14:paraId="023D94B0" w14:textId="77777777" w:rsidR="00D539D3" w:rsidRPr="00D539D3" w:rsidRDefault="00D539D3" w:rsidP="00D539D3">
      <w:pPr>
        <w:pStyle w:val="sottotitolocampionato20"/>
        <w:spacing w:before="0" w:beforeAutospacing="0" w:after="0" w:afterAutospacing="0"/>
        <w:rPr>
          <w:rFonts w:ascii="Arial" w:hAnsi="Arial" w:cs="Arial"/>
          <w:color w:val="002060"/>
          <w:sz w:val="20"/>
          <w:szCs w:val="20"/>
        </w:rPr>
      </w:pPr>
      <w:r w:rsidRPr="00D539D3">
        <w:rPr>
          <w:rFonts w:ascii="Arial" w:hAnsi="Arial" w:cs="Arial"/>
          <w:color w:val="002060"/>
          <w:sz w:val="20"/>
          <w:szCs w:val="20"/>
        </w:rPr>
        <w:t>Si trascrivono qui di seguito i risultati ufficiali delle gare disputate</w:t>
      </w:r>
    </w:p>
    <w:p w14:paraId="391C6EA6" w14:textId="77777777" w:rsidR="00D539D3" w:rsidRPr="00832C6A" w:rsidRDefault="00D539D3" w:rsidP="00D539D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539D3" w:rsidRPr="00832C6A" w14:paraId="12E6D621" w14:textId="77777777" w:rsidTr="00F9798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39D3" w:rsidRPr="00832C6A" w14:paraId="75C365F1" w14:textId="77777777" w:rsidTr="00F97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DA1C3" w14:textId="77777777" w:rsidR="00D539D3" w:rsidRPr="00832C6A" w:rsidRDefault="00D539D3" w:rsidP="00F9798B">
                  <w:pPr>
                    <w:pStyle w:val="headertabella0"/>
                    <w:rPr>
                      <w:color w:val="002060"/>
                    </w:rPr>
                  </w:pPr>
                  <w:r w:rsidRPr="00832C6A">
                    <w:rPr>
                      <w:color w:val="002060"/>
                    </w:rPr>
                    <w:t>GIRONE A - 10 Giornata - A</w:t>
                  </w:r>
                </w:p>
              </w:tc>
            </w:tr>
            <w:tr w:rsidR="00D539D3" w:rsidRPr="00832C6A" w14:paraId="53FC7E68" w14:textId="77777777" w:rsidTr="00F97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2ABFEA" w14:textId="77777777" w:rsidR="00D539D3" w:rsidRPr="00832C6A" w:rsidRDefault="00D539D3" w:rsidP="00F9798B">
                  <w:pPr>
                    <w:pStyle w:val="rowtabella0"/>
                    <w:rPr>
                      <w:color w:val="002060"/>
                    </w:rPr>
                  </w:pPr>
                  <w:r w:rsidRPr="00832C6A">
                    <w:rPr>
                      <w:color w:val="002060"/>
                    </w:rPr>
                    <w:t>ASD KAPPABI POTENZAPICENA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116D77" w14:textId="77777777" w:rsidR="00D539D3" w:rsidRPr="00832C6A" w:rsidRDefault="00D539D3" w:rsidP="00F9798B">
                  <w:pPr>
                    <w:pStyle w:val="rowtabella0"/>
                    <w:rPr>
                      <w:color w:val="002060"/>
                    </w:rPr>
                  </w:pPr>
                  <w:r w:rsidRPr="00832C6A">
                    <w:rPr>
                      <w:color w:val="002060"/>
                    </w:rPr>
                    <w:t>- CARISSIMI 2016</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158ED" w14:textId="77777777" w:rsidR="00D539D3" w:rsidRPr="00832C6A" w:rsidRDefault="00D539D3" w:rsidP="00F9798B">
                  <w:pPr>
                    <w:pStyle w:val="rowtabella0"/>
                    <w:jc w:val="center"/>
                    <w:rPr>
                      <w:color w:val="002060"/>
                    </w:rPr>
                  </w:pPr>
                  <w:r w:rsidRPr="00832C6A">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DD6F1E" w14:textId="77777777" w:rsidR="00D539D3" w:rsidRPr="00832C6A" w:rsidRDefault="00D539D3" w:rsidP="00F9798B">
                  <w:pPr>
                    <w:pStyle w:val="rowtabella0"/>
                    <w:jc w:val="center"/>
                    <w:rPr>
                      <w:color w:val="002060"/>
                    </w:rPr>
                  </w:pPr>
                  <w:r w:rsidRPr="00832C6A">
                    <w:rPr>
                      <w:color w:val="002060"/>
                    </w:rPr>
                    <w:t> </w:t>
                  </w:r>
                </w:p>
              </w:tc>
            </w:tr>
            <w:tr w:rsidR="00D539D3" w:rsidRPr="00832C6A" w14:paraId="4A2FA0BB"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8A3194" w14:textId="77777777" w:rsidR="00D539D3" w:rsidRPr="00832C6A" w:rsidRDefault="00D539D3" w:rsidP="00F9798B">
                  <w:pPr>
                    <w:pStyle w:val="rowtabella0"/>
                    <w:rPr>
                      <w:color w:val="002060"/>
                    </w:rPr>
                  </w:pPr>
                  <w:r w:rsidRPr="00832C6A">
                    <w:rPr>
                      <w:color w:val="002060"/>
                    </w:rPr>
                    <w:t>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9CAD6C" w14:textId="77777777" w:rsidR="00D539D3" w:rsidRPr="00832C6A" w:rsidRDefault="00D539D3" w:rsidP="00F9798B">
                  <w:pPr>
                    <w:pStyle w:val="rowtabella0"/>
                    <w:rPr>
                      <w:color w:val="002060"/>
                    </w:rPr>
                  </w:pPr>
                  <w:r w:rsidRPr="00832C6A">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B5B39D" w14:textId="77777777" w:rsidR="00D539D3" w:rsidRPr="00832C6A" w:rsidRDefault="00D539D3" w:rsidP="00F9798B">
                  <w:pPr>
                    <w:pStyle w:val="rowtabella0"/>
                    <w:jc w:val="center"/>
                    <w:rPr>
                      <w:color w:val="002060"/>
                    </w:rPr>
                  </w:pPr>
                  <w:r w:rsidRPr="00832C6A">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B894C2" w14:textId="77777777" w:rsidR="00D539D3" w:rsidRPr="00832C6A" w:rsidRDefault="00D539D3" w:rsidP="00F9798B">
                  <w:pPr>
                    <w:pStyle w:val="rowtabella0"/>
                    <w:jc w:val="center"/>
                    <w:rPr>
                      <w:color w:val="002060"/>
                    </w:rPr>
                  </w:pPr>
                  <w:r w:rsidRPr="00832C6A">
                    <w:rPr>
                      <w:color w:val="002060"/>
                    </w:rPr>
                    <w:t> </w:t>
                  </w:r>
                </w:p>
              </w:tc>
            </w:tr>
            <w:tr w:rsidR="00D539D3" w:rsidRPr="00832C6A" w14:paraId="25F54F88"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360000" w14:textId="77777777" w:rsidR="00D539D3" w:rsidRPr="00832C6A" w:rsidRDefault="00D539D3" w:rsidP="00F9798B">
                  <w:pPr>
                    <w:pStyle w:val="rowtabella0"/>
                    <w:rPr>
                      <w:color w:val="002060"/>
                    </w:rPr>
                  </w:pPr>
                  <w:r w:rsidRPr="00832C6A">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AAC036" w14:textId="77777777" w:rsidR="00D539D3" w:rsidRPr="00832C6A" w:rsidRDefault="00D539D3" w:rsidP="00F9798B">
                  <w:pPr>
                    <w:pStyle w:val="rowtabella0"/>
                    <w:rPr>
                      <w:color w:val="002060"/>
                    </w:rPr>
                  </w:pPr>
                  <w:r w:rsidRPr="00832C6A">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9CCB01" w14:textId="77777777" w:rsidR="00D539D3" w:rsidRPr="00832C6A" w:rsidRDefault="00D539D3" w:rsidP="00F9798B">
                  <w:pPr>
                    <w:pStyle w:val="rowtabella0"/>
                    <w:jc w:val="center"/>
                    <w:rPr>
                      <w:color w:val="002060"/>
                    </w:rPr>
                  </w:pPr>
                  <w:r w:rsidRPr="00832C6A">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24DB13" w14:textId="77777777" w:rsidR="00D539D3" w:rsidRPr="00832C6A" w:rsidRDefault="00D539D3" w:rsidP="00F9798B">
                  <w:pPr>
                    <w:pStyle w:val="rowtabella0"/>
                    <w:jc w:val="center"/>
                    <w:rPr>
                      <w:color w:val="002060"/>
                    </w:rPr>
                  </w:pPr>
                  <w:r w:rsidRPr="00832C6A">
                    <w:rPr>
                      <w:color w:val="002060"/>
                    </w:rPr>
                    <w:t> </w:t>
                  </w:r>
                </w:p>
              </w:tc>
            </w:tr>
            <w:tr w:rsidR="00D539D3" w:rsidRPr="00832C6A" w14:paraId="145570B1"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F8CFE6" w14:textId="77777777" w:rsidR="00D539D3" w:rsidRPr="00832C6A" w:rsidRDefault="00D539D3" w:rsidP="00F9798B">
                  <w:pPr>
                    <w:pStyle w:val="rowtabella0"/>
                    <w:rPr>
                      <w:color w:val="002060"/>
                    </w:rPr>
                  </w:pPr>
                  <w:r w:rsidRPr="00832C6A">
                    <w:rPr>
                      <w:color w:val="002060"/>
                    </w:rPr>
                    <w:t>POL. KAIROS 3 MONTI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4C8CF0" w14:textId="77777777" w:rsidR="00D539D3" w:rsidRPr="00832C6A" w:rsidRDefault="00D539D3" w:rsidP="00F9798B">
                  <w:pPr>
                    <w:pStyle w:val="rowtabella0"/>
                    <w:rPr>
                      <w:color w:val="002060"/>
                    </w:rPr>
                  </w:pPr>
                  <w:r w:rsidRPr="00832C6A">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C7999F" w14:textId="77777777" w:rsidR="00D539D3" w:rsidRPr="00832C6A" w:rsidRDefault="00D539D3" w:rsidP="00F9798B">
                  <w:pPr>
                    <w:pStyle w:val="rowtabella0"/>
                    <w:jc w:val="center"/>
                    <w:rPr>
                      <w:color w:val="002060"/>
                    </w:rPr>
                  </w:pPr>
                  <w:r w:rsidRPr="00832C6A">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5D38B5" w14:textId="77777777" w:rsidR="00D539D3" w:rsidRPr="00832C6A" w:rsidRDefault="00D539D3" w:rsidP="00F9798B">
                  <w:pPr>
                    <w:pStyle w:val="rowtabella0"/>
                    <w:jc w:val="center"/>
                    <w:rPr>
                      <w:color w:val="002060"/>
                    </w:rPr>
                  </w:pPr>
                  <w:r w:rsidRPr="00832C6A">
                    <w:rPr>
                      <w:color w:val="002060"/>
                    </w:rPr>
                    <w:t> </w:t>
                  </w:r>
                </w:p>
              </w:tc>
            </w:tr>
            <w:tr w:rsidR="00D539D3" w:rsidRPr="00832C6A" w14:paraId="509C43A2"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D0F05F" w14:textId="77777777" w:rsidR="00D539D3" w:rsidRPr="00832C6A" w:rsidRDefault="00D539D3" w:rsidP="00F9798B">
                  <w:pPr>
                    <w:pStyle w:val="rowtabella0"/>
                    <w:rPr>
                      <w:color w:val="002060"/>
                    </w:rPr>
                  </w:pPr>
                  <w:r w:rsidRPr="00832C6A">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A23D95" w14:textId="77777777" w:rsidR="00D539D3" w:rsidRPr="00832C6A" w:rsidRDefault="00D539D3" w:rsidP="00F9798B">
                  <w:pPr>
                    <w:pStyle w:val="rowtabella0"/>
                    <w:rPr>
                      <w:color w:val="002060"/>
                    </w:rPr>
                  </w:pPr>
                  <w:r w:rsidRPr="00832C6A">
                    <w:rPr>
                      <w:color w:val="002060"/>
                    </w:rPr>
                    <w:t>- GROTTESE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216B7F" w14:textId="77777777" w:rsidR="00D539D3" w:rsidRPr="00832C6A" w:rsidRDefault="00D539D3" w:rsidP="00F9798B">
                  <w:pPr>
                    <w:pStyle w:val="rowtabella0"/>
                    <w:jc w:val="center"/>
                    <w:rPr>
                      <w:color w:val="002060"/>
                    </w:rPr>
                  </w:pPr>
                  <w:r w:rsidRPr="00832C6A">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25D655" w14:textId="77777777" w:rsidR="00D539D3" w:rsidRPr="00832C6A" w:rsidRDefault="00D539D3" w:rsidP="00F9798B">
                  <w:pPr>
                    <w:pStyle w:val="rowtabella0"/>
                    <w:jc w:val="center"/>
                    <w:rPr>
                      <w:color w:val="002060"/>
                    </w:rPr>
                  </w:pPr>
                  <w:r w:rsidRPr="00832C6A">
                    <w:rPr>
                      <w:color w:val="002060"/>
                    </w:rPr>
                    <w:t> </w:t>
                  </w:r>
                </w:p>
              </w:tc>
            </w:tr>
            <w:tr w:rsidR="00D539D3" w:rsidRPr="00832C6A" w14:paraId="1E49ECAF" w14:textId="77777777" w:rsidTr="00F97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DB8601" w14:textId="77777777" w:rsidR="00D539D3" w:rsidRPr="00832C6A" w:rsidRDefault="00D539D3" w:rsidP="00F9798B">
                  <w:pPr>
                    <w:pStyle w:val="rowtabella0"/>
                    <w:rPr>
                      <w:color w:val="002060"/>
                    </w:rPr>
                  </w:pPr>
                  <w:r w:rsidRPr="00832C6A">
                    <w:rPr>
                      <w:color w:val="002060"/>
                    </w:rPr>
                    <w:t>SANTANGIOLESE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B09A46" w14:textId="77777777" w:rsidR="00D539D3" w:rsidRPr="00832C6A" w:rsidRDefault="00D539D3" w:rsidP="00F9798B">
                  <w:pPr>
                    <w:pStyle w:val="rowtabella0"/>
                    <w:rPr>
                      <w:color w:val="002060"/>
                    </w:rPr>
                  </w:pPr>
                  <w:r w:rsidRPr="00832C6A">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1B34F7" w14:textId="77777777" w:rsidR="00D539D3" w:rsidRPr="00832C6A" w:rsidRDefault="00D539D3" w:rsidP="00F9798B">
                  <w:pPr>
                    <w:pStyle w:val="rowtabella0"/>
                    <w:jc w:val="center"/>
                    <w:rPr>
                      <w:color w:val="002060"/>
                    </w:rPr>
                  </w:pPr>
                  <w:r w:rsidRPr="00832C6A">
                    <w:rPr>
                      <w:color w:val="002060"/>
                    </w:rPr>
                    <w:t>1 - 9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CBB0CA" w14:textId="77777777" w:rsidR="00D539D3" w:rsidRPr="00832C6A" w:rsidRDefault="00D539D3" w:rsidP="00F9798B">
                  <w:pPr>
                    <w:pStyle w:val="rowtabella0"/>
                    <w:jc w:val="center"/>
                    <w:rPr>
                      <w:color w:val="002060"/>
                    </w:rPr>
                  </w:pPr>
                  <w:r w:rsidRPr="00832C6A">
                    <w:rPr>
                      <w:color w:val="002060"/>
                    </w:rPr>
                    <w:t> </w:t>
                  </w:r>
                </w:p>
              </w:tc>
            </w:tr>
            <w:tr w:rsidR="00D539D3" w:rsidRPr="00832C6A" w14:paraId="2EF1E609" w14:textId="77777777" w:rsidTr="00F9798B">
              <w:tc>
                <w:tcPr>
                  <w:tcW w:w="4700" w:type="dxa"/>
                  <w:gridSpan w:val="4"/>
                  <w:tcBorders>
                    <w:top w:val="nil"/>
                    <w:left w:val="nil"/>
                    <w:bottom w:val="nil"/>
                    <w:right w:val="nil"/>
                  </w:tcBorders>
                  <w:tcMar>
                    <w:top w:w="20" w:type="dxa"/>
                    <w:left w:w="20" w:type="dxa"/>
                    <w:bottom w:w="20" w:type="dxa"/>
                    <w:right w:w="20" w:type="dxa"/>
                  </w:tcMar>
                  <w:vAlign w:val="center"/>
                  <w:hideMark/>
                </w:tcPr>
                <w:p w14:paraId="1509AB00" w14:textId="77777777" w:rsidR="00D539D3" w:rsidRPr="00832C6A" w:rsidRDefault="00D539D3" w:rsidP="00F9798B">
                  <w:pPr>
                    <w:pStyle w:val="rowtabella0"/>
                    <w:rPr>
                      <w:color w:val="002060"/>
                    </w:rPr>
                  </w:pPr>
                  <w:r w:rsidRPr="00832C6A">
                    <w:rPr>
                      <w:color w:val="002060"/>
                    </w:rPr>
                    <w:t>(1) - disputata il 02/12/2023</w:t>
                  </w:r>
                </w:p>
              </w:tc>
            </w:tr>
          </w:tbl>
          <w:p w14:paraId="1112A23E" w14:textId="77777777" w:rsidR="00D539D3" w:rsidRPr="00832C6A" w:rsidRDefault="00D539D3" w:rsidP="00F9798B">
            <w:pPr>
              <w:rPr>
                <w:color w:val="002060"/>
              </w:rPr>
            </w:pPr>
          </w:p>
        </w:tc>
      </w:tr>
    </w:tbl>
    <w:p w14:paraId="3CB16CE8" w14:textId="77777777" w:rsidR="00D539D3" w:rsidRPr="00832C6A" w:rsidRDefault="00D539D3" w:rsidP="00D539D3">
      <w:pPr>
        <w:pStyle w:val="breakline"/>
        <w:rPr>
          <w:rFonts w:eastAsiaTheme="minorEastAsia"/>
          <w:color w:val="002060"/>
        </w:rPr>
      </w:pPr>
    </w:p>
    <w:p w14:paraId="7DABCD9B" w14:textId="77777777" w:rsidR="00D539D3" w:rsidRPr="00832C6A" w:rsidRDefault="00D539D3" w:rsidP="00D539D3">
      <w:pPr>
        <w:pStyle w:val="breakline"/>
        <w:rPr>
          <w:color w:val="002060"/>
        </w:rPr>
      </w:pPr>
    </w:p>
    <w:p w14:paraId="42FB9E88" w14:textId="77777777" w:rsidR="00D539D3" w:rsidRPr="00832C6A" w:rsidRDefault="00D539D3" w:rsidP="00D539D3">
      <w:pPr>
        <w:pStyle w:val="titoloprinc0"/>
        <w:rPr>
          <w:color w:val="002060"/>
        </w:rPr>
      </w:pPr>
      <w:r w:rsidRPr="00832C6A">
        <w:rPr>
          <w:color w:val="002060"/>
        </w:rPr>
        <w:t>GIUDICE SPORTIVO</w:t>
      </w:r>
    </w:p>
    <w:p w14:paraId="49FD9E8C" w14:textId="77777777" w:rsidR="00D539D3" w:rsidRPr="00832C6A" w:rsidRDefault="00D539D3" w:rsidP="00D539D3">
      <w:pPr>
        <w:pStyle w:val="diffida"/>
        <w:rPr>
          <w:color w:val="002060"/>
        </w:rPr>
      </w:pPr>
      <w:r w:rsidRPr="00832C6A">
        <w:rPr>
          <w:color w:val="002060"/>
        </w:rPr>
        <w:t>Il Giudice Sportivo Avv. Agnese Lazzaretti, con l'assistenza del segretario Angelo Castellana, nella seduta del 015/12/2023, ha adottato le decisioni che di seguito integralmente si riportano:</w:t>
      </w:r>
    </w:p>
    <w:p w14:paraId="21B84437" w14:textId="77777777" w:rsidR="00D539D3" w:rsidRPr="00832C6A" w:rsidRDefault="00D539D3" w:rsidP="00D539D3">
      <w:pPr>
        <w:pStyle w:val="titolo10"/>
        <w:rPr>
          <w:color w:val="002060"/>
        </w:rPr>
      </w:pPr>
      <w:r w:rsidRPr="00832C6A">
        <w:rPr>
          <w:color w:val="002060"/>
        </w:rPr>
        <w:t xml:space="preserve">GARE DEL 1/12/2023 </w:t>
      </w:r>
    </w:p>
    <w:p w14:paraId="351DC647" w14:textId="77777777" w:rsidR="00D539D3" w:rsidRPr="00832C6A" w:rsidRDefault="00D539D3" w:rsidP="00D539D3">
      <w:pPr>
        <w:pStyle w:val="titolo7a"/>
        <w:rPr>
          <w:color w:val="002060"/>
        </w:rPr>
      </w:pPr>
      <w:r w:rsidRPr="00832C6A">
        <w:rPr>
          <w:color w:val="002060"/>
        </w:rPr>
        <w:t xml:space="preserve">PROVVEDIMENTI DISCIPLINARI </w:t>
      </w:r>
    </w:p>
    <w:p w14:paraId="524C5288" w14:textId="77777777" w:rsidR="00D539D3" w:rsidRPr="00832C6A" w:rsidRDefault="00D539D3" w:rsidP="00D539D3">
      <w:pPr>
        <w:pStyle w:val="titolo7b0"/>
        <w:rPr>
          <w:color w:val="002060"/>
        </w:rPr>
      </w:pPr>
      <w:r w:rsidRPr="00832C6A">
        <w:rPr>
          <w:color w:val="002060"/>
        </w:rPr>
        <w:t xml:space="preserve">In base alle risultanze degli atti ufficiali sono state deliberate le seguenti sanzioni disciplinari. </w:t>
      </w:r>
    </w:p>
    <w:p w14:paraId="550702D9" w14:textId="77777777" w:rsidR="00D539D3" w:rsidRPr="00832C6A" w:rsidRDefault="00D539D3" w:rsidP="00D539D3">
      <w:pPr>
        <w:pStyle w:val="titolo30"/>
        <w:rPr>
          <w:color w:val="002060"/>
        </w:rPr>
      </w:pPr>
      <w:r w:rsidRPr="00832C6A">
        <w:rPr>
          <w:color w:val="002060"/>
        </w:rPr>
        <w:t xml:space="preserve">CALCIATORI NON ESPULSI </w:t>
      </w:r>
    </w:p>
    <w:p w14:paraId="090517B3" w14:textId="77777777" w:rsidR="00D539D3" w:rsidRPr="00832C6A" w:rsidRDefault="00D539D3" w:rsidP="00D539D3">
      <w:pPr>
        <w:pStyle w:val="titolo20"/>
        <w:rPr>
          <w:color w:val="002060"/>
        </w:rPr>
      </w:pPr>
      <w:r w:rsidRPr="00832C6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52AC6F09" w14:textId="77777777" w:rsidTr="00F9798B">
        <w:tc>
          <w:tcPr>
            <w:tcW w:w="2200" w:type="dxa"/>
            <w:tcMar>
              <w:top w:w="20" w:type="dxa"/>
              <w:left w:w="20" w:type="dxa"/>
              <w:bottom w:w="20" w:type="dxa"/>
              <w:right w:w="20" w:type="dxa"/>
            </w:tcMar>
            <w:vAlign w:val="center"/>
            <w:hideMark/>
          </w:tcPr>
          <w:p w14:paraId="236AF1D7" w14:textId="77777777" w:rsidR="00D539D3" w:rsidRPr="00832C6A" w:rsidRDefault="00D539D3" w:rsidP="00F9798B">
            <w:pPr>
              <w:pStyle w:val="movimento"/>
              <w:rPr>
                <w:color w:val="002060"/>
              </w:rPr>
            </w:pPr>
            <w:r w:rsidRPr="00832C6A">
              <w:rPr>
                <w:color w:val="002060"/>
              </w:rPr>
              <w:lastRenderedPageBreak/>
              <w:t>NESPOLA GLORIA</w:t>
            </w:r>
          </w:p>
        </w:tc>
        <w:tc>
          <w:tcPr>
            <w:tcW w:w="2200" w:type="dxa"/>
            <w:tcMar>
              <w:top w:w="20" w:type="dxa"/>
              <w:left w:w="20" w:type="dxa"/>
              <w:bottom w:w="20" w:type="dxa"/>
              <w:right w:w="20" w:type="dxa"/>
            </w:tcMar>
            <w:vAlign w:val="center"/>
            <w:hideMark/>
          </w:tcPr>
          <w:p w14:paraId="58CC8757" w14:textId="77777777" w:rsidR="00D539D3" w:rsidRPr="00832C6A" w:rsidRDefault="00D539D3" w:rsidP="00F9798B">
            <w:pPr>
              <w:pStyle w:val="movimento2"/>
              <w:rPr>
                <w:color w:val="002060"/>
              </w:rPr>
            </w:pPr>
            <w:r w:rsidRPr="00832C6A">
              <w:rPr>
                <w:color w:val="002060"/>
              </w:rPr>
              <w:t xml:space="preserve">(PIANDIROSE) </w:t>
            </w:r>
          </w:p>
        </w:tc>
        <w:tc>
          <w:tcPr>
            <w:tcW w:w="800" w:type="dxa"/>
            <w:tcMar>
              <w:top w:w="20" w:type="dxa"/>
              <w:left w:w="20" w:type="dxa"/>
              <w:bottom w:w="20" w:type="dxa"/>
              <w:right w:w="20" w:type="dxa"/>
            </w:tcMar>
            <w:vAlign w:val="center"/>
            <w:hideMark/>
          </w:tcPr>
          <w:p w14:paraId="39710453"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3FBFB753"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38E8B675" w14:textId="77777777" w:rsidR="00D539D3" w:rsidRPr="00832C6A" w:rsidRDefault="00D539D3" w:rsidP="00F9798B">
            <w:pPr>
              <w:pStyle w:val="movimento2"/>
              <w:rPr>
                <w:color w:val="002060"/>
              </w:rPr>
            </w:pPr>
            <w:r w:rsidRPr="00832C6A">
              <w:rPr>
                <w:color w:val="002060"/>
              </w:rPr>
              <w:t> </w:t>
            </w:r>
          </w:p>
        </w:tc>
      </w:tr>
    </w:tbl>
    <w:p w14:paraId="3C2C7F84" w14:textId="77777777" w:rsidR="00D539D3" w:rsidRDefault="00D539D3" w:rsidP="00D539D3">
      <w:pPr>
        <w:pStyle w:val="breakline"/>
        <w:rPr>
          <w:color w:val="002060"/>
        </w:rPr>
      </w:pPr>
    </w:p>
    <w:p w14:paraId="1224BD3A" w14:textId="77777777" w:rsidR="00D539D3" w:rsidRPr="004D2396" w:rsidRDefault="00D539D3" w:rsidP="00D539D3">
      <w:pPr>
        <w:jc w:val="center"/>
        <w:rPr>
          <w:rFonts w:ascii="Arial" w:hAnsi="Arial" w:cs="Arial"/>
          <w:noProof/>
          <w:color w:val="002060"/>
          <w:sz w:val="22"/>
          <w:szCs w:val="22"/>
        </w:rPr>
      </w:pPr>
      <w:r w:rsidRPr="004D2396">
        <w:rPr>
          <w:rFonts w:ascii="Arial" w:hAnsi="Arial" w:cs="Arial"/>
          <w:noProof/>
          <w:color w:val="002060"/>
          <w:sz w:val="22"/>
          <w:szCs w:val="22"/>
        </w:rPr>
        <w:t>F.to IL SEGRETARIO                                   F.to IL GIUDICE SPORTIVO</w:t>
      </w:r>
    </w:p>
    <w:p w14:paraId="267C1E7B" w14:textId="77777777" w:rsidR="00D539D3" w:rsidRPr="004D2396" w:rsidRDefault="00D539D3" w:rsidP="00D539D3">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02AA284F" w14:textId="77777777" w:rsidR="00D539D3" w:rsidRPr="00832C6A" w:rsidRDefault="00D539D3" w:rsidP="00D539D3">
      <w:pPr>
        <w:pStyle w:val="breakline"/>
        <w:rPr>
          <w:rFonts w:eastAsiaTheme="minorEastAsia"/>
          <w:color w:val="002060"/>
        </w:rPr>
      </w:pPr>
    </w:p>
    <w:p w14:paraId="54D90716" w14:textId="77777777" w:rsidR="00D539D3" w:rsidRPr="00832C6A" w:rsidRDefault="00D539D3" w:rsidP="00D539D3">
      <w:pPr>
        <w:pStyle w:val="titoloprinc0"/>
        <w:rPr>
          <w:color w:val="002060"/>
        </w:rPr>
      </w:pPr>
      <w:r w:rsidRPr="00832C6A">
        <w:rPr>
          <w:color w:val="002060"/>
        </w:rPr>
        <w:t>CLASSIFICA</w:t>
      </w:r>
    </w:p>
    <w:p w14:paraId="24F1AD2A" w14:textId="77777777" w:rsidR="00D539D3" w:rsidRPr="00832C6A" w:rsidRDefault="00D539D3" w:rsidP="00D539D3">
      <w:pPr>
        <w:pStyle w:val="breakline"/>
        <w:rPr>
          <w:color w:val="002060"/>
        </w:rPr>
      </w:pPr>
    </w:p>
    <w:p w14:paraId="668CEA63" w14:textId="77777777" w:rsidR="00D539D3" w:rsidRPr="00832C6A" w:rsidRDefault="00D539D3" w:rsidP="00D539D3">
      <w:pPr>
        <w:pStyle w:val="breakline"/>
        <w:rPr>
          <w:color w:val="002060"/>
        </w:rPr>
      </w:pPr>
    </w:p>
    <w:p w14:paraId="4708D8C4" w14:textId="77777777" w:rsidR="00D539D3" w:rsidRPr="00832C6A" w:rsidRDefault="00D539D3" w:rsidP="00D539D3">
      <w:pPr>
        <w:pStyle w:val="sottotitolocampionato10"/>
        <w:rPr>
          <w:color w:val="002060"/>
        </w:rPr>
      </w:pPr>
      <w:r w:rsidRPr="00832C6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39D3" w:rsidRPr="00832C6A" w14:paraId="3031DD42" w14:textId="77777777" w:rsidTr="00F9798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0BA42" w14:textId="77777777" w:rsidR="00D539D3" w:rsidRPr="00832C6A" w:rsidRDefault="00D539D3" w:rsidP="00F9798B">
            <w:pPr>
              <w:pStyle w:val="headertabella0"/>
              <w:rPr>
                <w:color w:val="002060"/>
              </w:rPr>
            </w:pPr>
            <w:r w:rsidRPr="00832C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654C3" w14:textId="77777777" w:rsidR="00D539D3" w:rsidRPr="00832C6A" w:rsidRDefault="00D539D3" w:rsidP="00F9798B">
            <w:pPr>
              <w:pStyle w:val="headertabella0"/>
              <w:rPr>
                <w:color w:val="002060"/>
              </w:rPr>
            </w:pPr>
            <w:r w:rsidRPr="00832C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E8E0F" w14:textId="77777777" w:rsidR="00D539D3" w:rsidRPr="00832C6A" w:rsidRDefault="00D539D3" w:rsidP="00F9798B">
            <w:pPr>
              <w:pStyle w:val="headertabella0"/>
              <w:rPr>
                <w:color w:val="002060"/>
              </w:rPr>
            </w:pPr>
            <w:r w:rsidRPr="00832C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CD1C2" w14:textId="77777777" w:rsidR="00D539D3" w:rsidRPr="00832C6A" w:rsidRDefault="00D539D3" w:rsidP="00F9798B">
            <w:pPr>
              <w:pStyle w:val="headertabella0"/>
              <w:rPr>
                <w:color w:val="002060"/>
              </w:rPr>
            </w:pPr>
            <w:r w:rsidRPr="00832C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7C024" w14:textId="77777777" w:rsidR="00D539D3" w:rsidRPr="00832C6A" w:rsidRDefault="00D539D3" w:rsidP="00F9798B">
            <w:pPr>
              <w:pStyle w:val="headertabella0"/>
              <w:rPr>
                <w:color w:val="002060"/>
              </w:rPr>
            </w:pPr>
            <w:r w:rsidRPr="00832C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2F58D" w14:textId="77777777" w:rsidR="00D539D3" w:rsidRPr="00832C6A" w:rsidRDefault="00D539D3" w:rsidP="00F9798B">
            <w:pPr>
              <w:pStyle w:val="headertabella0"/>
              <w:rPr>
                <w:color w:val="002060"/>
              </w:rPr>
            </w:pPr>
            <w:r w:rsidRPr="00832C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2FF36" w14:textId="77777777" w:rsidR="00D539D3" w:rsidRPr="00832C6A" w:rsidRDefault="00D539D3" w:rsidP="00F9798B">
            <w:pPr>
              <w:pStyle w:val="headertabella0"/>
              <w:rPr>
                <w:color w:val="002060"/>
              </w:rPr>
            </w:pPr>
            <w:r w:rsidRPr="00832C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57E0E" w14:textId="77777777" w:rsidR="00D539D3" w:rsidRPr="00832C6A" w:rsidRDefault="00D539D3" w:rsidP="00F9798B">
            <w:pPr>
              <w:pStyle w:val="headertabella0"/>
              <w:rPr>
                <w:color w:val="002060"/>
              </w:rPr>
            </w:pPr>
            <w:r w:rsidRPr="00832C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1A4D8" w14:textId="77777777" w:rsidR="00D539D3" w:rsidRPr="00832C6A" w:rsidRDefault="00D539D3" w:rsidP="00F9798B">
            <w:pPr>
              <w:pStyle w:val="headertabella0"/>
              <w:rPr>
                <w:color w:val="002060"/>
              </w:rPr>
            </w:pPr>
            <w:r w:rsidRPr="00832C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DD06D" w14:textId="77777777" w:rsidR="00D539D3" w:rsidRPr="00832C6A" w:rsidRDefault="00D539D3" w:rsidP="00F9798B">
            <w:pPr>
              <w:pStyle w:val="headertabella0"/>
              <w:rPr>
                <w:color w:val="002060"/>
              </w:rPr>
            </w:pPr>
            <w:r w:rsidRPr="00832C6A">
              <w:rPr>
                <w:color w:val="002060"/>
              </w:rPr>
              <w:t>PE</w:t>
            </w:r>
          </w:p>
        </w:tc>
      </w:tr>
      <w:tr w:rsidR="00D539D3" w:rsidRPr="00832C6A" w14:paraId="0624A07D" w14:textId="77777777" w:rsidTr="00F9798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0209F7" w14:textId="77777777" w:rsidR="00D539D3" w:rsidRPr="00832C6A" w:rsidRDefault="00D539D3" w:rsidP="00F9798B">
            <w:pPr>
              <w:pStyle w:val="rowtabella0"/>
              <w:rPr>
                <w:color w:val="002060"/>
              </w:rPr>
            </w:pPr>
            <w:r w:rsidRPr="00832C6A">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50C2A" w14:textId="77777777" w:rsidR="00D539D3" w:rsidRPr="00832C6A" w:rsidRDefault="00D539D3" w:rsidP="00F9798B">
            <w:pPr>
              <w:pStyle w:val="rowtabella0"/>
              <w:jc w:val="center"/>
              <w:rPr>
                <w:color w:val="002060"/>
              </w:rPr>
            </w:pPr>
            <w:r w:rsidRPr="00832C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09361"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2CE32" w14:textId="77777777" w:rsidR="00D539D3" w:rsidRPr="00832C6A" w:rsidRDefault="00D539D3" w:rsidP="00F9798B">
            <w:pPr>
              <w:pStyle w:val="rowtabella0"/>
              <w:jc w:val="center"/>
              <w:rPr>
                <w:color w:val="002060"/>
              </w:rPr>
            </w:pPr>
            <w:r w:rsidRPr="00832C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D4BD4"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2BAA4"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EE903" w14:textId="77777777" w:rsidR="00D539D3" w:rsidRPr="00832C6A" w:rsidRDefault="00D539D3" w:rsidP="00F9798B">
            <w:pPr>
              <w:pStyle w:val="rowtabella0"/>
              <w:jc w:val="center"/>
              <w:rPr>
                <w:color w:val="002060"/>
              </w:rPr>
            </w:pPr>
            <w:r w:rsidRPr="00832C6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E0435"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469A7" w14:textId="77777777" w:rsidR="00D539D3" w:rsidRPr="00832C6A" w:rsidRDefault="00D539D3" w:rsidP="00F9798B">
            <w:pPr>
              <w:pStyle w:val="rowtabella0"/>
              <w:jc w:val="center"/>
              <w:rPr>
                <w:color w:val="002060"/>
              </w:rPr>
            </w:pPr>
            <w:r w:rsidRPr="00832C6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60402" w14:textId="77777777" w:rsidR="00D539D3" w:rsidRPr="00832C6A" w:rsidRDefault="00D539D3" w:rsidP="00F9798B">
            <w:pPr>
              <w:pStyle w:val="rowtabella0"/>
              <w:jc w:val="center"/>
              <w:rPr>
                <w:color w:val="002060"/>
              </w:rPr>
            </w:pPr>
            <w:r w:rsidRPr="00832C6A">
              <w:rPr>
                <w:color w:val="002060"/>
              </w:rPr>
              <w:t>0</w:t>
            </w:r>
          </w:p>
        </w:tc>
      </w:tr>
      <w:tr w:rsidR="00D539D3" w:rsidRPr="00832C6A" w14:paraId="37C9953E"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2D9421" w14:textId="77777777" w:rsidR="00D539D3" w:rsidRPr="00832C6A" w:rsidRDefault="00D539D3" w:rsidP="00F9798B">
            <w:pPr>
              <w:pStyle w:val="rowtabella0"/>
              <w:rPr>
                <w:color w:val="002060"/>
              </w:rPr>
            </w:pPr>
            <w:r w:rsidRPr="00832C6A">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8A315" w14:textId="77777777" w:rsidR="00D539D3" w:rsidRPr="00832C6A" w:rsidRDefault="00D539D3" w:rsidP="00F9798B">
            <w:pPr>
              <w:pStyle w:val="rowtabella0"/>
              <w:jc w:val="center"/>
              <w:rPr>
                <w:color w:val="002060"/>
              </w:rPr>
            </w:pPr>
            <w:r w:rsidRPr="00832C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54873"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94C3B"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E2EDB"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83C9B"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9F73A" w14:textId="77777777" w:rsidR="00D539D3" w:rsidRPr="00832C6A" w:rsidRDefault="00D539D3" w:rsidP="00F9798B">
            <w:pPr>
              <w:pStyle w:val="rowtabella0"/>
              <w:jc w:val="center"/>
              <w:rPr>
                <w:color w:val="002060"/>
              </w:rPr>
            </w:pPr>
            <w:r w:rsidRPr="00832C6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E3BA4" w14:textId="77777777" w:rsidR="00D539D3" w:rsidRPr="00832C6A" w:rsidRDefault="00D539D3" w:rsidP="00F9798B">
            <w:pPr>
              <w:pStyle w:val="rowtabella0"/>
              <w:jc w:val="center"/>
              <w:rPr>
                <w:color w:val="002060"/>
              </w:rPr>
            </w:pPr>
            <w:r w:rsidRPr="00832C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2FF08" w14:textId="77777777" w:rsidR="00D539D3" w:rsidRPr="00832C6A" w:rsidRDefault="00D539D3" w:rsidP="00F9798B">
            <w:pPr>
              <w:pStyle w:val="rowtabella0"/>
              <w:jc w:val="center"/>
              <w:rPr>
                <w:color w:val="002060"/>
              </w:rPr>
            </w:pPr>
            <w:r w:rsidRPr="00832C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ECADF" w14:textId="77777777" w:rsidR="00D539D3" w:rsidRPr="00832C6A" w:rsidRDefault="00D539D3" w:rsidP="00F9798B">
            <w:pPr>
              <w:pStyle w:val="rowtabella0"/>
              <w:jc w:val="center"/>
              <w:rPr>
                <w:color w:val="002060"/>
              </w:rPr>
            </w:pPr>
            <w:r w:rsidRPr="00832C6A">
              <w:rPr>
                <w:color w:val="002060"/>
              </w:rPr>
              <w:t>0</w:t>
            </w:r>
          </w:p>
        </w:tc>
      </w:tr>
      <w:tr w:rsidR="00D539D3" w:rsidRPr="00832C6A" w14:paraId="552A5C35"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6F4942" w14:textId="77777777" w:rsidR="00D539D3" w:rsidRPr="00832C6A" w:rsidRDefault="00D539D3" w:rsidP="00F9798B">
            <w:pPr>
              <w:pStyle w:val="rowtabella0"/>
              <w:rPr>
                <w:color w:val="002060"/>
              </w:rPr>
            </w:pPr>
            <w:r w:rsidRPr="00832C6A">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A4BBC"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82E36"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188F5"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019CF"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B0F4F"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7463C" w14:textId="77777777" w:rsidR="00D539D3" w:rsidRPr="00832C6A" w:rsidRDefault="00D539D3" w:rsidP="00F9798B">
            <w:pPr>
              <w:pStyle w:val="rowtabella0"/>
              <w:jc w:val="center"/>
              <w:rPr>
                <w:color w:val="002060"/>
              </w:rPr>
            </w:pPr>
            <w:r w:rsidRPr="00832C6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E1AEE" w14:textId="77777777" w:rsidR="00D539D3" w:rsidRPr="00832C6A" w:rsidRDefault="00D539D3" w:rsidP="00F9798B">
            <w:pPr>
              <w:pStyle w:val="rowtabella0"/>
              <w:jc w:val="center"/>
              <w:rPr>
                <w:color w:val="002060"/>
              </w:rPr>
            </w:pPr>
            <w:r w:rsidRPr="00832C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BD99B" w14:textId="77777777" w:rsidR="00D539D3" w:rsidRPr="00832C6A" w:rsidRDefault="00D539D3" w:rsidP="00F9798B">
            <w:pPr>
              <w:pStyle w:val="rowtabella0"/>
              <w:jc w:val="center"/>
              <w:rPr>
                <w:color w:val="002060"/>
              </w:rPr>
            </w:pPr>
            <w:r w:rsidRPr="00832C6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7CB2E" w14:textId="77777777" w:rsidR="00D539D3" w:rsidRPr="00832C6A" w:rsidRDefault="00D539D3" w:rsidP="00F9798B">
            <w:pPr>
              <w:pStyle w:val="rowtabella0"/>
              <w:jc w:val="center"/>
              <w:rPr>
                <w:color w:val="002060"/>
              </w:rPr>
            </w:pPr>
            <w:r w:rsidRPr="00832C6A">
              <w:rPr>
                <w:color w:val="002060"/>
              </w:rPr>
              <w:t>0</w:t>
            </w:r>
          </w:p>
        </w:tc>
      </w:tr>
      <w:tr w:rsidR="00D539D3" w:rsidRPr="00832C6A" w14:paraId="23624874"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203572" w14:textId="77777777" w:rsidR="00D539D3" w:rsidRPr="00832C6A" w:rsidRDefault="00D539D3" w:rsidP="00F9798B">
            <w:pPr>
              <w:pStyle w:val="rowtabella0"/>
              <w:rPr>
                <w:color w:val="002060"/>
              </w:rPr>
            </w:pPr>
            <w:r w:rsidRPr="00832C6A">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F283C"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76D20"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22A9B"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96F2D"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AD65C"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E4610" w14:textId="77777777" w:rsidR="00D539D3" w:rsidRPr="00832C6A" w:rsidRDefault="00D539D3" w:rsidP="00F9798B">
            <w:pPr>
              <w:pStyle w:val="rowtabella0"/>
              <w:jc w:val="center"/>
              <w:rPr>
                <w:color w:val="002060"/>
              </w:rPr>
            </w:pPr>
            <w:r w:rsidRPr="00832C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2A7F5" w14:textId="77777777" w:rsidR="00D539D3" w:rsidRPr="00832C6A" w:rsidRDefault="00D539D3" w:rsidP="00F9798B">
            <w:pPr>
              <w:pStyle w:val="rowtabella0"/>
              <w:jc w:val="center"/>
              <w:rPr>
                <w:color w:val="002060"/>
              </w:rPr>
            </w:pPr>
            <w:r w:rsidRPr="00832C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23B2C"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4C04E" w14:textId="77777777" w:rsidR="00D539D3" w:rsidRPr="00832C6A" w:rsidRDefault="00D539D3" w:rsidP="00F9798B">
            <w:pPr>
              <w:pStyle w:val="rowtabella0"/>
              <w:jc w:val="center"/>
              <w:rPr>
                <w:color w:val="002060"/>
              </w:rPr>
            </w:pPr>
            <w:r w:rsidRPr="00832C6A">
              <w:rPr>
                <w:color w:val="002060"/>
              </w:rPr>
              <w:t>0</w:t>
            </w:r>
          </w:p>
        </w:tc>
      </w:tr>
      <w:tr w:rsidR="00D539D3" w:rsidRPr="00832C6A" w14:paraId="37FFB17B"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8254FF" w14:textId="77777777" w:rsidR="00D539D3" w:rsidRPr="00832C6A" w:rsidRDefault="00D539D3" w:rsidP="00F9798B">
            <w:pPr>
              <w:pStyle w:val="rowtabella0"/>
              <w:rPr>
                <w:color w:val="002060"/>
              </w:rPr>
            </w:pPr>
            <w:r w:rsidRPr="00832C6A">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37FB8"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7A1D1"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79F07"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C89B0"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AFCFA"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7ED12" w14:textId="77777777" w:rsidR="00D539D3" w:rsidRPr="00832C6A" w:rsidRDefault="00D539D3" w:rsidP="00F9798B">
            <w:pPr>
              <w:pStyle w:val="rowtabella0"/>
              <w:jc w:val="center"/>
              <w:rPr>
                <w:color w:val="002060"/>
              </w:rPr>
            </w:pPr>
            <w:r w:rsidRPr="00832C6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E94BF"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D289F"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C2F4E" w14:textId="77777777" w:rsidR="00D539D3" w:rsidRPr="00832C6A" w:rsidRDefault="00D539D3" w:rsidP="00F9798B">
            <w:pPr>
              <w:pStyle w:val="rowtabella0"/>
              <w:jc w:val="center"/>
              <w:rPr>
                <w:color w:val="002060"/>
              </w:rPr>
            </w:pPr>
            <w:r w:rsidRPr="00832C6A">
              <w:rPr>
                <w:color w:val="002060"/>
              </w:rPr>
              <w:t>0</w:t>
            </w:r>
          </w:p>
        </w:tc>
      </w:tr>
      <w:tr w:rsidR="00D539D3" w:rsidRPr="00832C6A" w14:paraId="1C1AE6D6"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4895F8" w14:textId="77777777" w:rsidR="00D539D3" w:rsidRPr="00832C6A" w:rsidRDefault="00D539D3" w:rsidP="00F9798B">
            <w:pPr>
              <w:pStyle w:val="rowtabella0"/>
              <w:rPr>
                <w:color w:val="002060"/>
              </w:rPr>
            </w:pPr>
            <w:r w:rsidRPr="00832C6A">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E4693" w14:textId="77777777" w:rsidR="00D539D3" w:rsidRPr="00832C6A" w:rsidRDefault="00D539D3" w:rsidP="00F9798B">
            <w:pPr>
              <w:pStyle w:val="rowtabella0"/>
              <w:jc w:val="center"/>
              <w:rPr>
                <w:color w:val="002060"/>
              </w:rPr>
            </w:pPr>
            <w:r w:rsidRPr="00832C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65C6E"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4B870"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4574F"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65B80"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10343" w14:textId="77777777" w:rsidR="00D539D3" w:rsidRPr="00832C6A" w:rsidRDefault="00D539D3" w:rsidP="00F9798B">
            <w:pPr>
              <w:pStyle w:val="rowtabella0"/>
              <w:jc w:val="center"/>
              <w:rPr>
                <w:color w:val="002060"/>
              </w:rPr>
            </w:pPr>
            <w:r w:rsidRPr="00832C6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6D8F0" w14:textId="77777777" w:rsidR="00D539D3" w:rsidRPr="00832C6A" w:rsidRDefault="00D539D3" w:rsidP="00F9798B">
            <w:pPr>
              <w:pStyle w:val="rowtabella0"/>
              <w:jc w:val="center"/>
              <w:rPr>
                <w:color w:val="002060"/>
              </w:rPr>
            </w:pPr>
            <w:r w:rsidRPr="00832C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D407C"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FB1F5" w14:textId="77777777" w:rsidR="00D539D3" w:rsidRPr="00832C6A" w:rsidRDefault="00D539D3" w:rsidP="00F9798B">
            <w:pPr>
              <w:pStyle w:val="rowtabella0"/>
              <w:jc w:val="center"/>
              <w:rPr>
                <w:color w:val="002060"/>
              </w:rPr>
            </w:pPr>
            <w:r w:rsidRPr="00832C6A">
              <w:rPr>
                <w:color w:val="002060"/>
              </w:rPr>
              <w:t>0</w:t>
            </w:r>
          </w:p>
        </w:tc>
      </w:tr>
      <w:tr w:rsidR="00D539D3" w:rsidRPr="00832C6A" w14:paraId="5F35E2A5"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1669B2" w14:textId="77777777" w:rsidR="00D539D3" w:rsidRPr="00832C6A" w:rsidRDefault="00D539D3" w:rsidP="00F9798B">
            <w:pPr>
              <w:pStyle w:val="rowtabella0"/>
              <w:rPr>
                <w:color w:val="002060"/>
              </w:rPr>
            </w:pPr>
            <w:r w:rsidRPr="00832C6A">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1B638" w14:textId="77777777" w:rsidR="00D539D3" w:rsidRPr="00832C6A" w:rsidRDefault="00D539D3" w:rsidP="00F9798B">
            <w:pPr>
              <w:pStyle w:val="rowtabella0"/>
              <w:jc w:val="center"/>
              <w:rPr>
                <w:color w:val="002060"/>
              </w:rPr>
            </w:pPr>
            <w:r w:rsidRPr="00832C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8530A"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69886"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62A1E"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A87C9"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7D70E" w14:textId="77777777" w:rsidR="00D539D3" w:rsidRPr="00832C6A" w:rsidRDefault="00D539D3" w:rsidP="00F9798B">
            <w:pPr>
              <w:pStyle w:val="rowtabella0"/>
              <w:jc w:val="center"/>
              <w:rPr>
                <w:color w:val="002060"/>
              </w:rPr>
            </w:pPr>
            <w:r w:rsidRPr="00832C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1EDEE"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1A5FE"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9D5A5" w14:textId="77777777" w:rsidR="00D539D3" w:rsidRPr="00832C6A" w:rsidRDefault="00D539D3" w:rsidP="00F9798B">
            <w:pPr>
              <w:pStyle w:val="rowtabella0"/>
              <w:jc w:val="center"/>
              <w:rPr>
                <w:color w:val="002060"/>
              </w:rPr>
            </w:pPr>
            <w:r w:rsidRPr="00832C6A">
              <w:rPr>
                <w:color w:val="002060"/>
              </w:rPr>
              <w:t>0</w:t>
            </w:r>
          </w:p>
        </w:tc>
      </w:tr>
      <w:tr w:rsidR="00D539D3" w:rsidRPr="00832C6A" w14:paraId="65D776BF"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44CDA0" w14:textId="77777777" w:rsidR="00D539D3" w:rsidRPr="00832C6A" w:rsidRDefault="00D539D3" w:rsidP="00F9798B">
            <w:pPr>
              <w:pStyle w:val="rowtabella0"/>
              <w:rPr>
                <w:color w:val="002060"/>
              </w:rPr>
            </w:pPr>
            <w:r w:rsidRPr="00832C6A">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14C5E" w14:textId="77777777" w:rsidR="00D539D3" w:rsidRPr="00832C6A" w:rsidRDefault="00D539D3" w:rsidP="00F9798B">
            <w:pPr>
              <w:pStyle w:val="rowtabella0"/>
              <w:jc w:val="center"/>
              <w:rPr>
                <w:color w:val="002060"/>
              </w:rPr>
            </w:pPr>
            <w:r w:rsidRPr="00832C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B726F"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206B0"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732CD"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4CA67"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5826C" w14:textId="77777777" w:rsidR="00D539D3" w:rsidRPr="00832C6A" w:rsidRDefault="00D539D3" w:rsidP="00F9798B">
            <w:pPr>
              <w:pStyle w:val="rowtabella0"/>
              <w:jc w:val="center"/>
              <w:rPr>
                <w:color w:val="002060"/>
              </w:rPr>
            </w:pPr>
            <w:r w:rsidRPr="00832C6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93B22" w14:textId="77777777" w:rsidR="00D539D3" w:rsidRPr="00832C6A" w:rsidRDefault="00D539D3" w:rsidP="00F9798B">
            <w:pPr>
              <w:pStyle w:val="rowtabella0"/>
              <w:jc w:val="center"/>
              <w:rPr>
                <w:color w:val="002060"/>
              </w:rPr>
            </w:pPr>
            <w:r w:rsidRPr="00832C6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E5ABE"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C3198" w14:textId="77777777" w:rsidR="00D539D3" w:rsidRPr="00832C6A" w:rsidRDefault="00D539D3" w:rsidP="00F9798B">
            <w:pPr>
              <w:pStyle w:val="rowtabella0"/>
              <w:jc w:val="center"/>
              <w:rPr>
                <w:color w:val="002060"/>
              </w:rPr>
            </w:pPr>
            <w:r w:rsidRPr="00832C6A">
              <w:rPr>
                <w:color w:val="002060"/>
              </w:rPr>
              <w:t>0</w:t>
            </w:r>
          </w:p>
        </w:tc>
      </w:tr>
      <w:tr w:rsidR="00D539D3" w:rsidRPr="00832C6A" w14:paraId="52BBC152"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F3781F" w14:textId="77777777" w:rsidR="00D539D3" w:rsidRPr="00832C6A" w:rsidRDefault="00D539D3" w:rsidP="00F9798B">
            <w:pPr>
              <w:pStyle w:val="rowtabella0"/>
              <w:rPr>
                <w:color w:val="002060"/>
              </w:rPr>
            </w:pPr>
            <w:r w:rsidRPr="00832C6A">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404F8"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F716B"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EC8C0"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82E0A"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B09A1"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D30B8" w14:textId="77777777" w:rsidR="00D539D3" w:rsidRPr="00832C6A" w:rsidRDefault="00D539D3" w:rsidP="00F9798B">
            <w:pPr>
              <w:pStyle w:val="rowtabella0"/>
              <w:jc w:val="center"/>
              <w:rPr>
                <w:color w:val="002060"/>
              </w:rPr>
            </w:pPr>
            <w:r w:rsidRPr="00832C6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2C468"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5A126"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400B3" w14:textId="77777777" w:rsidR="00D539D3" w:rsidRPr="00832C6A" w:rsidRDefault="00D539D3" w:rsidP="00F9798B">
            <w:pPr>
              <w:pStyle w:val="rowtabella0"/>
              <w:jc w:val="center"/>
              <w:rPr>
                <w:color w:val="002060"/>
              </w:rPr>
            </w:pPr>
            <w:r w:rsidRPr="00832C6A">
              <w:rPr>
                <w:color w:val="002060"/>
              </w:rPr>
              <w:t>0</w:t>
            </w:r>
          </w:p>
        </w:tc>
      </w:tr>
      <w:tr w:rsidR="00D539D3" w:rsidRPr="00832C6A" w14:paraId="5645610D"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F44F05" w14:textId="77777777" w:rsidR="00D539D3" w:rsidRPr="00832C6A" w:rsidRDefault="00D539D3" w:rsidP="00F9798B">
            <w:pPr>
              <w:pStyle w:val="rowtabella0"/>
              <w:rPr>
                <w:color w:val="002060"/>
              </w:rPr>
            </w:pPr>
            <w:r w:rsidRPr="00832C6A">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81954"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0934A"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F6DAE"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F5FFC"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23418"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545A0" w14:textId="77777777" w:rsidR="00D539D3" w:rsidRPr="00832C6A" w:rsidRDefault="00D539D3" w:rsidP="00F9798B">
            <w:pPr>
              <w:pStyle w:val="rowtabella0"/>
              <w:jc w:val="center"/>
              <w:rPr>
                <w:color w:val="002060"/>
              </w:rPr>
            </w:pPr>
            <w:r w:rsidRPr="00832C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CDAD9" w14:textId="77777777" w:rsidR="00D539D3" w:rsidRPr="00832C6A" w:rsidRDefault="00D539D3" w:rsidP="00F9798B">
            <w:pPr>
              <w:pStyle w:val="rowtabella0"/>
              <w:jc w:val="center"/>
              <w:rPr>
                <w:color w:val="002060"/>
              </w:rPr>
            </w:pPr>
            <w:r w:rsidRPr="00832C6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49ADD" w14:textId="77777777" w:rsidR="00D539D3" w:rsidRPr="00832C6A" w:rsidRDefault="00D539D3" w:rsidP="00F9798B">
            <w:pPr>
              <w:pStyle w:val="rowtabella0"/>
              <w:jc w:val="center"/>
              <w:rPr>
                <w:color w:val="002060"/>
              </w:rPr>
            </w:pPr>
            <w:r w:rsidRPr="00832C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5D692" w14:textId="77777777" w:rsidR="00D539D3" w:rsidRPr="00832C6A" w:rsidRDefault="00D539D3" w:rsidP="00F9798B">
            <w:pPr>
              <w:pStyle w:val="rowtabella0"/>
              <w:jc w:val="center"/>
              <w:rPr>
                <w:color w:val="002060"/>
              </w:rPr>
            </w:pPr>
            <w:r w:rsidRPr="00832C6A">
              <w:rPr>
                <w:color w:val="002060"/>
              </w:rPr>
              <w:t>0</w:t>
            </w:r>
          </w:p>
        </w:tc>
      </w:tr>
      <w:tr w:rsidR="00D539D3" w:rsidRPr="00832C6A" w14:paraId="46134BA3"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A90A89" w14:textId="77777777" w:rsidR="00D539D3" w:rsidRPr="00832C6A" w:rsidRDefault="00D539D3" w:rsidP="00F9798B">
            <w:pPr>
              <w:pStyle w:val="rowtabella0"/>
              <w:rPr>
                <w:color w:val="002060"/>
              </w:rPr>
            </w:pPr>
            <w:r w:rsidRPr="00832C6A">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6094D"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FBF83"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2FE32"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EBCCD"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DC909" w14:textId="77777777" w:rsidR="00D539D3" w:rsidRPr="00832C6A" w:rsidRDefault="00D539D3" w:rsidP="00F9798B">
            <w:pPr>
              <w:pStyle w:val="rowtabella0"/>
              <w:jc w:val="center"/>
              <w:rPr>
                <w:color w:val="002060"/>
              </w:rPr>
            </w:pPr>
            <w:r w:rsidRPr="00832C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61977" w14:textId="77777777" w:rsidR="00D539D3" w:rsidRPr="00832C6A" w:rsidRDefault="00D539D3" w:rsidP="00F9798B">
            <w:pPr>
              <w:pStyle w:val="rowtabella0"/>
              <w:jc w:val="center"/>
              <w:rPr>
                <w:color w:val="002060"/>
              </w:rPr>
            </w:pPr>
            <w:r w:rsidRPr="00832C6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BB0BD" w14:textId="77777777" w:rsidR="00D539D3" w:rsidRPr="00832C6A" w:rsidRDefault="00D539D3" w:rsidP="00F9798B">
            <w:pPr>
              <w:pStyle w:val="rowtabella0"/>
              <w:jc w:val="center"/>
              <w:rPr>
                <w:color w:val="002060"/>
              </w:rPr>
            </w:pPr>
            <w:r w:rsidRPr="00832C6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81995" w14:textId="77777777" w:rsidR="00D539D3" w:rsidRPr="00832C6A" w:rsidRDefault="00D539D3" w:rsidP="00F9798B">
            <w:pPr>
              <w:pStyle w:val="rowtabella0"/>
              <w:jc w:val="center"/>
              <w:rPr>
                <w:color w:val="002060"/>
              </w:rPr>
            </w:pPr>
            <w:r w:rsidRPr="00832C6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A1138" w14:textId="77777777" w:rsidR="00D539D3" w:rsidRPr="00832C6A" w:rsidRDefault="00D539D3" w:rsidP="00F9798B">
            <w:pPr>
              <w:pStyle w:val="rowtabella0"/>
              <w:jc w:val="center"/>
              <w:rPr>
                <w:color w:val="002060"/>
              </w:rPr>
            </w:pPr>
            <w:r w:rsidRPr="00832C6A">
              <w:rPr>
                <w:color w:val="002060"/>
              </w:rPr>
              <w:t>0</w:t>
            </w:r>
          </w:p>
        </w:tc>
      </w:tr>
      <w:tr w:rsidR="00D539D3" w:rsidRPr="00832C6A" w14:paraId="59026408"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499231" w14:textId="77777777" w:rsidR="00D539D3" w:rsidRPr="00832C6A" w:rsidRDefault="00D539D3" w:rsidP="00F9798B">
            <w:pPr>
              <w:pStyle w:val="rowtabella0"/>
              <w:rPr>
                <w:color w:val="002060"/>
              </w:rPr>
            </w:pPr>
            <w:r w:rsidRPr="00832C6A">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A43CF"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82626"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C8AB9"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2AC0E"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F6E8E"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0EC6B"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A8C81" w14:textId="77777777" w:rsidR="00D539D3" w:rsidRPr="00832C6A" w:rsidRDefault="00D539D3" w:rsidP="00F9798B">
            <w:pPr>
              <w:pStyle w:val="rowtabella0"/>
              <w:jc w:val="center"/>
              <w:rPr>
                <w:color w:val="002060"/>
              </w:rPr>
            </w:pPr>
            <w:r w:rsidRPr="00832C6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CFD36" w14:textId="77777777" w:rsidR="00D539D3" w:rsidRPr="00832C6A" w:rsidRDefault="00D539D3" w:rsidP="00F9798B">
            <w:pPr>
              <w:pStyle w:val="rowtabella0"/>
              <w:jc w:val="center"/>
              <w:rPr>
                <w:color w:val="002060"/>
              </w:rPr>
            </w:pPr>
            <w:r w:rsidRPr="00832C6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B0457" w14:textId="77777777" w:rsidR="00D539D3" w:rsidRPr="00832C6A" w:rsidRDefault="00D539D3" w:rsidP="00F9798B">
            <w:pPr>
              <w:pStyle w:val="rowtabella0"/>
              <w:jc w:val="center"/>
              <w:rPr>
                <w:color w:val="002060"/>
              </w:rPr>
            </w:pPr>
            <w:r w:rsidRPr="00832C6A">
              <w:rPr>
                <w:color w:val="002060"/>
              </w:rPr>
              <w:t>0</w:t>
            </w:r>
          </w:p>
        </w:tc>
      </w:tr>
      <w:tr w:rsidR="00D539D3" w:rsidRPr="00832C6A" w14:paraId="51FE2D30" w14:textId="77777777" w:rsidTr="00F9798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C46C5C" w14:textId="77777777" w:rsidR="00D539D3" w:rsidRPr="00832C6A" w:rsidRDefault="00D539D3" w:rsidP="00F9798B">
            <w:pPr>
              <w:pStyle w:val="rowtabella0"/>
              <w:rPr>
                <w:color w:val="002060"/>
              </w:rPr>
            </w:pPr>
            <w:r w:rsidRPr="00832C6A">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DDD03"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4A2E3"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9E6C2"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689E6"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52C46"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04C9B"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77B41" w14:textId="77777777" w:rsidR="00D539D3" w:rsidRPr="00832C6A" w:rsidRDefault="00D539D3" w:rsidP="00F9798B">
            <w:pPr>
              <w:pStyle w:val="rowtabella0"/>
              <w:jc w:val="center"/>
              <w:rPr>
                <w:color w:val="002060"/>
              </w:rPr>
            </w:pPr>
            <w:r w:rsidRPr="00832C6A">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00EC8" w14:textId="77777777" w:rsidR="00D539D3" w:rsidRPr="00832C6A" w:rsidRDefault="00D539D3" w:rsidP="00F9798B">
            <w:pPr>
              <w:pStyle w:val="rowtabella0"/>
              <w:jc w:val="center"/>
              <w:rPr>
                <w:color w:val="002060"/>
              </w:rPr>
            </w:pPr>
            <w:r w:rsidRPr="00832C6A">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3E1E8" w14:textId="77777777" w:rsidR="00D539D3" w:rsidRPr="00832C6A" w:rsidRDefault="00D539D3" w:rsidP="00F9798B">
            <w:pPr>
              <w:pStyle w:val="rowtabella0"/>
              <w:jc w:val="center"/>
              <w:rPr>
                <w:color w:val="002060"/>
              </w:rPr>
            </w:pPr>
            <w:r w:rsidRPr="00832C6A">
              <w:rPr>
                <w:color w:val="002060"/>
              </w:rPr>
              <w:t>1</w:t>
            </w:r>
          </w:p>
        </w:tc>
      </w:tr>
    </w:tbl>
    <w:p w14:paraId="1F187536" w14:textId="77777777" w:rsidR="00D539D3" w:rsidRPr="00832C6A" w:rsidRDefault="00D539D3" w:rsidP="00D539D3">
      <w:pPr>
        <w:pStyle w:val="breakline"/>
        <w:rPr>
          <w:rFonts w:eastAsiaTheme="minorEastAsia"/>
          <w:color w:val="002060"/>
        </w:rPr>
      </w:pPr>
    </w:p>
    <w:p w14:paraId="08556C3E" w14:textId="77777777" w:rsidR="00D539D3" w:rsidRPr="00832C6A" w:rsidRDefault="00D539D3" w:rsidP="00D539D3">
      <w:pPr>
        <w:pStyle w:val="titoloprinc0"/>
        <w:rPr>
          <w:color w:val="002060"/>
        </w:rPr>
      </w:pPr>
      <w:r>
        <w:rPr>
          <w:color w:val="002060"/>
        </w:rPr>
        <w:t>PROGRAMM</w:t>
      </w:r>
      <w:r w:rsidRPr="00832C6A">
        <w:rPr>
          <w:color w:val="002060"/>
        </w:rPr>
        <w:t>A</w:t>
      </w:r>
      <w:r>
        <w:rPr>
          <w:color w:val="002060"/>
        </w:rPr>
        <w:t xml:space="preserve"> GARE</w:t>
      </w:r>
    </w:p>
    <w:p w14:paraId="50262EE9" w14:textId="77777777" w:rsidR="00D539D3" w:rsidRDefault="00D539D3" w:rsidP="00D539D3">
      <w:pPr>
        <w:pStyle w:val="breakline"/>
        <w:rPr>
          <w:color w:val="002060"/>
        </w:rPr>
      </w:pPr>
    </w:p>
    <w:p w14:paraId="63E276CF" w14:textId="77777777" w:rsidR="00D539D3" w:rsidRPr="000D64F5" w:rsidRDefault="00D539D3" w:rsidP="00D539D3">
      <w:pPr>
        <w:pStyle w:val="sottotitolocampionato10"/>
        <w:rPr>
          <w:color w:val="002060"/>
        </w:rPr>
      </w:pPr>
      <w:r w:rsidRPr="000D64F5">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8"/>
        <w:gridCol w:w="2011"/>
        <w:gridCol w:w="385"/>
        <w:gridCol w:w="898"/>
        <w:gridCol w:w="1198"/>
        <w:gridCol w:w="1544"/>
        <w:gridCol w:w="1566"/>
      </w:tblGrid>
      <w:tr w:rsidR="00D539D3" w:rsidRPr="000D64F5" w14:paraId="3908B699" w14:textId="77777777" w:rsidTr="00F979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4DF0F" w14:textId="77777777" w:rsidR="00D539D3" w:rsidRPr="000D64F5" w:rsidRDefault="00D539D3" w:rsidP="00F9798B">
            <w:pPr>
              <w:pStyle w:val="headertabella0"/>
              <w:rPr>
                <w:color w:val="002060"/>
              </w:rPr>
            </w:pPr>
            <w:r w:rsidRPr="000D64F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DFF98" w14:textId="77777777" w:rsidR="00D539D3" w:rsidRPr="000D64F5" w:rsidRDefault="00D539D3" w:rsidP="00F9798B">
            <w:pPr>
              <w:pStyle w:val="headertabella0"/>
              <w:rPr>
                <w:color w:val="002060"/>
              </w:rPr>
            </w:pPr>
            <w:r w:rsidRPr="000D64F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32616" w14:textId="77777777" w:rsidR="00D539D3" w:rsidRPr="000D64F5" w:rsidRDefault="00D539D3" w:rsidP="00F9798B">
            <w:pPr>
              <w:pStyle w:val="headertabella0"/>
              <w:rPr>
                <w:color w:val="002060"/>
              </w:rPr>
            </w:pPr>
            <w:r w:rsidRPr="000D64F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90FDB" w14:textId="77777777" w:rsidR="00D539D3" w:rsidRPr="000D64F5" w:rsidRDefault="00D539D3" w:rsidP="00F9798B">
            <w:pPr>
              <w:pStyle w:val="headertabella0"/>
              <w:rPr>
                <w:color w:val="002060"/>
              </w:rPr>
            </w:pPr>
            <w:r w:rsidRPr="000D64F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213B0" w14:textId="77777777" w:rsidR="00D539D3" w:rsidRPr="000D64F5" w:rsidRDefault="00D539D3" w:rsidP="00F9798B">
            <w:pPr>
              <w:pStyle w:val="headertabella0"/>
              <w:rPr>
                <w:color w:val="002060"/>
              </w:rPr>
            </w:pPr>
            <w:r w:rsidRPr="000D64F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9F339" w14:textId="77777777" w:rsidR="00D539D3" w:rsidRPr="000D64F5" w:rsidRDefault="00D539D3" w:rsidP="00F9798B">
            <w:pPr>
              <w:pStyle w:val="headertabella0"/>
              <w:rPr>
                <w:color w:val="002060"/>
              </w:rPr>
            </w:pPr>
            <w:r w:rsidRPr="000D64F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49299" w14:textId="77777777" w:rsidR="00D539D3" w:rsidRPr="000D64F5" w:rsidRDefault="00D539D3" w:rsidP="00F9798B">
            <w:pPr>
              <w:pStyle w:val="headertabella0"/>
              <w:rPr>
                <w:color w:val="002060"/>
              </w:rPr>
            </w:pPr>
            <w:r w:rsidRPr="000D64F5">
              <w:rPr>
                <w:color w:val="002060"/>
              </w:rPr>
              <w:t>Indirizzo Impianto</w:t>
            </w:r>
          </w:p>
        </w:tc>
      </w:tr>
      <w:tr w:rsidR="00D539D3" w:rsidRPr="000D64F5" w14:paraId="0DEC3DBA" w14:textId="77777777" w:rsidTr="00F979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51DC35" w14:textId="77777777" w:rsidR="00D539D3" w:rsidRPr="000D64F5" w:rsidRDefault="00D539D3" w:rsidP="00F9798B">
            <w:pPr>
              <w:pStyle w:val="rowtabella0"/>
              <w:rPr>
                <w:color w:val="002060"/>
              </w:rPr>
            </w:pPr>
            <w:r w:rsidRPr="000D64F5">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9A1D0" w14:textId="77777777" w:rsidR="00D539D3" w:rsidRPr="000D64F5" w:rsidRDefault="00D539D3" w:rsidP="00F9798B">
            <w:pPr>
              <w:pStyle w:val="rowtabella0"/>
              <w:rPr>
                <w:color w:val="002060"/>
              </w:rPr>
            </w:pPr>
            <w:r w:rsidRPr="000D64F5">
              <w:rPr>
                <w:color w:val="002060"/>
              </w:rPr>
              <w:t>GRADARA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418A1E" w14:textId="77777777" w:rsidR="00D539D3" w:rsidRPr="000D64F5" w:rsidRDefault="00D539D3" w:rsidP="00F9798B">
            <w:pPr>
              <w:pStyle w:val="rowtabella0"/>
              <w:jc w:val="center"/>
              <w:rPr>
                <w:color w:val="002060"/>
              </w:rPr>
            </w:pPr>
            <w:r w:rsidRPr="000D64F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5C8DC4" w14:textId="77777777" w:rsidR="00D539D3" w:rsidRPr="000D64F5" w:rsidRDefault="00D539D3" w:rsidP="00F9798B">
            <w:pPr>
              <w:pStyle w:val="rowtabella0"/>
              <w:rPr>
                <w:color w:val="002060"/>
              </w:rPr>
            </w:pPr>
            <w:r w:rsidRPr="000D64F5">
              <w:rPr>
                <w:color w:val="002060"/>
              </w:rPr>
              <w:t>07/12/2023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B7957C" w14:textId="77777777" w:rsidR="00D539D3" w:rsidRPr="000D64F5" w:rsidRDefault="00D539D3" w:rsidP="00F9798B">
            <w:pPr>
              <w:pStyle w:val="rowtabella0"/>
              <w:rPr>
                <w:color w:val="002060"/>
              </w:rPr>
            </w:pPr>
            <w:r w:rsidRPr="000D64F5">
              <w:rPr>
                <w:color w:val="002060"/>
              </w:rPr>
              <w:t>5067 PALASCHERMA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E8480" w14:textId="77777777" w:rsidR="00D539D3" w:rsidRPr="000D64F5" w:rsidRDefault="00D539D3" w:rsidP="00F9798B">
            <w:pPr>
              <w:pStyle w:val="rowtabella0"/>
              <w:rPr>
                <w:color w:val="002060"/>
              </w:rPr>
            </w:pPr>
            <w:r w:rsidRPr="000D64F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DDCCB" w14:textId="77777777" w:rsidR="00D539D3" w:rsidRPr="000D64F5" w:rsidRDefault="00D539D3" w:rsidP="00F9798B">
            <w:pPr>
              <w:pStyle w:val="rowtabella0"/>
              <w:rPr>
                <w:color w:val="002060"/>
              </w:rPr>
            </w:pPr>
            <w:r w:rsidRPr="000D64F5">
              <w:rPr>
                <w:color w:val="002060"/>
              </w:rPr>
              <w:t>VIA MONTEPELAGO</w:t>
            </w:r>
          </w:p>
        </w:tc>
      </w:tr>
      <w:tr w:rsidR="00D539D3" w:rsidRPr="000D64F5" w14:paraId="4B5BEF02"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08C437" w14:textId="77777777" w:rsidR="00D539D3" w:rsidRPr="000D64F5" w:rsidRDefault="00D539D3" w:rsidP="00F9798B">
            <w:pPr>
              <w:pStyle w:val="rowtabella0"/>
              <w:rPr>
                <w:color w:val="002060"/>
              </w:rPr>
            </w:pPr>
            <w:r w:rsidRPr="000D64F5">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5C3BEF" w14:textId="77777777" w:rsidR="00D539D3" w:rsidRPr="000D64F5" w:rsidRDefault="00D539D3" w:rsidP="00F9798B">
            <w:pPr>
              <w:pStyle w:val="rowtabella0"/>
              <w:rPr>
                <w:color w:val="002060"/>
              </w:rPr>
            </w:pPr>
            <w:r w:rsidRPr="000D64F5">
              <w:rPr>
                <w:color w:val="002060"/>
              </w:rPr>
              <w:t>POL. KAIROS 3 MONTI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742461"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A46DF0" w14:textId="77777777" w:rsidR="00D539D3" w:rsidRPr="000D64F5" w:rsidRDefault="00D539D3" w:rsidP="00F9798B">
            <w:pPr>
              <w:pStyle w:val="rowtabella0"/>
              <w:rPr>
                <w:color w:val="002060"/>
              </w:rPr>
            </w:pPr>
            <w:r w:rsidRPr="000D64F5">
              <w:rPr>
                <w:color w:val="002060"/>
              </w:rPr>
              <w:t>07/12/2023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1A5BB7" w14:textId="77777777" w:rsidR="00D539D3" w:rsidRPr="000D64F5" w:rsidRDefault="00D539D3" w:rsidP="00F9798B">
            <w:pPr>
              <w:pStyle w:val="rowtabella0"/>
              <w:rPr>
                <w:color w:val="002060"/>
              </w:rPr>
            </w:pPr>
            <w:r w:rsidRPr="000D64F5">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3D58EB" w14:textId="77777777" w:rsidR="00D539D3" w:rsidRPr="000D64F5" w:rsidRDefault="00D539D3" w:rsidP="00F9798B">
            <w:pPr>
              <w:pStyle w:val="rowtabella0"/>
              <w:rPr>
                <w:color w:val="002060"/>
              </w:rPr>
            </w:pPr>
            <w:r w:rsidRPr="000D64F5">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88F641" w14:textId="77777777" w:rsidR="00D539D3" w:rsidRPr="000D64F5" w:rsidRDefault="00D539D3" w:rsidP="00F9798B">
            <w:pPr>
              <w:pStyle w:val="rowtabella0"/>
              <w:rPr>
                <w:color w:val="002060"/>
              </w:rPr>
            </w:pPr>
            <w:r w:rsidRPr="000D64F5">
              <w:rPr>
                <w:color w:val="002060"/>
              </w:rPr>
              <w:t>VIA ROMA, SNC</w:t>
            </w:r>
          </w:p>
        </w:tc>
      </w:tr>
      <w:tr w:rsidR="00D539D3" w:rsidRPr="000D64F5" w14:paraId="1C18CFC4"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ECFFF0" w14:textId="77777777" w:rsidR="00D539D3" w:rsidRPr="000D64F5" w:rsidRDefault="00D539D3" w:rsidP="00F9798B">
            <w:pPr>
              <w:pStyle w:val="rowtabella0"/>
              <w:rPr>
                <w:color w:val="002060"/>
              </w:rPr>
            </w:pPr>
            <w:r w:rsidRPr="000D64F5">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23565B" w14:textId="77777777" w:rsidR="00D539D3" w:rsidRPr="000D64F5" w:rsidRDefault="00D539D3" w:rsidP="00F9798B">
            <w:pPr>
              <w:pStyle w:val="rowtabella0"/>
              <w:rPr>
                <w:color w:val="002060"/>
              </w:rPr>
            </w:pPr>
            <w:r w:rsidRPr="000D64F5">
              <w:rPr>
                <w:color w:val="002060"/>
              </w:rPr>
              <w:t>ASD KAPPABI POTENZAPICENA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B4B56D"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A104AB" w14:textId="77777777" w:rsidR="00D539D3" w:rsidRPr="000D64F5" w:rsidRDefault="00D539D3" w:rsidP="00F9798B">
            <w:pPr>
              <w:pStyle w:val="rowtabella0"/>
              <w:rPr>
                <w:color w:val="002060"/>
              </w:rPr>
            </w:pPr>
            <w:r w:rsidRPr="000D64F5">
              <w:rPr>
                <w:color w:val="002060"/>
              </w:rPr>
              <w:t>07/12/2023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3CE772" w14:textId="77777777" w:rsidR="00D539D3" w:rsidRPr="000D64F5" w:rsidRDefault="00D539D3" w:rsidP="00F9798B">
            <w:pPr>
              <w:pStyle w:val="rowtabella0"/>
              <w:rPr>
                <w:color w:val="002060"/>
              </w:rPr>
            </w:pPr>
            <w:r w:rsidRPr="000D64F5">
              <w:rPr>
                <w:color w:val="002060"/>
              </w:rPr>
              <w:t>5280 TENSOSTRUTTURA S.M.APPARENTE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87B34A" w14:textId="77777777" w:rsidR="00D539D3" w:rsidRPr="000D64F5" w:rsidRDefault="00D539D3" w:rsidP="00F9798B">
            <w:pPr>
              <w:pStyle w:val="rowtabella0"/>
              <w:rPr>
                <w:color w:val="002060"/>
              </w:rPr>
            </w:pPr>
            <w:r w:rsidRPr="000D64F5">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F60488" w14:textId="77777777" w:rsidR="00D539D3" w:rsidRPr="000D64F5" w:rsidRDefault="00D539D3" w:rsidP="00F9798B">
            <w:pPr>
              <w:pStyle w:val="rowtabella0"/>
              <w:rPr>
                <w:color w:val="002060"/>
              </w:rPr>
            </w:pPr>
            <w:r w:rsidRPr="000D64F5">
              <w:rPr>
                <w:color w:val="002060"/>
              </w:rPr>
              <w:t>VIA LORENZO LOTTO</w:t>
            </w:r>
          </w:p>
        </w:tc>
      </w:tr>
      <w:tr w:rsidR="00D539D3" w:rsidRPr="000D64F5" w14:paraId="13E2643B"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E75D81" w14:textId="77777777" w:rsidR="00D539D3" w:rsidRPr="000D64F5" w:rsidRDefault="00D539D3" w:rsidP="00F9798B">
            <w:pPr>
              <w:pStyle w:val="rowtabella0"/>
              <w:rPr>
                <w:color w:val="002060"/>
              </w:rPr>
            </w:pPr>
            <w:r w:rsidRPr="000D64F5">
              <w:rPr>
                <w:color w:val="002060"/>
              </w:rPr>
              <w:t>GROTTESE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FB0CC3" w14:textId="77777777" w:rsidR="00D539D3" w:rsidRPr="000D64F5" w:rsidRDefault="00D539D3" w:rsidP="00F9798B">
            <w:pPr>
              <w:pStyle w:val="rowtabella0"/>
              <w:rPr>
                <w:color w:val="002060"/>
              </w:rPr>
            </w:pPr>
            <w:r w:rsidRPr="000D64F5">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2541BA"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57287B" w14:textId="77777777" w:rsidR="00D539D3" w:rsidRPr="000D64F5" w:rsidRDefault="00D539D3" w:rsidP="00F9798B">
            <w:pPr>
              <w:pStyle w:val="rowtabella0"/>
              <w:rPr>
                <w:color w:val="002060"/>
              </w:rPr>
            </w:pPr>
            <w:r w:rsidRPr="000D64F5">
              <w:rPr>
                <w:color w:val="002060"/>
              </w:rPr>
              <w:t>08/12/2023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B8BB17" w14:textId="77777777" w:rsidR="00D539D3" w:rsidRPr="000D64F5" w:rsidRDefault="00D539D3" w:rsidP="00F9798B">
            <w:pPr>
              <w:pStyle w:val="rowtabella0"/>
              <w:rPr>
                <w:color w:val="002060"/>
              </w:rPr>
            </w:pPr>
            <w:r w:rsidRPr="000D64F5">
              <w:rPr>
                <w:color w:val="002060"/>
              </w:rPr>
              <w:t>5745 CAMPO C5 "NITRO"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EE5B57" w14:textId="77777777" w:rsidR="00D539D3" w:rsidRPr="000D64F5" w:rsidRDefault="00D539D3" w:rsidP="00F9798B">
            <w:pPr>
              <w:pStyle w:val="rowtabella0"/>
              <w:rPr>
                <w:color w:val="002060"/>
              </w:rPr>
            </w:pPr>
            <w:r w:rsidRPr="000D64F5">
              <w:rPr>
                <w:color w:val="002060"/>
              </w:rPr>
              <w:t>RAPAGNANO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32E75B" w14:textId="77777777" w:rsidR="00D539D3" w:rsidRPr="000D64F5" w:rsidRDefault="00D539D3" w:rsidP="00F9798B">
            <w:pPr>
              <w:pStyle w:val="rowtabella0"/>
              <w:rPr>
                <w:color w:val="002060"/>
              </w:rPr>
            </w:pPr>
            <w:r w:rsidRPr="000D64F5">
              <w:rPr>
                <w:color w:val="002060"/>
              </w:rPr>
              <w:t>STRADA FERMANA FALERIENSE, 52</w:t>
            </w:r>
          </w:p>
        </w:tc>
      </w:tr>
      <w:tr w:rsidR="00D539D3" w:rsidRPr="000D64F5" w14:paraId="3EE21F01"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2BDA90" w14:textId="77777777" w:rsidR="00D539D3" w:rsidRPr="000D64F5" w:rsidRDefault="00D539D3" w:rsidP="00F9798B">
            <w:pPr>
              <w:pStyle w:val="rowtabella0"/>
              <w:rPr>
                <w:color w:val="002060"/>
              </w:rPr>
            </w:pPr>
            <w:r w:rsidRPr="000D64F5">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6CA9D2" w14:textId="77777777" w:rsidR="00D539D3" w:rsidRPr="000D64F5" w:rsidRDefault="00D539D3" w:rsidP="00F9798B">
            <w:pPr>
              <w:pStyle w:val="rowtabella0"/>
              <w:rPr>
                <w:color w:val="002060"/>
              </w:rPr>
            </w:pPr>
            <w:r w:rsidRPr="000D64F5">
              <w:rPr>
                <w:color w:val="002060"/>
              </w:rPr>
              <w:t>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BB9928"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EF7265" w14:textId="77777777" w:rsidR="00D539D3" w:rsidRPr="000D64F5" w:rsidRDefault="00D539D3" w:rsidP="00F9798B">
            <w:pPr>
              <w:pStyle w:val="rowtabella0"/>
              <w:rPr>
                <w:color w:val="002060"/>
              </w:rPr>
            </w:pPr>
            <w:r w:rsidRPr="000D64F5">
              <w:rPr>
                <w:color w:val="002060"/>
              </w:rPr>
              <w:t>09/12/2023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0449FC" w14:textId="77777777" w:rsidR="00D539D3" w:rsidRPr="000D64F5" w:rsidRDefault="00D539D3" w:rsidP="00F9798B">
            <w:pPr>
              <w:pStyle w:val="rowtabella0"/>
              <w:rPr>
                <w:color w:val="002060"/>
              </w:rPr>
            </w:pPr>
            <w:r w:rsidRPr="000D64F5">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97125A" w14:textId="77777777" w:rsidR="00D539D3" w:rsidRPr="000D64F5" w:rsidRDefault="00D539D3" w:rsidP="00F9798B">
            <w:pPr>
              <w:pStyle w:val="rowtabella0"/>
              <w:rPr>
                <w:color w:val="002060"/>
              </w:rPr>
            </w:pPr>
            <w:r w:rsidRPr="000D64F5">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A7DD50" w14:textId="77777777" w:rsidR="00D539D3" w:rsidRPr="000D64F5" w:rsidRDefault="00D539D3" w:rsidP="00F9798B">
            <w:pPr>
              <w:pStyle w:val="rowtabella0"/>
              <w:rPr>
                <w:color w:val="002060"/>
              </w:rPr>
            </w:pPr>
            <w:r w:rsidRPr="000D64F5">
              <w:rPr>
                <w:color w:val="002060"/>
              </w:rPr>
              <w:t>VIA VILLA TOMBARI</w:t>
            </w:r>
          </w:p>
        </w:tc>
      </w:tr>
      <w:tr w:rsidR="00D539D3" w:rsidRPr="000D64F5" w14:paraId="311FF721" w14:textId="77777777" w:rsidTr="00F979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CC3425" w14:textId="77777777" w:rsidR="00D539D3" w:rsidRPr="000D64F5" w:rsidRDefault="00D539D3" w:rsidP="00F9798B">
            <w:pPr>
              <w:pStyle w:val="rowtabella0"/>
              <w:rPr>
                <w:color w:val="002060"/>
              </w:rPr>
            </w:pPr>
            <w:r w:rsidRPr="000D64F5">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92D8E" w14:textId="77777777" w:rsidR="00D539D3" w:rsidRPr="000D64F5" w:rsidRDefault="00D539D3" w:rsidP="00F9798B">
            <w:pPr>
              <w:pStyle w:val="rowtabella0"/>
              <w:rPr>
                <w:color w:val="002060"/>
              </w:rPr>
            </w:pPr>
            <w:r w:rsidRPr="000D64F5">
              <w:rPr>
                <w:color w:val="002060"/>
              </w:rPr>
              <w:t>POLISPORTIVA BOCA S.E.M.</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5590AE"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C32DC" w14:textId="77777777" w:rsidR="00D539D3" w:rsidRPr="000D64F5" w:rsidRDefault="00D539D3" w:rsidP="00F9798B">
            <w:pPr>
              <w:pStyle w:val="rowtabella0"/>
              <w:rPr>
                <w:color w:val="002060"/>
              </w:rPr>
            </w:pPr>
            <w:r w:rsidRPr="000D64F5">
              <w:rPr>
                <w:color w:val="002060"/>
              </w:rPr>
              <w:t>09/12/2023 20:15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57FEFC" w14:textId="77777777" w:rsidR="00D539D3" w:rsidRPr="000D64F5" w:rsidRDefault="00D539D3" w:rsidP="00F9798B">
            <w:pPr>
              <w:pStyle w:val="rowtabella0"/>
              <w:rPr>
                <w:color w:val="002060"/>
              </w:rPr>
            </w:pPr>
            <w:r w:rsidRPr="000D64F5">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DDD3F3" w14:textId="77777777" w:rsidR="00D539D3" w:rsidRPr="000D64F5" w:rsidRDefault="00D539D3" w:rsidP="00F9798B">
            <w:pPr>
              <w:pStyle w:val="rowtabella0"/>
              <w:rPr>
                <w:color w:val="002060"/>
              </w:rPr>
            </w:pPr>
            <w:r w:rsidRPr="000D64F5">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18F947" w14:textId="77777777" w:rsidR="00D539D3" w:rsidRPr="000D64F5" w:rsidRDefault="00D539D3" w:rsidP="00F9798B">
            <w:pPr>
              <w:pStyle w:val="rowtabella0"/>
              <w:rPr>
                <w:color w:val="002060"/>
              </w:rPr>
            </w:pPr>
            <w:r w:rsidRPr="000D64F5">
              <w:rPr>
                <w:color w:val="002060"/>
              </w:rPr>
              <w:t>LOC.MONTEROCCO VIA A.MANCINI</w:t>
            </w:r>
          </w:p>
        </w:tc>
      </w:tr>
    </w:tbl>
    <w:p w14:paraId="32587AC4" w14:textId="77777777" w:rsidR="00D539D3" w:rsidRPr="00832C6A" w:rsidRDefault="00D539D3" w:rsidP="00D539D3">
      <w:pPr>
        <w:pStyle w:val="breakline"/>
        <w:rPr>
          <w:color w:val="002060"/>
        </w:rPr>
      </w:pPr>
    </w:p>
    <w:p w14:paraId="076A7983" w14:textId="77777777" w:rsidR="00D539D3" w:rsidRPr="00832C6A" w:rsidRDefault="00D539D3" w:rsidP="00D539D3">
      <w:pPr>
        <w:pStyle w:val="breakline"/>
        <w:rPr>
          <w:color w:val="002060"/>
        </w:rPr>
      </w:pPr>
    </w:p>
    <w:p w14:paraId="1AC454EF" w14:textId="77777777" w:rsidR="00D539D3" w:rsidRPr="00832C6A" w:rsidRDefault="00D539D3" w:rsidP="00D539D3">
      <w:pPr>
        <w:pStyle w:val="titolocampionato0"/>
        <w:shd w:val="clear" w:color="auto" w:fill="CCCCCC"/>
        <w:spacing w:before="80" w:after="40"/>
        <w:rPr>
          <w:color w:val="002060"/>
        </w:rPr>
      </w:pPr>
      <w:r w:rsidRPr="00832C6A">
        <w:rPr>
          <w:color w:val="002060"/>
        </w:rPr>
        <w:t>UNDER 19 CALCIO A 5 REGIONALE</w:t>
      </w:r>
    </w:p>
    <w:p w14:paraId="78FB0D18" w14:textId="77777777" w:rsidR="00D539D3" w:rsidRPr="00832C6A" w:rsidRDefault="00D539D3" w:rsidP="00D539D3">
      <w:pPr>
        <w:pStyle w:val="titoloprinc0"/>
        <w:rPr>
          <w:color w:val="002060"/>
        </w:rPr>
      </w:pPr>
      <w:r w:rsidRPr="00832C6A">
        <w:rPr>
          <w:color w:val="002060"/>
        </w:rPr>
        <w:t>VARIAZIONI AL PROGRAMMA GARE</w:t>
      </w:r>
    </w:p>
    <w:p w14:paraId="52323B5E" w14:textId="77777777" w:rsidR="00D539D3" w:rsidRPr="00832C6A" w:rsidRDefault="00D539D3" w:rsidP="00D539D3">
      <w:pPr>
        <w:pStyle w:val="breakline"/>
        <w:rPr>
          <w:color w:val="002060"/>
        </w:rPr>
      </w:pPr>
    </w:p>
    <w:p w14:paraId="6C1C637B" w14:textId="77777777" w:rsidR="00D539D3" w:rsidRPr="00832C6A" w:rsidRDefault="00D539D3" w:rsidP="00D539D3">
      <w:pPr>
        <w:pStyle w:val="breakline"/>
        <w:rPr>
          <w:color w:val="002060"/>
        </w:rPr>
      </w:pPr>
    </w:p>
    <w:p w14:paraId="182159D3" w14:textId="77777777" w:rsidR="00D539D3" w:rsidRPr="00832C6A" w:rsidRDefault="00D539D3" w:rsidP="00D539D3">
      <w:pPr>
        <w:pStyle w:val="sottotitolocampionato10"/>
        <w:rPr>
          <w:color w:val="002060"/>
        </w:rPr>
      </w:pPr>
      <w:r w:rsidRPr="00832C6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539D3" w:rsidRPr="00832C6A" w14:paraId="446B0F92" w14:textId="77777777" w:rsidTr="00F9798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FBC1B" w14:textId="77777777" w:rsidR="00D539D3" w:rsidRPr="00832C6A" w:rsidRDefault="00D539D3" w:rsidP="00F9798B">
            <w:pPr>
              <w:pStyle w:val="headertabella0"/>
              <w:rPr>
                <w:color w:val="002060"/>
              </w:rPr>
            </w:pPr>
            <w:r w:rsidRPr="00832C6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04A74" w14:textId="77777777" w:rsidR="00D539D3" w:rsidRPr="00832C6A" w:rsidRDefault="00D539D3" w:rsidP="00F9798B">
            <w:pPr>
              <w:pStyle w:val="headertabella0"/>
              <w:rPr>
                <w:color w:val="002060"/>
              </w:rPr>
            </w:pPr>
            <w:r w:rsidRPr="00832C6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4F42B" w14:textId="77777777" w:rsidR="00D539D3" w:rsidRPr="00832C6A" w:rsidRDefault="00D539D3" w:rsidP="00F9798B">
            <w:pPr>
              <w:pStyle w:val="headertabella0"/>
              <w:rPr>
                <w:color w:val="002060"/>
              </w:rPr>
            </w:pPr>
            <w:r w:rsidRPr="00832C6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80006" w14:textId="77777777" w:rsidR="00D539D3" w:rsidRPr="00832C6A" w:rsidRDefault="00D539D3" w:rsidP="00F9798B">
            <w:pPr>
              <w:pStyle w:val="headertabella0"/>
              <w:rPr>
                <w:color w:val="002060"/>
              </w:rPr>
            </w:pPr>
            <w:r w:rsidRPr="00832C6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596F6" w14:textId="77777777" w:rsidR="00D539D3" w:rsidRPr="00832C6A" w:rsidRDefault="00D539D3" w:rsidP="00F9798B">
            <w:pPr>
              <w:pStyle w:val="headertabella0"/>
              <w:rPr>
                <w:color w:val="002060"/>
              </w:rPr>
            </w:pPr>
            <w:r w:rsidRPr="00832C6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D185C" w14:textId="77777777" w:rsidR="00D539D3" w:rsidRPr="00832C6A" w:rsidRDefault="00D539D3" w:rsidP="00F9798B">
            <w:pPr>
              <w:pStyle w:val="headertabella0"/>
              <w:rPr>
                <w:color w:val="002060"/>
              </w:rPr>
            </w:pPr>
            <w:r w:rsidRPr="00832C6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C55B8" w14:textId="77777777" w:rsidR="00D539D3" w:rsidRPr="00832C6A" w:rsidRDefault="00D539D3" w:rsidP="00F9798B">
            <w:pPr>
              <w:pStyle w:val="headertabella0"/>
              <w:rPr>
                <w:color w:val="002060"/>
              </w:rPr>
            </w:pPr>
            <w:r w:rsidRPr="00832C6A">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13494" w14:textId="77777777" w:rsidR="00D539D3" w:rsidRPr="00832C6A" w:rsidRDefault="00D539D3" w:rsidP="00F9798B">
            <w:pPr>
              <w:pStyle w:val="headertabella0"/>
              <w:rPr>
                <w:color w:val="002060"/>
              </w:rPr>
            </w:pPr>
            <w:r w:rsidRPr="00832C6A">
              <w:rPr>
                <w:color w:val="002060"/>
              </w:rPr>
              <w:t>Impianto</w:t>
            </w:r>
          </w:p>
        </w:tc>
      </w:tr>
      <w:tr w:rsidR="00D539D3" w:rsidRPr="00832C6A" w14:paraId="1A298523" w14:textId="77777777" w:rsidTr="00F9798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12CFA" w14:textId="77777777" w:rsidR="00D539D3" w:rsidRPr="00BE086F" w:rsidRDefault="00D539D3" w:rsidP="00F9798B">
            <w:pPr>
              <w:pStyle w:val="rowtabella0"/>
              <w:rPr>
                <w:color w:val="002060"/>
                <w:highlight w:val="yellow"/>
              </w:rPr>
            </w:pPr>
            <w:r w:rsidRPr="00BE086F">
              <w:rPr>
                <w:color w:val="002060"/>
                <w:highlight w:val="yellow"/>
              </w:rPr>
              <w:t>09/12/2023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763F7" w14:textId="77777777" w:rsidR="00D539D3" w:rsidRPr="00BE086F" w:rsidRDefault="00D539D3" w:rsidP="00F9798B">
            <w:pPr>
              <w:pStyle w:val="rowtabella0"/>
              <w:jc w:val="center"/>
              <w:rPr>
                <w:color w:val="002060"/>
                <w:highlight w:val="yellow"/>
              </w:rPr>
            </w:pPr>
            <w:r w:rsidRPr="00BE086F">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2B8D9" w14:textId="77777777" w:rsidR="00D539D3" w:rsidRPr="00BE086F" w:rsidRDefault="00D539D3" w:rsidP="00F9798B">
            <w:pPr>
              <w:pStyle w:val="rowtabella0"/>
              <w:rPr>
                <w:color w:val="002060"/>
                <w:highlight w:val="yellow"/>
              </w:rPr>
            </w:pPr>
            <w:r w:rsidRPr="00BE086F">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A2690" w14:textId="77777777" w:rsidR="00D539D3" w:rsidRPr="00BE086F" w:rsidRDefault="00D539D3" w:rsidP="00F9798B">
            <w:pPr>
              <w:pStyle w:val="rowtabella0"/>
              <w:rPr>
                <w:color w:val="002060"/>
                <w:highlight w:val="yellow"/>
              </w:rPr>
            </w:pPr>
            <w:r w:rsidRPr="00BE086F">
              <w:rPr>
                <w:color w:val="002060"/>
                <w:highlight w:val="yellow"/>
              </w:rPr>
              <w:t>DINAMIS 1990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631F5" w14:textId="77777777" w:rsidR="00D539D3" w:rsidRPr="00832C6A" w:rsidRDefault="00D539D3" w:rsidP="00F9798B">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7876E" w14:textId="77777777" w:rsidR="00D539D3" w:rsidRPr="00832C6A" w:rsidRDefault="00D539D3" w:rsidP="00F9798B">
            <w:pPr>
              <w:pStyle w:val="rowtabella0"/>
              <w:jc w:val="center"/>
              <w:rPr>
                <w:color w:val="002060"/>
              </w:rPr>
            </w:pPr>
            <w:r w:rsidRPr="00BE086F">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35184" w14:textId="77777777" w:rsidR="00D539D3" w:rsidRPr="00832C6A" w:rsidRDefault="00D539D3" w:rsidP="00F9798B">
            <w:pPr>
              <w:pStyle w:val="rowtabella0"/>
              <w:jc w:val="center"/>
              <w:rPr>
                <w:color w:val="002060"/>
              </w:rPr>
            </w:pPr>
            <w:r w:rsidRPr="00832C6A">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B0487" w14:textId="77777777" w:rsidR="00D539D3" w:rsidRPr="00832C6A" w:rsidRDefault="00D539D3" w:rsidP="00F9798B">
            <w:pPr>
              <w:rPr>
                <w:color w:val="002060"/>
              </w:rPr>
            </w:pPr>
          </w:p>
        </w:tc>
      </w:tr>
    </w:tbl>
    <w:p w14:paraId="45E55E3D" w14:textId="77777777" w:rsidR="00D539D3" w:rsidRPr="00832C6A" w:rsidRDefault="00D539D3" w:rsidP="00D539D3">
      <w:pPr>
        <w:pStyle w:val="breakline"/>
        <w:rPr>
          <w:rFonts w:eastAsiaTheme="minorEastAsia"/>
          <w:color w:val="002060"/>
        </w:rPr>
      </w:pPr>
    </w:p>
    <w:p w14:paraId="0B5D31CA" w14:textId="77777777" w:rsidR="00D539D3" w:rsidRPr="00832C6A" w:rsidRDefault="00D539D3" w:rsidP="00D539D3">
      <w:pPr>
        <w:pStyle w:val="breakline"/>
        <w:rPr>
          <w:color w:val="002060"/>
        </w:rPr>
      </w:pPr>
    </w:p>
    <w:p w14:paraId="114BCDE1" w14:textId="77777777" w:rsidR="00D539D3" w:rsidRPr="00832C6A" w:rsidRDefault="00D539D3" w:rsidP="00D539D3">
      <w:pPr>
        <w:pStyle w:val="titoloprinc0"/>
        <w:rPr>
          <w:color w:val="002060"/>
        </w:rPr>
      </w:pPr>
      <w:r w:rsidRPr="00832C6A">
        <w:rPr>
          <w:color w:val="002060"/>
        </w:rPr>
        <w:t>RISULTATI</w:t>
      </w:r>
    </w:p>
    <w:p w14:paraId="2425ECC2" w14:textId="77777777" w:rsidR="00D539D3" w:rsidRPr="00832C6A" w:rsidRDefault="00D539D3" w:rsidP="00D539D3">
      <w:pPr>
        <w:pStyle w:val="breakline"/>
        <w:rPr>
          <w:color w:val="002060"/>
        </w:rPr>
      </w:pPr>
    </w:p>
    <w:p w14:paraId="5DF894E8" w14:textId="77777777" w:rsidR="00D539D3" w:rsidRPr="00832C6A" w:rsidRDefault="00D539D3" w:rsidP="00D539D3">
      <w:pPr>
        <w:pStyle w:val="sottotitolocampionato10"/>
        <w:rPr>
          <w:color w:val="002060"/>
        </w:rPr>
      </w:pPr>
      <w:r w:rsidRPr="00832C6A">
        <w:rPr>
          <w:color w:val="002060"/>
        </w:rPr>
        <w:t>RISULTATI UFFICIALI GARE DEL 02/12/2023</w:t>
      </w:r>
    </w:p>
    <w:p w14:paraId="0F7DD58B" w14:textId="77777777" w:rsidR="00D539D3" w:rsidRPr="00D539D3" w:rsidRDefault="00D539D3" w:rsidP="00D539D3">
      <w:pPr>
        <w:pStyle w:val="sottotitolocampionato20"/>
        <w:spacing w:before="0" w:beforeAutospacing="0" w:after="0" w:afterAutospacing="0"/>
        <w:rPr>
          <w:rFonts w:ascii="Arial" w:hAnsi="Arial" w:cs="Arial"/>
          <w:color w:val="002060"/>
          <w:sz w:val="20"/>
          <w:szCs w:val="20"/>
        </w:rPr>
      </w:pPr>
      <w:r w:rsidRPr="00D539D3">
        <w:rPr>
          <w:rFonts w:ascii="Arial" w:hAnsi="Arial" w:cs="Arial"/>
          <w:color w:val="002060"/>
          <w:sz w:val="20"/>
          <w:szCs w:val="20"/>
        </w:rPr>
        <w:t>Si trascrivono qui di seguito i risultati ufficiali delle gare disputate</w:t>
      </w:r>
    </w:p>
    <w:p w14:paraId="4A865FCA" w14:textId="77777777" w:rsidR="00D539D3" w:rsidRPr="00832C6A" w:rsidRDefault="00D539D3" w:rsidP="00D539D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539D3" w:rsidRPr="00832C6A" w14:paraId="037849C9" w14:textId="77777777" w:rsidTr="00F9798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39D3" w:rsidRPr="00832C6A" w14:paraId="79F46B41" w14:textId="77777777" w:rsidTr="00F97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5A8AB" w14:textId="77777777" w:rsidR="00D539D3" w:rsidRPr="00832C6A" w:rsidRDefault="00D539D3" w:rsidP="00F9798B">
                  <w:pPr>
                    <w:pStyle w:val="headertabella0"/>
                    <w:rPr>
                      <w:color w:val="002060"/>
                    </w:rPr>
                  </w:pPr>
                  <w:r w:rsidRPr="00832C6A">
                    <w:rPr>
                      <w:color w:val="002060"/>
                    </w:rPr>
                    <w:t>GIRONE A - 10 Giornata - A</w:t>
                  </w:r>
                </w:p>
              </w:tc>
            </w:tr>
            <w:tr w:rsidR="00D539D3" w:rsidRPr="00832C6A" w14:paraId="71A00D5F" w14:textId="77777777" w:rsidTr="00F97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C3933A" w14:textId="77777777" w:rsidR="00D539D3" w:rsidRPr="00832C6A" w:rsidRDefault="00D539D3" w:rsidP="00F9798B">
                  <w:pPr>
                    <w:pStyle w:val="rowtabella0"/>
                    <w:rPr>
                      <w:color w:val="002060"/>
                    </w:rPr>
                  </w:pPr>
                  <w:r w:rsidRPr="00832C6A">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F3E03A" w14:textId="77777777" w:rsidR="00D539D3" w:rsidRPr="00832C6A" w:rsidRDefault="00D539D3" w:rsidP="00F9798B">
                  <w:pPr>
                    <w:pStyle w:val="rowtabella0"/>
                    <w:rPr>
                      <w:color w:val="002060"/>
                    </w:rPr>
                  </w:pPr>
                  <w:r w:rsidRPr="00832C6A">
                    <w:rPr>
                      <w:color w:val="002060"/>
                    </w:rPr>
                    <w:t>- ALMA JUVENTUS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EDE7D5" w14:textId="77777777" w:rsidR="00D539D3" w:rsidRPr="00832C6A" w:rsidRDefault="00D539D3" w:rsidP="00F9798B">
                  <w:pPr>
                    <w:pStyle w:val="rowtabella0"/>
                    <w:jc w:val="center"/>
                    <w:rPr>
                      <w:color w:val="002060"/>
                    </w:rPr>
                  </w:pPr>
                  <w:r w:rsidRPr="00832C6A">
                    <w:rPr>
                      <w:color w:val="002060"/>
                    </w:rPr>
                    <w:t>13 - 4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E3E39E" w14:textId="77777777" w:rsidR="00D539D3" w:rsidRPr="00832C6A" w:rsidRDefault="00D539D3" w:rsidP="00F9798B">
                  <w:pPr>
                    <w:pStyle w:val="rowtabella0"/>
                    <w:jc w:val="center"/>
                    <w:rPr>
                      <w:color w:val="002060"/>
                    </w:rPr>
                  </w:pPr>
                  <w:r w:rsidRPr="00832C6A">
                    <w:rPr>
                      <w:color w:val="002060"/>
                    </w:rPr>
                    <w:t> </w:t>
                  </w:r>
                </w:p>
              </w:tc>
            </w:tr>
            <w:tr w:rsidR="00D539D3" w:rsidRPr="00832C6A" w14:paraId="0243123B"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2DE1C9" w14:textId="77777777" w:rsidR="00D539D3" w:rsidRPr="00832C6A" w:rsidRDefault="00D539D3" w:rsidP="00F9798B">
                  <w:pPr>
                    <w:pStyle w:val="rowtabella0"/>
                    <w:rPr>
                      <w:color w:val="002060"/>
                    </w:rPr>
                  </w:pPr>
                  <w:r w:rsidRPr="00832C6A">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3BA1A2" w14:textId="77777777" w:rsidR="00D539D3" w:rsidRPr="00832C6A" w:rsidRDefault="00D539D3" w:rsidP="00F9798B">
                  <w:pPr>
                    <w:pStyle w:val="rowtabella0"/>
                    <w:rPr>
                      <w:color w:val="002060"/>
                    </w:rPr>
                  </w:pPr>
                  <w:r w:rsidRPr="00832C6A">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B46D82" w14:textId="77777777" w:rsidR="00D539D3" w:rsidRPr="00832C6A" w:rsidRDefault="00D539D3" w:rsidP="00F9798B">
                  <w:pPr>
                    <w:pStyle w:val="rowtabella0"/>
                    <w:jc w:val="center"/>
                    <w:rPr>
                      <w:color w:val="002060"/>
                    </w:rPr>
                  </w:pPr>
                  <w:r w:rsidRPr="00832C6A">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DA1422" w14:textId="77777777" w:rsidR="00D539D3" w:rsidRPr="00832C6A" w:rsidRDefault="00D539D3" w:rsidP="00F9798B">
                  <w:pPr>
                    <w:pStyle w:val="rowtabella0"/>
                    <w:jc w:val="center"/>
                    <w:rPr>
                      <w:color w:val="002060"/>
                    </w:rPr>
                  </w:pPr>
                  <w:r w:rsidRPr="00832C6A">
                    <w:rPr>
                      <w:color w:val="002060"/>
                    </w:rPr>
                    <w:t> </w:t>
                  </w:r>
                </w:p>
              </w:tc>
            </w:tr>
            <w:tr w:rsidR="00D539D3" w:rsidRPr="00832C6A" w14:paraId="1662A5B6"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1F058C" w14:textId="77777777" w:rsidR="00D539D3" w:rsidRPr="00832C6A" w:rsidRDefault="00D539D3" w:rsidP="00F9798B">
                  <w:pPr>
                    <w:pStyle w:val="rowtabella0"/>
                    <w:rPr>
                      <w:color w:val="002060"/>
                    </w:rPr>
                  </w:pPr>
                  <w:r w:rsidRPr="00832C6A">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24BAD4" w14:textId="77777777" w:rsidR="00D539D3" w:rsidRPr="00832C6A" w:rsidRDefault="00D539D3" w:rsidP="00F9798B">
                  <w:pPr>
                    <w:pStyle w:val="rowtabella0"/>
                    <w:rPr>
                      <w:color w:val="002060"/>
                    </w:rPr>
                  </w:pPr>
                  <w:r w:rsidRPr="00832C6A">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20483C" w14:textId="77777777" w:rsidR="00D539D3" w:rsidRPr="00832C6A" w:rsidRDefault="00D539D3" w:rsidP="00F9798B">
                  <w:pPr>
                    <w:pStyle w:val="rowtabella0"/>
                    <w:jc w:val="center"/>
                    <w:rPr>
                      <w:color w:val="002060"/>
                    </w:rPr>
                  </w:pPr>
                  <w:r w:rsidRPr="00832C6A">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7FEAE2" w14:textId="77777777" w:rsidR="00D539D3" w:rsidRPr="00832C6A" w:rsidRDefault="00D539D3" w:rsidP="00F9798B">
                  <w:pPr>
                    <w:pStyle w:val="rowtabella0"/>
                    <w:jc w:val="center"/>
                    <w:rPr>
                      <w:color w:val="002060"/>
                    </w:rPr>
                  </w:pPr>
                  <w:r w:rsidRPr="00832C6A">
                    <w:rPr>
                      <w:color w:val="002060"/>
                    </w:rPr>
                    <w:t> </w:t>
                  </w:r>
                </w:p>
              </w:tc>
            </w:tr>
            <w:tr w:rsidR="00D539D3" w:rsidRPr="00832C6A" w14:paraId="4E484432"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7C0724" w14:textId="77777777" w:rsidR="00D539D3" w:rsidRPr="00832C6A" w:rsidRDefault="00D539D3" w:rsidP="00F9798B">
                  <w:pPr>
                    <w:pStyle w:val="rowtabella0"/>
                    <w:rPr>
                      <w:color w:val="002060"/>
                    </w:rPr>
                  </w:pPr>
                  <w:r w:rsidRPr="00832C6A">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2AC99D" w14:textId="77777777" w:rsidR="00D539D3" w:rsidRPr="00832C6A" w:rsidRDefault="00D539D3" w:rsidP="00F9798B">
                  <w:pPr>
                    <w:pStyle w:val="rowtabella0"/>
                    <w:rPr>
                      <w:color w:val="002060"/>
                    </w:rPr>
                  </w:pPr>
                  <w:r w:rsidRPr="00832C6A">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858E8F" w14:textId="77777777" w:rsidR="00D539D3" w:rsidRPr="00832C6A" w:rsidRDefault="00D539D3" w:rsidP="00F9798B">
                  <w:pPr>
                    <w:pStyle w:val="rowtabella0"/>
                    <w:jc w:val="center"/>
                    <w:rPr>
                      <w:color w:val="002060"/>
                    </w:rPr>
                  </w:pPr>
                  <w:r w:rsidRPr="00832C6A">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BAEDF8" w14:textId="77777777" w:rsidR="00D539D3" w:rsidRPr="00832C6A" w:rsidRDefault="00D539D3" w:rsidP="00F9798B">
                  <w:pPr>
                    <w:pStyle w:val="rowtabella0"/>
                    <w:jc w:val="center"/>
                    <w:rPr>
                      <w:color w:val="002060"/>
                    </w:rPr>
                  </w:pPr>
                  <w:r w:rsidRPr="00832C6A">
                    <w:rPr>
                      <w:color w:val="002060"/>
                    </w:rPr>
                    <w:t> </w:t>
                  </w:r>
                </w:p>
              </w:tc>
            </w:tr>
            <w:tr w:rsidR="00D539D3" w:rsidRPr="00832C6A" w14:paraId="5CC223B0"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6D0ACE" w14:textId="77777777" w:rsidR="00D539D3" w:rsidRPr="00832C6A" w:rsidRDefault="00D539D3" w:rsidP="00F9798B">
                  <w:pPr>
                    <w:pStyle w:val="rowtabella0"/>
                    <w:rPr>
                      <w:color w:val="002060"/>
                    </w:rPr>
                  </w:pPr>
                  <w:r w:rsidRPr="00832C6A">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44561C" w14:textId="77777777" w:rsidR="00D539D3" w:rsidRPr="00832C6A" w:rsidRDefault="00D539D3" w:rsidP="00F9798B">
                  <w:pPr>
                    <w:pStyle w:val="rowtabella0"/>
                    <w:rPr>
                      <w:color w:val="002060"/>
                    </w:rPr>
                  </w:pPr>
                  <w:r w:rsidRPr="00832C6A">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A81868" w14:textId="77777777" w:rsidR="00D539D3" w:rsidRPr="00832C6A" w:rsidRDefault="00D539D3" w:rsidP="00F9798B">
                  <w:pPr>
                    <w:pStyle w:val="rowtabella0"/>
                    <w:jc w:val="center"/>
                    <w:rPr>
                      <w:color w:val="002060"/>
                    </w:rPr>
                  </w:pPr>
                  <w:r w:rsidRPr="00832C6A">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BD3C61" w14:textId="77777777" w:rsidR="00D539D3" w:rsidRPr="00832C6A" w:rsidRDefault="00D539D3" w:rsidP="00F9798B">
                  <w:pPr>
                    <w:pStyle w:val="rowtabella0"/>
                    <w:jc w:val="center"/>
                    <w:rPr>
                      <w:color w:val="002060"/>
                    </w:rPr>
                  </w:pPr>
                  <w:r w:rsidRPr="00832C6A">
                    <w:rPr>
                      <w:color w:val="002060"/>
                    </w:rPr>
                    <w:t> </w:t>
                  </w:r>
                </w:p>
              </w:tc>
            </w:tr>
            <w:tr w:rsidR="00D539D3" w:rsidRPr="00832C6A" w14:paraId="6E9480BD"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DFF799" w14:textId="77777777" w:rsidR="00D539D3" w:rsidRPr="00832C6A" w:rsidRDefault="00D539D3" w:rsidP="00F9798B">
                  <w:pPr>
                    <w:pStyle w:val="rowtabella0"/>
                    <w:rPr>
                      <w:color w:val="002060"/>
                    </w:rPr>
                  </w:pPr>
                  <w:r w:rsidRPr="00832C6A">
                    <w:rPr>
                      <w:color w:val="002060"/>
                    </w:rPr>
                    <w:lastRenderedPageBreak/>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2A6833" w14:textId="77777777" w:rsidR="00D539D3" w:rsidRPr="00832C6A" w:rsidRDefault="00D539D3" w:rsidP="00F9798B">
                  <w:pPr>
                    <w:pStyle w:val="rowtabella0"/>
                    <w:rPr>
                      <w:color w:val="002060"/>
                    </w:rPr>
                  </w:pPr>
                  <w:r w:rsidRPr="00832C6A">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EC282C" w14:textId="77777777" w:rsidR="00D539D3" w:rsidRPr="00832C6A" w:rsidRDefault="00D539D3" w:rsidP="00F9798B">
                  <w:pPr>
                    <w:pStyle w:val="rowtabella0"/>
                    <w:jc w:val="center"/>
                    <w:rPr>
                      <w:color w:val="002060"/>
                    </w:rPr>
                  </w:pPr>
                  <w:r w:rsidRPr="00832C6A">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CDE9F0" w14:textId="77777777" w:rsidR="00D539D3" w:rsidRPr="00832C6A" w:rsidRDefault="00D539D3" w:rsidP="00F9798B">
                  <w:pPr>
                    <w:pStyle w:val="rowtabella0"/>
                    <w:jc w:val="center"/>
                    <w:rPr>
                      <w:color w:val="002060"/>
                    </w:rPr>
                  </w:pPr>
                  <w:r w:rsidRPr="00832C6A">
                    <w:rPr>
                      <w:color w:val="002060"/>
                    </w:rPr>
                    <w:t> </w:t>
                  </w:r>
                </w:p>
              </w:tc>
            </w:tr>
            <w:tr w:rsidR="00D539D3" w:rsidRPr="00832C6A" w14:paraId="37A80D62" w14:textId="77777777" w:rsidTr="00F97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1BC9B8" w14:textId="77777777" w:rsidR="00D539D3" w:rsidRPr="00832C6A" w:rsidRDefault="00D539D3" w:rsidP="00F9798B">
                  <w:pPr>
                    <w:pStyle w:val="rowtabella0"/>
                    <w:rPr>
                      <w:color w:val="002060"/>
                    </w:rPr>
                  </w:pPr>
                  <w:r w:rsidRPr="00832C6A">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1689D0" w14:textId="77777777" w:rsidR="00D539D3" w:rsidRPr="00832C6A" w:rsidRDefault="00D539D3" w:rsidP="00F9798B">
                  <w:pPr>
                    <w:pStyle w:val="rowtabella0"/>
                    <w:rPr>
                      <w:color w:val="002060"/>
                    </w:rPr>
                  </w:pPr>
                  <w:r w:rsidRPr="00832C6A">
                    <w:rPr>
                      <w:color w:val="002060"/>
                    </w:rPr>
                    <w:t>- FERMANA FUTSAL 2022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B1AE9A" w14:textId="77777777" w:rsidR="00D539D3" w:rsidRPr="00832C6A" w:rsidRDefault="00D539D3" w:rsidP="00F9798B">
                  <w:pPr>
                    <w:pStyle w:val="rowtabella0"/>
                    <w:jc w:val="center"/>
                    <w:rPr>
                      <w:color w:val="002060"/>
                    </w:rPr>
                  </w:pPr>
                  <w:r w:rsidRPr="00832C6A">
                    <w:rPr>
                      <w:color w:val="002060"/>
                    </w:rPr>
                    <w:t>3 - 8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843312" w14:textId="77777777" w:rsidR="00D539D3" w:rsidRPr="00832C6A" w:rsidRDefault="00D539D3" w:rsidP="00F9798B">
                  <w:pPr>
                    <w:pStyle w:val="rowtabella0"/>
                    <w:jc w:val="center"/>
                    <w:rPr>
                      <w:color w:val="002060"/>
                    </w:rPr>
                  </w:pPr>
                  <w:r w:rsidRPr="00832C6A">
                    <w:rPr>
                      <w:color w:val="002060"/>
                    </w:rPr>
                    <w:t> </w:t>
                  </w:r>
                </w:p>
              </w:tc>
            </w:tr>
          </w:tbl>
          <w:p w14:paraId="45164C42" w14:textId="77777777" w:rsidR="00D539D3" w:rsidRPr="00832C6A" w:rsidRDefault="00D539D3" w:rsidP="00F9798B">
            <w:pPr>
              <w:rPr>
                <w:color w:val="002060"/>
              </w:rPr>
            </w:pPr>
          </w:p>
        </w:tc>
      </w:tr>
    </w:tbl>
    <w:p w14:paraId="38B35446" w14:textId="77777777" w:rsidR="00D539D3" w:rsidRPr="00832C6A" w:rsidRDefault="00D539D3" w:rsidP="00D539D3">
      <w:pPr>
        <w:pStyle w:val="breakline"/>
        <w:rPr>
          <w:rFonts w:eastAsiaTheme="minorEastAsia"/>
          <w:color w:val="002060"/>
        </w:rPr>
      </w:pPr>
    </w:p>
    <w:p w14:paraId="52B4DA5E" w14:textId="77777777" w:rsidR="00D539D3" w:rsidRPr="00832C6A" w:rsidRDefault="00D539D3" w:rsidP="00D539D3">
      <w:pPr>
        <w:pStyle w:val="breakline"/>
        <w:rPr>
          <w:color w:val="002060"/>
        </w:rPr>
      </w:pPr>
    </w:p>
    <w:p w14:paraId="7F2A3949" w14:textId="77777777" w:rsidR="00D539D3" w:rsidRPr="00832C6A" w:rsidRDefault="00D539D3" w:rsidP="00D539D3">
      <w:pPr>
        <w:pStyle w:val="titoloprinc0"/>
        <w:rPr>
          <w:color w:val="002060"/>
        </w:rPr>
      </w:pPr>
      <w:r w:rsidRPr="00832C6A">
        <w:rPr>
          <w:color w:val="002060"/>
        </w:rPr>
        <w:t>GIUDICE SPORTIVO</w:t>
      </w:r>
    </w:p>
    <w:p w14:paraId="11E4B05D" w14:textId="77777777" w:rsidR="00D539D3" w:rsidRPr="00832C6A" w:rsidRDefault="00D539D3" w:rsidP="00D539D3">
      <w:pPr>
        <w:pStyle w:val="diffida"/>
        <w:rPr>
          <w:color w:val="002060"/>
        </w:rPr>
      </w:pPr>
      <w:r w:rsidRPr="00832C6A">
        <w:rPr>
          <w:color w:val="002060"/>
        </w:rPr>
        <w:t>Il Giudice Sportivo Avv. Agnese Lazzaretti, con l'assistenza del segretario Angelo Castellana, nella seduta del 015/12/2023, ha adottato le decisioni che di seguito integralmente si riportano:</w:t>
      </w:r>
    </w:p>
    <w:p w14:paraId="0D4EA998" w14:textId="77777777" w:rsidR="00D539D3" w:rsidRPr="00832C6A" w:rsidRDefault="00D539D3" w:rsidP="00D539D3">
      <w:pPr>
        <w:pStyle w:val="titolo10"/>
        <w:rPr>
          <w:color w:val="002060"/>
        </w:rPr>
      </w:pPr>
      <w:r w:rsidRPr="00832C6A">
        <w:rPr>
          <w:color w:val="002060"/>
        </w:rPr>
        <w:t xml:space="preserve">GARE DEL 2/12/2023 </w:t>
      </w:r>
    </w:p>
    <w:p w14:paraId="1DCCDC7A" w14:textId="77777777" w:rsidR="00D539D3" w:rsidRPr="00832C6A" w:rsidRDefault="00D539D3" w:rsidP="00D539D3">
      <w:pPr>
        <w:pStyle w:val="titolo7a"/>
        <w:rPr>
          <w:color w:val="002060"/>
        </w:rPr>
      </w:pPr>
      <w:r w:rsidRPr="00832C6A">
        <w:rPr>
          <w:color w:val="002060"/>
        </w:rPr>
        <w:t xml:space="preserve">PROVVEDIMENTI DISCIPLINARI </w:t>
      </w:r>
    </w:p>
    <w:p w14:paraId="5732E6E5" w14:textId="77777777" w:rsidR="00D539D3" w:rsidRPr="00832C6A" w:rsidRDefault="00D539D3" w:rsidP="00D539D3">
      <w:pPr>
        <w:pStyle w:val="titolo7b0"/>
        <w:rPr>
          <w:color w:val="002060"/>
        </w:rPr>
      </w:pPr>
      <w:r w:rsidRPr="00832C6A">
        <w:rPr>
          <w:color w:val="002060"/>
        </w:rPr>
        <w:t xml:space="preserve">In base alle risultanze degli atti ufficiali sono state deliberate le seguenti sanzioni disciplinari. </w:t>
      </w:r>
    </w:p>
    <w:p w14:paraId="56D0D055" w14:textId="77777777" w:rsidR="00D539D3" w:rsidRPr="00832C6A" w:rsidRDefault="00D539D3" w:rsidP="00D539D3">
      <w:pPr>
        <w:pStyle w:val="titolo30"/>
        <w:rPr>
          <w:color w:val="002060"/>
        </w:rPr>
      </w:pPr>
      <w:r w:rsidRPr="00832C6A">
        <w:rPr>
          <w:color w:val="002060"/>
        </w:rPr>
        <w:t xml:space="preserve">CALCIATORI ESPULSI </w:t>
      </w:r>
    </w:p>
    <w:p w14:paraId="23D5315C" w14:textId="77777777" w:rsidR="00D539D3" w:rsidRPr="00832C6A" w:rsidRDefault="00D539D3" w:rsidP="00D539D3">
      <w:pPr>
        <w:pStyle w:val="titolo20"/>
        <w:rPr>
          <w:color w:val="002060"/>
        </w:rPr>
      </w:pPr>
      <w:r w:rsidRPr="00832C6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3AC399CD" w14:textId="77777777" w:rsidTr="00F9798B">
        <w:tc>
          <w:tcPr>
            <w:tcW w:w="2200" w:type="dxa"/>
            <w:tcMar>
              <w:top w:w="20" w:type="dxa"/>
              <w:left w:w="20" w:type="dxa"/>
              <w:bottom w:w="20" w:type="dxa"/>
              <w:right w:w="20" w:type="dxa"/>
            </w:tcMar>
            <w:vAlign w:val="center"/>
            <w:hideMark/>
          </w:tcPr>
          <w:p w14:paraId="44D36027" w14:textId="77777777" w:rsidR="00D539D3" w:rsidRPr="00832C6A" w:rsidRDefault="00D539D3" w:rsidP="00F9798B">
            <w:pPr>
              <w:pStyle w:val="movimento"/>
              <w:rPr>
                <w:color w:val="002060"/>
              </w:rPr>
            </w:pPr>
            <w:r w:rsidRPr="00832C6A">
              <w:rPr>
                <w:color w:val="002060"/>
              </w:rPr>
              <w:t>QUATTRINI JACOPO</w:t>
            </w:r>
          </w:p>
        </w:tc>
        <w:tc>
          <w:tcPr>
            <w:tcW w:w="2200" w:type="dxa"/>
            <w:tcMar>
              <w:top w:w="20" w:type="dxa"/>
              <w:left w:w="20" w:type="dxa"/>
              <w:bottom w:w="20" w:type="dxa"/>
              <w:right w:w="20" w:type="dxa"/>
            </w:tcMar>
            <w:vAlign w:val="center"/>
            <w:hideMark/>
          </w:tcPr>
          <w:p w14:paraId="7C1C87D0" w14:textId="77777777" w:rsidR="00D539D3" w:rsidRPr="00832C6A" w:rsidRDefault="00D539D3" w:rsidP="00F9798B">
            <w:pPr>
              <w:pStyle w:val="movimento2"/>
              <w:rPr>
                <w:color w:val="002060"/>
              </w:rPr>
            </w:pPr>
            <w:r w:rsidRPr="00832C6A">
              <w:rPr>
                <w:color w:val="002060"/>
              </w:rPr>
              <w:t xml:space="preserve">(OSIMO FIVE) </w:t>
            </w:r>
          </w:p>
        </w:tc>
        <w:tc>
          <w:tcPr>
            <w:tcW w:w="800" w:type="dxa"/>
            <w:tcMar>
              <w:top w:w="20" w:type="dxa"/>
              <w:left w:w="20" w:type="dxa"/>
              <w:bottom w:w="20" w:type="dxa"/>
              <w:right w:w="20" w:type="dxa"/>
            </w:tcMar>
            <w:vAlign w:val="center"/>
            <w:hideMark/>
          </w:tcPr>
          <w:p w14:paraId="6D9339FC"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44246977"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43EEC9E1" w14:textId="77777777" w:rsidR="00D539D3" w:rsidRPr="00832C6A" w:rsidRDefault="00D539D3" w:rsidP="00F9798B">
            <w:pPr>
              <w:pStyle w:val="movimento2"/>
              <w:rPr>
                <w:color w:val="002060"/>
              </w:rPr>
            </w:pPr>
            <w:r w:rsidRPr="00832C6A">
              <w:rPr>
                <w:color w:val="002060"/>
              </w:rPr>
              <w:t> </w:t>
            </w:r>
          </w:p>
        </w:tc>
      </w:tr>
    </w:tbl>
    <w:p w14:paraId="7CF017E0" w14:textId="77777777" w:rsidR="00D539D3" w:rsidRPr="00832C6A" w:rsidRDefault="00D539D3" w:rsidP="00D539D3">
      <w:pPr>
        <w:pStyle w:val="titolo30"/>
        <w:rPr>
          <w:rFonts w:eastAsiaTheme="minorEastAsia"/>
          <w:color w:val="002060"/>
        </w:rPr>
      </w:pPr>
      <w:r w:rsidRPr="00832C6A">
        <w:rPr>
          <w:color w:val="002060"/>
        </w:rPr>
        <w:t xml:space="preserve">CALCIATORI NON ESPULSI </w:t>
      </w:r>
    </w:p>
    <w:p w14:paraId="21D0D461" w14:textId="77777777" w:rsidR="00D539D3" w:rsidRPr="00832C6A" w:rsidRDefault="00D539D3" w:rsidP="00D539D3">
      <w:pPr>
        <w:pStyle w:val="titolo20"/>
        <w:rPr>
          <w:color w:val="002060"/>
        </w:rPr>
      </w:pPr>
      <w:r w:rsidRPr="00832C6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4727F0CF" w14:textId="77777777" w:rsidTr="00F9798B">
        <w:tc>
          <w:tcPr>
            <w:tcW w:w="2200" w:type="dxa"/>
            <w:tcMar>
              <w:top w:w="20" w:type="dxa"/>
              <w:left w:w="20" w:type="dxa"/>
              <w:bottom w:w="20" w:type="dxa"/>
              <w:right w:w="20" w:type="dxa"/>
            </w:tcMar>
            <w:vAlign w:val="center"/>
            <w:hideMark/>
          </w:tcPr>
          <w:p w14:paraId="63704535" w14:textId="77777777" w:rsidR="00D539D3" w:rsidRPr="00832C6A" w:rsidRDefault="00D539D3" w:rsidP="00F9798B">
            <w:pPr>
              <w:pStyle w:val="movimento"/>
              <w:rPr>
                <w:color w:val="002060"/>
              </w:rPr>
            </w:pPr>
            <w:r w:rsidRPr="00832C6A">
              <w:rPr>
                <w:color w:val="002060"/>
              </w:rPr>
              <w:t>BANDU ALESSANDRO</w:t>
            </w:r>
          </w:p>
        </w:tc>
        <w:tc>
          <w:tcPr>
            <w:tcW w:w="2200" w:type="dxa"/>
            <w:tcMar>
              <w:top w:w="20" w:type="dxa"/>
              <w:left w:w="20" w:type="dxa"/>
              <w:bottom w:w="20" w:type="dxa"/>
              <w:right w:w="20" w:type="dxa"/>
            </w:tcMar>
            <w:vAlign w:val="center"/>
            <w:hideMark/>
          </w:tcPr>
          <w:p w14:paraId="651BF664" w14:textId="77777777" w:rsidR="00D539D3" w:rsidRPr="00832C6A" w:rsidRDefault="00D539D3" w:rsidP="00F9798B">
            <w:pPr>
              <w:pStyle w:val="movimento2"/>
              <w:rPr>
                <w:color w:val="002060"/>
              </w:rPr>
            </w:pPr>
            <w:r w:rsidRPr="00832C6A">
              <w:rPr>
                <w:color w:val="002060"/>
              </w:rPr>
              <w:t xml:space="preserve">(ALMA JUVENTUS FANO) </w:t>
            </w:r>
          </w:p>
        </w:tc>
        <w:tc>
          <w:tcPr>
            <w:tcW w:w="800" w:type="dxa"/>
            <w:tcMar>
              <w:top w:w="20" w:type="dxa"/>
              <w:left w:w="20" w:type="dxa"/>
              <w:bottom w:w="20" w:type="dxa"/>
              <w:right w:w="20" w:type="dxa"/>
            </w:tcMar>
            <w:vAlign w:val="center"/>
            <w:hideMark/>
          </w:tcPr>
          <w:p w14:paraId="7CC848FE"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2AA54358" w14:textId="77777777" w:rsidR="00D539D3" w:rsidRPr="00832C6A" w:rsidRDefault="00D539D3" w:rsidP="00F9798B">
            <w:pPr>
              <w:pStyle w:val="movimento"/>
              <w:rPr>
                <w:color w:val="002060"/>
              </w:rPr>
            </w:pPr>
            <w:r w:rsidRPr="00832C6A">
              <w:rPr>
                <w:color w:val="002060"/>
              </w:rPr>
              <w:t>ANTINORI NICCOLO</w:t>
            </w:r>
          </w:p>
        </w:tc>
        <w:tc>
          <w:tcPr>
            <w:tcW w:w="2200" w:type="dxa"/>
            <w:tcMar>
              <w:top w:w="20" w:type="dxa"/>
              <w:left w:w="20" w:type="dxa"/>
              <w:bottom w:w="20" w:type="dxa"/>
              <w:right w:w="20" w:type="dxa"/>
            </w:tcMar>
            <w:vAlign w:val="center"/>
            <w:hideMark/>
          </w:tcPr>
          <w:p w14:paraId="21153F3E" w14:textId="77777777" w:rsidR="00D539D3" w:rsidRPr="00832C6A" w:rsidRDefault="00D539D3" w:rsidP="00F9798B">
            <w:pPr>
              <w:pStyle w:val="movimento2"/>
              <w:rPr>
                <w:color w:val="002060"/>
              </w:rPr>
            </w:pPr>
            <w:r w:rsidRPr="00832C6A">
              <w:rPr>
                <w:color w:val="002060"/>
              </w:rPr>
              <w:t xml:space="preserve">(BORGOROSSO TOLENTINO) </w:t>
            </w:r>
          </w:p>
        </w:tc>
      </w:tr>
    </w:tbl>
    <w:p w14:paraId="624E1362" w14:textId="77777777" w:rsidR="00D539D3" w:rsidRPr="00832C6A" w:rsidRDefault="00D539D3" w:rsidP="00D539D3">
      <w:pPr>
        <w:pStyle w:val="titolo20"/>
        <w:rPr>
          <w:rFonts w:eastAsiaTheme="minorEastAsia"/>
          <w:color w:val="002060"/>
        </w:rPr>
      </w:pPr>
      <w:r w:rsidRPr="00832C6A">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5C90292E" w14:textId="77777777" w:rsidTr="00F9798B">
        <w:tc>
          <w:tcPr>
            <w:tcW w:w="2200" w:type="dxa"/>
            <w:tcMar>
              <w:top w:w="20" w:type="dxa"/>
              <w:left w:w="20" w:type="dxa"/>
              <w:bottom w:w="20" w:type="dxa"/>
              <w:right w:w="20" w:type="dxa"/>
            </w:tcMar>
            <w:vAlign w:val="center"/>
            <w:hideMark/>
          </w:tcPr>
          <w:p w14:paraId="684A7CCD" w14:textId="77777777" w:rsidR="00D539D3" w:rsidRPr="00832C6A" w:rsidRDefault="00D539D3" w:rsidP="00F9798B">
            <w:pPr>
              <w:pStyle w:val="movimento"/>
              <w:rPr>
                <w:color w:val="002060"/>
              </w:rPr>
            </w:pPr>
            <w:r w:rsidRPr="00832C6A">
              <w:rPr>
                <w:color w:val="002060"/>
              </w:rPr>
              <w:t>SERRANY MOSTAFA</w:t>
            </w:r>
          </w:p>
        </w:tc>
        <w:tc>
          <w:tcPr>
            <w:tcW w:w="2200" w:type="dxa"/>
            <w:tcMar>
              <w:top w:w="20" w:type="dxa"/>
              <w:left w:w="20" w:type="dxa"/>
              <w:bottom w:w="20" w:type="dxa"/>
              <w:right w:w="20" w:type="dxa"/>
            </w:tcMar>
            <w:vAlign w:val="center"/>
            <w:hideMark/>
          </w:tcPr>
          <w:p w14:paraId="0CA2BB63" w14:textId="77777777" w:rsidR="00D539D3" w:rsidRPr="00832C6A" w:rsidRDefault="00D539D3" w:rsidP="00F9798B">
            <w:pPr>
              <w:pStyle w:val="movimento2"/>
              <w:rPr>
                <w:color w:val="002060"/>
              </w:rPr>
            </w:pPr>
            <w:r w:rsidRPr="00832C6A">
              <w:rPr>
                <w:color w:val="002060"/>
              </w:rPr>
              <w:t xml:space="preserve">(JESI) </w:t>
            </w:r>
          </w:p>
        </w:tc>
        <w:tc>
          <w:tcPr>
            <w:tcW w:w="800" w:type="dxa"/>
            <w:tcMar>
              <w:top w:w="20" w:type="dxa"/>
              <w:left w:w="20" w:type="dxa"/>
              <w:bottom w:w="20" w:type="dxa"/>
              <w:right w:w="20" w:type="dxa"/>
            </w:tcMar>
            <w:vAlign w:val="center"/>
            <w:hideMark/>
          </w:tcPr>
          <w:p w14:paraId="59FB828E"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20CC6744"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5CA261D6" w14:textId="77777777" w:rsidR="00D539D3" w:rsidRPr="00832C6A" w:rsidRDefault="00D539D3" w:rsidP="00F9798B">
            <w:pPr>
              <w:pStyle w:val="movimento2"/>
              <w:rPr>
                <w:color w:val="002060"/>
              </w:rPr>
            </w:pPr>
            <w:r w:rsidRPr="00832C6A">
              <w:rPr>
                <w:color w:val="002060"/>
              </w:rPr>
              <w:t> </w:t>
            </w:r>
          </w:p>
        </w:tc>
      </w:tr>
    </w:tbl>
    <w:p w14:paraId="2188ACC5" w14:textId="77777777" w:rsidR="00D539D3" w:rsidRPr="00832C6A" w:rsidRDefault="00D539D3" w:rsidP="00D539D3">
      <w:pPr>
        <w:pStyle w:val="titolo20"/>
        <w:rPr>
          <w:rFonts w:eastAsiaTheme="minorEastAsia"/>
          <w:color w:val="002060"/>
        </w:rPr>
      </w:pPr>
      <w:r w:rsidRPr="00832C6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6E46E403" w14:textId="77777777" w:rsidTr="00F9798B">
        <w:tc>
          <w:tcPr>
            <w:tcW w:w="2200" w:type="dxa"/>
            <w:tcMar>
              <w:top w:w="20" w:type="dxa"/>
              <w:left w:w="20" w:type="dxa"/>
              <w:bottom w:w="20" w:type="dxa"/>
              <w:right w:w="20" w:type="dxa"/>
            </w:tcMar>
            <w:vAlign w:val="center"/>
            <w:hideMark/>
          </w:tcPr>
          <w:p w14:paraId="1358B9FE" w14:textId="77777777" w:rsidR="00D539D3" w:rsidRPr="00832C6A" w:rsidRDefault="00D539D3" w:rsidP="00F9798B">
            <w:pPr>
              <w:pStyle w:val="movimento"/>
              <w:rPr>
                <w:color w:val="002060"/>
              </w:rPr>
            </w:pPr>
            <w:r w:rsidRPr="00832C6A">
              <w:rPr>
                <w:color w:val="002060"/>
              </w:rPr>
              <w:t>GASPARINI TOMMASO</w:t>
            </w:r>
          </w:p>
        </w:tc>
        <w:tc>
          <w:tcPr>
            <w:tcW w:w="2200" w:type="dxa"/>
            <w:tcMar>
              <w:top w:w="20" w:type="dxa"/>
              <w:left w:w="20" w:type="dxa"/>
              <w:bottom w:w="20" w:type="dxa"/>
              <w:right w:w="20" w:type="dxa"/>
            </w:tcMar>
            <w:vAlign w:val="center"/>
            <w:hideMark/>
          </w:tcPr>
          <w:p w14:paraId="4DE3F022" w14:textId="77777777" w:rsidR="00D539D3" w:rsidRPr="00832C6A" w:rsidRDefault="00D539D3" w:rsidP="00F9798B">
            <w:pPr>
              <w:pStyle w:val="movimento2"/>
              <w:rPr>
                <w:color w:val="002060"/>
              </w:rPr>
            </w:pPr>
            <w:r w:rsidRPr="00832C6A">
              <w:rPr>
                <w:color w:val="002060"/>
              </w:rPr>
              <w:t xml:space="preserve">(ALMA JUVENTUS FANO) </w:t>
            </w:r>
          </w:p>
        </w:tc>
        <w:tc>
          <w:tcPr>
            <w:tcW w:w="800" w:type="dxa"/>
            <w:tcMar>
              <w:top w:w="20" w:type="dxa"/>
              <w:left w:w="20" w:type="dxa"/>
              <w:bottom w:w="20" w:type="dxa"/>
              <w:right w:w="20" w:type="dxa"/>
            </w:tcMar>
            <w:vAlign w:val="center"/>
            <w:hideMark/>
          </w:tcPr>
          <w:p w14:paraId="3C801E4B"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1A170A33" w14:textId="77777777" w:rsidR="00D539D3" w:rsidRPr="00832C6A" w:rsidRDefault="00D539D3" w:rsidP="00F9798B">
            <w:pPr>
              <w:pStyle w:val="movimento"/>
              <w:rPr>
                <w:color w:val="002060"/>
              </w:rPr>
            </w:pPr>
            <w:r w:rsidRPr="00832C6A">
              <w:rPr>
                <w:color w:val="002060"/>
              </w:rPr>
              <w:t>PALUMBO MATTIA</w:t>
            </w:r>
          </w:p>
        </w:tc>
        <w:tc>
          <w:tcPr>
            <w:tcW w:w="2200" w:type="dxa"/>
            <w:tcMar>
              <w:top w:w="20" w:type="dxa"/>
              <w:left w:w="20" w:type="dxa"/>
              <w:bottom w:w="20" w:type="dxa"/>
              <w:right w:w="20" w:type="dxa"/>
            </w:tcMar>
            <w:vAlign w:val="center"/>
            <w:hideMark/>
          </w:tcPr>
          <w:p w14:paraId="00EF1009" w14:textId="77777777" w:rsidR="00D539D3" w:rsidRPr="00832C6A" w:rsidRDefault="00D539D3" w:rsidP="00F9798B">
            <w:pPr>
              <w:pStyle w:val="movimento2"/>
              <w:rPr>
                <w:color w:val="002060"/>
              </w:rPr>
            </w:pPr>
            <w:r w:rsidRPr="00832C6A">
              <w:rPr>
                <w:color w:val="002060"/>
              </w:rPr>
              <w:t xml:space="preserve">(DINAMIS 1990) </w:t>
            </w:r>
          </w:p>
        </w:tc>
      </w:tr>
      <w:tr w:rsidR="00D539D3" w:rsidRPr="00832C6A" w14:paraId="0D94078B" w14:textId="77777777" w:rsidTr="00F9798B">
        <w:tc>
          <w:tcPr>
            <w:tcW w:w="2200" w:type="dxa"/>
            <w:tcMar>
              <w:top w:w="20" w:type="dxa"/>
              <w:left w:w="20" w:type="dxa"/>
              <w:bottom w:w="20" w:type="dxa"/>
              <w:right w:w="20" w:type="dxa"/>
            </w:tcMar>
            <w:vAlign w:val="center"/>
            <w:hideMark/>
          </w:tcPr>
          <w:p w14:paraId="30A63084" w14:textId="77777777" w:rsidR="00D539D3" w:rsidRPr="00832C6A" w:rsidRDefault="00D539D3" w:rsidP="00F9798B">
            <w:pPr>
              <w:pStyle w:val="movimento"/>
              <w:rPr>
                <w:color w:val="002060"/>
              </w:rPr>
            </w:pPr>
            <w:r w:rsidRPr="00832C6A">
              <w:rPr>
                <w:color w:val="002060"/>
              </w:rPr>
              <w:t>VERBENESI MATTEO</w:t>
            </w:r>
          </w:p>
        </w:tc>
        <w:tc>
          <w:tcPr>
            <w:tcW w:w="2200" w:type="dxa"/>
            <w:tcMar>
              <w:top w:w="20" w:type="dxa"/>
              <w:left w:w="20" w:type="dxa"/>
              <w:bottom w:w="20" w:type="dxa"/>
              <w:right w:w="20" w:type="dxa"/>
            </w:tcMar>
            <w:vAlign w:val="center"/>
            <w:hideMark/>
          </w:tcPr>
          <w:p w14:paraId="72A00CD8" w14:textId="77777777" w:rsidR="00D539D3" w:rsidRPr="00832C6A" w:rsidRDefault="00D539D3" w:rsidP="00F9798B">
            <w:pPr>
              <w:pStyle w:val="movimento2"/>
              <w:rPr>
                <w:color w:val="002060"/>
              </w:rPr>
            </w:pPr>
            <w:r w:rsidRPr="00832C6A">
              <w:rPr>
                <w:color w:val="002060"/>
              </w:rPr>
              <w:t xml:space="preserve">(FERMANA FUTSAL 2022) </w:t>
            </w:r>
          </w:p>
        </w:tc>
        <w:tc>
          <w:tcPr>
            <w:tcW w:w="800" w:type="dxa"/>
            <w:tcMar>
              <w:top w:w="20" w:type="dxa"/>
              <w:left w:w="20" w:type="dxa"/>
              <w:bottom w:w="20" w:type="dxa"/>
              <w:right w:w="20" w:type="dxa"/>
            </w:tcMar>
            <w:vAlign w:val="center"/>
            <w:hideMark/>
          </w:tcPr>
          <w:p w14:paraId="0119B2F5"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51F3177A" w14:textId="77777777" w:rsidR="00D539D3" w:rsidRPr="00832C6A" w:rsidRDefault="00D539D3" w:rsidP="00F9798B">
            <w:pPr>
              <w:pStyle w:val="movimento"/>
              <w:rPr>
                <w:color w:val="002060"/>
              </w:rPr>
            </w:pPr>
            <w:r w:rsidRPr="00832C6A">
              <w:rPr>
                <w:color w:val="002060"/>
              </w:rPr>
              <w:t>SPARAPANI TOMMASO</w:t>
            </w:r>
          </w:p>
        </w:tc>
        <w:tc>
          <w:tcPr>
            <w:tcW w:w="2200" w:type="dxa"/>
            <w:tcMar>
              <w:top w:w="20" w:type="dxa"/>
              <w:left w:w="20" w:type="dxa"/>
              <w:bottom w:w="20" w:type="dxa"/>
              <w:right w:w="20" w:type="dxa"/>
            </w:tcMar>
            <w:vAlign w:val="center"/>
            <w:hideMark/>
          </w:tcPr>
          <w:p w14:paraId="75D87F2E" w14:textId="77777777" w:rsidR="00D539D3" w:rsidRPr="00832C6A" w:rsidRDefault="00D539D3" w:rsidP="00F9798B">
            <w:pPr>
              <w:pStyle w:val="movimento2"/>
              <w:rPr>
                <w:color w:val="002060"/>
              </w:rPr>
            </w:pPr>
            <w:r w:rsidRPr="00832C6A">
              <w:rPr>
                <w:color w:val="002060"/>
              </w:rPr>
              <w:t xml:space="preserve">(OSIMO FIVE) </w:t>
            </w:r>
          </w:p>
        </w:tc>
      </w:tr>
      <w:tr w:rsidR="00D539D3" w:rsidRPr="00832C6A" w14:paraId="421DAF92" w14:textId="77777777" w:rsidTr="00F9798B">
        <w:tc>
          <w:tcPr>
            <w:tcW w:w="2200" w:type="dxa"/>
            <w:tcMar>
              <w:top w:w="20" w:type="dxa"/>
              <w:left w:w="20" w:type="dxa"/>
              <w:bottom w:w="20" w:type="dxa"/>
              <w:right w:w="20" w:type="dxa"/>
            </w:tcMar>
            <w:vAlign w:val="center"/>
            <w:hideMark/>
          </w:tcPr>
          <w:p w14:paraId="02F20E7B" w14:textId="77777777" w:rsidR="00D539D3" w:rsidRPr="00832C6A" w:rsidRDefault="00D539D3" w:rsidP="00F9798B">
            <w:pPr>
              <w:pStyle w:val="movimento"/>
              <w:rPr>
                <w:color w:val="002060"/>
              </w:rPr>
            </w:pPr>
            <w:r w:rsidRPr="00832C6A">
              <w:rPr>
                <w:color w:val="002060"/>
              </w:rPr>
              <w:t>PJESHKA FLAVIO</w:t>
            </w:r>
          </w:p>
        </w:tc>
        <w:tc>
          <w:tcPr>
            <w:tcW w:w="2200" w:type="dxa"/>
            <w:tcMar>
              <w:top w:w="20" w:type="dxa"/>
              <w:left w:w="20" w:type="dxa"/>
              <w:bottom w:w="20" w:type="dxa"/>
              <w:right w:w="20" w:type="dxa"/>
            </w:tcMar>
            <w:vAlign w:val="center"/>
            <w:hideMark/>
          </w:tcPr>
          <w:p w14:paraId="1B2233E4" w14:textId="77777777" w:rsidR="00D539D3" w:rsidRPr="00832C6A" w:rsidRDefault="00D539D3" w:rsidP="00F9798B">
            <w:pPr>
              <w:pStyle w:val="movimento2"/>
              <w:rPr>
                <w:color w:val="002060"/>
              </w:rPr>
            </w:pPr>
            <w:r w:rsidRPr="00832C6A">
              <w:rPr>
                <w:color w:val="002060"/>
              </w:rPr>
              <w:t xml:space="preserve">(REAL FABRIANO) </w:t>
            </w:r>
          </w:p>
        </w:tc>
        <w:tc>
          <w:tcPr>
            <w:tcW w:w="800" w:type="dxa"/>
            <w:tcMar>
              <w:top w:w="20" w:type="dxa"/>
              <w:left w:w="20" w:type="dxa"/>
              <w:bottom w:w="20" w:type="dxa"/>
              <w:right w:w="20" w:type="dxa"/>
            </w:tcMar>
            <w:vAlign w:val="center"/>
            <w:hideMark/>
          </w:tcPr>
          <w:p w14:paraId="0A2D75F2"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0D126D4E"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16F7F925" w14:textId="77777777" w:rsidR="00D539D3" w:rsidRPr="00832C6A" w:rsidRDefault="00D539D3" w:rsidP="00F9798B">
            <w:pPr>
              <w:pStyle w:val="movimento2"/>
              <w:rPr>
                <w:color w:val="002060"/>
              </w:rPr>
            </w:pPr>
            <w:r w:rsidRPr="00832C6A">
              <w:rPr>
                <w:color w:val="002060"/>
              </w:rPr>
              <w:t> </w:t>
            </w:r>
          </w:p>
        </w:tc>
      </w:tr>
    </w:tbl>
    <w:p w14:paraId="07E5578C" w14:textId="77777777" w:rsidR="00D539D3" w:rsidRPr="00832C6A" w:rsidRDefault="00D539D3" w:rsidP="00D539D3">
      <w:pPr>
        <w:pStyle w:val="titolo20"/>
        <w:rPr>
          <w:rFonts w:eastAsiaTheme="minorEastAsia"/>
          <w:color w:val="002060"/>
        </w:rPr>
      </w:pPr>
      <w:r w:rsidRPr="00832C6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07D84739" w14:textId="77777777" w:rsidTr="00F9798B">
        <w:tc>
          <w:tcPr>
            <w:tcW w:w="2200" w:type="dxa"/>
            <w:tcMar>
              <w:top w:w="20" w:type="dxa"/>
              <w:left w:w="20" w:type="dxa"/>
              <w:bottom w:w="20" w:type="dxa"/>
              <w:right w:w="20" w:type="dxa"/>
            </w:tcMar>
            <w:vAlign w:val="center"/>
            <w:hideMark/>
          </w:tcPr>
          <w:p w14:paraId="045C51BB" w14:textId="77777777" w:rsidR="00D539D3" w:rsidRPr="00832C6A" w:rsidRDefault="00D539D3" w:rsidP="00F9798B">
            <w:pPr>
              <w:pStyle w:val="movimento"/>
              <w:rPr>
                <w:color w:val="002060"/>
              </w:rPr>
            </w:pPr>
            <w:r w:rsidRPr="00832C6A">
              <w:rPr>
                <w:color w:val="002060"/>
              </w:rPr>
              <w:t>TAIBI SALVATORE VINCE</w:t>
            </w:r>
          </w:p>
        </w:tc>
        <w:tc>
          <w:tcPr>
            <w:tcW w:w="2200" w:type="dxa"/>
            <w:tcMar>
              <w:top w:w="20" w:type="dxa"/>
              <w:left w:w="20" w:type="dxa"/>
              <w:bottom w:w="20" w:type="dxa"/>
              <w:right w:w="20" w:type="dxa"/>
            </w:tcMar>
            <w:vAlign w:val="center"/>
            <w:hideMark/>
          </w:tcPr>
          <w:p w14:paraId="64B82B6D" w14:textId="77777777" w:rsidR="00D539D3" w:rsidRPr="00832C6A" w:rsidRDefault="00D539D3" w:rsidP="00F9798B">
            <w:pPr>
              <w:pStyle w:val="movimento2"/>
              <w:rPr>
                <w:color w:val="002060"/>
              </w:rPr>
            </w:pPr>
            <w:r w:rsidRPr="00832C6A">
              <w:rPr>
                <w:color w:val="002060"/>
              </w:rPr>
              <w:t xml:space="preserve">(ACLI AUDAX MONTECOSARO C5) </w:t>
            </w:r>
          </w:p>
        </w:tc>
        <w:tc>
          <w:tcPr>
            <w:tcW w:w="800" w:type="dxa"/>
            <w:tcMar>
              <w:top w:w="20" w:type="dxa"/>
              <w:left w:w="20" w:type="dxa"/>
              <w:bottom w:w="20" w:type="dxa"/>
              <w:right w:w="20" w:type="dxa"/>
            </w:tcMar>
            <w:vAlign w:val="center"/>
            <w:hideMark/>
          </w:tcPr>
          <w:p w14:paraId="0866F328"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08AF0FD" w14:textId="77777777" w:rsidR="00D539D3" w:rsidRPr="00832C6A" w:rsidRDefault="00D539D3" w:rsidP="00F9798B">
            <w:pPr>
              <w:pStyle w:val="movimento"/>
              <w:rPr>
                <w:color w:val="002060"/>
              </w:rPr>
            </w:pPr>
            <w:r w:rsidRPr="00832C6A">
              <w:rPr>
                <w:color w:val="002060"/>
              </w:rPr>
              <w:t>PULAKE KRISTI</w:t>
            </w:r>
          </w:p>
        </w:tc>
        <w:tc>
          <w:tcPr>
            <w:tcW w:w="2200" w:type="dxa"/>
            <w:tcMar>
              <w:top w:w="20" w:type="dxa"/>
              <w:left w:w="20" w:type="dxa"/>
              <w:bottom w:w="20" w:type="dxa"/>
              <w:right w:w="20" w:type="dxa"/>
            </w:tcMar>
            <w:vAlign w:val="center"/>
            <w:hideMark/>
          </w:tcPr>
          <w:p w14:paraId="1D4C013D" w14:textId="77777777" w:rsidR="00D539D3" w:rsidRPr="00832C6A" w:rsidRDefault="00D539D3" w:rsidP="00F9798B">
            <w:pPr>
              <w:pStyle w:val="movimento2"/>
              <w:rPr>
                <w:color w:val="002060"/>
              </w:rPr>
            </w:pPr>
            <w:r w:rsidRPr="00832C6A">
              <w:rPr>
                <w:color w:val="002060"/>
              </w:rPr>
              <w:t xml:space="preserve">(JESI) </w:t>
            </w:r>
          </w:p>
        </w:tc>
      </w:tr>
      <w:tr w:rsidR="00D539D3" w:rsidRPr="00832C6A" w14:paraId="137DC279" w14:textId="77777777" w:rsidTr="00F9798B">
        <w:tc>
          <w:tcPr>
            <w:tcW w:w="2200" w:type="dxa"/>
            <w:tcMar>
              <w:top w:w="20" w:type="dxa"/>
              <w:left w:w="20" w:type="dxa"/>
              <w:bottom w:w="20" w:type="dxa"/>
              <w:right w:w="20" w:type="dxa"/>
            </w:tcMar>
            <w:vAlign w:val="center"/>
            <w:hideMark/>
          </w:tcPr>
          <w:p w14:paraId="0F3102D1" w14:textId="77777777" w:rsidR="00D539D3" w:rsidRPr="00832C6A" w:rsidRDefault="00D539D3" w:rsidP="00F9798B">
            <w:pPr>
              <w:pStyle w:val="movimento"/>
              <w:rPr>
                <w:color w:val="002060"/>
              </w:rPr>
            </w:pPr>
            <w:r w:rsidRPr="00832C6A">
              <w:rPr>
                <w:color w:val="002060"/>
              </w:rPr>
              <w:t>SILENZI CARLO</w:t>
            </w:r>
          </w:p>
        </w:tc>
        <w:tc>
          <w:tcPr>
            <w:tcW w:w="2200" w:type="dxa"/>
            <w:tcMar>
              <w:top w:w="20" w:type="dxa"/>
              <w:left w:w="20" w:type="dxa"/>
              <w:bottom w:w="20" w:type="dxa"/>
              <w:right w:w="20" w:type="dxa"/>
            </w:tcMar>
            <w:vAlign w:val="center"/>
            <w:hideMark/>
          </w:tcPr>
          <w:p w14:paraId="6645CCBD" w14:textId="77777777" w:rsidR="00D539D3" w:rsidRPr="00832C6A" w:rsidRDefault="00D539D3" w:rsidP="00F9798B">
            <w:pPr>
              <w:pStyle w:val="movimento2"/>
              <w:rPr>
                <w:color w:val="002060"/>
              </w:rPr>
            </w:pPr>
            <w:r w:rsidRPr="00832C6A">
              <w:rPr>
                <w:color w:val="002060"/>
              </w:rPr>
              <w:t xml:space="preserve">(NUOVA JUVENTINA FFC) </w:t>
            </w:r>
          </w:p>
        </w:tc>
        <w:tc>
          <w:tcPr>
            <w:tcW w:w="800" w:type="dxa"/>
            <w:tcMar>
              <w:top w:w="20" w:type="dxa"/>
              <w:left w:w="20" w:type="dxa"/>
              <w:bottom w:w="20" w:type="dxa"/>
              <w:right w:w="20" w:type="dxa"/>
            </w:tcMar>
            <w:vAlign w:val="center"/>
            <w:hideMark/>
          </w:tcPr>
          <w:p w14:paraId="1ECC4D12"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1EB58049" w14:textId="77777777" w:rsidR="00D539D3" w:rsidRPr="00832C6A" w:rsidRDefault="00D539D3" w:rsidP="00F9798B">
            <w:pPr>
              <w:pStyle w:val="movimento"/>
              <w:rPr>
                <w:color w:val="002060"/>
              </w:rPr>
            </w:pPr>
            <w:r w:rsidRPr="00832C6A">
              <w:rPr>
                <w:color w:val="002060"/>
              </w:rPr>
              <w:t>KHOUAJA OMAR</w:t>
            </w:r>
          </w:p>
        </w:tc>
        <w:tc>
          <w:tcPr>
            <w:tcW w:w="2200" w:type="dxa"/>
            <w:tcMar>
              <w:top w:w="20" w:type="dxa"/>
              <w:left w:w="20" w:type="dxa"/>
              <w:bottom w:w="20" w:type="dxa"/>
              <w:right w:w="20" w:type="dxa"/>
            </w:tcMar>
            <w:vAlign w:val="center"/>
            <w:hideMark/>
          </w:tcPr>
          <w:p w14:paraId="340734B5" w14:textId="77777777" w:rsidR="00D539D3" w:rsidRPr="00832C6A" w:rsidRDefault="00D539D3" w:rsidP="00F9798B">
            <w:pPr>
              <w:pStyle w:val="movimento2"/>
              <w:rPr>
                <w:color w:val="002060"/>
              </w:rPr>
            </w:pPr>
            <w:r w:rsidRPr="00832C6A">
              <w:rPr>
                <w:color w:val="002060"/>
              </w:rPr>
              <w:t xml:space="preserve">(REAL FABRIANO) </w:t>
            </w:r>
          </w:p>
        </w:tc>
      </w:tr>
    </w:tbl>
    <w:p w14:paraId="5A9A50B5" w14:textId="77777777" w:rsidR="00D539D3" w:rsidRDefault="00D539D3" w:rsidP="00D539D3">
      <w:pPr>
        <w:pStyle w:val="breakline"/>
        <w:rPr>
          <w:color w:val="002060"/>
        </w:rPr>
      </w:pPr>
    </w:p>
    <w:p w14:paraId="6D1704CC" w14:textId="77777777" w:rsidR="00D539D3" w:rsidRPr="004D2396" w:rsidRDefault="00D539D3" w:rsidP="00D539D3">
      <w:pPr>
        <w:jc w:val="center"/>
        <w:rPr>
          <w:rFonts w:ascii="Arial" w:hAnsi="Arial" w:cs="Arial"/>
          <w:noProof/>
          <w:color w:val="002060"/>
          <w:sz w:val="22"/>
          <w:szCs w:val="22"/>
        </w:rPr>
      </w:pPr>
      <w:r w:rsidRPr="004D2396">
        <w:rPr>
          <w:rFonts w:ascii="Arial" w:hAnsi="Arial" w:cs="Arial"/>
          <w:noProof/>
          <w:color w:val="002060"/>
          <w:sz w:val="22"/>
          <w:szCs w:val="22"/>
        </w:rPr>
        <w:t>F.to IL SEGRETARIO                                   F.to IL GIUDICE SPORTIVO</w:t>
      </w:r>
    </w:p>
    <w:p w14:paraId="271FE62B" w14:textId="77777777" w:rsidR="00D539D3" w:rsidRPr="004D2396" w:rsidRDefault="00D539D3" w:rsidP="00D539D3">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0DCDD45E" w14:textId="77777777" w:rsidR="00D539D3" w:rsidRPr="00832C6A" w:rsidRDefault="00D539D3" w:rsidP="00D539D3">
      <w:pPr>
        <w:pStyle w:val="breakline"/>
        <w:rPr>
          <w:rFonts w:eastAsiaTheme="minorEastAsia"/>
          <w:color w:val="002060"/>
        </w:rPr>
      </w:pPr>
    </w:p>
    <w:p w14:paraId="2C58DE56" w14:textId="77777777" w:rsidR="00D539D3" w:rsidRPr="00832C6A" w:rsidRDefault="00D539D3" w:rsidP="00D539D3">
      <w:pPr>
        <w:pStyle w:val="titoloprinc0"/>
        <w:rPr>
          <w:color w:val="002060"/>
        </w:rPr>
      </w:pPr>
      <w:r w:rsidRPr="00832C6A">
        <w:rPr>
          <w:color w:val="002060"/>
        </w:rPr>
        <w:t>CLASSIFICA</w:t>
      </w:r>
    </w:p>
    <w:p w14:paraId="685647F4" w14:textId="77777777" w:rsidR="00D539D3" w:rsidRPr="00832C6A" w:rsidRDefault="00D539D3" w:rsidP="00D539D3">
      <w:pPr>
        <w:pStyle w:val="breakline"/>
        <w:rPr>
          <w:color w:val="002060"/>
        </w:rPr>
      </w:pPr>
    </w:p>
    <w:p w14:paraId="51135D1E" w14:textId="77777777" w:rsidR="00D539D3" w:rsidRPr="00832C6A" w:rsidRDefault="00D539D3" w:rsidP="00D539D3">
      <w:pPr>
        <w:pStyle w:val="breakline"/>
        <w:rPr>
          <w:color w:val="002060"/>
        </w:rPr>
      </w:pPr>
    </w:p>
    <w:p w14:paraId="6EE81CF1" w14:textId="77777777" w:rsidR="00D539D3" w:rsidRPr="00832C6A" w:rsidRDefault="00D539D3" w:rsidP="00D539D3">
      <w:pPr>
        <w:pStyle w:val="sottotitolocampionato10"/>
        <w:rPr>
          <w:color w:val="002060"/>
        </w:rPr>
      </w:pPr>
      <w:r w:rsidRPr="00832C6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39D3" w:rsidRPr="00832C6A" w14:paraId="132A2F51" w14:textId="77777777" w:rsidTr="00F9798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B299C" w14:textId="77777777" w:rsidR="00D539D3" w:rsidRPr="00832C6A" w:rsidRDefault="00D539D3" w:rsidP="00F9798B">
            <w:pPr>
              <w:pStyle w:val="headertabella0"/>
              <w:rPr>
                <w:color w:val="002060"/>
              </w:rPr>
            </w:pPr>
            <w:r w:rsidRPr="00832C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81A6B" w14:textId="77777777" w:rsidR="00D539D3" w:rsidRPr="00832C6A" w:rsidRDefault="00D539D3" w:rsidP="00F9798B">
            <w:pPr>
              <w:pStyle w:val="headertabella0"/>
              <w:rPr>
                <w:color w:val="002060"/>
              </w:rPr>
            </w:pPr>
            <w:r w:rsidRPr="00832C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A3F0F" w14:textId="77777777" w:rsidR="00D539D3" w:rsidRPr="00832C6A" w:rsidRDefault="00D539D3" w:rsidP="00F9798B">
            <w:pPr>
              <w:pStyle w:val="headertabella0"/>
              <w:rPr>
                <w:color w:val="002060"/>
              </w:rPr>
            </w:pPr>
            <w:r w:rsidRPr="00832C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1E12B" w14:textId="77777777" w:rsidR="00D539D3" w:rsidRPr="00832C6A" w:rsidRDefault="00D539D3" w:rsidP="00F9798B">
            <w:pPr>
              <w:pStyle w:val="headertabella0"/>
              <w:rPr>
                <w:color w:val="002060"/>
              </w:rPr>
            </w:pPr>
            <w:r w:rsidRPr="00832C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7E35F" w14:textId="77777777" w:rsidR="00D539D3" w:rsidRPr="00832C6A" w:rsidRDefault="00D539D3" w:rsidP="00F9798B">
            <w:pPr>
              <w:pStyle w:val="headertabella0"/>
              <w:rPr>
                <w:color w:val="002060"/>
              </w:rPr>
            </w:pPr>
            <w:r w:rsidRPr="00832C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A888F" w14:textId="77777777" w:rsidR="00D539D3" w:rsidRPr="00832C6A" w:rsidRDefault="00D539D3" w:rsidP="00F9798B">
            <w:pPr>
              <w:pStyle w:val="headertabella0"/>
              <w:rPr>
                <w:color w:val="002060"/>
              </w:rPr>
            </w:pPr>
            <w:r w:rsidRPr="00832C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58FA6" w14:textId="77777777" w:rsidR="00D539D3" w:rsidRPr="00832C6A" w:rsidRDefault="00D539D3" w:rsidP="00F9798B">
            <w:pPr>
              <w:pStyle w:val="headertabella0"/>
              <w:rPr>
                <w:color w:val="002060"/>
              </w:rPr>
            </w:pPr>
            <w:r w:rsidRPr="00832C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4818A" w14:textId="77777777" w:rsidR="00D539D3" w:rsidRPr="00832C6A" w:rsidRDefault="00D539D3" w:rsidP="00F9798B">
            <w:pPr>
              <w:pStyle w:val="headertabella0"/>
              <w:rPr>
                <w:color w:val="002060"/>
              </w:rPr>
            </w:pPr>
            <w:r w:rsidRPr="00832C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A4162" w14:textId="77777777" w:rsidR="00D539D3" w:rsidRPr="00832C6A" w:rsidRDefault="00D539D3" w:rsidP="00F9798B">
            <w:pPr>
              <w:pStyle w:val="headertabella0"/>
              <w:rPr>
                <w:color w:val="002060"/>
              </w:rPr>
            </w:pPr>
            <w:r w:rsidRPr="00832C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B138F" w14:textId="77777777" w:rsidR="00D539D3" w:rsidRPr="00832C6A" w:rsidRDefault="00D539D3" w:rsidP="00F9798B">
            <w:pPr>
              <w:pStyle w:val="headertabella0"/>
              <w:rPr>
                <w:color w:val="002060"/>
              </w:rPr>
            </w:pPr>
            <w:r w:rsidRPr="00832C6A">
              <w:rPr>
                <w:color w:val="002060"/>
              </w:rPr>
              <w:t>PE</w:t>
            </w:r>
          </w:p>
        </w:tc>
      </w:tr>
      <w:tr w:rsidR="00D539D3" w:rsidRPr="00832C6A" w14:paraId="54F4FDB6" w14:textId="77777777" w:rsidTr="00F9798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65EC26" w14:textId="77777777" w:rsidR="00D539D3" w:rsidRPr="00832C6A" w:rsidRDefault="00D539D3" w:rsidP="00F9798B">
            <w:pPr>
              <w:pStyle w:val="rowtabella0"/>
              <w:rPr>
                <w:color w:val="002060"/>
              </w:rPr>
            </w:pPr>
            <w:r w:rsidRPr="00832C6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150B5" w14:textId="77777777" w:rsidR="00D539D3" w:rsidRPr="00832C6A" w:rsidRDefault="00D539D3" w:rsidP="00F9798B">
            <w:pPr>
              <w:pStyle w:val="rowtabella0"/>
              <w:jc w:val="center"/>
              <w:rPr>
                <w:color w:val="002060"/>
              </w:rPr>
            </w:pPr>
            <w:r w:rsidRPr="00832C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226F7"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DAB33"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D725C"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8FB0D"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41470" w14:textId="77777777" w:rsidR="00D539D3" w:rsidRPr="00832C6A" w:rsidRDefault="00D539D3" w:rsidP="00F9798B">
            <w:pPr>
              <w:pStyle w:val="rowtabella0"/>
              <w:jc w:val="center"/>
              <w:rPr>
                <w:color w:val="002060"/>
              </w:rPr>
            </w:pPr>
            <w:r w:rsidRPr="00832C6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0EA1F" w14:textId="77777777" w:rsidR="00D539D3" w:rsidRPr="00832C6A" w:rsidRDefault="00D539D3" w:rsidP="00F9798B">
            <w:pPr>
              <w:pStyle w:val="rowtabella0"/>
              <w:jc w:val="center"/>
              <w:rPr>
                <w:color w:val="002060"/>
              </w:rPr>
            </w:pPr>
            <w:r w:rsidRPr="00832C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29482" w14:textId="77777777" w:rsidR="00D539D3" w:rsidRPr="00832C6A" w:rsidRDefault="00D539D3" w:rsidP="00F9798B">
            <w:pPr>
              <w:pStyle w:val="rowtabella0"/>
              <w:jc w:val="center"/>
              <w:rPr>
                <w:color w:val="002060"/>
              </w:rPr>
            </w:pPr>
            <w:r w:rsidRPr="00832C6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812C5" w14:textId="77777777" w:rsidR="00D539D3" w:rsidRPr="00832C6A" w:rsidRDefault="00D539D3" w:rsidP="00F9798B">
            <w:pPr>
              <w:pStyle w:val="rowtabella0"/>
              <w:jc w:val="center"/>
              <w:rPr>
                <w:color w:val="002060"/>
              </w:rPr>
            </w:pPr>
            <w:r w:rsidRPr="00832C6A">
              <w:rPr>
                <w:color w:val="002060"/>
              </w:rPr>
              <w:t>0</w:t>
            </w:r>
          </w:p>
        </w:tc>
      </w:tr>
      <w:tr w:rsidR="00D539D3" w:rsidRPr="00832C6A" w14:paraId="002C9EA8"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B6098E" w14:textId="77777777" w:rsidR="00D539D3" w:rsidRPr="00832C6A" w:rsidRDefault="00D539D3" w:rsidP="00F9798B">
            <w:pPr>
              <w:pStyle w:val="rowtabella0"/>
              <w:rPr>
                <w:color w:val="002060"/>
              </w:rPr>
            </w:pPr>
            <w:r w:rsidRPr="00832C6A">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96FA4" w14:textId="77777777" w:rsidR="00D539D3" w:rsidRPr="00832C6A" w:rsidRDefault="00D539D3" w:rsidP="00F9798B">
            <w:pPr>
              <w:pStyle w:val="rowtabella0"/>
              <w:jc w:val="center"/>
              <w:rPr>
                <w:color w:val="002060"/>
              </w:rPr>
            </w:pPr>
            <w:r w:rsidRPr="00832C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CC55C"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5202"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2ECAC"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E4312"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FF969" w14:textId="77777777" w:rsidR="00D539D3" w:rsidRPr="00832C6A" w:rsidRDefault="00D539D3" w:rsidP="00F9798B">
            <w:pPr>
              <w:pStyle w:val="rowtabella0"/>
              <w:jc w:val="center"/>
              <w:rPr>
                <w:color w:val="002060"/>
              </w:rPr>
            </w:pPr>
            <w:r w:rsidRPr="00832C6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FEBF7"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C2CC2"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DF9FF" w14:textId="77777777" w:rsidR="00D539D3" w:rsidRPr="00832C6A" w:rsidRDefault="00D539D3" w:rsidP="00F9798B">
            <w:pPr>
              <w:pStyle w:val="rowtabella0"/>
              <w:jc w:val="center"/>
              <w:rPr>
                <w:color w:val="002060"/>
              </w:rPr>
            </w:pPr>
            <w:r w:rsidRPr="00832C6A">
              <w:rPr>
                <w:color w:val="002060"/>
              </w:rPr>
              <w:t>0</w:t>
            </w:r>
          </w:p>
        </w:tc>
      </w:tr>
      <w:tr w:rsidR="00D539D3" w:rsidRPr="00832C6A" w14:paraId="1EC99FC5"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CF3F8A" w14:textId="77777777" w:rsidR="00D539D3" w:rsidRPr="00832C6A" w:rsidRDefault="00D539D3" w:rsidP="00F9798B">
            <w:pPr>
              <w:pStyle w:val="rowtabella0"/>
              <w:rPr>
                <w:color w:val="002060"/>
              </w:rPr>
            </w:pPr>
            <w:r w:rsidRPr="00832C6A">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566EE"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A7980"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3F074"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C5A86"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98BFC"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C436C" w14:textId="77777777" w:rsidR="00D539D3" w:rsidRPr="00832C6A" w:rsidRDefault="00D539D3" w:rsidP="00F9798B">
            <w:pPr>
              <w:pStyle w:val="rowtabella0"/>
              <w:jc w:val="center"/>
              <w:rPr>
                <w:color w:val="002060"/>
              </w:rPr>
            </w:pPr>
            <w:r w:rsidRPr="00832C6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37043"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66EA5" w14:textId="77777777" w:rsidR="00D539D3" w:rsidRPr="00832C6A" w:rsidRDefault="00D539D3" w:rsidP="00F9798B">
            <w:pPr>
              <w:pStyle w:val="rowtabella0"/>
              <w:jc w:val="center"/>
              <w:rPr>
                <w:color w:val="002060"/>
              </w:rPr>
            </w:pPr>
            <w:r w:rsidRPr="00832C6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F5B2C" w14:textId="77777777" w:rsidR="00D539D3" w:rsidRPr="00832C6A" w:rsidRDefault="00D539D3" w:rsidP="00F9798B">
            <w:pPr>
              <w:pStyle w:val="rowtabella0"/>
              <w:jc w:val="center"/>
              <w:rPr>
                <w:color w:val="002060"/>
              </w:rPr>
            </w:pPr>
            <w:r w:rsidRPr="00832C6A">
              <w:rPr>
                <w:color w:val="002060"/>
              </w:rPr>
              <w:t>0</w:t>
            </w:r>
          </w:p>
        </w:tc>
      </w:tr>
      <w:tr w:rsidR="00D539D3" w:rsidRPr="00832C6A" w14:paraId="45493AC0"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031AEA" w14:textId="77777777" w:rsidR="00D539D3" w:rsidRPr="00832C6A" w:rsidRDefault="00D539D3" w:rsidP="00F9798B">
            <w:pPr>
              <w:pStyle w:val="rowtabella0"/>
              <w:rPr>
                <w:color w:val="002060"/>
              </w:rPr>
            </w:pPr>
            <w:r w:rsidRPr="00832C6A">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C4E62" w14:textId="77777777" w:rsidR="00D539D3" w:rsidRPr="00832C6A" w:rsidRDefault="00D539D3" w:rsidP="00F9798B">
            <w:pPr>
              <w:pStyle w:val="rowtabella0"/>
              <w:jc w:val="center"/>
              <w:rPr>
                <w:color w:val="002060"/>
              </w:rPr>
            </w:pPr>
            <w:r w:rsidRPr="00832C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7FB77"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6D35B"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71CB4"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50CA5"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2D4F4" w14:textId="77777777" w:rsidR="00D539D3" w:rsidRPr="00832C6A" w:rsidRDefault="00D539D3" w:rsidP="00F9798B">
            <w:pPr>
              <w:pStyle w:val="rowtabella0"/>
              <w:jc w:val="center"/>
              <w:rPr>
                <w:color w:val="002060"/>
              </w:rPr>
            </w:pPr>
            <w:r w:rsidRPr="00832C6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08BA0" w14:textId="77777777" w:rsidR="00D539D3" w:rsidRPr="00832C6A" w:rsidRDefault="00D539D3" w:rsidP="00F9798B">
            <w:pPr>
              <w:pStyle w:val="rowtabella0"/>
              <w:jc w:val="center"/>
              <w:rPr>
                <w:color w:val="002060"/>
              </w:rPr>
            </w:pPr>
            <w:r w:rsidRPr="00832C6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9640C" w14:textId="77777777" w:rsidR="00D539D3" w:rsidRPr="00832C6A" w:rsidRDefault="00D539D3" w:rsidP="00F9798B">
            <w:pPr>
              <w:pStyle w:val="rowtabella0"/>
              <w:jc w:val="center"/>
              <w:rPr>
                <w:color w:val="002060"/>
              </w:rPr>
            </w:pPr>
            <w:r w:rsidRPr="00832C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001FD" w14:textId="77777777" w:rsidR="00D539D3" w:rsidRPr="00832C6A" w:rsidRDefault="00D539D3" w:rsidP="00F9798B">
            <w:pPr>
              <w:pStyle w:val="rowtabella0"/>
              <w:jc w:val="center"/>
              <w:rPr>
                <w:color w:val="002060"/>
              </w:rPr>
            </w:pPr>
            <w:r w:rsidRPr="00832C6A">
              <w:rPr>
                <w:color w:val="002060"/>
              </w:rPr>
              <w:t>0</w:t>
            </w:r>
          </w:p>
        </w:tc>
      </w:tr>
      <w:tr w:rsidR="00D539D3" w:rsidRPr="00832C6A" w14:paraId="60CF9BF9"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5FAA8C" w14:textId="77777777" w:rsidR="00D539D3" w:rsidRPr="00832C6A" w:rsidRDefault="00D539D3" w:rsidP="00F9798B">
            <w:pPr>
              <w:pStyle w:val="rowtabella0"/>
              <w:rPr>
                <w:color w:val="002060"/>
              </w:rPr>
            </w:pPr>
            <w:r w:rsidRPr="00832C6A">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E8BAF" w14:textId="77777777" w:rsidR="00D539D3" w:rsidRPr="00832C6A" w:rsidRDefault="00D539D3" w:rsidP="00F9798B">
            <w:pPr>
              <w:pStyle w:val="rowtabella0"/>
              <w:jc w:val="center"/>
              <w:rPr>
                <w:color w:val="002060"/>
              </w:rPr>
            </w:pPr>
            <w:r w:rsidRPr="00832C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195B6"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9387E"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8F74A"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3B098"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A8178" w14:textId="77777777" w:rsidR="00D539D3" w:rsidRPr="00832C6A" w:rsidRDefault="00D539D3" w:rsidP="00F9798B">
            <w:pPr>
              <w:pStyle w:val="rowtabella0"/>
              <w:jc w:val="center"/>
              <w:rPr>
                <w:color w:val="002060"/>
              </w:rPr>
            </w:pPr>
            <w:r w:rsidRPr="00832C6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5D905" w14:textId="77777777" w:rsidR="00D539D3" w:rsidRPr="00832C6A" w:rsidRDefault="00D539D3" w:rsidP="00F9798B">
            <w:pPr>
              <w:pStyle w:val="rowtabella0"/>
              <w:jc w:val="center"/>
              <w:rPr>
                <w:color w:val="002060"/>
              </w:rPr>
            </w:pPr>
            <w:r w:rsidRPr="00832C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37B8B" w14:textId="77777777" w:rsidR="00D539D3" w:rsidRPr="00832C6A" w:rsidRDefault="00D539D3" w:rsidP="00F9798B">
            <w:pPr>
              <w:pStyle w:val="rowtabella0"/>
              <w:jc w:val="center"/>
              <w:rPr>
                <w:color w:val="002060"/>
              </w:rPr>
            </w:pPr>
            <w:r w:rsidRPr="00832C6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75E76" w14:textId="77777777" w:rsidR="00D539D3" w:rsidRPr="00832C6A" w:rsidRDefault="00D539D3" w:rsidP="00F9798B">
            <w:pPr>
              <w:pStyle w:val="rowtabella0"/>
              <w:jc w:val="center"/>
              <w:rPr>
                <w:color w:val="002060"/>
              </w:rPr>
            </w:pPr>
            <w:r w:rsidRPr="00832C6A">
              <w:rPr>
                <w:color w:val="002060"/>
              </w:rPr>
              <w:t>0</w:t>
            </w:r>
          </w:p>
        </w:tc>
      </w:tr>
      <w:tr w:rsidR="00D539D3" w:rsidRPr="00832C6A" w14:paraId="48897771"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9F87C3" w14:textId="77777777" w:rsidR="00D539D3" w:rsidRPr="00832C6A" w:rsidRDefault="00D539D3" w:rsidP="00F9798B">
            <w:pPr>
              <w:pStyle w:val="rowtabella0"/>
              <w:rPr>
                <w:color w:val="002060"/>
                <w:lang w:val="es-ES"/>
              </w:rPr>
            </w:pPr>
            <w:r w:rsidRPr="00832C6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7F152" w14:textId="77777777" w:rsidR="00D539D3" w:rsidRPr="00832C6A" w:rsidRDefault="00D539D3" w:rsidP="00F9798B">
            <w:pPr>
              <w:pStyle w:val="rowtabella0"/>
              <w:jc w:val="center"/>
              <w:rPr>
                <w:color w:val="002060"/>
              </w:rPr>
            </w:pPr>
            <w:r w:rsidRPr="00832C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1BA72"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A7137"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647F7"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3814F"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47E7A" w14:textId="77777777" w:rsidR="00D539D3" w:rsidRPr="00832C6A" w:rsidRDefault="00D539D3" w:rsidP="00F9798B">
            <w:pPr>
              <w:pStyle w:val="rowtabella0"/>
              <w:jc w:val="center"/>
              <w:rPr>
                <w:color w:val="002060"/>
              </w:rPr>
            </w:pPr>
            <w:r w:rsidRPr="00832C6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509CD" w14:textId="77777777" w:rsidR="00D539D3" w:rsidRPr="00832C6A" w:rsidRDefault="00D539D3" w:rsidP="00F9798B">
            <w:pPr>
              <w:pStyle w:val="rowtabella0"/>
              <w:jc w:val="center"/>
              <w:rPr>
                <w:color w:val="002060"/>
              </w:rPr>
            </w:pPr>
            <w:r w:rsidRPr="00832C6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5E480"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BD2F9" w14:textId="77777777" w:rsidR="00D539D3" w:rsidRPr="00832C6A" w:rsidRDefault="00D539D3" w:rsidP="00F9798B">
            <w:pPr>
              <w:pStyle w:val="rowtabella0"/>
              <w:jc w:val="center"/>
              <w:rPr>
                <w:color w:val="002060"/>
              </w:rPr>
            </w:pPr>
            <w:r w:rsidRPr="00832C6A">
              <w:rPr>
                <w:color w:val="002060"/>
              </w:rPr>
              <w:t>0</w:t>
            </w:r>
          </w:p>
        </w:tc>
      </w:tr>
      <w:tr w:rsidR="00D539D3" w:rsidRPr="00832C6A" w14:paraId="78E75DA8"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B813D9" w14:textId="77777777" w:rsidR="00D539D3" w:rsidRPr="00832C6A" w:rsidRDefault="00D539D3" w:rsidP="00F9798B">
            <w:pPr>
              <w:pStyle w:val="rowtabella0"/>
              <w:rPr>
                <w:color w:val="002060"/>
              </w:rPr>
            </w:pPr>
            <w:r w:rsidRPr="00832C6A">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E57F5" w14:textId="77777777" w:rsidR="00D539D3" w:rsidRPr="00832C6A" w:rsidRDefault="00D539D3" w:rsidP="00F9798B">
            <w:pPr>
              <w:pStyle w:val="rowtabella0"/>
              <w:jc w:val="center"/>
              <w:rPr>
                <w:color w:val="002060"/>
              </w:rPr>
            </w:pPr>
            <w:r w:rsidRPr="00832C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1099A"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A2A3F"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36970"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0AA28"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C8A69" w14:textId="77777777" w:rsidR="00D539D3" w:rsidRPr="00832C6A" w:rsidRDefault="00D539D3" w:rsidP="00F9798B">
            <w:pPr>
              <w:pStyle w:val="rowtabella0"/>
              <w:jc w:val="center"/>
              <w:rPr>
                <w:color w:val="002060"/>
              </w:rPr>
            </w:pPr>
            <w:r w:rsidRPr="00832C6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6BBBB" w14:textId="77777777" w:rsidR="00D539D3" w:rsidRPr="00832C6A" w:rsidRDefault="00D539D3" w:rsidP="00F9798B">
            <w:pPr>
              <w:pStyle w:val="rowtabella0"/>
              <w:jc w:val="center"/>
              <w:rPr>
                <w:color w:val="002060"/>
              </w:rPr>
            </w:pPr>
            <w:r w:rsidRPr="00832C6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CC9C1"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4BC44" w14:textId="77777777" w:rsidR="00D539D3" w:rsidRPr="00832C6A" w:rsidRDefault="00D539D3" w:rsidP="00F9798B">
            <w:pPr>
              <w:pStyle w:val="rowtabella0"/>
              <w:jc w:val="center"/>
              <w:rPr>
                <w:color w:val="002060"/>
              </w:rPr>
            </w:pPr>
            <w:r w:rsidRPr="00832C6A">
              <w:rPr>
                <w:color w:val="002060"/>
              </w:rPr>
              <w:t>0</w:t>
            </w:r>
          </w:p>
        </w:tc>
      </w:tr>
      <w:tr w:rsidR="00D539D3" w:rsidRPr="00832C6A" w14:paraId="245ADE18"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0F7E1" w14:textId="77777777" w:rsidR="00D539D3" w:rsidRPr="00832C6A" w:rsidRDefault="00D539D3" w:rsidP="00F9798B">
            <w:pPr>
              <w:pStyle w:val="rowtabella0"/>
              <w:rPr>
                <w:color w:val="002060"/>
              </w:rPr>
            </w:pPr>
            <w:r w:rsidRPr="00832C6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26AB3"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42774"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A391F"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E4C01"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6A03F"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E8194" w14:textId="77777777" w:rsidR="00D539D3" w:rsidRPr="00832C6A" w:rsidRDefault="00D539D3" w:rsidP="00F9798B">
            <w:pPr>
              <w:pStyle w:val="rowtabella0"/>
              <w:jc w:val="center"/>
              <w:rPr>
                <w:color w:val="002060"/>
              </w:rPr>
            </w:pPr>
            <w:r w:rsidRPr="00832C6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DEBCC" w14:textId="77777777" w:rsidR="00D539D3" w:rsidRPr="00832C6A" w:rsidRDefault="00D539D3" w:rsidP="00F9798B">
            <w:pPr>
              <w:pStyle w:val="rowtabella0"/>
              <w:jc w:val="center"/>
              <w:rPr>
                <w:color w:val="002060"/>
              </w:rPr>
            </w:pPr>
            <w:r w:rsidRPr="00832C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BD391"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02F13" w14:textId="77777777" w:rsidR="00D539D3" w:rsidRPr="00832C6A" w:rsidRDefault="00D539D3" w:rsidP="00F9798B">
            <w:pPr>
              <w:pStyle w:val="rowtabella0"/>
              <w:jc w:val="center"/>
              <w:rPr>
                <w:color w:val="002060"/>
              </w:rPr>
            </w:pPr>
            <w:r w:rsidRPr="00832C6A">
              <w:rPr>
                <w:color w:val="002060"/>
              </w:rPr>
              <w:t>0</w:t>
            </w:r>
          </w:p>
        </w:tc>
      </w:tr>
      <w:tr w:rsidR="00D539D3" w:rsidRPr="00832C6A" w14:paraId="68501E12"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0711AA" w14:textId="77777777" w:rsidR="00D539D3" w:rsidRPr="00832C6A" w:rsidRDefault="00D539D3" w:rsidP="00F9798B">
            <w:pPr>
              <w:pStyle w:val="rowtabella0"/>
              <w:rPr>
                <w:color w:val="002060"/>
              </w:rPr>
            </w:pPr>
            <w:r w:rsidRPr="00832C6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D8385"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B5A37"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09BBE"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37E7F"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8A9FF"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E8FFF" w14:textId="77777777" w:rsidR="00D539D3" w:rsidRPr="00832C6A" w:rsidRDefault="00D539D3" w:rsidP="00F9798B">
            <w:pPr>
              <w:pStyle w:val="rowtabella0"/>
              <w:jc w:val="center"/>
              <w:rPr>
                <w:color w:val="002060"/>
              </w:rPr>
            </w:pPr>
            <w:r w:rsidRPr="00832C6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72D37" w14:textId="77777777" w:rsidR="00D539D3" w:rsidRPr="00832C6A" w:rsidRDefault="00D539D3" w:rsidP="00F9798B">
            <w:pPr>
              <w:pStyle w:val="rowtabella0"/>
              <w:jc w:val="center"/>
              <w:rPr>
                <w:color w:val="002060"/>
              </w:rPr>
            </w:pPr>
            <w:r w:rsidRPr="00832C6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E48F4"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1BEC2" w14:textId="77777777" w:rsidR="00D539D3" w:rsidRPr="00832C6A" w:rsidRDefault="00D539D3" w:rsidP="00F9798B">
            <w:pPr>
              <w:pStyle w:val="rowtabella0"/>
              <w:jc w:val="center"/>
              <w:rPr>
                <w:color w:val="002060"/>
              </w:rPr>
            </w:pPr>
            <w:r w:rsidRPr="00832C6A">
              <w:rPr>
                <w:color w:val="002060"/>
              </w:rPr>
              <w:t>0</w:t>
            </w:r>
          </w:p>
        </w:tc>
      </w:tr>
      <w:tr w:rsidR="00D539D3" w:rsidRPr="00832C6A" w14:paraId="45D8A659"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9E93A5" w14:textId="77777777" w:rsidR="00D539D3" w:rsidRPr="00832C6A" w:rsidRDefault="00D539D3" w:rsidP="00F9798B">
            <w:pPr>
              <w:pStyle w:val="rowtabella0"/>
              <w:rPr>
                <w:color w:val="002060"/>
              </w:rPr>
            </w:pPr>
            <w:r w:rsidRPr="00832C6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30B7E"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C9F7D"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F5986"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A3EBA"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51F44"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D484B" w14:textId="77777777" w:rsidR="00D539D3" w:rsidRPr="00832C6A" w:rsidRDefault="00D539D3" w:rsidP="00F9798B">
            <w:pPr>
              <w:pStyle w:val="rowtabella0"/>
              <w:jc w:val="center"/>
              <w:rPr>
                <w:color w:val="002060"/>
              </w:rPr>
            </w:pPr>
            <w:r w:rsidRPr="00832C6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B6838" w14:textId="77777777" w:rsidR="00D539D3" w:rsidRPr="00832C6A" w:rsidRDefault="00D539D3" w:rsidP="00F9798B">
            <w:pPr>
              <w:pStyle w:val="rowtabella0"/>
              <w:jc w:val="center"/>
              <w:rPr>
                <w:color w:val="002060"/>
              </w:rPr>
            </w:pPr>
            <w:r w:rsidRPr="00832C6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A19AA" w14:textId="77777777" w:rsidR="00D539D3" w:rsidRPr="00832C6A" w:rsidRDefault="00D539D3" w:rsidP="00F9798B">
            <w:pPr>
              <w:pStyle w:val="rowtabella0"/>
              <w:jc w:val="center"/>
              <w:rPr>
                <w:color w:val="002060"/>
              </w:rPr>
            </w:pPr>
            <w:r w:rsidRPr="00832C6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7691F" w14:textId="77777777" w:rsidR="00D539D3" w:rsidRPr="00832C6A" w:rsidRDefault="00D539D3" w:rsidP="00F9798B">
            <w:pPr>
              <w:pStyle w:val="rowtabella0"/>
              <w:jc w:val="center"/>
              <w:rPr>
                <w:color w:val="002060"/>
              </w:rPr>
            </w:pPr>
            <w:r w:rsidRPr="00832C6A">
              <w:rPr>
                <w:color w:val="002060"/>
              </w:rPr>
              <w:t>0</w:t>
            </w:r>
          </w:p>
        </w:tc>
      </w:tr>
      <w:tr w:rsidR="00D539D3" w:rsidRPr="00832C6A" w14:paraId="7E27A45C"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72873D" w14:textId="77777777" w:rsidR="00D539D3" w:rsidRPr="00832C6A" w:rsidRDefault="00D539D3" w:rsidP="00F9798B">
            <w:pPr>
              <w:pStyle w:val="rowtabella0"/>
              <w:rPr>
                <w:color w:val="002060"/>
              </w:rPr>
            </w:pPr>
            <w:r w:rsidRPr="00832C6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B0001"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C2631"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1FB26"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C9003"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D8733"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88DA2" w14:textId="77777777" w:rsidR="00D539D3" w:rsidRPr="00832C6A" w:rsidRDefault="00D539D3" w:rsidP="00F9798B">
            <w:pPr>
              <w:pStyle w:val="rowtabella0"/>
              <w:jc w:val="center"/>
              <w:rPr>
                <w:color w:val="002060"/>
              </w:rPr>
            </w:pPr>
            <w:r w:rsidRPr="00832C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E8573" w14:textId="77777777" w:rsidR="00D539D3" w:rsidRPr="00832C6A" w:rsidRDefault="00D539D3" w:rsidP="00F9798B">
            <w:pPr>
              <w:pStyle w:val="rowtabella0"/>
              <w:jc w:val="center"/>
              <w:rPr>
                <w:color w:val="002060"/>
              </w:rPr>
            </w:pPr>
            <w:r w:rsidRPr="00832C6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26186" w14:textId="77777777" w:rsidR="00D539D3" w:rsidRPr="00832C6A" w:rsidRDefault="00D539D3" w:rsidP="00F9798B">
            <w:pPr>
              <w:pStyle w:val="rowtabella0"/>
              <w:jc w:val="center"/>
              <w:rPr>
                <w:color w:val="002060"/>
              </w:rPr>
            </w:pPr>
            <w:r w:rsidRPr="00832C6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415DD" w14:textId="77777777" w:rsidR="00D539D3" w:rsidRPr="00832C6A" w:rsidRDefault="00D539D3" w:rsidP="00F9798B">
            <w:pPr>
              <w:pStyle w:val="rowtabella0"/>
              <w:jc w:val="center"/>
              <w:rPr>
                <w:color w:val="002060"/>
              </w:rPr>
            </w:pPr>
            <w:r w:rsidRPr="00832C6A">
              <w:rPr>
                <w:color w:val="002060"/>
              </w:rPr>
              <w:t>0</w:t>
            </w:r>
          </w:p>
        </w:tc>
      </w:tr>
      <w:tr w:rsidR="00D539D3" w:rsidRPr="00832C6A" w14:paraId="54127A91"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D95EE6" w14:textId="77777777" w:rsidR="00D539D3" w:rsidRPr="00832C6A" w:rsidRDefault="00D539D3" w:rsidP="00F9798B">
            <w:pPr>
              <w:pStyle w:val="rowtabella0"/>
              <w:rPr>
                <w:color w:val="002060"/>
              </w:rPr>
            </w:pPr>
            <w:r w:rsidRPr="00832C6A">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A729A"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B37A3"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2632D"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36B98"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3938A" w14:textId="77777777" w:rsidR="00D539D3" w:rsidRPr="00832C6A" w:rsidRDefault="00D539D3" w:rsidP="00F9798B">
            <w:pPr>
              <w:pStyle w:val="rowtabella0"/>
              <w:jc w:val="center"/>
              <w:rPr>
                <w:color w:val="002060"/>
              </w:rPr>
            </w:pPr>
            <w:r w:rsidRPr="00832C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FEF80" w14:textId="77777777" w:rsidR="00D539D3" w:rsidRPr="00832C6A" w:rsidRDefault="00D539D3" w:rsidP="00F9798B">
            <w:pPr>
              <w:pStyle w:val="rowtabella0"/>
              <w:jc w:val="center"/>
              <w:rPr>
                <w:color w:val="002060"/>
              </w:rPr>
            </w:pPr>
            <w:r w:rsidRPr="00832C6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3B73A" w14:textId="77777777" w:rsidR="00D539D3" w:rsidRPr="00832C6A" w:rsidRDefault="00D539D3" w:rsidP="00F9798B">
            <w:pPr>
              <w:pStyle w:val="rowtabella0"/>
              <w:jc w:val="center"/>
              <w:rPr>
                <w:color w:val="002060"/>
              </w:rPr>
            </w:pPr>
            <w:r w:rsidRPr="00832C6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8E89C" w14:textId="77777777" w:rsidR="00D539D3" w:rsidRPr="00832C6A" w:rsidRDefault="00D539D3" w:rsidP="00F9798B">
            <w:pPr>
              <w:pStyle w:val="rowtabella0"/>
              <w:jc w:val="center"/>
              <w:rPr>
                <w:color w:val="002060"/>
              </w:rPr>
            </w:pPr>
            <w:r w:rsidRPr="00832C6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09FE1" w14:textId="77777777" w:rsidR="00D539D3" w:rsidRPr="00832C6A" w:rsidRDefault="00D539D3" w:rsidP="00F9798B">
            <w:pPr>
              <w:pStyle w:val="rowtabella0"/>
              <w:jc w:val="center"/>
              <w:rPr>
                <w:color w:val="002060"/>
              </w:rPr>
            </w:pPr>
            <w:r w:rsidRPr="00832C6A">
              <w:rPr>
                <w:color w:val="002060"/>
              </w:rPr>
              <w:t>0</w:t>
            </w:r>
          </w:p>
        </w:tc>
      </w:tr>
      <w:tr w:rsidR="00D539D3" w:rsidRPr="00832C6A" w14:paraId="608896CF"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F4E204" w14:textId="77777777" w:rsidR="00D539D3" w:rsidRPr="00832C6A" w:rsidRDefault="00D539D3" w:rsidP="00F9798B">
            <w:pPr>
              <w:pStyle w:val="rowtabella0"/>
              <w:rPr>
                <w:color w:val="002060"/>
              </w:rPr>
            </w:pPr>
            <w:r w:rsidRPr="00832C6A">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FAF62"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82D13"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61004"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12253"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E9ED1" w14:textId="77777777" w:rsidR="00D539D3" w:rsidRPr="00832C6A" w:rsidRDefault="00D539D3" w:rsidP="00F9798B">
            <w:pPr>
              <w:pStyle w:val="rowtabella0"/>
              <w:jc w:val="center"/>
              <w:rPr>
                <w:color w:val="002060"/>
              </w:rPr>
            </w:pPr>
            <w:r w:rsidRPr="00832C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FC1DF" w14:textId="77777777" w:rsidR="00D539D3" w:rsidRPr="00832C6A" w:rsidRDefault="00D539D3" w:rsidP="00F9798B">
            <w:pPr>
              <w:pStyle w:val="rowtabella0"/>
              <w:jc w:val="center"/>
              <w:rPr>
                <w:color w:val="002060"/>
              </w:rPr>
            </w:pPr>
            <w:r w:rsidRPr="00832C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D4AEC" w14:textId="77777777" w:rsidR="00D539D3" w:rsidRPr="00832C6A" w:rsidRDefault="00D539D3" w:rsidP="00F9798B">
            <w:pPr>
              <w:pStyle w:val="rowtabella0"/>
              <w:jc w:val="center"/>
              <w:rPr>
                <w:color w:val="002060"/>
              </w:rPr>
            </w:pPr>
            <w:r w:rsidRPr="00832C6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02171"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FC07F" w14:textId="77777777" w:rsidR="00D539D3" w:rsidRPr="00832C6A" w:rsidRDefault="00D539D3" w:rsidP="00F9798B">
            <w:pPr>
              <w:pStyle w:val="rowtabella0"/>
              <w:jc w:val="center"/>
              <w:rPr>
                <w:color w:val="002060"/>
              </w:rPr>
            </w:pPr>
            <w:r w:rsidRPr="00832C6A">
              <w:rPr>
                <w:color w:val="002060"/>
              </w:rPr>
              <w:t>0</w:t>
            </w:r>
          </w:p>
        </w:tc>
      </w:tr>
      <w:tr w:rsidR="00D539D3" w:rsidRPr="00832C6A" w14:paraId="349A853C" w14:textId="77777777" w:rsidTr="00F9798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0E78C2" w14:textId="77777777" w:rsidR="00D539D3" w:rsidRPr="00832C6A" w:rsidRDefault="00D539D3" w:rsidP="00F9798B">
            <w:pPr>
              <w:pStyle w:val="rowtabella0"/>
              <w:rPr>
                <w:color w:val="002060"/>
                <w:lang w:val="es-ES"/>
              </w:rPr>
            </w:pPr>
            <w:r w:rsidRPr="00832C6A">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BAA75"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70745"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EC7D2"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49065"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422A5"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1F75F" w14:textId="77777777" w:rsidR="00D539D3" w:rsidRPr="00832C6A" w:rsidRDefault="00D539D3" w:rsidP="00F9798B">
            <w:pPr>
              <w:pStyle w:val="rowtabella0"/>
              <w:jc w:val="center"/>
              <w:rPr>
                <w:color w:val="002060"/>
              </w:rPr>
            </w:pPr>
            <w:r w:rsidRPr="00832C6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BDE3D" w14:textId="77777777" w:rsidR="00D539D3" w:rsidRPr="00832C6A" w:rsidRDefault="00D539D3" w:rsidP="00F9798B">
            <w:pPr>
              <w:pStyle w:val="rowtabella0"/>
              <w:jc w:val="center"/>
              <w:rPr>
                <w:color w:val="002060"/>
              </w:rPr>
            </w:pPr>
            <w:r w:rsidRPr="00832C6A">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9A520" w14:textId="77777777" w:rsidR="00D539D3" w:rsidRPr="00832C6A" w:rsidRDefault="00D539D3" w:rsidP="00F9798B">
            <w:pPr>
              <w:pStyle w:val="rowtabella0"/>
              <w:jc w:val="center"/>
              <w:rPr>
                <w:color w:val="002060"/>
              </w:rPr>
            </w:pPr>
            <w:r w:rsidRPr="00832C6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083BC" w14:textId="77777777" w:rsidR="00D539D3" w:rsidRPr="00832C6A" w:rsidRDefault="00D539D3" w:rsidP="00F9798B">
            <w:pPr>
              <w:pStyle w:val="rowtabella0"/>
              <w:jc w:val="center"/>
              <w:rPr>
                <w:color w:val="002060"/>
              </w:rPr>
            </w:pPr>
            <w:r w:rsidRPr="00832C6A">
              <w:rPr>
                <w:color w:val="002060"/>
              </w:rPr>
              <w:t>0</w:t>
            </w:r>
          </w:p>
        </w:tc>
      </w:tr>
    </w:tbl>
    <w:p w14:paraId="26F622A5" w14:textId="77777777" w:rsidR="00D539D3" w:rsidRPr="00832C6A" w:rsidRDefault="00D539D3" w:rsidP="00D539D3">
      <w:pPr>
        <w:pStyle w:val="breakline"/>
        <w:rPr>
          <w:rFonts w:eastAsiaTheme="minorEastAsia"/>
          <w:color w:val="002060"/>
        </w:rPr>
      </w:pPr>
    </w:p>
    <w:p w14:paraId="4B9BD13B" w14:textId="77777777" w:rsidR="00D539D3" w:rsidRPr="00832C6A" w:rsidRDefault="00D539D3" w:rsidP="00D539D3">
      <w:pPr>
        <w:pStyle w:val="titoloprinc0"/>
        <w:rPr>
          <w:color w:val="002060"/>
        </w:rPr>
      </w:pPr>
      <w:r>
        <w:rPr>
          <w:color w:val="002060"/>
        </w:rPr>
        <w:t>PROGRAMM</w:t>
      </w:r>
      <w:r w:rsidRPr="00832C6A">
        <w:rPr>
          <w:color w:val="002060"/>
        </w:rPr>
        <w:t>A</w:t>
      </w:r>
      <w:r>
        <w:rPr>
          <w:color w:val="002060"/>
        </w:rPr>
        <w:t xml:space="preserve"> GARE</w:t>
      </w:r>
    </w:p>
    <w:p w14:paraId="33B6B49A" w14:textId="77777777" w:rsidR="00D539D3" w:rsidRDefault="00D539D3" w:rsidP="00D539D3">
      <w:pPr>
        <w:pStyle w:val="breakline"/>
        <w:rPr>
          <w:color w:val="002060"/>
        </w:rPr>
      </w:pPr>
    </w:p>
    <w:p w14:paraId="033B4E91" w14:textId="77777777" w:rsidR="00D539D3" w:rsidRPr="000D64F5" w:rsidRDefault="00D539D3" w:rsidP="00D539D3">
      <w:pPr>
        <w:pStyle w:val="sottotitolocampionato10"/>
        <w:rPr>
          <w:color w:val="002060"/>
        </w:rPr>
      </w:pPr>
      <w:r w:rsidRPr="000D64F5">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6"/>
        <w:gridCol w:w="385"/>
        <w:gridCol w:w="898"/>
        <w:gridCol w:w="1198"/>
        <w:gridCol w:w="1549"/>
        <w:gridCol w:w="1544"/>
      </w:tblGrid>
      <w:tr w:rsidR="00D539D3" w:rsidRPr="000D64F5" w14:paraId="60D04296" w14:textId="77777777" w:rsidTr="00F979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1C341" w14:textId="77777777" w:rsidR="00D539D3" w:rsidRPr="000D64F5" w:rsidRDefault="00D539D3" w:rsidP="00F9798B">
            <w:pPr>
              <w:pStyle w:val="headertabella0"/>
              <w:rPr>
                <w:color w:val="002060"/>
              </w:rPr>
            </w:pPr>
            <w:r w:rsidRPr="000D64F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C5F66" w14:textId="77777777" w:rsidR="00D539D3" w:rsidRPr="000D64F5" w:rsidRDefault="00D539D3" w:rsidP="00F9798B">
            <w:pPr>
              <w:pStyle w:val="headertabella0"/>
              <w:rPr>
                <w:color w:val="002060"/>
              </w:rPr>
            </w:pPr>
            <w:r w:rsidRPr="000D64F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47AD0" w14:textId="77777777" w:rsidR="00D539D3" w:rsidRPr="000D64F5" w:rsidRDefault="00D539D3" w:rsidP="00F9798B">
            <w:pPr>
              <w:pStyle w:val="headertabella0"/>
              <w:rPr>
                <w:color w:val="002060"/>
              </w:rPr>
            </w:pPr>
            <w:r w:rsidRPr="000D64F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83E39" w14:textId="77777777" w:rsidR="00D539D3" w:rsidRPr="000D64F5" w:rsidRDefault="00D539D3" w:rsidP="00F9798B">
            <w:pPr>
              <w:pStyle w:val="headertabella0"/>
              <w:rPr>
                <w:color w:val="002060"/>
              </w:rPr>
            </w:pPr>
            <w:r w:rsidRPr="000D64F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8078C" w14:textId="77777777" w:rsidR="00D539D3" w:rsidRPr="000D64F5" w:rsidRDefault="00D539D3" w:rsidP="00F9798B">
            <w:pPr>
              <w:pStyle w:val="headertabella0"/>
              <w:rPr>
                <w:color w:val="002060"/>
              </w:rPr>
            </w:pPr>
            <w:r w:rsidRPr="000D64F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63CA2" w14:textId="77777777" w:rsidR="00D539D3" w:rsidRPr="000D64F5" w:rsidRDefault="00D539D3" w:rsidP="00F9798B">
            <w:pPr>
              <w:pStyle w:val="headertabella0"/>
              <w:rPr>
                <w:color w:val="002060"/>
              </w:rPr>
            </w:pPr>
            <w:r w:rsidRPr="000D64F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0E439" w14:textId="77777777" w:rsidR="00D539D3" w:rsidRPr="000D64F5" w:rsidRDefault="00D539D3" w:rsidP="00F9798B">
            <w:pPr>
              <w:pStyle w:val="headertabella0"/>
              <w:rPr>
                <w:color w:val="002060"/>
              </w:rPr>
            </w:pPr>
            <w:r w:rsidRPr="000D64F5">
              <w:rPr>
                <w:color w:val="002060"/>
              </w:rPr>
              <w:t>Indirizzo Impianto</w:t>
            </w:r>
          </w:p>
        </w:tc>
      </w:tr>
      <w:tr w:rsidR="00D539D3" w:rsidRPr="000D64F5" w14:paraId="5E00BD61" w14:textId="77777777" w:rsidTr="00F979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975334" w14:textId="77777777" w:rsidR="00D539D3" w:rsidRPr="000D64F5" w:rsidRDefault="00D539D3" w:rsidP="00F9798B">
            <w:pPr>
              <w:pStyle w:val="rowtabella0"/>
              <w:rPr>
                <w:color w:val="002060"/>
              </w:rPr>
            </w:pPr>
            <w:r w:rsidRPr="000D64F5">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5FBC25" w14:textId="77777777" w:rsidR="00D539D3" w:rsidRPr="000D64F5" w:rsidRDefault="00D539D3" w:rsidP="00F9798B">
            <w:pPr>
              <w:pStyle w:val="rowtabella0"/>
              <w:rPr>
                <w:color w:val="002060"/>
              </w:rPr>
            </w:pPr>
            <w:r w:rsidRPr="000D64F5">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C1B181" w14:textId="77777777" w:rsidR="00D539D3" w:rsidRPr="000D64F5" w:rsidRDefault="00D539D3" w:rsidP="00F9798B">
            <w:pPr>
              <w:pStyle w:val="rowtabella0"/>
              <w:jc w:val="center"/>
              <w:rPr>
                <w:color w:val="002060"/>
              </w:rPr>
            </w:pPr>
            <w:r w:rsidRPr="000D64F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C38870" w14:textId="77777777" w:rsidR="00D539D3" w:rsidRPr="000D64F5" w:rsidRDefault="00D539D3" w:rsidP="00F9798B">
            <w:pPr>
              <w:pStyle w:val="rowtabella0"/>
              <w:rPr>
                <w:color w:val="002060"/>
              </w:rPr>
            </w:pPr>
            <w:r w:rsidRPr="000D64F5">
              <w:rPr>
                <w:color w:val="002060"/>
              </w:rPr>
              <w:t>09/12/2023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562414" w14:textId="77777777" w:rsidR="00D539D3" w:rsidRPr="000D64F5" w:rsidRDefault="00D539D3" w:rsidP="00F9798B">
            <w:pPr>
              <w:pStyle w:val="rowtabella0"/>
              <w:rPr>
                <w:color w:val="002060"/>
              </w:rPr>
            </w:pPr>
            <w:r w:rsidRPr="000D64F5">
              <w:rPr>
                <w:color w:val="002060"/>
              </w:rPr>
              <w:t>5299 CENTRO SP. POL. "R.GATTARI"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2E29E" w14:textId="77777777" w:rsidR="00D539D3" w:rsidRPr="000D64F5" w:rsidRDefault="00D539D3" w:rsidP="00F9798B">
            <w:pPr>
              <w:pStyle w:val="rowtabella0"/>
              <w:rPr>
                <w:color w:val="002060"/>
              </w:rPr>
            </w:pPr>
            <w:r w:rsidRPr="000D64F5">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AC8897" w14:textId="77777777" w:rsidR="00D539D3" w:rsidRPr="000D64F5" w:rsidRDefault="00D539D3" w:rsidP="00F9798B">
            <w:pPr>
              <w:pStyle w:val="rowtabella0"/>
              <w:rPr>
                <w:color w:val="002060"/>
              </w:rPr>
            </w:pPr>
            <w:r w:rsidRPr="000D64F5">
              <w:rPr>
                <w:color w:val="002060"/>
              </w:rPr>
              <w:t>VIA TAGLIAMENTO</w:t>
            </w:r>
          </w:p>
        </w:tc>
      </w:tr>
      <w:tr w:rsidR="00D539D3" w:rsidRPr="000D64F5" w14:paraId="450D5EEC"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6E18BD" w14:textId="77777777" w:rsidR="00D539D3" w:rsidRPr="000D64F5" w:rsidRDefault="00D539D3" w:rsidP="00F9798B">
            <w:pPr>
              <w:pStyle w:val="rowtabella0"/>
              <w:rPr>
                <w:color w:val="002060"/>
              </w:rPr>
            </w:pPr>
            <w:r w:rsidRPr="000D64F5">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B7F714" w14:textId="77777777" w:rsidR="00D539D3" w:rsidRPr="000D64F5" w:rsidRDefault="00D539D3" w:rsidP="00F9798B">
            <w:pPr>
              <w:pStyle w:val="rowtabella0"/>
              <w:rPr>
                <w:color w:val="002060"/>
              </w:rPr>
            </w:pPr>
            <w:r w:rsidRPr="000D64F5">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8EB41A"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A00A42" w14:textId="77777777" w:rsidR="00D539D3" w:rsidRPr="000D64F5" w:rsidRDefault="00D539D3" w:rsidP="00F9798B">
            <w:pPr>
              <w:pStyle w:val="rowtabella0"/>
              <w:rPr>
                <w:color w:val="002060"/>
              </w:rPr>
            </w:pPr>
            <w:r w:rsidRPr="000D64F5">
              <w:rPr>
                <w:color w:val="002060"/>
              </w:rPr>
              <w:t>09/12/2023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B66462" w14:textId="77777777" w:rsidR="00D539D3" w:rsidRPr="000D64F5" w:rsidRDefault="00D539D3" w:rsidP="00F9798B">
            <w:pPr>
              <w:pStyle w:val="rowtabella0"/>
              <w:rPr>
                <w:color w:val="002060"/>
              </w:rPr>
            </w:pPr>
            <w:r w:rsidRPr="000D64F5">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35FEB5" w14:textId="77777777" w:rsidR="00D539D3" w:rsidRPr="000D64F5" w:rsidRDefault="00D539D3" w:rsidP="00F9798B">
            <w:pPr>
              <w:pStyle w:val="rowtabella0"/>
              <w:rPr>
                <w:color w:val="002060"/>
              </w:rPr>
            </w:pPr>
            <w:r w:rsidRPr="000D64F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795061" w14:textId="77777777" w:rsidR="00D539D3" w:rsidRPr="000D64F5" w:rsidRDefault="00D539D3" w:rsidP="00F9798B">
            <w:pPr>
              <w:pStyle w:val="rowtabella0"/>
              <w:rPr>
                <w:color w:val="002060"/>
              </w:rPr>
            </w:pPr>
            <w:r w:rsidRPr="000D64F5">
              <w:rPr>
                <w:color w:val="002060"/>
              </w:rPr>
              <w:t>VIA DEI TESSITORI</w:t>
            </w:r>
          </w:p>
        </w:tc>
      </w:tr>
      <w:tr w:rsidR="00D539D3" w:rsidRPr="000D64F5" w14:paraId="08EF8C64"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FF5ABA" w14:textId="77777777" w:rsidR="00D539D3" w:rsidRPr="000D64F5" w:rsidRDefault="00D539D3" w:rsidP="00F9798B">
            <w:pPr>
              <w:pStyle w:val="rowtabella0"/>
              <w:rPr>
                <w:color w:val="002060"/>
              </w:rPr>
            </w:pPr>
            <w:r w:rsidRPr="000D64F5">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4866FD" w14:textId="77777777" w:rsidR="00D539D3" w:rsidRPr="000D64F5" w:rsidRDefault="00D539D3" w:rsidP="00F9798B">
            <w:pPr>
              <w:pStyle w:val="rowtabella0"/>
              <w:rPr>
                <w:color w:val="002060"/>
              </w:rPr>
            </w:pPr>
            <w:r w:rsidRPr="000D64F5">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A3D473"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19FFC4" w14:textId="77777777" w:rsidR="00D539D3" w:rsidRPr="000D64F5" w:rsidRDefault="00D539D3" w:rsidP="00F9798B">
            <w:pPr>
              <w:pStyle w:val="rowtabella0"/>
              <w:rPr>
                <w:color w:val="002060"/>
              </w:rPr>
            </w:pPr>
            <w:r w:rsidRPr="000D64F5">
              <w:rPr>
                <w:color w:val="002060"/>
              </w:rPr>
              <w:t>09/12/2023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75E0B0" w14:textId="77777777" w:rsidR="00D539D3" w:rsidRPr="000D64F5" w:rsidRDefault="00D539D3" w:rsidP="00F9798B">
            <w:pPr>
              <w:pStyle w:val="rowtabella0"/>
              <w:rPr>
                <w:color w:val="002060"/>
              </w:rPr>
            </w:pPr>
            <w:r w:rsidRPr="000D64F5">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399BA6" w14:textId="77777777" w:rsidR="00D539D3" w:rsidRPr="000D64F5" w:rsidRDefault="00D539D3" w:rsidP="00F9798B">
            <w:pPr>
              <w:pStyle w:val="rowtabella0"/>
              <w:rPr>
                <w:color w:val="002060"/>
              </w:rPr>
            </w:pPr>
            <w:r w:rsidRPr="000D64F5">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1515BC" w14:textId="77777777" w:rsidR="00D539D3" w:rsidRPr="000D64F5" w:rsidRDefault="00D539D3" w:rsidP="00F9798B">
            <w:pPr>
              <w:pStyle w:val="rowtabella0"/>
              <w:rPr>
                <w:color w:val="002060"/>
              </w:rPr>
            </w:pPr>
            <w:r w:rsidRPr="000D64F5">
              <w:rPr>
                <w:color w:val="002060"/>
              </w:rPr>
              <w:t>VIA ALESSANDRO MANZONI</w:t>
            </w:r>
          </w:p>
        </w:tc>
      </w:tr>
      <w:tr w:rsidR="00D539D3" w:rsidRPr="000D64F5" w14:paraId="2066F39D"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E9898E" w14:textId="77777777" w:rsidR="00D539D3" w:rsidRPr="000D64F5" w:rsidRDefault="00D539D3" w:rsidP="00F9798B">
            <w:pPr>
              <w:pStyle w:val="rowtabella0"/>
              <w:rPr>
                <w:color w:val="002060"/>
              </w:rPr>
            </w:pPr>
            <w:r w:rsidRPr="000D64F5">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4EF363" w14:textId="77777777" w:rsidR="00D539D3" w:rsidRPr="000D64F5" w:rsidRDefault="00D539D3" w:rsidP="00F9798B">
            <w:pPr>
              <w:pStyle w:val="rowtabella0"/>
              <w:rPr>
                <w:color w:val="002060"/>
              </w:rPr>
            </w:pPr>
            <w:r w:rsidRPr="000D64F5">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DBFEE6"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CE808A" w14:textId="77777777" w:rsidR="00D539D3" w:rsidRPr="000D64F5" w:rsidRDefault="00D539D3" w:rsidP="00F9798B">
            <w:pPr>
              <w:pStyle w:val="rowtabella0"/>
              <w:rPr>
                <w:color w:val="002060"/>
              </w:rPr>
            </w:pPr>
            <w:r w:rsidRPr="000D64F5">
              <w:rPr>
                <w:color w:val="002060"/>
              </w:rPr>
              <w:t>09/12/2023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2616CF" w14:textId="77777777" w:rsidR="00D539D3" w:rsidRPr="000D64F5" w:rsidRDefault="00D539D3" w:rsidP="00F9798B">
            <w:pPr>
              <w:pStyle w:val="rowtabella0"/>
              <w:rPr>
                <w:color w:val="002060"/>
              </w:rPr>
            </w:pPr>
            <w:r w:rsidRPr="000D64F5">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45D385" w14:textId="77777777" w:rsidR="00D539D3" w:rsidRPr="000D64F5" w:rsidRDefault="00D539D3" w:rsidP="00F9798B">
            <w:pPr>
              <w:pStyle w:val="rowtabella0"/>
              <w:rPr>
                <w:color w:val="002060"/>
              </w:rPr>
            </w:pPr>
            <w:r w:rsidRPr="000D64F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D08ABC" w14:textId="77777777" w:rsidR="00D539D3" w:rsidRPr="000D64F5" w:rsidRDefault="00D539D3" w:rsidP="00F9798B">
            <w:pPr>
              <w:pStyle w:val="rowtabella0"/>
              <w:rPr>
                <w:color w:val="002060"/>
              </w:rPr>
            </w:pPr>
            <w:r w:rsidRPr="000D64F5">
              <w:rPr>
                <w:color w:val="002060"/>
              </w:rPr>
              <w:t>VIA VESCOVARA, 7</w:t>
            </w:r>
          </w:p>
        </w:tc>
      </w:tr>
      <w:tr w:rsidR="00D539D3" w:rsidRPr="000D64F5" w14:paraId="53924A28"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9C930C" w14:textId="77777777" w:rsidR="00D539D3" w:rsidRPr="000D64F5" w:rsidRDefault="00D539D3" w:rsidP="00F9798B">
            <w:pPr>
              <w:pStyle w:val="rowtabella0"/>
              <w:rPr>
                <w:color w:val="002060"/>
              </w:rPr>
            </w:pPr>
            <w:r w:rsidRPr="000D64F5">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C1F201" w14:textId="77777777" w:rsidR="00D539D3" w:rsidRPr="000D64F5" w:rsidRDefault="00D539D3" w:rsidP="00F9798B">
            <w:pPr>
              <w:pStyle w:val="rowtabella0"/>
              <w:rPr>
                <w:color w:val="002060"/>
              </w:rPr>
            </w:pPr>
            <w:r w:rsidRPr="000D64F5">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6DBE25"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246A9B" w14:textId="77777777" w:rsidR="00D539D3" w:rsidRPr="000D64F5" w:rsidRDefault="00D539D3" w:rsidP="00F9798B">
            <w:pPr>
              <w:pStyle w:val="rowtabella0"/>
              <w:rPr>
                <w:color w:val="002060"/>
              </w:rPr>
            </w:pPr>
            <w:r w:rsidRPr="000D64F5">
              <w:rPr>
                <w:color w:val="002060"/>
              </w:rPr>
              <w:t>10/12/2023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1A9BFF" w14:textId="77777777" w:rsidR="00D539D3" w:rsidRPr="000D64F5" w:rsidRDefault="00D539D3" w:rsidP="00F9798B">
            <w:pPr>
              <w:pStyle w:val="rowtabella0"/>
              <w:rPr>
                <w:color w:val="002060"/>
              </w:rPr>
            </w:pPr>
            <w:r w:rsidRPr="000D64F5">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DF3763" w14:textId="77777777" w:rsidR="00D539D3" w:rsidRPr="000D64F5" w:rsidRDefault="00D539D3" w:rsidP="00F9798B">
            <w:pPr>
              <w:pStyle w:val="rowtabella0"/>
              <w:rPr>
                <w:color w:val="002060"/>
              </w:rPr>
            </w:pPr>
            <w:r w:rsidRPr="000D64F5">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5CC22E" w14:textId="77777777" w:rsidR="00D539D3" w:rsidRPr="000D64F5" w:rsidRDefault="00D539D3" w:rsidP="00F9798B">
            <w:pPr>
              <w:pStyle w:val="rowtabella0"/>
              <w:rPr>
                <w:color w:val="002060"/>
              </w:rPr>
            </w:pPr>
            <w:r w:rsidRPr="000D64F5">
              <w:rPr>
                <w:color w:val="002060"/>
              </w:rPr>
              <w:t>VIA ROMA 201</w:t>
            </w:r>
          </w:p>
        </w:tc>
      </w:tr>
      <w:tr w:rsidR="00D539D3" w:rsidRPr="000D64F5" w14:paraId="0C229984"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33CCA7" w14:textId="77777777" w:rsidR="00D539D3" w:rsidRPr="000D64F5" w:rsidRDefault="00D539D3" w:rsidP="00F9798B">
            <w:pPr>
              <w:pStyle w:val="rowtabella0"/>
              <w:rPr>
                <w:color w:val="002060"/>
              </w:rPr>
            </w:pPr>
            <w:r w:rsidRPr="000D64F5">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3F00A2" w14:textId="77777777" w:rsidR="00D539D3" w:rsidRPr="000D64F5" w:rsidRDefault="00D539D3" w:rsidP="00F9798B">
            <w:pPr>
              <w:pStyle w:val="rowtabella0"/>
              <w:rPr>
                <w:color w:val="002060"/>
              </w:rPr>
            </w:pPr>
            <w:r w:rsidRPr="000D64F5">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07F1C9"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D388EE" w14:textId="77777777" w:rsidR="00D539D3" w:rsidRPr="000D64F5" w:rsidRDefault="00D539D3" w:rsidP="00F9798B">
            <w:pPr>
              <w:pStyle w:val="rowtabella0"/>
              <w:rPr>
                <w:color w:val="002060"/>
              </w:rPr>
            </w:pPr>
            <w:r w:rsidRPr="000D64F5">
              <w:rPr>
                <w:color w:val="002060"/>
              </w:rPr>
              <w:t>10/12/2023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38F54A" w14:textId="77777777" w:rsidR="00D539D3" w:rsidRPr="000D64F5" w:rsidRDefault="00D539D3" w:rsidP="00F9798B">
            <w:pPr>
              <w:pStyle w:val="rowtabella0"/>
              <w:rPr>
                <w:color w:val="002060"/>
              </w:rPr>
            </w:pPr>
            <w:r w:rsidRPr="000D64F5">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27081F" w14:textId="77777777" w:rsidR="00D539D3" w:rsidRPr="000D64F5" w:rsidRDefault="00D539D3" w:rsidP="00F9798B">
            <w:pPr>
              <w:pStyle w:val="rowtabella0"/>
              <w:rPr>
                <w:color w:val="002060"/>
              </w:rPr>
            </w:pPr>
            <w:r w:rsidRPr="000D64F5">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6F9137" w14:textId="77777777" w:rsidR="00D539D3" w:rsidRPr="000D64F5" w:rsidRDefault="00D539D3" w:rsidP="00F9798B">
            <w:pPr>
              <w:pStyle w:val="rowtabella0"/>
              <w:rPr>
                <w:color w:val="002060"/>
              </w:rPr>
            </w:pPr>
            <w:r w:rsidRPr="000D64F5">
              <w:rPr>
                <w:color w:val="002060"/>
              </w:rPr>
              <w:t>VIA VILLA TOMBARI</w:t>
            </w:r>
          </w:p>
        </w:tc>
      </w:tr>
      <w:tr w:rsidR="00D539D3" w:rsidRPr="000D64F5" w14:paraId="38790C48" w14:textId="77777777" w:rsidTr="00F979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6808B7" w14:textId="77777777" w:rsidR="00D539D3" w:rsidRPr="000D64F5" w:rsidRDefault="00D539D3" w:rsidP="00F9798B">
            <w:pPr>
              <w:pStyle w:val="rowtabella0"/>
              <w:rPr>
                <w:color w:val="002060"/>
              </w:rPr>
            </w:pPr>
            <w:r w:rsidRPr="000D64F5">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230AF5" w14:textId="77777777" w:rsidR="00D539D3" w:rsidRPr="000D64F5" w:rsidRDefault="00D539D3" w:rsidP="00F9798B">
            <w:pPr>
              <w:pStyle w:val="rowtabella0"/>
              <w:rPr>
                <w:color w:val="002060"/>
              </w:rPr>
            </w:pPr>
            <w:r w:rsidRPr="000D64F5">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680E80"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0138DE" w14:textId="77777777" w:rsidR="00D539D3" w:rsidRPr="000D64F5" w:rsidRDefault="00D539D3" w:rsidP="00F9798B">
            <w:pPr>
              <w:pStyle w:val="rowtabella0"/>
              <w:rPr>
                <w:color w:val="002060"/>
              </w:rPr>
            </w:pPr>
            <w:r w:rsidRPr="000D64F5">
              <w:rPr>
                <w:color w:val="002060"/>
              </w:rPr>
              <w:t>10/12/2023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EF61E2" w14:textId="77777777" w:rsidR="00D539D3" w:rsidRPr="000D64F5" w:rsidRDefault="00D539D3" w:rsidP="00F9798B">
            <w:pPr>
              <w:pStyle w:val="rowtabella0"/>
              <w:rPr>
                <w:color w:val="002060"/>
              </w:rPr>
            </w:pPr>
            <w:r w:rsidRPr="000D64F5">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8AEEA5" w14:textId="77777777" w:rsidR="00D539D3" w:rsidRPr="000D64F5" w:rsidRDefault="00D539D3" w:rsidP="00F9798B">
            <w:pPr>
              <w:pStyle w:val="rowtabella0"/>
              <w:rPr>
                <w:color w:val="002060"/>
              </w:rPr>
            </w:pPr>
            <w:r w:rsidRPr="000D64F5">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F21E16" w14:textId="77777777" w:rsidR="00D539D3" w:rsidRPr="000D64F5" w:rsidRDefault="00D539D3" w:rsidP="00F9798B">
            <w:pPr>
              <w:pStyle w:val="rowtabella0"/>
              <w:rPr>
                <w:color w:val="002060"/>
              </w:rPr>
            </w:pPr>
            <w:r w:rsidRPr="000D64F5">
              <w:rPr>
                <w:color w:val="002060"/>
              </w:rPr>
              <w:t>VIA SALVO D'ACQUISTO</w:t>
            </w:r>
          </w:p>
        </w:tc>
      </w:tr>
    </w:tbl>
    <w:p w14:paraId="16D8FB47" w14:textId="77777777" w:rsidR="00D539D3" w:rsidRPr="00832C6A" w:rsidRDefault="00D539D3" w:rsidP="00D539D3">
      <w:pPr>
        <w:pStyle w:val="breakline"/>
        <w:rPr>
          <w:color w:val="002060"/>
        </w:rPr>
      </w:pPr>
    </w:p>
    <w:p w14:paraId="1D2C9375" w14:textId="77777777" w:rsidR="00D539D3" w:rsidRPr="00832C6A" w:rsidRDefault="00D539D3" w:rsidP="00D539D3">
      <w:pPr>
        <w:pStyle w:val="breakline"/>
        <w:rPr>
          <w:color w:val="002060"/>
        </w:rPr>
      </w:pPr>
    </w:p>
    <w:p w14:paraId="5221BFFA" w14:textId="77777777" w:rsidR="00D539D3" w:rsidRPr="00832C6A" w:rsidRDefault="00D539D3" w:rsidP="00D539D3">
      <w:pPr>
        <w:pStyle w:val="titolocampionato0"/>
        <w:shd w:val="clear" w:color="auto" w:fill="CCCCCC"/>
        <w:spacing w:before="80" w:after="40"/>
        <w:rPr>
          <w:color w:val="002060"/>
        </w:rPr>
      </w:pPr>
      <w:r w:rsidRPr="00832C6A">
        <w:rPr>
          <w:color w:val="002060"/>
        </w:rPr>
        <w:t>UNDER 17 C5 REGIONALI MASCHILI</w:t>
      </w:r>
    </w:p>
    <w:p w14:paraId="73CEB6CE" w14:textId="77777777" w:rsidR="00D539D3" w:rsidRPr="00832C6A" w:rsidRDefault="00D539D3" w:rsidP="00D539D3">
      <w:pPr>
        <w:pStyle w:val="titoloprinc0"/>
        <w:rPr>
          <w:color w:val="002060"/>
        </w:rPr>
      </w:pPr>
      <w:r w:rsidRPr="00832C6A">
        <w:rPr>
          <w:color w:val="002060"/>
        </w:rPr>
        <w:t>RISULTATI</w:t>
      </w:r>
    </w:p>
    <w:p w14:paraId="5C47E6A2" w14:textId="77777777" w:rsidR="00D539D3" w:rsidRPr="00832C6A" w:rsidRDefault="00D539D3" w:rsidP="00D539D3">
      <w:pPr>
        <w:pStyle w:val="breakline"/>
        <w:rPr>
          <w:color w:val="002060"/>
        </w:rPr>
      </w:pPr>
    </w:p>
    <w:p w14:paraId="4D67C0F9" w14:textId="77777777" w:rsidR="00D539D3" w:rsidRPr="00832C6A" w:rsidRDefault="00D539D3" w:rsidP="00D539D3">
      <w:pPr>
        <w:pStyle w:val="sottotitolocampionato10"/>
        <w:rPr>
          <w:color w:val="002060"/>
        </w:rPr>
      </w:pPr>
      <w:r w:rsidRPr="00832C6A">
        <w:rPr>
          <w:color w:val="002060"/>
        </w:rPr>
        <w:t>RISULTATI UFFICIALI GARE DEL 02/12/2023</w:t>
      </w:r>
    </w:p>
    <w:p w14:paraId="6975F26A" w14:textId="77777777" w:rsidR="00D539D3" w:rsidRPr="00D539D3" w:rsidRDefault="00D539D3" w:rsidP="00D539D3">
      <w:pPr>
        <w:pStyle w:val="sottotitolocampionato20"/>
        <w:spacing w:before="0" w:beforeAutospacing="0" w:after="0" w:afterAutospacing="0"/>
        <w:rPr>
          <w:rFonts w:ascii="Arial" w:hAnsi="Arial" w:cs="Arial"/>
          <w:color w:val="002060"/>
          <w:sz w:val="20"/>
          <w:szCs w:val="20"/>
        </w:rPr>
      </w:pPr>
      <w:r w:rsidRPr="00D539D3">
        <w:rPr>
          <w:rFonts w:ascii="Arial" w:hAnsi="Arial" w:cs="Arial"/>
          <w:color w:val="002060"/>
          <w:sz w:val="20"/>
          <w:szCs w:val="20"/>
        </w:rPr>
        <w:t>Si trascrivono qui di seguito i risultati ufficiali delle gare disputate</w:t>
      </w:r>
    </w:p>
    <w:p w14:paraId="0E61502C" w14:textId="77777777" w:rsidR="00D539D3" w:rsidRPr="00832C6A" w:rsidRDefault="00D539D3" w:rsidP="00D539D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539D3" w:rsidRPr="00832C6A" w14:paraId="612A7690" w14:textId="77777777" w:rsidTr="00F9798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39D3" w:rsidRPr="00832C6A" w14:paraId="21306A3D" w14:textId="77777777" w:rsidTr="00F97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D5E88" w14:textId="77777777" w:rsidR="00D539D3" w:rsidRPr="00832C6A" w:rsidRDefault="00D539D3" w:rsidP="00F9798B">
                  <w:pPr>
                    <w:pStyle w:val="headertabella0"/>
                    <w:rPr>
                      <w:color w:val="002060"/>
                    </w:rPr>
                  </w:pPr>
                  <w:r w:rsidRPr="00832C6A">
                    <w:rPr>
                      <w:color w:val="002060"/>
                    </w:rPr>
                    <w:t>GIRONE A - 3 Giornata - R</w:t>
                  </w:r>
                </w:p>
              </w:tc>
            </w:tr>
            <w:tr w:rsidR="00D539D3" w:rsidRPr="00832C6A" w14:paraId="26519D2E" w14:textId="77777777" w:rsidTr="00F97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68700A" w14:textId="77777777" w:rsidR="00D539D3" w:rsidRPr="00832C6A" w:rsidRDefault="00D539D3" w:rsidP="00F9798B">
                  <w:pPr>
                    <w:pStyle w:val="rowtabella0"/>
                    <w:rPr>
                      <w:color w:val="002060"/>
                    </w:rPr>
                  </w:pPr>
                  <w:r w:rsidRPr="00832C6A">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9F0D39" w14:textId="77777777" w:rsidR="00D539D3" w:rsidRPr="00832C6A" w:rsidRDefault="00D539D3" w:rsidP="00F9798B">
                  <w:pPr>
                    <w:pStyle w:val="rowtabella0"/>
                    <w:rPr>
                      <w:color w:val="002060"/>
                    </w:rPr>
                  </w:pPr>
                  <w:r w:rsidRPr="00832C6A">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AF229" w14:textId="77777777" w:rsidR="00D539D3" w:rsidRPr="00832C6A" w:rsidRDefault="00D539D3" w:rsidP="00F9798B">
                  <w:pPr>
                    <w:pStyle w:val="rowtabella0"/>
                    <w:jc w:val="center"/>
                    <w:rPr>
                      <w:color w:val="002060"/>
                    </w:rPr>
                  </w:pPr>
                  <w:r w:rsidRPr="00832C6A">
                    <w:rPr>
                      <w:color w:val="002060"/>
                    </w:rPr>
                    <w:t>9 - 1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B90068" w14:textId="77777777" w:rsidR="00D539D3" w:rsidRPr="00832C6A" w:rsidRDefault="00D539D3" w:rsidP="00F9798B">
                  <w:pPr>
                    <w:pStyle w:val="rowtabella0"/>
                    <w:jc w:val="center"/>
                    <w:rPr>
                      <w:color w:val="002060"/>
                    </w:rPr>
                  </w:pPr>
                  <w:r w:rsidRPr="00832C6A">
                    <w:rPr>
                      <w:color w:val="002060"/>
                    </w:rPr>
                    <w:t> </w:t>
                  </w:r>
                </w:p>
              </w:tc>
            </w:tr>
            <w:tr w:rsidR="00D539D3" w:rsidRPr="00832C6A" w14:paraId="5B4ACDB0"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07A9E1" w14:textId="77777777" w:rsidR="00D539D3" w:rsidRPr="00832C6A" w:rsidRDefault="00D539D3" w:rsidP="00F9798B">
                  <w:pPr>
                    <w:pStyle w:val="rowtabella0"/>
                    <w:rPr>
                      <w:color w:val="002060"/>
                    </w:rPr>
                  </w:pPr>
                  <w:r w:rsidRPr="00832C6A">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0CF11B" w14:textId="77777777" w:rsidR="00D539D3" w:rsidRPr="00832C6A" w:rsidRDefault="00D539D3" w:rsidP="00F9798B">
                  <w:pPr>
                    <w:pStyle w:val="rowtabella0"/>
                    <w:rPr>
                      <w:color w:val="002060"/>
                    </w:rPr>
                  </w:pPr>
                  <w:r w:rsidRPr="00832C6A">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8A86E0" w14:textId="77777777" w:rsidR="00D539D3" w:rsidRPr="00832C6A" w:rsidRDefault="00D539D3" w:rsidP="00F9798B">
                  <w:pPr>
                    <w:pStyle w:val="rowtabella0"/>
                    <w:jc w:val="center"/>
                    <w:rPr>
                      <w:color w:val="002060"/>
                    </w:rPr>
                  </w:pPr>
                  <w:r w:rsidRPr="00832C6A">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653910" w14:textId="77777777" w:rsidR="00D539D3" w:rsidRPr="00832C6A" w:rsidRDefault="00D539D3" w:rsidP="00F9798B">
                  <w:pPr>
                    <w:pStyle w:val="rowtabella0"/>
                    <w:jc w:val="center"/>
                    <w:rPr>
                      <w:color w:val="002060"/>
                    </w:rPr>
                  </w:pPr>
                  <w:r w:rsidRPr="00832C6A">
                    <w:rPr>
                      <w:color w:val="002060"/>
                    </w:rPr>
                    <w:t> </w:t>
                  </w:r>
                </w:p>
              </w:tc>
            </w:tr>
            <w:tr w:rsidR="00D539D3" w:rsidRPr="00832C6A" w14:paraId="0E353057"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C1BF96" w14:textId="77777777" w:rsidR="00D539D3" w:rsidRPr="00832C6A" w:rsidRDefault="00D539D3" w:rsidP="00F9798B">
                  <w:pPr>
                    <w:pStyle w:val="rowtabella0"/>
                    <w:rPr>
                      <w:color w:val="002060"/>
                    </w:rPr>
                  </w:pPr>
                  <w:r w:rsidRPr="00832C6A">
                    <w:rPr>
                      <w:color w:val="002060"/>
                    </w:rPr>
                    <w:t>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DFD7DA" w14:textId="77777777" w:rsidR="00D539D3" w:rsidRPr="00832C6A" w:rsidRDefault="00D539D3" w:rsidP="00F9798B">
                  <w:pPr>
                    <w:pStyle w:val="rowtabella0"/>
                    <w:rPr>
                      <w:color w:val="002060"/>
                    </w:rPr>
                  </w:pPr>
                  <w:r w:rsidRPr="00832C6A">
                    <w:rPr>
                      <w:color w:val="002060"/>
                    </w:rPr>
                    <w:t>- AMICI DEL CENTROSOCIOsq.B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68916C" w14:textId="77777777" w:rsidR="00D539D3" w:rsidRPr="00832C6A" w:rsidRDefault="00D539D3" w:rsidP="00F9798B">
                  <w:pPr>
                    <w:pStyle w:val="rowtabella0"/>
                    <w:jc w:val="center"/>
                    <w:rPr>
                      <w:color w:val="002060"/>
                    </w:rPr>
                  </w:pPr>
                  <w:r w:rsidRPr="00832C6A">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9FC428" w14:textId="77777777" w:rsidR="00D539D3" w:rsidRPr="00832C6A" w:rsidRDefault="00D539D3" w:rsidP="00F9798B">
                  <w:pPr>
                    <w:pStyle w:val="rowtabella0"/>
                    <w:jc w:val="center"/>
                    <w:rPr>
                      <w:color w:val="002060"/>
                    </w:rPr>
                  </w:pPr>
                  <w:r w:rsidRPr="00832C6A">
                    <w:rPr>
                      <w:color w:val="002060"/>
                    </w:rPr>
                    <w:t> </w:t>
                  </w:r>
                </w:p>
              </w:tc>
            </w:tr>
            <w:tr w:rsidR="00D539D3" w:rsidRPr="00832C6A" w14:paraId="40DDAB82" w14:textId="77777777" w:rsidTr="00F97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8C2C1C" w14:textId="77777777" w:rsidR="00D539D3" w:rsidRPr="00832C6A" w:rsidRDefault="00D539D3" w:rsidP="00F9798B">
                  <w:pPr>
                    <w:pStyle w:val="rowtabella0"/>
                    <w:rPr>
                      <w:color w:val="002060"/>
                    </w:rPr>
                  </w:pPr>
                  <w:r w:rsidRPr="00832C6A">
                    <w:rPr>
                      <w:color w:val="002060"/>
                    </w:rPr>
                    <w:t>(1) 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84F1FC" w14:textId="77777777" w:rsidR="00D539D3" w:rsidRPr="00832C6A" w:rsidRDefault="00D539D3" w:rsidP="00F9798B">
                  <w:pPr>
                    <w:pStyle w:val="rowtabella0"/>
                    <w:rPr>
                      <w:color w:val="002060"/>
                    </w:rPr>
                  </w:pPr>
                  <w:r w:rsidRPr="00832C6A">
                    <w:rPr>
                      <w:color w:val="002060"/>
                    </w:rPr>
                    <w:t>- SPECIAL ONE SPORTING CLUB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4412C8" w14:textId="77777777" w:rsidR="00D539D3" w:rsidRPr="00832C6A" w:rsidRDefault="00D539D3" w:rsidP="00F9798B">
                  <w:pPr>
                    <w:pStyle w:val="rowtabella0"/>
                    <w:jc w:val="center"/>
                    <w:rPr>
                      <w:color w:val="002060"/>
                    </w:rPr>
                  </w:pPr>
                  <w:r w:rsidRPr="00832C6A">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917261" w14:textId="77777777" w:rsidR="00D539D3" w:rsidRPr="00832C6A" w:rsidRDefault="00D539D3" w:rsidP="00F9798B">
                  <w:pPr>
                    <w:pStyle w:val="rowtabella0"/>
                    <w:jc w:val="center"/>
                    <w:rPr>
                      <w:color w:val="002060"/>
                    </w:rPr>
                  </w:pPr>
                  <w:r w:rsidRPr="00832C6A">
                    <w:rPr>
                      <w:color w:val="002060"/>
                    </w:rPr>
                    <w:t> </w:t>
                  </w:r>
                </w:p>
              </w:tc>
            </w:tr>
            <w:tr w:rsidR="00D539D3" w:rsidRPr="00832C6A" w14:paraId="6F15068F" w14:textId="77777777" w:rsidTr="00F9798B">
              <w:tc>
                <w:tcPr>
                  <w:tcW w:w="4700" w:type="dxa"/>
                  <w:gridSpan w:val="4"/>
                  <w:tcBorders>
                    <w:top w:val="nil"/>
                    <w:left w:val="nil"/>
                    <w:bottom w:val="nil"/>
                    <w:right w:val="nil"/>
                  </w:tcBorders>
                  <w:tcMar>
                    <w:top w:w="20" w:type="dxa"/>
                    <w:left w:w="20" w:type="dxa"/>
                    <w:bottom w:w="20" w:type="dxa"/>
                    <w:right w:w="20" w:type="dxa"/>
                  </w:tcMar>
                  <w:vAlign w:val="center"/>
                  <w:hideMark/>
                </w:tcPr>
                <w:p w14:paraId="130983E1" w14:textId="77777777" w:rsidR="00D539D3" w:rsidRPr="00832C6A" w:rsidRDefault="00D539D3" w:rsidP="00F9798B">
                  <w:pPr>
                    <w:pStyle w:val="rowtabella0"/>
                    <w:rPr>
                      <w:color w:val="002060"/>
                    </w:rPr>
                  </w:pPr>
                  <w:r w:rsidRPr="00832C6A">
                    <w:rPr>
                      <w:color w:val="002060"/>
                    </w:rPr>
                    <w:t>(1) - disputata il 03/12/2023</w:t>
                  </w:r>
                </w:p>
              </w:tc>
            </w:tr>
          </w:tbl>
          <w:p w14:paraId="14A98228" w14:textId="77777777" w:rsidR="00D539D3" w:rsidRPr="00832C6A" w:rsidRDefault="00D539D3" w:rsidP="00F9798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39D3" w:rsidRPr="00832C6A" w14:paraId="11F06A70" w14:textId="77777777" w:rsidTr="00F97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2E2B7" w14:textId="77777777" w:rsidR="00D539D3" w:rsidRPr="00832C6A" w:rsidRDefault="00D539D3" w:rsidP="00F9798B">
                  <w:pPr>
                    <w:pStyle w:val="headertabella0"/>
                    <w:rPr>
                      <w:color w:val="002060"/>
                    </w:rPr>
                  </w:pPr>
                  <w:r w:rsidRPr="00832C6A">
                    <w:rPr>
                      <w:color w:val="002060"/>
                    </w:rPr>
                    <w:t>GIRONE B - 3 Giornata - R</w:t>
                  </w:r>
                </w:p>
              </w:tc>
            </w:tr>
            <w:tr w:rsidR="00D539D3" w:rsidRPr="00832C6A" w14:paraId="774AACD3" w14:textId="77777777" w:rsidTr="00F97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300A00" w14:textId="77777777" w:rsidR="00D539D3" w:rsidRPr="00832C6A" w:rsidRDefault="00D539D3" w:rsidP="00F9798B">
                  <w:pPr>
                    <w:pStyle w:val="rowtabella0"/>
                    <w:rPr>
                      <w:color w:val="002060"/>
                    </w:rPr>
                  </w:pPr>
                  <w:r w:rsidRPr="00832C6A">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FC8E80" w14:textId="77777777" w:rsidR="00D539D3" w:rsidRPr="00832C6A" w:rsidRDefault="00D539D3" w:rsidP="00F9798B">
                  <w:pPr>
                    <w:pStyle w:val="rowtabella0"/>
                    <w:rPr>
                      <w:color w:val="002060"/>
                    </w:rPr>
                  </w:pPr>
                  <w:r w:rsidRPr="00832C6A">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F37893" w14:textId="77777777" w:rsidR="00D539D3" w:rsidRPr="00832C6A" w:rsidRDefault="00D539D3" w:rsidP="00F9798B">
                  <w:pPr>
                    <w:pStyle w:val="rowtabella0"/>
                    <w:jc w:val="center"/>
                    <w:rPr>
                      <w:color w:val="002060"/>
                    </w:rPr>
                  </w:pPr>
                  <w:r w:rsidRPr="00832C6A">
                    <w:rPr>
                      <w:color w:val="002060"/>
                    </w:rPr>
                    <w:t>14 - 3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658275" w14:textId="77777777" w:rsidR="00D539D3" w:rsidRPr="00832C6A" w:rsidRDefault="00D539D3" w:rsidP="00F9798B">
                  <w:pPr>
                    <w:pStyle w:val="rowtabella0"/>
                    <w:jc w:val="center"/>
                    <w:rPr>
                      <w:color w:val="002060"/>
                    </w:rPr>
                  </w:pPr>
                  <w:r w:rsidRPr="00832C6A">
                    <w:rPr>
                      <w:color w:val="002060"/>
                    </w:rPr>
                    <w:t> </w:t>
                  </w:r>
                </w:p>
              </w:tc>
            </w:tr>
            <w:tr w:rsidR="00D539D3" w:rsidRPr="00832C6A" w14:paraId="7289724B"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D51131" w14:textId="77777777" w:rsidR="00D539D3" w:rsidRPr="00832C6A" w:rsidRDefault="00D539D3" w:rsidP="00F9798B">
                  <w:pPr>
                    <w:pStyle w:val="rowtabella0"/>
                    <w:rPr>
                      <w:color w:val="002060"/>
                    </w:rPr>
                  </w:pPr>
                  <w:r w:rsidRPr="00832C6A">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014610" w14:textId="77777777" w:rsidR="00D539D3" w:rsidRPr="00832C6A" w:rsidRDefault="00D539D3" w:rsidP="00F9798B">
                  <w:pPr>
                    <w:pStyle w:val="rowtabella0"/>
                    <w:rPr>
                      <w:color w:val="002060"/>
                    </w:rPr>
                  </w:pPr>
                  <w:r w:rsidRPr="00832C6A">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E9B5AB" w14:textId="77777777" w:rsidR="00D539D3" w:rsidRPr="00832C6A" w:rsidRDefault="00D539D3" w:rsidP="00F9798B">
                  <w:pPr>
                    <w:pStyle w:val="rowtabella0"/>
                    <w:jc w:val="center"/>
                    <w:rPr>
                      <w:color w:val="002060"/>
                    </w:rPr>
                  </w:pPr>
                  <w:r w:rsidRPr="00832C6A">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EB4381" w14:textId="77777777" w:rsidR="00D539D3" w:rsidRPr="00832C6A" w:rsidRDefault="00D539D3" w:rsidP="00F9798B">
                  <w:pPr>
                    <w:pStyle w:val="rowtabella0"/>
                    <w:jc w:val="center"/>
                    <w:rPr>
                      <w:color w:val="002060"/>
                    </w:rPr>
                  </w:pPr>
                  <w:r w:rsidRPr="00832C6A">
                    <w:rPr>
                      <w:color w:val="002060"/>
                    </w:rPr>
                    <w:t> </w:t>
                  </w:r>
                </w:p>
              </w:tc>
            </w:tr>
            <w:tr w:rsidR="00D539D3" w:rsidRPr="00832C6A" w14:paraId="3D114BD2"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F29D8F" w14:textId="77777777" w:rsidR="00D539D3" w:rsidRPr="00832C6A" w:rsidRDefault="00D539D3" w:rsidP="00F9798B">
                  <w:pPr>
                    <w:pStyle w:val="rowtabella0"/>
                    <w:rPr>
                      <w:color w:val="002060"/>
                    </w:rPr>
                  </w:pPr>
                  <w:r w:rsidRPr="00832C6A">
                    <w:rPr>
                      <w:color w:val="002060"/>
                    </w:rPr>
                    <w:t>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934997" w14:textId="77777777" w:rsidR="00D539D3" w:rsidRPr="00832C6A" w:rsidRDefault="00D539D3" w:rsidP="00F9798B">
                  <w:pPr>
                    <w:pStyle w:val="rowtabella0"/>
                    <w:rPr>
                      <w:color w:val="002060"/>
                    </w:rPr>
                  </w:pPr>
                  <w:r w:rsidRPr="00832C6A">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7B3378" w14:textId="77777777" w:rsidR="00D539D3" w:rsidRPr="00832C6A" w:rsidRDefault="00D539D3" w:rsidP="00F9798B">
                  <w:pPr>
                    <w:pStyle w:val="rowtabella0"/>
                    <w:jc w:val="center"/>
                    <w:rPr>
                      <w:color w:val="002060"/>
                    </w:rPr>
                  </w:pPr>
                  <w:r w:rsidRPr="00832C6A">
                    <w:rPr>
                      <w:color w:val="002060"/>
                    </w:rPr>
                    <w:t>8 - 8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726820" w14:textId="77777777" w:rsidR="00D539D3" w:rsidRPr="00832C6A" w:rsidRDefault="00D539D3" w:rsidP="00F9798B">
                  <w:pPr>
                    <w:pStyle w:val="rowtabella0"/>
                    <w:jc w:val="center"/>
                    <w:rPr>
                      <w:color w:val="002060"/>
                    </w:rPr>
                  </w:pPr>
                  <w:r w:rsidRPr="00832C6A">
                    <w:rPr>
                      <w:color w:val="002060"/>
                    </w:rPr>
                    <w:t> </w:t>
                  </w:r>
                </w:p>
              </w:tc>
            </w:tr>
            <w:tr w:rsidR="00D539D3" w:rsidRPr="00832C6A" w14:paraId="5568572E" w14:textId="77777777" w:rsidTr="00F97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9699F8" w14:textId="77777777" w:rsidR="00D539D3" w:rsidRPr="00832C6A" w:rsidRDefault="00D539D3" w:rsidP="00F9798B">
                  <w:pPr>
                    <w:pStyle w:val="rowtabella0"/>
                    <w:rPr>
                      <w:color w:val="002060"/>
                    </w:rPr>
                  </w:pPr>
                  <w:r w:rsidRPr="00832C6A">
                    <w:rPr>
                      <w:color w:val="002060"/>
                    </w:rPr>
                    <w:t>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9DA166" w14:textId="77777777" w:rsidR="00D539D3" w:rsidRPr="00832C6A" w:rsidRDefault="00D539D3" w:rsidP="00F9798B">
                  <w:pPr>
                    <w:pStyle w:val="rowtabella0"/>
                    <w:rPr>
                      <w:color w:val="002060"/>
                    </w:rPr>
                  </w:pPr>
                  <w:r w:rsidRPr="00832C6A">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45ABE2" w14:textId="77777777" w:rsidR="00D539D3" w:rsidRPr="00832C6A" w:rsidRDefault="00D539D3" w:rsidP="00F9798B">
                  <w:pPr>
                    <w:pStyle w:val="rowtabella0"/>
                    <w:jc w:val="center"/>
                    <w:rPr>
                      <w:color w:val="002060"/>
                    </w:rPr>
                  </w:pPr>
                  <w:r w:rsidRPr="00832C6A">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DFD12B" w14:textId="77777777" w:rsidR="00D539D3" w:rsidRPr="00832C6A" w:rsidRDefault="00D539D3" w:rsidP="00F9798B">
                  <w:pPr>
                    <w:pStyle w:val="rowtabella0"/>
                    <w:jc w:val="center"/>
                    <w:rPr>
                      <w:color w:val="002060"/>
                    </w:rPr>
                  </w:pPr>
                  <w:r w:rsidRPr="00832C6A">
                    <w:rPr>
                      <w:color w:val="002060"/>
                    </w:rPr>
                    <w:t>M</w:t>
                  </w:r>
                </w:p>
              </w:tc>
            </w:tr>
          </w:tbl>
          <w:p w14:paraId="1EE56398" w14:textId="77777777" w:rsidR="00D539D3" w:rsidRPr="00832C6A" w:rsidRDefault="00D539D3" w:rsidP="00F9798B">
            <w:pPr>
              <w:rPr>
                <w:color w:val="002060"/>
              </w:rPr>
            </w:pPr>
          </w:p>
        </w:tc>
      </w:tr>
    </w:tbl>
    <w:p w14:paraId="351362EE" w14:textId="77777777" w:rsidR="00D539D3" w:rsidRPr="00832C6A" w:rsidRDefault="00D539D3" w:rsidP="00D539D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539D3" w:rsidRPr="00832C6A" w14:paraId="58297120" w14:textId="77777777" w:rsidTr="00F9798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39D3" w:rsidRPr="00832C6A" w14:paraId="48EAE142" w14:textId="77777777" w:rsidTr="00F97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71E86" w14:textId="77777777" w:rsidR="00D539D3" w:rsidRPr="00832C6A" w:rsidRDefault="00D539D3" w:rsidP="00F9798B">
                  <w:pPr>
                    <w:pStyle w:val="headertabella0"/>
                    <w:rPr>
                      <w:color w:val="002060"/>
                    </w:rPr>
                  </w:pPr>
                  <w:r w:rsidRPr="00832C6A">
                    <w:rPr>
                      <w:color w:val="002060"/>
                    </w:rPr>
                    <w:t>GIRONE C - 3 Giornata - R</w:t>
                  </w:r>
                </w:p>
              </w:tc>
            </w:tr>
            <w:tr w:rsidR="00D539D3" w:rsidRPr="00832C6A" w14:paraId="0C69381F" w14:textId="77777777" w:rsidTr="00F97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D06E00" w14:textId="77777777" w:rsidR="00D539D3" w:rsidRPr="00832C6A" w:rsidRDefault="00D539D3" w:rsidP="00F9798B">
                  <w:pPr>
                    <w:pStyle w:val="rowtabella0"/>
                    <w:rPr>
                      <w:color w:val="002060"/>
                    </w:rPr>
                  </w:pPr>
                  <w:r w:rsidRPr="00832C6A">
                    <w:rPr>
                      <w:color w:val="002060"/>
                    </w:rPr>
                    <w:t>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18EBB6" w14:textId="77777777" w:rsidR="00D539D3" w:rsidRPr="00832C6A" w:rsidRDefault="00D539D3" w:rsidP="00F9798B">
                  <w:pPr>
                    <w:pStyle w:val="rowtabella0"/>
                    <w:rPr>
                      <w:color w:val="002060"/>
                    </w:rPr>
                  </w:pPr>
                  <w:r w:rsidRPr="00832C6A">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178CBE" w14:textId="77777777" w:rsidR="00D539D3" w:rsidRPr="00832C6A" w:rsidRDefault="00D539D3" w:rsidP="00F9798B">
                  <w:pPr>
                    <w:pStyle w:val="rowtabella0"/>
                    <w:jc w:val="center"/>
                    <w:rPr>
                      <w:color w:val="002060"/>
                    </w:rPr>
                  </w:pPr>
                  <w:r w:rsidRPr="00832C6A">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F36E1" w14:textId="77777777" w:rsidR="00D539D3" w:rsidRPr="00832C6A" w:rsidRDefault="00D539D3" w:rsidP="00F9798B">
                  <w:pPr>
                    <w:pStyle w:val="rowtabella0"/>
                    <w:jc w:val="center"/>
                    <w:rPr>
                      <w:color w:val="002060"/>
                    </w:rPr>
                  </w:pPr>
                  <w:r w:rsidRPr="00832C6A">
                    <w:rPr>
                      <w:color w:val="002060"/>
                    </w:rPr>
                    <w:t> </w:t>
                  </w:r>
                </w:p>
              </w:tc>
            </w:tr>
            <w:tr w:rsidR="00D539D3" w:rsidRPr="00832C6A" w14:paraId="41CF7C5B"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9AC3B2" w14:textId="77777777" w:rsidR="00D539D3" w:rsidRPr="00832C6A" w:rsidRDefault="00D539D3" w:rsidP="00F9798B">
                  <w:pPr>
                    <w:pStyle w:val="rowtabella0"/>
                    <w:rPr>
                      <w:color w:val="002060"/>
                    </w:rPr>
                  </w:pPr>
                  <w:r w:rsidRPr="00832C6A">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52539D" w14:textId="77777777" w:rsidR="00D539D3" w:rsidRPr="00832C6A" w:rsidRDefault="00D539D3" w:rsidP="00F9798B">
                  <w:pPr>
                    <w:pStyle w:val="rowtabella0"/>
                    <w:rPr>
                      <w:color w:val="002060"/>
                    </w:rPr>
                  </w:pPr>
                  <w:r w:rsidRPr="00832C6A">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5E809B" w14:textId="77777777" w:rsidR="00D539D3" w:rsidRPr="00832C6A" w:rsidRDefault="00D539D3" w:rsidP="00F9798B">
                  <w:pPr>
                    <w:pStyle w:val="rowtabella0"/>
                    <w:jc w:val="center"/>
                    <w:rPr>
                      <w:color w:val="002060"/>
                    </w:rPr>
                  </w:pPr>
                  <w:r w:rsidRPr="00832C6A">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789A98" w14:textId="77777777" w:rsidR="00D539D3" w:rsidRPr="00832C6A" w:rsidRDefault="00D539D3" w:rsidP="00F9798B">
                  <w:pPr>
                    <w:pStyle w:val="rowtabella0"/>
                    <w:jc w:val="center"/>
                    <w:rPr>
                      <w:color w:val="002060"/>
                    </w:rPr>
                  </w:pPr>
                  <w:r w:rsidRPr="00832C6A">
                    <w:rPr>
                      <w:color w:val="002060"/>
                    </w:rPr>
                    <w:t> </w:t>
                  </w:r>
                </w:p>
              </w:tc>
            </w:tr>
            <w:tr w:rsidR="00D539D3" w:rsidRPr="00832C6A" w14:paraId="4CAEED3D"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E27F4E" w14:textId="77777777" w:rsidR="00D539D3" w:rsidRPr="00832C6A" w:rsidRDefault="00D539D3" w:rsidP="00F9798B">
                  <w:pPr>
                    <w:pStyle w:val="rowtabella0"/>
                    <w:rPr>
                      <w:color w:val="002060"/>
                    </w:rPr>
                  </w:pPr>
                  <w:r w:rsidRPr="00832C6A">
                    <w:rPr>
                      <w:color w:val="002060"/>
                    </w:rPr>
                    <w:t>SANGIORGIO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3AC1C8" w14:textId="77777777" w:rsidR="00D539D3" w:rsidRPr="00832C6A" w:rsidRDefault="00D539D3" w:rsidP="00F9798B">
                  <w:pPr>
                    <w:pStyle w:val="rowtabella0"/>
                    <w:rPr>
                      <w:color w:val="002060"/>
                    </w:rPr>
                  </w:pPr>
                  <w:r w:rsidRPr="00832C6A">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28E574" w14:textId="77777777" w:rsidR="00D539D3" w:rsidRPr="00832C6A" w:rsidRDefault="00D539D3" w:rsidP="00F9798B">
                  <w:pPr>
                    <w:pStyle w:val="rowtabella0"/>
                    <w:jc w:val="center"/>
                    <w:rPr>
                      <w:color w:val="002060"/>
                    </w:rPr>
                  </w:pPr>
                  <w:r w:rsidRPr="00832C6A">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F77E23" w14:textId="77777777" w:rsidR="00D539D3" w:rsidRPr="00832C6A" w:rsidRDefault="00D539D3" w:rsidP="00F9798B">
                  <w:pPr>
                    <w:pStyle w:val="rowtabella0"/>
                    <w:jc w:val="center"/>
                    <w:rPr>
                      <w:color w:val="002060"/>
                    </w:rPr>
                  </w:pPr>
                  <w:r w:rsidRPr="00832C6A">
                    <w:rPr>
                      <w:color w:val="002060"/>
                    </w:rPr>
                    <w:t> </w:t>
                  </w:r>
                </w:p>
              </w:tc>
            </w:tr>
            <w:tr w:rsidR="00D539D3" w:rsidRPr="00832C6A" w14:paraId="75C5EA04" w14:textId="77777777" w:rsidTr="00F97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D025E8" w14:textId="77777777" w:rsidR="00D539D3" w:rsidRPr="00832C6A" w:rsidRDefault="00D539D3" w:rsidP="00F9798B">
                  <w:pPr>
                    <w:pStyle w:val="rowtabella0"/>
                    <w:rPr>
                      <w:color w:val="002060"/>
                    </w:rPr>
                  </w:pPr>
                  <w:r w:rsidRPr="00832C6A">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4B32EF" w14:textId="77777777" w:rsidR="00D539D3" w:rsidRPr="00832C6A" w:rsidRDefault="00D539D3" w:rsidP="00F9798B">
                  <w:pPr>
                    <w:pStyle w:val="rowtabella0"/>
                    <w:rPr>
                      <w:color w:val="002060"/>
                    </w:rPr>
                  </w:pPr>
                  <w:r w:rsidRPr="00832C6A">
                    <w:rPr>
                      <w:color w:val="002060"/>
                    </w:rPr>
                    <w:t>- FIGHT BULLS CORRIDONIsq.B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EDEC32" w14:textId="77777777" w:rsidR="00D539D3" w:rsidRPr="00832C6A" w:rsidRDefault="00D539D3" w:rsidP="00F9798B">
                  <w:pPr>
                    <w:pStyle w:val="rowtabella0"/>
                    <w:jc w:val="center"/>
                    <w:rPr>
                      <w:color w:val="002060"/>
                    </w:rPr>
                  </w:pPr>
                  <w:r w:rsidRPr="00832C6A">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8AE6D3" w14:textId="77777777" w:rsidR="00D539D3" w:rsidRPr="00832C6A" w:rsidRDefault="00D539D3" w:rsidP="00F9798B">
                  <w:pPr>
                    <w:pStyle w:val="rowtabella0"/>
                    <w:jc w:val="center"/>
                    <w:rPr>
                      <w:color w:val="002060"/>
                    </w:rPr>
                  </w:pPr>
                  <w:r w:rsidRPr="00832C6A">
                    <w:rPr>
                      <w:color w:val="002060"/>
                    </w:rPr>
                    <w:t> </w:t>
                  </w:r>
                </w:p>
              </w:tc>
            </w:tr>
            <w:tr w:rsidR="00D539D3" w:rsidRPr="00832C6A" w14:paraId="1E977D81" w14:textId="77777777" w:rsidTr="00F9798B">
              <w:tc>
                <w:tcPr>
                  <w:tcW w:w="4700" w:type="dxa"/>
                  <w:gridSpan w:val="4"/>
                  <w:tcBorders>
                    <w:top w:val="nil"/>
                    <w:left w:val="nil"/>
                    <w:bottom w:val="nil"/>
                    <w:right w:val="nil"/>
                  </w:tcBorders>
                  <w:tcMar>
                    <w:top w:w="20" w:type="dxa"/>
                    <w:left w:w="20" w:type="dxa"/>
                    <w:bottom w:w="20" w:type="dxa"/>
                    <w:right w:w="20" w:type="dxa"/>
                  </w:tcMar>
                  <w:vAlign w:val="center"/>
                  <w:hideMark/>
                </w:tcPr>
                <w:p w14:paraId="44AF9297" w14:textId="77777777" w:rsidR="00D539D3" w:rsidRPr="00832C6A" w:rsidRDefault="00D539D3" w:rsidP="00F9798B">
                  <w:pPr>
                    <w:pStyle w:val="rowtabella0"/>
                    <w:rPr>
                      <w:color w:val="002060"/>
                    </w:rPr>
                  </w:pPr>
                  <w:r w:rsidRPr="00832C6A">
                    <w:rPr>
                      <w:color w:val="002060"/>
                    </w:rPr>
                    <w:t>(1) - disputata il 03/12/2023</w:t>
                  </w:r>
                </w:p>
              </w:tc>
            </w:tr>
          </w:tbl>
          <w:p w14:paraId="34B67EC1" w14:textId="77777777" w:rsidR="00D539D3" w:rsidRPr="00832C6A" w:rsidRDefault="00D539D3" w:rsidP="00F9798B">
            <w:pPr>
              <w:rPr>
                <w:color w:val="002060"/>
              </w:rPr>
            </w:pPr>
          </w:p>
        </w:tc>
      </w:tr>
    </w:tbl>
    <w:p w14:paraId="48E5CF9C" w14:textId="77777777" w:rsidR="00D539D3" w:rsidRPr="00832C6A" w:rsidRDefault="00D539D3" w:rsidP="00D539D3">
      <w:pPr>
        <w:pStyle w:val="breakline"/>
        <w:rPr>
          <w:rFonts w:eastAsiaTheme="minorEastAsia"/>
          <w:color w:val="002060"/>
        </w:rPr>
      </w:pPr>
    </w:p>
    <w:p w14:paraId="335A7E98" w14:textId="77777777" w:rsidR="00D539D3" w:rsidRPr="00832C6A" w:rsidRDefault="00D539D3" w:rsidP="00D539D3">
      <w:pPr>
        <w:pStyle w:val="breakline"/>
        <w:rPr>
          <w:color w:val="002060"/>
        </w:rPr>
      </w:pPr>
    </w:p>
    <w:p w14:paraId="31B76EC7" w14:textId="77777777" w:rsidR="00D539D3" w:rsidRPr="00832C6A" w:rsidRDefault="00D539D3" w:rsidP="00D539D3">
      <w:pPr>
        <w:pStyle w:val="titoloprinc0"/>
        <w:rPr>
          <w:color w:val="002060"/>
        </w:rPr>
      </w:pPr>
      <w:r w:rsidRPr="00832C6A">
        <w:rPr>
          <w:color w:val="002060"/>
        </w:rPr>
        <w:t>GIUDICE SPORTIVO</w:t>
      </w:r>
    </w:p>
    <w:p w14:paraId="65218ECC" w14:textId="77777777" w:rsidR="00D539D3" w:rsidRPr="00832C6A" w:rsidRDefault="00D539D3" w:rsidP="00D539D3">
      <w:pPr>
        <w:pStyle w:val="diffida"/>
        <w:rPr>
          <w:color w:val="002060"/>
        </w:rPr>
      </w:pPr>
      <w:r w:rsidRPr="00832C6A">
        <w:rPr>
          <w:color w:val="002060"/>
        </w:rPr>
        <w:t>Il Giudice Sportivo Avv. Agnese Lazzaretti, con l'assistenza del segretario Angelo Castellana, nella seduta del 015/12/2023, ha adottato le decisioni che di seguito integralmente si riportano:</w:t>
      </w:r>
    </w:p>
    <w:p w14:paraId="53702563" w14:textId="77777777" w:rsidR="00D539D3" w:rsidRPr="00832C6A" w:rsidRDefault="00D539D3" w:rsidP="00D539D3">
      <w:pPr>
        <w:pStyle w:val="titolo10"/>
        <w:rPr>
          <w:color w:val="002060"/>
        </w:rPr>
      </w:pPr>
      <w:r w:rsidRPr="00832C6A">
        <w:rPr>
          <w:color w:val="002060"/>
        </w:rPr>
        <w:t xml:space="preserve">GARE DEL 2/12/2023 </w:t>
      </w:r>
    </w:p>
    <w:p w14:paraId="10573BC8" w14:textId="77777777" w:rsidR="00D539D3" w:rsidRPr="00832C6A" w:rsidRDefault="00D539D3" w:rsidP="00D539D3">
      <w:pPr>
        <w:pStyle w:val="titolo60"/>
        <w:rPr>
          <w:color w:val="002060"/>
        </w:rPr>
      </w:pPr>
      <w:r w:rsidRPr="00832C6A">
        <w:rPr>
          <w:color w:val="002060"/>
        </w:rPr>
        <w:t xml:space="preserve">DECISIONI DEL GIUDICE SPORTIVO </w:t>
      </w:r>
    </w:p>
    <w:p w14:paraId="7D9D21F2" w14:textId="77777777" w:rsidR="00D539D3" w:rsidRPr="00832C6A" w:rsidRDefault="00D539D3" w:rsidP="00D539D3">
      <w:pPr>
        <w:pStyle w:val="diffida"/>
        <w:spacing w:before="80" w:beforeAutospacing="0" w:after="40" w:afterAutospacing="0"/>
        <w:jc w:val="left"/>
        <w:rPr>
          <w:color w:val="002060"/>
        </w:rPr>
      </w:pPr>
      <w:r w:rsidRPr="00832C6A">
        <w:rPr>
          <w:color w:val="002060"/>
        </w:rPr>
        <w:t xml:space="preserve">gara del 2/12/2023 VIRTUS FORTITUDO 1950 SSD - MONTELUPONE CALCIO A 5 </w:t>
      </w:r>
      <w:r w:rsidRPr="00832C6A">
        <w:rPr>
          <w:color w:val="002060"/>
        </w:rPr>
        <w:br/>
        <w:t xml:space="preserve">Rilevato dal referto arbitrale che la gara in oggetto non </w:t>
      </w:r>
      <w:r>
        <w:rPr>
          <w:color w:val="002060"/>
        </w:rPr>
        <w:t>è</w:t>
      </w:r>
      <w:r w:rsidRPr="00832C6A">
        <w:rPr>
          <w:color w:val="002060"/>
        </w:rPr>
        <w:t xml:space="preserve"> stata effettuata per impraticabilit</w:t>
      </w:r>
      <w:r>
        <w:rPr>
          <w:color w:val="002060"/>
        </w:rPr>
        <w:t>à</w:t>
      </w:r>
      <w:r w:rsidRPr="00832C6A">
        <w:rPr>
          <w:color w:val="002060"/>
        </w:rPr>
        <w:t xml:space="preserve"> del terreno di giuoco, si dispone la ripetizione della stessa dando mandato al Comitato Regionale Marche per l'effettuazione della medesima. </w:t>
      </w:r>
    </w:p>
    <w:p w14:paraId="102C4D42" w14:textId="77777777" w:rsidR="00D539D3" w:rsidRPr="00832C6A" w:rsidRDefault="00D539D3" w:rsidP="00D539D3">
      <w:pPr>
        <w:pStyle w:val="titolo7a"/>
        <w:rPr>
          <w:color w:val="002060"/>
        </w:rPr>
      </w:pPr>
      <w:r w:rsidRPr="00832C6A">
        <w:rPr>
          <w:color w:val="002060"/>
        </w:rPr>
        <w:t xml:space="preserve">PROVVEDIMENTI DISCIPLINARI </w:t>
      </w:r>
    </w:p>
    <w:p w14:paraId="0E9C98B3" w14:textId="77777777" w:rsidR="00D539D3" w:rsidRPr="00832C6A" w:rsidRDefault="00D539D3" w:rsidP="00D539D3">
      <w:pPr>
        <w:pStyle w:val="titolo7b0"/>
        <w:rPr>
          <w:color w:val="002060"/>
        </w:rPr>
      </w:pPr>
      <w:r w:rsidRPr="00832C6A">
        <w:rPr>
          <w:color w:val="002060"/>
        </w:rPr>
        <w:t xml:space="preserve">In base alle risultanze degli atti ufficiali sono state deliberate le seguenti sanzioni disciplinari. </w:t>
      </w:r>
    </w:p>
    <w:p w14:paraId="289AB597" w14:textId="77777777" w:rsidR="00D539D3" w:rsidRPr="00832C6A" w:rsidRDefault="00D539D3" w:rsidP="00D539D3">
      <w:pPr>
        <w:pStyle w:val="titolo30"/>
        <w:rPr>
          <w:color w:val="002060"/>
        </w:rPr>
      </w:pPr>
      <w:r w:rsidRPr="00832C6A">
        <w:rPr>
          <w:color w:val="002060"/>
        </w:rPr>
        <w:t xml:space="preserve">SOCIETA' </w:t>
      </w:r>
    </w:p>
    <w:p w14:paraId="52351BED" w14:textId="77777777" w:rsidR="00D539D3" w:rsidRPr="00832C6A" w:rsidRDefault="00D539D3" w:rsidP="00D539D3">
      <w:pPr>
        <w:pStyle w:val="titolo20"/>
        <w:rPr>
          <w:color w:val="002060"/>
        </w:rPr>
      </w:pPr>
      <w:r w:rsidRPr="00832C6A">
        <w:rPr>
          <w:color w:val="002060"/>
        </w:rPr>
        <w:lastRenderedPageBreak/>
        <w:t xml:space="preserve">AMMENDA </w:t>
      </w:r>
    </w:p>
    <w:p w14:paraId="5A7D242B" w14:textId="77777777" w:rsidR="00D539D3" w:rsidRPr="00832C6A" w:rsidRDefault="00D539D3" w:rsidP="00D539D3">
      <w:pPr>
        <w:pStyle w:val="diffida"/>
        <w:spacing w:before="80" w:beforeAutospacing="0" w:after="40" w:afterAutospacing="0"/>
        <w:jc w:val="left"/>
        <w:rPr>
          <w:color w:val="002060"/>
        </w:rPr>
      </w:pPr>
      <w:r w:rsidRPr="00832C6A">
        <w:rPr>
          <w:color w:val="002060"/>
        </w:rPr>
        <w:t xml:space="preserve">Euro 50,00 CARISSIMI 2016 </w:t>
      </w:r>
      <w:r w:rsidRPr="00832C6A">
        <w:rPr>
          <w:color w:val="002060"/>
        </w:rPr>
        <w:br/>
        <w:t xml:space="preserve">Per comportamento offensivo del proprio pubblico nei confronti dell'arbitro e dei dirigenti della squadra avversaria al termine della gara. </w:t>
      </w:r>
    </w:p>
    <w:p w14:paraId="0DE173FE" w14:textId="77777777" w:rsidR="00D539D3" w:rsidRPr="00832C6A" w:rsidRDefault="00D539D3" w:rsidP="00D539D3">
      <w:pPr>
        <w:pStyle w:val="titolo30"/>
        <w:rPr>
          <w:color w:val="002060"/>
        </w:rPr>
      </w:pPr>
      <w:r w:rsidRPr="00832C6A">
        <w:rPr>
          <w:color w:val="002060"/>
        </w:rPr>
        <w:t xml:space="preserve">CALCIATORI NON ESPULSI </w:t>
      </w:r>
    </w:p>
    <w:p w14:paraId="1D2BA01B" w14:textId="77777777" w:rsidR="00D539D3" w:rsidRPr="00832C6A" w:rsidRDefault="00D539D3" w:rsidP="00D539D3">
      <w:pPr>
        <w:pStyle w:val="titolo20"/>
        <w:rPr>
          <w:color w:val="002060"/>
        </w:rPr>
      </w:pPr>
      <w:r w:rsidRPr="00832C6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6FF2CAC6" w14:textId="77777777" w:rsidTr="00F9798B">
        <w:tc>
          <w:tcPr>
            <w:tcW w:w="2200" w:type="dxa"/>
            <w:tcMar>
              <w:top w:w="20" w:type="dxa"/>
              <w:left w:w="20" w:type="dxa"/>
              <w:bottom w:w="20" w:type="dxa"/>
              <w:right w:w="20" w:type="dxa"/>
            </w:tcMar>
            <w:vAlign w:val="center"/>
            <w:hideMark/>
          </w:tcPr>
          <w:p w14:paraId="2DA9F491" w14:textId="77777777" w:rsidR="00D539D3" w:rsidRPr="00832C6A" w:rsidRDefault="00D539D3" w:rsidP="00F9798B">
            <w:pPr>
              <w:pStyle w:val="movimento"/>
              <w:rPr>
                <w:color w:val="002060"/>
              </w:rPr>
            </w:pPr>
            <w:r w:rsidRPr="00832C6A">
              <w:rPr>
                <w:color w:val="002060"/>
              </w:rPr>
              <w:t>PARRINO TOMMASO</w:t>
            </w:r>
          </w:p>
        </w:tc>
        <w:tc>
          <w:tcPr>
            <w:tcW w:w="2200" w:type="dxa"/>
            <w:tcMar>
              <w:top w:w="20" w:type="dxa"/>
              <w:left w:w="20" w:type="dxa"/>
              <w:bottom w:w="20" w:type="dxa"/>
              <w:right w:w="20" w:type="dxa"/>
            </w:tcMar>
            <w:vAlign w:val="center"/>
            <w:hideMark/>
          </w:tcPr>
          <w:p w14:paraId="6C182076" w14:textId="77777777" w:rsidR="00D539D3" w:rsidRPr="00832C6A" w:rsidRDefault="00D539D3" w:rsidP="00F9798B">
            <w:pPr>
              <w:pStyle w:val="movimento2"/>
              <w:rPr>
                <w:color w:val="002060"/>
              </w:rPr>
            </w:pPr>
            <w:r w:rsidRPr="00832C6A">
              <w:rPr>
                <w:color w:val="002060"/>
              </w:rPr>
              <w:t xml:space="preserve">(C.U.S. MACERATA CALCIO A5) </w:t>
            </w:r>
          </w:p>
        </w:tc>
        <w:tc>
          <w:tcPr>
            <w:tcW w:w="800" w:type="dxa"/>
            <w:tcMar>
              <w:top w:w="20" w:type="dxa"/>
              <w:left w:w="20" w:type="dxa"/>
              <w:bottom w:w="20" w:type="dxa"/>
              <w:right w:w="20" w:type="dxa"/>
            </w:tcMar>
            <w:vAlign w:val="center"/>
            <w:hideMark/>
          </w:tcPr>
          <w:p w14:paraId="74A23B23"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0EC399B1" w14:textId="77777777" w:rsidR="00D539D3" w:rsidRPr="00832C6A" w:rsidRDefault="00D539D3" w:rsidP="00F9798B">
            <w:pPr>
              <w:pStyle w:val="movimento"/>
              <w:rPr>
                <w:color w:val="002060"/>
              </w:rPr>
            </w:pPr>
            <w:r w:rsidRPr="00832C6A">
              <w:rPr>
                <w:color w:val="002060"/>
              </w:rPr>
              <w:t>BARTOLI MARCO</w:t>
            </w:r>
          </w:p>
        </w:tc>
        <w:tc>
          <w:tcPr>
            <w:tcW w:w="2200" w:type="dxa"/>
            <w:tcMar>
              <w:top w:w="20" w:type="dxa"/>
              <w:left w:w="20" w:type="dxa"/>
              <w:bottom w:w="20" w:type="dxa"/>
              <w:right w:w="20" w:type="dxa"/>
            </w:tcMar>
            <w:vAlign w:val="center"/>
            <w:hideMark/>
          </w:tcPr>
          <w:p w14:paraId="00EBC50A" w14:textId="77777777" w:rsidR="00D539D3" w:rsidRPr="00832C6A" w:rsidRDefault="00D539D3" w:rsidP="00F9798B">
            <w:pPr>
              <w:pStyle w:val="movimento2"/>
              <w:rPr>
                <w:color w:val="002060"/>
              </w:rPr>
            </w:pPr>
            <w:r w:rsidRPr="00832C6A">
              <w:rPr>
                <w:color w:val="002060"/>
              </w:rPr>
              <w:t xml:space="preserve">(CARISSIMI 2016) </w:t>
            </w:r>
          </w:p>
        </w:tc>
      </w:tr>
      <w:tr w:rsidR="00D539D3" w:rsidRPr="00832C6A" w14:paraId="5A042312" w14:textId="77777777" w:rsidTr="00F9798B">
        <w:tc>
          <w:tcPr>
            <w:tcW w:w="2200" w:type="dxa"/>
            <w:tcMar>
              <w:top w:w="20" w:type="dxa"/>
              <w:left w:w="20" w:type="dxa"/>
              <w:bottom w:w="20" w:type="dxa"/>
              <w:right w:w="20" w:type="dxa"/>
            </w:tcMar>
            <w:vAlign w:val="center"/>
            <w:hideMark/>
          </w:tcPr>
          <w:p w14:paraId="505A0C56" w14:textId="77777777" w:rsidR="00D539D3" w:rsidRPr="00832C6A" w:rsidRDefault="00D539D3" w:rsidP="00F9798B">
            <w:pPr>
              <w:pStyle w:val="movimento"/>
              <w:rPr>
                <w:color w:val="002060"/>
              </w:rPr>
            </w:pPr>
            <w:r w:rsidRPr="00832C6A">
              <w:rPr>
                <w:color w:val="002060"/>
              </w:rPr>
              <w:t>ZANNOTTI DANIELE</w:t>
            </w:r>
          </w:p>
        </w:tc>
        <w:tc>
          <w:tcPr>
            <w:tcW w:w="2200" w:type="dxa"/>
            <w:tcMar>
              <w:top w:w="20" w:type="dxa"/>
              <w:left w:w="20" w:type="dxa"/>
              <w:bottom w:w="20" w:type="dxa"/>
              <w:right w:w="20" w:type="dxa"/>
            </w:tcMar>
            <w:vAlign w:val="center"/>
            <w:hideMark/>
          </w:tcPr>
          <w:p w14:paraId="29980EBE" w14:textId="77777777" w:rsidR="00D539D3" w:rsidRPr="00832C6A" w:rsidRDefault="00D539D3" w:rsidP="00F9798B">
            <w:pPr>
              <w:pStyle w:val="movimento2"/>
              <w:rPr>
                <w:color w:val="002060"/>
              </w:rPr>
            </w:pPr>
            <w:r w:rsidRPr="00832C6A">
              <w:rPr>
                <w:color w:val="002060"/>
              </w:rPr>
              <w:t xml:space="preserve">(CSI GAUDIO) </w:t>
            </w:r>
          </w:p>
        </w:tc>
        <w:tc>
          <w:tcPr>
            <w:tcW w:w="800" w:type="dxa"/>
            <w:tcMar>
              <w:top w:w="20" w:type="dxa"/>
              <w:left w:w="20" w:type="dxa"/>
              <w:bottom w:w="20" w:type="dxa"/>
              <w:right w:w="20" w:type="dxa"/>
            </w:tcMar>
            <w:vAlign w:val="center"/>
            <w:hideMark/>
          </w:tcPr>
          <w:p w14:paraId="497A5E26"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767AAA73" w14:textId="77777777" w:rsidR="00D539D3" w:rsidRPr="00832C6A" w:rsidRDefault="00D539D3" w:rsidP="00F9798B">
            <w:pPr>
              <w:pStyle w:val="movimento"/>
              <w:rPr>
                <w:color w:val="002060"/>
              </w:rPr>
            </w:pPr>
            <w:r w:rsidRPr="00832C6A">
              <w:rPr>
                <w:color w:val="002060"/>
              </w:rPr>
              <w:t>VINCENZETTI IVAN</w:t>
            </w:r>
          </w:p>
        </w:tc>
        <w:tc>
          <w:tcPr>
            <w:tcW w:w="2200" w:type="dxa"/>
            <w:tcMar>
              <w:top w:w="20" w:type="dxa"/>
              <w:left w:w="20" w:type="dxa"/>
              <w:bottom w:w="20" w:type="dxa"/>
              <w:right w:w="20" w:type="dxa"/>
            </w:tcMar>
            <w:vAlign w:val="center"/>
            <w:hideMark/>
          </w:tcPr>
          <w:p w14:paraId="5AE9E507" w14:textId="77777777" w:rsidR="00D539D3" w:rsidRPr="00832C6A" w:rsidRDefault="00D539D3" w:rsidP="00F9798B">
            <w:pPr>
              <w:pStyle w:val="movimento2"/>
              <w:rPr>
                <w:color w:val="002060"/>
              </w:rPr>
            </w:pPr>
            <w:r w:rsidRPr="00832C6A">
              <w:rPr>
                <w:color w:val="002060"/>
              </w:rPr>
              <w:t xml:space="preserve">(FIGHT BULLS CORRIDONIsq.B) </w:t>
            </w:r>
          </w:p>
        </w:tc>
      </w:tr>
    </w:tbl>
    <w:p w14:paraId="6BC24819" w14:textId="77777777" w:rsidR="00D539D3" w:rsidRPr="00832C6A" w:rsidRDefault="00D539D3" w:rsidP="00D539D3">
      <w:pPr>
        <w:pStyle w:val="titolo20"/>
        <w:rPr>
          <w:rFonts w:eastAsiaTheme="minorEastAsia"/>
          <w:color w:val="002060"/>
        </w:rPr>
      </w:pPr>
      <w:r w:rsidRPr="00832C6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26AB8DD2" w14:textId="77777777" w:rsidTr="00F9798B">
        <w:tc>
          <w:tcPr>
            <w:tcW w:w="2200" w:type="dxa"/>
            <w:tcMar>
              <w:top w:w="20" w:type="dxa"/>
              <w:left w:w="20" w:type="dxa"/>
              <w:bottom w:w="20" w:type="dxa"/>
              <w:right w:w="20" w:type="dxa"/>
            </w:tcMar>
            <w:vAlign w:val="center"/>
            <w:hideMark/>
          </w:tcPr>
          <w:p w14:paraId="1754C9C4" w14:textId="77777777" w:rsidR="00D539D3" w:rsidRPr="00832C6A" w:rsidRDefault="00D539D3" w:rsidP="00F9798B">
            <w:pPr>
              <w:pStyle w:val="movimento"/>
              <w:rPr>
                <w:color w:val="002060"/>
              </w:rPr>
            </w:pPr>
            <w:r w:rsidRPr="00832C6A">
              <w:rPr>
                <w:color w:val="002060"/>
              </w:rPr>
              <w:t>BALDELLI NICOLAS</w:t>
            </w:r>
          </w:p>
        </w:tc>
        <w:tc>
          <w:tcPr>
            <w:tcW w:w="2200" w:type="dxa"/>
            <w:tcMar>
              <w:top w:w="20" w:type="dxa"/>
              <w:left w:w="20" w:type="dxa"/>
              <w:bottom w:w="20" w:type="dxa"/>
              <w:right w:w="20" w:type="dxa"/>
            </w:tcMar>
            <w:vAlign w:val="center"/>
            <w:hideMark/>
          </w:tcPr>
          <w:p w14:paraId="2ACD2039" w14:textId="77777777" w:rsidR="00D539D3" w:rsidRPr="00832C6A" w:rsidRDefault="00D539D3" w:rsidP="00F9798B">
            <w:pPr>
              <w:pStyle w:val="movimento2"/>
              <w:rPr>
                <w:color w:val="002060"/>
              </w:rPr>
            </w:pPr>
            <w:r w:rsidRPr="00832C6A">
              <w:rPr>
                <w:color w:val="002060"/>
              </w:rPr>
              <w:t xml:space="preserve">(AMICI DEL CENTROSOCIOsq.B) </w:t>
            </w:r>
          </w:p>
        </w:tc>
        <w:tc>
          <w:tcPr>
            <w:tcW w:w="800" w:type="dxa"/>
            <w:tcMar>
              <w:top w:w="20" w:type="dxa"/>
              <w:left w:w="20" w:type="dxa"/>
              <w:bottom w:w="20" w:type="dxa"/>
              <w:right w:w="20" w:type="dxa"/>
            </w:tcMar>
            <w:vAlign w:val="center"/>
            <w:hideMark/>
          </w:tcPr>
          <w:p w14:paraId="1A59F124"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0784C208" w14:textId="77777777" w:rsidR="00D539D3" w:rsidRPr="00832C6A" w:rsidRDefault="00D539D3" w:rsidP="00F9798B">
            <w:pPr>
              <w:pStyle w:val="movimento"/>
              <w:rPr>
                <w:color w:val="002060"/>
              </w:rPr>
            </w:pPr>
            <w:r w:rsidRPr="00832C6A">
              <w:rPr>
                <w:color w:val="002060"/>
              </w:rPr>
              <w:t>DRAGOLI MATHIAS</w:t>
            </w:r>
          </w:p>
        </w:tc>
        <w:tc>
          <w:tcPr>
            <w:tcW w:w="2200" w:type="dxa"/>
            <w:tcMar>
              <w:top w:w="20" w:type="dxa"/>
              <w:left w:w="20" w:type="dxa"/>
              <w:bottom w:w="20" w:type="dxa"/>
              <w:right w:w="20" w:type="dxa"/>
            </w:tcMar>
            <w:vAlign w:val="center"/>
            <w:hideMark/>
          </w:tcPr>
          <w:p w14:paraId="0B14591E" w14:textId="77777777" w:rsidR="00D539D3" w:rsidRPr="00832C6A" w:rsidRDefault="00D539D3" w:rsidP="00F9798B">
            <w:pPr>
              <w:pStyle w:val="movimento2"/>
              <w:rPr>
                <w:color w:val="002060"/>
              </w:rPr>
            </w:pPr>
            <w:r w:rsidRPr="00832C6A">
              <w:rPr>
                <w:color w:val="002060"/>
              </w:rPr>
              <w:t xml:space="preserve">(AUDAX 1970 S.ANGELO) </w:t>
            </w:r>
          </w:p>
        </w:tc>
      </w:tr>
      <w:tr w:rsidR="00D539D3" w:rsidRPr="00832C6A" w14:paraId="7E69CDE6" w14:textId="77777777" w:rsidTr="00F9798B">
        <w:tc>
          <w:tcPr>
            <w:tcW w:w="2200" w:type="dxa"/>
            <w:tcMar>
              <w:top w:w="20" w:type="dxa"/>
              <w:left w:w="20" w:type="dxa"/>
              <w:bottom w:w="20" w:type="dxa"/>
              <w:right w:w="20" w:type="dxa"/>
            </w:tcMar>
            <w:vAlign w:val="center"/>
            <w:hideMark/>
          </w:tcPr>
          <w:p w14:paraId="1E6C746D" w14:textId="77777777" w:rsidR="00D539D3" w:rsidRPr="00832C6A" w:rsidRDefault="00D539D3" w:rsidP="00F9798B">
            <w:pPr>
              <w:pStyle w:val="movimento"/>
              <w:rPr>
                <w:color w:val="002060"/>
              </w:rPr>
            </w:pPr>
            <w:r w:rsidRPr="00832C6A">
              <w:rPr>
                <w:color w:val="002060"/>
              </w:rPr>
              <w:t>MARCHEGIANI TOMMASO</w:t>
            </w:r>
          </w:p>
        </w:tc>
        <w:tc>
          <w:tcPr>
            <w:tcW w:w="2200" w:type="dxa"/>
            <w:tcMar>
              <w:top w:w="20" w:type="dxa"/>
              <w:left w:w="20" w:type="dxa"/>
              <w:bottom w:w="20" w:type="dxa"/>
              <w:right w:w="20" w:type="dxa"/>
            </w:tcMar>
            <w:vAlign w:val="center"/>
            <w:hideMark/>
          </w:tcPr>
          <w:p w14:paraId="41BB49D9" w14:textId="77777777" w:rsidR="00D539D3" w:rsidRPr="00832C6A" w:rsidRDefault="00D539D3" w:rsidP="00F9798B">
            <w:pPr>
              <w:pStyle w:val="movimento2"/>
              <w:rPr>
                <w:color w:val="002060"/>
              </w:rPr>
            </w:pPr>
            <w:r w:rsidRPr="00832C6A">
              <w:rPr>
                <w:color w:val="002060"/>
              </w:rPr>
              <w:t xml:space="preserve">(C.U.S. ANCONA) </w:t>
            </w:r>
          </w:p>
        </w:tc>
        <w:tc>
          <w:tcPr>
            <w:tcW w:w="800" w:type="dxa"/>
            <w:tcMar>
              <w:top w:w="20" w:type="dxa"/>
              <w:left w:w="20" w:type="dxa"/>
              <w:bottom w:w="20" w:type="dxa"/>
              <w:right w:w="20" w:type="dxa"/>
            </w:tcMar>
            <w:vAlign w:val="center"/>
            <w:hideMark/>
          </w:tcPr>
          <w:p w14:paraId="490CD1EA"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0BDDCDCF" w14:textId="77777777" w:rsidR="00D539D3" w:rsidRPr="00832C6A" w:rsidRDefault="00D539D3" w:rsidP="00F9798B">
            <w:pPr>
              <w:pStyle w:val="movimento"/>
              <w:rPr>
                <w:color w:val="002060"/>
              </w:rPr>
            </w:pPr>
            <w:r w:rsidRPr="00832C6A">
              <w:rPr>
                <w:color w:val="002060"/>
              </w:rPr>
              <w:t>SENZACQUA DIEGO</w:t>
            </w:r>
          </w:p>
        </w:tc>
        <w:tc>
          <w:tcPr>
            <w:tcW w:w="2200" w:type="dxa"/>
            <w:tcMar>
              <w:top w:w="20" w:type="dxa"/>
              <w:left w:w="20" w:type="dxa"/>
              <w:bottom w:w="20" w:type="dxa"/>
              <w:right w:w="20" w:type="dxa"/>
            </w:tcMar>
            <w:vAlign w:val="center"/>
            <w:hideMark/>
          </w:tcPr>
          <w:p w14:paraId="572D42D5" w14:textId="77777777" w:rsidR="00D539D3" w:rsidRPr="00832C6A" w:rsidRDefault="00D539D3" w:rsidP="00F9798B">
            <w:pPr>
              <w:pStyle w:val="movimento2"/>
              <w:rPr>
                <w:color w:val="002060"/>
              </w:rPr>
            </w:pPr>
            <w:r w:rsidRPr="00832C6A">
              <w:rPr>
                <w:color w:val="002060"/>
              </w:rPr>
              <w:t xml:space="preserve">(NUOVA JUVENTINA FFC) </w:t>
            </w:r>
          </w:p>
        </w:tc>
      </w:tr>
    </w:tbl>
    <w:p w14:paraId="3C0CFFAB" w14:textId="77777777" w:rsidR="00D539D3" w:rsidRPr="00832C6A" w:rsidRDefault="00D539D3" w:rsidP="00D539D3">
      <w:pPr>
        <w:pStyle w:val="titolo10"/>
        <w:rPr>
          <w:rFonts w:eastAsiaTheme="minorEastAsia"/>
          <w:color w:val="002060"/>
        </w:rPr>
      </w:pPr>
      <w:r w:rsidRPr="00832C6A">
        <w:rPr>
          <w:color w:val="002060"/>
        </w:rPr>
        <w:t xml:space="preserve">GARE DEL 3/12/2023 </w:t>
      </w:r>
    </w:p>
    <w:p w14:paraId="59B91A90" w14:textId="77777777" w:rsidR="00D539D3" w:rsidRPr="00832C6A" w:rsidRDefault="00D539D3" w:rsidP="00D539D3">
      <w:pPr>
        <w:pStyle w:val="titolo7a"/>
        <w:rPr>
          <w:color w:val="002060"/>
        </w:rPr>
      </w:pPr>
      <w:r w:rsidRPr="00832C6A">
        <w:rPr>
          <w:color w:val="002060"/>
        </w:rPr>
        <w:t xml:space="preserve">PROVVEDIMENTI DISCIPLINARI </w:t>
      </w:r>
    </w:p>
    <w:p w14:paraId="2D3CDF2E" w14:textId="77777777" w:rsidR="00D539D3" w:rsidRPr="00832C6A" w:rsidRDefault="00D539D3" w:rsidP="00D539D3">
      <w:pPr>
        <w:pStyle w:val="titolo7b0"/>
        <w:rPr>
          <w:color w:val="002060"/>
        </w:rPr>
      </w:pPr>
      <w:r w:rsidRPr="00832C6A">
        <w:rPr>
          <w:color w:val="002060"/>
        </w:rPr>
        <w:t xml:space="preserve">In base alle risultanze degli atti ufficiali sono state deliberate le seguenti sanzioni disciplinari. </w:t>
      </w:r>
    </w:p>
    <w:p w14:paraId="134AAB86" w14:textId="77777777" w:rsidR="00D539D3" w:rsidRPr="00832C6A" w:rsidRDefault="00D539D3" w:rsidP="00D539D3">
      <w:pPr>
        <w:pStyle w:val="titolo30"/>
        <w:rPr>
          <w:color w:val="002060"/>
        </w:rPr>
      </w:pPr>
      <w:r w:rsidRPr="00832C6A">
        <w:rPr>
          <w:color w:val="002060"/>
        </w:rPr>
        <w:t xml:space="preserve">CALCIATORI NON ESPULSI </w:t>
      </w:r>
    </w:p>
    <w:p w14:paraId="32A2F5EB" w14:textId="77777777" w:rsidR="00D539D3" w:rsidRPr="00832C6A" w:rsidRDefault="00D539D3" w:rsidP="00D539D3">
      <w:pPr>
        <w:pStyle w:val="titolo20"/>
        <w:rPr>
          <w:color w:val="002060"/>
        </w:rPr>
      </w:pPr>
      <w:r w:rsidRPr="00832C6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16926379" w14:textId="77777777" w:rsidTr="00F9798B">
        <w:tc>
          <w:tcPr>
            <w:tcW w:w="2200" w:type="dxa"/>
            <w:tcMar>
              <w:top w:w="20" w:type="dxa"/>
              <w:left w:w="20" w:type="dxa"/>
              <w:bottom w:w="20" w:type="dxa"/>
              <w:right w:w="20" w:type="dxa"/>
            </w:tcMar>
            <w:vAlign w:val="center"/>
            <w:hideMark/>
          </w:tcPr>
          <w:p w14:paraId="30C101BA" w14:textId="77777777" w:rsidR="00D539D3" w:rsidRPr="00832C6A" w:rsidRDefault="00D539D3" w:rsidP="00F9798B">
            <w:pPr>
              <w:pStyle w:val="movimento"/>
              <w:rPr>
                <w:color w:val="002060"/>
              </w:rPr>
            </w:pPr>
            <w:r w:rsidRPr="00832C6A">
              <w:rPr>
                <w:color w:val="002060"/>
              </w:rPr>
              <w:t>BULDORINI TOMMASO</w:t>
            </w:r>
          </w:p>
        </w:tc>
        <w:tc>
          <w:tcPr>
            <w:tcW w:w="2200" w:type="dxa"/>
            <w:tcMar>
              <w:top w:w="20" w:type="dxa"/>
              <w:left w:w="20" w:type="dxa"/>
              <w:bottom w:w="20" w:type="dxa"/>
              <w:right w:w="20" w:type="dxa"/>
            </w:tcMar>
            <w:vAlign w:val="center"/>
            <w:hideMark/>
          </w:tcPr>
          <w:p w14:paraId="776C0FBD" w14:textId="77777777" w:rsidR="00D539D3" w:rsidRPr="00832C6A" w:rsidRDefault="00D539D3" w:rsidP="00F9798B">
            <w:pPr>
              <w:pStyle w:val="movimento2"/>
              <w:rPr>
                <w:color w:val="002060"/>
              </w:rPr>
            </w:pPr>
            <w:r w:rsidRPr="00832C6A">
              <w:rPr>
                <w:color w:val="002060"/>
              </w:rPr>
              <w:t xml:space="preserve">(ACLI AUDAX MONTECOSARO C5) </w:t>
            </w:r>
          </w:p>
        </w:tc>
        <w:tc>
          <w:tcPr>
            <w:tcW w:w="800" w:type="dxa"/>
            <w:tcMar>
              <w:top w:w="20" w:type="dxa"/>
              <w:left w:w="20" w:type="dxa"/>
              <w:bottom w:w="20" w:type="dxa"/>
              <w:right w:w="20" w:type="dxa"/>
            </w:tcMar>
            <w:vAlign w:val="center"/>
            <w:hideMark/>
          </w:tcPr>
          <w:p w14:paraId="07A4B755"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5519DA1F" w14:textId="77777777" w:rsidR="00D539D3" w:rsidRPr="00832C6A" w:rsidRDefault="00D539D3" w:rsidP="00F9798B">
            <w:pPr>
              <w:pStyle w:val="movimento"/>
              <w:rPr>
                <w:color w:val="002060"/>
              </w:rPr>
            </w:pPr>
            <w:r w:rsidRPr="00832C6A">
              <w:rPr>
                <w:color w:val="002060"/>
              </w:rPr>
              <w:t>DI GENNARO LORENZO</w:t>
            </w:r>
          </w:p>
        </w:tc>
        <w:tc>
          <w:tcPr>
            <w:tcW w:w="2200" w:type="dxa"/>
            <w:tcMar>
              <w:top w:w="20" w:type="dxa"/>
              <w:left w:w="20" w:type="dxa"/>
              <w:bottom w:w="20" w:type="dxa"/>
              <w:right w:w="20" w:type="dxa"/>
            </w:tcMar>
            <w:vAlign w:val="center"/>
            <w:hideMark/>
          </w:tcPr>
          <w:p w14:paraId="5BD1B179" w14:textId="77777777" w:rsidR="00D539D3" w:rsidRPr="00832C6A" w:rsidRDefault="00D539D3" w:rsidP="00F9798B">
            <w:pPr>
              <w:pStyle w:val="movimento2"/>
              <w:rPr>
                <w:color w:val="002060"/>
              </w:rPr>
            </w:pPr>
            <w:r w:rsidRPr="00832C6A">
              <w:rPr>
                <w:color w:val="002060"/>
              </w:rPr>
              <w:t xml:space="preserve">(ITALSERVICE C5) </w:t>
            </w:r>
          </w:p>
        </w:tc>
      </w:tr>
    </w:tbl>
    <w:p w14:paraId="08FEDDBF" w14:textId="77777777" w:rsidR="00D539D3" w:rsidRPr="00832C6A" w:rsidRDefault="00D539D3" w:rsidP="00D539D3">
      <w:pPr>
        <w:pStyle w:val="titolo20"/>
        <w:rPr>
          <w:rFonts w:eastAsiaTheme="minorEastAsia"/>
          <w:color w:val="002060"/>
        </w:rPr>
      </w:pPr>
      <w:r w:rsidRPr="00832C6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4C3392C4" w14:textId="77777777" w:rsidTr="00F9798B">
        <w:tc>
          <w:tcPr>
            <w:tcW w:w="2200" w:type="dxa"/>
            <w:tcMar>
              <w:top w:w="20" w:type="dxa"/>
              <w:left w:w="20" w:type="dxa"/>
              <w:bottom w:w="20" w:type="dxa"/>
              <w:right w:w="20" w:type="dxa"/>
            </w:tcMar>
            <w:vAlign w:val="center"/>
            <w:hideMark/>
          </w:tcPr>
          <w:p w14:paraId="348D921F" w14:textId="77777777" w:rsidR="00D539D3" w:rsidRPr="00832C6A" w:rsidRDefault="00D539D3" w:rsidP="00F9798B">
            <w:pPr>
              <w:pStyle w:val="movimento"/>
              <w:rPr>
                <w:color w:val="002060"/>
              </w:rPr>
            </w:pPr>
            <w:r w:rsidRPr="00832C6A">
              <w:rPr>
                <w:color w:val="002060"/>
              </w:rPr>
              <w:t>SCHIAVONI RICCARDO</w:t>
            </w:r>
          </w:p>
        </w:tc>
        <w:tc>
          <w:tcPr>
            <w:tcW w:w="2200" w:type="dxa"/>
            <w:tcMar>
              <w:top w:w="20" w:type="dxa"/>
              <w:left w:w="20" w:type="dxa"/>
              <w:bottom w:w="20" w:type="dxa"/>
              <w:right w:w="20" w:type="dxa"/>
            </w:tcMar>
            <w:vAlign w:val="center"/>
            <w:hideMark/>
          </w:tcPr>
          <w:p w14:paraId="362B8FC5" w14:textId="77777777" w:rsidR="00D539D3" w:rsidRPr="00832C6A" w:rsidRDefault="00D539D3" w:rsidP="00F9798B">
            <w:pPr>
              <w:pStyle w:val="movimento2"/>
              <w:rPr>
                <w:color w:val="002060"/>
              </w:rPr>
            </w:pPr>
            <w:r w:rsidRPr="00832C6A">
              <w:rPr>
                <w:color w:val="002060"/>
              </w:rPr>
              <w:t xml:space="preserve">(ACLI AUDAX MONTECOSARO C5) </w:t>
            </w:r>
          </w:p>
        </w:tc>
        <w:tc>
          <w:tcPr>
            <w:tcW w:w="800" w:type="dxa"/>
            <w:tcMar>
              <w:top w:w="20" w:type="dxa"/>
              <w:left w:w="20" w:type="dxa"/>
              <w:bottom w:w="20" w:type="dxa"/>
              <w:right w:w="20" w:type="dxa"/>
            </w:tcMar>
            <w:vAlign w:val="center"/>
            <w:hideMark/>
          </w:tcPr>
          <w:p w14:paraId="4037509C"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251C348F" w14:textId="77777777" w:rsidR="00D539D3" w:rsidRPr="00832C6A" w:rsidRDefault="00D539D3" w:rsidP="00F9798B">
            <w:pPr>
              <w:pStyle w:val="movimento"/>
              <w:rPr>
                <w:color w:val="002060"/>
              </w:rPr>
            </w:pPr>
            <w:r w:rsidRPr="00832C6A">
              <w:rPr>
                <w:color w:val="002060"/>
              </w:rPr>
              <w:t>AMATUCCI DANIELE</w:t>
            </w:r>
          </w:p>
        </w:tc>
        <w:tc>
          <w:tcPr>
            <w:tcW w:w="2200" w:type="dxa"/>
            <w:tcMar>
              <w:top w:w="20" w:type="dxa"/>
              <w:left w:w="20" w:type="dxa"/>
              <w:bottom w:w="20" w:type="dxa"/>
              <w:right w:w="20" w:type="dxa"/>
            </w:tcMar>
            <w:vAlign w:val="center"/>
            <w:hideMark/>
          </w:tcPr>
          <w:p w14:paraId="46191B27" w14:textId="77777777" w:rsidR="00D539D3" w:rsidRPr="00832C6A" w:rsidRDefault="00D539D3" w:rsidP="00F9798B">
            <w:pPr>
              <w:pStyle w:val="movimento2"/>
              <w:rPr>
                <w:color w:val="002060"/>
              </w:rPr>
            </w:pPr>
            <w:r w:rsidRPr="00832C6A">
              <w:rPr>
                <w:color w:val="002060"/>
              </w:rPr>
              <w:t xml:space="preserve">(FUTSAL VIRE GEOSISTEM ASD) </w:t>
            </w:r>
          </w:p>
        </w:tc>
      </w:tr>
      <w:tr w:rsidR="00D539D3" w:rsidRPr="00832C6A" w14:paraId="0C84C675" w14:textId="77777777" w:rsidTr="00F9798B">
        <w:tc>
          <w:tcPr>
            <w:tcW w:w="2200" w:type="dxa"/>
            <w:tcMar>
              <w:top w:w="20" w:type="dxa"/>
              <w:left w:w="20" w:type="dxa"/>
              <w:bottom w:w="20" w:type="dxa"/>
              <w:right w:w="20" w:type="dxa"/>
            </w:tcMar>
            <w:vAlign w:val="center"/>
            <w:hideMark/>
          </w:tcPr>
          <w:p w14:paraId="71923CBF" w14:textId="77777777" w:rsidR="00D539D3" w:rsidRPr="00832C6A" w:rsidRDefault="00D539D3" w:rsidP="00F9798B">
            <w:pPr>
              <w:pStyle w:val="movimento"/>
              <w:rPr>
                <w:color w:val="002060"/>
              </w:rPr>
            </w:pPr>
            <w:r w:rsidRPr="00832C6A">
              <w:rPr>
                <w:color w:val="002060"/>
              </w:rPr>
              <w:t>GUIDI VALENTINO</w:t>
            </w:r>
          </w:p>
        </w:tc>
        <w:tc>
          <w:tcPr>
            <w:tcW w:w="2200" w:type="dxa"/>
            <w:tcMar>
              <w:top w:w="20" w:type="dxa"/>
              <w:left w:w="20" w:type="dxa"/>
              <w:bottom w:w="20" w:type="dxa"/>
              <w:right w:w="20" w:type="dxa"/>
            </w:tcMar>
            <w:vAlign w:val="center"/>
            <w:hideMark/>
          </w:tcPr>
          <w:p w14:paraId="12315989" w14:textId="77777777" w:rsidR="00D539D3" w:rsidRPr="00832C6A" w:rsidRDefault="00D539D3" w:rsidP="00F9798B">
            <w:pPr>
              <w:pStyle w:val="movimento2"/>
              <w:rPr>
                <w:color w:val="002060"/>
              </w:rPr>
            </w:pPr>
            <w:r w:rsidRPr="00832C6A">
              <w:rPr>
                <w:color w:val="002060"/>
              </w:rPr>
              <w:t xml:space="preserve">(SPECIAL ONE SPORTING CLUB) </w:t>
            </w:r>
          </w:p>
        </w:tc>
        <w:tc>
          <w:tcPr>
            <w:tcW w:w="800" w:type="dxa"/>
            <w:tcMar>
              <w:top w:w="20" w:type="dxa"/>
              <w:left w:w="20" w:type="dxa"/>
              <w:bottom w:w="20" w:type="dxa"/>
              <w:right w:w="20" w:type="dxa"/>
            </w:tcMar>
            <w:vAlign w:val="center"/>
            <w:hideMark/>
          </w:tcPr>
          <w:p w14:paraId="0A4490D9"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03759187"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505CA077" w14:textId="77777777" w:rsidR="00D539D3" w:rsidRPr="00832C6A" w:rsidRDefault="00D539D3" w:rsidP="00F9798B">
            <w:pPr>
              <w:pStyle w:val="movimento2"/>
              <w:rPr>
                <w:color w:val="002060"/>
              </w:rPr>
            </w:pPr>
            <w:r w:rsidRPr="00832C6A">
              <w:rPr>
                <w:color w:val="002060"/>
              </w:rPr>
              <w:t> </w:t>
            </w:r>
          </w:p>
        </w:tc>
      </w:tr>
    </w:tbl>
    <w:p w14:paraId="5CBE2615" w14:textId="77777777" w:rsidR="00D539D3" w:rsidRDefault="00D539D3" w:rsidP="00D539D3">
      <w:pPr>
        <w:pStyle w:val="breakline"/>
        <w:rPr>
          <w:color w:val="002060"/>
        </w:rPr>
      </w:pPr>
    </w:p>
    <w:p w14:paraId="05C7DA96" w14:textId="77777777" w:rsidR="00D539D3" w:rsidRPr="004D2396" w:rsidRDefault="00D539D3" w:rsidP="00D539D3">
      <w:pPr>
        <w:jc w:val="center"/>
        <w:rPr>
          <w:rFonts w:ascii="Arial" w:hAnsi="Arial" w:cs="Arial"/>
          <w:noProof/>
          <w:color w:val="002060"/>
          <w:sz w:val="22"/>
          <w:szCs w:val="22"/>
        </w:rPr>
      </w:pPr>
      <w:r w:rsidRPr="004D2396">
        <w:rPr>
          <w:rFonts w:ascii="Arial" w:hAnsi="Arial" w:cs="Arial"/>
          <w:noProof/>
          <w:color w:val="002060"/>
          <w:sz w:val="22"/>
          <w:szCs w:val="22"/>
        </w:rPr>
        <w:t>F.to IL SEGRETARIO                                   F.to IL GIUDICE SPORTIVO</w:t>
      </w:r>
    </w:p>
    <w:p w14:paraId="5F194FA2" w14:textId="77777777" w:rsidR="00D539D3" w:rsidRPr="004D2396" w:rsidRDefault="00D539D3" w:rsidP="00D539D3">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6910DAF5" w14:textId="77777777" w:rsidR="00D539D3" w:rsidRPr="00832C6A" w:rsidRDefault="00D539D3" w:rsidP="00D539D3">
      <w:pPr>
        <w:pStyle w:val="breakline"/>
        <w:rPr>
          <w:rFonts w:eastAsiaTheme="minorEastAsia"/>
          <w:color w:val="002060"/>
        </w:rPr>
      </w:pPr>
    </w:p>
    <w:p w14:paraId="46ACD26E" w14:textId="77777777" w:rsidR="00D539D3" w:rsidRPr="00832C6A" w:rsidRDefault="00D539D3" w:rsidP="00D539D3">
      <w:pPr>
        <w:pStyle w:val="titoloprinc0"/>
        <w:rPr>
          <w:color w:val="002060"/>
        </w:rPr>
      </w:pPr>
      <w:r w:rsidRPr="00832C6A">
        <w:rPr>
          <w:color w:val="002060"/>
        </w:rPr>
        <w:t>CLASSIFICA</w:t>
      </w:r>
    </w:p>
    <w:p w14:paraId="6F118F3D" w14:textId="77777777" w:rsidR="00D539D3" w:rsidRPr="00832C6A" w:rsidRDefault="00D539D3" w:rsidP="00D539D3">
      <w:pPr>
        <w:pStyle w:val="breakline"/>
        <w:rPr>
          <w:color w:val="002060"/>
        </w:rPr>
      </w:pPr>
    </w:p>
    <w:p w14:paraId="0FB109BB" w14:textId="77777777" w:rsidR="00D539D3" w:rsidRPr="00832C6A" w:rsidRDefault="00D539D3" w:rsidP="00D539D3">
      <w:pPr>
        <w:pStyle w:val="breakline"/>
        <w:rPr>
          <w:color w:val="002060"/>
        </w:rPr>
      </w:pPr>
    </w:p>
    <w:p w14:paraId="15CEF412" w14:textId="77777777" w:rsidR="00D539D3" w:rsidRPr="00832C6A" w:rsidRDefault="00D539D3" w:rsidP="00D539D3">
      <w:pPr>
        <w:pStyle w:val="sottotitolocampionato10"/>
        <w:rPr>
          <w:color w:val="002060"/>
        </w:rPr>
      </w:pPr>
      <w:r w:rsidRPr="00832C6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39D3" w:rsidRPr="00832C6A" w14:paraId="458B1E26" w14:textId="77777777" w:rsidTr="00F9798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625AA" w14:textId="77777777" w:rsidR="00D539D3" w:rsidRPr="00832C6A" w:rsidRDefault="00D539D3" w:rsidP="00F9798B">
            <w:pPr>
              <w:pStyle w:val="headertabella0"/>
              <w:rPr>
                <w:color w:val="002060"/>
              </w:rPr>
            </w:pPr>
            <w:r w:rsidRPr="00832C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FBD68" w14:textId="77777777" w:rsidR="00D539D3" w:rsidRPr="00832C6A" w:rsidRDefault="00D539D3" w:rsidP="00F9798B">
            <w:pPr>
              <w:pStyle w:val="headertabella0"/>
              <w:rPr>
                <w:color w:val="002060"/>
              </w:rPr>
            </w:pPr>
            <w:r w:rsidRPr="00832C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1FFAB" w14:textId="77777777" w:rsidR="00D539D3" w:rsidRPr="00832C6A" w:rsidRDefault="00D539D3" w:rsidP="00F9798B">
            <w:pPr>
              <w:pStyle w:val="headertabella0"/>
              <w:rPr>
                <w:color w:val="002060"/>
              </w:rPr>
            </w:pPr>
            <w:r w:rsidRPr="00832C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A287F" w14:textId="77777777" w:rsidR="00D539D3" w:rsidRPr="00832C6A" w:rsidRDefault="00D539D3" w:rsidP="00F9798B">
            <w:pPr>
              <w:pStyle w:val="headertabella0"/>
              <w:rPr>
                <w:color w:val="002060"/>
              </w:rPr>
            </w:pPr>
            <w:r w:rsidRPr="00832C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08720" w14:textId="77777777" w:rsidR="00D539D3" w:rsidRPr="00832C6A" w:rsidRDefault="00D539D3" w:rsidP="00F9798B">
            <w:pPr>
              <w:pStyle w:val="headertabella0"/>
              <w:rPr>
                <w:color w:val="002060"/>
              </w:rPr>
            </w:pPr>
            <w:r w:rsidRPr="00832C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C9B2E" w14:textId="77777777" w:rsidR="00D539D3" w:rsidRPr="00832C6A" w:rsidRDefault="00D539D3" w:rsidP="00F9798B">
            <w:pPr>
              <w:pStyle w:val="headertabella0"/>
              <w:rPr>
                <w:color w:val="002060"/>
              </w:rPr>
            </w:pPr>
            <w:r w:rsidRPr="00832C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A3BA2" w14:textId="77777777" w:rsidR="00D539D3" w:rsidRPr="00832C6A" w:rsidRDefault="00D539D3" w:rsidP="00F9798B">
            <w:pPr>
              <w:pStyle w:val="headertabella0"/>
              <w:rPr>
                <w:color w:val="002060"/>
              </w:rPr>
            </w:pPr>
            <w:r w:rsidRPr="00832C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E7C82" w14:textId="77777777" w:rsidR="00D539D3" w:rsidRPr="00832C6A" w:rsidRDefault="00D539D3" w:rsidP="00F9798B">
            <w:pPr>
              <w:pStyle w:val="headertabella0"/>
              <w:rPr>
                <w:color w:val="002060"/>
              </w:rPr>
            </w:pPr>
            <w:r w:rsidRPr="00832C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B6C15" w14:textId="77777777" w:rsidR="00D539D3" w:rsidRPr="00832C6A" w:rsidRDefault="00D539D3" w:rsidP="00F9798B">
            <w:pPr>
              <w:pStyle w:val="headertabella0"/>
              <w:rPr>
                <w:color w:val="002060"/>
              </w:rPr>
            </w:pPr>
            <w:r w:rsidRPr="00832C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E27D7" w14:textId="77777777" w:rsidR="00D539D3" w:rsidRPr="00832C6A" w:rsidRDefault="00D539D3" w:rsidP="00F9798B">
            <w:pPr>
              <w:pStyle w:val="headertabella0"/>
              <w:rPr>
                <w:color w:val="002060"/>
              </w:rPr>
            </w:pPr>
            <w:r w:rsidRPr="00832C6A">
              <w:rPr>
                <w:color w:val="002060"/>
              </w:rPr>
              <w:t>PE</w:t>
            </w:r>
          </w:p>
        </w:tc>
      </w:tr>
      <w:tr w:rsidR="00D539D3" w:rsidRPr="00832C6A" w14:paraId="66297B35" w14:textId="77777777" w:rsidTr="00F9798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1076BE" w14:textId="77777777" w:rsidR="00D539D3" w:rsidRPr="00832C6A" w:rsidRDefault="00D539D3" w:rsidP="00F9798B">
            <w:pPr>
              <w:pStyle w:val="rowtabella0"/>
              <w:rPr>
                <w:color w:val="002060"/>
              </w:rPr>
            </w:pPr>
            <w:r w:rsidRPr="00832C6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80FD1" w14:textId="77777777" w:rsidR="00D539D3" w:rsidRPr="00832C6A" w:rsidRDefault="00D539D3" w:rsidP="00F9798B">
            <w:pPr>
              <w:pStyle w:val="rowtabella0"/>
              <w:jc w:val="center"/>
              <w:rPr>
                <w:color w:val="002060"/>
              </w:rPr>
            </w:pPr>
            <w:r w:rsidRPr="00832C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3B8FD"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CA99D"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3AE80"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A1C65"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03BDD" w14:textId="77777777" w:rsidR="00D539D3" w:rsidRPr="00832C6A" w:rsidRDefault="00D539D3" w:rsidP="00F9798B">
            <w:pPr>
              <w:pStyle w:val="rowtabella0"/>
              <w:jc w:val="center"/>
              <w:rPr>
                <w:color w:val="002060"/>
              </w:rPr>
            </w:pPr>
            <w:r w:rsidRPr="00832C6A">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559CA"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25F50" w14:textId="77777777" w:rsidR="00D539D3" w:rsidRPr="00832C6A" w:rsidRDefault="00D539D3" w:rsidP="00F9798B">
            <w:pPr>
              <w:pStyle w:val="rowtabella0"/>
              <w:jc w:val="center"/>
              <w:rPr>
                <w:color w:val="002060"/>
              </w:rPr>
            </w:pPr>
            <w:r w:rsidRPr="00832C6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F8476" w14:textId="77777777" w:rsidR="00D539D3" w:rsidRPr="00832C6A" w:rsidRDefault="00D539D3" w:rsidP="00F9798B">
            <w:pPr>
              <w:pStyle w:val="rowtabella0"/>
              <w:jc w:val="center"/>
              <w:rPr>
                <w:color w:val="002060"/>
              </w:rPr>
            </w:pPr>
            <w:r w:rsidRPr="00832C6A">
              <w:rPr>
                <w:color w:val="002060"/>
              </w:rPr>
              <w:t>0</w:t>
            </w:r>
          </w:p>
        </w:tc>
      </w:tr>
      <w:tr w:rsidR="00D539D3" w:rsidRPr="00832C6A" w14:paraId="5C8DEDD4"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688003" w14:textId="77777777" w:rsidR="00D539D3" w:rsidRPr="00832C6A" w:rsidRDefault="00D539D3" w:rsidP="00F9798B">
            <w:pPr>
              <w:pStyle w:val="rowtabella0"/>
              <w:rPr>
                <w:color w:val="002060"/>
              </w:rPr>
            </w:pPr>
            <w:r w:rsidRPr="00832C6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3D22D"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2CF15"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F1E17"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21A70"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D42D5"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9C0DF" w14:textId="77777777" w:rsidR="00D539D3" w:rsidRPr="00832C6A" w:rsidRDefault="00D539D3" w:rsidP="00F9798B">
            <w:pPr>
              <w:pStyle w:val="rowtabella0"/>
              <w:jc w:val="center"/>
              <w:rPr>
                <w:color w:val="002060"/>
              </w:rPr>
            </w:pPr>
            <w:r w:rsidRPr="00832C6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8D62C"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D2172" w14:textId="77777777" w:rsidR="00D539D3" w:rsidRPr="00832C6A" w:rsidRDefault="00D539D3" w:rsidP="00F9798B">
            <w:pPr>
              <w:pStyle w:val="rowtabella0"/>
              <w:jc w:val="center"/>
              <w:rPr>
                <w:color w:val="002060"/>
              </w:rPr>
            </w:pPr>
            <w:r w:rsidRPr="00832C6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8B329" w14:textId="77777777" w:rsidR="00D539D3" w:rsidRPr="00832C6A" w:rsidRDefault="00D539D3" w:rsidP="00F9798B">
            <w:pPr>
              <w:pStyle w:val="rowtabella0"/>
              <w:jc w:val="center"/>
              <w:rPr>
                <w:color w:val="002060"/>
              </w:rPr>
            </w:pPr>
            <w:r w:rsidRPr="00832C6A">
              <w:rPr>
                <w:color w:val="002060"/>
              </w:rPr>
              <w:t>0</w:t>
            </w:r>
          </w:p>
        </w:tc>
      </w:tr>
      <w:tr w:rsidR="00D539D3" w:rsidRPr="00832C6A" w14:paraId="36B2C777"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E9D839" w14:textId="77777777" w:rsidR="00D539D3" w:rsidRPr="00832C6A" w:rsidRDefault="00D539D3" w:rsidP="00F9798B">
            <w:pPr>
              <w:pStyle w:val="rowtabella0"/>
              <w:rPr>
                <w:color w:val="002060"/>
              </w:rPr>
            </w:pPr>
            <w:r w:rsidRPr="00832C6A">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8E65C"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A4798"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94279"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7F4E6"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AE656"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32F5C" w14:textId="77777777" w:rsidR="00D539D3" w:rsidRPr="00832C6A" w:rsidRDefault="00D539D3" w:rsidP="00F9798B">
            <w:pPr>
              <w:pStyle w:val="rowtabella0"/>
              <w:jc w:val="center"/>
              <w:rPr>
                <w:color w:val="002060"/>
              </w:rPr>
            </w:pPr>
            <w:r w:rsidRPr="00832C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CA626" w14:textId="77777777" w:rsidR="00D539D3" w:rsidRPr="00832C6A" w:rsidRDefault="00D539D3" w:rsidP="00F9798B">
            <w:pPr>
              <w:pStyle w:val="rowtabella0"/>
              <w:jc w:val="center"/>
              <w:rPr>
                <w:color w:val="002060"/>
              </w:rPr>
            </w:pPr>
            <w:r w:rsidRPr="00832C6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EF5D0"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92FFD" w14:textId="77777777" w:rsidR="00D539D3" w:rsidRPr="00832C6A" w:rsidRDefault="00D539D3" w:rsidP="00F9798B">
            <w:pPr>
              <w:pStyle w:val="rowtabella0"/>
              <w:jc w:val="center"/>
              <w:rPr>
                <w:color w:val="002060"/>
              </w:rPr>
            </w:pPr>
            <w:r w:rsidRPr="00832C6A">
              <w:rPr>
                <w:color w:val="002060"/>
              </w:rPr>
              <w:t>0</w:t>
            </w:r>
          </w:p>
        </w:tc>
      </w:tr>
      <w:tr w:rsidR="00D539D3" w:rsidRPr="00832C6A" w14:paraId="4BDD1088"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9AEFCF" w14:textId="77777777" w:rsidR="00D539D3" w:rsidRPr="00832C6A" w:rsidRDefault="00D539D3" w:rsidP="00F9798B">
            <w:pPr>
              <w:pStyle w:val="rowtabella0"/>
              <w:rPr>
                <w:color w:val="002060"/>
              </w:rPr>
            </w:pPr>
            <w:r w:rsidRPr="00832C6A">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E87ED"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183FB"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1422D"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473EA"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FC15B"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9A8BC" w14:textId="77777777" w:rsidR="00D539D3" w:rsidRPr="00832C6A" w:rsidRDefault="00D539D3" w:rsidP="00F9798B">
            <w:pPr>
              <w:pStyle w:val="rowtabella0"/>
              <w:jc w:val="center"/>
              <w:rPr>
                <w:color w:val="002060"/>
              </w:rPr>
            </w:pPr>
            <w:r w:rsidRPr="00832C6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B049F" w14:textId="77777777" w:rsidR="00D539D3" w:rsidRPr="00832C6A" w:rsidRDefault="00D539D3" w:rsidP="00F9798B">
            <w:pPr>
              <w:pStyle w:val="rowtabella0"/>
              <w:jc w:val="center"/>
              <w:rPr>
                <w:color w:val="002060"/>
              </w:rPr>
            </w:pPr>
            <w:r w:rsidRPr="00832C6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D16D0" w14:textId="77777777" w:rsidR="00D539D3" w:rsidRPr="00832C6A" w:rsidRDefault="00D539D3" w:rsidP="00F9798B">
            <w:pPr>
              <w:pStyle w:val="rowtabella0"/>
              <w:jc w:val="center"/>
              <w:rPr>
                <w:color w:val="002060"/>
              </w:rPr>
            </w:pPr>
            <w:r w:rsidRPr="00832C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0F53D" w14:textId="77777777" w:rsidR="00D539D3" w:rsidRPr="00832C6A" w:rsidRDefault="00D539D3" w:rsidP="00F9798B">
            <w:pPr>
              <w:pStyle w:val="rowtabella0"/>
              <w:jc w:val="center"/>
              <w:rPr>
                <w:color w:val="002060"/>
              </w:rPr>
            </w:pPr>
            <w:r w:rsidRPr="00832C6A">
              <w:rPr>
                <w:color w:val="002060"/>
              </w:rPr>
              <w:t>0</w:t>
            </w:r>
          </w:p>
        </w:tc>
      </w:tr>
      <w:tr w:rsidR="00D539D3" w:rsidRPr="00832C6A" w14:paraId="564C6863"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D01668" w14:textId="77777777" w:rsidR="00D539D3" w:rsidRPr="00832C6A" w:rsidRDefault="00D539D3" w:rsidP="00F9798B">
            <w:pPr>
              <w:pStyle w:val="rowtabella0"/>
              <w:rPr>
                <w:color w:val="002060"/>
                <w:lang w:val="es-ES"/>
              </w:rPr>
            </w:pPr>
            <w:r w:rsidRPr="00832C6A">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88E4B"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78620"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139E9"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79A00"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BE398"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6FFC7" w14:textId="77777777" w:rsidR="00D539D3" w:rsidRPr="00832C6A" w:rsidRDefault="00D539D3" w:rsidP="00F9798B">
            <w:pPr>
              <w:pStyle w:val="rowtabella0"/>
              <w:jc w:val="center"/>
              <w:rPr>
                <w:color w:val="002060"/>
              </w:rPr>
            </w:pPr>
            <w:r w:rsidRPr="00832C6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F7306" w14:textId="77777777" w:rsidR="00D539D3" w:rsidRPr="00832C6A" w:rsidRDefault="00D539D3" w:rsidP="00F9798B">
            <w:pPr>
              <w:pStyle w:val="rowtabella0"/>
              <w:jc w:val="center"/>
              <w:rPr>
                <w:color w:val="002060"/>
              </w:rPr>
            </w:pPr>
            <w:r w:rsidRPr="00832C6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C7F13"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3EA32" w14:textId="77777777" w:rsidR="00D539D3" w:rsidRPr="00832C6A" w:rsidRDefault="00D539D3" w:rsidP="00F9798B">
            <w:pPr>
              <w:pStyle w:val="rowtabella0"/>
              <w:jc w:val="center"/>
              <w:rPr>
                <w:color w:val="002060"/>
              </w:rPr>
            </w:pPr>
            <w:r w:rsidRPr="00832C6A">
              <w:rPr>
                <w:color w:val="002060"/>
              </w:rPr>
              <w:t>0</w:t>
            </w:r>
          </w:p>
        </w:tc>
      </w:tr>
      <w:tr w:rsidR="00D539D3" w:rsidRPr="00832C6A" w14:paraId="4312F277"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4D9134" w14:textId="77777777" w:rsidR="00D539D3" w:rsidRPr="00832C6A" w:rsidRDefault="00D539D3" w:rsidP="00F9798B">
            <w:pPr>
              <w:pStyle w:val="rowtabella0"/>
              <w:rPr>
                <w:color w:val="002060"/>
              </w:rPr>
            </w:pPr>
            <w:r w:rsidRPr="00832C6A">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85FAA"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AEC8D"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1B75D"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431F8"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DC001"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B8FB9" w14:textId="77777777" w:rsidR="00D539D3" w:rsidRPr="00832C6A" w:rsidRDefault="00D539D3" w:rsidP="00F9798B">
            <w:pPr>
              <w:pStyle w:val="rowtabella0"/>
              <w:jc w:val="center"/>
              <w:rPr>
                <w:color w:val="002060"/>
              </w:rPr>
            </w:pPr>
            <w:r w:rsidRPr="00832C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5903D" w14:textId="77777777" w:rsidR="00D539D3" w:rsidRPr="00832C6A" w:rsidRDefault="00D539D3" w:rsidP="00F9798B">
            <w:pPr>
              <w:pStyle w:val="rowtabella0"/>
              <w:jc w:val="center"/>
              <w:rPr>
                <w:color w:val="002060"/>
              </w:rPr>
            </w:pPr>
            <w:r w:rsidRPr="00832C6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B460F" w14:textId="77777777" w:rsidR="00D539D3" w:rsidRPr="00832C6A" w:rsidRDefault="00D539D3" w:rsidP="00F9798B">
            <w:pPr>
              <w:pStyle w:val="rowtabella0"/>
              <w:jc w:val="center"/>
              <w:rPr>
                <w:color w:val="002060"/>
              </w:rPr>
            </w:pPr>
            <w:r w:rsidRPr="00832C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B7561" w14:textId="77777777" w:rsidR="00D539D3" w:rsidRPr="00832C6A" w:rsidRDefault="00D539D3" w:rsidP="00F9798B">
            <w:pPr>
              <w:pStyle w:val="rowtabella0"/>
              <w:jc w:val="center"/>
              <w:rPr>
                <w:color w:val="002060"/>
              </w:rPr>
            </w:pPr>
            <w:r w:rsidRPr="00832C6A">
              <w:rPr>
                <w:color w:val="002060"/>
              </w:rPr>
              <w:t>0</w:t>
            </w:r>
          </w:p>
        </w:tc>
      </w:tr>
      <w:tr w:rsidR="00D539D3" w:rsidRPr="00832C6A" w14:paraId="1DF70329"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EC8C1B" w14:textId="77777777" w:rsidR="00D539D3" w:rsidRPr="00832C6A" w:rsidRDefault="00D539D3" w:rsidP="00F9798B">
            <w:pPr>
              <w:pStyle w:val="rowtabella0"/>
              <w:rPr>
                <w:color w:val="002060"/>
              </w:rPr>
            </w:pPr>
            <w:r w:rsidRPr="00832C6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7CF96"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376EC"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615DF"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1F98F"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FABDB"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0C048" w14:textId="77777777" w:rsidR="00D539D3" w:rsidRPr="00832C6A" w:rsidRDefault="00D539D3" w:rsidP="00F9798B">
            <w:pPr>
              <w:pStyle w:val="rowtabella0"/>
              <w:jc w:val="center"/>
              <w:rPr>
                <w:color w:val="002060"/>
              </w:rPr>
            </w:pPr>
            <w:r w:rsidRPr="00832C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D6E30" w14:textId="77777777" w:rsidR="00D539D3" w:rsidRPr="00832C6A" w:rsidRDefault="00D539D3" w:rsidP="00F9798B">
            <w:pPr>
              <w:pStyle w:val="rowtabella0"/>
              <w:jc w:val="center"/>
              <w:rPr>
                <w:color w:val="002060"/>
              </w:rPr>
            </w:pPr>
            <w:r w:rsidRPr="00832C6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8EDB8" w14:textId="77777777" w:rsidR="00D539D3" w:rsidRPr="00832C6A" w:rsidRDefault="00D539D3" w:rsidP="00F9798B">
            <w:pPr>
              <w:pStyle w:val="rowtabella0"/>
              <w:jc w:val="center"/>
              <w:rPr>
                <w:color w:val="002060"/>
              </w:rPr>
            </w:pPr>
            <w:r w:rsidRPr="00832C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49437" w14:textId="77777777" w:rsidR="00D539D3" w:rsidRPr="00832C6A" w:rsidRDefault="00D539D3" w:rsidP="00F9798B">
            <w:pPr>
              <w:pStyle w:val="rowtabella0"/>
              <w:jc w:val="center"/>
              <w:rPr>
                <w:color w:val="002060"/>
              </w:rPr>
            </w:pPr>
            <w:r w:rsidRPr="00832C6A">
              <w:rPr>
                <w:color w:val="002060"/>
              </w:rPr>
              <w:t>0</w:t>
            </w:r>
          </w:p>
        </w:tc>
      </w:tr>
      <w:tr w:rsidR="00D539D3" w:rsidRPr="00832C6A" w14:paraId="2F23126B" w14:textId="77777777" w:rsidTr="00F9798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40F511" w14:textId="77777777" w:rsidR="00D539D3" w:rsidRPr="00832C6A" w:rsidRDefault="00D539D3" w:rsidP="00F9798B">
            <w:pPr>
              <w:pStyle w:val="rowtabella0"/>
              <w:rPr>
                <w:color w:val="002060"/>
              </w:rPr>
            </w:pPr>
            <w:r w:rsidRPr="00832C6A">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6575A"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21128"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8EFDE"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6E44E"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130D8"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BA442"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9775A"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4AFCD"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95233" w14:textId="77777777" w:rsidR="00D539D3" w:rsidRPr="00832C6A" w:rsidRDefault="00D539D3" w:rsidP="00F9798B">
            <w:pPr>
              <w:pStyle w:val="rowtabella0"/>
              <w:jc w:val="center"/>
              <w:rPr>
                <w:color w:val="002060"/>
              </w:rPr>
            </w:pPr>
            <w:r w:rsidRPr="00832C6A">
              <w:rPr>
                <w:color w:val="002060"/>
              </w:rPr>
              <w:t>0</w:t>
            </w:r>
          </w:p>
        </w:tc>
      </w:tr>
    </w:tbl>
    <w:p w14:paraId="6F866CEF" w14:textId="77777777" w:rsidR="00D539D3" w:rsidRPr="00832C6A" w:rsidRDefault="00D539D3" w:rsidP="00D539D3">
      <w:pPr>
        <w:pStyle w:val="breakline"/>
        <w:rPr>
          <w:rFonts w:eastAsiaTheme="minorEastAsia"/>
          <w:color w:val="002060"/>
        </w:rPr>
      </w:pPr>
    </w:p>
    <w:p w14:paraId="130DFEE8" w14:textId="77777777" w:rsidR="00D539D3" w:rsidRPr="00832C6A" w:rsidRDefault="00D539D3" w:rsidP="00D539D3">
      <w:pPr>
        <w:pStyle w:val="breakline"/>
        <w:rPr>
          <w:color w:val="002060"/>
        </w:rPr>
      </w:pPr>
    </w:p>
    <w:p w14:paraId="1AF8BFB5" w14:textId="77777777" w:rsidR="00D539D3" w:rsidRPr="00832C6A" w:rsidRDefault="00D539D3" w:rsidP="00D539D3">
      <w:pPr>
        <w:pStyle w:val="sottotitolocampionato10"/>
        <w:rPr>
          <w:color w:val="002060"/>
        </w:rPr>
      </w:pPr>
      <w:r w:rsidRPr="00832C6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39D3" w:rsidRPr="00832C6A" w14:paraId="7B0C48A3" w14:textId="77777777" w:rsidTr="00F9798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F49C9" w14:textId="77777777" w:rsidR="00D539D3" w:rsidRPr="00832C6A" w:rsidRDefault="00D539D3" w:rsidP="00F9798B">
            <w:pPr>
              <w:pStyle w:val="headertabella0"/>
              <w:rPr>
                <w:color w:val="002060"/>
              </w:rPr>
            </w:pPr>
            <w:r w:rsidRPr="00832C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E855A" w14:textId="77777777" w:rsidR="00D539D3" w:rsidRPr="00832C6A" w:rsidRDefault="00D539D3" w:rsidP="00F9798B">
            <w:pPr>
              <w:pStyle w:val="headertabella0"/>
              <w:rPr>
                <w:color w:val="002060"/>
              </w:rPr>
            </w:pPr>
            <w:r w:rsidRPr="00832C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EA5AA" w14:textId="77777777" w:rsidR="00D539D3" w:rsidRPr="00832C6A" w:rsidRDefault="00D539D3" w:rsidP="00F9798B">
            <w:pPr>
              <w:pStyle w:val="headertabella0"/>
              <w:rPr>
                <w:color w:val="002060"/>
              </w:rPr>
            </w:pPr>
            <w:r w:rsidRPr="00832C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627AD" w14:textId="77777777" w:rsidR="00D539D3" w:rsidRPr="00832C6A" w:rsidRDefault="00D539D3" w:rsidP="00F9798B">
            <w:pPr>
              <w:pStyle w:val="headertabella0"/>
              <w:rPr>
                <w:color w:val="002060"/>
              </w:rPr>
            </w:pPr>
            <w:r w:rsidRPr="00832C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CE52D" w14:textId="77777777" w:rsidR="00D539D3" w:rsidRPr="00832C6A" w:rsidRDefault="00D539D3" w:rsidP="00F9798B">
            <w:pPr>
              <w:pStyle w:val="headertabella0"/>
              <w:rPr>
                <w:color w:val="002060"/>
              </w:rPr>
            </w:pPr>
            <w:r w:rsidRPr="00832C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0B436" w14:textId="77777777" w:rsidR="00D539D3" w:rsidRPr="00832C6A" w:rsidRDefault="00D539D3" w:rsidP="00F9798B">
            <w:pPr>
              <w:pStyle w:val="headertabella0"/>
              <w:rPr>
                <w:color w:val="002060"/>
              </w:rPr>
            </w:pPr>
            <w:r w:rsidRPr="00832C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E2C52" w14:textId="77777777" w:rsidR="00D539D3" w:rsidRPr="00832C6A" w:rsidRDefault="00D539D3" w:rsidP="00F9798B">
            <w:pPr>
              <w:pStyle w:val="headertabella0"/>
              <w:rPr>
                <w:color w:val="002060"/>
              </w:rPr>
            </w:pPr>
            <w:r w:rsidRPr="00832C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7222D" w14:textId="77777777" w:rsidR="00D539D3" w:rsidRPr="00832C6A" w:rsidRDefault="00D539D3" w:rsidP="00F9798B">
            <w:pPr>
              <w:pStyle w:val="headertabella0"/>
              <w:rPr>
                <w:color w:val="002060"/>
              </w:rPr>
            </w:pPr>
            <w:r w:rsidRPr="00832C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6F0C3" w14:textId="77777777" w:rsidR="00D539D3" w:rsidRPr="00832C6A" w:rsidRDefault="00D539D3" w:rsidP="00F9798B">
            <w:pPr>
              <w:pStyle w:val="headertabella0"/>
              <w:rPr>
                <w:color w:val="002060"/>
              </w:rPr>
            </w:pPr>
            <w:r w:rsidRPr="00832C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F4F91" w14:textId="77777777" w:rsidR="00D539D3" w:rsidRPr="00832C6A" w:rsidRDefault="00D539D3" w:rsidP="00F9798B">
            <w:pPr>
              <w:pStyle w:val="headertabella0"/>
              <w:rPr>
                <w:color w:val="002060"/>
              </w:rPr>
            </w:pPr>
            <w:r w:rsidRPr="00832C6A">
              <w:rPr>
                <w:color w:val="002060"/>
              </w:rPr>
              <w:t>PE</w:t>
            </w:r>
          </w:p>
        </w:tc>
      </w:tr>
      <w:tr w:rsidR="00D539D3" w:rsidRPr="00832C6A" w14:paraId="53BCC567" w14:textId="77777777" w:rsidTr="00F9798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4B82B0" w14:textId="77777777" w:rsidR="00D539D3" w:rsidRPr="00832C6A" w:rsidRDefault="00D539D3" w:rsidP="00F9798B">
            <w:pPr>
              <w:pStyle w:val="rowtabella0"/>
              <w:rPr>
                <w:color w:val="002060"/>
              </w:rPr>
            </w:pPr>
            <w:r w:rsidRPr="00832C6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15BF2" w14:textId="77777777" w:rsidR="00D539D3" w:rsidRPr="00832C6A" w:rsidRDefault="00D539D3" w:rsidP="00F9798B">
            <w:pPr>
              <w:pStyle w:val="rowtabella0"/>
              <w:jc w:val="center"/>
              <w:rPr>
                <w:color w:val="002060"/>
              </w:rPr>
            </w:pPr>
            <w:r w:rsidRPr="00832C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15418"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3D5E3"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15602"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D5DD3"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52BFC" w14:textId="77777777" w:rsidR="00D539D3" w:rsidRPr="00832C6A" w:rsidRDefault="00D539D3" w:rsidP="00F9798B">
            <w:pPr>
              <w:pStyle w:val="rowtabella0"/>
              <w:jc w:val="center"/>
              <w:rPr>
                <w:color w:val="002060"/>
              </w:rPr>
            </w:pPr>
            <w:r w:rsidRPr="00832C6A">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5558F"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04830" w14:textId="77777777" w:rsidR="00D539D3" w:rsidRPr="00832C6A" w:rsidRDefault="00D539D3" w:rsidP="00F9798B">
            <w:pPr>
              <w:pStyle w:val="rowtabella0"/>
              <w:jc w:val="center"/>
              <w:rPr>
                <w:color w:val="002060"/>
              </w:rPr>
            </w:pPr>
            <w:r w:rsidRPr="00832C6A">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E0905" w14:textId="77777777" w:rsidR="00D539D3" w:rsidRPr="00832C6A" w:rsidRDefault="00D539D3" w:rsidP="00F9798B">
            <w:pPr>
              <w:pStyle w:val="rowtabella0"/>
              <w:jc w:val="center"/>
              <w:rPr>
                <w:color w:val="002060"/>
              </w:rPr>
            </w:pPr>
            <w:r w:rsidRPr="00832C6A">
              <w:rPr>
                <w:color w:val="002060"/>
              </w:rPr>
              <w:t>0</w:t>
            </w:r>
          </w:p>
        </w:tc>
      </w:tr>
      <w:tr w:rsidR="00D539D3" w:rsidRPr="00832C6A" w14:paraId="2E1381A5"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EDF04A" w14:textId="77777777" w:rsidR="00D539D3" w:rsidRPr="00832C6A" w:rsidRDefault="00D539D3" w:rsidP="00F9798B">
            <w:pPr>
              <w:pStyle w:val="rowtabella0"/>
              <w:rPr>
                <w:color w:val="002060"/>
              </w:rPr>
            </w:pPr>
            <w:r w:rsidRPr="00832C6A">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801A0"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3408D"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02A81"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B6311"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45299"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1A619" w14:textId="77777777" w:rsidR="00D539D3" w:rsidRPr="00832C6A" w:rsidRDefault="00D539D3" w:rsidP="00F9798B">
            <w:pPr>
              <w:pStyle w:val="rowtabella0"/>
              <w:jc w:val="center"/>
              <w:rPr>
                <w:color w:val="002060"/>
              </w:rPr>
            </w:pPr>
            <w:r w:rsidRPr="00832C6A">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E0A37"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AA0A4" w14:textId="77777777" w:rsidR="00D539D3" w:rsidRPr="00832C6A" w:rsidRDefault="00D539D3" w:rsidP="00F9798B">
            <w:pPr>
              <w:pStyle w:val="rowtabella0"/>
              <w:jc w:val="center"/>
              <w:rPr>
                <w:color w:val="002060"/>
              </w:rPr>
            </w:pPr>
            <w:r w:rsidRPr="00832C6A">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1AA6A" w14:textId="77777777" w:rsidR="00D539D3" w:rsidRPr="00832C6A" w:rsidRDefault="00D539D3" w:rsidP="00F9798B">
            <w:pPr>
              <w:pStyle w:val="rowtabella0"/>
              <w:jc w:val="center"/>
              <w:rPr>
                <w:color w:val="002060"/>
              </w:rPr>
            </w:pPr>
            <w:r w:rsidRPr="00832C6A">
              <w:rPr>
                <w:color w:val="002060"/>
              </w:rPr>
              <w:t>0</w:t>
            </w:r>
          </w:p>
        </w:tc>
      </w:tr>
      <w:tr w:rsidR="00D539D3" w:rsidRPr="00832C6A" w14:paraId="17048538"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616850" w14:textId="77777777" w:rsidR="00D539D3" w:rsidRPr="00832C6A" w:rsidRDefault="00D539D3" w:rsidP="00F9798B">
            <w:pPr>
              <w:pStyle w:val="rowtabella0"/>
              <w:rPr>
                <w:color w:val="002060"/>
                <w:lang w:val="es-ES"/>
              </w:rPr>
            </w:pPr>
            <w:r w:rsidRPr="00832C6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BA8F1"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D0442"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94899"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2C948"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0B5BC"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8BA52" w14:textId="77777777" w:rsidR="00D539D3" w:rsidRPr="00832C6A" w:rsidRDefault="00D539D3" w:rsidP="00F9798B">
            <w:pPr>
              <w:pStyle w:val="rowtabella0"/>
              <w:jc w:val="center"/>
              <w:rPr>
                <w:color w:val="002060"/>
              </w:rPr>
            </w:pPr>
            <w:r w:rsidRPr="00832C6A">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0D180" w14:textId="77777777" w:rsidR="00D539D3" w:rsidRPr="00832C6A" w:rsidRDefault="00D539D3" w:rsidP="00F9798B">
            <w:pPr>
              <w:pStyle w:val="rowtabella0"/>
              <w:jc w:val="center"/>
              <w:rPr>
                <w:color w:val="002060"/>
              </w:rPr>
            </w:pPr>
            <w:r w:rsidRPr="00832C6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20320" w14:textId="77777777" w:rsidR="00D539D3" w:rsidRPr="00832C6A" w:rsidRDefault="00D539D3" w:rsidP="00F9798B">
            <w:pPr>
              <w:pStyle w:val="rowtabella0"/>
              <w:jc w:val="center"/>
              <w:rPr>
                <w:color w:val="002060"/>
              </w:rPr>
            </w:pPr>
            <w:r w:rsidRPr="00832C6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EC47C" w14:textId="77777777" w:rsidR="00D539D3" w:rsidRPr="00832C6A" w:rsidRDefault="00D539D3" w:rsidP="00F9798B">
            <w:pPr>
              <w:pStyle w:val="rowtabella0"/>
              <w:jc w:val="center"/>
              <w:rPr>
                <w:color w:val="002060"/>
              </w:rPr>
            </w:pPr>
            <w:r w:rsidRPr="00832C6A">
              <w:rPr>
                <w:color w:val="002060"/>
              </w:rPr>
              <w:t>0</w:t>
            </w:r>
          </w:p>
        </w:tc>
      </w:tr>
      <w:tr w:rsidR="00D539D3" w:rsidRPr="00832C6A" w14:paraId="74C914E3"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77635A" w14:textId="77777777" w:rsidR="00D539D3" w:rsidRPr="00832C6A" w:rsidRDefault="00D539D3" w:rsidP="00F9798B">
            <w:pPr>
              <w:pStyle w:val="rowtabella0"/>
              <w:rPr>
                <w:color w:val="002060"/>
              </w:rPr>
            </w:pPr>
            <w:r w:rsidRPr="00832C6A">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B3B67" w14:textId="77777777" w:rsidR="00D539D3" w:rsidRPr="00832C6A" w:rsidRDefault="00D539D3" w:rsidP="00F9798B">
            <w:pPr>
              <w:pStyle w:val="rowtabella0"/>
              <w:jc w:val="center"/>
              <w:rPr>
                <w:color w:val="002060"/>
              </w:rPr>
            </w:pPr>
            <w:r w:rsidRPr="00832C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2B1BD"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978E7"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FF634"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5233F"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6198D"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F251E" w14:textId="77777777" w:rsidR="00D539D3" w:rsidRPr="00832C6A" w:rsidRDefault="00D539D3" w:rsidP="00F9798B">
            <w:pPr>
              <w:pStyle w:val="rowtabella0"/>
              <w:jc w:val="center"/>
              <w:rPr>
                <w:color w:val="002060"/>
              </w:rPr>
            </w:pPr>
            <w:r w:rsidRPr="00832C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FC325"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E34B7" w14:textId="77777777" w:rsidR="00D539D3" w:rsidRPr="00832C6A" w:rsidRDefault="00D539D3" w:rsidP="00F9798B">
            <w:pPr>
              <w:pStyle w:val="rowtabella0"/>
              <w:jc w:val="center"/>
              <w:rPr>
                <w:color w:val="002060"/>
              </w:rPr>
            </w:pPr>
            <w:r w:rsidRPr="00832C6A">
              <w:rPr>
                <w:color w:val="002060"/>
              </w:rPr>
              <w:t>0</w:t>
            </w:r>
          </w:p>
        </w:tc>
      </w:tr>
      <w:tr w:rsidR="00D539D3" w:rsidRPr="00832C6A" w14:paraId="03CEF85C"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334272" w14:textId="77777777" w:rsidR="00D539D3" w:rsidRPr="00832C6A" w:rsidRDefault="00D539D3" w:rsidP="00F9798B">
            <w:pPr>
              <w:pStyle w:val="rowtabella0"/>
              <w:rPr>
                <w:color w:val="002060"/>
              </w:rPr>
            </w:pPr>
            <w:r w:rsidRPr="00832C6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90488"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F8536"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63E1D"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99BAD"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61E14"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CC41F" w14:textId="77777777" w:rsidR="00D539D3" w:rsidRPr="00832C6A" w:rsidRDefault="00D539D3" w:rsidP="00F9798B">
            <w:pPr>
              <w:pStyle w:val="rowtabella0"/>
              <w:jc w:val="center"/>
              <w:rPr>
                <w:color w:val="002060"/>
              </w:rPr>
            </w:pPr>
            <w:r w:rsidRPr="00832C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CD7D2" w14:textId="77777777" w:rsidR="00D539D3" w:rsidRPr="00832C6A" w:rsidRDefault="00D539D3" w:rsidP="00F9798B">
            <w:pPr>
              <w:pStyle w:val="rowtabella0"/>
              <w:jc w:val="center"/>
              <w:rPr>
                <w:color w:val="002060"/>
              </w:rPr>
            </w:pPr>
            <w:r w:rsidRPr="00832C6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03ED2" w14:textId="77777777" w:rsidR="00D539D3" w:rsidRPr="00832C6A" w:rsidRDefault="00D539D3" w:rsidP="00F9798B">
            <w:pPr>
              <w:pStyle w:val="rowtabella0"/>
              <w:jc w:val="center"/>
              <w:rPr>
                <w:color w:val="002060"/>
              </w:rPr>
            </w:pPr>
            <w:r w:rsidRPr="00832C6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6EC96" w14:textId="77777777" w:rsidR="00D539D3" w:rsidRPr="00832C6A" w:rsidRDefault="00D539D3" w:rsidP="00F9798B">
            <w:pPr>
              <w:pStyle w:val="rowtabella0"/>
              <w:jc w:val="center"/>
              <w:rPr>
                <w:color w:val="002060"/>
              </w:rPr>
            </w:pPr>
            <w:r w:rsidRPr="00832C6A">
              <w:rPr>
                <w:color w:val="002060"/>
              </w:rPr>
              <w:t>0</w:t>
            </w:r>
          </w:p>
        </w:tc>
      </w:tr>
      <w:tr w:rsidR="00D539D3" w:rsidRPr="00832C6A" w14:paraId="2B41C8B4"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1A87F0" w14:textId="77777777" w:rsidR="00D539D3" w:rsidRPr="00832C6A" w:rsidRDefault="00D539D3" w:rsidP="00F9798B">
            <w:pPr>
              <w:pStyle w:val="rowtabella0"/>
              <w:rPr>
                <w:color w:val="002060"/>
              </w:rPr>
            </w:pPr>
            <w:r w:rsidRPr="00832C6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DC39A"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5B461"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5A103"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EDDA3"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98AA9"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94413" w14:textId="77777777" w:rsidR="00D539D3" w:rsidRPr="00832C6A" w:rsidRDefault="00D539D3" w:rsidP="00F9798B">
            <w:pPr>
              <w:pStyle w:val="rowtabella0"/>
              <w:jc w:val="center"/>
              <w:rPr>
                <w:color w:val="002060"/>
              </w:rPr>
            </w:pPr>
            <w:r w:rsidRPr="00832C6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535BD" w14:textId="77777777" w:rsidR="00D539D3" w:rsidRPr="00832C6A" w:rsidRDefault="00D539D3" w:rsidP="00F9798B">
            <w:pPr>
              <w:pStyle w:val="rowtabella0"/>
              <w:jc w:val="center"/>
              <w:rPr>
                <w:color w:val="002060"/>
              </w:rPr>
            </w:pPr>
            <w:r w:rsidRPr="00832C6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B6D47" w14:textId="77777777" w:rsidR="00D539D3" w:rsidRPr="00832C6A" w:rsidRDefault="00D539D3" w:rsidP="00F9798B">
            <w:pPr>
              <w:pStyle w:val="rowtabella0"/>
              <w:jc w:val="center"/>
              <w:rPr>
                <w:color w:val="002060"/>
              </w:rPr>
            </w:pPr>
            <w:r w:rsidRPr="00832C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BF98F" w14:textId="77777777" w:rsidR="00D539D3" w:rsidRPr="00832C6A" w:rsidRDefault="00D539D3" w:rsidP="00F9798B">
            <w:pPr>
              <w:pStyle w:val="rowtabella0"/>
              <w:jc w:val="center"/>
              <w:rPr>
                <w:color w:val="002060"/>
              </w:rPr>
            </w:pPr>
            <w:r w:rsidRPr="00832C6A">
              <w:rPr>
                <w:color w:val="002060"/>
              </w:rPr>
              <w:t>0</w:t>
            </w:r>
          </w:p>
        </w:tc>
      </w:tr>
      <w:tr w:rsidR="00D539D3" w:rsidRPr="00832C6A" w14:paraId="0A0FB0FD"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BD6EA5" w14:textId="77777777" w:rsidR="00D539D3" w:rsidRPr="00832C6A" w:rsidRDefault="00D539D3" w:rsidP="00F9798B">
            <w:pPr>
              <w:pStyle w:val="rowtabella0"/>
              <w:rPr>
                <w:color w:val="002060"/>
              </w:rPr>
            </w:pPr>
            <w:r w:rsidRPr="00832C6A">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A6DD6"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45F92"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319AF"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D50E0"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4766B"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FC6EF" w14:textId="77777777" w:rsidR="00D539D3" w:rsidRPr="00832C6A" w:rsidRDefault="00D539D3" w:rsidP="00F9798B">
            <w:pPr>
              <w:pStyle w:val="rowtabella0"/>
              <w:jc w:val="center"/>
              <w:rPr>
                <w:color w:val="002060"/>
              </w:rPr>
            </w:pPr>
            <w:r w:rsidRPr="00832C6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F6D0E" w14:textId="77777777" w:rsidR="00D539D3" w:rsidRPr="00832C6A" w:rsidRDefault="00D539D3" w:rsidP="00F9798B">
            <w:pPr>
              <w:pStyle w:val="rowtabella0"/>
              <w:jc w:val="center"/>
              <w:rPr>
                <w:color w:val="002060"/>
              </w:rPr>
            </w:pPr>
            <w:r w:rsidRPr="00832C6A">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78EB2" w14:textId="77777777" w:rsidR="00D539D3" w:rsidRPr="00832C6A" w:rsidRDefault="00D539D3" w:rsidP="00F9798B">
            <w:pPr>
              <w:pStyle w:val="rowtabella0"/>
              <w:jc w:val="center"/>
              <w:rPr>
                <w:color w:val="002060"/>
              </w:rPr>
            </w:pPr>
            <w:r w:rsidRPr="00832C6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A2FFD" w14:textId="77777777" w:rsidR="00D539D3" w:rsidRPr="00832C6A" w:rsidRDefault="00D539D3" w:rsidP="00F9798B">
            <w:pPr>
              <w:pStyle w:val="rowtabella0"/>
              <w:jc w:val="center"/>
              <w:rPr>
                <w:color w:val="002060"/>
              </w:rPr>
            </w:pPr>
            <w:r w:rsidRPr="00832C6A">
              <w:rPr>
                <w:color w:val="002060"/>
              </w:rPr>
              <w:t>0</w:t>
            </w:r>
          </w:p>
        </w:tc>
      </w:tr>
      <w:tr w:rsidR="00D539D3" w:rsidRPr="00832C6A" w14:paraId="2733DC91" w14:textId="77777777" w:rsidTr="00F9798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05969B" w14:textId="77777777" w:rsidR="00D539D3" w:rsidRPr="00832C6A" w:rsidRDefault="00D539D3" w:rsidP="00F9798B">
            <w:pPr>
              <w:pStyle w:val="rowtabella0"/>
              <w:rPr>
                <w:color w:val="002060"/>
                <w:lang w:val="es-ES"/>
              </w:rPr>
            </w:pPr>
            <w:r w:rsidRPr="00832C6A">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F70BB"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48727"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1DF79"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70BE8"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0B326"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599FC" w14:textId="77777777" w:rsidR="00D539D3" w:rsidRPr="00832C6A" w:rsidRDefault="00D539D3" w:rsidP="00F9798B">
            <w:pPr>
              <w:pStyle w:val="rowtabella0"/>
              <w:jc w:val="center"/>
              <w:rPr>
                <w:color w:val="002060"/>
              </w:rPr>
            </w:pPr>
            <w:r w:rsidRPr="00832C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148F1" w14:textId="77777777" w:rsidR="00D539D3" w:rsidRPr="00832C6A" w:rsidRDefault="00D539D3" w:rsidP="00F9798B">
            <w:pPr>
              <w:pStyle w:val="rowtabella0"/>
              <w:jc w:val="center"/>
              <w:rPr>
                <w:color w:val="002060"/>
              </w:rPr>
            </w:pPr>
            <w:r w:rsidRPr="00832C6A">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80AB5"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FB4B2" w14:textId="77777777" w:rsidR="00D539D3" w:rsidRPr="00832C6A" w:rsidRDefault="00D539D3" w:rsidP="00F9798B">
            <w:pPr>
              <w:pStyle w:val="rowtabella0"/>
              <w:jc w:val="center"/>
              <w:rPr>
                <w:color w:val="002060"/>
              </w:rPr>
            </w:pPr>
            <w:r w:rsidRPr="00832C6A">
              <w:rPr>
                <w:color w:val="002060"/>
              </w:rPr>
              <w:t>0</w:t>
            </w:r>
          </w:p>
        </w:tc>
      </w:tr>
    </w:tbl>
    <w:p w14:paraId="0BA18098" w14:textId="77777777" w:rsidR="00D539D3" w:rsidRPr="00832C6A" w:rsidRDefault="00D539D3" w:rsidP="00D539D3">
      <w:pPr>
        <w:pStyle w:val="breakline"/>
        <w:rPr>
          <w:rFonts w:eastAsiaTheme="minorEastAsia"/>
          <w:color w:val="002060"/>
        </w:rPr>
      </w:pPr>
    </w:p>
    <w:p w14:paraId="4DCEF97F" w14:textId="77777777" w:rsidR="00D539D3" w:rsidRPr="00832C6A" w:rsidRDefault="00D539D3" w:rsidP="00D539D3">
      <w:pPr>
        <w:pStyle w:val="breakline"/>
        <w:rPr>
          <w:color w:val="002060"/>
        </w:rPr>
      </w:pPr>
    </w:p>
    <w:p w14:paraId="18465268" w14:textId="77777777" w:rsidR="00D539D3" w:rsidRPr="00832C6A" w:rsidRDefault="00D539D3" w:rsidP="00D539D3">
      <w:pPr>
        <w:pStyle w:val="sottotitolocampionato10"/>
        <w:rPr>
          <w:color w:val="002060"/>
        </w:rPr>
      </w:pPr>
      <w:r w:rsidRPr="00832C6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39D3" w:rsidRPr="00832C6A" w14:paraId="1218F60A" w14:textId="77777777" w:rsidTr="00F9798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42E61" w14:textId="77777777" w:rsidR="00D539D3" w:rsidRPr="00832C6A" w:rsidRDefault="00D539D3" w:rsidP="00F9798B">
            <w:pPr>
              <w:pStyle w:val="headertabella0"/>
              <w:rPr>
                <w:color w:val="002060"/>
              </w:rPr>
            </w:pPr>
            <w:r w:rsidRPr="00832C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42DD5" w14:textId="77777777" w:rsidR="00D539D3" w:rsidRPr="00832C6A" w:rsidRDefault="00D539D3" w:rsidP="00F9798B">
            <w:pPr>
              <w:pStyle w:val="headertabella0"/>
              <w:rPr>
                <w:color w:val="002060"/>
              </w:rPr>
            </w:pPr>
            <w:r w:rsidRPr="00832C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F221D" w14:textId="77777777" w:rsidR="00D539D3" w:rsidRPr="00832C6A" w:rsidRDefault="00D539D3" w:rsidP="00F9798B">
            <w:pPr>
              <w:pStyle w:val="headertabella0"/>
              <w:rPr>
                <w:color w:val="002060"/>
              </w:rPr>
            </w:pPr>
            <w:r w:rsidRPr="00832C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C954A" w14:textId="77777777" w:rsidR="00D539D3" w:rsidRPr="00832C6A" w:rsidRDefault="00D539D3" w:rsidP="00F9798B">
            <w:pPr>
              <w:pStyle w:val="headertabella0"/>
              <w:rPr>
                <w:color w:val="002060"/>
              </w:rPr>
            </w:pPr>
            <w:r w:rsidRPr="00832C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82128" w14:textId="77777777" w:rsidR="00D539D3" w:rsidRPr="00832C6A" w:rsidRDefault="00D539D3" w:rsidP="00F9798B">
            <w:pPr>
              <w:pStyle w:val="headertabella0"/>
              <w:rPr>
                <w:color w:val="002060"/>
              </w:rPr>
            </w:pPr>
            <w:r w:rsidRPr="00832C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CDD50" w14:textId="77777777" w:rsidR="00D539D3" w:rsidRPr="00832C6A" w:rsidRDefault="00D539D3" w:rsidP="00F9798B">
            <w:pPr>
              <w:pStyle w:val="headertabella0"/>
              <w:rPr>
                <w:color w:val="002060"/>
              </w:rPr>
            </w:pPr>
            <w:r w:rsidRPr="00832C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3217A" w14:textId="77777777" w:rsidR="00D539D3" w:rsidRPr="00832C6A" w:rsidRDefault="00D539D3" w:rsidP="00F9798B">
            <w:pPr>
              <w:pStyle w:val="headertabella0"/>
              <w:rPr>
                <w:color w:val="002060"/>
              </w:rPr>
            </w:pPr>
            <w:r w:rsidRPr="00832C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80FE0" w14:textId="77777777" w:rsidR="00D539D3" w:rsidRPr="00832C6A" w:rsidRDefault="00D539D3" w:rsidP="00F9798B">
            <w:pPr>
              <w:pStyle w:val="headertabella0"/>
              <w:rPr>
                <w:color w:val="002060"/>
              </w:rPr>
            </w:pPr>
            <w:r w:rsidRPr="00832C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5D3F2" w14:textId="77777777" w:rsidR="00D539D3" w:rsidRPr="00832C6A" w:rsidRDefault="00D539D3" w:rsidP="00F9798B">
            <w:pPr>
              <w:pStyle w:val="headertabella0"/>
              <w:rPr>
                <w:color w:val="002060"/>
              </w:rPr>
            </w:pPr>
            <w:r w:rsidRPr="00832C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0E75F" w14:textId="77777777" w:rsidR="00D539D3" w:rsidRPr="00832C6A" w:rsidRDefault="00D539D3" w:rsidP="00F9798B">
            <w:pPr>
              <w:pStyle w:val="headertabella0"/>
              <w:rPr>
                <w:color w:val="002060"/>
              </w:rPr>
            </w:pPr>
            <w:r w:rsidRPr="00832C6A">
              <w:rPr>
                <w:color w:val="002060"/>
              </w:rPr>
              <w:t>PE</w:t>
            </w:r>
          </w:p>
        </w:tc>
      </w:tr>
      <w:tr w:rsidR="00D539D3" w:rsidRPr="00832C6A" w14:paraId="6DFF5C73" w14:textId="77777777" w:rsidTr="00F9798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A39EE5" w14:textId="77777777" w:rsidR="00D539D3" w:rsidRPr="00832C6A" w:rsidRDefault="00D539D3" w:rsidP="00F9798B">
            <w:pPr>
              <w:pStyle w:val="rowtabella0"/>
              <w:rPr>
                <w:color w:val="002060"/>
              </w:rPr>
            </w:pPr>
            <w:r w:rsidRPr="00832C6A">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3990C" w14:textId="77777777" w:rsidR="00D539D3" w:rsidRPr="00832C6A" w:rsidRDefault="00D539D3" w:rsidP="00F9798B">
            <w:pPr>
              <w:pStyle w:val="rowtabella0"/>
              <w:jc w:val="center"/>
              <w:rPr>
                <w:color w:val="002060"/>
              </w:rPr>
            </w:pPr>
            <w:r w:rsidRPr="00832C6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343BE"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A9674"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AD675"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1F2B7"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91066" w14:textId="77777777" w:rsidR="00D539D3" w:rsidRPr="00832C6A" w:rsidRDefault="00D539D3" w:rsidP="00F9798B">
            <w:pPr>
              <w:pStyle w:val="rowtabella0"/>
              <w:jc w:val="center"/>
              <w:rPr>
                <w:color w:val="002060"/>
              </w:rPr>
            </w:pPr>
            <w:r w:rsidRPr="00832C6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7028D" w14:textId="77777777" w:rsidR="00D539D3" w:rsidRPr="00832C6A" w:rsidRDefault="00D539D3" w:rsidP="00F9798B">
            <w:pPr>
              <w:pStyle w:val="rowtabella0"/>
              <w:jc w:val="center"/>
              <w:rPr>
                <w:color w:val="002060"/>
              </w:rPr>
            </w:pPr>
            <w:r w:rsidRPr="00832C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9D1D5"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3C6D4" w14:textId="77777777" w:rsidR="00D539D3" w:rsidRPr="00832C6A" w:rsidRDefault="00D539D3" w:rsidP="00F9798B">
            <w:pPr>
              <w:pStyle w:val="rowtabella0"/>
              <w:jc w:val="center"/>
              <w:rPr>
                <w:color w:val="002060"/>
              </w:rPr>
            </w:pPr>
            <w:r w:rsidRPr="00832C6A">
              <w:rPr>
                <w:color w:val="002060"/>
              </w:rPr>
              <w:t>0</w:t>
            </w:r>
          </w:p>
        </w:tc>
      </w:tr>
      <w:tr w:rsidR="00D539D3" w:rsidRPr="00832C6A" w14:paraId="29477724"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A92C6" w14:textId="77777777" w:rsidR="00D539D3" w:rsidRPr="00832C6A" w:rsidRDefault="00D539D3" w:rsidP="00F9798B">
            <w:pPr>
              <w:pStyle w:val="rowtabella0"/>
              <w:rPr>
                <w:color w:val="002060"/>
              </w:rPr>
            </w:pPr>
            <w:r w:rsidRPr="00832C6A">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D9E74" w14:textId="77777777" w:rsidR="00D539D3" w:rsidRPr="00832C6A" w:rsidRDefault="00D539D3" w:rsidP="00F9798B">
            <w:pPr>
              <w:pStyle w:val="rowtabella0"/>
              <w:jc w:val="center"/>
              <w:rPr>
                <w:color w:val="002060"/>
              </w:rPr>
            </w:pPr>
            <w:r w:rsidRPr="00832C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4B0F8"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5D211"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8A3F3"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68FF3"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D1BB1" w14:textId="77777777" w:rsidR="00D539D3" w:rsidRPr="00832C6A" w:rsidRDefault="00D539D3" w:rsidP="00F9798B">
            <w:pPr>
              <w:pStyle w:val="rowtabella0"/>
              <w:jc w:val="center"/>
              <w:rPr>
                <w:color w:val="002060"/>
              </w:rPr>
            </w:pPr>
            <w:r w:rsidRPr="00832C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C3AE8" w14:textId="77777777" w:rsidR="00D539D3" w:rsidRPr="00832C6A" w:rsidRDefault="00D539D3" w:rsidP="00F9798B">
            <w:pPr>
              <w:pStyle w:val="rowtabella0"/>
              <w:jc w:val="center"/>
              <w:rPr>
                <w:color w:val="002060"/>
              </w:rPr>
            </w:pPr>
            <w:r w:rsidRPr="00832C6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C9572"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E14FA" w14:textId="77777777" w:rsidR="00D539D3" w:rsidRPr="00832C6A" w:rsidRDefault="00D539D3" w:rsidP="00F9798B">
            <w:pPr>
              <w:pStyle w:val="rowtabella0"/>
              <w:jc w:val="center"/>
              <w:rPr>
                <w:color w:val="002060"/>
              </w:rPr>
            </w:pPr>
            <w:r w:rsidRPr="00832C6A">
              <w:rPr>
                <w:color w:val="002060"/>
              </w:rPr>
              <w:t>0</w:t>
            </w:r>
          </w:p>
        </w:tc>
      </w:tr>
      <w:tr w:rsidR="00D539D3" w:rsidRPr="00832C6A" w14:paraId="0F2943CD"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B25C06" w14:textId="77777777" w:rsidR="00D539D3" w:rsidRPr="00832C6A" w:rsidRDefault="00D539D3" w:rsidP="00F9798B">
            <w:pPr>
              <w:pStyle w:val="rowtabella0"/>
              <w:rPr>
                <w:color w:val="002060"/>
              </w:rPr>
            </w:pPr>
            <w:r w:rsidRPr="00832C6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111A6" w14:textId="77777777" w:rsidR="00D539D3" w:rsidRPr="00832C6A" w:rsidRDefault="00D539D3" w:rsidP="00F9798B">
            <w:pPr>
              <w:pStyle w:val="rowtabella0"/>
              <w:jc w:val="center"/>
              <w:rPr>
                <w:color w:val="002060"/>
              </w:rPr>
            </w:pPr>
            <w:r w:rsidRPr="00832C6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EBB02"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9344A"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7B867"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9FFC3"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5CC76" w14:textId="77777777" w:rsidR="00D539D3" w:rsidRPr="00832C6A" w:rsidRDefault="00D539D3" w:rsidP="00F9798B">
            <w:pPr>
              <w:pStyle w:val="rowtabella0"/>
              <w:jc w:val="center"/>
              <w:rPr>
                <w:color w:val="002060"/>
              </w:rPr>
            </w:pPr>
            <w:r w:rsidRPr="00832C6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17E91" w14:textId="77777777" w:rsidR="00D539D3" w:rsidRPr="00832C6A" w:rsidRDefault="00D539D3" w:rsidP="00F9798B">
            <w:pPr>
              <w:pStyle w:val="rowtabella0"/>
              <w:jc w:val="center"/>
              <w:rPr>
                <w:color w:val="002060"/>
              </w:rPr>
            </w:pPr>
            <w:r w:rsidRPr="00832C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16741"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2F5B7" w14:textId="77777777" w:rsidR="00D539D3" w:rsidRPr="00832C6A" w:rsidRDefault="00D539D3" w:rsidP="00F9798B">
            <w:pPr>
              <w:pStyle w:val="rowtabella0"/>
              <w:jc w:val="center"/>
              <w:rPr>
                <w:color w:val="002060"/>
              </w:rPr>
            </w:pPr>
            <w:r w:rsidRPr="00832C6A">
              <w:rPr>
                <w:color w:val="002060"/>
              </w:rPr>
              <w:t>0</w:t>
            </w:r>
          </w:p>
        </w:tc>
      </w:tr>
      <w:tr w:rsidR="00D539D3" w:rsidRPr="00832C6A" w14:paraId="65EABA7E"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1ACC8A" w14:textId="77777777" w:rsidR="00D539D3" w:rsidRPr="00832C6A" w:rsidRDefault="00D539D3" w:rsidP="00F9798B">
            <w:pPr>
              <w:pStyle w:val="rowtabella0"/>
              <w:rPr>
                <w:color w:val="002060"/>
              </w:rPr>
            </w:pPr>
            <w:r w:rsidRPr="00832C6A">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5A565" w14:textId="77777777" w:rsidR="00D539D3" w:rsidRPr="00832C6A" w:rsidRDefault="00D539D3" w:rsidP="00F9798B">
            <w:pPr>
              <w:pStyle w:val="rowtabella0"/>
              <w:jc w:val="center"/>
              <w:rPr>
                <w:color w:val="002060"/>
              </w:rPr>
            </w:pPr>
            <w:r w:rsidRPr="00832C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6F6AB"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1FC4D"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8EB51"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857FE"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495BF" w14:textId="77777777" w:rsidR="00D539D3" w:rsidRPr="00832C6A" w:rsidRDefault="00D539D3" w:rsidP="00F9798B">
            <w:pPr>
              <w:pStyle w:val="rowtabella0"/>
              <w:jc w:val="center"/>
              <w:rPr>
                <w:color w:val="002060"/>
              </w:rPr>
            </w:pPr>
            <w:r w:rsidRPr="00832C6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19E93" w14:textId="77777777" w:rsidR="00D539D3" w:rsidRPr="00832C6A" w:rsidRDefault="00D539D3" w:rsidP="00F9798B">
            <w:pPr>
              <w:pStyle w:val="rowtabella0"/>
              <w:jc w:val="center"/>
              <w:rPr>
                <w:color w:val="002060"/>
              </w:rPr>
            </w:pPr>
            <w:r w:rsidRPr="00832C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D2D3E" w14:textId="77777777" w:rsidR="00D539D3" w:rsidRPr="00832C6A" w:rsidRDefault="00D539D3" w:rsidP="00F9798B">
            <w:pPr>
              <w:pStyle w:val="rowtabella0"/>
              <w:jc w:val="center"/>
              <w:rPr>
                <w:color w:val="002060"/>
              </w:rPr>
            </w:pPr>
            <w:r w:rsidRPr="00832C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D7412" w14:textId="77777777" w:rsidR="00D539D3" w:rsidRPr="00832C6A" w:rsidRDefault="00D539D3" w:rsidP="00F9798B">
            <w:pPr>
              <w:pStyle w:val="rowtabella0"/>
              <w:jc w:val="center"/>
              <w:rPr>
                <w:color w:val="002060"/>
              </w:rPr>
            </w:pPr>
            <w:r w:rsidRPr="00832C6A">
              <w:rPr>
                <w:color w:val="002060"/>
              </w:rPr>
              <w:t>0</w:t>
            </w:r>
          </w:p>
        </w:tc>
      </w:tr>
      <w:tr w:rsidR="00D539D3" w:rsidRPr="00832C6A" w14:paraId="186E6798"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015999" w14:textId="77777777" w:rsidR="00D539D3" w:rsidRPr="00832C6A" w:rsidRDefault="00D539D3" w:rsidP="00F9798B">
            <w:pPr>
              <w:pStyle w:val="rowtabella0"/>
              <w:rPr>
                <w:color w:val="002060"/>
              </w:rPr>
            </w:pPr>
            <w:r w:rsidRPr="00832C6A">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73D04"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C94CD"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547DA"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245B2"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88CCA"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DF407" w14:textId="77777777" w:rsidR="00D539D3" w:rsidRPr="00832C6A" w:rsidRDefault="00D539D3" w:rsidP="00F9798B">
            <w:pPr>
              <w:pStyle w:val="rowtabella0"/>
              <w:jc w:val="center"/>
              <w:rPr>
                <w:color w:val="002060"/>
              </w:rPr>
            </w:pPr>
            <w:r w:rsidRPr="00832C6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797CC" w14:textId="77777777" w:rsidR="00D539D3" w:rsidRPr="00832C6A" w:rsidRDefault="00D539D3" w:rsidP="00F9798B">
            <w:pPr>
              <w:pStyle w:val="rowtabella0"/>
              <w:jc w:val="center"/>
              <w:rPr>
                <w:color w:val="002060"/>
              </w:rPr>
            </w:pPr>
            <w:r w:rsidRPr="00832C6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72C46"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A57FE" w14:textId="77777777" w:rsidR="00D539D3" w:rsidRPr="00832C6A" w:rsidRDefault="00D539D3" w:rsidP="00F9798B">
            <w:pPr>
              <w:pStyle w:val="rowtabella0"/>
              <w:jc w:val="center"/>
              <w:rPr>
                <w:color w:val="002060"/>
              </w:rPr>
            </w:pPr>
            <w:r w:rsidRPr="00832C6A">
              <w:rPr>
                <w:color w:val="002060"/>
              </w:rPr>
              <w:t>0</w:t>
            </w:r>
          </w:p>
        </w:tc>
      </w:tr>
      <w:tr w:rsidR="00D539D3" w:rsidRPr="00832C6A" w14:paraId="022BC08B"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88EE29" w14:textId="77777777" w:rsidR="00D539D3" w:rsidRPr="00832C6A" w:rsidRDefault="00D539D3" w:rsidP="00F9798B">
            <w:pPr>
              <w:pStyle w:val="rowtabella0"/>
              <w:rPr>
                <w:color w:val="002060"/>
              </w:rPr>
            </w:pPr>
            <w:r w:rsidRPr="00832C6A">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580B9"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80D47"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22EFD"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183B8"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6DB39"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4E816" w14:textId="77777777" w:rsidR="00D539D3" w:rsidRPr="00832C6A" w:rsidRDefault="00D539D3" w:rsidP="00F9798B">
            <w:pPr>
              <w:pStyle w:val="rowtabella0"/>
              <w:jc w:val="center"/>
              <w:rPr>
                <w:color w:val="002060"/>
              </w:rPr>
            </w:pPr>
            <w:r w:rsidRPr="00832C6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84751" w14:textId="77777777" w:rsidR="00D539D3" w:rsidRPr="00832C6A" w:rsidRDefault="00D539D3" w:rsidP="00F9798B">
            <w:pPr>
              <w:pStyle w:val="rowtabella0"/>
              <w:jc w:val="center"/>
              <w:rPr>
                <w:color w:val="002060"/>
              </w:rPr>
            </w:pPr>
            <w:r w:rsidRPr="00832C6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4D887" w14:textId="77777777" w:rsidR="00D539D3" w:rsidRPr="00832C6A" w:rsidRDefault="00D539D3" w:rsidP="00F9798B">
            <w:pPr>
              <w:pStyle w:val="rowtabella0"/>
              <w:jc w:val="center"/>
              <w:rPr>
                <w:color w:val="002060"/>
              </w:rPr>
            </w:pPr>
            <w:r w:rsidRPr="00832C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36E50" w14:textId="77777777" w:rsidR="00D539D3" w:rsidRPr="00832C6A" w:rsidRDefault="00D539D3" w:rsidP="00F9798B">
            <w:pPr>
              <w:pStyle w:val="rowtabella0"/>
              <w:jc w:val="center"/>
              <w:rPr>
                <w:color w:val="002060"/>
              </w:rPr>
            </w:pPr>
            <w:r w:rsidRPr="00832C6A">
              <w:rPr>
                <w:color w:val="002060"/>
              </w:rPr>
              <w:t>0</w:t>
            </w:r>
          </w:p>
        </w:tc>
      </w:tr>
      <w:tr w:rsidR="00D539D3" w:rsidRPr="00832C6A" w14:paraId="326D1053"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8640ED" w14:textId="77777777" w:rsidR="00D539D3" w:rsidRPr="00832C6A" w:rsidRDefault="00D539D3" w:rsidP="00F9798B">
            <w:pPr>
              <w:pStyle w:val="rowtabella0"/>
              <w:rPr>
                <w:color w:val="002060"/>
              </w:rPr>
            </w:pPr>
            <w:r w:rsidRPr="00832C6A">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5B94A"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219A9"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F30B2"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C27BC"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D0F92" w14:textId="77777777" w:rsidR="00D539D3" w:rsidRPr="00832C6A" w:rsidRDefault="00D539D3" w:rsidP="00F9798B">
            <w:pPr>
              <w:pStyle w:val="rowtabella0"/>
              <w:jc w:val="center"/>
              <w:rPr>
                <w:color w:val="002060"/>
              </w:rPr>
            </w:pPr>
            <w:r w:rsidRPr="00832C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B1754"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AA957" w14:textId="77777777" w:rsidR="00D539D3" w:rsidRPr="00832C6A" w:rsidRDefault="00D539D3" w:rsidP="00F9798B">
            <w:pPr>
              <w:pStyle w:val="rowtabella0"/>
              <w:jc w:val="center"/>
              <w:rPr>
                <w:color w:val="002060"/>
              </w:rPr>
            </w:pPr>
            <w:r w:rsidRPr="00832C6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F2E72" w14:textId="77777777" w:rsidR="00D539D3" w:rsidRPr="00832C6A" w:rsidRDefault="00D539D3" w:rsidP="00F9798B">
            <w:pPr>
              <w:pStyle w:val="rowtabella0"/>
              <w:jc w:val="center"/>
              <w:rPr>
                <w:color w:val="002060"/>
              </w:rPr>
            </w:pPr>
            <w:r w:rsidRPr="00832C6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59BF6" w14:textId="77777777" w:rsidR="00D539D3" w:rsidRPr="00832C6A" w:rsidRDefault="00D539D3" w:rsidP="00F9798B">
            <w:pPr>
              <w:pStyle w:val="rowtabella0"/>
              <w:jc w:val="center"/>
              <w:rPr>
                <w:color w:val="002060"/>
              </w:rPr>
            </w:pPr>
            <w:r w:rsidRPr="00832C6A">
              <w:rPr>
                <w:color w:val="002060"/>
              </w:rPr>
              <w:t>0</w:t>
            </w:r>
          </w:p>
        </w:tc>
      </w:tr>
      <w:tr w:rsidR="00D539D3" w:rsidRPr="00832C6A" w14:paraId="74C288AA" w14:textId="77777777" w:rsidTr="00F9798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17FF78" w14:textId="77777777" w:rsidR="00D539D3" w:rsidRPr="00832C6A" w:rsidRDefault="00D539D3" w:rsidP="00F9798B">
            <w:pPr>
              <w:pStyle w:val="rowtabella0"/>
              <w:rPr>
                <w:color w:val="002060"/>
              </w:rPr>
            </w:pPr>
            <w:r w:rsidRPr="00832C6A">
              <w:rPr>
                <w:color w:val="002060"/>
              </w:rPr>
              <w:t>sq.B FIGHT BULLS CORRIDONIsq.B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064BA"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50E02"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745C9"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CE870"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E0847"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046E9"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D3E8D"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55BE7"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354A1" w14:textId="77777777" w:rsidR="00D539D3" w:rsidRPr="00832C6A" w:rsidRDefault="00D539D3" w:rsidP="00F9798B">
            <w:pPr>
              <w:pStyle w:val="rowtabella0"/>
              <w:jc w:val="center"/>
              <w:rPr>
                <w:color w:val="002060"/>
              </w:rPr>
            </w:pPr>
            <w:r w:rsidRPr="00832C6A">
              <w:rPr>
                <w:color w:val="002060"/>
              </w:rPr>
              <w:t>0</w:t>
            </w:r>
          </w:p>
        </w:tc>
      </w:tr>
    </w:tbl>
    <w:p w14:paraId="6601E7CD" w14:textId="77777777" w:rsidR="00D539D3" w:rsidRDefault="00D539D3" w:rsidP="00D539D3">
      <w:pPr>
        <w:pStyle w:val="breakline"/>
        <w:rPr>
          <w:color w:val="002060"/>
        </w:rPr>
      </w:pPr>
    </w:p>
    <w:p w14:paraId="7226A206" w14:textId="77777777" w:rsidR="00D539D3" w:rsidRPr="00832C6A" w:rsidRDefault="00D539D3" w:rsidP="00D539D3">
      <w:pPr>
        <w:pStyle w:val="titoloprinc0"/>
        <w:rPr>
          <w:color w:val="002060"/>
        </w:rPr>
      </w:pPr>
      <w:r>
        <w:rPr>
          <w:color w:val="002060"/>
        </w:rPr>
        <w:t>PROGRAMM</w:t>
      </w:r>
      <w:r w:rsidRPr="00832C6A">
        <w:rPr>
          <w:color w:val="002060"/>
        </w:rPr>
        <w:t>A</w:t>
      </w:r>
      <w:r>
        <w:rPr>
          <w:color w:val="002060"/>
        </w:rPr>
        <w:t xml:space="preserve"> GARE</w:t>
      </w:r>
    </w:p>
    <w:p w14:paraId="4F22B85D" w14:textId="77777777" w:rsidR="00D539D3" w:rsidRDefault="00D539D3" w:rsidP="00D539D3">
      <w:pPr>
        <w:pStyle w:val="breakline"/>
        <w:rPr>
          <w:color w:val="002060"/>
        </w:rPr>
      </w:pPr>
    </w:p>
    <w:p w14:paraId="0207AF1E" w14:textId="77777777" w:rsidR="00D539D3" w:rsidRPr="000D64F5" w:rsidRDefault="00D539D3" w:rsidP="00D539D3">
      <w:pPr>
        <w:pStyle w:val="sottotitolocampionato10"/>
        <w:rPr>
          <w:color w:val="002060"/>
        </w:rPr>
      </w:pPr>
      <w:r w:rsidRPr="000D64F5">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11"/>
        <w:gridCol w:w="385"/>
        <w:gridCol w:w="898"/>
        <w:gridCol w:w="1175"/>
        <w:gridCol w:w="1549"/>
        <w:gridCol w:w="1553"/>
      </w:tblGrid>
      <w:tr w:rsidR="00D539D3" w:rsidRPr="000D64F5" w14:paraId="29CA39F0" w14:textId="77777777" w:rsidTr="00F979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5B184" w14:textId="77777777" w:rsidR="00D539D3" w:rsidRPr="000D64F5" w:rsidRDefault="00D539D3" w:rsidP="00F9798B">
            <w:pPr>
              <w:pStyle w:val="headertabella0"/>
              <w:rPr>
                <w:color w:val="002060"/>
              </w:rPr>
            </w:pPr>
            <w:r w:rsidRPr="000D64F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807D2" w14:textId="77777777" w:rsidR="00D539D3" w:rsidRPr="000D64F5" w:rsidRDefault="00D539D3" w:rsidP="00F9798B">
            <w:pPr>
              <w:pStyle w:val="headertabella0"/>
              <w:rPr>
                <w:color w:val="002060"/>
              </w:rPr>
            </w:pPr>
            <w:r w:rsidRPr="000D64F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0DF39" w14:textId="77777777" w:rsidR="00D539D3" w:rsidRPr="000D64F5" w:rsidRDefault="00D539D3" w:rsidP="00F9798B">
            <w:pPr>
              <w:pStyle w:val="headertabella0"/>
              <w:rPr>
                <w:color w:val="002060"/>
              </w:rPr>
            </w:pPr>
            <w:r w:rsidRPr="000D64F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0890B" w14:textId="77777777" w:rsidR="00D539D3" w:rsidRPr="000D64F5" w:rsidRDefault="00D539D3" w:rsidP="00F9798B">
            <w:pPr>
              <w:pStyle w:val="headertabella0"/>
              <w:rPr>
                <w:color w:val="002060"/>
              </w:rPr>
            </w:pPr>
            <w:r w:rsidRPr="000D64F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61DB8" w14:textId="77777777" w:rsidR="00D539D3" w:rsidRPr="000D64F5" w:rsidRDefault="00D539D3" w:rsidP="00F9798B">
            <w:pPr>
              <w:pStyle w:val="headertabella0"/>
              <w:rPr>
                <w:color w:val="002060"/>
              </w:rPr>
            </w:pPr>
            <w:r w:rsidRPr="000D64F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F1AED" w14:textId="77777777" w:rsidR="00D539D3" w:rsidRPr="000D64F5" w:rsidRDefault="00D539D3" w:rsidP="00F9798B">
            <w:pPr>
              <w:pStyle w:val="headertabella0"/>
              <w:rPr>
                <w:color w:val="002060"/>
              </w:rPr>
            </w:pPr>
            <w:r w:rsidRPr="000D64F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8ABFA" w14:textId="77777777" w:rsidR="00D539D3" w:rsidRPr="000D64F5" w:rsidRDefault="00D539D3" w:rsidP="00F9798B">
            <w:pPr>
              <w:pStyle w:val="headertabella0"/>
              <w:rPr>
                <w:color w:val="002060"/>
              </w:rPr>
            </w:pPr>
            <w:r w:rsidRPr="000D64F5">
              <w:rPr>
                <w:color w:val="002060"/>
              </w:rPr>
              <w:t>Indirizzo Impianto</w:t>
            </w:r>
          </w:p>
        </w:tc>
      </w:tr>
      <w:tr w:rsidR="00D539D3" w:rsidRPr="000D64F5" w14:paraId="1122F8AB" w14:textId="77777777" w:rsidTr="00F979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1D74CB" w14:textId="77777777" w:rsidR="00D539D3" w:rsidRPr="000D64F5" w:rsidRDefault="00D539D3" w:rsidP="00F9798B">
            <w:pPr>
              <w:pStyle w:val="rowtabella0"/>
              <w:rPr>
                <w:color w:val="002060"/>
              </w:rPr>
            </w:pPr>
            <w:r w:rsidRPr="000D64F5">
              <w:rPr>
                <w:color w:val="002060"/>
              </w:rPr>
              <w:t>AMICI DEL CENTROSOCIOsq.B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1669F5" w14:textId="77777777" w:rsidR="00D539D3" w:rsidRPr="000D64F5" w:rsidRDefault="00D539D3" w:rsidP="00F9798B">
            <w:pPr>
              <w:pStyle w:val="rowtabella0"/>
              <w:rPr>
                <w:color w:val="002060"/>
              </w:rPr>
            </w:pPr>
            <w:r w:rsidRPr="000D64F5">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EBD085" w14:textId="77777777" w:rsidR="00D539D3" w:rsidRPr="000D64F5" w:rsidRDefault="00D539D3" w:rsidP="00F9798B">
            <w:pPr>
              <w:pStyle w:val="rowtabella0"/>
              <w:jc w:val="center"/>
              <w:rPr>
                <w:color w:val="002060"/>
              </w:rPr>
            </w:pPr>
            <w:r w:rsidRPr="000D64F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B431A" w14:textId="77777777" w:rsidR="00D539D3" w:rsidRPr="000D64F5" w:rsidRDefault="00D539D3" w:rsidP="00F9798B">
            <w:pPr>
              <w:pStyle w:val="rowtabella0"/>
              <w:rPr>
                <w:color w:val="002060"/>
              </w:rPr>
            </w:pPr>
            <w:r w:rsidRPr="000D64F5">
              <w:rPr>
                <w:color w:val="002060"/>
              </w:rPr>
              <w:t>09/12/2023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3A0C8B" w14:textId="77777777" w:rsidR="00D539D3" w:rsidRPr="000D64F5" w:rsidRDefault="00D539D3" w:rsidP="00F9798B">
            <w:pPr>
              <w:pStyle w:val="rowtabella0"/>
              <w:rPr>
                <w:color w:val="002060"/>
              </w:rPr>
            </w:pPr>
            <w:r w:rsidRPr="000D64F5">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001101" w14:textId="77777777" w:rsidR="00D539D3" w:rsidRPr="000D64F5" w:rsidRDefault="00D539D3" w:rsidP="00F9798B">
            <w:pPr>
              <w:pStyle w:val="rowtabella0"/>
              <w:rPr>
                <w:color w:val="002060"/>
              </w:rPr>
            </w:pPr>
            <w:r w:rsidRPr="000D64F5">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92B67" w14:textId="77777777" w:rsidR="00D539D3" w:rsidRPr="000D64F5" w:rsidRDefault="00D539D3" w:rsidP="00F9798B">
            <w:pPr>
              <w:pStyle w:val="rowtabella0"/>
              <w:rPr>
                <w:color w:val="002060"/>
              </w:rPr>
            </w:pPr>
            <w:r w:rsidRPr="000D64F5">
              <w:rPr>
                <w:color w:val="002060"/>
              </w:rPr>
              <w:t>VIA RISORGIMENTO 16</w:t>
            </w:r>
          </w:p>
        </w:tc>
      </w:tr>
      <w:tr w:rsidR="00D539D3" w:rsidRPr="000D64F5" w14:paraId="4404D2E5"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AA8154" w14:textId="77777777" w:rsidR="00D539D3" w:rsidRPr="000D64F5" w:rsidRDefault="00D539D3" w:rsidP="00F9798B">
            <w:pPr>
              <w:pStyle w:val="rowtabella0"/>
              <w:rPr>
                <w:color w:val="002060"/>
              </w:rPr>
            </w:pPr>
            <w:r w:rsidRPr="000D64F5">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3038BF" w14:textId="77777777" w:rsidR="00D539D3" w:rsidRPr="000D64F5" w:rsidRDefault="00D539D3" w:rsidP="00F9798B">
            <w:pPr>
              <w:pStyle w:val="rowtabella0"/>
              <w:rPr>
                <w:color w:val="002060"/>
              </w:rPr>
            </w:pPr>
            <w:r w:rsidRPr="000D64F5">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FDF14B" w14:textId="77777777" w:rsidR="00D539D3" w:rsidRPr="000D64F5" w:rsidRDefault="00D539D3" w:rsidP="00F9798B">
            <w:pPr>
              <w:pStyle w:val="rowtabella0"/>
              <w:jc w:val="center"/>
              <w:rPr>
                <w:color w:val="002060"/>
              </w:rPr>
            </w:pPr>
            <w:r w:rsidRPr="000D64F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1EB878" w14:textId="77777777" w:rsidR="00D539D3" w:rsidRPr="000D64F5" w:rsidRDefault="00D539D3" w:rsidP="00F9798B">
            <w:pPr>
              <w:pStyle w:val="rowtabella0"/>
              <w:rPr>
                <w:color w:val="002060"/>
              </w:rPr>
            </w:pPr>
            <w:r w:rsidRPr="000D64F5">
              <w:rPr>
                <w:color w:val="002060"/>
              </w:rPr>
              <w:t>09/12/2023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978E7C" w14:textId="77777777" w:rsidR="00D539D3" w:rsidRPr="000D64F5" w:rsidRDefault="00D539D3" w:rsidP="00F9798B">
            <w:pPr>
              <w:pStyle w:val="rowtabella0"/>
              <w:rPr>
                <w:color w:val="002060"/>
              </w:rPr>
            </w:pPr>
            <w:r w:rsidRPr="000D64F5">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422269" w14:textId="77777777" w:rsidR="00D539D3" w:rsidRPr="000D64F5" w:rsidRDefault="00D539D3" w:rsidP="00F9798B">
            <w:pPr>
              <w:pStyle w:val="rowtabella0"/>
              <w:rPr>
                <w:color w:val="002060"/>
              </w:rPr>
            </w:pPr>
            <w:r w:rsidRPr="000D64F5">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2ED741" w14:textId="77777777" w:rsidR="00D539D3" w:rsidRPr="000D64F5" w:rsidRDefault="00D539D3" w:rsidP="00F9798B">
            <w:pPr>
              <w:pStyle w:val="rowtabella0"/>
              <w:rPr>
                <w:color w:val="002060"/>
              </w:rPr>
            </w:pPr>
            <w:r w:rsidRPr="000D64F5">
              <w:rPr>
                <w:color w:val="002060"/>
              </w:rPr>
              <w:t>VIA NAZARIO SAURO</w:t>
            </w:r>
          </w:p>
        </w:tc>
      </w:tr>
      <w:tr w:rsidR="00D539D3" w:rsidRPr="000D64F5" w14:paraId="770B4DA7"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1B85D1" w14:textId="77777777" w:rsidR="00D539D3" w:rsidRPr="000D64F5" w:rsidRDefault="00D539D3" w:rsidP="00F9798B">
            <w:pPr>
              <w:pStyle w:val="rowtabella0"/>
              <w:rPr>
                <w:color w:val="002060"/>
              </w:rPr>
            </w:pPr>
            <w:r w:rsidRPr="000D64F5">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E9689C" w14:textId="77777777" w:rsidR="00D539D3" w:rsidRPr="000D64F5" w:rsidRDefault="00D539D3" w:rsidP="00F9798B">
            <w:pPr>
              <w:pStyle w:val="rowtabella0"/>
              <w:rPr>
                <w:color w:val="002060"/>
              </w:rPr>
            </w:pPr>
            <w:r w:rsidRPr="000D64F5">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5EFFA9" w14:textId="77777777" w:rsidR="00D539D3" w:rsidRPr="000D64F5" w:rsidRDefault="00D539D3" w:rsidP="00F9798B">
            <w:pPr>
              <w:pStyle w:val="rowtabella0"/>
              <w:jc w:val="center"/>
              <w:rPr>
                <w:color w:val="002060"/>
              </w:rPr>
            </w:pPr>
            <w:r w:rsidRPr="000D64F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82F22D" w14:textId="77777777" w:rsidR="00D539D3" w:rsidRPr="000D64F5" w:rsidRDefault="00D539D3" w:rsidP="00F9798B">
            <w:pPr>
              <w:pStyle w:val="rowtabella0"/>
              <w:rPr>
                <w:color w:val="002060"/>
              </w:rPr>
            </w:pPr>
            <w:r w:rsidRPr="000D64F5">
              <w:rPr>
                <w:color w:val="002060"/>
              </w:rPr>
              <w:t>09/12/2023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9184E1" w14:textId="77777777" w:rsidR="00D539D3" w:rsidRPr="000D64F5" w:rsidRDefault="00D539D3" w:rsidP="00F9798B">
            <w:pPr>
              <w:pStyle w:val="rowtabella0"/>
              <w:rPr>
                <w:color w:val="002060"/>
              </w:rPr>
            </w:pPr>
            <w:r w:rsidRPr="000D64F5">
              <w:rPr>
                <w:color w:val="002060"/>
              </w:rPr>
              <w:t>5111 CAMPO DI C5 ENTRO SCUOLA EL.RE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A3B873" w14:textId="77777777" w:rsidR="00D539D3" w:rsidRPr="000D64F5" w:rsidRDefault="00D539D3" w:rsidP="00F9798B">
            <w:pPr>
              <w:pStyle w:val="rowtabella0"/>
              <w:rPr>
                <w:color w:val="002060"/>
              </w:rPr>
            </w:pPr>
            <w:r w:rsidRPr="000D64F5">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E818C7" w14:textId="77777777" w:rsidR="00D539D3" w:rsidRPr="000D64F5" w:rsidRDefault="00D539D3" w:rsidP="00F9798B">
            <w:pPr>
              <w:pStyle w:val="rowtabella0"/>
              <w:rPr>
                <w:color w:val="002060"/>
              </w:rPr>
            </w:pPr>
            <w:r w:rsidRPr="000D64F5">
              <w:rPr>
                <w:color w:val="002060"/>
              </w:rPr>
              <w:t>VIA BORGO DI SOTTO</w:t>
            </w:r>
          </w:p>
        </w:tc>
      </w:tr>
      <w:tr w:rsidR="00D539D3" w:rsidRPr="000D64F5" w14:paraId="3FCFA2EB" w14:textId="77777777" w:rsidTr="00F979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AEE4D3" w14:textId="77777777" w:rsidR="00D539D3" w:rsidRPr="000D64F5" w:rsidRDefault="00D539D3" w:rsidP="00F9798B">
            <w:pPr>
              <w:pStyle w:val="rowtabella0"/>
              <w:rPr>
                <w:color w:val="002060"/>
              </w:rPr>
            </w:pPr>
            <w:r w:rsidRPr="000D64F5">
              <w:rPr>
                <w:color w:val="002060"/>
              </w:rPr>
              <w:t>SPECIAL ONE SPORTING CLUB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D2E85" w14:textId="77777777" w:rsidR="00D539D3" w:rsidRPr="000D64F5" w:rsidRDefault="00D539D3" w:rsidP="00F9798B">
            <w:pPr>
              <w:pStyle w:val="rowtabella0"/>
              <w:rPr>
                <w:color w:val="002060"/>
              </w:rPr>
            </w:pPr>
            <w:r w:rsidRPr="000D64F5">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3E832D" w14:textId="77777777" w:rsidR="00D539D3" w:rsidRPr="000D64F5" w:rsidRDefault="00D539D3" w:rsidP="00F9798B">
            <w:pPr>
              <w:pStyle w:val="rowtabella0"/>
              <w:jc w:val="center"/>
              <w:rPr>
                <w:color w:val="002060"/>
              </w:rPr>
            </w:pPr>
            <w:r w:rsidRPr="000D64F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3B2D8A" w14:textId="77777777" w:rsidR="00D539D3" w:rsidRPr="000D64F5" w:rsidRDefault="00D539D3" w:rsidP="00F9798B">
            <w:pPr>
              <w:pStyle w:val="rowtabella0"/>
              <w:rPr>
                <w:color w:val="002060"/>
              </w:rPr>
            </w:pPr>
            <w:r w:rsidRPr="000D64F5">
              <w:rPr>
                <w:color w:val="002060"/>
              </w:rPr>
              <w:t>12/12/2023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ED8F4" w14:textId="77777777" w:rsidR="00D539D3" w:rsidRPr="000D64F5" w:rsidRDefault="00D539D3" w:rsidP="00F9798B">
            <w:pPr>
              <w:pStyle w:val="rowtabella0"/>
              <w:rPr>
                <w:color w:val="002060"/>
              </w:rPr>
            </w:pPr>
            <w:r w:rsidRPr="000D64F5">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E5EFF7" w14:textId="77777777" w:rsidR="00D539D3" w:rsidRPr="000D64F5" w:rsidRDefault="00D539D3" w:rsidP="00F9798B">
            <w:pPr>
              <w:pStyle w:val="rowtabella0"/>
              <w:rPr>
                <w:color w:val="002060"/>
              </w:rPr>
            </w:pPr>
            <w:r w:rsidRPr="000D64F5">
              <w:rPr>
                <w:color w:val="002060"/>
              </w:rPr>
              <w:t>COLLI AL MEUAURO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33C314" w14:textId="77777777" w:rsidR="00D539D3" w:rsidRPr="000D64F5" w:rsidRDefault="00D539D3" w:rsidP="00F9798B">
            <w:pPr>
              <w:pStyle w:val="rowtabella0"/>
              <w:rPr>
                <w:color w:val="002060"/>
              </w:rPr>
            </w:pPr>
            <w:r w:rsidRPr="000D64F5">
              <w:rPr>
                <w:color w:val="002060"/>
              </w:rPr>
              <w:t>VIA DEI LECCI-TAVERNELLE</w:t>
            </w:r>
          </w:p>
        </w:tc>
      </w:tr>
    </w:tbl>
    <w:p w14:paraId="1BA9E43F" w14:textId="77777777" w:rsidR="00D539D3" w:rsidRPr="000D64F5" w:rsidRDefault="00D539D3" w:rsidP="00D539D3">
      <w:pPr>
        <w:pStyle w:val="breakline"/>
        <w:rPr>
          <w:rFonts w:eastAsiaTheme="minorEastAsia"/>
          <w:color w:val="002060"/>
        </w:rPr>
      </w:pPr>
    </w:p>
    <w:p w14:paraId="5FA5F451" w14:textId="77777777" w:rsidR="00D539D3" w:rsidRPr="000D64F5" w:rsidRDefault="00D539D3" w:rsidP="00D539D3">
      <w:pPr>
        <w:pStyle w:val="breakline"/>
        <w:rPr>
          <w:color w:val="002060"/>
        </w:rPr>
      </w:pPr>
    </w:p>
    <w:p w14:paraId="7C9AA070" w14:textId="77777777" w:rsidR="00D539D3" w:rsidRPr="000D64F5" w:rsidRDefault="00D539D3" w:rsidP="00D539D3">
      <w:pPr>
        <w:pStyle w:val="breakline"/>
        <w:rPr>
          <w:color w:val="002060"/>
        </w:rPr>
      </w:pPr>
    </w:p>
    <w:p w14:paraId="5309E0CC" w14:textId="77777777" w:rsidR="00D539D3" w:rsidRPr="000D64F5" w:rsidRDefault="00D539D3" w:rsidP="00D539D3">
      <w:pPr>
        <w:pStyle w:val="sottotitolocampionato10"/>
        <w:rPr>
          <w:color w:val="002060"/>
        </w:rPr>
      </w:pPr>
      <w:r w:rsidRPr="000D64F5">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D539D3" w:rsidRPr="000D64F5" w14:paraId="1AE95693" w14:textId="77777777" w:rsidTr="00F979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1D28B" w14:textId="77777777" w:rsidR="00D539D3" w:rsidRPr="000D64F5" w:rsidRDefault="00D539D3" w:rsidP="00F9798B">
            <w:pPr>
              <w:pStyle w:val="headertabella0"/>
              <w:rPr>
                <w:color w:val="002060"/>
              </w:rPr>
            </w:pPr>
            <w:r w:rsidRPr="000D64F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6EF92" w14:textId="77777777" w:rsidR="00D539D3" w:rsidRPr="000D64F5" w:rsidRDefault="00D539D3" w:rsidP="00F9798B">
            <w:pPr>
              <w:pStyle w:val="headertabella0"/>
              <w:rPr>
                <w:color w:val="002060"/>
              </w:rPr>
            </w:pPr>
            <w:r w:rsidRPr="000D64F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17C0B" w14:textId="77777777" w:rsidR="00D539D3" w:rsidRPr="000D64F5" w:rsidRDefault="00D539D3" w:rsidP="00F9798B">
            <w:pPr>
              <w:pStyle w:val="headertabella0"/>
              <w:rPr>
                <w:color w:val="002060"/>
              </w:rPr>
            </w:pPr>
            <w:r w:rsidRPr="000D64F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0A131" w14:textId="77777777" w:rsidR="00D539D3" w:rsidRPr="000D64F5" w:rsidRDefault="00D539D3" w:rsidP="00F9798B">
            <w:pPr>
              <w:pStyle w:val="headertabella0"/>
              <w:rPr>
                <w:color w:val="002060"/>
              </w:rPr>
            </w:pPr>
            <w:r w:rsidRPr="000D64F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49D8F" w14:textId="77777777" w:rsidR="00D539D3" w:rsidRPr="000D64F5" w:rsidRDefault="00D539D3" w:rsidP="00F9798B">
            <w:pPr>
              <w:pStyle w:val="headertabella0"/>
              <w:rPr>
                <w:color w:val="002060"/>
              </w:rPr>
            </w:pPr>
            <w:r w:rsidRPr="000D64F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D38BC" w14:textId="77777777" w:rsidR="00D539D3" w:rsidRPr="000D64F5" w:rsidRDefault="00D539D3" w:rsidP="00F9798B">
            <w:pPr>
              <w:pStyle w:val="headertabella0"/>
              <w:rPr>
                <w:color w:val="002060"/>
              </w:rPr>
            </w:pPr>
            <w:r w:rsidRPr="000D64F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67091" w14:textId="77777777" w:rsidR="00D539D3" w:rsidRPr="000D64F5" w:rsidRDefault="00D539D3" w:rsidP="00F9798B">
            <w:pPr>
              <w:pStyle w:val="headertabella0"/>
              <w:rPr>
                <w:color w:val="002060"/>
              </w:rPr>
            </w:pPr>
            <w:r w:rsidRPr="000D64F5">
              <w:rPr>
                <w:color w:val="002060"/>
              </w:rPr>
              <w:t>Indirizzo Impianto</w:t>
            </w:r>
          </w:p>
        </w:tc>
      </w:tr>
      <w:tr w:rsidR="00D539D3" w:rsidRPr="000D64F5" w14:paraId="69E690CA" w14:textId="77777777" w:rsidTr="00F979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AB0E76" w14:textId="77777777" w:rsidR="00D539D3" w:rsidRPr="000D64F5" w:rsidRDefault="00D539D3" w:rsidP="00F9798B">
            <w:pPr>
              <w:pStyle w:val="rowtabella0"/>
              <w:rPr>
                <w:color w:val="002060"/>
              </w:rPr>
            </w:pPr>
            <w:r w:rsidRPr="000D64F5">
              <w:rPr>
                <w:color w:val="002060"/>
              </w:rPr>
              <w:t>OSIMO FIVE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567C2A" w14:textId="77777777" w:rsidR="00D539D3" w:rsidRPr="000D64F5" w:rsidRDefault="00D539D3" w:rsidP="00F9798B">
            <w:pPr>
              <w:pStyle w:val="rowtabella0"/>
              <w:rPr>
                <w:color w:val="002060"/>
              </w:rPr>
            </w:pPr>
            <w:r w:rsidRPr="000D64F5">
              <w:rPr>
                <w:color w:val="002060"/>
              </w:rPr>
              <w:t>VIRTUS FORTITUDO 1950 SSD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E6330B" w14:textId="77777777" w:rsidR="00D539D3" w:rsidRPr="000D64F5" w:rsidRDefault="00D539D3" w:rsidP="00F9798B">
            <w:pPr>
              <w:pStyle w:val="rowtabella0"/>
              <w:jc w:val="center"/>
              <w:rPr>
                <w:color w:val="002060"/>
              </w:rPr>
            </w:pPr>
            <w:r w:rsidRPr="000D64F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411A64" w14:textId="77777777" w:rsidR="00D539D3" w:rsidRPr="000D64F5" w:rsidRDefault="00D539D3" w:rsidP="00F9798B">
            <w:pPr>
              <w:pStyle w:val="rowtabella0"/>
              <w:rPr>
                <w:color w:val="002060"/>
              </w:rPr>
            </w:pPr>
            <w:r w:rsidRPr="000D64F5">
              <w:rPr>
                <w:color w:val="002060"/>
              </w:rPr>
              <w:t>09/12/2023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9E4FA9" w14:textId="77777777" w:rsidR="00D539D3" w:rsidRPr="000D64F5" w:rsidRDefault="00D539D3" w:rsidP="00F9798B">
            <w:pPr>
              <w:pStyle w:val="rowtabella0"/>
              <w:rPr>
                <w:color w:val="002060"/>
              </w:rPr>
            </w:pPr>
            <w:r w:rsidRPr="000D64F5">
              <w:rPr>
                <w:color w:val="002060"/>
              </w:rPr>
              <w:t>5061 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62DE5B" w14:textId="77777777" w:rsidR="00D539D3" w:rsidRPr="000D64F5" w:rsidRDefault="00D539D3" w:rsidP="00F9798B">
            <w:pPr>
              <w:pStyle w:val="rowtabella0"/>
              <w:rPr>
                <w:color w:val="002060"/>
              </w:rPr>
            </w:pPr>
            <w:r w:rsidRPr="000D64F5">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F952B4" w14:textId="77777777" w:rsidR="00D539D3" w:rsidRPr="000D64F5" w:rsidRDefault="00D539D3" w:rsidP="00F9798B">
            <w:pPr>
              <w:pStyle w:val="rowtabella0"/>
              <w:rPr>
                <w:color w:val="002060"/>
              </w:rPr>
            </w:pPr>
            <w:r w:rsidRPr="000D64F5">
              <w:rPr>
                <w:color w:val="002060"/>
              </w:rPr>
              <w:t>VIA VESCOVARA, 7</w:t>
            </w:r>
          </w:p>
        </w:tc>
      </w:tr>
      <w:tr w:rsidR="00D539D3" w:rsidRPr="000D64F5" w14:paraId="1F036C18"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4D8793" w14:textId="77777777" w:rsidR="00D539D3" w:rsidRPr="000D64F5" w:rsidRDefault="00D539D3" w:rsidP="00F9798B">
            <w:pPr>
              <w:pStyle w:val="rowtabella0"/>
              <w:rPr>
                <w:color w:val="002060"/>
              </w:rPr>
            </w:pPr>
            <w:r w:rsidRPr="000D64F5">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56E559" w14:textId="77777777" w:rsidR="00D539D3" w:rsidRPr="000D64F5" w:rsidRDefault="00D539D3" w:rsidP="00F9798B">
            <w:pPr>
              <w:pStyle w:val="rowtabella0"/>
              <w:rPr>
                <w:color w:val="002060"/>
              </w:rPr>
            </w:pPr>
            <w:r w:rsidRPr="000D64F5">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A96418" w14:textId="77777777" w:rsidR="00D539D3" w:rsidRPr="000D64F5" w:rsidRDefault="00D539D3" w:rsidP="00F9798B">
            <w:pPr>
              <w:pStyle w:val="rowtabella0"/>
              <w:jc w:val="center"/>
              <w:rPr>
                <w:color w:val="002060"/>
              </w:rPr>
            </w:pPr>
            <w:r w:rsidRPr="000D64F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71C19C" w14:textId="77777777" w:rsidR="00D539D3" w:rsidRPr="000D64F5" w:rsidRDefault="00D539D3" w:rsidP="00F9798B">
            <w:pPr>
              <w:pStyle w:val="rowtabella0"/>
              <w:rPr>
                <w:color w:val="002060"/>
              </w:rPr>
            </w:pPr>
            <w:r w:rsidRPr="000D64F5">
              <w:rPr>
                <w:color w:val="002060"/>
              </w:rPr>
              <w:t>10/12/2023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1D7629" w14:textId="77777777" w:rsidR="00D539D3" w:rsidRPr="000D64F5" w:rsidRDefault="00D539D3" w:rsidP="00F9798B">
            <w:pPr>
              <w:pStyle w:val="rowtabella0"/>
              <w:rPr>
                <w:color w:val="002060"/>
              </w:rPr>
            </w:pPr>
            <w:r w:rsidRPr="000D64F5">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4AB95E" w14:textId="77777777" w:rsidR="00D539D3" w:rsidRPr="000D64F5" w:rsidRDefault="00D539D3" w:rsidP="00F9798B">
            <w:pPr>
              <w:pStyle w:val="rowtabella0"/>
              <w:rPr>
                <w:color w:val="002060"/>
              </w:rPr>
            </w:pPr>
            <w:r w:rsidRPr="000D64F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B62703" w14:textId="77777777" w:rsidR="00D539D3" w:rsidRPr="000D64F5" w:rsidRDefault="00D539D3" w:rsidP="00F9798B">
            <w:pPr>
              <w:pStyle w:val="rowtabella0"/>
              <w:rPr>
                <w:color w:val="002060"/>
              </w:rPr>
            </w:pPr>
            <w:r w:rsidRPr="000D64F5">
              <w:rPr>
                <w:color w:val="002060"/>
              </w:rPr>
              <w:t>VIA DEI TESSITORI</w:t>
            </w:r>
          </w:p>
        </w:tc>
      </w:tr>
      <w:tr w:rsidR="00D539D3" w:rsidRPr="000D64F5" w14:paraId="56D22D0C"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568B91" w14:textId="77777777" w:rsidR="00D539D3" w:rsidRPr="000D64F5" w:rsidRDefault="00D539D3" w:rsidP="00F9798B">
            <w:pPr>
              <w:pStyle w:val="rowtabella0"/>
              <w:rPr>
                <w:color w:val="002060"/>
              </w:rPr>
            </w:pPr>
            <w:r w:rsidRPr="000D64F5">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351204" w14:textId="77777777" w:rsidR="00D539D3" w:rsidRPr="000D64F5" w:rsidRDefault="00D539D3" w:rsidP="00F9798B">
            <w:pPr>
              <w:pStyle w:val="rowtabella0"/>
              <w:rPr>
                <w:color w:val="002060"/>
              </w:rPr>
            </w:pPr>
            <w:r w:rsidRPr="000D64F5">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010337" w14:textId="77777777" w:rsidR="00D539D3" w:rsidRPr="000D64F5" w:rsidRDefault="00D539D3" w:rsidP="00F9798B">
            <w:pPr>
              <w:pStyle w:val="rowtabella0"/>
              <w:jc w:val="center"/>
              <w:rPr>
                <w:color w:val="002060"/>
              </w:rPr>
            </w:pPr>
            <w:r w:rsidRPr="000D64F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E50DB5" w14:textId="77777777" w:rsidR="00D539D3" w:rsidRPr="000D64F5" w:rsidRDefault="00D539D3" w:rsidP="00F9798B">
            <w:pPr>
              <w:pStyle w:val="rowtabella0"/>
              <w:rPr>
                <w:color w:val="002060"/>
              </w:rPr>
            </w:pPr>
            <w:r w:rsidRPr="000D64F5">
              <w:rPr>
                <w:color w:val="002060"/>
              </w:rPr>
              <w:t>10/12/2023 11:30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4B791F" w14:textId="77777777" w:rsidR="00D539D3" w:rsidRPr="000D64F5" w:rsidRDefault="00D539D3" w:rsidP="00F9798B">
            <w:pPr>
              <w:pStyle w:val="rowtabella0"/>
              <w:rPr>
                <w:color w:val="002060"/>
              </w:rPr>
            </w:pPr>
            <w:r w:rsidRPr="000D64F5">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728616" w14:textId="77777777" w:rsidR="00D539D3" w:rsidRPr="000D64F5" w:rsidRDefault="00D539D3" w:rsidP="00F9798B">
            <w:pPr>
              <w:pStyle w:val="rowtabella0"/>
              <w:rPr>
                <w:color w:val="002060"/>
              </w:rPr>
            </w:pPr>
            <w:r w:rsidRPr="000D64F5">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8EBC14" w14:textId="77777777" w:rsidR="00D539D3" w:rsidRPr="000D64F5" w:rsidRDefault="00D539D3" w:rsidP="00F9798B">
            <w:pPr>
              <w:pStyle w:val="rowtabella0"/>
              <w:rPr>
                <w:color w:val="002060"/>
              </w:rPr>
            </w:pPr>
            <w:r w:rsidRPr="000D64F5">
              <w:rPr>
                <w:color w:val="002060"/>
              </w:rPr>
              <w:t>VIA B.BUOZZI</w:t>
            </w:r>
          </w:p>
        </w:tc>
      </w:tr>
      <w:tr w:rsidR="00D539D3" w:rsidRPr="000D64F5" w14:paraId="1CA9592E" w14:textId="77777777" w:rsidTr="00F979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1700C5" w14:textId="77777777" w:rsidR="00D539D3" w:rsidRPr="000D64F5" w:rsidRDefault="00D539D3" w:rsidP="00F9798B">
            <w:pPr>
              <w:pStyle w:val="rowtabella0"/>
              <w:rPr>
                <w:color w:val="002060"/>
              </w:rPr>
            </w:pPr>
            <w:r w:rsidRPr="000D64F5">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85767D" w14:textId="77777777" w:rsidR="00D539D3" w:rsidRPr="000D64F5" w:rsidRDefault="00D539D3" w:rsidP="00F9798B">
            <w:pPr>
              <w:pStyle w:val="rowtabella0"/>
              <w:rPr>
                <w:color w:val="002060"/>
              </w:rPr>
            </w:pPr>
            <w:r w:rsidRPr="000D64F5">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1F429E" w14:textId="77777777" w:rsidR="00D539D3" w:rsidRPr="000D64F5" w:rsidRDefault="00D539D3" w:rsidP="00F9798B">
            <w:pPr>
              <w:pStyle w:val="rowtabella0"/>
              <w:jc w:val="center"/>
              <w:rPr>
                <w:color w:val="002060"/>
              </w:rPr>
            </w:pPr>
            <w:r w:rsidRPr="000D64F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4BA3DC" w14:textId="77777777" w:rsidR="00D539D3" w:rsidRPr="000D64F5" w:rsidRDefault="00D539D3" w:rsidP="00F9798B">
            <w:pPr>
              <w:pStyle w:val="rowtabella0"/>
              <w:rPr>
                <w:color w:val="002060"/>
              </w:rPr>
            </w:pPr>
            <w:r w:rsidRPr="000D64F5">
              <w:rPr>
                <w:color w:val="002060"/>
              </w:rPr>
              <w:t>11/12/2023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D9D729" w14:textId="77777777" w:rsidR="00D539D3" w:rsidRPr="000D64F5" w:rsidRDefault="00D539D3" w:rsidP="00F9798B">
            <w:pPr>
              <w:pStyle w:val="rowtabella0"/>
              <w:rPr>
                <w:color w:val="002060"/>
              </w:rPr>
            </w:pPr>
            <w:r w:rsidRPr="000D64F5">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00821" w14:textId="77777777" w:rsidR="00D539D3" w:rsidRPr="000D64F5" w:rsidRDefault="00D539D3" w:rsidP="00F9798B">
            <w:pPr>
              <w:pStyle w:val="rowtabella0"/>
              <w:rPr>
                <w:color w:val="002060"/>
              </w:rPr>
            </w:pPr>
            <w:r w:rsidRPr="000D64F5">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4915C" w14:textId="77777777" w:rsidR="00D539D3" w:rsidRPr="000D64F5" w:rsidRDefault="00D539D3" w:rsidP="00F9798B">
            <w:pPr>
              <w:pStyle w:val="rowtabella0"/>
              <w:rPr>
                <w:color w:val="002060"/>
              </w:rPr>
            </w:pPr>
            <w:r w:rsidRPr="000D64F5">
              <w:rPr>
                <w:color w:val="002060"/>
              </w:rPr>
              <w:t>VIA ALESSANDRO MANZONI</w:t>
            </w:r>
          </w:p>
        </w:tc>
      </w:tr>
    </w:tbl>
    <w:p w14:paraId="27CEFCA0" w14:textId="77777777" w:rsidR="00D539D3" w:rsidRPr="000D64F5" w:rsidRDefault="00D539D3" w:rsidP="00D539D3">
      <w:pPr>
        <w:pStyle w:val="breakline"/>
        <w:rPr>
          <w:rFonts w:eastAsiaTheme="minorEastAsia"/>
          <w:color w:val="002060"/>
        </w:rPr>
      </w:pPr>
    </w:p>
    <w:p w14:paraId="4ABE4178" w14:textId="77777777" w:rsidR="00D539D3" w:rsidRPr="000D64F5" w:rsidRDefault="00D539D3" w:rsidP="00D539D3">
      <w:pPr>
        <w:pStyle w:val="breakline"/>
        <w:rPr>
          <w:color w:val="002060"/>
        </w:rPr>
      </w:pPr>
    </w:p>
    <w:p w14:paraId="7FE26D09" w14:textId="77777777" w:rsidR="00D539D3" w:rsidRPr="000D64F5" w:rsidRDefault="00D539D3" w:rsidP="00D539D3">
      <w:pPr>
        <w:pStyle w:val="breakline"/>
        <w:rPr>
          <w:color w:val="002060"/>
        </w:rPr>
      </w:pPr>
    </w:p>
    <w:p w14:paraId="2C7DE74F" w14:textId="77777777" w:rsidR="00D539D3" w:rsidRPr="000D64F5" w:rsidRDefault="00D539D3" w:rsidP="00D539D3">
      <w:pPr>
        <w:pStyle w:val="sottotitolocampionato10"/>
        <w:rPr>
          <w:color w:val="002060"/>
        </w:rPr>
      </w:pPr>
      <w:r w:rsidRPr="000D64F5">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2"/>
        <w:gridCol w:w="385"/>
        <w:gridCol w:w="898"/>
        <w:gridCol w:w="1198"/>
        <w:gridCol w:w="1560"/>
        <w:gridCol w:w="1543"/>
      </w:tblGrid>
      <w:tr w:rsidR="00D539D3" w:rsidRPr="000D64F5" w14:paraId="19C17A4F" w14:textId="77777777" w:rsidTr="00F979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F910C" w14:textId="77777777" w:rsidR="00D539D3" w:rsidRPr="000D64F5" w:rsidRDefault="00D539D3" w:rsidP="00F9798B">
            <w:pPr>
              <w:pStyle w:val="headertabella0"/>
              <w:rPr>
                <w:color w:val="002060"/>
              </w:rPr>
            </w:pPr>
            <w:r w:rsidRPr="000D64F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C60E9" w14:textId="77777777" w:rsidR="00D539D3" w:rsidRPr="000D64F5" w:rsidRDefault="00D539D3" w:rsidP="00F9798B">
            <w:pPr>
              <w:pStyle w:val="headertabella0"/>
              <w:rPr>
                <w:color w:val="002060"/>
              </w:rPr>
            </w:pPr>
            <w:r w:rsidRPr="000D64F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EA5B0" w14:textId="77777777" w:rsidR="00D539D3" w:rsidRPr="000D64F5" w:rsidRDefault="00D539D3" w:rsidP="00F9798B">
            <w:pPr>
              <w:pStyle w:val="headertabella0"/>
              <w:rPr>
                <w:color w:val="002060"/>
              </w:rPr>
            </w:pPr>
            <w:r w:rsidRPr="000D64F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6F8A7" w14:textId="77777777" w:rsidR="00D539D3" w:rsidRPr="000D64F5" w:rsidRDefault="00D539D3" w:rsidP="00F9798B">
            <w:pPr>
              <w:pStyle w:val="headertabella0"/>
              <w:rPr>
                <w:color w:val="002060"/>
              </w:rPr>
            </w:pPr>
            <w:r w:rsidRPr="000D64F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DDC7C" w14:textId="77777777" w:rsidR="00D539D3" w:rsidRPr="000D64F5" w:rsidRDefault="00D539D3" w:rsidP="00F9798B">
            <w:pPr>
              <w:pStyle w:val="headertabella0"/>
              <w:rPr>
                <w:color w:val="002060"/>
              </w:rPr>
            </w:pPr>
            <w:r w:rsidRPr="000D64F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05544" w14:textId="77777777" w:rsidR="00D539D3" w:rsidRPr="000D64F5" w:rsidRDefault="00D539D3" w:rsidP="00F9798B">
            <w:pPr>
              <w:pStyle w:val="headertabella0"/>
              <w:rPr>
                <w:color w:val="002060"/>
              </w:rPr>
            </w:pPr>
            <w:r w:rsidRPr="000D64F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3F1D6" w14:textId="77777777" w:rsidR="00D539D3" w:rsidRPr="000D64F5" w:rsidRDefault="00D539D3" w:rsidP="00F9798B">
            <w:pPr>
              <w:pStyle w:val="headertabella0"/>
              <w:rPr>
                <w:color w:val="002060"/>
              </w:rPr>
            </w:pPr>
            <w:r w:rsidRPr="000D64F5">
              <w:rPr>
                <w:color w:val="002060"/>
              </w:rPr>
              <w:t>Indirizzo Impianto</w:t>
            </w:r>
          </w:p>
        </w:tc>
      </w:tr>
      <w:tr w:rsidR="00D539D3" w:rsidRPr="000D64F5" w14:paraId="73E1615F" w14:textId="77777777" w:rsidTr="00F979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7DDAD4" w14:textId="77777777" w:rsidR="00D539D3" w:rsidRPr="000D64F5" w:rsidRDefault="00D539D3" w:rsidP="00F9798B">
            <w:pPr>
              <w:pStyle w:val="rowtabella0"/>
              <w:rPr>
                <w:color w:val="002060"/>
              </w:rPr>
            </w:pPr>
            <w:r w:rsidRPr="000D64F5">
              <w:rPr>
                <w:color w:val="002060"/>
              </w:rPr>
              <w:t>NUOVA JUVENTINA FFC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0BE59" w14:textId="77777777" w:rsidR="00D539D3" w:rsidRPr="000D64F5" w:rsidRDefault="00D539D3" w:rsidP="00F9798B">
            <w:pPr>
              <w:pStyle w:val="rowtabella0"/>
              <w:rPr>
                <w:color w:val="002060"/>
              </w:rPr>
            </w:pPr>
            <w:r w:rsidRPr="000D64F5">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3332D" w14:textId="77777777" w:rsidR="00D539D3" w:rsidRPr="000D64F5" w:rsidRDefault="00D539D3" w:rsidP="00F9798B">
            <w:pPr>
              <w:pStyle w:val="rowtabella0"/>
              <w:jc w:val="center"/>
              <w:rPr>
                <w:color w:val="002060"/>
              </w:rPr>
            </w:pPr>
            <w:r w:rsidRPr="000D64F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5F0CD4" w14:textId="77777777" w:rsidR="00D539D3" w:rsidRPr="000D64F5" w:rsidRDefault="00D539D3" w:rsidP="00F9798B">
            <w:pPr>
              <w:pStyle w:val="rowtabella0"/>
              <w:rPr>
                <w:color w:val="002060"/>
              </w:rPr>
            </w:pPr>
            <w:r w:rsidRPr="000D64F5">
              <w:rPr>
                <w:color w:val="002060"/>
              </w:rPr>
              <w:t>09/12/2023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7C05CC" w14:textId="77777777" w:rsidR="00D539D3" w:rsidRPr="000D64F5" w:rsidRDefault="00D539D3" w:rsidP="00F9798B">
            <w:pPr>
              <w:pStyle w:val="rowtabella0"/>
              <w:rPr>
                <w:color w:val="002060"/>
              </w:rPr>
            </w:pPr>
            <w:r w:rsidRPr="000D64F5">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F7226C" w14:textId="77777777" w:rsidR="00D539D3" w:rsidRPr="000D64F5" w:rsidRDefault="00D539D3" w:rsidP="00F9798B">
            <w:pPr>
              <w:pStyle w:val="rowtabella0"/>
              <w:rPr>
                <w:color w:val="002060"/>
              </w:rPr>
            </w:pPr>
            <w:r w:rsidRPr="000D64F5">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F075BC" w14:textId="77777777" w:rsidR="00D539D3" w:rsidRPr="000D64F5" w:rsidRDefault="00D539D3" w:rsidP="00F9798B">
            <w:pPr>
              <w:pStyle w:val="rowtabella0"/>
              <w:rPr>
                <w:color w:val="002060"/>
              </w:rPr>
            </w:pPr>
            <w:r w:rsidRPr="000D64F5">
              <w:rPr>
                <w:color w:val="002060"/>
              </w:rPr>
              <w:t>VIA B.ROSSI SNC</w:t>
            </w:r>
          </w:p>
        </w:tc>
      </w:tr>
      <w:tr w:rsidR="00D539D3" w:rsidRPr="000D64F5" w14:paraId="50593F82"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615C92" w14:textId="77777777" w:rsidR="00D539D3" w:rsidRPr="000D64F5" w:rsidRDefault="00D539D3" w:rsidP="00F9798B">
            <w:pPr>
              <w:pStyle w:val="rowtabella0"/>
              <w:rPr>
                <w:color w:val="002060"/>
              </w:rPr>
            </w:pPr>
            <w:r w:rsidRPr="000D64F5">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29059C" w14:textId="77777777" w:rsidR="00D539D3" w:rsidRPr="000D64F5" w:rsidRDefault="00D539D3" w:rsidP="00F9798B">
            <w:pPr>
              <w:pStyle w:val="rowtabella0"/>
              <w:rPr>
                <w:color w:val="002060"/>
              </w:rPr>
            </w:pPr>
            <w:r w:rsidRPr="000D64F5">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C910D4" w14:textId="77777777" w:rsidR="00D539D3" w:rsidRPr="000D64F5" w:rsidRDefault="00D539D3" w:rsidP="00F9798B">
            <w:pPr>
              <w:pStyle w:val="rowtabella0"/>
              <w:jc w:val="center"/>
              <w:rPr>
                <w:color w:val="002060"/>
              </w:rPr>
            </w:pPr>
            <w:r w:rsidRPr="000D64F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978915" w14:textId="77777777" w:rsidR="00D539D3" w:rsidRPr="000D64F5" w:rsidRDefault="00D539D3" w:rsidP="00F9798B">
            <w:pPr>
              <w:pStyle w:val="rowtabella0"/>
              <w:rPr>
                <w:color w:val="002060"/>
              </w:rPr>
            </w:pPr>
            <w:r w:rsidRPr="000D64F5">
              <w:rPr>
                <w:color w:val="002060"/>
              </w:rPr>
              <w:t>10/12/2023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72ABF7" w14:textId="77777777" w:rsidR="00D539D3" w:rsidRPr="000D64F5" w:rsidRDefault="00D539D3" w:rsidP="00F9798B">
            <w:pPr>
              <w:pStyle w:val="rowtabella0"/>
              <w:rPr>
                <w:color w:val="002060"/>
              </w:rPr>
            </w:pPr>
            <w:r w:rsidRPr="000D64F5">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3C0B8F" w14:textId="77777777" w:rsidR="00D539D3" w:rsidRPr="000D64F5" w:rsidRDefault="00D539D3" w:rsidP="00F9798B">
            <w:pPr>
              <w:pStyle w:val="rowtabella0"/>
              <w:rPr>
                <w:color w:val="002060"/>
              </w:rPr>
            </w:pPr>
            <w:r w:rsidRPr="000D64F5">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9424EB" w14:textId="77777777" w:rsidR="00D539D3" w:rsidRPr="000D64F5" w:rsidRDefault="00D539D3" w:rsidP="00F9798B">
            <w:pPr>
              <w:pStyle w:val="rowtabella0"/>
              <w:rPr>
                <w:color w:val="002060"/>
              </w:rPr>
            </w:pPr>
            <w:r w:rsidRPr="000D64F5">
              <w:rPr>
                <w:color w:val="002060"/>
              </w:rPr>
              <w:t>VIA ROSSINI</w:t>
            </w:r>
          </w:p>
        </w:tc>
      </w:tr>
      <w:tr w:rsidR="00D539D3" w:rsidRPr="000D64F5" w14:paraId="7CEF182E"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E64CE6" w14:textId="77777777" w:rsidR="00D539D3" w:rsidRPr="000D64F5" w:rsidRDefault="00D539D3" w:rsidP="00F9798B">
            <w:pPr>
              <w:pStyle w:val="rowtabella0"/>
              <w:rPr>
                <w:color w:val="002060"/>
              </w:rPr>
            </w:pPr>
            <w:r w:rsidRPr="000D64F5">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20D1E5" w14:textId="77777777" w:rsidR="00D539D3" w:rsidRPr="000D64F5" w:rsidRDefault="00D539D3" w:rsidP="00F9798B">
            <w:pPr>
              <w:pStyle w:val="rowtabella0"/>
              <w:rPr>
                <w:color w:val="002060"/>
              </w:rPr>
            </w:pPr>
            <w:r w:rsidRPr="000D64F5">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211CD3" w14:textId="77777777" w:rsidR="00D539D3" w:rsidRPr="000D64F5" w:rsidRDefault="00D539D3" w:rsidP="00F9798B">
            <w:pPr>
              <w:pStyle w:val="rowtabella0"/>
              <w:jc w:val="center"/>
              <w:rPr>
                <w:color w:val="002060"/>
              </w:rPr>
            </w:pPr>
            <w:r w:rsidRPr="000D64F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5BB44C" w14:textId="77777777" w:rsidR="00D539D3" w:rsidRPr="000D64F5" w:rsidRDefault="00D539D3" w:rsidP="00F9798B">
            <w:pPr>
              <w:pStyle w:val="rowtabella0"/>
              <w:rPr>
                <w:color w:val="002060"/>
              </w:rPr>
            </w:pPr>
            <w:r w:rsidRPr="000D64F5">
              <w:rPr>
                <w:color w:val="002060"/>
              </w:rPr>
              <w:t>10/12/2023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20CC27" w14:textId="77777777" w:rsidR="00D539D3" w:rsidRPr="000D64F5" w:rsidRDefault="00D539D3" w:rsidP="00F9798B">
            <w:pPr>
              <w:pStyle w:val="rowtabella0"/>
              <w:rPr>
                <w:color w:val="002060"/>
              </w:rPr>
            </w:pPr>
            <w:r w:rsidRPr="000D64F5">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4500D0" w14:textId="77777777" w:rsidR="00D539D3" w:rsidRPr="000D64F5" w:rsidRDefault="00D539D3" w:rsidP="00F9798B">
            <w:pPr>
              <w:pStyle w:val="rowtabella0"/>
              <w:rPr>
                <w:color w:val="002060"/>
              </w:rPr>
            </w:pPr>
            <w:r w:rsidRPr="000D64F5">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3CDCCB" w14:textId="77777777" w:rsidR="00D539D3" w:rsidRPr="000D64F5" w:rsidRDefault="00D539D3" w:rsidP="00F9798B">
            <w:pPr>
              <w:pStyle w:val="rowtabella0"/>
              <w:rPr>
                <w:color w:val="002060"/>
              </w:rPr>
            </w:pPr>
            <w:r w:rsidRPr="000D64F5">
              <w:rPr>
                <w:color w:val="002060"/>
              </w:rPr>
              <w:t>VIA FRATELLI CERVI</w:t>
            </w:r>
          </w:p>
        </w:tc>
      </w:tr>
      <w:tr w:rsidR="00D539D3" w:rsidRPr="000D64F5" w14:paraId="408D10BA" w14:textId="77777777" w:rsidTr="00F979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7FA501" w14:textId="77777777" w:rsidR="00D539D3" w:rsidRPr="000D64F5" w:rsidRDefault="00D539D3" w:rsidP="00F9798B">
            <w:pPr>
              <w:pStyle w:val="rowtabella0"/>
              <w:rPr>
                <w:color w:val="002060"/>
              </w:rPr>
            </w:pPr>
            <w:r w:rsidRPr="000D64F5">
              <w:rPr>
                <w:color w:val="002060"/>
              </w:rPr>
              <w:t>FIGHT BULLS CORRIDONIsq.B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EA00C9" w14:textId="77777777" w:rsidR="00D539D3" w:rsidRPr="000D64F5" w:rsidRDefault="00D539D3" w:rsidP="00F9798B">
            <w:pPr>
              <w:pStyle w:val="rowtabella0"/>
              <w:rPr>
                <w:color w:val="002060"/>
              </w:rPr>
            </w:pPr>
            <w:r w:rsidRPr="000D64F5">
              <w:rPr>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2D0EBD" w14:textId="77777777" w:rsidR="00D539D3" w:rsidRPr="000D64F5" w:rsidRDefault="00D539D3" w:rsidP="00F9798B">
            <w:pPr>
              <w:pStyle w:val="rowtabella0"/>
              <w:jc w:val="center"/>
              <w:rPr>
                <w:color w:val="002060"/>
              </w:rPr>
            </w:pPr>
            <w:r w:rsidRPr="000D64F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9B3BE9" w14:textId="77777777" w:rsidR="00D539D3" w:rsidRPr="000D64F5" w:rsidRDefault="00D539D3" w:rsidP="00F9798B">
            <w:pPr>
              <w:pStyle w:val="rowtabella0"/>
              <w:rPr>
                <w:color w:val="002060"/>
              </w:rPr>
            </w:pPr>
            <w:r w:rsidRPr="000D64F5">
              <w:rPr>
                <w:color w:val="002060"/>
              </w:rPr>
              <w:t>10/12/2023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56058E" w14:textId="77777777" w:rsidR="00D539D3" w:rsidRPr="000D64F5" w:rsidRDefault="00D539D3" w:rsidP="00F9798B">
            <w:pPr>
              <w:pStyle w:val="rowtabella0"/>
              <w:rPr>
                <w:color w:val="002060"/>
              </w:rPr>
            </w:pPr>
            <w:r w:rsidRPr="000D64F5">
              <w:rPr>
                <w:color w:val="002060"/>
              </w:rPr>
              <w:t>5295 TENSOSTRUTTURA VIA E.MATTEI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1FDCFE" w14:textId="77777777" w:rsidR="00D539D3" w:rsidRPr="000D64F5" w:rsidRDefault="00D539D3" w:rsidP="00F9798B">
            <w:pPr>
              <w:pStyle w:val="rowtabella0"/>
              <w:rPr>
                <w:color w:val="002060"/>
              </w:rPr>
            </w:pPr>
            <w:r w:rsidRPr="000D64F5">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DF642" w14:textId="77777777" w:rsidR="00D539D3" w:rsidRPr="000D64F5" w:rsidRDefault="00D539D3" w:rsidP="00F9798B">
            <w:pPr>
              <w:pStyle w:val="rowtabella0"/>
              <w:rPr>
                <w:color w:val="002060"/>
              </w:rPr>
            </w:pPr>
            <w:r w:rsidRPr="000D64F5">
              <w:rPr>
                <w:color w:val="002060"/>
              </w:rPr>
              <w:t>VIA E.MATTEI</w:t>
            </w:r>
          </w:p>
        </w:tc>
      </w:tr>
    </w:tbl>
    <w:p w14:paraId="7EC785BC" w14:textId="77777777" w:rsidR="00D539D3" w:rsidRPr="00832C6A" w:rsidRDefault="00D539D3" w:rsidP="00D539D3">
      <w:pPr>
        <w:pStyle w:val="breakline"/>
        <w:rPr>
          <w:rFonts w:eastAsiaTheme="minorEastAsia"/>
          <w:color w:val="002060"/>
        </w:rPr>
      </w:pPr>
    </w:p>
    <w:p w14:paraId="47627927" w14:textId="77777777" w:rsidR="00D539D3" w:rsidRPr="00832C6A" w:rsidRDefault="00D539D3" w:rsidP="00D539D3">
      <w:pPr>
        <w:pStyle w:val="breakline"/>
        <w:rPr>
          <w:color w:val="002060"/>
        </w:rPr>
      </w:pPr>
    </w:p>
    <w:p w14:paraId="27CEB0C0" w14:textId="77777777" w:rsidR="00D539D3" w:rsidRPr="00832C6A" w:rsidRDefault="00D539D3" w:rsidP="00D539D3">
      <w:pPr>
        <w:pStyle w:val="titolocampionato0"/>
        <w:shd w:val="clear" w:color="auto" w:fill="CCCCCC"/>
        <w:spacing w:before="80" w:after="40"/>
        <w:rPr>
          <w:color w:val="002060"/>
        </w:rPr>
      </w:pPr>
      <w:r w:rsidRPr="00832C6A">
        <w:rPr>
          <w:color w:val="002060"/>
        </w:rPr>
        <w:t>UNDER 15 C5 REGIONALI MASCHILI</w:t>
      </w:r>
    </w:p>
    <w:p w14:paraId="3F5F7896" w14:textId="77777777" w:rsidR="00D539D3" w:rsidRPr="00832C6A" w:rsidRDefault="00D539D3" w:rsidP="00D539D3">
      <w:pPr>
        <w:pStyle w:val="titoloprinc0"/>
        <w:rPr>
          <w:color w:val="002060"/>
        </w:rPr>
      </w:pPr>
      <w:r w:rsidRPr="00832C6A">
        <w:rPr>
          <w:color w:val="002060"/>
        </w:rPr>
        <w:t>RISULTATI</w:t>
      </w:r>
    </w:p>
    <w:p w14:paraId="4CA1ED3B" w14:textId="77777777" w:rsidR="00D539D3" w:rsidRPr="00832C6A" w:rsidRDefault="00D539D3" w:rsidP="00D539D3">
      <w:pPr>
        <w:pStyle w:val="breakline"/>
        <w:rPr>
          <w:color w:val="002060"/>
        </w:rPr>
      </w:pPr>
    </w:p>
    <w:p w14:paraId="7B16C8FF" w14:textId="77777777" w:rsidR="00D539D3" w:rsidRPr="00832C6A" w:rsidRDefault="00D539D3" w:rsidP="00D539D3">
      <w:pPr>
        <w:pStyle w:val="sottotitolocampionato10"/>
        <w:rPr>
          <w:color w:val="002060"/>
        </w:rPr>
      </w:pPr>
      <w:r w:rsidRPr="00832C6A">
        <w:rPr>
          <w:color w:val="002060"/>
        </w:rPr>
        <w:t>RISULTATI UFFICIALI GARE DEL 03/12/2023</w:t>
      </w:r>
    </w:p>
    <w:p w14:paraId="6CE1B0D6" w14:textId="77777777" w:rsidR="00D539D3" w:rsidRPr="00D539D3" w:rsidRDefault="00D539D3" w:rsidP="00D539D3">
      <w:pPr>
        <w:pStyle w:val="sottotitolocampionato20"/>
        <w:spacing w:before="0" w:beforeAutospacing="0" w:after="0" w:afterAutospacing="0"/>
        <w:rPr>
          <w:rFonts w:ascii="Arial" w:hAnsi="Arial" w:cs="Arial"/>
          <w:color w:val="002060"/>
          <w:sz w:val="20"/>
          <w:szCs w:val="20"/>
        </w:rPr>
      </w:pPr>
      <w:r w:rsidRPr="00D539D3">
        <w:rPr>
          <w:rFonts w:ascii="Arial" w:hAnsi="Arial" w:cs="Arial"/>
          <w:color w:val="002060"/>
          <w:sz w:val="20"/>
          <w:szCs w:val="20"/>
        </w:rPr>
        <w:t>Si trascrivono qui di seguito i risultati ufficiali delle gare disputate</w:t>
      </w:r>
    </w:p>
    <w:p w14:paraId="439C03C5" w14:textId="77777777" w:rsidR="00D539D3" w:rsidRPr="00832C6A" w:rsidRDefault="00D539D3" w:rsidP="00D539D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539D3" w:rsidRPr="00832C6A" w14:paraId="7BD57736" w14:textId="77777777" w:rsidTr="00F9798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39D3" w:rsidRPr="00832C6A" w14:paraId="42A9B877" w14:textId="77777777" w:rsidTr="00F97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96B64" w14:textId="77777777" w:rsidR="00D539D3" w:rsidRPr="00832C6A" w:rsidRDefault="00D539D3" w:rsidP="00F9798B">
                  <w:pPr>
                    <w:pStyle w:val="headertabella0"/>
                    <w:rPr>
                      <w:color w:val="002060"/>
                    </w:rPr>
                  </w:pPr>
                  <w:r w:rsidRPr="00832C6A">
                    <w:rPr>
                      <w:color w:val="002060"/>
                    </w:rPr>
                    <w:t>GIRONE A - 10 Giornata - A</w:t>
                  </w:r>
                </w:p>
              </w:tc>
            </w:tr>
            <w:tr w:rsidR="00D539D3" w:rsidRPr="00832C6A" w14:paraId="3551C1B3" w14:textId="77777777" w:rsidTr="00F97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167E9B" w14:textId="77777777" w:rsidR="00D539D3" w:rsidRPr="00832C6A" w:rsidRDefault="00D539D3" w:rsidP="00F9798B">
                  <w:pPr>
                    <w:pStyle w:val="rowtabella0"/>
                    <w:rPr>
                      <w:color w:val="002060"/>
                    </w:rPr>
                  </w:pPr>
                  <w:r w:rsidRPr="00832C6A">
                    <w:rPr>
                      <w:color w:val="002060"/>
                    </w:rPr>
                    <w:lastRenderedPageBreak/>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03BDD2" w14:textId="77777777" w:rsidR="00D539D3" w:rsidRPr="00832C6A" w:rsidRDefault="00D539D3" w:rsidP="00F9798B">
                  <w:pPr>
                    <w:pStyle w:val="rowtabella0"/>
                    <w:rPr>
                      <w:color w:val="002060"/>
                    </w:rPr>
                  </w:pPr>
                  <w:r w:rsidRPr="00832C6A">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96265D" w14:textId="77777777" w:rsidR="00D539D3" w:rsidRPr="00832C6A" w:rsidRDefault="00D539D3" w:rsidP="00F9798B">
                  <w:pPr>
                    <w:pStyle w:val="rowtabella0"/>
                    <w:jc w:val="center"/>
                    <w:rPr>
                      <w:color w:val="002060"/>
                    </w:rPr>
                  </w:pPr>
                  <w:r w:rsidRPr="00832C6A">
                    <w:rPr>
                      <w:color w:val="002060"/>
                    </w:rPr>
                    <w:t>12 - 1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4A880A" w14:textId="77777777" w:rsidR="00D539D3" w:rsidRPr="00832C6A" w:rsidRDefault="00D539D3" w:rsidP="00F9798B">
                  <w:pPr>
                    <w:pStyle w:val="rowtabella0"/>
                    <w:jc w:val="center"/>
                    <w:rPr>
                      <w:color w:val="002060"/>
                    </w:rPr>
                  </w:pPr>
                  <w:r w:rsidRPr="00832C6A">
                    <w:rPr>
                      <w:color w:val="002060"/>
                    </w:rPr>
                    <w:t> </w:t>
                  </w:r>
                </w:p>
              </w:tc>
            </w:tr>
            <w:tr w:rsidR="00D539D3" w:rsidRPr="00832C6A" w14:paraId="5691B6E4"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80B03E" w14:textId="77777777" w:rsidR="00D539D3" w:rsidRPr="00832C6A" w:rsidRDefault="00D539D3" w:rsidP="00F9798B">
                  <w:pPr>
                    <w:pStyle w:val="rowtabella0"/>
                    <w:rPr>
                      <w:color w:val="002060"/>
                    </w:rPr>
                  </w:pPr>
                  <w:r w:rsidRPr="00832C6A">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F6078E" w14:textId="77777777" w:rsidR="00D539D3" w:rsidRPr="00832C6A" w:rsidRDefault="00D539D3" w:rsidP="00F9798B">
                  <w:pPr>
                    <w:pStyle w:val="rowtabella0"/>
                    <w:rPr>
                      <w:color w:val="002060"/>
                    </w:rPr>
                  </w:pPr>
                  <w:r w:rsidRPr="00832C6A">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8C7B92" w14:textId="77777777" w:rsidR="00D539D3" w:rsidRPr="00832C6A" w:rsidRDefault="00D539D3" w:rsidP="00F9798B">
                  <w:pPr>
                    <w:pStyle w:val="rowtabella0"/>
                    <w:jc w:val="center"/>
                    <w:rPr>
                      <w:color w:val="002060"/>
                    </w:rPr>
                  </w:pPr>
                  <w:r w:rsidRPr="00832C6A">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6D7797" w14:textId="77777777" w:rsidR="00D539D3" w:rsidRPr="00832C6A" w:rsidRDefault="00D539D3" w:rsidP="00F9798B">
                  <w:pPr>
                    <w:pStyle w:val="rowtabella0"/>
                    <w:jc w:val="center"/>
                    <w:rPr>
                      <w:color w:val="002060"/>
                    </w:rPr>
                  </w:pPr>
                  <w:r w:rsidRPr="00832C6A">
                    <w:rPr>
                      <w:color w:val="002060"/>
                    </w:rPr>
                    <w:t> </w:t>
                  </w:r>
                </w:p>
              </w:tc>
            </w:tr>
            <w:tr w:rsidR="00D539D3" w:rsidRPr="00832C6A" w14:paraId="3B10114C"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223D45" w14:textId="77777777" w:rsidR="00D539D3" w:rsidRPr="00832C6A" w:rsidRDefault="00D539D3" w:rsidP="00F9798B">
                  <w:pPr>
                    <w:pStyle w:val="rowtabella0"/>
                    <w:rPr>
                      <w:color w:val="002060"/>
                    </w:rPr>
                  </w:pPr>
                  <w:r w:rsidRPr="00832C6A">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953DE2" w14:textId="77777777" w:rsidR="00D539D3" w:rsidRPr="00832C6A" w:rsidRDefault="00D539D3" w:rsidP="00F9798B">
                  <w:pPr>
                    <w:pStyle w:val="rowtabella0"/>
                    <w:rPr>
                      <w:color w:val="002060"/>
                    </w:rPr>
                  </w:pPr>
                  <w:r w:rsidRPr="00832C6A">
                    <w:rPr>
                      <w:color w:val="002060"/>
                    </w:rPr>
                    <w:t>- ITALSERVICE C5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73DB53" w14:textId="77777777" w:rsidR="00D539D3" w:rsidRPr="00832C6A" w:rsidRDefault="00D539D3" w:rsidP="00F9798B">
                  <w:pPr>
                    <w:pStyle w:val="rowtabella0"/>
                    <w:jc w:val="center"/>
                    <w:rPr>
                      <w:color w:val="002060"/>
                    </w:rPr>
                  </w:pPr>
                  <w:r w:rsidRPr="00832C6A">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B1B8ED" w14:textId="77777777" w:rsidR="00D539D3" w:rsidRPr="00832C6A" w:rsidRDefault="00D539D3" w:rsidP="00F9798B">
                  <w:pPr>
                    <w:pStyle w:val="rowtabella0"/>
                    <w:jc w:val="center"/>
                    <w:rPr>
                      <w:color w:val="002060"/>
                    </w:rPr>
                  </w:pPr>
                  <w:r w:rsidRPr="00832C6A">
                    <w:rPr>
                      <w:color w:val="002060"/>
                    </w:rPr>
                    <w:t> </w:t>
                  </w:r>
                </w:p>
              </w:tc>
            </w:tr>
            <w:tr w:rsidR="00D539D3" w:rsidRPr="00832C6A" w14:paraId="40C736D0"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746919" w14:textId="77777777" w:rsidR="00D539D3" w:rsidRPr="00832C6A" w:rsidRDefault="00D539D3" w:rsidP="00F9798B">
                  <w:pPr>
                    <w:pStyle w:val="rowtabella0"/>
                    <w:rPr>
                      <w:color w:val="002060"/>
                    </w:rPr>
                  </w:pPr>
                  <w:r w:rsidRPr="00832C6A">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F0D1C6" w14:textId="77777777" w:rsidR="00D539D3" w:rsidRPr="00832C6A" w:rsidRDefault="00D539D3" w:rsidP="00F9798B">
                  <w:pPr>
                    <w:pStyle w:val="rowtabella0"/>
                    <w:rPr>
                      <w:color w:val="002060"/>
                    </w:rPr>
                  </w:pPr>
                  <w:r w:rsidRPr="00832C6A">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AC9623" w14:textId="77777777" w:rsidR="00D539D3" w:rsidRPr="00832C6A" w:rsidRDefault="00D539D3" w:rsidP="00F9798B">
                  <w:pPr>
                    <w:pStyle w:val="rowtabella0"/>
                    <w:jc w:val="center"/>
                    <w:rPr>
                      <w:color w:val="002060"/>
                    </w:rPr>
                  </w:pPr>
                  <w:r w:rsidRPr="00832C6A">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088445" w14:textId="77777777" w:rsidR="00D539D3" w:rsidRPr="00832C6A" w:rsidRDefault="00D539D3" w:rsidP="00F9798B">
                  <w:pPr>
                    <w:pStyle w:val="rowtabella0"/>
                    <w:jc w:val="center"/>
                    <w:rPr>
                      <w:color w:val="002060"/>
                    </w:rPr>
                  </w:pPr>
                  <w:r w:rsidRPr="00832C6A">
                    <w:rPr>
                      <w:color w:val="002060"/>
                    </w:rPr>
                    <w:t> </w:t>
                  </w:r>
                </w:p>
              </w:tc>
            </w:tr>
            <w:tr w:rsidR="00D539D3" w:rsidRPr="00832C6A" w14:paraId="373DA52A" w14:textId="77777777" w:rsidTr="00F97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8EAB32" w14:textId="77777777" w:rsidR="00D539D3" w:rsidRPr="00832C6A" w:rsidRDefault="00D539D3" w:rsidP="00F9798B">
                  <w:pPr>
                    <w:pStyle w:val="rowtabella0"/>
                    <w:rPr>
                      <w:color w:val="002060"/>
                    </w:rPr>
                  </w:pPr>
                  <w:r w:rsidRPr="00832C6A">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A6AA4" w14:textId="77777777" w:rsidR="00D539D3" w:rsidRPr="00832C6A" w:rsidRDefault="00D539D3" w:rsidP="00F9798B">
                  <w:pPr>
                    <w:pStyle w:val="rowtabella0"/>
                    <w:rPr>
                      <w:color w:val="002060"/>
                    </w:rPr>
                  </w:pPr>
                  <w:r w:rsidRPr="00832C6A">
                    <w:rPr>
                      <w:color w:val="002060"/>
                    </w:rPr>
                    <w:t>- AMICI DEL CENTROSOCIOsq.B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E9E85F" w14:textId="77777777" w:rsidR="00D539D3" w:rsidRPr="00832C6A" w:rsidRDefault="00D539D3" w:rsidP="00F9798B">
                  <w:pPr>
                    <w:pStyle w:val="rowtabella0"/>
                    <w:jc w:val="center"/>
                    <w:rPr>
                      <w:color w:val="002060"/>
                    </w:rPr>
                  </w:pPr>
                  <w:r w:rsidRPr="00832C6A">
                    <w:rPr>
                      <w:color w:val="002060"/>
                    </w:rPr>
                    <w:t>0 - 8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8479B4" w14:textId="77777777" w:rsidR="00D539D3" w:rsidRPr="00832C6A" w:rsidRDefault="00D539D3" w:rsidP="00F9798B">
                  <w:pPr>
                    <w:pStyle w:val="rowtabella0"/>
                    <w:jc w:val="center"/>
                    <w:rPr>
                      <w:color w:val="002060"/>
                    </w:rPr>
                  </w:pPr>
                  <w:r w:rsidRPr="00832C6A">
                    <w:rPr>
                      <w:color w:val="002060"/>
                    </w:rPr>
                    <w:t> </w:t>
                  </w:r>
                </w:p>
              </w:tc>
            </w:tr>
          </w:tbl>
          <w:p w14:paraId="52F60DA1" w14:textId="77777777" w:rsidR="00D539D3" w:rsidRPr="00832C6A" w:rsidRDefault="00D539D3" w:rsidP="00F9798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39D3" w:rsidRPr="00832C6A" w14:paraId="73EE9DDB" w14:textId="77777777" w:rsidTr="00F97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5BD5E" w14:textId="77777777" w:rsidR="00D539D3" w:rsidRPr="00832C6A" w:rsidRDefault="00D539D3" w:rsidP="00F9798B">
                  <w:pPr>
                    <w:pStyle w:val="headertabella0"/>
                    <w:rPr>
                      <w:color w:val="002060"/>
                    </w:rPr>
                  </w:pPr>
                  <w:r w:rsidRPr="00832C6A">
                    <w:rPr>
                      <w:color w:val="002060"/>
                    </w:rPr>
                    <w:lastRenderedPageBreak/>
                    <w:t>GIRONE B - 10 Giornata - A</w:t>
                  </w:r>
                </w:p>
              </w:tc>
            </w:tr>
            <w:tr w:rsidR="00D539D3" w:rsidRPr="00832C6A" w14:paraId="07D2B05A" w14:textId="77777777" w:rsidTr="00F97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2ACB2E" w14:textId="77777777" w:rsidR="00D539D3" w:rsidRPr="00832C6A" w:rsidRDefault="00D539D3" w:rsidP="00F9798B">
                  <w:pPr>
                    <w:pStyle w:val="rowtabella0"/>
                    <w:rPr>
                      <w:color w:val="002060"/>
                    </w:rPr>
                  </w:pPr>
                  <w:r w:rsidRPr="00832C6A">
                    <w:rPr>
                      <w:color w:val="002060"/>
                    </w:rPr>
                    <w:lastRenderedPageBreak/>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C1577D" w14:textId="77777777" w:rsidR="00D539D3" w:rsidRPr="00832C6A" w:rsidRDefault="00D539D3" w:rsidP="00F9798B">
                  <w:pPr>
                    <w:pStyle w:val="rowtabella0"/>
                    <w:rPr>
                      <w:color w:val="002060"/>
                    </w:rPr>
                  </w:pPr>
                  <w:r w:rsidRPr="00832C6A">
                    <w:rPr>
                      <w:color w:val="002060"/>
                    </w:rPr>
                    <w:t>- ASCOLI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61D97" w14:textId="77777777" w:rsidR="00D539D3" w:rsidRPr="00832C6A" w:rsidRDefault="00D539D3" w:rsidP="00F9798B">
                  <w:pPr>
                    <w:pStyle w:val="rowtabella0"/>
                    <w:jc w:val="center"/>
                    <w:rPr>
                      <w:color w:val="002060"/>
                    </w:rPr>
                  </w:pPr>
                  <w:r w:rsidRPr="00832C6A">
                    <w:rPr>
                      <w:color w:val="002060"/>
                    </w:rPr>
                    <w:t>5 - 7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EA1920" w14:textId="77777777" w:rsidR="00D539D3" w:rsidRPr="00832C6A" w:rsidRDefault="00D539D3" w:rsidP="00F9798B">
                  <w:pPr>
                    <w:pStyle w:val="rowtabella0"/>
                    <w:jc w:val="center"/>
                    <w:rPr>
                      <w:color w:val="002060"/>
                    </w:rPr>
                  </w:pPr>
                  <w:r w:rsidRPr="00832C6A">
                    <w:rPr>
                      <w:color w:val="002060"/>
                    </w:rPr>
                    <w:t> </w:t>
                  </w:r>
                </w:p>
              </w:tc>
            </w:tr>
            <w:tr w:rsidR="00D539D3" w:rsidRPr="00832C6A" w14:paraId="2256B0CE"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C42A5D" w14:textId="77777777" w:rsidR="00D539D3" w:rsidRPr="00832C6A" w:rsidRDefault="00D539D3" w:rsidP="00F9798B">
                  <w:pPr>
                    <w:pStyle w:val="rowtabella0"/>
                    <w:rPr>
                      <w:color w:val="002060"/>
                    </w:rPr>
                  </w:pPr>
                  <w:r w:rsidRPr="00832C6A">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99F811" w14:textId="77777777" w:rsidR="00D539D3" w:rsidRPr="00832C6A" w:rsidRDefault="00D539D3" w:rsidP="00F9798B">
                  <w:pPr>
                    <w:pStyle w:val="rowtabella0"/>
                    <w:rPr>
                      <w:color w:val="002060"/>
                    </w:rPr>
                  </w:pPr>
                  <w:r w:rsidRPr="00832C6A">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CE8C8E" w14:textId="77777777" w:rsidR="00D539D3" w:rsidRPr="00832C6A" w:rsidRDefault="00D539D3" w:rsidP="00F9798B">
                  <w:pPr>
                    <w:pStyle w:val="rowtabella0"/>
                    <w:jc w:val="center"/>
                    <w:rPr>
                      <w:color w:val="002060"/>
                    </w:rPr>
                  </w:pPr>
                  <w:r w:rsidRPr="00832C6A">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F2D808" w14:textId="77777777" w:rsidR="00D539D3" w:rsidRPr="00832C6A" w:rsidRDefault="00D539D3" w:rsidP="00F9798B">
                  <w:pPr>
                    <w:pStyle w:val="rowtabella0"/>
                    <w:jc w:val="center"/>
                    <w:rPr>
                      <w:color w:val="002060"/>
                    </w:rPr>
                  </w:pPr>
                  <w:r w:rsidRPr="00832C6A">
                    <w:rPr>
                      <w:color w:val="002060"/>
                    </w:rPr>
                    <w:t> </w:t>
                  </w:r>
                </w:p>
              </w:tc>
            </w:tr>
            <w:tr w:rsidR="00D539D3" w:rsidRPr="00832C6A" w14:paraId="17D2761E"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C99916" w14:textId="77777777" w:rsidR="00D539D3" w:rsidRPr="00832C6A" w:rsidRDefault="00D539D3" w:rsidP="00F9798B">
                  <w:pPr>
                    <w:pStyle w:val="rowtabella0"/>
                    <w:rPr>
                      <w:color w:val="002060"/>
                    </w:rPr>
                  </w:pPr>
                  <w:r w:rsidRPr="00832C6A">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02E16B" w14:textId="77777777" w:rsidR="00D539D3" w:rsidRPr="00832C6A" w:rsidRDefault="00D539D3" w:rsidP="00F9798B">
                  <w:pPr>
                    <w:pStyle w:val="rowtabella0"/>
                    <w:rPr>
                      <w:color w:val="002060"/>
                    </w:rPr>
                  </w:pPr>
                  <w:r w:rsidRPr="00832C6A">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8EAC98" w14:textId="77777777" w:rsidR="00D539D3" w:rsidRPr="00832C6A" w:rsidRDefault="00D539D3" w:rsidP="00F9798B">
                  <w:pPr>
                    <w:pStyle w:val="rowtabella0"/>
                    <w:jc w:val="center"/>
                    <w:rPr>
                      <w:color w:val="002060"/>
                    </w:rPr>
                  </w:pPr>
                  <w:r w:rsidRPr="00832C6A">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80448C" w14:textId="77777777" w:rsidR="00D539D3" w:rsidRPr="00832C6A" w:rsidRDefault="00D539D3" w:rsidP="00F9798B">
                  <w:pPr>
                    <w:pStyle w:val="rowtabella0"/>
                    <w:jc w:val="center"/>
                    <w:rPr>
                      <w:color w:val="002060"/>
                    </w:rPr>
                  </w:pPr>
                  <w:r w:rsidRPr="00832C6A">
                    <w:rPr>
                      <w:color w:val="002060"/>
                    </w:rPr>
                    <w:t> </w:t>
                  </w:r>
                </w:p>
              </w:tc>
            </w:tr>
            <w:tr w:rsidR="00D539D3" w:rsidRPr="00832C6A" w14:paraId="434C4E63"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0A2CC7" w14:textId="77777777" w:rsidR="00D539D3" w:rsidRPr="00832C6A" w:rsidRDefault="00D539D3" w:rsidP="00F9798B">
                  <w:pPr>
                    <w:pStyle w:val="rowtabella0"/>
                    <w:rPr>
                      <w:color w:val="002060"/>
                    </w:rPr>
                  </w:pPr>
                  <w:r w:rsidRPr="00832C6A">
                    <w:rPr>
                      <w:color w:val="002060"/>
                    </w:rPr>
                    <w:t>(1) 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647389" w14:textId="77777777" w:rsidR="00D539D3" w:rsidRPr="00832C6A" w:rsidRDefault="00D539D3" w:rsidP="00F9798B">
                  <w:pPr>
                    <w:pStyle w:val="rowtabella0"/>
                    <w:rPr>
                      <w:color w:val="002060"/>
                    </w:rPr>
                  </w:pPr>
                  <w:r w:rsidRPr="00832C6A">
                    <w:rPr>
                      <w:color w:val="002060"/>
                    </w:rPr>
                    <w:t>- RECANATI CALCIO A 5 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B10CD0" w14:textId="77777777" w:rsidR="00D539D3" w:rsidRPr="00832C6A" w:rsidRDefault="00D539D3" w:rsidP="00F9798B">
                  <w:pPr>
                    <w:pStyle w:val="rowtabella0"/>
                    <w:jc w:val="center"/>
                    <w:rPr>
                      <w:color w:val="002060"/>
                    </w:rPr>
                  </w:pPr>
                  <w:r w:rsidRPr="00832C6A">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4557F7" w14:textId="77777777" w:rsidR="00D539D3" w:rsidRPr="00832C6A" w:rsidRDefault="00D539D3" w:rsidP="00F9798B">
                  <w:pPr>
                    <w:pStyle w:val="rowtabella0"/>
                    <w:jc w:val="center"/>
                    <w:rPr>
                      <w:color w:val="002060"/>
                    </w:rPr>
                  </w:pPr>
                  <w:r w:rsidRPr="00832C6A">
                    <w:rPr>
                      <w:color w:val="002060"/>
                    </w:rPr>
                    <w:t> </w:t>
                  </w:r>
                </w:p>
              </w:tc>
            </w:tr>
            <w:tr w:rsidR="00D539D3" w:rsidRPr="00832C6A" w14:paraId="200C87B7" w14:textId="77777777" w:rsidTr="00F97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67F385" w14:textId="77777777" w:rsidR="00D539D3" w:rsidRPr="00832C6A" w:rsidRDefault="00D539D3" w:rsidP="00F9798B">
                  <w:pPr>
                    <w:pStyle w:val="rowtabella0"/>
                    <w:rPr>
                      <w:color w:val="002060"/>
                    </w:rPr>
                  </w:pPr>
                  <w:r w:rsidRPr="00832C6A">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62110" w14:textId="77777777" w:rsidR="00D539D3" w:rsidRPr="00832C6A" w:rsidRDefault="00D539D3" w:rsidP="00F9798B">
                  <w:pPr>
                    <w:pStyle w:val="rowtabella0"/>
                    <w:rPr>
                      <w:color w:val="002060"/>
                    </w:rPr>
                  </w:pPr>
                  <w:r w:rsidRPr="00832C6A">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F444B" w14:textId="77777777" w:rsidR="00D539D3" w:rsidRPr="00832C6A" w:rsidRDefault="00D539D3" w:rsidP="00F9798B">
                  <w:pPr>
                    <w:pStyle w:val="rowtabella0"/>
                    <w:jc w:val="center"/>
                    <w:rPr>
                      <w:color w:val="002060"/>
                    </w:rPr>
                  </w:pPr>
                  <w:r w:rsidRPr="00832C6A">
                    <w:rPr>
                      <w:color w:val="002060"/>
                    </w:rPr>
                    <w:t>1 - 10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BD739" w14:textId="77777777" w:rsidR="00D539D3" w:rsidRPr="00832C6A" w:rsidRDefault="00D539D3" w:rsidP="00F9798B">
                  <w:pPr>
                    <w:pStyle w:val="rowtabella0"/>
                    <w:jc w:val="center"/>
                    <w:rPr>
                      <w:color w:val="002060"/>
                    </w:rPr>
                  </w:pPr>
                  <w:r w:rsidRPr="00832C6A">
                    <w:rPr>
                      <w:color w:val="002060"/>
                    </w:rPr>
                    <w:t> </w:t>
                  </w:r>
                </w:p>
              </w:tc>
            </w:tr>
            <w:tr w:rsidR="00D539D3" w:rsidRPr="00832C6A" w14:paraId="133E23E2" w14:textId="77777777" w:rsidTr="00F9798B">
              <w:tc>
                <w:tcPr>
                  <w:tcW w:w="4700" w:type="dxa"/>
                  <w:gridSpan w:val="4"/>
                  <w:tcBorders>
                    <w:top w:val="nil"/>
                    <w:left w:val="nil"/>
                    <w:bottom w:val="nil"/>
                    <w:right w:val="nil"/>
                  </w:tcBorders>
                  <w:tcMar>
                    <w:top w:w="20" w:type="dxa"/>
                    <w:left w:w="20" w:type="dxa"/>
                    <w:bottom w:w="20" w:type="dxa"/>
                    <w:right w:w="20" w:type="dxa"/>
                  </w:tcMar>
                  <w:vAlign w:val="center"/>
                  <w:hideMark/>
                </w:tcPr>
                <w:p w14:paraId="1BBF4170" w14:textId="77777777" w:rsidR="00D539D3" w:rsidRPr="00832C6A" w:rsidRDefault="00D539D3" w:rsidP="00F9798B">
                  <w:pPr>
                    <w:pStyle w:val="rowtabella0"/>
                    <w:rPr>
                      <w:color w:val="002060"/>
                    </w:rPr>
                  </w:pPr>
                  <w:r w:rsidRPr="00832C6A">
                    <w:rPr>
                      <w:color w:val="002060"/>
                    </w:rPr>
                    <w:t>(1) - disputata il 02/12/2023</w:t>
                  </w:r>
                </w:p>
              </w:tc>
            </w:tr>
          </w:tbl>
          <w:p w14:paraId="51F33F6F" w14:textId="77777777" w:rsidR="00D539D3" w:rsidRPr="00832C6A" w:rsidRDefault="00D539D3" w:rsidP="00F9798B">
            <w:pPr>
              <w:rPr>
                <w:color w:val="002060"/>
              </w:rPr>
            </w:pPr>
          </w:p>
        </w:tc>
      </w:tr>
    </w:tbl>
    <w:p w14:paraId="474B566A" w14:textId="77777777" w:rsidR="00D539D3" w:rsidRPr="00832C6A" w:rsidRDefault="00D539D3" w:rsidP="00D539D3">
      <w:pPr>
        <w:pStyle w:val="breakline"/>
        <w:rPr>
          <w:rFonts w:eastAsiaTheme="minorEastAsia"/>
          <w:color w:val="002060"/>
        </w:rPr>
      </w:pPr>
    </w:p>
    <w:p w14:paraId="303F0DD4" w14:textId="77777777" w:rsidR="00D539D3" w:rsidRPr="00832C6A" w:rsidRDefault="00D539D3" w:rsidP="00D539D3">
      <w:pPr>
        <w:pStyle w:val="breakline"/>
        <w:rPr>
          <w:color w:val="002060"/>
        </w:rPr>
      </w:pPr>
    </w:p>
    <w:p w14:paraId="7E025860" w14:textId="77777777" w:rsidR="00D539D3" w:rsidRPr="00832C6A" w:rsidRDefault="00D539D3" w:rsidP="00D539D3">
      <w:pPr>
        <w:pStyle w:val="titoloprinc0"/>
        <w:rPr>
          <w:color w:val="002060"/>
        </w:rPr>
      </w:pPr>
      <w:r w:rsidRPr="00832C6A">
        <w:rPr>
          <w:color w:val="002060"/>
        </w:rPr>
        <w:t>GIUDICE SPORTIVO</w:t>
      </w:r>
    </w:p>
    <w:p w14:paraId="3B055D53" w14:textId="77777777" w:rsidR="00D539D3" w:rsidRPr="00832C6A" w:rsidRDefault="00D539D3" w:rsidP="00D539D3">
      <w:pPr>
        <w:pStyle w:val="diffida"/>
        <w:rPr>
          <w:color w:val="002060"/>
        </w:rPr>
      </w:pPr>
      <w:r w:rsidRPr="00832C6A">
        <w:rPr>
          <w:color w:val="002060"/>
        </w:rPr>
        <w:t>Il Giudice Sportivo Avv. Agnese Lazzaretti, con l'assistenza del segretario Angelo Castellana, nella seduta del 015/12/2023, ha adottato le decisioni che di seguito integralmente si riportano:</w:t>
      </w:r>
    </w:p>
    <w:p w14:paraId="57DA1C22" w14:textId="77777777" w:rsidR="00D539D3" w:rsidRPr="00832C6A" w:rsidRDefault="00D539D3" w:rsidP="00D539D3">
      <w:pPr>
        <w:pStyle w:val="titolo10"/>
        <w:rPr>
          <w:color w:val="002060"/>
        </w:rPr>
      </w:pPr>
      <w:r w:rsidRPr="00832C6A">
        <w:rPr>
          <w:color w:val="002060"/>
        </w:rPr>
        <w:t xml:space="preserve">GARE DEL 3/12/2023 </w:t>
      </w:r>
    </w:p>
    <w:p w14:paraId="65761C2A" w14:textId="77777777" w:rsidR="00D539D3" w:rsidRPr="00832C6A" w:rsidRDefault="00D539D3" w:rsidP="00D539D3">
      <w:pPr>
        <w:pStyle w:val="titolo60"/>
        <w:rPr>
          <w:color w:val="002060"/>
        </w:rPr>
      </w:pPr>
      <w:r w:rsidRPr="00832C6A">
        <w:rPr>
          <w:color w:val="002060"/>
        </w:rPr>
        <w:t xml:space="preserve">DECISIONI DEL GIUDICE SPORTIVO </w:t>
      </w:r>
    </w:p>
    <w:p w14:paraId="7F2372F6" w14:textId="77777777" w:rsidR="00D539D3" w:rsidRDefault="00D539D3" w:rsidP="00D539D3">
      <w:pPr>
        <w:pStyle w:val="diffida"/>
        <w:spacing w:before="80" w:beforeAutospacing="0" w:after="40" w:afterAutospacing="0"/>
        <w:jc w:val="left"/>
        <w:rPr>
          <w:color w:val="002060"/>
        </w:rPr>
      </w:pPr>
      <w:r w:rsidRPr="00832C6A">
        <w:rPr>
          <w:color w:val="002060"/>
        </w:rPr>
        <w:t xml:space="preserve">gara del 3/12/2023 AUDAX 1970 S.ANGELO - CERRETO D ESI C5 A.S.D. </w:t>
      </w:r>
      <w:r w:rsidRPr="00832C6A">
        <w:rPr>
          <w:color w:val="002060"/>
        </w:rPr>
        <w:br/>
        <w:t>Rilevato dal referto arbitrale che la gara in oggetto non ha avuto svolgimento per la mancata presenza in campo della Soc. Audax 1970,</w:t>
      </w:r>
    </w:p>
    <w:p w14:paraId="0DFE434D" w14:textId="77777777" w:rsidR="00D539D3" w:rsidRDefault="00D539D3" w:rsidP="00D539D3">
      <w:pPr>
        <w:pStyle w:val="diffida"/>
        <w:spacing w:before="80" w:beforeAutospacing="0" w:after="40" w:afterAutospacing="0"/>
        <w:jc w:val="left"/>
        <w:rPr>
          <w:color w:val="002060"/>
        </w:rPr>
      </w:pPr>
      <w:r w:rsidRPr="00832C6A">
        <w:rPr>
          <w:color w:val="002060"/>
        </w:rPr>
        <w:t xml:space="preserve">si decide: </w:t>
      </w:r>
    </w:p>
    <w:p w14:paraId="6E68A53B" w14:textId="77777777" w:rsidR="00D539D3" w:rsidRDefault="00D539D3" w:rsidP="00D539D3">
      <w:pPr>
        <w:pStyle w:val="diffida"/>
        <w:spacing w:before="80" w:beforeAutospacing="0" w:after="40" w:afterAutospacing="0"/>
        <w:jc w:val="left"/>
        <w:rPr>
          <w:color w:val="002060"/>
        </w:rPr>
      </w:pPr>
      <w:r w:rsidRPr="00832C6A">
        <w:rPr>
          <w:color w:val="002060"/>
        </w:rPr>
        <w:t>a) di infliggere alla Soc. Audax 1970 la punizione sportiva della perdita della gara con il punteggio di 0 - 6 nonch</w:t>
      </w:r>
      <w:r>
        <w:rPr>
          <w:color w:val="002060"/>
        </w:rPr>
        <w:t>é</w:t>
      </w:r>
      <w:r w:rsidRPr="00832C6A">
        <w:rPr>
          <w:color w:val="002060"/>
        </w:rPr>
        <w:t xml:space="preserve"> la penalizzazione di un punto in classifica; </w:t>
      </w:r>
    </w:p>
    <w:p w14:paraId="3F97B47B" w14:textId="77777777" w:rsidR="00D539D3" w:rsidRPr="00832C6A" w:rsidRDefault="00D539D3" w:rsidP="00D539D3">
      <w:pPr>
        <w:pStyle w:val="diffida"/>
        <w:spacing w:before="80" w:beforeAutospacing="0" w:after="40" w:afterAutospacing="0"/>
        <w:jc w:val="left"/>
        <w:rPr>
          <w:color w:val="002060"/>
        </w:rPr>
      </w:pPr>
      <w:r w:rsidRPr="00832C6A">
        <w:rPr>
          <w:color w:val="002060"/>
        </w:rPr>
        <w:t xml:space="preserve">b) di comminare alla società Audax la sanzione dell'ammenda di euro 100,00 (1 rinuncia) </w:t>
      </w:r>
    </w:p>
    <w:p w14:paraId="39F3A9D3" w14:textId="77777777" w:rsidR="00D539D3" w:rsidRPr="00832C6A" w:rsidRDefault="00D539D3" w:rsidP="00D539D3">
      <w:pPr>
        <w:pStyle w:val="titolo7a"/>
        <w:rPr>
          <w:color w:val="002060"/>
        </w:rPr>
      </w:pPr>
      <w:r w:rsidRPr="00832C6A">
        <w:rPr>
          <w:color w:val="002060"/>
        </w:rPr>
        <w:t xml:space="preserve">PROVVEDIMENTI DISCIPLINARI </w:t>
      </w:r>
    </w:p>
    <w:p w14:paraId="53C6E702" w14:textId="77777777" w:rsidR="00D539D3" w:rsidRPr="00832C6A" w:rsidRDefault="00D539D3" w:rsidP="00D539D3">
      <w:pPr>
        <w:pStyle w:val="titolo7b0"/>
        <w:rPr>
          <w:color w:val="002060"/>
        </w:rPr>
      </w:pPr>
      <w:r w:rsidRPr="00832C6A">
        <w:rPr>
          <w:color w:val="002060"/>
        </w:rPr>
        <w:t xml:space="preserve">In base alle risultanze degli atti ufficiali sono state deliberate le seguenti sanzioni disciplinari. </w:t>
      </w:r>
    </w:p>
    <w:p w14:paraId="10990C06" w14:textId="77777777" w:rsidR="00D539D3" w:rsidRPr="00832C6A" w:rsidRDefault="00D539D3" w:rsidP="00D539D3">
      <w:pPr>
        <w:pStyle w:val="titolo30"/>
        <w:rPr>
          <w:color w:val="002060"/>
        </w:rPr>
      </w:pPr>
      <w:r w:rsidRPr="00832C6A">
        <w:rPr>
          <w:color w:val="002060"/>
        </w:rPr>
        <w:t xml:space="preserve">SOCIETA' </w:t>
      </w:r>
    </w:p>
    <w:p w14:paraId="5A6F02EB" w14:textId="77777777" w:rsidR="00D539D3" w:rsidRPr="00832C6A" w:rsidRDefault="00D539D3" w:rsidP="00D539D3">
      <w:pPr>
        <w:pStyle w:val="titolo20"/>
        <w:rPr>
          <w:color w:val="002060"/>
        </w:rPr>
      </w:pPr>
      <w:r w:rsidRPr="00832C6A">
        <w:rPr>
          <w:color w:val="002060"/>
        </w:rPr>
        <w:t xml:space="preserve">PERDITA DELLA GARA: </w:t>
      </w:r>
    </w:p>
    <w:p w14:paraId="6FCFC8CF" w14:textId="77777777" w:rsidR="00D539D3" w:rsidRPr="00832C6A" w:rsidRDefault="00D539D3" w:rsidP="00D539D3">
      <w:pPr>
        <w:pStyle w:val="diffida"/>
        <w:spacing w:before="80" w:beforeAutospacing="0" w:after="40" w:afterAutospacing="0"/>
        <w:jc w:val="left"/>
        <w:rPr>
          <w:color w:val="002060"/>
        </w:rPr>
      </w:pPr>
      <w:r w:rsidRPr="00832C6A">
        <w:rPr>
          <w:color w:val="002060"/>
        </w:rPr>
        <w:t xml:space="preserve">AUDAX 1970 S.ANGELO </w:t>
      </w:r>
      <w:r w:rsidRPr="00832C6A">
        <w:rPr>
          <w:color w:val="002060"/>
        </w:rPr>
        <w:br/>
        <w:t xml:space="preserve">V. delibera </w:t>
      </w:r>
    </w:p>
    <w:p w14:paraId="1157AC6E" w14:textId="77777777" w:rsidR="00D539D3" w:rsidRPr="00832C6A" w:rsidRDefault="00D539D3" w:rsidP="00D539D3">
      <w:pPr>
        <w:pStyle w:val="titolo20"/>
        <w:rPr>
          <w:color w:val="002060"/>
        </w:rPr>
      </w:pPr>
      <w:r w:rsidRPr="00832C6A">
        <w:rPr>
          <w:color w:val="002060"/>
        </w:rPr>
        <w:t xml:space="preserve">PENALIZZAZIONE PUNTI IN CLASSIFICA: </w:t>
      </w:r>
    </w:p>
    <w:p w14:paraId="6B7EBBEB" w14:textId="77777777" w:rsidR="00D539D3" w:rsidRPr="00832C6A" w:rsidRDefault="00D539D3" w:rsidP="00D539D3">
      <w:pPr>
        <w:pStyle w:val="diffida"/>
        <w:spacing w:before="80" w:beforeAutospacing="0" w:after="40" w:afterAutospacing="0"/>
        <w:jc w:val="left"/>
        <w:rPr>
          <w:color w:val="002060"/>
        </w:rPr>
      </w:pPr>
      <w:r w:rsidRPr="00832C6A">
        <w:rPr>
          <w:color w:val="002060"/>
        </w:rPr>
        <w:t xml:space="preserve">AUDAX 1970 S.ANGELO 1 </w:t>
      </w:r>
      <w:r w:rsidRPr="00832C6A">
        <w:rPr>
          <w:color w:val="002060"/>
        </w:rPr>
        <w:br/>
        <w:t xml:space="preserve">V. Delibera </w:t>
      </w:r>
    </w:p>
    <w:p w14:paraId="77FC1CE8" w14:textId="77777777" w:rsidR="00D539D3" w:rsidRPr="00832C6A" w:rsidRDefault="00D539D3" w:rsidP="00D539D3">
      <w:pPr>
        <w:pStyle w:val="titolo30"/>
        <w:rPr>
          <w:color w:val="002060"/>
        </w:rPr>
      </w:pPr>
      <w:r w:rsidRPr="00832C6A">
        <w:rPr>
          <w:color w:val="002060"/>
        </w:rPr>
        <w:t xml:space="preserve">CALCIATORI ESPULSI </w:t>
      </w:r>
    </w:p>
    <w:p w14:paraId="1DEDD7E9" w14:textId="77777777" w:rsidR="00D539D3" w:rsidRPr="00832C6A" w:rsidRDefault="00D539D3" w:rsidP="00D539D3">
      <w:pPr>
        <w:pStyle w:val="titolo20"/>
        <w:rPr>
          <w:color w:val="002060"/>
        </w:rPr>
      </w:pPr>
      <w:r w:rsidRPr="00832C6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41B0549A" w14:textId="77777777" w:rsidTr="00F9798B">
        <w:tc>
          <w:tcPr>
            <w:tcW w:w="2200" w:type="dxa"/>
            <w:tcMar>
              <w:top w:w="20" w:type="dxa"/>
              <w:left w:w="20" w:type="dxa"/>
              <w:bottom w:w="20" w:type="dxa"/>
              <w:right w:w="20" w:type="dxa"/>
            </w:tcMar>
            <w:vAlign w:val="center"/>
            <w:hideMark/>
          </w:tcPr>
          <w:p w14:paraId="4880C136" w14:textId="77777777" w:rsidR="00D539D3" w:rsidRPr="00832C6A" w:rsidRDefault="00D539D3" w:rsidP="00F9798B">
            <w:pPr>
              <w:pStyle w:val="movimento"/>
              <w:rPr>
                <w:color w:val="002060"/>
              </w:rPr>
            </w:pPr>
            <w:r w:rsidRPr="00832C6A">
              <w:rPr>
                <w:color w:val="002060"/>
              </w:rPr>
              <w:t>RACCICHINI FRANCESCO</w:t>
            </w:r>
          </w:p>
        </w:tc>
        <w:tc>
          <w:tcPr>
            <w:tcW w:w="2200" w:type="dxa"/>
            <w:tcMar>
              <w:top w:w="20" w:type="dxa"/>
              <w:left w:w="20" w:type="dxa"/>
              <w:bottom w:w="20" w:type="dxa"/>
              <w:right w:w="20" w:type="dxa"/>
            </w:tcMar>
            <w:vAlign w:val="center"/>
            <w:hideMark/>
          </w:tcPr>
          <w:p w14:paraId="0E811DF8" w14:textId="77777777" w:rsidR="00D539D3" w:rsidRPr="00832C6A" w:rsidRDefault="00D539D3" w:rsidP="00F9798B">
            <w:pPr>
              <w:pStyle w:val="movimento2"/>
              <w:rPr>
                <w:color w:val="002060"/>
              </w:rPr>
            </w:pPr>
            <w:r w:rsidRPr="00832C6A">
              <w:rPr>
                <w:color w:val="002060"/>
              </w:rPr>
              <w:t xml:space="preserve">(REAL SAN GIORGIO) </w:t>
            </w:r>
          </w:p>
        </w:tc>
        <w:tc>
          <w:tcPr>
            <w:tcW w:w="800" w:type="dxa"/>
            <w:tcMar>
              <w:top w:w="20" w:type="dxa"/>
              <w:left w:w="20" w:type="dxa"/>
              <w:bottom w:w="20" w:type="dxa"/>
              <w:right w:w="20" w:type="dxa"/>
            </w:tcMar>
            <w:vAlign w:val="center"/>
            <w:hideMark/>
          </w:tcPr>
          <w:p w14:paraId="0A677569"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3E0FE71B"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0321C5DD" w14:textId="77777777" w:rsidR="00D539D3" w:rsidRPr="00832C6A" w:rsidRDefault="00D539D3" w:rsidP="00F9798B">
            <w:pPr>
              <w:pStyle w:val="movimento2"/>
              <w:rPr>
                <w:color w:val="002060"/>
              </w:rPr>
            </w:pPr>
            <w:r w:rsidRPr="00832C6A">
              <w:rPr>
                <w:color w:val="002060"/>
              </w:rPr>
              <w:t> </w:t>
            </w:r>
          </w:p>
        </w:tc>
      </w:tr>
    </w:tbl>
    <w:p w14:paraId="24AA5CF5" w14:textId="77777777" w:rsidR="00D539D3" w:rsidRPr="00832C6A" w:rsidRDefault="00D539D3" w:rsidP="00D539D3">
      <w:pPr>
        <w:pStyle w:val="titolo30"/>
        <w:rPr>
          <w:rFonts w:eastAsiaTheme="minorEastAsia"/>
          <w:color w:val="002060"/>
        </w:rPr>
      </w:pPr>
      <w:r w:rsidRPr="00832C6A">
        <w:rPr>
          <w:color w:val="002060"/>
        </w:rPr>
        <w:t xml:space="preserve">CALCIATORI NON ESPULSI </w:t>
      </w:r>
    </w:p>
    <w:p w14:paraId="36BCF8A6" w14:textId="77777777" w:rsidR="00D539D3" w:rsidRPr="00832C6A" w:rsidRDefault="00D539D3" w:rsidP="00D539D3">
      <w:pPr>
        <w:pStyle w:val="titolo20"/>
        <w:rPr>
          <w:color w:val="002060"/>
        </w:rPr>
      </w:pPr>
      <w:r w:rsidRPr="00832C6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216530B1" w14:textId="77777777" w:rsidTr="00F9798B">
        <w:tc>
          <w:tcPr>
            <w:tcW w:w="2200" w:type="dxa"/>
            <w:tcMar>
              <w:top w:w="20" w:type="dxa"/>
              <w:left w:w="20" w:type="dxa"/>
              <w:bottom w:w="20" w:type="dxa"/>
              <w:right w:w="20" w:type="dxa"/>
            </w:tcMar>
            <w:vAlign w:val="center"/>
            <w:hideMark/>
          </w:tcPr>
          <w:p w14:paraId="0A9BC363" w14:textId="77777777" w:rsidR="00D539D3" w:rsidRPr="00832C6A" w:rsidRDefault="00D539D3" w:rsidP="00F9798B">
            <w:pPr>
              <w:pStyle w:val="movimento"/>
              <w:rPr>
                <w:color w:val="002060"/>
              </w:rPr>
            </w:pPr>
            <w:r w:rsidRPr="00832C6A">
              <w:rPr>
                <w:color w:val="002060"/>
              </w:rPr>
              <w:t>CROCERI MICHELANGELO</w:t>
            </w:r>
          </w:p>
        </w:tc>
        <w:tc>
          <w:tcPr>
            <w:tcW w:w="2200" w:type="dxa"/>
            <w:tcMar>
              <w:top w:w="20" w:type="dxa"/>
              <w:left w:w="20" w:type="dxa"/>
              <w:bottom w:w="20" w:type="dxa"/>
              <w:right w:w="20" w:type="dxa"/>
            </w:tcMar>
            <w:vAlign w:val="center"/>
            <w:hideMark/>
          </w:tcPr>
          <w:p w14:paraId="14A36098" w14:textId="77777777" w:rsidR="00D539D3" w:rsidRPr="00832C6A" w:rsidRDefault="00D539D3" w:rsidP="00F9798B">
            <w:pPr>
              <w:pStyle w:val="movimento2"/>
              <w:rPr>
                <w:color w:val="002060"/>
              </w:rPr>
            </w:pPr>
            <w:r w:rsidRPr="00832C6A">
              <w:rPr>
                <w:color w:val="002060"/>
              </w:rPr>
              <w:t xml:space="preserve">(SANGIORGIO) </w:t>
            </w:r>
          </w:p>
        </w:tc>
        <w:tc>
          <w:tcPr>
            <w:tcW w:w="800" w:type="dxa"/>
            <w:tcMar>
              <w:top w:w="20" w:type="dxa"/>
              <w:left w:w="20" w:type="dxa"/>
              <w:bottom w:w="20" w:type="dxa"/>
              <w:right w:w="20" w:type="dxa"/>
            </w:tcMar>
            <w:vAlign w:val="center"/>
            <w:hideMark/>
          </w:tcPr>
          <w:p w14:paraId="5ABD6076"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2E2A8661"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30720637" w14:textId="77777777" w:rsidR="00D539D3" w:rsidRPr="00832C6A" w:rsidRDefault="00D539D3" w:rsidP="00F9798B">
            <w:pPr>
              <w:pStyle w:val="movimento2"/>
              <w:rPr>
                <w:color w:val="002060"/>
              </w:rPr>
            </w:pPr>
            <w:r w:rsidRPr="00832C6A">
              <w:rPr>
                <w:color w:val="002060"/>
              </w:rPr>
              <w:t> </w:t>
            </w:r>
          </w:p>
        </w:tc>
      </w:tr>
    </w:tbl>
    <w:p w14:paraId="4209BF6E" w14:textId="77777777" w:rsidR="00D539D3" w:rsidRPr="00832C6A" w:rsidRDefault="00D539D3" w:rsidP="00D539D3">
      <w:pPr>
        <w:pStyle w:val="titolo20"/>
        <w:rPr>
          <w:rFonts w:eastAsiaTheme="minorEastAsia"/>
          <w:color w:val="002060"/>
        </w:rPr>
      </w:pPr>
      <w:r w:rsidRPr="00832C6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33863951" w14:textId="77777777" w:rsidTr="00F9798B">
        <w:tc>
          <w:tcPr>
            <w:tcW w:w="2200" w:type="dxa"/>
            <w:tcMar>
              <w:top w:w="20" w:type="dxa"/>
              <w:left w:w="20" w:type="dxa"/>
              <w:bottom w:w="20" w:type="dxa"/>
              <w:right w:w="20" w:type="dxa"/>
            </w:tcMar>
            <w:vAlign w:val="center"/>
            <w:hideMark/>
          </w:tcPr>
          <w:p w14:paraId="0B01C398" w14:textId="77777777" w:rsidR="00D539D3" w:rsidRPr="00832C6A" w:rsidRDefault="00D539D3" w:rsidP="00F9798B">
            <w:pPr>
              <w:pStyle w:val="movimento"/>
              <w:rPr>
                <w:color w:val="002060"/>
              </w:rPr>
            </w:pPr>
            <w:r w:rsidRPr="00832C6A">
              <w:rPr>
                <w:color w:val="002060"/>
              </w:rPr>
              <w:t>AGORDATI MATTEO</w:t>
            </w:r>
          </w:p>
        </w:tc>
        <w:tc>
          <w:tcPr>
            <w:tcW w:w="2200" w:type="dxa"/>
            <w:tcMar>
              <w:top w:w="20" w:type="dxa"/>
              <w:left w:w="20" w:type="dxa"/>
              <w:bottom w:w="20" w:type="dxa"/>
              <w:right w:w="20" w:type="dxa"/>
            </w:tcMar>
            <w:vAlign w:val="center"/>
            <w:hideMark/>
          </w:tcPr>
          <w:p w14:paraId="5DB94F85" w14:textId="77777777" w:rsidR="00D539D3" w:rsidRPr="00832C6A" w:rsidRDefault="00D539D3" w:rsidP="00F9798B">
            <w:pPr>
              <w:pStyle w:val="movimento2"/>
              <w:rPr>
                <w:color w:val="002060"/>
              </w:rPr>
            </w:pPr>
            <w:r w:rsidRPr="00832C6A">
              <w:rPr>
                <w:color w:val="002060"/>
              </w:rPr>
              <w:t xml:space="preserve">(FIGHT BULLS CORRIDONIA) </w:t>
            </w:r>
          </w:p>
        </w:tc>
        <w:tc>
          <w:tcPr>
            <w:tcW w:w="800" w:type="dxa"/>
            <w:tcMar>
              <w:top w:w="20" w:type="dxa"/>
              <w:left w:w="20" w:type="dxa"/>
              <w:bottom w:w="20" w:type="dxa"/>
              <w:right w:w="20" w:type="dxa"/>
            </w:tcMar>
            <w:vAlign w:val="center"/>
            <w:hideMark/>
          </w:tcPr>
          <w:p w14:paraId="292C8F17"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2D7A1CCE" w14:textId="77777777" w:rsidR="00D539D3" w:rsidRPr="00832C6A" w:rsidRDefault="00D539D3" w:rsidP="00F9798B">
            <w:pPr>
              <w:pStyle w:val="movimento"/>
              <w:rPr>
                <w:color w:val="002060"/>
              </w:rPr>
            </w:pPr>
            <w:r w:rsidRPr="00832C6A">
              <w:rPr>
                <w:color w:val="002060"/>
              </w:rPr>
              <w:t>SIGNORELLI EDOARDO</w:t>
            </w:r>
          </w:p>
        </w:tc>
        <w:tc>
          <w:tcPr>
            <w:tcW w:w="2200" w:type="dxa"/>
            <w:tcMar>
              <w:top w:w="20" w:type="dxa"/>
              <w:left w:w="20" w:type="dxa"/>
              <w:bottom w:w="20" w:type="dxa"/>
              <w:right w:w="20" w:type="dxa"/>
            </w:tcMar>
            <w:vAlign w:val="center"/>
            <w:hideMark/>
          </w:tcPr>
          <w:p w14:paraId="40AFCE32" w14:textId="77777777" w:rsidR="00D539D3" w:rsidRPr="00832C6A" w:rsidRDefault="00D539D3" w:rsidP="00F9798B">
            <w:pPr>
              <w:pStyle w:val="movimento2"/>
              <w:rPr>
                <w:color w:val="002060"/>
              </w:rPr>
            </w:pPr>
            <w:r w:rsidRPr="00832C6A">
              <w:rPr>
                <w:color w:val="002060"/>
              </w:rPr>
              <w:t xml:space="preserve">(ITALSERVICE C5) </w:t>
            </w:r>
          </w:p>
        </w:tc>
      </w:tr>
      <w:tr w:rsidR="00D539D3" w:rsidRPr="00832C6A" w14:paraId="0510ADBF" w14:textId="77777777" w:rsidTr="00F9798B">
        <w:tc>
          <w:tcPr>
            <w:tcW w:w="2200" w:type="dxa"/>
            <w:tcMar>
              <w:top w:w="20" w:type="dxa"/>
              <w:left w:w="20" w:type="dxa"/>
              <w:bottom w:w="20" w:type="dxa"/>
              <w:right w:w="20" w:type="dxa"/>
            </w:tcMar>
            <w:vAlign w:val="center"/>
            <w:hideMark/>
          </w:tcPr>
          <w:p w14:paraId="3F51BA82" w14:textId="77777777" w:rsidR="00D539D3" w:rsidRPr="00832C6A" w:rsidRDefault="00D539D3" w:rsidP="00F9798B">
            <w:pPr>
              <w:pStyle w:val="movimento"/>
              <w:rPr>
                <w:color w:val="002060"/>
              </w:rPr>
            </w:pPr>
            <w:r w:rsidRPr="00832C6A">
              <w:rPr>
                <w:color w:val="002060"/>
              </w:rPr>
              <w:t>PAGLIARINI LORENZO</w:t>
            </w:r>
          </w:p>
        </w:tc>
        <w:tc>
          <w:tcPr>
            <w:tcW w:w="2200" w:type="dxa"/>
            <w:tcMar>
              <w:top w:w="20" w:type="dxa"/>
              <w:left w:w="20" w:type="dxa"/>
              <w:bottom w:w="20" w:type="dxa"/>
              <w:right w:w="20" w:type="dxa"/>
            </w:tcMar>
            <w:vAlign w:val="center"/>
            <w:hideMark/>
          </w:tcPr>
          <w:p w14:paraId="3D6CDE26" w14:textId="77777777" w:rsidR="00D539D3" w:rsidRPr="00832C6A" w:rsidRDefault="00D539D3" w:rsidP="00F9798B">
            <w:pPr>
              <w:pStyle w:val="movimento2"/>
              <w:rPr>
                <w:color w:val="002060"/>
              </w:rPr>
            </w:pPr>
            <w:r w:rsidRPr="00832C6A">
              <w:rPr>
                <w:color w:val="002060"/>
              </w:rPr>
              <w:t xml:space="preserve">(REAL SAN GIORGIO) </w:t>
            </w:r>
          </w:p>
        </w:tc>
        <w:tc>
          <w:tcPr>
            <w:tcW w:w="800" w:type="dxa"/>
            <w:tcMar>
              <w:top w:w="20" w:type="dxa"/>
              <w:left w:w="20" w:type="dxa"/>
              <w:bottom w:w="20" w:type="dxa"/>
              <w:right w:w="20" w:type="dxa"/>
            </w:tcMar>
            <w:vAlign w:val="center"/>
            <w:hideMark/>
          </w:tcPr>
          <w:p w14:paraId="1493383E"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6EE14D3B" w14:textId="77777777" w:rsidR="00D539D3" w:rsidRPr="00832C6A" w:rsidRDefault="00D539D3" w:rsidP="00F9798B">
            <w:pPr>
              <w:pStyle w:val="movimento"/>
              <w:rPr>
                <w:color w:val="002060"/>
              </w:rPr>
            </w:pPr>
            <w:r w:rsidRPr="00832C6A">
              <w:rPr>
                <w:color w:val="002060"/>
              </w:rPr>
              <w:t>ZEGA NICOLO</w:t>
            </w:r>
          </w:p>
        </w:tc>
        <w:tc>
          <w:tcPr>
            <w:tcW w:w="2200" w:type="dxa"/>
            <w:tcMar>
              <w:top w:w="20" w:type="dxa"/>
              <w:left w:w="20" w:type="dxa"/>
              <w:bottom w:w="20" w:type="dxa"/>
              <w:right w:w="20" w:type="dxa"/>
            </w:tcMar>
            <w:vAlign w:val="center"/>
            <w:hideMark/>
          </w:tcPr>
          <w:p w14:paraId="545CBECD" w14:textId="77777777" w:rsidR="00D539D3" w:rsidRPr="00832C6A" w:rsidRDefault="00D539D3" w:rsidP="00F9798B">
            <w:pPr>
              <w:pStyle w:val="movimento2"/>
              <w:rPr>
                <w:color w:val="002060"/>
              </w:rPr>
            </w:pPr>
            <w:r w:rsidRPr="00832C6A">
              <w:rPr>
                <w:color w:val="002060"/>
              </w:rPr>
              <w:t xml:space="preserve">(REAL SAN GIORGIO) </w:t>
            </w:r>
          </w:p>
        </w:tc>
      </w:tr>
    </w:tbl>
    <w:p w14:paraId="6BE621BF" w14:textId="77777777" w:rsidR="00D539D3" w:rsidRDefault="00D539D3" w:rsidP="00D539D3">
      <w:pPr>
        <w:pStyle w:val="breakline"/>
        <w:rPr>
          <w:color w:val="002060"/>
        </w:rPr>
      </w:pPr>
    </w:p>
    <w:p w14:paraId="76A9806A" w14:textId="77777777" w:rsidR="00D539D3" w:rsidRPr="004D2396" w:rsidRDefault="00D539D3" w:rsidP="00D539D3">
      <w:pPr>
        <w:jc w:val="center"/>
        <w:rPr>
          <w:rFonts w:ascii="Arial" w:hAnsi="Arial" w:cs="Arial"/>
          <w:noProof/>
          <w:color w:val="002060"/>
          <w:sz w:val="22"/>
          <w:szCs w:val="22"/>
        </w:rPr>
      </w:pPr>
      <w:r w:rsidRPr="004D2396">
        <w:rPr>
          <w:rFonts w:ascii="Arial" w:hAnsi="Arial" w:cs="Arial"/>
          <w:noProof/>
          <w:color w:val="002060"/>
          <w:sz w:val="22"/>
          <w:szCs w:val="22"/>
        </w:rPr>
        <w:t>F.to IL SEGRETARIO                                   F.to IL GIUDICE SPORTIVO</w:t>
      </w:r>
    </w:p>
    <w:p w14:paraId="5FB04F3A" w14:textId="77777777" w:rsidR="00D539D3" w:rsidRPr="004D2396" w:rsidRDefault="00D539D3" w:rsidP="00D539D3">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09DC537E" w14:textId="77777777" w:rsidR="00D539D3" w:rsidRPr="00832C6A" w:rsidRDefault="00D539D3" w:rsidP="00D539D3">
      <w:pPr>
        <w:pStyle w:val="breakline"/>
        <w:rPr>
          <w:rFonts w:eastAsiaTheme="minorEastAsia"/>
          <w:color w:val="002060"/>
        </w:rPr>
      </w:pPr>
    </w:p>
    <w:p w14:paraId="647BC012" w14:textId="77777777" w:rsidR="00D539D3" w:rsidRPr="00832C6A" w:rsidRDefault="00D539D3" w:rsidP="00D539D3">
      <w:pPr>
        <w:pStyle w:val="titoloprinc0"/>
        <w:rPr>
          <w:color w:val="002060"/>
        </w:rPr>
      </w:pPr>
      <w:r w:rsidRPr="00832C6A">
        <w:rPr>
          <w:color w:val="002060"/>
        </w:rPr>
        <w:t>CLASSIFICA</w:t>
      </w:r>
    </w:p>
    <w:p w14:paraId="7A844E53" w14:textId="77777777" w:rsidR="00D539D3" w:rsidRPr="00832C6A" w:rsidRDefault="00D539D3" w:rsidP="00D539D3">
      <w:pPr>
        <w:pStyle w:val="breakline"/>
        <w:rPr>
          <w:color w:val="002060"/>
        </w:rPr>
      </w:pPr>
    </w:p>
    <w:p w14:paraId="40BDB38C" w14:textId="77777777" w:rsidR="00D539D3" w:rsidRPr="00832C6A" w:rsidRDefault="00D539D3" w:rsidP="00D539D3">
      <w:pPr>
        <w:pStyle w:val="breakline"/>
        <w:rPr>
          <w:color w:val="002060"/>
        </w:rPr>
      </w:pPr>
    </w:p>
    <w:p w14:paraId="489DE331" w14:textId="77777777" w:rsidR="00D539D3" w:rsidRPr="00832C6A" w:rsidRDefault="00D539D3" w:rsidP="00D539D3">
      <w:pPr>
        <w:pStyle w:val="sottotitolocampionato10"/>
        <w:rPr>
          <w:color w:val="002060"/>
        </w:rPr>
      </w:pPr>
      <w:r w:rsidRPr="00832C6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39D3" w:rsidRPr="00832C6A" w14:paraId="3FC28512" w14:textId="77777777" w:rsidTr="00F9798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1A6C4" w14:textId="77777777" w:rsidR="00D539D3" w:rsidRPr="00832C6A" w:rsidRDefault="00D539D3" w:rsidP="00F9798B">
            <w:pPr>
              <w:pStyle w:val="headertabella0"/>
              <w:rPr>
                <w:color w:val="002060"/>
              </w:rPr>
            </w:pPr>
            <w:r w:rsidRPr="00832C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7907B" w14:textId="77777777" w:rsidR="00D539D3" w:rsidRPr="00832C6A" w:rsidRDefault="00D539D3" w:rsidP="00F9798B">
            <w:pPr>
              <w:pStyle w:val="headertabella0"/>
              <w:rPr>
                <w:color w:val="002060"/>
              </w:rPr>
            </w:pPr>
            <w:r w:rsidRPr="00832C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EB272" w14:textId="77777777" w:rsidR="00D539D3" w:rsidRPr="00832C6A" w:rsidRDefault="00D539D3" w:rsidP="00F9798B">
            <w:pPr>
              <w:pStyle w:val="headertabella0"/>
              <w:rPr>
                <w:color w:val="002060"/>
              </w:rPr>
            </w:pPr>
            <w:r w:rsidRPr="00832C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0B19B" w14:textId="77777777" w:rsidR="00D539D3" w:rsidRPr="00832C6A" w:rsidRDefault="00D539D3" w:rsidP="00F9798B">
            <w:pPr>
              <w:pStyle w:val="headertabella0"/>
              <w:rPr>
                <w:color w:val="002060"/>
              </w:rPr>
            </w:pPr>
            <w:r w:rsidRPr="00832C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A5A42" w14:textId="77777777" w:rsidR="00D539D3" w:rsidRPr="00832C6A" w:rsidRDefault="00D539D3" w:rsidP="00F9798B">
            <w:pPr>
              <w:pStyle w:val="headertabella0"/>
              <w:rPr>
                <w:color w:val="002060"/>
              </w:rPr>
            </w:pPr>
            <w:r w:rsidRPr="00832C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54C5F" w14:textId="77777777" w:rsidR="00D539D3" w:rsidRPr="00832C6A" w:rsidRDefault="00D539D3" w:rsidP="00F9798B">
            <w:pPr>
              <w:pStyle w:val="headertabella0"/>
              <w:rPr>
                <w:color w:val="002060"/>
              </w:rPr>
            </w:pPr>
            <w:r w:rsidRPr="00832C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FD3C5" w14:textId="77777777" w:rsidR="00D539D3" w:rsidRPr="00832C6A" w:rsidRDefault="00D539D3" w:rsidP="00F9798B">
            <w:pPr>
              <w:pStyle w:val="headertabella0"/>
              <w:rPr>
                <w:color w:val="002060"/>
              </w:rPr>
            </w:pPr>
            <w:r w:rsidRPr="00832C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C15B1" w14:textId="77777777" w:rsidR="00D539D3" w:rsidRPr="00832C6A" w:rsidRDefault="00D539D3" w:rsidP="00F9798B">
            <w:pPr>
              <w:pStyle w:val="headertabella0"/>
              <w:rPr>
                <w:color w:val="002060"/>
              </w:rPr>
            </w:pPr>
            <w:r w:rsidRPr="00832C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8FB11" w14:textId="77777777" w:rsidR="00D539D3" w:rsidRPr="00832C6A" w:rsidRDefault="00D539D3" w:rsidP="00F9798B">
            <w:pPr>
              <w:pStyle w:val="headertabella0"/>
              <w:rPr>
                <w:color w:val="002060"/>
              </w:rPr>
            </w:pPr>
            <w:r w:rsidRPr="00832C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4BE3A" w14:textId="77777777" w:rsidR="00D539D3" w:rsidRPr="00832C6A" w:rsidRDefault="00D539D3" w:rsidP="00F9798B">
            <w:pPr>
              <w:pStyle w:val="headertabella0"/>
              <w:rPr>
                <w:color w:val="002060"/>
              </w:rPr>
            </w:pPr>
            <w:r w:rsidRPr="00832C6A">
              <w:rPr>
                <w:color w:val="002060"/>
              </w:rPr>
              <w:t>PE</w:t>
            </w:r>
          </w:p>
        </w:tc>
      </w:tr>
      <w:tr w:rsidR="00D539D3" w:rsidRPr="00832C6A" w14:paraId="4C277061" w14:textId="77777777" w:rsidTr="00F9798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77E0C0" w14:textId="77777777" w:rsidR="00D539D3" w:rsidRPr="00832C6A" w:rsidRDefault="00D539D3" w:rsidP="00F9798B">
            <w:pPr>
              <w:pStyle w:val="rowtabella0"/>
              <w:rPr>
                <w:color w:val="002060"/>
              </w:rPr>
            </w:pPr>
            <w:r w:rsidRPr="00832C6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5FE18" w14:textId="77777777" w:rsidR="00D539D3" w:rsidRPr="00832C6A" w:rsidRDefault="00D539D3" w:rsidP="00F9798B">
            <w:pPr>
              <w:pStyle w:val="rowtabella0"/>
              <w:jc w:val="center"/>
              <w:rPr>
                <w:color w:val="002060"/>
              </w:rPr>
            </w:pPr>
            <w:r w:rsidRPr="00832C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1981D"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56F9E" w14:textId="77777777" w:rsidR="00D539D3" w:rsidRPr="00832C6A" w:rsidRDefault="00D539D3" w:rsidP="00F9798B">
            <w:pPr>
              <w:pStyle w:val="rowtabella0"/>
              <w:jc w:val="center"/>
              <w:rPr>
                <w:color w:val="002060"/>
              </w:rPr>
            </w:pPr>
            <w:r w:rsidRPr="00832C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7ED7F"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EE698"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13DAC" w14:textId="77777777" w:rsidR="00D539D3" w:rsidRPr="00832C6A" w:rsidRDefault="00D539D3" w:rsidP="00F9798B">
            <w:pPr>
              <w:pStyle w:val="rowtabella0"/>
              <w:jc w:val="center"/>
              <w:rPr>
                <w:color w:val="002060"/>
              </w:rPr>
            </w:pPr>
            <w:r w:rsidRPr="00832C6A">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7AB0D"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9FB11" w14:textId="77777777" w:rsidR="00D539D3" w:rsidRPr="00832C6A" w:rsidRDefault="00D539D3" w:rsidP="00F9798B">
            <w:pPr>
              <w:pStyle w:val="rowtabella0"/>
              <w:jc w:val="center"/>
              <w:rPr>
                <w:color w:val="002060"/>
              </w:rPr>
            </w:pPr>
            <w:r w:rsidRPr="00832C6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1CA36" w14:textId="77777777" w:rsidR="00D539D3" w:rsidRPr="00832C6A" w:rsidRDefault="00D539D3" w:rsidP="00F9798B">
            <w:pPr>
              <w:pStyle w:val="rowtabella0"/>
              <w:jc w:val="center"/>
              <w:rPr>
                <w:color w:val="002060"/>
              </w:rPr>
            </w:pPr>
            <w:r w:rsidRPr="00832C6A">
              <w:rPr>
                <w:color w:val="002060"/>
              </w:rPr>
              <w:t>0</w:t>
            </w:r>
          </w:p>
        </w:tc>
      </w:tr>
      <w:tr w:rsidR="00D539D3" w:rsidRPr="00832C6A" w14:paraId="14D664A9"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0F0F55" w14:textId="77777777" w:rsidR="00D539D3" w:rsidRPr="00832C6A" w:rsidRDefault="00D539D3" w:rsidP="00F9798B">
            <w:pPr>
              <w:pStyle w:val="rowtabella0"/>
              <w:rPr>
                <w:color w:val="002060"/>
              </w:rPr>
            </w:pPr>
            <w:r w:rsidRPr="00832C6A">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BFE66" w14:textId="77777777" w:rsidR="00D539D3" w:rsidRPr="00832C6A" w:rsidRDefault="00D539D3" w:rsidP="00F9798B">
            <w:pPr>
              <w:pStyle w:val="rowtabella0"/>
              <w:jc w:val="center"/>
              <w:rPr>
                <w:color w:val="002060"/>
              </w:rPr>
            </w:pPr>
            <w:r w:rsidRPr="00832C6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B9D0B"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490ED"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8BD72"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8A716"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EEDAD" w14:textId="77777777" w:rsidR="00D539D3" w:rsidRPr="00832C6A" w:rsidRDefault="00D539D3" w:rsidP="00F9798B">
            <w:pPr>
              <w:pStyle w:val="rowtabella0"/>
              <w:jc w:val="center"/>
              <w:rPr>
                <w:color w:val="002060"/>
              </w:rPr>
            </w:pPr>
            <w:r w:rsidRPr="00832C6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0FB43"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40504" w14:textId="77777777" w:rsidR="00D539D3" w:rsidRPr="00832C6A" w:rsidRDefault="00D539D3" w:rsidP="00F9798B">
            <w:pPr>
              <w:pStyle w:val="rowtabella0"/>
              <w:jc w:val="center"/>
              <w:rPr>
                <w:color w:val="002060"/>
              </w:rPr>
            </w:pPr>
            <w:r w:rsidRPr="00832C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155D3" w14:textId="77777777" w:rsidR="00D539D3" w:rsidRPr="00832C6A" w:rsidRDefault="00D539D3" w:rsidP="00F9798B">
            <w:pPr>
              <w:pStyle w:val="rowtabella0"/>
              <w:jc w:val="center"/>
              <w:rPr>
                <w:color w:val="002060"/>
              </w:rPr>
            </w:pPr>
            <w:r w:rsidRPr="00832C6A">
              <w:rPr>
                <w:color w:val="002060"/>
              </w:rPr>
              <w:t>0</w:t>
            </w:r>
          </w:p>
        </w:tc>
      </w:tr>
      <w:tr w:rsidR="00D539D3" w:rsidRPr="00832C6A" w14:paraId="79399F26"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E0552C" w14:textId="77777777" w:rsidR="00D539D3" w:rsidRPr="00832C6A" w:rsidRDefault="00D539D3" w:rsidP="00F9798B">
            <w:pPr>
              <w:pStyle w:val="rowtabella0"/>
              <w:rPr>
                <w:color w:val="002060"/>
              </w:rPr>
            </w:pPr>
            <w:r w:rsidRPr="00832C6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07883" w14:textId="77777777" w:rsidR="00D539D3" w:rsidRPr="00832C6A" w:rsidRDefault="00D539D3" w:rsidP="00F9798B">
            <w:pPr>
              <w:pStyle w:val="rowtabella0"/>
              <w:jc w:val="center"/>
              <w:rPr>
                <w:color w:val="002060"/>
              </w:rPr>
            </w:pPr>
            <w:r w:rsidRPr="00832C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C196C"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82A49"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B1B7E"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A9D0B"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79AE4" w14:textId="77777777" w:rsidR="00D539D3" w:rsidRPr="00832C6A" w:rsidRDefault="00D539D3" w:rsidP="00F9798B">
            <w:pPr>
              <w:pStyle w:val="rowtabella0"/>
              <w:jc w:val="center"/>
              <w:rPr>
                <w:color w:val="002060"/>
              </w:rPr>
            </w:pPr>
            <w:r w:rsidRPr="00832C6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E0C3E"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8AA8B" w14:textId="77777777" w:rsidR="00D539D3" w:rsidRPr="00832C6A" w:rsidRDefault="00D539D3" w:rsidP="00F9798B">
            <w:pPr>
              <w:pStyle w:val="rowtabella0"/>
              <w:jc w:val="center"/>
              <w:rPr>
                <w:color w:val="002060"/>
              </w:rPr>
            </w:pPr>
            <w:r w:rsidRPr="00832C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398CD" w14:textId="77777777" w:rsidR="00D539D3" w:rsidRPr="00832C6A" w:rsidRDefault="00D539D3" w:rsidP="00F9798B">
            <w:pPr>
              <w:pStyle w:val="rowtabella0"/>
              <w:jc w:val="center"/>
              <w:rPr>
                <w:color w:val="002060"/>
              </w:rPr>
            </w:pPr>
            <w:r w:rsidRPr="00832C6A">
              <w:rPr>
                <w:color w:val="002060"/>
              </w:rPr>
              <w:t>0</w:t>
            </w:r>
          </w:p>
        </w:tc>
      </w:tr>
      <w:tr w:rsidR="00D539D3" w:rsidRPr="00832C6A" w14:paraId="78157B7B"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9B7B3B" w14:textId="77777777" w:rsidR="00D539D3" w:rsidRPr="00832C6A" w:rsidRDefault="00D539D3" w:rsidP="00F9798B">
            <w:pPr>
              <w:pStyle w:val="rowtabella0"/>
              <w:rPr>
                <w:color w:val="002060"/>
              </w:rPr>
            </w:pPr>
            <w:r w:rsidRPr="00832C6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34BBF"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D9289"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B7BCC"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8F57B"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E6E9C"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64B7C" w14:textId="77777777" w:rsidR="00D539D3" w:rsidRPr="00832C6A" w:rsidRDefault="00D539D3" w:rsidP="00F9798B">
            <w:pPr>
              <w:pStyle w:val="rowtabella0"/>
              <w:jc w:val="center"/>
              <w:rPr>
                <w:color w:val="002060"/>
              </w:rPr>
            </w:pPr>
            <w:r w:rsidRPr="00832C6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AB4B4" w14:textId="77777777" w:rsidR="00D539D3" w:rsidRPr="00832C6A" w:rsidRDefault="00D539D3" w:rsidP="00F9798B">
            <w:pPr>
              <w:pStyle w:val="rowtabella0"/>
              <w:jc w:val="center"/>
              <w:rPr>
                <w:color w:val="002060"/>
              </w:rPr>
            </w:pPr>
            <w:r w:rsidRPr="00832C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3435E" w14:textId="77777777" w:rsidR="00D539D3" w:rsidRPr="00832C6A" w:rsidRDefault="00D539D3" w:rsidP="00F9798B">
            <w:pPr>
              <w:pStyle w:val="rowtabella0"/>
              <w:jc w:val="center"/>
              <w:rPr>
                <w:color w:val="002060"/>
              </w:rPr>
            </w:pPr>
            <w:r w:rsidRPr="00832C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C4F28" w14:textId="77777777" w:rsidR="00D539D3" w:rsidRPr="00832C6A" w:rsidRDefault="00D539D3" w:rsidP="00F9798B">
            <w:pPr>
              <w:pStyle w:val="rowtabella0"/>
              <w:jc w:val="center"/>
              <w:rPr>
                <w:color w:val="002060"/>
              </w:rPr>
            </w:pPr>
            <w:r w:rsidRPr="00832C6A">
              <w:rPr>
                <w:color w:val="002060"/>
              </w:rPr>
              <w:t>0</w:t>
            </w:r>
          </w:p>
        </w:tc>
      </w:tr>
      <w:tr w:rsidR="00D539D3" w:rsidRPr="00832C6A" w14:paraId="55E03C91"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2F2899" w14:textId="77777777" w:rsidR="00D539D3" w:rsidRPr="00832C6A" w:rsidRDefault="00D539D3" w:rsidP="00F9798B">
            <w:pPr>
              <w:pStyle w:val="rowtabella0"/>
              <w:rPr>
                <w:color w:val="002060"/>
              </w:rPr>
            </w:pPr>
            <w:r w:rsidRPr="00832C6A">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56CCC"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B814A"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BA9AF"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96216"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4B2B8"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916AF" w14:textId="77777777" w:rsidR="00D539D3" w:rsidRPr="00832C6A" w:rsidRDefault="00D539D3" w:rsidP="00F9798B">
            <w:pPr>
              <w:pStyle w:val="rowtabella0"/>
              <w:jc w:val="center"/>
              <w:rPr>
                <w:color w:val="002060"/>
              </w:rPr>
            </w:pPr>
            <w:r w:rsidRPr="00832C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8093F" w14:textId="77777777" w:rsidR="00D539D3" w:rsidRPr="00832C6A" w:rsidRDefault="00D539D3" w:rsidP="00F9798B">
            <w:pPr>
              <w:pStyle w:val="rowtabella0"/>
              <w:jc w:val="center"/>
              <w:rPr>
                <w:color w:val="002060"/>
              </w:rPr>
            </w:pPr>
            <w:r w:rsidRPr="00832C6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78F47"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06505" w14:textId="77777777" w:rsidR="00D539D3" w:rsidRPr="00832C6A" w:rsidRDefault="00D539D3" w:rsidP="00F9798B">
            <w:pPr>
              <w:pStyle w:val="rowtabella0"/>
              <w:jc w:val="center"/>
              <w:rPr>
                <w:color w:val="002060"/>
              </w:rPr>
            </w:pPr>
            <w:r w:rsidRPr="00832C6A">
              <w:rPr>
                <w:color w:val="002060"/>
              </w:rPr>
              <w:t>0</w:t>
            </w:r>
          </w:p>
        </w:tc>
      </w:tr>
      <w:tr w:rsidR="00D539D3" w:rsidRPr="00832C6A" w14:paraId="2FDEDDFD"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807905" w14:textId="77777777" w:rsidR="00D539D3" w:rsidRPr="00832C6A" w:rsidRDefault="00D539D3" w:rsidP="00F9798B">
            <w:pPr>
              <w:pStyle w:val="rowtabella0"/>
              <w:rPr>
                <w:color w:val="002060"/>
                <w:lang w:val="es-ES"/>
              </w:rPr>
            </w:pPr>
            <w:r w:rsidRPr="00832C6A">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F6F56"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F0AC3"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CB07D"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B5020"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DB59E"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D27A5" w14:textId="77777777" w:rsidR="00D539D3" w:rsidRPr="00832C6A" w:rsidRDefault="00D539D3" w:rsidP="00F9798B">
            <w:pPr>
              <w:pStyle w:val="rowtabella0"/>
              <w:jc w:val="center"/>
              <w:rPr>
                <w:color w:val="002060"/>
              </w:rPr>
            </w:pPr>
            <w:r w:rsidRPr="00832C6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6B617" w14:textId="77777777" w:rsidR="00D539D3" w:rsidRPr="00832C6A" w:rsidRDefault="00D539D3" w:rsidP="00F9798B">
            <w:pPr>
              <w:pStyle w:val="rowtabella0"/>
              <w:jc w:val="center"/>
              <w:rPr>
                <w:color w:val="002060"/>
              </w:rPr>
            </w:pPr>
            <w:r w:rsidRPr="00832C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45F55"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A0497" w14:textId="77777777" w:rsidR="00D539D3" w:rsidRPr="00832C6A" w:rsidRDefault="00D539D3" w:rsidP="00F9798B">
            <w:pPr>
              <w:pStyle w:val="rowtabella0"/>
              <w:jc w:val="center"/>
              <w:rPr>
                <w:color w:val="002060"/>
              </w:rPr>
            </w:pPr>
            <w:r w:rsidRPr="00832C6A">
              <w:rPr>
                <w:color w:val="002060"/>
              </w:rPr>
              <w:t>1</w:t>
            </w:r>
          </w:p>
        </w:tc>
      </w:tr>
      <w:tr w:rsidR="00D539D3" w:rsidRPr="00832C6A" w14:paraId="7C628AC8"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F6F12E" w14:textId="77777777" w:rsidR="00D539D3" w:rsidRPr="00832C6A" w:rsidRDefault="00D539D3" w:rsidP="00F9798B">
            <w:pPr>
              <w:pStyle w:val="rowtabella0"/>
              <w:rPr>
                <w:color w:val="002060"/>
              </w:rPr>
            </w:pPr>
            <w:r w:rsidRPr="00832C6A">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F2305"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F17DD"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330BC"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15FA8"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F9530"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B199F"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2B1AA" w14:textId="77777777" w:rsidR="00D539D3" w:rsidRPr="00832C6A" w:rsidRDefault="00D539D3" w:rsidP="00F9798B">
            <w:pPr>
              <w:pStyle w:val="rowtabella0"/>
              <w:jc w:val="center"/>
              <w:rPr>
                <w:color w:val="002060"/>
              </w:rPr>
            </w:pPr>
            <w:r w:rsidRPr="00832C6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6BCD9" w14:textId="77777777" w:rsidR="00D539D3" w:rsidRPr="00832C6A" w:rsidRDefault="00D539D3" w:rsidP="00F9798B">
            <w:pPr>
              <w:pStyle w:val="rowtabella0"/>
              <w:jc w:val="center"/>
              <w:rPr>
                <w:color w:val="002060"/>
              </w:rPr>
            </w:pPr>
            <w:r w:rsidRPr="00832C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78E7F" w14:textId="77777777" w:rsidR="00D539D3" w:rsidRPr="00832C6A" w:rsidRDefault="00D539D3" w:rsidP="00F9798B">
            <w:pPr>
              <w:pStyle w:val="rowtabella0"/>
              <w:jc w:val="center"/>
              <w:rPr>
                <w:color w:val="002060"/>
              </w:rPr>
            </w:pPr>
            <w:r w:rsidRPr="00832C6A">
              <w:rPr>
                <w:color w:val="002060"/>
              </w:rPr>
              <w:t>0</w:t>
            </w:r>
          </w:p>
        </w:tc>
      </w:tr>
      <w:tr w:rsidR="00D539D3" w:rsidRPr="00832C6A" w14:paraId="7A1DC41D"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730E7E" w14:textId="77777777" w:rsidR="00D539D3" w:rsidRPr="00832C6A" w:rsidRDefault="00D539D3" w:rsidP="00F9798B">
            <w:pPr>
              <w:pStyle w:val="rowtabella0"/>
              <w:rPr>
                <w:color w:val="002060"/>
              </w:rPr>
            </w:pPr>
            <w:r w:rsidRPr="00832C6A">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FF115"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08F76"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CA419"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FFADF"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801CB"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9BF36" w14:textId="77777777" w:rsidR="00D539D3" w:rsidRPr="00832C6A" w:rsidRDefault="00D539D3" w:rsidP="00F9798B">
            <w:pPr>
              <w:pStyle w:val="rowtabella0"/>
              <w:jc w:val="center"/>
              <w:rPr>
                <w:color w:val="002060"/>
              </w:rPr>
            </w:pPr>
            <w:r w:rsidRPr="00832C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934C3" w14:textId="77777777" w:rsidR="00D539D3" w:rsidRPr="00832C6A" w:rsidRDefault="00D539D3" w:rsidP="00F9798B">
            <w:pPr>
              <w:pStyle w:val="rowtabella0"/>
              <w:jc w:val="center"/>
              <w:rPr>
                <w:color w:val="002060"/>
              </w:rPr>
            </w:pPr>
            <w:r w:rsidRPr="00832C6A">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9F4E2" w14:textId="77777777" w:rsidR="00D539D3" w:rsidRPr="00832C6A" w:rsidRDefault="00D539D3" w:rsidP="00F9798B">
            <w:pPr>
              <w:pStyle w:val="rowtabella0"/>
              <w:jc w:val="center"/>
              <w:rPr>
                <w:color w:val="002060"/>
              </w:rPr>
            </w:pPr>
            <w:r w:rsidRPr="00832C6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445FD" w14:textId="77777777" w:rsidR="00D539D3" w:rsidRPr="00832C6A" w:rsidRDefault="00D539D3" w:rsidP="00F9798B">
            <w:pPr>
              <w:pStyle w:val="rowtabella0"/>
              <w:jc w:val="center"/>
              <w:rPr>
                <w:color w:val="002060"/>
              </w:rPr>
            </w:pPr>
            <w:r w:rsidRPr="00832C6A">
              <w:rPr>
                <w:color w:val="002060"/>
              </w:rPr>
              <w:t>0</w:t>
            </w:r>
          </w:p>
        </w:tc>
      </w:tr>
      <w:tr w:rsidR="00D539D3" w:rsidRPr="00832C6A" w14:paraId="64A4CEAA"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F97821" w14:textId="77777777" w:rsidR="00D539D3" w:rsidRPr="00832C6A" w:rsidRDefault="00D539D3" w:rsidP="00F9798B">
            <w:pPr>
              <w:pStyle w:val="rowtabella0"/>
              <w:rPr>
                <w:color w:val="002060"/>
              </w:rPr>
            </w:pPr>
            <w:r w:rsidRPr="00832C6A">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283E6"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AD657"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D7B89"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8E586"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A2CB5"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1EC3B" w14:textId="77777777" w:rsidR="00D539D3" w:rsidRPr="00832C6A" w:rsidRDefault="00D539D3" w:rsidP="00F9798B">
            <w:pPr>
              <w:pStyle w:val="rowtabella0"/>
              <w:jc w:val="center"/>
              <w:rPr>
                <w:color w:val="002060"/>
              </w:rPr>
            </w:pPr>
            <w:r w:rsidRPr="00832C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04A0E" w14:textId="77777777" w:rsidR="00D539D3" w:rsidRPr="00832C6A" w:rsidRDefault="00D539D3" w:rsidP="00F9798B">
            <w:pPr>
              <w:pStyle w:val="rowtabella0"/>
              <w:jc w:val="center"/>
              <w:rPr>
                <w:color w:val="002060"/>
              </w:rPr>
            </w:pPr>
            <w:r w:rsidRPr="00832C6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5E4E2" w14:textId="77777777" w:rsidR="00D539D3" w:rsidRPr="00832C6A" w:rsidRDefault="00D539D3" w:rsidP="00F9798B">
            <w:pPr>
              <w:pStyle w:val="rowtabella0"/>
              <w:jc w:val="center"/>
              <w:rPr>
                <w:color w:val="002060"/>
              </w:rPr>
            </w:pPr>
            <w:r w:rsidRPr="00832C6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A9E39" w14:textId="77777777" w:rsidR="00D539D3" w:rsidRPr="00832C6A" w:rsidRDefault="00D539D3" w:rsidP="00F9798B">
            <w:pPr>
              <w:pStyle w:val="rowtabella0"/>
              <w:jc w:val="center"/>
              <w:rPr>
                <w:color w:val="002060"/>
              </w:rPr>
            </w:pPr>
            <w:r w:rsidRPr="00832C6A">
              <w:rPr>
                <w:color w:val="002060"/>
              </w:rPr>
              <w:t>0</w:t>
            </w:r>
          </w:p>
        </w:tc>
      </w:tr>
      <w:tr w:rsidR="00D539D3" w:rsidRPr="00832C6A" w14:paraId="0A9DF60A"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99476C" w14:textId="77777777" w:rsidR="00D539D3" w:rsidRPr="00832C6A" w:rsidRDefault="00D539D3" w:rsidP="00F9798B">
            <w:pPr>
              <w:pStyle w:val="rowtabella0"/>
              <w:rPr>
                <w:color w:val="002060"/>
              </w:rPr>
            </w:pPr>
            <w:r w:rsidRPr="00832C6A">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5B0C9"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BCB7D"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A444A"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AA878"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DD86A"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425A9"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5A55A"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5492F"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56198" w14:textId="77777777" w:rsidR="00D539D3" w:rsidRPr="00832C6A" w:rsidRDefault="00D539D3" w:rsidP="00F9798B">
            <w:pPr>
              <w:pStyle w:val="rowtabella0"/>
              <w:jc w:val="center"/>
              <w:rPr>
                <w:color w:val="002060"/>
              </w:rPr>
            </w:pPr>
            <w:r w:rsidRPr="00832C6A">
              <w:rPr>
                <w:color w:val="002060"/>
              </w:rPr>
              <w:t>0</w:t>
            </w:r>
          </w:p>
        </w:tc>
      </w:tr>
      <w:tr w:rsidR="00D539D3" w:rsidRPr="00832C6A" w14:paraId="5749BE0B" w14:textId="77777777" w:rsidTr="00F9798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F48DBC" w14:textId="77777777" w:rsidR="00D539D3" w:rsidRPr="00832C6A" w:rsidRDefault="00D539D3" w:rsidP="00F9798B">
            <w:pPr>
              <w:pStyle w:val="rowtabella0"/>
              <w:rPr>
                <w:color w:val="002060"/>
              </w:rPr>
            </w:pPr>
            <w:r w:rsidRPr="00832C6A">
              <w:rPr>
                <w:color w:val="002060"/>
              </w:rPr>
              <w:t>sq.B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E56AB"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F8AC7"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BD806"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B2EF3"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51923"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22D08"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6532A"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14221"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2DDF5" w14:textId="77777777" w:rsidR="00D539D3" w:rsidRPr="00832C6A" w:rsidRDefault="00D539D3" w:rsidP="00F9798B">
            <w:pPr>
              <w:pStyle w:val="rowtabella0"/>
              <w:jc w:val="center"/>
              <w:rPr>
                <w:color w:val="002060"/>
              </w:rPr>
            </w:pPr>
            <w:r w:rsidRPr="00832C6A">
              <w:rPr>
                <w:color w:val="002060"/>
              </w:rPr>
              <w:t>0</w:t>
            </w:r>
          </w:p>
        </w:tc>
      </w:tr>
    </w:tbl>
    <w:p w14:paraId="430C951F" w14:textId="77777777" w:rsidR="00D539D3" w:rsidRPr="00832C6A" w:rsidRDefault="00D539D3" w:rsidP="00D539D3">
      <w:pPr>
        <w:pStyle w:val="breakline"/>
        <w:rPr>
          <w:rFonts w:eastAsiaTheme="minorEastAsia"/>
          <w:color w:val="002060"/>
        </w:rPr>
      </w:pPr>
    </w:p>
    <w:p w14:paraId="54C19A08" w14:textId="77777777" w:rsidR="00D539D3" w:rsidRPr="00832C6A" w:rsidRDefault="00D539D3" w:rsidP="00D539D3">
      <w:pPr>
        <w:pStyle w:val="breakline"/>
        <w:rPr>
          <w:color w:val="002060"/>
        </w:rPr>
      </w:pPr>
    </w:p>
    <w:p w14:paraId="223F0198" w14:textId="77777777" w:rsidR="00D539D3" w:rsidRPr="00832C6A" w:rsidRDefault="00D539D3" w:rsidP="00D539D3">
      <w:pPr>
        <w:pStyle w:val="sottotitolocampionato10"/>
        <w:rPr>
          <w:color w:val="002060"/>
        </w:rPr>
      </w:pPr>
      <w:r w:rsidRPr="00832C6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39D3" w:rsidRPr="00832C6A" w14:paraId="33437403" w14:textId="77777777" w:rsidTr="00F9798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CF224" w14:textId="77777777" w:rsidR="00D539D3" w:rsidRPr="00832C6A" w:rsidRDefault="00D539D3" w:rsidP="00F9798B">
            <w:pPr>
              <w:pStyle w:val="headertabella0"/>
              <w:rPr>
                <w:color w:val="002060"/>
              </w:rPr>
            </w:pPr>
            <w:r w:rsidRPr="00832C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24BAF" w14:textId="77777777" w:rsidR="00D539D3" w:rsidRPr="00832C6A" w:rsidRDefault="00D539D3" w:rsidP="00F9798B">
            <w:pPr>
              <w:pStyle w:val="headertabella0"/>
              <w:rPr>
                <w:color w:val="002060"/>
              </w:rPr>
            </w:pPr>
            <w:r w:rsidRPr="00832C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E550A" w14:textId="77777777" w:rsidR="00D539D3" w:rsidRPr="00832C6A" w:rsidRDefault="00D539D3" w:rsidP="00F9798B">
            <w:pPr>
              <w:pStyle w:val="headertabella0"/>
              <w:rPr>
                <w:color w:val="002060"/>
              </w:rPr>
            </w:pPr>
            <w:r w:rsidRPr="00832C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119A8" w14:textId="77777777" w:rsidR="00D539D3" w:rsidRPr="00832C6A" w:rsidRDefault="00D539D3" w:rsidP="00F9798B">
            <w:pPr>
              <w:pStyle w:val="headertabella0"/>
              <w:rPr>
                <w:color w:val="002060"/>
              </w:rPr>
            </w:pPr>
            <w:r w:rsidRPr="00832C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1FE46" w14:textId="77777777" w:rsidR="00D539D3" w:rsidRPr="00832C6A" w:rsidRDefault="00D539D3" w:rsidP="00F9798B">
            <w:pPr>
              <w:pStyle w:val="headertabella0"/>
              <w:rPr>
                <w:color w:val="002060"/>
              </w:rPr>
            </w:pPr>
            <w:r w:rsidRPr="00832C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49EC5" w14:textId="77777777" w:rsidR="00D539D3" w:rsidRPr="00832C6A" w:rsidRDefault="00D539D3" w:rsidP="00F9798B">
            <w:pPr>
              <w:pStyle w:val="headertabella0"/>
              <w:rPr>
                <w:color w:val="002060"/>
              </w:rPr>
            </w:pPr>
            <w:r w:rsidRPr="00832C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BAF27" w14:textId="77777777" w:rsidR="00D539D3" w:rsidRPr="00832C6A" w:rsidRDefault="00D539D3" w:rsidP="00F9798B">
            <w:pPr>
              <w:pStyle w:val="headertabella0"/>
              <w:rPr>
                <w:color w:val="002060"/>
              </w:rPr>
            </w:pPr>
            <w:r w:rsidRPr="00832C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B3EDC" w14:textId="77777777" w:rsidR="00D539D3" w:rsidRPr="00832C6A" w:rsidRDefault="00D539D3" w:rsidP="00F9798B">
            <w:pPr>
              <w:pStyle w:val="headertabella0"/>
              <w:rPr>
                <w:color w:val="002060"/>
              </w:rPr>
            </w:pPr>
            <w:r w:rsidRPr="00832C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77A01" w14:textId="77777777" w:rsidR="00D539D3" w:rsidRPr="00832C6A" w:rsidRDefault="00D539D3" w:rsidP="00F9798B">
            <w:pPr>
              <w:pStyle w:val="headertabella0"/>
              <w:rPr>
                <w:color w:val="002060"/>
              </w:rPr>
            </w:pPr>
            <w:r w:rsidRPr="00832C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04A69" w14:textId="77777777" w:rsidR="00D539D3" w:rsidRPr="00832C6A" w:rsidRDefault="00D539D3" w:rsidP="00F9798B">
            <w:pPr>
              <w:pStyle w:val="headertabella0"/>
              <w:rPr>
                <w:color w:val="002060"/>
              </w:rPr>
            </w:pPr>
            <w:r w:rsidRPr="00832C6A">
              <w:rPr>
                <w:color w:val="002060"/>
              </w:rPr>
              <w:t>PE</w:t>
            </w:r>
          </w:p>
        </w:tc>
      </w:tr>
      <w:tr w:rsidR="00D539D3" w:rsidRPr="00832C6A" w14:paraId="4B0C23AD" w14:textId="77777777" w:rsidTr="00F9798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C67713" w14:textId="77777777" w:rsidR="00D539D3" w:rsidRPr="00832C6A" w:rsidRDefault="00D539D3" w:rsidP="00F9798B">
            <w:pPr>
              <w:pStyle w:val="rowtabella0"/>
              <w:rPr>
                <w:color w:val="002060"/>
              </w:rPr>
            </w:pPr>
            <w:r w:rsidRPr="00832C6A">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2E188" w14:textId="77777777" w:rsidR="00D539D3" w:rsidRPr="00832C6A" w:rsidRDefault="00D539D3" w:rsidP="00F9798B">
            <w:pPr>
              <w:pStyle w:val="rowtabella0"/>
              <w:jc w:val="center"/>
              <w:rPr>
                <w:color w:val="002060"/>
              </w:rPr>
            </w:pPr>
            <w:r w:rsidRPr="00832C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2D8C7"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310E0"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B5643"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92FF8"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1F8A9" w14:textId="77777777" w:rsidR="00D539D3" w:rsidRPr="00832C6A" w:rsidRDefault="00D539D3" w:rsidP="00F9798B">
            <w:pPr>
              <w:pStyle w:val="rowtabella0"/>
              <w:jc w:val="center"/>
              <w:rPr>
                <w:color w:val="002060"/>
              </w:rPr>
            </w:pPr>
            <w:r w:rsidRPr="00832C6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D54BF" w14:textId="77777777" w:rsidR="00D539D3" w:rsidRPr="00832C6A" w:rsidRDefault="00D539D3" w:rsidP="00F9798B">
            <w:pPr>
              <w:pStyle w:val="rowtabella0"/>
              <w:jc w:val="center"/>
              <w:rPr>
                <w:color w:val="002060"/>
              </w:rPr>
            </w:pPr>
            <w:r w:rsidRPr="00832C6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8E5D8" w14:textId="77777777" w:rsidR="00D539D3" w:rsidRPr="00832C6A" w:rsidRDefault="00D539D3" w:rsidP="00F9798B">
            <w:pPr>
              <w:pStyle w:val="rowtabella0"/>
              <w:jc w:val="center"/>
              <w:rPr>
                <w:color w:val="002060"/>
              </w:rPr>
            </w:pPr>
            <w:r w:rsidRPr="00832C6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69418" w14:textId="77777777" w:rsidR="00D539D3" w:rsidRPr="00832C6A" w:rsidRDefault="00D539D3" w:rsidP="00F9798B">
            <w:pPr>
              <w:pStyle w:val="rowtabella0"/>
              <w:jc w:val="center"/>
              <w:rPr>
                <w:color w:val="002060"/>
              </w:rPr>
            </w:pPr>
            <w:r w:rsidRPr="00832C6A">
              <w:rPr>
                <w:color w:val="002060"/>
              </w:rPr>
              <w:t>0</w:t>
            </w:r>
          </w:p>
        </w:tc>
      </w:tr>
      <w:tr w:rsidR="00D539D3" w:rsidRPr="00832C6A" w14:paraId="02D62E71"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C17E36" w14:textId="77777777" w:rsidR="00D539D3" w:rsidRPr="00832C6A" w:rsidRDefault="00D539D3" w:rsidP="00F9798B">
            <w:pPr>
              <w:pStyle w:val="rowtabella0"/>
              <w:rPr>
                <w:color w:val="002060"/>
              </w:rPr>
            </w:pPr>
            <w:r w:rsidRPr="00832C6A">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3B9B4" w14:textId="77777777" w:rsidR="00D539D3" w:rsidRPr="00832C6A" w:rsidRDefault="00D539D3" w:rsidP="00F9798B">
            <w:pPr>
              <w:pStyle w:val="rowtabella0"/>
              <w:jc w:val="center"/>
              <w:rPr>
                <w:color w:val="002060"/>
              </w:rPr>
            </w:pPr>
            <w:r w:rsidRPr="00832C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8114C"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C6175"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39EF7"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6654A"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88F98" w14:textId="77777777" w:rsidR="00D539D3" w:rsidRPr="00832C6A" w:rsidRDefault="00D539D3" w:rsidP="00F9798B">
            <w:pPr>
              <w:pStyle w:val="rowtabella0"/>
              <w:jc w:val="center"/>
              <w:rPr>
                <w:color w:val="002060"/>
              </w:rPr>
            </w:pPr>
            <w:r w:rsidRPr="00832C6A">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9672D" w14:textId="77777777" w:rsidR="00D539D3" w:rsidRPr="00832C6A" w:rsidRDefault="00D539D3" w:rsidP="00F9798B">
            <w:pPr>
              <w:pStyle w:val="rowtabella0"/>
              <w:jc w:val="center"/>
              <w:rPr>
                <w:color w:val="002060"/>
              </w:rPr>
            </w:pPr>
            <w:r w:rsidRPr="00832C6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80296" w14:textId="77777777" w:rsidR="00D539D3" w:rsidRPr="00832C6A" w:rsidRDefault="00D539D3" w:rsidP="00F9798B">
            <w:pPr>
              <w:pStyle w:val="rowtabella0"/>
              <w:jc w:val="center"/>
              <w:rPr>
                <w:color w:val="002060"/>
              </w:rPr>
            </w:pPr>
            <w:r w:rsidRPr="00832C6A">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81B25" w14:textId="77777777" w:rsidR="00D539D3" w:rsidRPr="00832C6A" w:rsidRDefault="00D539D3" w:rsidP="00F9798B">
            <w:pPr>
              <w:pStyle w:val="rowtabella0"/>
              <w:jc w:val="center"/>
              <w:rPr>
                <w:color w:val="002060"/>
              </w:rPr>
            </w:pPr>
            <w:r w:rsidRPr="00832C6A">
              <w:rPr>
                <w:color w:val="002060"/>
              </w:rPr>
              <w:t>0</w:t>
            </w:r>
          </w:p>
        </w:tc>
      </w:tr>
      <w:tr w:rsidR="00D539D3" w:rsidRPr="00832C6A" w14:paraId="52954109"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C049EA" w14:textId="77777777" w:rsidR="00D539D3" w:rsidRPr="00832C6A" w:rsidRDefault="00D539D3" w:rsidP="00F9798B">
            <w:pPr>
              <w:pStyle w:val="rowtabella0"/>
              <w:rPr>
                <w:color w:val="002060"/>
              </w:rPr>
            </w:pPr>
            <w:r w:rsidRPr="00832C6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07DF1"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C2832"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ECEFF"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7D564"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2457A"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04597" w14:textId="77777777" w:rsidR="00D539D3" w:rsidRPr="00832C6A" w:rsidRDefault="00D539D3" w:rsidP="00F9798B">
            <w:pPr>
              <w:pStyle w:val="rowtabella0"/>
              <w:jc w:val="center"/>
              <w:rPr>
                <w:color w:val="002060"/>
              </w:rPr>
            </w:pPr>
            <w:r w:rsidRPr="00832C6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A9DD4"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59E1D" w14:textId="77777777" w:rsidR="00D539D3" w:rsidRPr="00832C6A" w:rsidRDefault="00D539D3" w:rsidP="00F9798B">
            <w:pPr>
              <w:pStyle w:val="rowtabella0"/>
              <w:jc w:val="center"/>
              <w:rPr>
                <w:color w:val="002060"/>
              </w:rPr>
            </w:pPr>
            <w:r w:rsidRPr="00832C6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F9F0B" w14:textId="77777777" w:rsidR="00D539D3" w:rsidRPr="00832C6A" w:rsidRDefault="00D539D3" w:rsidP="00F9798B">
            <w:pPr>
              <w:pStyle w:val="rowtabella0"/>
              <w:jc w:val="center"/>
              <w:rPr>
                <w:color w:val="002060"/>
              </w:rPr>
            </w:pPr>
            <w:r w:rsidRPr="00832C6A">
              <w:rPr>
                <w:color w:val="002060"/>
              </w:rPr>
              <w:t>0</w:t>
            </w:r>
          </w:p>
        </w:tc>
      </w:tr>
      <w:tr w:rsidR="00D539D3" w:rsidRPr="00832C6A" w14:paraId="36DC5EAB"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ECE085" w14:textId="77777777" w:rsidR="00D539D3" w:rsidRPr="00832C6A" w:rsidRDefault="00D539D3" w:rsidP="00F9798B">
            <w:pPr>
              <w:pStyle w:val="rowtabella0"/>
              <w:rPr>
                <w:color w:val="002060"/>
              </w:rPr>
            </w:pPr>
            <w:r w:rsidRPr="00832C6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E1786" w14:textId="77777777" w:rsidR="00D539D3" w:rsidRPr="00832C6A" w:rsidRDefault="00D539D3" w:rsidP="00F9798B">
            <w:pPr>
              <w:pStyle w:val="rowtabella0"/>
              <w:jc w:val="center"/>
              <w:rPr>
                <w:color w:val="002060"/>
              </w:rPr>
            </w:pPr>
            <w:r w:rsidRPr="00832C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934E9"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FC88D"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DB75D"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06B70"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67CCE" w14:textId="77777777" w:rsidR="00D539D3" w:rsidRPr="00832C6A" w:rsidRDefault="00D539D3" w:rsidP="00F9798B">
            <w:pPr>
              <w:pStyle w:val="rowtabella0"/>
              <w:jc w:val="center"/>
              <w:rPr>
                <w:color w:val="002060"/>
              </w:rPr>
            </w:pPr>
            <w:r w:rsidRPr="00832C6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ED1DD" w14:textId="77777777" w:rsidR="00D539D3" w:rsidRPr="00832C6A" w:rsidRDefault="00D539D3" w:rsidP="00F9798B">
            <w:pPr>
              <w:pStyle w:val="rowtabella0"/>
              <w:jc w:val="center"/>
              <w:rPr>
                <w:color w:val="002060"/>
              </w:rPr>
            </w:pPr>
            <w:r w:rsidRPr="00832C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5DBC2" w14:textId="77777777" w:rsidR="00D539D3" w:rsidRPr="00832C6A" w:rsidRDefault="00D539D3" w:rsidP="00F9798B">
            <w:pPr>
              <w:pStyle w:val="rowtabella0"/>
              <w:jc w:val="center"/>
              <w:rPr>
                <w:color w:val="002060"/>
              </w:rPr>
            </w:pPr>
            <w:r w:rsidRPr="00832C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C7E76" w14:textId="77777777" w:rsidR="00D539D3" w:rsidRPr="00832C6A" w:rsidRDefault="00D539D3" w:rsidP="00F9798B">
            <w:pPr>
              <w:pStyle w:val="rowtabella0"/>
              <w:jc w:val="center"/>
              <w:rPr>
                <w:color w:val="002060"/>
              </w:rPr>
            </w:pPr>
            <w:r w:rsidRPr="00832C6A">
              <w:rPr>
                <w:color w:val="002060"/>
              </w:rPr>
              <w:t>0</w:t>
            </w:r>
          </w:p>
        </w:tc>
      </w:tr>
      <w:tr w:rsidR="00D539D3" w:rsidRPr="00832C6A" w14:paraId="1E723B17"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288BE1" w14:textId="77777777" w:rsidR="00D539D3" w:rsidRPr="00832C6A" w:rsidRDefault="00D539D3" w:rsidP="00F9798B">
            <w:pPr>
              <w:pStyle w:val="rowtabella0"/>
              <w:rPr>
                <w:color w:val="002060"/>
              </w:rPr>
            </w:pPr>
            <w:r w:rsidRPr="00832C6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B14B4"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5E854"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E9510"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969A5"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6A8D3"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75DE0" w14:textId="77777777" w:rsidR="00D539D3" w:rsidRPr="00832C6A" w:rsidRDefault="00D539D3" w:rsidP="00F9798B">
            <w:pPr>
              <w:pStyle w:val="rowtabella0"/>
              <w:jc w:val="center"/>
              <w:rPr>
                <w:color w:val="002060"/>
              </w:rPr>
            </w:pPr>
            <w:r w:rsidRPr="00832C6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92F31" w14:textId="77777777" w:rsidR="00D539D3" w:rsidRPr="00832C6A" w:rsidRDefault="00D539D3" w:rsidP="00F9798B">
            <w:pPr>
              <w:pStyle w:val="rowtabella0"/>
              <w:jc w:val="center"/>
              <w:rPr>
                <w:color w:val="002060"/>
              </w:rPr>
            </w:pPr>
            <w:r w:rsidRPr="00832C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45C51"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67062" w14:textId="77777777" w:rsidR="00D539D3" w:rsidRPr="00832C6A" w:rsidRDefault="00D539D3" w:rsidP="00F9798B">
            <w:pPr>
              <w:pStyle w:val="rowtabella0"/>
              <w:jc w:val="center"/>
              <w:rPr>
                <w:color w:val="002060"/>
              </w:rPr>
            </w:pPr>
            <w:r w:rsidRPr="00832C6A">
              <w:rPr>
                <w:color w:val="002060"/>
              </w:rPr>
              <w:t>0</w:t>
            </w:r>
          </w:p>
        </w:tc>
      </w:tr>
      <w:tr w:rsidR="00D539D3" w:rsidRPr="00832C6A" w14:paraId="27B2F853"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51B2E1" w14:textId="77777777" w:rsidR="00D539D3" w:rsidRPr="00832C6A" w:rsidRDefault="00D539D3" w:rsidP="00F9798B">
            <w:pPr>
              <w:pStyle w:val="rowtabella0"/>
              <w:rPr>
                <w:color w:val="002060"/>
              </w:rPr>
            </w:pPr>
            <w:r w:rsidRPr="00832C6A">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82D32" w14:textId="77777777" w:rsidR="00D539D3" w:rsidRPr="00832C6A" w:rsidRDefault="00D539D3" w:rsidP="00F9798B">
            <w:pPr>
              <w:pStyle w:val="rowtabella0"/>
              <w:jc w:val="center"/>
              <w:rPr>
                <w:color w:val="002060"/>
              </w:rPr>
            </w:pPr>
            <w:r w:rsidRPr="00832C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A8745"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42D13"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1DE8F"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3F7AD"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1AA72" w14:textId="77777777" w:rsidR="00D539D3" w:rsidRPr="00832C6A" w:rsidRDefault="00D539D3" w:rsidP="00F9798B">
            <w:pPr>
              <w:pStyle w:val="rowtabella0"/>
              <w:jc w:val="center"/>
              <w:rPr>
                <w:color w:val="002060"/>
              </w:rPr>
            </w:pPr>
            <w:r w:rsidRPr="00832C6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4C855" w14:textId="77777777" w:rsidR="00D539D3" w:rsidRPr="00832C6A" w:rsidRDefault="00D539D3" w:rsidP="00F9798B">
            <w:pPr>
              <w:pStyle w:val="rowtabella0"/>
              <w:jc w:val="center"/>
              <w:rPr>
                <w:color w:val="002060"/>
              </w:rPr>
            </w:pPr>
            <w:r w:rsidRPr="00832C6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63475"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71C3B" w14:textId="77777777" w:rsidR="00D539D3" w:rsidRPr="00832C6A" w:rsidRDefault="00D539D3" w:rsidP="00F9798B">
            <w:pPr>
              <w:pStyle w:val="rowtabella0"/>
              <w:jc w:val="center"/>
              <w:rPr>
                <w:color w:val="002060"/>
              </w:rPr>
            </w:pPr>
            <w:r w:rsidRPr="00832C6A">
              <w:rPr>
                <w:color w:val="002060"/>
              </w:rPr>
              <w:t>0</w:t>
            </w:r>
          </w:p>
        </w:tc>
      </w:tr>
      <w:tr w:rsidR="00D539D3" w:rsidRPr="00832C6A" w14:paraId="080A8C01"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D496B" w14:textId="77777777" w:rsidR="00D539D3" w:rsidRPr="00832C6A" w:rsidRDefault="00D539D3" w:rsidP="00F9798B">
            <w:pPr>
              <w:pStyle w:val="rowtabella0"/>
              <w:rPr>
                <w:color w:val="002060"/>
              </w:rPr>
            </w:pPr>
            <w:r w:rsidRPr="00832C6A">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6495E"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9572B"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1D30E"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A9009"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47BD8"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FC762" w14:textId="77777777" w:rsidR="00D539D3" w:rsidRPr="00832C6A" w:rsidRDefault="00D539D3" w:rsidP="00F9798B">
            <w:pPr>
              <w:pStyle w:val="rowtabella0"/>
              <w:jc w:val="center"/>
              <w:rPr>
                <w:color w:val="002060"/>
              </w:rPr>
            </w:pPr>
            <w:r w:rsidRPr="00832C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10A78" w14:textId="77777777" w:rsidR="00D539D3" w:rsidRPr="00832C6A" w:rsidRDefault="00D539D3" w:rsidP="00F9798B">
            <w:pPr>
              <w:pStyle w:val="rowtabella0"/>
              <w:jc w:val="center"/>
              <w:rPr>
                <w:color w:val="002060"/>
              </w:rPr>
            </w:pPr>
            <w:r w:rsidRPr="00832C6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B477A" w14:textId="77777777" w:rsidR="00D539D3" w:rsidRPr="00832C6A" w:rsidRDefault="00D539D3" w:rsidP="00F9798B">
            <w:pPr>
              <w:pStyle w:val="rowtabella0"/>
              <w:jc w:val="center"/>
              <w:rPr>
                <w:color w:val="002060"/>
              </w:rPr>
            </w:pPr>
            <w:r w:rsidRPr="00832C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201C4" w14:textId="77777777" w:rsidR="00D539D3" w:rsidRPr="00832C6A" w:rsidRDefault="00D539D3" w:rsidP="00F9798B">
            <w:pPr>
              <w:pStyle w:val="rowtabella0"/>
              <w:jc w:val="center"/>
              <w:rPr>
                <w:color w:val="002060"/>
              </w:rPr>
            </w:pPr>
            <w:r w:rsidRPr="00832C6A">
              <w:rPr>
                <w:color w:val="002060"/>
              </w:rPr>
              <w:t>0</w:t>
            </w:r>
          </w:p>
        </w:tc>
      </w:tr>
      <w:tr w:rsidR="00D539D3" w:rsidRPr="00832C6A" w14:paraId="69116ACB"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A9C700" w14:textId="77777777" w:rsidR="00D539D3" w:rsidRPr="00832C6A" w:rsidRDefault="00D539D3" w:rsidP="00F9798B">
            <w:pPr>
              <w:pStyle w:val="rowtabella0"/>
              <w:rPr>
                <w:color w:val="002060"/>
              </w:rPr>
            </w:pPr>
            <w:r w:rsidRPr="00832C6A">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40D29"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9C6A5"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67F3C"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BEBB9"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F0A9F"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75DB0" w14:textId="77777777" w:rsidR="00D539D3" w:rsidRPr="00832C6A" w:rsidRDefault="00D539D3" w:rsidP="00F9798B">
            <w:pPr>
              <w:pStyle w:val="rowtabella0"/>
              <w:jc w:val="center"/>
              <w:rPr>
                <w:color w:val="002060"/>
              </w:rPr>
            </w:pPr>
            <w:r w:rsidRPr="00832C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2004E" w14:textId="77777777" w:rsidR="00D539D3" w:rsidRPr="00832C6A" w:rsidRDefault="00D539D3" w:rsidP="00F9798B">
            <w:pPr>
              <w:pStyle w:val="rowtabella0"/>
              <w:jc w:val="center"/>
              <w:rPr>
                <w:color w:val="002060"/>
              </w:rPr>
            </w:pPr>
            <w:r w:rsidRPr="00832C6A">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2823B" w14:textId="77777777" w:rsidR="00D539D3" w:rsidRPr="00832C6A" w:rsidRDefault="00D539D3" w:rsidP="00F9798B">
            <w:pPr>
              <w:pStyle w:val="rowtabella0"/>
              <w:jc w:val="center"/>
              <w:rPr>
                <w:color w:val="002060"/>
              </w:rPr>
            </w:pPr>
            <w:r w:rsidRPr="00832C6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AFFBB" w14:textId="77777777" w:rsidR="00D539D3" w:rsidRPr="00832C6A" w:rsidRDefault="00D539D3" w:rsidP="00F9798B">
            <w:pPr>
              <w:pStyle w:val="rowtabella0"/>
              <w:jc w:val="center"/>
              <w:rPr>
                <w:color w:val="002060"/>
              </w:rPr>
            </w:pPr>
            <w:r w:rsidRPr="00832C6A">
              <w:rPr>
                <w:color w:val="002060"/>
              </w:rPr>
              <w:t>0</w:t>
            </w:r>
          </w:p>
        </w:tc>
      </w:tr>
      <w:tr w:rsidR="00D539D3" w:rsidRPr="00832C6A" w14:paraId="310DEC42"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3AE0FC" w14:textId="77777777" w:rsidR="00D539D3" w:rsidRPr="00832C6A" w:rsidRDefault="00D539D3" w:rsidP="00F9798B">
            <w:pPr>
              <w:pStyle w:val="rowtabella0"/>
              <w:rPr>
                <w:color w:val="002060"/>
              </w:rPr>
            </w:pPr>
            <w:r w:rsidRPr="00832C6A">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60B52"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D3896"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08644"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BCC40"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77C4F" w14:textId="77777777" w:rsidR="00D539D3" w:rsidRPr="00832C6A" w:rsidRDefault="00D539D3" w:rsidP="00F9798B">
            <w:pPr>
              <w:pStyle w:val="rowtabella0"/>
              <w:jc w:val="center"/>
              <w:rPr>
                <w:color w:val="002060"/>
              </w:rPr>
            </w:pPr>
            <w:r w:rsidRPr="00832C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89A00" w14:textId="77777777" w:rsidR="00D539D3" w:rsidRPr="00832C6A" w:rsidRDefault="00D539D3" w:rsidP="00F9798B">
            <w:pPr>
              <w:pStyle w:val="rowtabella0"/>
              <w:jc w:val="center"/>
              <w:rPr>
                <w:color w:val="002060"/>
              </w:rPr>
            </w:pPr>
            <w:r w:rsidRPr="00832C6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8A76D" w14:textId="77777777" w:rsidR="00D539D3" w:rsidRPr="00832C6A" w:rsidRDefault="00D539D3" w:rsidP="00F9798B">
            <w:pPr>
              <w:pStyle w:val="rowtabella0"/>
              <w:jc w:val="center"/>
              <w:rPr>
                <w:color w:val="002060"/>
              </w:rPr>
            </w:pPr>
            <w:r w:rsidRPr="00832C6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BC7A1" w14:textId="77777777" w:rsidR="00D539D3" w:rsidRPr="00832C6A" w:rsidRDefault="00D539D3" w:rsidP="00F9798B">
            <w:pPr>
              <w:pStyle w:val="rowtabella0"/>
              <w:jc w:val="center"/>
              <w:rPr>
                <w:color w:val="002060"/>
              </w:rPr>
            </w:pPr>
            <w:r w:rsidRPr="00832C6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64CD2" w14:textId="77777777" w:rsidR="00D539D3" w:rsidRPr="00832C6A" w:rsidRDefault="00D539D3" w:rsidP="00F9798B">
            <w:pPr>
              <w:pStyle w:val="rowtabella0"/>
              <w:jc w:val="center"/>
              <w:rPr>
                <w:color w:val="002060"/>
              </w:rPr>
            </w:pPr>
            <w:r w:rsidRPr="00832C6A">
              <w:rPr>
                <w:color w:val="002060"/>
              </w:rPr>
              <w:t>0</w:t>
            </w:r>
          </w:p>
        </w:tc>
      </w:tr>
      <w:tr w:rsidR="00D539D3" w:rsidRPr="00832C6A" w14:paraId="679A500F"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2D5CE4" w14:textId="77777777" w:rsidR="00D539D3" w:rsidRPr="00832C6A" w:rsidRDefault="00D539D3" w:rsidP="00F9798B">
            <w:pPr>
              <w:pStyle w:val="rowtabella0"/>
              <w:rPr>
                <w:color w:val="002060"/>
              </w:rPr>
            </w:pPr>
            <w:r w:rsidRPr="00832C6A">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18A85"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BD52D"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DF66B"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31CE5"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8559B"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90209"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FEE3B" w14:textId="77777777" w:rsidR="00D539D3" w:rsidRPr="00832C6A" w:rsidRDefault="00D539D3" w:rsidP="00F9798B">
            <w:pPr>
              <w:pStyle w:val="rowtabella0"/>
              <w:jc w:val="center"/>
              <w:rPr>
                <w:color w:val="002060"/>
              </w:rPr>
            </w:pPr>
            <w:r w:rsidRPr="00832C6A">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33AE8" w14:textId="77777777" w:rsidR="00D539D3" w:rsidRPr="00832C6A" w:rsidRDefault="00D539D3" w:rsidP="00F9798B">
            <w:pPr>
              <w:pStyle w:val="rowtabella0"/>
              <w:jc w:val="center"/>
              <w:rPr>
                <w:color w:val="002060"/>
              </w:rPr>
            </w:pPr>
            <w:r w:rsidRPr="00832C6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7984B" w14:textId="77777777" w:rsidR="00D539D3" w:rsidRPr="00832C6A" w:rsidRDefault="00D539D3" w:rsidP="00F9798B">
            <w:pPr>
              <w:pStyle w:val="rowtabella0"/>
              <w:jc w:val="center"/>
              <w:rPr>
                <w:color w:val="002060"/>
              </w:rPr>
            </w:pPr>
            <w:r w:rsidRPr="00832C6A">
              <w:rPr>
                <w:color w:val="002060"/>
              </w:rPr>
              <w:t>0</w:t>
            </w:r>
          </w:p>
        </w:tc>
      </w:tr>
      <w:tr w:rsidR="00D539D3" w:rsidRPr="00832C6A" w14:paraId="4041E4A8" w14:textId="77777777" w:rsidTr="00F9798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FE2EFC" w14:textId="77777777" w:rsidR="00D539D3" w:rsidRPr="00832C6A" w:rsidRDefault="00D539D3" w:rsidP="00F9798B">
            <w:pPr>
              <w:pStyle w:val="rowtabella0"/>
              <w:rPr>
                <w:color w:val="002060"/>
              </w:rPr>
            </w:pPr>
            <w:r w:rsidRPr="00832C6A">
              <w:rPr>
                <w:color w:val="002060"/>
              </w:rPr>
              <w:t>sq.B RECANATI CALCIO A 5 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D43BA"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C09AA"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BA975"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0BA28"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26368"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C3C36"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EBCA2"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76499"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B21F2" w14:textId="77777777" w:rsidR="00D539D3" w:rsidRPr="00832C6A" w:rsidRDefault="00D539D3" w:rsidP="00F9798B">
            <w:pPr>
              <w:pStyle w:val="rowtabella0"/>
              <w:jc w:val="center"/>
              <w:rPr>
                <w:color w:val="002060"/>
              </w:rPr>
            </w:pPr>
            <w:r w:rsidRPr="00832C6A">
              <w:rPr>
                <w:color w:val="002060"/>
              </w:rPr>
              <w:t>0</w:t>
            </w:r>
          </w:p>
        </w:tc>
      </w:tr>
    </w:tbl>
    <w:p w14:paraId="3AEDCD29" w14:textId="77777777" w:rsidR="00D539D3" w:rsidRPr="00832C6A" w:rsidRDefault="00D539D3" w:rsidP="00D539D3">
      <w:pPr>
        <w:pStyle w:val="breakline"/>
        <w:rPr>
          <w:rFonts w:eastAsiaTheme="minorEastAsia"/>
          <w:color w:val="002060"/>
        </w:rPr>
      </w:pPr>
    </w:p>
    <w:p w14:paraId="4FE471D0" w14:textId="77777777" w:rsidR="00D539D3" w:rsidRPr="00832C6A" w:rsidRDefault="00D539D3" w:rsidP="00D539D3">
      <w:pPr>
        <w:pStyle w:val="titoloprinc0"/>
        <w:rPr>
          <w:color w:val="002060"/>
        </w:rPr>
      </w:pPr>
      <w:r>
        <w:rPr>
          <w:color w:val="002060"/>
        </w:rPr>
        <w:t>PROGRAMM</w:t>
      </w:r>
      <w:r w:rsidRPr="00832C6A">
        <w:rPr>
          <w:color w:val="002060"/>
        </w:rPr>
        <w:t>A</w:t>
      </w:r>
      <w:r>
        <w:rPr>
          <w:color w:val="002060"/>
        </w:rPr>
        <w:t xml:space="preserve"> GARE</w:t>
      </w:r>
    </w:p>
    <w:p w14:paraId="09EF2330" w14:textId="77777777" w:rsidR="00D539D3" w:rsidRDefault="00D539D3" w:rsidP="00D539D3">
      <w:pPr>
        <w:pStyle w:val="breakline"/>
        <w:rPr>
          <w:color w:val="002060"/>
        </w:rPr>
      </w:pPr>
    </w:p>
    <w:p w14:paraId="3625AE1F" w14:textId="77777777" w:rsidR="00D539D3" w:rsidRPr="000D64F5" w:rsidRDefault="00D539D3" w:rsidP="00D539D3">
      <w:pPr>
        <w:pStyle w:val="sottotitolocampionato10"/>
        <w:rPr>
          <w:color w:val="002060"/>
        </w:rPr>
      </w:pPr>
      <w:r w:rsidRPr="000D64F5">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1975"/>
        <w:gridCol w:w="385"/>
        <w:gridCol w:w="897"/>
        <w:gridCol w:w="1281"/>
        <w:gridCol w:w="1527"/>
        <w:gridCol w:w="1527"/>
      </w:tblGrid>
      <w:tr w:rsidR="00D539D3" w:rsidRPr="000D64F5" w14:paraId="61C76375" w14:textId="77777777" w:rsidTr="00F979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5B240" w14:textId="77777777" w:rsidR="00D539D3" w:rsidRPr="000D64F5" w:rsidRDefault="00D539D3" w:rsidP="00F9798B">
            <w:pPr>
              <w:pStyle w:val="headertabella0"/>
              <w:rPr>
                <w:color w:val="002060"/>
              </w:rPr>
            </w:pPr>
            <w:r w:rsidRPr="000D64F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43D08" w14:textId="77777777" w:rsidR="00D539D3" w:rsidRPr="000D64F5" w:rsidRDefault="00D539D3" w:rsidP="00F9798B">
            <w:pPr>
              <w:pStyle w:val="headertabella0"/>
              <w:rPr>
                <w:color w:val="002060"/>
              </w:rPr>
            </w:pPr>
            <w:r w:rsidRPr="000D64F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63871" w14:textId="77777777" w:rsidR="00D539D3" w:rsidRPr="000D64F5" w:rsidRDefault="00D539D3" w:rsidP="00F9798B">
            <w:pPr>
              <w:pStyle w:val="headertabella0"/>
              <w:rPr>
                <w:color w:val="002060"/>
              </w:rPr>
            </w:pPr>
            <w:r w:rsidRPr="000D64F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02D68" w14:textId="77777777" w:rsidR="00D539D3" w:rsidRPr="000D64F5" w:rsidRDefault="00D539D3" w:rsidP="00F9798B">
            <w:pPr>
              <w:pStyle w:val="headertabella0"/>
              <w:rPr>
                <w:color w:val="002060"/>
              </w:rPr>
            </w:pPr>
            <w:r w:rsidRPr="000D64F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AA6E7" w14:textId="77777777" w:rsidR="00D539D3" w:rsidRPr="000D64F5" w:rsidRDefault="00D539D3" w:rsidP="00F9798B">
            <w:pPr>
              <w:pStyle w:val="headertabella0"/>
              <w:rPr>
                <w:color w:val="002060"/>
              </w:rPr>
            </w:pPr>
            <w:r w:rsidRPr="000D64F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1C7A1" w14:textId="77777777" w:rsidR="00D539D3" w:rsidRPr="000D64F5" w:rsidRDefault="00D539D3" w:rsidP="00F9798B">
            <w:pPr>
              <w:pStyle w:val="headertabella0"/>
              <w:rPr>
                <w:color w:val="002060"/>
              </w:rPr>
            </w:pPr>
            <w:r w:rsidRPr="000D64F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451EB" w14:textId="77777777" w:rsidR="00D539D3" w:rsidRPr="000D64F5" w:rsidRDefault="00D539D3" w:rsidP="00F9798B">
            <w:pPr>
              <w:pStyle w:val="headertabella0"/>
              <w:rPr>
                <w:color w:val="002060"/>
              </w:rPr>
            </w:pPr>
            <w:r w:rsidRPr="000D64F5">
              <w:rPr>
                <w:color w:val="002060"/>
              </w:rPr>
              <w:t>Indirizzo Impianto</w:t>
            </w:r>
          </w:p>
        </w:tc>
      </w:tr>
      <w:tr w:rsidR="00D539D3" w:rsidRPr="000D64F5" w14:paraId="1E818853" w14:textId="77777777" w:rsidTr="00F979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3F7D76" w14:textId="77777777" w:rsidR="00D539D3" w:rsidRPr="000D64F5" w:rsidRDefault="00D539D3" w:rsidP="00F9798B">
            <w:pPr>
              <w:pStyle w:val="rowtabella0"/>
              <w:rPr>
                <w:color w:val="002060"/>
              </w:rPr>
            </w:pPr>
            <w:r w:rsidRPr="000D64F5">
              <w:rPr>
                <w:color w:val="002060"/>
              </w:rPr>
              <w:t>POL.CAGLI SPORT ASSOCIATI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BCD84E" w14:textId="77777777" w:rsidR="00D539D3" w:rsidRPr="000D64F5" w:rsidRDefault="00D539D3" w:rsidP="00F9798B">
            <w:pPr>
              <w:pStyle w:val="rowtabella0"/>
              <w:rPr>
                <w:color w:val="002060"/>
              </w:rPr>
            </w:pPr>
            <w:r w:rsidRPr="000D64F5">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C30A45" w14:textId="77777777" w:rsidR="00D539D3" w:rsidRPr="000D64F5" w:rsidRDefault="00D539D3" w:rsidP="00F9798B">
            <w:pPr>
              <w:pStyle w:val="rowtabella0"/>
              <w:jc w:val="center"/>
              <w:rPr>
                <w:color w:val="002060"/>
              </w:rPr>
            </w:pPr>
            <w:r w:rsidRPr="000D64F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DBC0D" w14:textId="77777777" w:rsidR="00D539D3" w:rsidRPr="000D64F5" w:rsidRDefault="00D539D3" w:rsidP="00F9798B">
            <w:pPr>
              <w:pStyle w:val="rowtabella0"/>
              <w:rPr>
                <w:color w:val="002060"/>
              </w:rPr>
            </w:pPr>
            <w:r w:rsidRPr="000D64F5">
              <w:rPr>
                <w:color w:val="002060"/>
              </w:rPr>
              <w:t>09/12/2023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42765" w14:textId="77777777" w:rsidR="00D539D3" w:rsidRPr="000D64F5" w:rsidRDefault="00D539D3" w:rsidP="00F9798B">
            <w:pPr>
              <w:pStyle w:val="rowtabella0"/>
              <w:rPr>
                <w:color w:val="002060"/>
              </w:rPr>
            </w:pPr>
            <w:r w:rsidRPr="000D64F5">
              <w:rPr>
                <w:color w:val="002060"/>
              </w:rPr>
              <w:t>5455 PALESTRA PANICHI PIERETTI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F84474" w14:textId="77777777" w:rsidR="00D539D3" w:rsidRPr="000D64F5" w:rsidRDefault="00D539D3" w:rsidP="00F9798B">
            <w:pPr>
              <w:pStyle w:val="rowtabella0"/>
              <w:rPr>
                <w:color w:val="002060"/>
              </w:rPr>
            </w:pPr>
            <w:r w:rsidRPr="000D64F5">
              <w:rPr>
                <w:color w:val="002060"/>
              </w:rPr>
              <w:t>CAGLI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66EC3D" w14:textId="77777777" w:rsidR="00D539D3" w:rsidRPr="000D64F5" w:rsidRDefault="00D539D3" w:rsidP="00F9798B">
            <w:pPr>
              <w:pStyle w:val="rowtabella0"/>
              <w:rPr>
                <w:color w:val="002060"/>
              </w:rPr>
            </w:pPr>
            <w:r w:rsidRPr="000D64F5">
              <w:rPr>
                <w:color w:val="002060"/>
              </w:rPr>
              <w:t>VIA BRAMANTE</w:t>
            </w:r>
          </w:p>
        </w:tc>
      </w:tr>
      <w:tr w:rsidR="00D539D3" w:rsidRPr="000D64F5" w14:paraId="23F99A8A"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57996A" w14:textId="77777777" w:rsidR="00D539D3" w:rsidRPr="000D64F5" w:rsidRDefault="00D539D3" w:rsidP="00F9798B">
            <w:pPr>
              <w:pStyle w:val="rowtabella0"/>
              <w:rPr>
                <w:color w:val="002060"/>
              </w:rPr>
            </w:pPr>
            <w:r w:rsidRPr="000D64F5">
              <w:rPr>
                <w:color w:val="002060"/>
              </w:rPr>
              <w:t>AMICI DEL CENTROSOCIOsq.B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A5595D" w14:textId="77777777" w:rsidR="00D539D3" w:rsidRPr="000D64F5" w:rsidRDefault="00D539D3" w:rsidP="00F9798B">
            <w:pPr>
              <w:pStyle w:val="rowtabella0"/>
              <w:rPr>
                <w:color w:val="002060"/>
              </w:rPr>
            </w:pPr>
            <w:r w:rsidRPr="000D64F5">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62272B"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85630E" w14:textId="77777777" w:rsidR="00D539D3" w:rsidRPr="000D64F5" w:rsidRDefault="00D539D3" w:rsidP="00F9798B">
            <w:pPr>
              <w:pStyle w:val="rowtabella0"/>
              <w:rPr>
                <w:color w:val="002060"/>
              </w:rPr>
            </w:pPr>
            <w:r w:rsidRPr="000D64F5">
              <w:rPr>
                <w:color w:val="002060"/>
              </w:rPr>
              <w:t>10/12/2023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35E009" w14:textId="77777777" w:rsidR="00D539D3" w:rsidRPr="000D64F5" w:rsidRDefault="00D539D3" w:rsidP="00F9798B">
            <w:pPr>
              <w:pStyle w:val="rowtabella0"/>
              <w:rPr>
                <w:color w:val="002060"/>
              </w:rPr>
            </w:pPr>
            <w:r w:rsidRPr="000D64F5">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E08BD7" w14:textId="77777777" w:rsidR="00D539D3" w:rsidRPr="000D64F5" w:rsidRDefault="00D539D3" w:rsidP="00F9798B">
            <w:pPr>
              <w:pStyle w:val="rowtabella0"/>
              <w:rPr>
                <w:color w:val="002060"/>
              </w:rPr>
            </w:pPr>
            <w:r w:rsidRPr="000D64F5">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619763" w14:textId="77777777" w:rsidR="00D539D3" w:rsidRPr="000D64F5" w:rsidRDefault="00D539D3" w:rsidP="00F9798B">
            <w:pPr>
              <w:pStyle w:val="rowtabella0"/>
              <w:rPr>
                <w:color w:val="002060"/>
              </w:rPr>
            </w:pPr>
            <w:r w:rsidRPr="000D64F5">
              <w:rPr>
                <w:color w:val="002060"/>
              </w:rPr>
              <w:t>VIA AMATO</w:t>
            </w:r>
          </w:p>
        </w:tc>
      </w:tr>
      <w:tr w:rsidR="00D539D3" w:rsidRPr="000D64F5" w14:paraId="15FB0E86"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AA776D" w14:textId="77777777" w:rsidR="00D539D3" w:rsidRPr="000D64F5" w:rsidRDefault="00D539D3" w:rsidP="00F9798B">
            <w:pPr>
              <w:pStyle w:val="rowtabella0"/>
              <w:rPr>
                <w:color w:val="002060"/>
              </w:rPr>
            </w:pPr>
            <w:r w:rsidRPr="000D64F5">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B45B86" w14:textId="77777777" w:rsidR="00D539D3" w:rsidRPr="000D64F5" w:rsidRDefault="00D539D3" w:rsidP="00F9798B">
            <w:pPr>
              <w:pStyle w:val="rowtabella0"/>
              <w:rPr>
                <w:color w:val="002060"/>
              </w:rPr>
            </w:pPr>
            <w:r w:rsidRPr="000D64F5">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281619"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E47E91" w14:textId="77777777" w:rsidR="00D539D3" w:rsidRPr="000D64F5" w:rsidRDefault="00D539D3" w:rsidP="00F9798B">
            <w:pPr>
              <w:pStyle w:val="rowtabella0"/>
              <w:rPr>
                <w:color w:val="002060"/>
              </w:rPr>
            </w:pPr>
            <w:r w:rsidRPr="000D64F5">
              <w:rPr>
                <w:color w:val="002060"/>
              </w:rPr>
              <w:t>10/12/2023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D8776F" w14:textId="77777777" w:rsidR="00D539D3" w:rsidRPr="000D64F5" w:rsidRDefault="00D539D3" w:rsidP="00F9798B">
            <w:pPr>
              <w:pStyle w:val="rowtabella0"/>
              <w:rPr>
                <w:color w:val="002060"/>
              </w:rPr>
            </w:pPr>
            <w:r w:rsidRPr="000D64F5">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6AD9B4" w14:textId="77777777" w:rsidR="00D539D3" w:rsidRPr="000D64F5" w:rsidRDefault="00D539D3" w:rsidP="00F9798B">
            <w:pPr>
              <w:pStyle w:val="rowtabella0"/>
              <w:rPr>
                <w:color w:val="002060"/>
              </w:rPr>
            </w:pPr>
            <w:r w:rsidRPr="000D64F5">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2EBC50" w14:textId="77777777" w:rsidR="00D539D3" w:rsidRPr="000D64F5" w:rsidRDefault="00D539D3" w:rsidP="00F9798B">
            <w:pPr>
              <w:pStyle w:val="rowtabella0"/>
              <w:rPr>
                <w:color w:val="002060"/>
              </w:rPr>
            </w:pPr>
            <w:r w:rsidRPr="000D64F5">
              <w:rPr>
                <w:color w:val="002060"/>
              </w:rPr>
              <w:t>STR.DEL BURELLO LOC.VAL NEVOLA</w:t>
            </w:r>
          </w:p>
        </w:tc>
      </w:tr>
      <w:tr w:rsidR="00D539D3" w:rsidRPr="000D64F5" w14:paraId="5F0976B1"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68ECC4" w14:textId="77777777" w:rsidR="00D539D3" w:rsidRPr="000D64F5" w:rsidRDefault="00D539D3" w:rsidP="00F9798B">
            <w:pPr>
              <w:pStyle w:val="rowtabella0"/>
              <w:rPr>
                <w:color w:val="002060"/>
              </w:rPr>
            </w:pPr>
            <w:r w:rsidRPr="000D64F5">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4FFCFC" w14:textId="77777777" w:rsidR="00D539D3" w:rsidRPr="000D64F5" w:rsidRDefault="00D539D3" w:rsidP="00F9798B">
            <w:pPr>
              <w:pStyle w:val="rowtabella0"/>
              <w:rPr>
                <w:color w:val="002060"/>
              </w:rPr>
            </w:pPr>
            <w:r w:rsidRPr="000D64F5">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A92AF6"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E1E9ED" w14:textId="77777777" w:rsidR="00D539D3" w:rsidRPr="000D64F5" w:rsidRDefault="00D539D3" w:rsidP="00F9798B">
            <w:pPr>
              <w:pStyle w:val="rowtabella0"/>
              <w:rPr>
                <w:color w:val="002060"/>
              </w:rPr>
            </w:pPr>
            <w:r w:rsidRPr="000D64F5">
              <w:rPr>
                <w:color w:val="002060"/>
              </w:rPr>
              <w:t>10/12/2023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D7D250" w14:textId="77777777" w:rsidR="00D539D3" w:rsidRPr="000D64F5" w:rsidRDefault="00D539D3" w:rsidP="00F9798B">
            <w:pPr>
              <w:pStyle w:val="rowtabella0"/>
              <w:rPr>
                <w:color w:val="002060"/>
              </w:rPr>
            </w:pPr>
            <w:r w:rsidRPr="000D64F5">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ABF6CB" w14:textId="77777777" w:rsidR="00D539D3" w:rsidRPr="000D64F5" w:rsidRDefault="00D539D3" w:rsidP="00F9798B">
            <w:pPr>
              <w:pStyle w:val="rowtabella0"/>
              <w:rPr>
                <w:color w:val="002060"/>
              </w:rPr>
            </w:pPr>
            <w:r w:rsidRPr="000D64F5">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279845" w14:textId="77777777" w:rsidR="00D539D3" w:rsidRPr="000D64F5" w:rsidRDefault="00D539D3" w:rsidP="00F9798B">
            <w:pPr>
              <w:pStyle w:val="rowtabella0"/>
              <w:rPr>
                <w:color w:val="002060"/>
              </w:rPr>
            </w:pPr>
            <w:r w:rsidRPr="000D64F5">
              <w:rPr>
                <w:color w:val="002060"/>
              </w:rPr>
              <w:t>VIA VERDI</w:t>
            </w:r>
          </w:p>
        </w:tc>
      </w:tr>
      <w:tr w:rsidR="00D539D3" w:rsidRPr="000D64F5" w14:paraId="36E6B4AC" w14:textId="77777777" w:rsidTr="00F979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1B4629" w14:textId="77777777" w:rsidR="00D539D3" w:rsidRPr="000D64F5" w:rsidRDefault="00D539D3" w:rsidP="00F9798B">
            <w:pPr>
              <w:pStyle w:val="rowtabella0"/>
              <w:rPr>
                <w:color w:val="002060"/>
              </w:rPr>
            </w:pPr>
            <w:r w:rsidRPr="000D64F5">
              <w:rPr>
                <w:color w:val="002060"/>
              </w:rPr>
              <w:t>ITALSERVICE C5 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5F4EE9" w14:textId="77777777" w:rsidR="00D539D3" w:rsidRPr="000D64F5" w:rsidRDefault="00D539D3" w:rsidP="00F9798B">
            <w:pPr>
              <w:pStyle w:val="rowtabella0"/>
              <w:rPr>
                <w:color w:val="002060"/>
              </w:rPr>
            </w:pPr>
            <w:r w:rsidRPr="000D64F5">
              <w:rPr>
                <w:color w:val="002060"/>
              </w:rPr>
              <w:t>TAVERNELLE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632D71"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D31801" w14:textId="77777777" w:rsidR="00D539D3" w:rsidRPr="000D64F5" w:rsidRDefault="00D539D3" w:rsidP="00F9798B">
            <w:pPr>
              <w:pStyle w:val="rowtabella0"/>
              <w:rPr>
                <w:color w:val="002060"/>
              </w:rPr>
            </w:pPr>
            <w:r w:rsidRPr="000D64F5">
              <w:rPr>
                <w:color w:val="002060"/>
              </w:rPr>
              <w:t>10/12/2023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C8A93" w14:textId="77777777" w:rsidR="00D539D3" w:rsidRPr="000D64F5" w:rsidRDefault="00D539D3" w:rsidP="00F9798B">
            <w:pPr>
              <w:pStyle w:val="rowtabella0"/>
              <w:rPr>
                <w:color w:val="002060"/>
              </w:rPr>
            </w:pPr>
            <w:r w:rsidRPr="000D64F5">
              <w:rPr>
                <w:color w:val="002060"/>
              </w:rPr>
              <w:t>5423 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6CE352" w14:textId="77777777" w:rsidR="00D539D3" w:rsidRPr="000D64F5" w:rsidRDefault="00D539D3" w:rsidP="00F9798B">
            <w:pPr>
              <w:pStyle w:val="rowtabella0"/>
              <w:rPr>
                <w:color w:val="002060"/>
              </w:rPr>
            </w:pPr>
            <w:r w:rsidRPr="000D64F5">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59AA4B" w14:textId="77777777" w:rsidR="00D539D3" w:rsidRPr="000D64F5" w:rsidRDefault="00D539D3" w:rsidP="00F9798B">
            <w:pPr>
              <w:pStyle w:val="rowtabella0"/>
              <w:rPr>
                <w:color w:val="002060"/>
              </w:rPr>
            </w:pPr>
            <w:r w:rsidRPr="000D64F5">
              <w:rPr>
                <w:color w:val="002060"/>
              </w:rPr>
              <w:t>VIA MAZZINI</w:t>
            </w:r>
          </w:p>
        </w:tc>
      </w:tr>
    </w:tbl>
    <w:p w14:paraId="4BADF184" w14:textId="77777777" w:rsidR="00D539D3" w:rsidRPr="000D64F5" w:rsidRDefault="00D539D3" w:rsidP="00D539D3">
      <w:pPr>
        <w:pStyle w:val="breakline"/>
        <w:rPr>
          <w:rFonts w:eastAsiaTheme="minorEastAsia"/>
          <w:color w:val="002060"/>
        </w:rPr>
      </w:pPr>
    </w:p>
    <w:p w14:paraId="6B173648" w14:textId="77777777" w:rsidR="00D539D3" w:rsidRPr="000D64F5" w:rsidRDefault="00D539D3" w:rsidP="00D539D3">
      <w:pPr>
        <w:pStyle w:val="breakline"/>
        <w:rPr>
          <w:color w:val="002060"/>
        </w:rPr>
      </w:pPr>
    </w:p>
    <w:p w14:paraId="748A667C" w14:textId="77777777" w:rsidR="00D539D3" w:rsidRPr="000D64F5" w:rsidRDefault="00D539D3" w:rsidP="00D539D3">
      <w:pPr>
        <w:pStyle w:val="breakline"/>
        <w:rPr>
          <w:color w:val="002060"/>
        </w:rPr>
      </w:pPr>
    </w:p>
    <w:p w14:paraId="7C8A8679" w14:textId="77777777" w:rsidR="00D539D3" w:rsidRPr="000D64F5" w:rsidRDefault="00D539D3" w:rsidP="00D539D3">
      <w:pPr>
        <w:pStyle w:val="sottotitolocampionato10"/>
        <w:rPr>
          <w:color w:val="002060"/>
        </w:rPr>
      </w:pPr>
      <w:r w:rsidRPr="000D64F5">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4"/>
        <w:gridCol w:w="385"/>
        <w:gridCol w:w="898"/>
        <w:gridCol w:w="1176"/>
        <w:gridCol w:w="1547"/>
        <w:gridCol w:w="1571"/>
      </w:tblGrid>
      <w:tr w:rsidR="00D539D3" w:rsidRPr="000D64F5" w14:paraId="77052A88" w14:textId="77777777" w:rsidTr="00F979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5D1A8" w14:textId="77777777" w:rsidR="00D539D3" w:rsidRPr="000D64F5" w:rsidRDefault="00D539D3" w:rsidP="00F9798B">
            <w:pPr>
              <w:pStyle w:val="headertabella0"/>
              <w:rPr>
                <w:color w:val="002060"/>
              </w:rPr>
            </w:pPr>
            <w:r w:rsidRPr="000D64F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9040F" w14:textId="77777777" w:rsidR="00D539D3" w:rsidRPr="000D64F5" w:rsidRDefault="00D539D3" w:rsidP="00F9798B">
            <w:pPr>
              <w:pStyle w:val="headertabella0"/>
              <w:rPr>
                <w:color w:val="002060"/>
              </w:rPr>
            </w:pPr>
            <w:r w:rsidRPr="000D64F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D67C0" w14:textId="77777777" w:rsidR="00D539D3" w:rsidRPr="000D64F5" w:rsidRDefault="00D539D3" w:rsidP="00F9798B">
            <w:pPr>
              <w:pStyle w:val="headertabella0"/>
              <w:rPr>
                <w:color w:val="002060"/>
              </w:rPr>
            </w:pPr>
            <w:r w:rsidRPr="000D64F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20259" w14:textId="77777777" w:rsidR="00D539D3" w:rsidRPr="000D64F5" w:rsidRDefault="00D539D3" w:rsidP="00F9798B">
            <w:pPr>
              <w:pStyle w:val="headertabella0"/>
              <w:rPr>
                <w:color w:val="002060"/>
              </w:rPr>
            </w:pPr>
            <w:r w:rsidRPr="000D64F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0E2C1" w14:textId="77777777" w:rsidR="00D539D3" w:rsidRPr="000D64F5" w:rsidRDefault="00D539D3" w:rsidP="00F9798B">
            <w:pPr>
              <w:pStyle w:val="headertabella0"/>
              <w:rPr>
                <w:color w:val="002060"/>
              </w:rPr>
            </w:pPr>
            <w:r w:rsidRPr="000D64F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7D875" w14:textId="77777777" w:rsidR="00D539D3" w:rsidRPr="000D64F5" w:rsidRDefault="00D539D3" w:rsidP="00F9798B">
            <w:pPr>
              <w:pStyle w:val="headertabella0"/>
              <w:rPr>
                <w:color w:val="002060"/>
              </w:rPr>
            </w:pPr>
            <w:r w:rsidRPr="000D64F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7F23E" w14:textId="77777777" w:rsidR="00D539D3" w:rsidRPr="000D64F5" w:rsidRDefault="00D539D3" w:rsidP="00F9798B">
            <w:pPr>
              <w:pStyle w:val="headertabella0"/>
              <w:rPr>
                <w:color w:val="002060"/>
              </w:rPr>
            </w:pPr>
            <w:r w:rsidRPr="000D64F5">
              <w:rPr>
                <w:color w:val="002060"/>
              </w:rPr>
              <w:t>Indirizzo Impianto</w:t>
            </w:r>
          </w:p>
        </w:tc>
      </w:tr>
      <w:tr w:rsidR="00D539D3" w:rsidRPr="000D64F5" w14:paraId="0C4754AC" w14:textId="77777777" w:rsidTr="00F979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3DA6D5" w14:textId="77777777" w:rsidR="00D539D3" w:rsidRPr="000D64F5" w:rsidRDefault="00D539D3" w:rsidP="00F9798B">
            <w:pPr>
              <w:pStyle w:val="rowtabella0"/>
              <w:rPr>
                <w:color w:val="002060"/>
              </w:rPr>
            </w:pPr>
            <w:r w:rsidRPr="000D64F5">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3603F0" w14:textId="77777777" w:rsidR="00D539D3" w:rsidRPr="000D64F5" w:rsidRDefault="00D539D3" w:rsidP="00F9798B">
            <w:pPr>
              <w:pStyle w:val="rowtabella0"/>
              <w:rPr>
                <w:color w:val="002060"/>
              </w:rPr>
            </w:pPr>
            <w:r w:rsidRPr="000D64F5">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41B766" w14:textId="77777777" w:rsidR="00D539D3" w:rsidRPr="000D64F5" w:rsidRDefault="00D539D3" w:rsidP="00F9798B">
            <w:pPr>
              <w:pStyle w:val="rowtabella0"/>
              <w:jc w:val="center"/>
              <w:rPr>
                <w:color w:val="002060"/>
              </w:rPr>
            </w:pPr>
            <w:r w:rsidRPr="000D64F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59A26" w14:textId="77777777" w:rsidR="00D539D3" w:rsidRPr="000D64F5" w:rsidRDefault="00D539D3" w:rsidP="00F9798B">
            <w:pPr>
              <w:pStyle w:val="rowtabella0"/>
              <w:rPr>
                <w:color w:val="002060"/>
              </w:rPr>
            </w:pPr>
            <w:r w:rsidRPr="000D64F5">
              <w:rPr>
                <w:color w:val="002060"/>
              </w:rPr>
              <w:t>07/12/2023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977255" w14:textId="77777777" w:rsidR="00D539D3" w:rsidRPr="000D64F5" w:rsidRDefault="00D539D3" w:rsidP="00F9798B">
            <w:pPr>
              <w:pStyle w:val="rowtabella0"/>
              <w:rPr>
                <w:color w:val="002060"/>
              </w:rPr>
            </w:pPr>
            <w:r w:rsidRPr="000D64F5">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09E824" w14:textId="77777777" w:rsidR="00D539D3" w:rsidRPr="000D64F5" w:rsidRDefault="00D539D3" w:rsidP="00F9798B">
            <w:pPr>
              <w:pStyle w:val="rowtabella0"/>
              <w:rPr>
                <w:color w:val="002060"/>
              </w:rPr>
            </w:pPr>
            <w:r w:rsidRPr="000D64F5">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B8EF0" w14:textId="77777777" w:rsidR="00D539D3" w:rsidRPr="000D64F5" w:rsidRDefault="00D539D3" w:rsidP="00F9798B">
            <w:pPr>
              <w:pStyle w:val="rowtabella0"/>
              <w:rPr>
                <w:color w:val="002060"/>
              </w:rPr>
            </w:pPr>
            <w:r w:rsidRPr="000D64F5">
              <w:rPr>
                <w:color w:val="002060"/>
              </w:rPr>
              <w:t>VIA SAN SERGIO FZ. GROTTACCIA</w:t>
            </w:r>
          </w:p>
        </w:tc>
      </w:tr>
      <w:tr w:rsidR="00D539D3" w:rsidRPr="000D64F5" w14:paraId="46002BC4"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8808E7" w14:textId="77777777" w:rsidR="00D539D3" w:rsidRPr="000D64F5" w:rsidRDefault="00D539D3" w:rsidP="00F9798B">
            <w:pPr>
              <w:pStyle w:val="rowtabella0"/>
              <w:rPr>
                <w:color w:val="002060"/>
              </w:rPr>
            </w:pPr>
            <w:r w:rsidRPr="000D64F5">
              <w:rPr>
                <w:color w:val="002060"/>
              </w:rPr>
              <w:t>ASCOLI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CA4529" w14:textId="77777777" w:rsidR="00D539D3" w:rsidRPr="000D64F5" w:rsidRDefault="00D539D3" w:rsidP="00F9798B">
            <w:pPr>
              <w:pStyle w:val="rowtabella0"/>
              <w:rPr>
                <w:color w:val="002060"/>
              </w:rPr>
            </w:pPr>
            <w:r w:rsidRPr="000D64F5">
              <w:rPr>
                <w:color w:val="002060"/>
              </w:rPr>
              <w:t>BORGO ROSSELLI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CBF50E"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851F03" w14:textId="77777777" w:rsidR="00D539D3" w:rsidRPr="000D64F5" w:rsidRDefault="00D539D3" w:rsidP="00F9798B">
            <w:pPr>
              <w:pStyle w:val="rowtabella0"/>
              <w:rPr>
                <w:color w:val="002060"/>
              </w:rPr>
            </w:pPr>
            <w:r w:rsidRPr="000D64F5">
              <w:rPr>
                <w:color w:val="002060"/>
              </w:rPr>
              <w:t>09/12/2023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03728F" w14:textId="77777777" w:rsidR="00D539D3" w:rsidRPr="000D64F5" w:rsidRDefault="00D539D3" w:rsidP="00F9798B">
            <w:pPr>
              <w:pStyle w:val="rowtabella0"/>
              <w:rPr>
                <w:color w:val="002060"/>
              </w:rPr>
            </w:pPr>
            <w:r w:rsidRPr="000D64F5">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4EA1D4" w14:textId="77777777" w:rsidR="00D539D3" w:rsidRPr="000D64F5" w:rsidRDefault="00D539D3" w:rsidP="00F9798B">
            <w:pPr>
              <w:pStyle w:val="rowtabella0"/>
              <w:rPr>
                <w:color w:val="002060"/>
              </w:rPr>
            </w:pPr>
            <w:r w:rsidRPr="000D64F5">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A31F9B" w14:textId="77777777" w:rsidR="00D539D3" w:rsidRPr="000D64F5" w:rsidRDefault="00D539D3" w:rsidP="00F9798B">
            <w:pPr>
              <w:pStyle w:val="rowtabella0"/>
              <w:rPr>
                <w:color w:val="002060"/>
              </w:rPr>
            </w:pPr>
            <w:r w:rsidRPr="000D64F5">
              <w:rPr>
                <w:color w:val="002060"/>
              </w:rPr>
              <w:t>LOC.MONTEROCCO VIA A.MANCINI</w:t>
            </w:r>
          </w:p>
        </w:tc>
      </w:tr>
      <w:tr w:rsidR="00D539D3" w:rsidRPr="000D64F5" w14:paraId="782A506B"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9BC95C" w14:textId="77777777" w:rsidR="00D539D3" w:rsidRPr="000D64F5" w:rsidRDefault="00D539D3" w:rsidP="00F9798B">
            <w:pPr>
              <w:pStyle w:val="rowtabella0"/>
              <w:rPr>
                <w:color w:val="002060"/>
              </w:rPr>
            </w:pPr>
            <w:r w:rsidRPr="000D64F5">
              <w:rPr>
                <w:color w:val="002060"/>
              </w:rPr>
              <w:t>RECANATI CALCIO A 5 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888904" w14:textId="77777777" w:rsidR="00D539D3" w:rsidRPr="000D64F5" w:rsidRDefault="00D539D3" w:rsidP="00F9798B">
            <w:pPr>
              <w:pStyle w:val="rowtabella0"/>
              <w:rPr>
                <w:color w:val="002060"/>
              </w:rPr>
            </w:pPr>
            <w:r w:rsidRPr="000D64F5">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FD39F1"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A4A412" w14:textId="77777777" w:rsidR="00D539D3" w:rsidRPr="000D64F5" w:rsidRDefault="00D539D3" w:rsidP="00F9798B">
            <w:pPr>
              <w:pStyle w:val="rowtabella0"/>
              <w:rPr>
                <w:color w:val="002060"/>
              </w:rPr>
            </w:pPr>
            <w:r w:rsidRPr="000D64F5">
              <w:rPr>
                <w:color w:val="002060"/>
              </w:rPr>
              <w:t>09/12/2023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37385C" w14:textId="77777777" w:rsidR="00D539D3" w:rsidRPr="000D64F5" w:rsidRDefault="00D539D3" w:rsidP="00F9798B">
            <w:pPr>
              <w:pStyle w:val="rowtabella0"/>
              <w:rPr>
                <w:color w:val="002060"/>
              </w:rPr>
            </w:pPr>
            <w:r w:rsidRPr="000D64F5">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79D199" w14:textId="77777777" w:rsidR="00D539D3" w:rsidRPr="000D64F5" w:rsidRDefault="00D539D3" w:rsidP="00F9798B">
            <w:pPr>
              <w:pStyle w:val="rowtabella0"/>
              <w:rPr>
                <w:color w:val="002060"/>
              </w:rPr>
            </w:pPr>
            <w:r w:rsidRPr="000D64F5">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6AD2EB" w14:textId="77777777" w:rsidR="00D539D3" w:rsidRPr="000D64F5" w:rsidRDefault="00D539D3" w:rsidP="00F9798B">
            <w:pPr>
              <w:pStyle w:val="rowtabella0"/>
              <w:rPr>
                <w:color w:val="002060"/>
              </w:rPr>
            </w:pPr>
            <w:r w:rsidRPr="000D64F5">
              <w:rPr>
                <w:color w:val="002060"/>
              </w:rPr>
              <w:t>VIA ALDO MORO</w:t>
            </w:r>
          </w:p>
        </w:tc>
      </w:tr>
      <w:tr w:rsidR="00D539D3" w:rsidRPr="000D64F5" w14:paraId="3F51EECF"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5C0AEA" w14:textId="77777777" w:rsidR="00D539D3" w:rsidRPr="000D64F5" w:rsidRDefault="00D539D3" w:rsidP="00F9798B">
            <w:pPr>
              <w:pStyle w:val="rowtabella0"/>
              <w:rPr>
                <w:color w:val="002060"/>
              </w:rPr>
            </w:pPr>
            <w:r w:rsidRPr="000D64F5">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1B782C" w14:textId="77777777" w:rsidR="00D539D3" w:rsidRPr="000D64F5" w:rsidRDefault="00D539D3" w:rsidP="00F9798B">
            <w:pPr>
              <w:pStyle w:val="rowtabella0"/>
              <w:rPr>
                <w:color w:val="002060"/>
              </w:rPr>
            </w:pPr>
            <w:r w:rsidRPr="000D64F5">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DDD633"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6F2E6D" w14:textId="77777777" w:rsidR="00D539D3" w:rsidRPr="000D64F5" w:rsidRDefault="00D539D3" w:rsidP="00F9798B">
            <w:pPr>
              <w:pStyle w:val="rowtabella0"/>
              <w:rPr>
                <w:color w:val="002060"/>
              </w:rPr>
            </w:pPr>
            <w:r w:rsidRPr="000D64F5">
              <w:rPr>
                <w:color w:val="002060"/>
              </w:rPr>
              <w:t>10/12/2023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550BE0" w14:textId="77777777" w:rsidR="00D539D3" w:rsidRPr="000D64F5" w:rsidRDefault="00D539D3" w:rsidP="00F9798B">
            <w:pPr>
              <w:pStyle w:val="rowtabella0"/>
              <w:rPr>
                <w:color w:val="002060"/>
              </w:rPr>
            </w:pPr>
            <w:r w:rsidRPr="000D64F5">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B56905" w14:textId="77777777" w:rsidR="00D539D3" w:rsidRPr="000D64F5" w:rsidRDefault="00D539D3" w:rsidP="00F9798B">
            <w:pPr>
              <w:pStyle w:val="rowtabella0"/>
              <w:rPr>
                <w:color w:val="002060"/>
              </w:rPr>
            </w:pPr>
            <w:r w:rsidRPr="000D64F5">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8A93B8" w14:textId="77777777" w:rsidR="00D539D3" w:rsidRPr="000D64F5" w:rsidRDefault="00D539D3" w:rsidP="00F9798B">
            <w:pPr>
              <w:pStyle w:val="rowtabella0"/>
              <w:rPr>
                <w:color w:val="002060"/>
              </w:rPr>
            </w:pPr>
            <w:r w:rsidRPr="000D64F5">
              <w:rPr>
                <w:color w:val="002060"/>
              </w:rPr>
              <w:t>VIA DELLA REPUBBLICA</w:t>
            </w:r>
          </w:p>
        </w:tc>
      </w:tr>
      <w:tr w:rsidR="00D539D3" w:rsidRPr="000D64F5" w14:paraId="0750804D" w14:textId="77777777" w:rsidTr="00F979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43436E" w14:textId="77777777" w:rsidR="00D539D3" w:rsidRPr="000D64F5" w:rsidRDefault="00D539D3" w:rsidP="00F9798B">
            <w:pPr>
              <w:pStyle w:val="rowtabella0"/>
              <w:rPr>
                <w:color w:val="002060"/>
              </w:rPr>
            </w:pPr>
            <w:r w:rsidRPr="000D64F5">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7EB0B2" w14:textId="77777777" w:rsidR="00D539D3" w:rsidRPr="000D64F5" w:rsidRDefault="00D539D3" w:rsidP="00F9798B">
            <w:pPr>
              <w:pStyle w:val="rowtabella0"/>
              <w:rPr>
                <w:color w:val="002060"/>
              </w:rPr>
            </w:pPr>
            <w:r w:rsidRPr="000D64F5">
              <w:rPr>
                <w:color w:val="002060"/>
              </w:rPr>
              <w:t>RECANATI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D7F6B"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1E1525" w14:textId="77777777" w:rsidR="00D539D3" w:rsidRPr="000D64F5" w:rsidRDefault="00D539D3" w:rsidP="00F9798B">
            <w:pPr>
              <w:pStyle w:val="rowtabella0"/>
              <w:rPr>
                <w:color w:val="002060"/>
              </w:rPr>
            </w:pPr>
            <w:r w:rsidRPr="000D64F5">
              <w:rPr>
                <w:color w:val="002060"/>
              </w:rPr>
              <w:t>10/12/2023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E0E26" w14:textId="77777777" w:rsidR="00D539D3" w:rsidRPr="000D64F5" w:rsidRDefault="00D539D3" w:rsidP="00F9798B">
            <w:pPr>
              <w:pStyle w:val="rowtabella0"/>
              <w:rPr>
                <w:color w:val="002060"/>
              </w:rPr>
            </w:pPr>
            <w:r w:rsidRPr="000D64F5">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19C40" w14:textId="77777777" w:rsidR="00D539D3" w:rsidRPr="000D64F5" w:rsidRDefault="00D539D3" w:rsidP="00F9798B">
            <w:pPr>
              <w:pStyle w:val="rowtabella0"/>
              <w:rPr>
                <w:color w:val="002060"/>
              </w:rPr>
            </w:pPr>
            <w:r w:rsidRPr="000D64F5">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A411ED" w14:textId="77777777" w:rsidR="00D539D3" w:rsidRPr="000D64F5" w:rsidRDefault="00D539D3" w:rsidP="00F9798B">
            <w:pPr>
              <w:pStyle w:val="rowtabella0"/>
              <w:rPr>
                <w:color w:val="002060"/>
              </w:rPr>
            </w:pPr>
            <w:r w:rsidRPr="000D64F5">
              <w:rPr>
                <w:color w:val="002060"/>
              </w:rPr>
              <w:t>VIA PIRANDELLO</w:t>
            </w:r>
          </w:p>
        </w:tc>
      </w:tr>
    </w:tbl>
    <w:p w14:paraId="3656BD39" w14:textId="77777777" w:rsidR="00D539D3" w:rsidRPr="00832C6A" w:rsidRDefault="00D539D3" w:rsidP="00D539D3">
      <w:pPr>
        <w:pStyle w:val="breakline"/>
        <w:rPr>
          <w:color w:val="002060"/>
        </w:rPr>
      </w:pPr>
    </w:p>
    <w:p w14:paraId="38A616D7" w14:textId="77777777" w:rsidR="00D539D3" w:rsidRPr="00832C6A" w:rsidRDefault="00D539D3" w:rsidP="00D539D3">
      <w:pPr>
        <w:pStyle w:val="breakline"/>
        <w:rPr>
          <w:color w:val="002060"/>
        </w:rPr>
      </w:pPr>
    </w:p>
    <w:p w14:paraId="56C6F57E" w14:textId="77777777" w:rsidR="00D539D3" w:rsidRPr="00832C6A" w:rsidRDefault="00D539D3" w:rsidP="00D539D3">
      <w:pPr>
        <w:pStyle w:val="titolocampionato0"/>
        <w:shd w:val="clear" w:color="auto" w:fill="CCCCCC"/>
        <w:spacing w:before="80" w:after="40"/>
        <w:rPr>
          <w:color w:val="002060"/>
        </w:rPr>
      </w:pPr>
      <w:r w:rsidRPr="00832C6A">
        <w:rPr>
          <w:color w:val="002060"/>
        </w:rPr>
        <w:t>COPPA MARCHE CALCIO 5 serie D</w:t>
      </w:r>
    </w:p>
    <w:p w14:paraId="29C4D63D" w14:textId="77777777" w:rsidR="00D539D3" w:rsidRPr="00832C6A" w:rsidRDefault="00D539D3" w:rsidP="00D539D3">
      <w:pPr>
        <w:pStyle w:val="titoloprinc0"/>
        <w:rPr>
          <w:color w:val="002060"/>
        </w:rPr>
      </w:pPr>
      <w:r w:rsidRPr="00832C6A">
        <w:rPr>
          <w:color w:val="002060"/>
        </w:rPr>
        <w:t>VARIAZIONI AL PROGRAMMA GARE</w:t>
      </w:r>
    </w:p>
    <w:p w14:paraId="7F5BB879" w14:textId="77777777" w:rsidR="00D539D3" w:rsidRPr="00832C6A" w:rsidRDefault="00D539D3" w:rsidP="00D539D3">
      <w:pPr>
        <w:pStyle w:val="breakline"/>
        <w:rPr>
          <w:color w:val="002060"/>
        </w:rPr>
      </w:pPr>
    </w:p>
    <w:p w14:paraId="7CC103BF" w14:textId="77777777" w:rsidR="00D539D3" w:rsidRPr="00832C6A" w:rsidRDefault="00D539D3" w:rsidP="00D539D3">
      <w:pPr>
        <w:pStyle w:val="breakline"/>
        <w:rPr>
          <w:color w:val="002060"/>
        </w:rPr>
      </w:pPr>
    </w:p>
    <w:p w14:paraId="13B9B817" w14:textId="77777777" w:rsidR="00D539D3" w:rsidRPr="00832C6A" w:rsidRDefault="00D539D3" w:rsidP="00D539D3">
      <w:pPr>
        <w:pStyle w:val="sottotitolocampionato10"/>
        <w:rPr>
          <w:color w:val="002060"/>
        </w:rPr>
      </w:pPr>
      <w:r w:rsidRPr="00832C6A">
        <w:rPr>
          <w:color w:val="002060"/>
        </w:rPr>
        <w:t>GIRONE 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539D3" w:rsidRPr="00832C6A" w14:paraId="627C03B6" w14:textId="77777777" w:rsidTr="00F9798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80E04" w14:textId="77777777" w:rsidR="00D539D3" w:rsidRPr="00832C6A" w:rsidRDefault="00D539D3" w:rsidP="00F9798B">
            <w:pPr>
              <w:pStyle w:val="headertabella0"/>
              <w:rPr>
                <w:color w:val="002060"/>
              </w:rPr>
            </w:pPr>
            <w:r w:rsidRPr="00832C6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E8A1E" w14:textId="77777777" w:rsidR="00D539D3" w:rsidRPr="00832C6A" w:rsidRDefault="00D539D3" w:rsidP="00F9798B">
            <w:pPr>
              <w:pStyle w:val="headertabella0"/>
              <w:rPr>
                <w:color w:val="002060"/>
              </w:rPr>
            </w:pPr>
            <w:r w:rsidRPr="00832C6A">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57280" w14:textId="77777777" w:rsidR="00D539D3" w:rsidRPr="00832C6A" w:rsidRDefault="00D539D3" w:rsidP="00F9798B">
            <w:pPr>
              <w:pStyle w:val="headertabella0"/>
              <w:rPr>
                <w:color w:val="002060"/>
              </w:rPr>
            </w:pPr>
            <w:r w:rsidRPr="00832C6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6448F" w14:textId="77777777" w:rsidR="00D539D3" w:rsidRPr="00832C6A" w:rsidRDefault="00D539D3" w:rsidP="00F9798B">
            <w:pPr>
              <w:pStyle w:val="headertabella0"/>
              <w:rPr>
                <w:color w:val="002060"/>
              </w:rPr>
            </w:pPr>
            <w:r w:rsidRPr="00832C6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0F44C" w14:textId="77777777" w:rsidR="00D539D3" w:rsidRPr="00832C6A" w:rsidRDefault="00D539D3" w:rsidP="00F9798B">
            <w:pPr>
              <w:pStyle w:val="headertabella0"/>
              <w:rPr>
                <w:color w:val="002060"/>
              </w:rPr>
            </w:pPr>
            <w:r w:rsidRPr="00832C6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8D2FE" w14:textId="77777777" w:rsidR="00D539D3" w:rsidRPr="00832C6A" w:rsidRDefault="00D539D3" w:rsidP="00F9798B">
            <w:pPr>
              <w:pStyle w:val="headertabella0"/>
              <w:rPr>
                <w:color w:val="002060"/>
              </w:rPr>
            </w:pPr>
            <w:r w:rsidRPr="00832C6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30369" w14:textId="77777777" w:rsidR="00D539D3" w:rsidRPr="00832C6A" w:rsidRDefault="00D539D3" w:rsidP="00F9798B">
            <w:pPr>
              <w:pStyle w:val="headertabella0"/>
              <w:rPr>
                <w:color w:val="002060"/>
              </w:rPr>
            </w:pPr>
            <w:r w:rsidRPr="00832C6A">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6A244" w14:textId="77777777" w:rsidR="00D539D3" w:rsidRPr="00832C6A" w:rsidRDefault="00D539D3" w:rsidP="00F9798B">
            <w:pPr>
              <w:pStyle w:val="headertabella0"/>
              <w:rPr>
                <w:color w:val="002060"/>
              </w:rPr>
            </w:pPr>
            <w:r w:rsidRPr="00832C6A">
              <w:rPr>
                <w:color w:val="002060"/>
              </w:rPr>
              <w:t>Impianto</w:t>
            </w:r>
          </w:p>
        </w:tc>
      </w:tr>
      <w:tr w:rsidR="00D539D3" w:rsidRPr="00832C6A" w14:paraId="5F11A01D" w14:textId="77777777" w:rsidTr="00F9798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74471" w14:textId="77777777" w:rsidR="00D539D3" w:rsidRPr="00BE086F" w:rsidRDefault="00D539D3" w:rsidP="00F9798B">
            <w:pPr>
              <w:pStyle w:val="rowtabella0"/>
              <w:rPr>
                <w:color w:val="002060"/>
                <w:highlight w:val="yellow"/>
              </w:rPr>
            </w:pPr>
            <w:r w:rsidRPr="00BE086F">
              <w:rPr>
                <w:color w:val="002060"/>
                <w:highlight w:val="yellow"/>
              </w:rPr>
              <w:t>06/12/2023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98F67" w14:textId="77777777" w:rsidR="00D539D3" w:rsidRPr="00BE086F" w:rsidRDefault="00D539D3" w:rsidP="00F9798B">
            <w:pPr>
              <w:pStyle w:val="rowtabella0"/>
              <w:jc w:val="center"/>
              <w:rPr>
                <w:color w:val="002060"/>
                <w:highlight w:val="yellow"/>
              </w:rPr>
            </w:pPr>
            <w:r w:rsidRPr="00BE086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F088F" w14:textId="77777777" w:rsidR="00D539D3" w:rsidRPr="00BE086F" w:rsidRDefault="00D539D3" w:rsidP="00F9798B">
            <w:pPr>
              <w:pStyle w:val="rowtabella0"/>
              <w:rPr>
                <w:color w:val="002060"/>
                <w:highlight w:val="yellow"/>
              </w:rPr>
            </w:pPr>
            <w:r w:rsidRPr="00BE086F">
              <w:rPr>
                <w:color w:val="002060"/>
                <w:highlight w:val="yellow"/>
              </w:rPr>
              <w:t>ANKON NOVA MARMI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81AE3" w14:textId="77777777" w:rsidR="00D539D3" w:rsidRPr="00BE086F" w:rsidRDefault="00D539D3" w:rsidP="00F9798B">
            <w:pPr>
              <w:pStyle w:val="rowtabella0"/>
              <w:rPr>
                <w:color w:val="002060"/>
                <w:highlight w:val="yellow"/>
              </w:rPr>
            </w:pPr>
            <w:r w:rsidRPr="00BE086F">
              <w:rPr>
                <w:color w:val="002060"/>
                <w:highlight w:val="yellow"/>
              </w:rPr>
              <w:t>SAN BIAGIO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C2E23" w14:textId="77777777" w:rsidR="00D539D3" w:rsidRPr="00832C6A" w:rsidRDefault="00D539D3" w:rsidP="00F9798B">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2CCFB" w14:textId="77777777" w:rsidR="00D539D3" w:rsidRPr="00832C6A" w:rsidRDefault="00D539D3" w:rsidP="00F9798B">
            <w:pPr>
              <w:pStyle w:val="rowtabella0"/>
              <w:jc w:val="center"/>
              <w:rPr>
                <w:color w:val="002060"/>
              </w:rPr>
            </w:pPr>
            <w:r w:rsidRPr="00BE086F">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E91FA" w14:textId="77777777" w:rsidR="00D539D3" w:rsidRPr="00832C6A" w:rsidRDefault="00D539D3" w:rsidP="00F9798B">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2E0AA" w14:textId="77777777" w:rsidR="00D539D3" w:rsidRPr="00832C6A" w:rsidRDefault="00D539D3" w:rsidP="00F9798B">
            <w:pPr>
              <w:pStyle w:val="rowtabella0"/>
              <w:rPr>
                <w:color w:val="002060"/>
              </w:rPr>
            </w:pPr>
            <w:r w:rsidRPr="00BE086F">
              <w:rPr>
                <w:color w:val="002060"/>
                <w:highlight w:val="yellow"/>
              </w:rPr>
              <w:t>PALLONE GEODETICO "L.PAPINI" ANCONA VIA ESINO 122 TORRETTE</w:t>
            </w:r>
          </w:p>
        </w:tc>
      </w:tr>
    </w:tbl>
    <w:p w14:paraId="423867E1" w14:textId="77777777" w:rsidR="00D539D3" w:rsidRDefault="00D539D3" w:rsidP="00D539D3">
      <w:pPr>
        <w:pStyle w:val="breakline"/>
        <w:rPr>
          <w:color w:val="002060"/>
        </w:rPr>
      </w:pPr>
    </w:p>
    <w:p w14:paraId="08F5F96F" w14:textId="77777777" w:rsidR="00D539D3" w:rsidRPr="00832C6A" w:rsidRDefault="00D539D3" w:rsidP="00D539D3">
      <w:pPr>
        <w:pStyle w:val="titoloprinc0"/>
        <w:rPr>
          <w:color w:val="002060"/>
        </w:rPr>
      </w:pPr>
      <w:r>
        <w:rPr>
          <w:color w:val="002060"/>
        </w:rPr>
        <w:t>PROGRAMM</w:t>
      </w:r>
      <w:r w:rsidRPr="00832C6A">
        <w:rPr>
          <w:color w:val="002060"/>
        </w:rPr>
        <w:t>A</w:t>
      </w:r>
      <w:r>
        <w:rPr>
          <w:color w:val="002060"/>
        </w:rPr>
        <w:t xml:space="preserve"> GARE</w:t>
      </w:r>
    </w:p>
    <w:p w14:paraId="5F6ED0DE" w14:textId="77777777" w:rsidR="00D539D3" w:rsidRDefault="00D539D3" w:rsidP="00D539D3">
      <w:pPr>
        <w:pStyle w:val="breakline"/>
        <w:rPr>
          <w:color w:val="002060"/>
        </w:rPr>
      </w:pPr>
    </w:p>
    <w:p w14:paraId="394FC1AB" w14:textId="77777777" w:rsidR="00D539D3" w:rsidRPr="000D64F5" w:rsidRDefault="00D539D3" w:rsidP="00D539D3">
      <w:pPr>
        <w:pStyle w:val="sottotitolocampionato10"/>
        <w:rPr>
          <w:color w:val="002060"/>
        </w:rPr>
      </w:pPr>
      <w:r w:rsidRPr="000D64F5">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7"/>
        <w:gridCol w:w="385"/>
        <w:gridCol w:w="898"/>
        <w:gridCol w:w="1176"/>
        <w:gridCol w:w="1562"/>
        <w:gridCol w:w="1553"/>
      </w:tblGrid>
      <w:tr w:rsidR="00D539D3" w:rsidRPr="000D64F5" w14:paraId="5DBBC548" w14:textId="77777777" w:rsidTr="00F979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5A1FA" w14:textId="77777777" w:rsidR="00D539D3" w:rsidRPr="000D64F5" w:rsidRDefault="00D539D3" w:rsidP="00F9798B">
            <w:pPr>
              <w:pStyle w:val="headertabella0"/>
              <w:rPr>
                <w:color w:val="002060"/>
              </w:rPr>
            </w:pPr>
            <w:r w:rsidRPr="000D64F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3BA08" w14:textId="77777777" w:rsidR="00D539D3" w:rsidRPr="000D64F5" w:rsidRDefault="00D539D3" w:rsidP="00F9798B">
            <w:pPr>
              <w:pStyle w:val="headertabella0"/>
              <w:rPr>
                <w:color w:val="002060"/>
              </w:rPr>
            </w:pPr>
            <w:r w:rsidRPr="000D64F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47FF3" w14:textId="77777777" w:rsidR="00D539D3" w:rsidRPr="000D64F5" w:rsidRDefault="00D539D3" w:rsidP="00F9798B">
            <w:pPr>
              <w:pStyle w:val="headertabella0"/>
              <w:rPr>
                <w:color w:val="002060"/>
              </w:rPr>
            </w:pPr>
            <w:r w:rsidRPr="000D64F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D6C36" w14:textId="77777777" w:rsidR="00D539D3" w:rsidRPr="000D64F5" w:rsidRDefault="00D539D3" w:rsidP="00F9798B">
            <w:pPr>
              <w:pStyle w:val="headertabella0"/>
              <w:rPr>
                <w:color w:val="002060"/>
              </w:rPr>
            </w:pPr>
            <w:r w:rsidRPr="000D64F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D32C7" w14:textId="77777777" w:rsidR="00D539D3" w:rsidRPr="000D64F5" w:rsidRDefault="00D539D3" w:rsidP="00F9798B">
            <w:pPr>
              <w:pStyle w:val="headertabella0"/>
              <w:rPr>
                <w:color w:val="002060"/>
              </w:rPr>
            </w:pPr>
            <w:r w:rsidRPr="000D64F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1C9FE" w14:textId="77777777" w:rsidR="00D539D3" w:rsidRPr="000D64F5" w:rsidRDefault="00D539D3" w:rsidP="00F9798B">
            <w:pPr>
              <w:pStyle w:val="headertabella0"/>
              <w:rPr>
                <w:color w:val="002060"/>
              </w:rPr>
            </w:pPr>
            <w:r w:rsidRPr="000D64F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EFCF9" w14:textId="77777777" w:rsidR="00D539D3" w:rsidRPr="000D64F5" w:rsidRDefault="00D539D3" w:rsidP="00F9798B">
            <w:pPr>
              <w:pStyle w:val="headertabella0"/>
              <w:rPr>
                <w:color w:val="002060"/>
              </w:rPr>
            </w:pPr>
            <w:r w:rsidRPr="000D64F5">
              <w:rPr>
                <w:color w:val="002060"/>
              </w:rPr>
              <w:t>Indirizzo Impianto</w:t>
            </w:r>
          </w:p>
        </w:tc>
      </w:tr>
      <w:tr w:rsidR="00D539D3" w:rsidRPr="000D64F5" w14:paraId="193E289A" w14:textId="77777777" w:rsidTr="00F979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8C397F" w14:textId="77777777" w:rsidR="00D539D3" w:rsidRPr="000D64F5" w:rsidRDefault="00D539D3" w:rsidP="00F9798B">
            <w:pPr>
              <w:pStyle w:val="rowtabella0"/>
              <w:rPr>
                <w:color w:val="002060"/>
              </w:rPr>
            </w:pPr>
            <w:r w:rsidRPr="000D64F5">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86648D" w14:textId="77777777" w:rsidR="00D539D3" w:rsidRPr="000D64F5" w:rsidRDefault="00D539D3" w:rsidP="00F9798B">
            <w:pPr>
              <w:pStyle w:val="rowtabella0"/>
              <w:rPr>
                <w:color w:val="002060"/>
              </w:rPr>
            </w:pPr>
            <w:r w:rsidRPr="000D64F5">
              <w:rPr>
                <w:color w:val="002060"/>
              </w:rPr>
              <w:t>URBINO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CC3D88" w14:textId="77777777" w:rsidR="00D539D3" w:rsidRPr="000D64F5" w:rsidRDefault="00D539D3" w:rsidP="00F9798B">
            <w:pPr>
              <w:pStyle w:val="rowtabella0"/>
              <w:jc w:val="center"/>
              <w:rPr>
                <w:color w:val="002060"/>
              </w:rPr>
            </w:pPr>
            <w:r w:rsidRPr="000D64F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6148BF" w14:textId="77777777" w:rsidR="00D539D3" w:rsidRPr="000D64F5" w:rsidRDefault="00D539D3" w:rsidP="00F9798B">
            <w:pPr>
              <w:pStyle w:val="rowtabella0"/>
              <w:rPr>
                <w:color w:val="002060"/>
              </w:rPr>
            </w:pPr>
            <w:r w:rsidRPr="000D64F5">
              <w:rPr>
                <w:color w:val="002060"/>
              </w:rPr>
              <w:t>06/12/2023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30A605" w14:textId="77777777" w:rsidR="00D539D3" w:rsidRPr="000D64F5" w:rsidRDefault="00D539D3" w:rsidP="00F9798B">
            <w:pPr>
              <w:pStyle w:val="rowtabella0"/>
              <w:rPr>
                <w:color w:val="002060"/>
              </w:rPr>
            </w:pPr>
            <w:r w:rsidRPr="000D64F5">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5DF78B" w14:textId="77777777" w:rsidR="00D539D3" w:rsidRPr="000D64F5" w:rsidRDefault="00D539D3" w:rsidP="00F9798B">
            <w:pPr>
              <w:pStyle w:val="rowtabella0"/>
              <w:rPr>
                <w:color w:val="002060"/>
              </w:rPr>
            </w:pPr>
            <w:r w:rsidRPr="000D64F5">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EE4E49" w14:textId="77777777" w:rsidR="00D539D3" w:rsidRPr="000D64F5" w:rsidRDefault="00D539D3" w:rsidP="00F9798B">
            <w:pPr>
              <w:pStyle w:val="rowtabella0"/>
              <w:rPr>
                <w:color w:val="002060"/>
              </w:rPr>
            </w:pPr>
            <w:r w:rsidRPr="000D64F5">
              <w:rPr>
                <w:color w:val="002060"/>
              </w:rPr>
              <w:t>VIA ALDO GAMBA SNC</w:t>
            </w:r>
          </w:p>
        </w:tc>
      </w:tr>
      <w:tr w:rsidR="00D539D3" w:rsidRPr="000D64F5" w14:paraId="79B89D63"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A86CDF" w14:textId="77777777" w:rsidR="00D539D3" w:rsidRPr="000D64F5" w:rsidRDefault="00D539D3" w:rsidP="00F9798B">
            <w:pPr>
              <w:pStyle w:val="rowtabella0"/>
              <w:rPr>
                <w:color w:val="002060"/>
              </w:rPr>
            </w:pPr>
            <w:r w:rsidRPr="000D64F5">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656114" w14:textId="77777777" w:rsidR="00D539D3" w:rsidRPr="000D64F5" w:rsidRDefault="00D539D3" w:rsidP="00F9798B">
            <w:pPr>
              <w:pStyle w:val="rowtabella0"/>
              <w:rPr>
                <w:color w:val="002060"/>
              </w:rPr>
            </w:pPr>
            <w:r w:rsidRPr="000D64F5">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4A33B4"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AE53DC" w14:textId="77777777" w:rsidR="00D539D3" w:rsidRPr="000D64F5" w:rsidRDefault="00D539D3" w:rsidP="00F9798B">
            <w:pPr>
              <w:pStyle w:val="rowtabella0"/>
              <w:rPr>
                <w:color w:val="002060"/>
              </w:rPr>
            </w:pPr>
            <w:r w:rsidRPr="000D64F5">
              <w:rPr>
                <w:color w:val="002060"/>
              </w:rPr>
              <w:t>06/12/2023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D40619" w14:textId="77777777" w:rsidR="00D539D3" w:rsidRPr="000D64F5" w:rsidRDefault="00D539D3" w:rsidP="00F9798B">
            <w:pPr>
              <w:pStyle w:val="rowtabella0"/>
              <w:rPr>
                <w:color w:val="002060"/>
              </w:rPr>
            </w:pPr>
            <w:r w:rsidRPr="000D64F5">
              <w:rPr>
                <w:color w:val="002060"/>
              </w:rPr>
              <w:t>5047 PALLONE GEODETICO "L.PAPINI"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FACB92" w14:textId="77777777" w:rsidR="00D539D3" w:rsidRPr="000D64F5" w:rsidRDefault="00D539D3" w:rsidP="00F9798B">
            <w:pPr>
              <w:pStyle w:val="rowtabella0"/>
              <w:rPr>
                <w:color w:val="002060"/>
              </w:rPr>
            </w:pPr>
            <w:r w:rsidRPr="000D64F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605563" w14:textId="77777777" w:rsidR="00D539D3" w:rsidRPr="000D64F5" w:rsidRDefault="00D539D3" w:rsidP="00F9798B">
            <w:pPr>
              <w:pStyle w:val="rowtabella0"/>
              <w:rPr>
                <w:color w:val="002060"/>
              </w:rPr>
            </w:pPr>
            <w:r w:rsidRPr="000D64F5">
              <w:rPr>
                <w:color w:val="002060"/>
              </w:rPr>
              <w:t>VIA ESINO 122 TORRETTE</w:t>
            </w:r>
          </w:p>
        </w:tc>
      </w:tr>
      <w:tr w:rsidR="00D539D3" w:rsidRPr="000D64F5" w14:paraId="7209F452" w14:textId="77777777" w:rsidTr="00F979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7AEAC8" w14:textId="77777777" w:rsidR="00D539D3" w:rsidRPr="000D64F5" w:rsidRDefault="00D539D3" w:rsidP="00F9798B">
            <w:pPr>
              <w:pStyle w:val="rowtabella0"/>
              <w:rPr>
                <w:color w:val="002060"/>
              </w:rPr>
            </w:pPr>
            <w:r w:rsidRPr="000D64F5">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8DD266" w14:textId="77777777" w:rsidR="00D539D3" w:rsidRPr="000D64F5" w:rsidRDefault="00D539D3" w:rsidP="00F9798B">
            <w:pPr>
              <w:pStyle w:val="rowtabella0"/>
              <w:rPr>
                <w:color w:val="002060"/>
              </w:rPr>
            </w:pPr>
            <w:r w:rsidRPr="000D64F5">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CD616F"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1F92A6" w14:textId="77777777" w:rsidR="00D539D3" w:rsidRPr="000D64F5" w:rsidRDefault="00D539D3" w:rsidP="00F9798B">
            <w:pPr>
              <w:pStyle w:val="rowtabella0"/>
              <w:rPr>
                <w:color w:val="002060"/>
              </w:rPr>
            </w:pPr>
            <w:r w:rsidRPr="000D64F5">
              <w:rPr>
                <w:color w:val="002060"/>
              </w:rPr>
              <w:t>06/12/2023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49D467" w14:textId="77777777" w:rsidR="00D539D3" w:rsidRPr="000D64F5" w:rsidRDefault="00D539D3" w:rsidP="00F9798B">
            <w:pPr>
              <w:pStyle w:val="rowtabella0"/>
              <w:rPr>
                <w:color w:val="002060"/>
              </w:rPr>
            </w:pPr>
            <w:r w:rsidRPr="000D64F5">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66550D" w14:textId="77777777" w:rsidR="00D539D3" w:rsidRPr="000D64F5" w:rsidRDefault="00D539D3" w:rsidP="00F9798B">
            <w:pPr>
              <w:pStyle w:val="rowtabella0"/>
              <w:rPr>
                <w:color w:val="002060"/>
              </w:rPr>
            </w:pPr>
            <w:r w:rsidRPr="000D64F5">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D9A134" w14:textId="77777777" w:rsidR="00D539D3" w:rsidRPr="000D64F5" w:rsidRDefault="00D539D3" w:rsidP="00F9798B">
            <w:pPr>
              <w:pStyle w:val="rowtabella0"/>
              <w:rPr>
                <w:color w:val="002060"/>
              </w:rPr>
            </w:pPr>
            <w:r w:rsidRPr="000D64F5">
              <w:rPr>
                <w:color w:val="002060"/>
              </w:rPr>
              <w:t>VIA INDIPENDENZA-CAPODARCO</w:t>
            </w:r>
          </w:p>
        </w:tc>
      </w:tr>
      <w:tr w:rsidR="00D539D3" w:rsidRPr="000D64F5" w14:paraId="6DD43F79" w14:textId="77777777" w:rsidTr="00F979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EEE2FC" w14:textId="77777777" w:rsidR="00D539D3" w:rsidRPr="000D64F5" w:rsidRDefault="00D539D3" w:rsidP="00F9798B">
            <w:pPr>
              <w:pStyle w:val="rowtabella0"/>
              <w:rPr>
                <w:color w:val="002060"/>
              </w:rPr>
            </w:pPr>
            <w:r w:rsidRPr="000D64F5">
              <w:rPr>
                <w:color w:val="002060"/>
              </w:rPr>
              <w:t>FUTSAL SAMBUCHETO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868509" w14:textId="77777777" w:rsidR="00D539D3" w:rsidRPr="000D64F5" w:rsidRDefault="00D539D3" w:rsidP="00F9798B">
            <w:pPr>
              <w:pStyle w:val="rowtabella0"/>
              <w:rPr>
                <w:color w:val="002060"/>
              </w:rPr>
            </w:pPr>
            <w:r w:rsidRPr="000D64F5">
              <w:rPr>
                <w:color w:val="002060"/>
              </w:rPr>
              <w:t>FUTSAL RECANATI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AA798C"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05C114" w14:textId="77777777" w:rsidR="00D539D3" w:rsidRPr="000D64F5" w:rsidRDefault="00D539D3" w:rsidP="00F9798B">
            <w:pPr>
              <w:pStyle w:val="rowtabella0"/>
              <w:rPr>
                <w:color w:val="002060"/>
              </w:rPr>
            </w:pPr>
            <w:r w:rsidRPr="000D64F5">
              <w:rPr>
                <w:color w:val="002060"/>
              </w:rPr>
              <w:t>06/12/2023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CD1892" w14:textId="77777777" w:rsidR="00D539D3" w:rsidRPr="000D64F5" w:rsidRDefault="00D539D3" w:rsidP="00F9798B">
            <w:pPr>
              <w:pStyle w:val="rowtabella0"/>
              <w:rPr>
                <w:color w:val="002060"/>
              </w:rPr>
            </w:pPr>
            <w:r w:rsidRPr="000D64F5">
              <w:rPr>
                <w:color w:val="002060"/>
              </w:rPr>
              <w:t>5300 IMPIANTO C5 "SAN LIBERATO"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347FFD" w14:textId="77777777" w:rsidR="00D539D3" w:rsidRPr="000D64F5" w:rsidRDefault="00D539D3" w:rsidP="00F9798B">
            <w:pPr>
              <w:pStyle w:val="rowtabella0"/>
              <w:rPr>
                <w:color w:val="002060"/>
              </w:rPr>
            </w:pPr>
            <w:r w:rsidRPr="000D64F5">
              <w:rPr>
                <w:color w:val="002060"/>
              </w:rPr>
              <w:t>MONTECASSIANO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1EFCC8" w14:textId="77777777" w:rsidR="00D539D3" w:rsidRPr="000D64F5" w:rsidRDefault="00D539D3" w:rsidP="00F9798B">
            <w:pPr>
              <w:pStyle w:val="rowtabella0"/>
              <w:rPr>
                <w:color w:val="002060"/>
              </w:rPr>
            </w:pPr>
            <w:r w:rsidRPr="000D64F5">
              <w:rPr>
                <w:color w:val="002060"/>
              </w:rPr>
              <w:t>LOC. SAN LIBERATO</w:t>
            </w:r>
          </w:p>
        </w:tc>
      </w:tr>
    </w:tbl>
    <w:p w14:paraId="0293F55B" w14:textId="77777777" w:rsidR="00D539D3" w:rsidRPr="00832C6A" w:rsidRDefault="00D539D3" w:rsidP="00D539D3">
      <w:pPr>
        <w:pStyle w:val="breakline"/>
        <w:rPr>
          <w:rFonts w:eastAsiaTheme="minorEastAsia"/>
          <w:color w:val="002060"/>
        </w:rPr>
      </w:pPr>
    </w:p>
    <w:p w14:paraId="013842DC" w14:textId="77777777" w:rsidR="00D539D3" w:rsidRPr="00832C6A" w:rsidRDefault="00D539D3" w:rsidP="00D539D3">
      <w:pPr>
        <w:pStyle w:val="breakline"/>
        <w:rPr>
          <w:rFonts w:eastAsiaTheme="minorEastAsia"/>
          <w:color w:val="002060"/>
        </w:rPr>
      </w:pPr>
    </w:p>
    <w:p w14:paraId="66699823" w14:textId="77777777" w:rsidR="00D539D3" w:rsidRPr="00832C6A" w:rsidRDefault="00D539D3" w:rsidP="00D539D3">
      <w:pPr>
        <w:pStyle w:val="breakline"/>
        <w:rPr>
          <w:color w:val="002060"/>
        </w:rPr>
      </w:pPr>
    </w:p>
    <w:p w14:paraId="7BFE599C" w14:textId="77777777" w:rsidR="00D539D3" w:rsidRPr="00832C6A" w:rsidRDefault="00D539D3" w:rsidP="00D539D3">
      <w:pPr>
        <w:pStyle w:val="titolocampionato0"/>
        <w:shd w:val="clear" w:color="auto" w:fill="CCCCCC"/>
        <w:spacing w:before="80" w:after="40"/>
        <w:rPr>
          <w:color w:val="002060"/>
        </w:rPr>
      </w:pPr>
      <w:r w:rsidRPr="00832C6A">
        <w:rPr>
          <w:color w:val="002060"/>
        </w:rPr>
        <w:t>COPPA MARCHE UNDER 21 CALCIO 5</w:t>
      </w:r>
    </w:p>
    <w:p w14:paraId="67C0C023" w14:textId="77777777" w:rsidR="00D539D3" w:rsidRPr="000B4152" w:rsidRDefault="00D539D3" w:rsidP="00D539D3">
      <w:pPr>
        <w:pStyle w:val="Corpodeltesto21"/>
        <w:jc w:val="center"/>
        <w:rPr>
          <w:rFonts w:ascii="Arial" w:hAnsi="Arial" w:cs="Arial"/>
          <w:b/>
          <w:color w:val="002060"/>
          <w:sz w:val="36"/>
          <w:szCs w:val="36"/>
        </w:rPr>
      </w:pPr>
      <w:r>
        <w:rPr>
          <w:rFonts w:ascii="Arial" w:hAnsi="Arial" w:cs="Arial"/>
          <w:b/>
          <w:color w:val="002060"/>
          <w:sz w:val="36"/>
          <w:szCs w:val="36"/>
        </w:rPr>
        <w:t>SQUADRE QUALIFICATE ALLE SEMIFINALI</w:t>
      </w:r>
    </w:p>
    <w:p w14:paraId="6897F254" w14:textId="77777777" w:rsidR="00D539D3" w:rsidRDefault="00D539D3" w:rsidP="00D539D3">
      <w:pPr>
        <w:pStyle w:val="Corpodeltesto21"/>
        <w:rPr>
          <w:rFonts w:ascii="Arial" w:hAnsi="Arial" w:cs="Arial"/>
          <w:color w:val="002060"/>
          <w:sz w:val="22"/>
        </w:rPr>
      </w:pPr>
    </w:p>
    <w:p w14:paraId="283864C5" w14:textId="77777777" w:rsidR="00D539D3" w:rsidRPr="00004AF9" w:rsidRDefault="00D539D3" w:rsidP="00D539D3">
      <w:pPr>
        <w:pStyle w:val="Corpodeltesto21"/>
        <w:rPr>
          <w:rFonts w:ascii="Arial" w:hAnsi="Arial" w:cs="Arial"/>
          <w:b/>
          <w:bCs/>
          <w:color w:val="002060"/>
          <w:sz w:val="22"/>
          <w:szCs w:val="22"/>
          <w:u w:val="single"/>
        </w:rPr>
      </w:pPr>
      <w:r w:rsidRPr="00004AF9">
        <w:rPr>
          <w:rFonts w:ascii="Arial" w:hAnsi="Arial" w:cs="Arial"/>
          <w:b/>
          <w:bCs/>
          <w:color w:val="002060"/>
          <w:sz w:val="22"/>
          <w:szCs w:val="22"/>
        </w:rPr>
        <w:t xml:space="preserve">Le Società </w:t>
      </w:r>
      <w:r>
        <w:rPr>
          <w:rFonts w:ascii="Arial" w:hAnsi="Arial" w:cs="Arial"/>
          <w:b/>
          <w:bCs/>
          <w:color w:val="002060"/>
          <w:sz w:val="22"/>
          <w:szCs w:val="22"/>
        </w:rPr>
        <w:t>REAL FABRIANO, ITALSERVICE C5, AUDAX 1970 S.ANGELO, SPECIAL ONE SPORTING CLUB</w:t>
      </w:r>
      <w:r w:rsidRPr="00004AF9">
        <w:rPr>
          <w:rFonts w:ascii="Arial" w:hAnsi="Arial" w:cs="Arial"/>
          <w:b/>
          <w:bCs/>
          <w:color w:val="002060"/>
          <w:sz w:val="22"/>
        </w:rPr>
        <w:t xml:space="preserve"> </w:t>
      </w:r>
      <w:r>
        <w:rPr>
          <w:rFonts w:ascii="Arial" w:hAnsi="Arial" w:cs="Arial"/>
          <w:b/>
          <w:bCs/>
          <w:color w:val="002060"/>
          <w:sz w:val="22"/>
        </w:rPr>
        <w:t xml:space="preserve">si sono qualificate </w:t>
      </w:r>
      <w:r w:rsidRPr="00004AF9">
        <w:rPr>
          <w:rFonts w:ascii="Arial" w:hAnsi="Arial" w:cs="Arial"/>
          <w:b/>
          <w:bCs/>
          <w:color w:val="002060"/>
          <w:sz w:val="22"/>
        </w:rPr>
        <w:t>alla gara di Finale.</w:t>
      </w:r>
    </w:p>
    <w:p w14:paraId="167EB4C2" w14:textId="77777777" w:rsidR="00D539D3" w:rsidRPr="008C667C" w:rsidRDefault="00D539D3" w:rsidP="00D539D3">
      <w:pPr>
        <w:pStyle w:val="breakline"/>
        <w:rPr>
          <w:rFonts w:ascii="Arial" w:hAnsi="Arial" w:cs="Arial"/>
          <w:sz w:val="22"/>
          <w:szCs w:val="22"/>
        </w:rPr>
      </w:pPr>
    </w:p>
    <w:p w14:paraId="15E92C21" w14:textId="77777777" w:rsidR="00D539D3" w:rsidRPr="00AB5327" w:rsidRDefault="00D539D3" w:rsidP="00D539D3">
      <w:pPr>
        <w:pStyle w:val="LndNormale1"/>
        <w:rPr>
          <w:b/>
          <w:color w:val="002060"/>
          <w:u w:val="single"/>
        </w:rPr>
      </w:pPr>
      <w:r w:rsidRPr="00AB5327">
        <w:rPr>
          <w:b/>
          <w:color w:val="002060"/>
          <w:u w:val="single"/>
        </w:rPr>
        <w:t>SEMIFINALI</w:t>
      </w:r>
    </w:p>
    <w:p w14:paraId="2D4EA390" w14:textId="77777777" w:rsidR="00D539D3" w:rsidRPr="00B63DC4" w:rsidRDefault="00D539D3" w:rsidP="00D539D3">
      <w:pPr>
        <w:pStyle w:val="Corpodeltesto21"/>
        <w:rPr>
          <w:rFonts w:ascii="Arial" w:hAnsi="Arial" w:cs="Arial"/>
          <w:b/>
          <w:i/>
          <w:color w:val="002060"/>
          <w:sz w:val="22"/>
        </w:rPr>
      </w:pPr>
      <w:r w:rsidRPr="00086237">
        <w:rPr>
          <w:rFonts w:ascii="Arial" w:hAnsi="Arial" w:cs="Arial"/>
          <w:b/>
          <w:i/>
          <w:color w:val="002060"/>
          <w:sz w:val="22"/>
        </w:rPr>
        <w:t>Gara Unica 16 Dicembre 2023</w:t>
      </w:r>
    </w:p>
    <w:p w14:paraId="3CE5A048" w14:textId="77777777" w:rsidR="00D539D3" w:rsidRPr="00F45EB9" w:rsidRDefault="00D539D3" w:rsidP="00D539D3">
      <w:pPr>
        <w:pStyle w:val="LndNormale1"/>
        <w:rPr>
          <w:color w:val="002060"/>
        </w:rPr>
      </w:pPr>
      <w:r>
        <w:rPr>
          <w:color w:val="002060"/>
        </w:rPr>
        <w:t>Le Semifinali</w:t>
      </w:r>
      <w:r w:rsidRPr="00F45EB9">
        <w:rPr>
          <w:color w:val="002060"/>
        </w:rPr>
        <w:t xml:space="preserve"> prevedono la disputa di n° </w:t>
      </w:r>
      <w:r>
        <w:rPr>
          <w:color w:val="002060"/>
        </w:rPr>
        <w:t>2</w:t>
      </w:r>
      <w:r w:rsidRPr="00F45EB9">
        <w:rPr>
          <w:color w:val="002060"/>
        </w:rPr>
        <w:t xml:space="preserve"> gare (solo andata in casa delle prime </w:t>
      </w:r>
      <w:r>
        <w:rPr>
          <w:color w:val="002060"/>
        </w:rPr>
        <w:t xml:space="preserve">due </w:t>
      </w:r>
      <w:r w:rsidRPr="00F45EB9">
        <w:rPr>
          <w:color w:val="002060"/>
        </w:rPr>
        <w:t xml:space="preserve">classificate </w:t>
      </w:r>
      <w:r>
        <w:rPr>
          <w:color w:val="002060"/>
        </w:rPr>
        <w:t>del girone</w:t>
      </w:r>
      <w:r w:rsidRPr="00F45EB9">
        <w:rPr>
          <w:color w:val="002060"/>
        </w:rPr>
        <w:t xml:space="preserve"> del primo turno)</w:t>
      </w:r>
      <w:r>
        <w:rPr>
          <w:color w:val="002060"/>
        </w:rPr>
        <w:t>.</w:t>
      </w:r>
    </w:p>
    <w:p w14:paraId="5042C33F" w14:textId="77777777" w:rsidR="00D539D3" w:rsidRPr="00F45EB9" w:rsidRDefault="00D539D3" w:rsidP="00D539D3">
      <w:pPr>
        <w:pStyle w:val="LndNormale1"/>
        <w:rPr>
          <w:color w:val="002060"/>
        </w:rPr>
      </w:pPr>
    </w:p>
    <w:p w14:paraId="2C49209A" w14:textId="77777777" w:rsidR="00D539D3" w:rsidRPr="001E6A72" w:rsidRDefault="00D539D3" w:rsidP="00D539D3">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0C74902F" w14:textId="77777777" w:rsidR="00D539D3" w:rsidRPr="000A1E89" w:rsidRDefault="00D539D3" w:rsidP="00D539D3">
      <w:pPr>
        <w:pStyle w:val="Corpodeltesto21"/>
        <w:rPr>
          <w:rFonts w:ascii="Arial" w:hAnsi="Arial" w:cs="Arial"/>
          <w:color w:val="002060"/>
          <w:sz w:val="22"/>
        </w:rPr>
      </w:pPr>
      <w:r w:rsidRPr="000A1E89">
        <w:rPr>
          <w:rFonts w:ascii="Arial" w:hAnsi="Arial" w:cs="Arial"/>
          <w:color w:val="002060"/>
          <w:sz w:val="22"/>
        </w:rPr>
        <w:t>1^ classificata girone prima fase –  4^ classificata girone prima fase</w:t>
      </w:r>
    </w:p>
    <w:p w14:paraId="6ECC258D" w14:textId="77777777" w:rsidR="00D539D3" w:rsidRPr="00BE086F" w:rsidRDefault="00D539D3" w:rsidP="00D539D3">
      <w:pPr>
        <w:pStyle w:val="Corpodeltesto21"/>
        <w:rPr>
          <w:rFonts w:ascii="Arial" w:hAnsi="Arial" w:cs="Arial"/>
          <w:b/>
          <w:bCs/>
          <w:color w:val="002060"/>
          <w:sz w:val="22"/>
        </w:rPr>
      </w:pPr>
      <w:r w:rsidRPr="00BE086F">
        <w:rPr>
          <w:rFonts w:ascii="Arial" w:hAnsi="Arial" w:cs="Arial"/>
          <w:b/>
          <w:bCs/>
          <w:color w:val="002060"/>
          <w:sz w:val="22"/>
        </w:rPr>
        <w:t>REAL FABRIANO – AUDAX 1970 S.ANGELO</w:t>
      </w:r>
    </w:p>
    <w:p w14:paraId="28C98131" w14:textId="77777777" w:rsidR="00D539D3" w:rsidRPr="00BE086F" w:rsidRDefault="00D539D3" w:rsidP="00D539D3">
      <w:pPr>
        <w:pStyle w:val="Corpodeltesto21"/>
        <w:rPr>
          <w:rFonts w:ascii="Arial" w:hAnsi="Arial" w:cs="Arial"/>
          <w:color w:val="002060"/>
          <w:sz w:val="22"/>
        </w:rPr>
      </w:pPr>
    </w:p>
    <w:p w14:paraId="556E0F17" w14:textId="77777777" w:rsidR="00D539D3" w:rsidRPr="000A1E89" w:rsidRDefault="00D539D3" w:rsidP="00D539D3">
      <w:pPr>
        <w:pStyle w:val="Corpodeltesto21"/>
        <w:rPr>
          <w:rFonts w:ascii="Arial" w:hAnsi="Arial" w:cs="Arial"/>
          <w:color w:val="002060"/>
          <w:sz w:val="22"/>
        </w:rPr>
      </w:pPr>
      <w:r>
        <w:rPr>
          <w:rFonts w:ascii="Arial" w:hAnsi="Arial" w:cs="Arial"/>
          <w:color w:val="002060"/>
          <w:sz w:val="22"/>
        </w:rPr>
        <w:t>2</w:t>
      </w:r>
      <w:r w:rsidRPr="000A1E89">
        <w:rPr>
          <w:rFonts w:ascii="Arial" w:hAnsi="Arial" w:cs="Arial"/>
          <w:color w:val="002060"/>
          <w:sz w:val="22"/>
        </w:rPr>
        <w:t xml:space="preserve">^ classificata girone prima fase –  </w:t>
      </w:r>
      <w:r>
        <w:rPr>
          <w:rFonts w:ascii="Arial" w:hAnsi="Arial" w:cs="Arial"/>
          <w:color w:val="002060"/>
          <w:sz w:val="22"/>
        </w:rPr>
        <w:t>3</w:t>
      </w:r>
      <w:r w:rsidRPr="000A1E89">
        <w:rPr>
          <w:rFonts w:ascii="Arial" w:hAnsi="Arial" w:cs="Arial"/>
          <w:color w:val="002060"/>
          <w:sz w:val="22"/>
        </w:rPr>
        <w:t>^ classificata girone prima fase</w:t>
      </w:r>
    </w:p>
    <w:p w14:paraId="7A45BA79" w14:textId="77777777" w:rsidR="00D539D3" w:rsidRPr="00BF7FD3" w:rsidRDefault="00D539D3" w:rsidP="00D539D3">
      <w:pPr>
        <w:pStyle w:val="LndNormale1"/>
        <w:rPr>
          <w:b/>
          <w:bCs/>
          <w:color w:val="002060"/>
        </w:rPr>
      </w:pPr>
      <w:r w:rsidRPr="00BF7FD3">
        <w:rPr>
          <w:b/>
          <w:bCs/>
          <w:color w:val="002060"/>
        </w:rPr>
        <w:t>ITALSERVICE C5 – SPECIAL ONE SPORTING CLUB</w:t>
      </w:r>
    </w:p>
    <w:p w14:paraId="600F9AFB" w14:textId="77777777" w:rsidR="00D539D3" w:rsidRPr="00F45EB9" w:rsidRDefault="00D539D3" w:rsidP="00D539D3">
      <w:pPr>
        <w:pStyle w:val="LndNormale1"/>
        <w:rPr>
          <w:color w:val="002060"/>
        </w:rPr>
      </w:pPr>
    </w:p>
    <w:p w14:paraId="51B98618" w14:textId="77777777" w:rsidR="00D539D3" w:rsidRPr="00F45EB9" w:rsidRDefault="00D539D3" w:rsidP="00D539D3">
      <w:pPr>
        <w:pStyle w:val="Corpodeltesto21"/>
        <w:rPr>
          <w:rFonts w:ascii="Arial" w:hAnsi="Arial" w:cs="Arial"/>
          <w:color w:val="002060"/>
          <w:sz w:val="22"/>
        </w:rPr>
      </w:pPr>
      <w:r w:rsidRPr="00F45EB9">
        <w:rPr>
          <w:rFonts w:ascii="Arial" w:hAnsi="Arial" w:cs="Arial"/>
          <w:color w:val="002060"/>
          <w:sz w:val="22"/>
        </w:rPr>
        <w:t>Al termine dei tempi regolamentari, in caso di parità, si disputeranno due tempi supplementari di 5 minuti ciascuno.</w:t>
      </w:r>
    </w:p>
    <w:p w14:paraId="555A2AAC" w14:textId="77777777" w:rsidR="00D539D3" w:rsidRPr="00F45EB9" w:rsidRDefault="00D539D3" w:rsidP="00D539D3">
      <w:pPr>
        <w:pStyle w:val="Corpodeltesto21"/>
        <w:rPr>
          <w:rFonts w:ascii="Arial" w:hAnsi="Arial" w:cs="Arial"/>
          <w:color w:val="002060"/>
          <w:sz w:val="22"/>
        </w:rPr>
      </w:pPr>
      <w:r w:rsidRPr="00F45EB9">
        <w:rPr>
          <w:rFonts w:ascii="Arial" w:hAnsi="Arial" w:cs="Arial"/>
          <w:color w:val="002060"/>
          <w:sz w:val="22"/>
        </w:rPr>
        <w:t>Se anche al termine dei tempi supplementari si verificasse la situazione di parità si qualificherà al turno successivo la squadra di casa.</w:t>
      </w:r>
    </w:p>
    <w:p w14:paraId="7F23EE29" w14:textId="77777777" w:rsidR="00D539D3" w:rsidRDefault="00D539D3" w:rsidP="00D539D3">
      <w:pPr>
        <w:pStyle w:val="titoloprinc0"/>
        <w:rPr>
          <w:color w:val="002060"/>
        </w:rPr>
      </w:pPr>
    </w:p>
    <w:p w14:paraId="20748765" w14:textId="77777777" w:rsidR="00D539D3" w:rsidRPr="00832C6A" w:rsidRDefault="00D539D3" w:rsidP="00D539D3">
      <w:pPr>
        <w:pStyle w:val="titoloprinc0"/>
        <w:rPr>
          <w:color w:val="002060"/>
        </w:rPr>
      </w:pPr>
      <w:r w:rsidRPr="00832C6A">
        <w:rPr>
          <w:color w:val="002060"/>
        </w:rPr>
        <w:t>RISULTATI</w:t>
      </w:r>
    </w:p>
    <w:p w14:paraId="317AE1C5" w14:textId="77777777" w:rsidR="00D539D3" w:rsidRPr="00832C6A" w:rsidRDefault="00D539D3" w:rsidP="00D539D3">
      <w:pPr>
        <w:pStyle w:val="breakline"/>
        <w:rPr>
          <w:color w:val="002060"/>
        </w:rPr>
      </w:pPr>
    </w:p>
    <w:p w14:paraId="5233FF42" w14:textId="77777777" w:rsidR="00D539D3" w:rsidRPr="00832C6A" w:rsidRDefault="00D539D3" w:rsidP="00D539D3">
      <w:pPr>
        <w:pStyle w:val="sottotitolocampionato10"/>
        <w:rPr>
          <w:color w:val="002060"/>
        </w:rPr>
      </w:pPr>
      <w:r w:rsidRPr="00832C6A">
        <w:rPr>
          <w:color w:val="002060"/>
        </w:rPr>
        <w:t>RISULTATI UFFICIALI GARE DEL 02/12/2023</w:t>
      </w:r>
    </w:p>
    <w:p w14:paraId="1A91F6CF" w14:textId="77777777" w:rsidR="00D539D3" w:rsidRPr="00D539D3" w:rsidRDefault="00D539D3" w:rsidP="00D539D3">
      <w:pPr>
        <w:pStyle w:val="sottotitolocampionato20"/>
        <w:spacing w:before="0" w:beforeAutospacing="0" w:after="0" w:afterAutospacing="0"/>
        <w:rPr>
          <w:rFonts w:ascii="Arial" w:hAnsi="Arial" w:cs="Arial"/>
          <w:color w:val="002060"/>
          <w:sz w:val="20"/>
          <w:szCs w:val="20"/>
        </w:rPr>
      </w:pPr>
      <w:r w:rsidRPr="00D539D3">
        <w:rPr>
          <w:rFonts w:ascii="Arial" w:hAnsi="Arial" w:cs="Arial"/>
          <w:color w:val="002060"/>
          <w:sz w:val="20"/>
          <w:szCs w:val="20"/>
        </w:rPr>
        <w:t>Si trascrivono qui di seguito i risultati ufficiali delle gare disputate</w:t>
      </w:r>
    </w:p>
    <w:p w14:paraId="0250BB11" w14:textId="77777777" w:rsidR="00D539D3" w:rsidRPr="00832C6A" w:rsidRDefault="00D539D3" w:rsidP="00D539D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539D3" w:rsidRPr="00832C6A" w14:paraId="4F5D3563" w14:textId="77777777" w:rsidTr="00F9798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39D3" w:rsidRPr="00832C6A" w14:paraId="22E61512" w14:textId="77777777" w:rsidTr="00F97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52AC1" w14:textId="77777777" w:rsidR="00D539D3" w:rsidRPr="00832C6A" w:rsidRDefault="00D539D3" w:rsidP="00F9798B">
                  <w:pPr>
                    <w:pStyle w:val="headertabella0"/>
                    <w:rPr>
                      <w:color w:val="002060"/>
                    </w:rPr>
                  </w:pPr>
                  <w:r w:rsidRPr="00832C6A">
                    <w:rPr>
                      <w:color w:val="002060"/>
                    </w:rPr>
                    <w:t>GIRONE A - 5 Giornata - R</w:t>
                  </w:r>
                </w:p>
              </w:tc>
            </w:tr>
            <w:tr w:rsidR="00D539D3" w:rsidRPr="00832C6A" w14:paraId="6D6B5C2C" w14:textId="77777777" w:rsidTr="00F97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C30DC1" w14:textId="77777777" w:rsidR="00D539D3" w:rsidRPr="00832C6A" w:rsidRDefault="00D539D3" w:rsidP="00F9798B">
                  <w:pPr>
                    <w:pStyle w:val="rowtabella0"/>
                    <w:rPr>
                      <w:color w:val="002060"/>
                    </w:rPr>
                  </w:pPr>
                  <w:r w:rsidRPr="00832C6A">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F3AA7D" w14:textId="77777777" w:rsidR="00D539D3" w:rsidRPr="00832C6A" w:rsidRDefault="00D539D3" w:rsidP="00F9798B">
                  <w:pPr>
                    <w:pStyle w:val="rowtabella0"/>
                    <w:rPr>
                      <w:color w:val="002060"/>
                    </w:rPr>
                  </w:pPr>
                  <w:r w:rsidRPr="00832C6A">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E03D2D" w14:textId="77777777" w:rsidR="00D539D3" w:rsidRPr="00832C6A" w:rsidRDefault="00D539D3" w:rsidP="00F9798B">
                  <w:pPr>
                    <w:pStyle w:val="rowtabella0"/>
                    <w:jc w:val="center"/>
                    <w:rPr>
                      <w:color w:val="002060"/>
                    </w:rPr>
                  </w:pPr>
                  <w:r w:rsidRPr="00832C6A">
                    <w:rPr>
                      <w:color w:val="002060"/>
                    </w:rPr>
                    <w:t>4 - 6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97B0EE" w14:textId="77777777" w:rsidR="00D539D3" w:rsidRPr="00832C6A" w:rsidRDefault="00D539D3" w:rsidP="00F9798B">
                  <w:pPr>
                    <w:pStyle w:val="rowtabella0"/>
                    <w:jc w:val="center"/>
                    <w:rPr>
                      <w:color w:val="002060"/>
                    </w:rPr>
                  </w:pPr>
                  <w:r w:rsidRPr="00832C6A">
                    <w:rPr>
                      <w:color w:val="002060"/>
                    </w:rPr>
                    <w:t> </w:t>
                  </w:r>
                </w:p>
              </w:tc>
            </w:tr>
            <w:tr w:rsidR="00D539D3" w:rsidRPr="00832C6A" w14:paraId="1BF5046B" w14:textId="77777777" w:rsidTr="00F97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BBE949" w14:textId="77777777" w:rsidR="00D539D3" w:rsidRPr="00832C6A" w:rsidRDefault="00D539D3" w:rsidP="00F9798B">
                  <w:pPr>
                    <w:pStyle w:val="rowtabella0"/>
                    <w:rPr>
                      <w:color w:val="002060"/>
                    </w:rPr>
                  </w:pPr>
                  <w:r w:rsidRPr="00832C6A">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F1858A" w14:textId="77777777" w:rsidR="00D539D3" w:rsidRPr="00832C6A" w:rsidRDefault="00D539D3" w:rsidP="00F9798B">
                  <w:pPr>
                    <w:pStyle w:val="rowtabella0"/>
                    <w:rPr>
                      <w:color w:val="002060"/>
                    </w:rPr>
                  </w:pPr>
                  <w:r w:rsidRPr="00832C6A">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9CC7D0" w14:textId="77777777" w:rsidR="00D539D3" w:rsidRPr="00832C6A" w:rsidRDefault="00D539D3" w:rsidP="00F9798B">
                  <w:pPr>
                    <w:pStyle w:val="rowtabella0"/>
                    <w:jc w:val="center"/>
                    <w:rPr>
                      <w:color w:val="002060"/>
                    </w:rPr>
                  </w:pPr>
                  <w:r w:rsidRPr="00832C6A">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AA57BF" w14:textId="77777777" w:rsidR="00D539D3" w:rsidRPr="00832C6A" w:rsidRDefault="00D539D3" w:rsidP="00F9798B">
                  <w:pPr>
                    <w:pStyle w:val="rowtabella0"/>
                    <w:jc w:val="center"/>
                    <w:rPr>
                      <w:color w:val="002060"/>
                    </w:rPr>
                  </w:pPr>
                  <w:r w:rsidRPr="00832C6A">
                    <w:rPr>
                      <w:color w:val="002060"/>
                    </w:rPr>
                    <w:t> </w:t>
                  </w:r>
                </w:p>
              </w:tc>
            </w:tr>
            <w:tr w:rsidR="00D539D3" w:rsidRPr="00832C6A" w14:paraId="073D2172" w14:textId="77777777" w:rsidTr="00F97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B74208" w14:textId="77777777" w:rsidR="00D539D3" w:rsidRPr="00832C6A" w:rsidRDefault="00D539D3" w:rsidP="00F9798B">
                  <w:pPr>
                    <w:pStyle w:val="rowtabella0"/>
                    <w:rPr>
                      <w:color w:val="002060"/>
                    </w:rPr>
                  </w:pPr>
                  <w:r w:rsidRPr="00832C6A">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6CF97C" w14:textId="77777777" w:rsidR="00D539D3" w:rsidRPr="00832C6A" w:rsidRDefault="00D539D3" w:rsidP="00F9798B">
                  <w:pPr>
                    <w:pStyle w:val="rowtabella0"/>
                    <w:rPr>
                      <w:color w:val="002060"/>
                    </w:rPr>
                  </w:pPr>
                  <w:r w:rsidRPr="00832C6A">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ABD5F4" w14:textId="77777777" w:rsidR="00D539D3" w:rsidRPr="00832C6A" w:rsidRDefault="00D539D3" w:rsidP="00F9798B">
                  <w:pPr>
                    <w:pStyle w:val="rowtabella0"/>
                    <w:jc w:val="center"/>
                    <w:rPr>
                      <w:color w:val="002060"/>
                    </w:rPr>
                  </w:pPr>
                  <w:r w:rsidRPr="00832C6A">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3BA531" w14:textId="77777777" w:rsidR="00D539D3" w:rsidRPr="00832C6A" w:rsidRDefault="00D539D3" w:rsidP="00F9798B">
                  <w:pPr>
                    <w:pStyle w:val="rowtabella0"/>
                    <w:jc w:val="center"/>
                    <w:rPr>
                      <w:color w:val="002060"/>
                    </w:rPr>
                  </w:pPr>
                  <w:r w:rsidRPr="00832C6A">
                    <w:rPr>
                      <w:color w:val="002060"/>
                    </w:rPr>
                    <w:t> </w:t>
                  </w:r>
                </w:p>
              </w:tc>
            </w:tr>
          </w:tbl>
          <w:p w14:paraId="4F38C152" w14:textId="77777777" w:rsidR="00D539D3" w:rsidRPr="00832C6A" w:rsidRDefault="00D539D3" w:rsidP="00F9798B">
            <w:pPr>
              <w:rPr>
                <w:color w:val="002060"/>
              </w:rPr>
            </w:pPr>
          </w:p>
        </w:tc>
      </w:tr>
    </w:tbl>
    <w:p w14:paraId="45D6058F" w14:textId="77777777" w:rsidR="00D539D3" w:rsidRPr="00832C6A" w:rsidRDefault="00D539D3" w:rsidP="00D539D3">
      <w:pPr>
        <w:pStyle w:val="breakline"/>
        <w:rPr>
          <w:rFonts w:eastAsiaTheme="minorEastAsia"/>
          <w:color w:val="002060"/>
        </w:rPr>
      </w:pPr>
    </w:p>
    <w:p w14:paraId="3EA01CAF" w14:textId="77777777" w:rsidR="00D539D3" w:rsidRPr="00832C6A" w:rsidRDefault="00D539D3" w:rsidP="00D539D3">
      <w:pPr>
        <w:pStyle w:val="breakline"/>
        <w:rPr>
          <w:color w:val="002060"/>
        </w:rPr>
      </w:pPr>
    </w:p>
    <w:p w14:paraId="1F794855" w14:textId="77777777" w:rsidR="00D539D3" w:rsidRPr="00832C6A" w:rsidRDefault="00D539D3" w:rsidP="00D539D3">
      <w:pPr>
        <w:pStyle w:val="titoloprinc0"/>
        <w:rPr>
          <w:color w:val="002060"/>
        </w:rPr>
      </w:pPr>
      <w:r w:rsidRPr="00832C6A">
        <w:rPr>
          <w:color w:val="002060"/>
        </w:rPr>
        <w:lastRenderedPageBreak/>
        <w:t>GIUDICE SPORTIVO</w:t>
      </w:r>
    </w:p>
    <w:p w14:paraId="0AD8A7CB" w14:textId="77777777" w:rsidR="00D539D3" w:rsidRPr="00832C6A" w:rsidRDefault="00D539D3" w:rsidP="00D539D3">
      <w:pPr>
        <w:pStyle w:val="diffida"/>
        <w:rPr>
          <w:color w:val="002060"/>
        </w:rPr>
      </w:pPr>
      <w:r w:rsidRPr="00832C6A">
        <w:rPr>
          <w:color w:val="002060"/>
        </w:rPr>
        <w:t>Il Giudice Sportivo Avv. Agnese Lazzaretti, con l'assistenza del segretario Angelo Castellana, nella seduta del 015/12/2023, ha adottato le decisioni che di seguito integralmente si riportano:</w:t>
      </w:r>
    </w:p>
    <w:p w14:paraId="34A9D217" w14:textId="77777777" w:rsidR="00D539D3" w:rsidRPr="00832C6A" w:rsidRDefault="00D539D3" w:rsidP="00D539D3">
      <w:pPr>
        <w:pStyle w:val="titolo10"/>
        <w:rPr>
          <w:color w:val="002060"/>
        </w:rPr>
      </w:pPr>
      <w:r w:rsidRPr="00832C6A">
        <w:rPr>
          <w:color w:val="002060"/>
        </w:rPr>
        <w:t xml:space="preserve">GARE DEL 2/12/2023 </w:t>
      </w:r>
    </w:p>
    <w:p w14:paraId="71ED90CC" w14:textId="77777777" w:rsidR="00D539D3" w:rsidRPr="00832C6A" w:rsidRDefault="00D539D3" w:rsidP="00D539D3">
      <w:pPr>
        <w:pStyle w:val="titolo7a"/>
        <w:rPr>
          <w:color w:val="002060"/>
        </w:rPr>
      </w:pPr>
      <w:r w:rsidRPr="00832C6A">
        <w:rPr>
          <w:color w:val="002060"/>
        </w:rPr>
        <w:t xml:space="preserve">PROVVEDIMENTI DISCIPLINARI </w:t>
      </w:r>
    </w:p>
    <w:p w14:paraId="41D8D726" w14:textId="77777777" w:rsidR="00D539D3" w:rsidRPr="00832C6A" w:rsidRDefault="00D539D3" w:rsidP="00D539D3">
      <w:pPr>
        <w:pStyle w:val="titolo7b0"/>
        <w:rPr>
          <w:color w:val="002060"/>
        </w:rPr>
      </w:pPr>
      <w:r w:rsidRPr="00832C6A">
        <w:rPr>
          <w:color w:val="002060"/>
        </w:rPr>
        <w:t xml:space="preserve">In base alle risultanze degli atti ufficiali sono state deliberate le seguenti sanzioni disciplinari. </w:t>
      </w:r>
    </w:p>
    <w:p w14:paraId="36C29C28" w14:textId="77777777" w:rsidR="00D539D3" w:rsidRPr="00832C6A" w:rsidRDefault="00D539D3" w:rsidP="00D539D3">
      <w:pPr>
        <w:pStyle w:val="titolo30"/>
        <w:rPr>
          <w:color w:val="002060"/>
        </w:rPr>
      </w:pPr>
      <w:r w:rsidRPr="00832C6A">
        <w:rPr>
          <w:color w:val="002060"/>
        </w:rPr>
        <w:t xml:space="preserve">CALCIATORI NON ESPULSI </w:t>
      </w:r>
    </w:p>
    <w:p w14:paraId="62ED6BB8" w14:textId="77777777" w:rsidR="00D539D3" w:rsidRPr="00832C6A" w:rsidRDefault="00D539D3" w:rsidP="00D539D3">
      <w:pPr>
        <w:pStyle w:val="titolo20"/>
        <w:rPr>
          <w:color w:val="002060"/>
        </w:rPr>
      </w:pPr>
      <w:r w:rsidRPr="00832C6A">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39D3" w:rsidRPr="00832C6A" w14:paraId="1C4232B6" w14:textId="77777777" w:rsidTr="00F9798B">
        <w:tc>
          <w:tcPr>
            <w:tcW w:w="2200" w:type="dxa"/>
            <w:tcMar>
              <w:top w:w="20" w:type="dxa"/>
              <w:left w:w="20" w:type="dxa"/>
              <w:bottom w:w="20" w:type="dxa"/>
              <w:right w:w="20" w:type="dxa"/>
            </w:tcMar>
            <w:vAlign w:val="center"/>
            <w:hideMark/>
          </w:tcPr>
          <w:p w14:paraId="494A4CBB" w14:textId="77777777" w:rsidR="00D539D3" w:rsidRPr="00832C6A" w:rsidRDefault="00D539D3" w:rsidP="00F9798B">
            <w:pPr>
              <w:pStyle w:val="movimento"/>
              <w:rPr>
                <w:color w:val="002060"/>
              </w:rPr>
            </w:pPr>
            <w:r w:rsidRPr="00832C6A">
              <w:rPr>
                <w:color w:val="002060"/>
              </w:rPr>
              <w:t>BENIGNI FRANCESCO</w:t>
            </w:r>
          </w:p>
        </w:tc>
        <w:tc>
          <w:tcPr>
            <w:tcW w:w="2200" w:type="dxa"/>
            <w:tcMar>
              <w:top w:w="20" w:type="dxa"/>
              <w:left w:w="20" w:type="dxa"/>
              <w:bottom w:w="20" w:type="dxa"/>
              <w:right w:w="20" w:type="dxa"/>
            </w:tcMar>
            <w:vAlign w:val="center"/>
            <w:hideMark/>
          </w:tcPr>
          <w:p w14:paraId="426E8870" w14:textId="77777777" w:rsidR="00D539D3" w:rsidRPr="00832C6A" w:rsidRDefault="00D539D3" w:rsidP="00F9798B">
            <w:pPr>
              <w:pStyle w:val="movimento2"/>
              <w:rPr>
                <w:color w:val="002060"/>
              </w:rPr>
            </w:pPr>
            <w:r w:rsidRPr="00832C6A">
              <w:rPr>
                <w:color w:val="002060"/>
              </w:rPr>
              <w:t xml:space="preserve">(AUDAX 1970 S.ANGELO) </w:t>
            </w:r>
          </w:p>
        </w:tc>
        <w:tc>
          <w:tcPr>
            <w:tcW w:w="800" w:type="dxa"/>
            <w:tcMar>
              <w:top w:w="20" w:type="dxa"/>
              <w:left w:w="20" w:type="dxa"/>
              <w:bottom w:w="20" w:type="dxa"/>
              <w:right w:w="20" w:type="dxa"/>
            </w:tcMar>
            <w:vAlign w:val="center"/>
            <w:hideMark/>
          </w:tcPr>
          <w:p w14:paraId="2574F6BF"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132AD0DC" w14:textId="77777777" w:rsidR="00D539D3" w:rsidRPr="00832C6A" w:rsidRDefault="00D539D3" w:rsidP="00F9798B">
            <w:pPr>
              <w:pStyle w:val="movimento"/>
              <w:rPr>
                <w:color w:val="002060"/>
              </w:rPr>
            </w:pPr>
            <w:r w:rsidRPr="00832C6A">
              <w:rPr>
                <w:color w:val="002060"/>
              </w:rPr>
              <w:t> </w:t>
            </w:r>
          </w:p>
        </w:tc>
        <w:tc>
          <w:tcPr>
            <w:tcW w:w="2200" w:type="dxa"/>
            <w:tcMar>
              <w:top w:w="20" w:type="dxa"/>
              <w:left w:w="20" w:type="dxa"/>
              <w:bottom w:w="20" w:type="dxa"/>
              <w:right w:w="20" w:type="dxa"/>
            </w:tcMar>
            <w:vAlign w:val="center"/>
            <w:hideMark/>
          </w:tcPr>
          <w:p w14:paraId="6C9B48BC" w14:textId="77777777" w:rsidR="00D539D3" w:rsidRPr="00832C6A" w:rsidRDefault="00D539D3" w:rsidP="00F9798B">
            <w:pPr>
              <w:pStyle w:val="movimento2"/>
              <w:rPr>
                <w:color w:val="002060"/>
              </w:rPr>
            </w:pPr>
            <w:r w:rsidRPr="00832C6A">
              <w:rPr>
                <w:color w:val="002060"/>
              </w:rPr>
              <w:t> </w:t>
            </w:r>
          </w:p>
        </w:tc>
      </w:tr>
    </w:tbl>
    <w:p w14:paraId="32A01E80" w14:textId="77777777" w:rsidR="00D539D3" w:rsidRDefault="00D539D3" w:rsidP="00D539D3">
      <w:pPr>
        <w:pStyle w:val="breakline"/>
        <w:rPr>
          <w:color w:val="002060"/>
        </w:rPr>
      </w:pPr>
    </w:p>
    <w:p w14:paraId="43BED8AF" w14:textId="77777777" w:rsidR="00D539D3" w:rsidRPr="004D2396" w:rsidRDefault="00D539D3" w:rsidP="00D539D3">
      <w:pPr>
        <w:jc w:val="center"/>
        <w:rPr>
          <w:rFonts w:ascii="Arial" w:hAnsi="Arial" w:cs="Arial"/>
          <w:noProof/>
          <w:color w:val="002060"/>
          <w:sz w:val="22"/>
          <w:szCs w:val="22"/>
        </w:rPr>
      </w:pPr>
      <w:r w:rsidRPr="004D2396">
        <w:rPr>
          <w:rFonts w:ascii="Arial" w:hAnsi="Arial" w:cs="Arial"/>
          <w:noProof/>
          <w:color w:val="002060"/>
          <w:sz w:val="22"/>
          <w:szCs w:val="22"/>
        </w:rPr>
        <w:t>F.to IL SEGRETARIO                                   F.to IL GIUDICE SPORTIVO</w:t>
      </w:r>
    </w:p>
    <w:p w14:paraId="0B8B96A8" w14:textId="77777777" w:rsidR="00D539D3" w:rsidRPr="004D2396" w:rsidRDefault="00D539D3" w:rsidP="00D539D3">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051F5FC9" w14:textId="77777777" w:rsidR="00D539D3" w:rsidRPr="00832C6A" w:rsidRDefault="00D539D3" w:rsidP="00D539D3">
      <w:pPr>
        <w:pStyle w:val="breakline"/>
        <w:rPr>
          <w:rFonts w:eastAsiaTheme="minorEastAsia"/>
          <w:color w:val="002060"/>
        </w:rPr>
      </w:pPr>
    </w:p>
    <w:p w14:paraId="1FAA50B4" w14:textId="77777777" w:rsidR="00D539D3" w:rsidRPr="00832C6A" w:rsidRDefault="00D539D3" w:rsidP="00D539D3">
      <w:pPr>
        <w:pStyle w:val="titoloprinc0"/>
        <w:rPr>
          <w:color w:val="002060"/>
        </w:rPr>
      </w:pPr>
      <w:r w:rsidRPr="00832C6A">
        <w:rPr>
          <w:color w:val="002060"/>
        </w:rPr>
        <w:t>CLASSIFICA</w:t>
      </w:r>
    </w:p>
    <w:p w14:paraId="63E6C315" w14:textId="77777777" w:rsidR="00D539D3" w:rsidRPr="00832C6A" w:rsidRDefault="00D539D3" w:rsidP="00D539D3">
      <w:pPr>
        <w:pStyle w:val="breakline"/>
        <w:rPr>
          <w:color w:val="002060"/>
        </w:rPr>
      </w:pPr>
    </w:p>
    <w:p w14:paraId="26D6F797" w14:textId="77777777" w:rsidR="00D539D3" w:rsidRPr="00832C6A" w:rsidRDefault="00D539D3" w:rsidP="00D539D3">
      <w:pPr>
        <w:pStyle w:val="breakline"/>
        <w:rPr>
          <w:color w:val="002060"/>
        </w:rPr>
      </w:pPr>
    </w:p>
    <w:p w14:paraId="1FE5121B" w14:textId="77777777" w:rsidR="00D539D3" w:rsidRPr="00832C6A" w:rsidRDefault="00D539D3" w:rsidP="00D539D3">
      <w:pPr>
        <w:pStyle w:val="sottotitolocampionato10"/>
        <w:rPr>
          <w:color w:val="002060"/>
        </w:rPr>
      </w:pPr>
      <w:r w:rsidRPr="00832C6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39D3" w:rsidRPr="00832C6A" w14:paraId="108646BB" w14:textId="77777777" w:rsidTr="00F9798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45CC4" w14:textId="77777777" w:rsidR="00D539D3" w:rsidRPr="00832C6A" w:rsidRDefault="00D539D3" w:rsidP="00F9798B">
            <w:pPr>
              <w:pStyle w:val="headertabella0"/>
              <w:rPr>
                <w:color w:val="002060"/>
              </w:rPr>
            </w:pPr>
            <w:r w:rsidRPr="00832C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7A592" w14:textId="77777777" w:rsidR="00D539D3" w:rsidRPr="00832C6A" w:rsidRDefault="00D539D3" w:rsidP="00F9798B">
            <w:pPr>
              <w:pStyle w:val="headertabella0"/>
              <w:rPr>
                <w:color w:val="002060"/>
              </w:rPr>
            </w:pPr>
            <w:r w:rsidRPr="00832C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787C4" w14:textId="77777777" w:rsidR="00D539D3" w:rsidRPr="00832C6A" w:rsidRDefault="00D539D3" w:rsidP="00F9798B">
            <w:pPr>
              <w:pStyle w:val="headertabella0"/>
              <w:rPr>
                <w:color w:val="002060"/>
              </w:rPr>
            </w:pPr>
            <w:r w:rsidRPr="00832C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026BF" w14:textId="77777777" w:rsidR="00D539D3" w:rsidRPr="00832C6A" w:rsidRDefault="00D539D3" w:rsidP="00F9798B">
            <w:pPr>
              <w:pStyle w:val="headertabella0"/>
              <w:rPr>
                <w:color w:val="002060"/>
              </w:rPr>
            </w:pPr>
            <w:r w:rsidRPr="00832C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B3E3D" w14:textId="77777777" w:rsidR="00D539D3" w:rsidRPr="00832C6A" w:rsidRDefault="00D539D3" w:rsidP="00F9798B">
            <w:pPr>
              <w:pStyle w:val="headertabella0"/>
              <w:rPr>
                <w:color w:val="002060"/>
              </w:rPr>
            </w:pPr>
            <w:r w:rsidRPr="00832C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F7443" w14:textId="77777777" w:rsidR="00D539D3" w:rsidRPr="00832C6A" w:rsidRDefault="00D539D3" w:rsidP="00F9798B">
            <w:pPr>
              <w:pStyle w:val="headertabella0"/>
              <w:rPr>
                <w:color w:val="002060"/>
              </w:rPr>
            </w:pPr>
            <w:r w:rsidRPr="00832C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C20D4" w14:textId="77777777" w:rsidR="00D539D3" w:rsidRPr="00832C6A" w:rsidRDefault="00D539D3" w:rsidP="00F9798B">
            <w:pPr>
              <w:pStyle w:val="headertabella0"/>
              <w:rPr>
                <w:color w:val="002060"/>
              </w:rPr>
            </w:pPr>
            <w:r w:rsidRPr="00832C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453D6" w14:textId="77777777" w:rsidR="00D539D3" w:rsidRPr="00832C6A" w:rsidRDefault="00D539D3" w:rsidP="00F9798B">
            <w:pPr>
              <w:pStyle w:val="headertabella0"/>
              <w:rPr>
                <w:color w:val="002060"/>
              </w:rPr>
            </w:pPr>
            <w:r w:rsidRPr="00832C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10504" w14:textId="77777777" w:rsidR="00D539D3" w:rsidRPr="00832C6A" w:rsidRDefault="00D539D3" w:rsidP="00F9798B">
            <w:pPr>
              <w:pStyle w:val="headertabella0"/>
              <w:rPr>
                <w:color w:val="002060"/>
              </w:rPr>
            </w:pPr>
            <w:r w:rsidRPr="00832C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A6735" w14:textId="77777777" w:rsidR="00D539D3" w:rsidRPr="00832C6A" w:rsidRDefault="00D539D3" w:rsidP="00F9798B">
            <w:pPr>
              <w:pStyle w:val="headertabella0"/>
              <w:rPr>
                <w:color w:val="002060"/>
              </w:rPr>
            </w:pPr>
            <w:r w:rsidRPr="00832C6A">
              <w:rPr>
                <w:color w:val="002060"/>
              </w:rPr>
              <w:t>PE</w:t>
            </w:r>
          </w:p>
        </w:tc>
      </w:tr>
      <w:tr w:rsidR="00D539D3" w:rsidRPr="00832C6A" w14:paraId="2A56F141" w14:textId="77777777" w:rsidTr="00F9798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542BAF" w14:textId="77777777" w:rsidR="00D539D3" w:rsidRPr="00832C6A" w:rsidRDefault="00D539D3" w:rsidP="00F9798B">
            <w:pPr>
              <w:pStyle w:val="rowtabella0"/>
              <w:rPr>
                <w:color w:val="002060"/>
              </w:rPr>
            </w:pPr>
            <w:r w:rsidRPr="00832C6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C9172" w14:textId="77777777" w:rsidR="00D539D3" w:rsidRPr="00832C6A" w:rsidRDefault="00D539D3" w:rsidP="00F9798B">
            <w:pPr>
              <w:pStyle w:val="rowtabella0"/>
              <w:jc w:val="center"/>
              <w:rPr>
                <w:color w:val="002060"/>
              </w:rPr>
            </w:pPr>
            <w:r w:rsidRPr="00832C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49716"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4E435"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3AE74"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872E1"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BFA4E" w14:textId="77777777" w:rsidR="00D539D3" w:rsidRPr="00832C6A" w:rsidRDefault="00D539D3" w:rsidP="00F9798B">
            <w:pPr>
              <w:pStyle w:val="rowtabella0"/>
              <w:jc w:val="center"/>
              <w:rPr>
                <w:color w:val="002060"/>
              </w:rPr>
            </w:pPr>
            <w:r w:rsidRPr="00832C6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E50A2" w14:textId="77777777" w:rsidR="00D539D3" w:rsidRPr="00832C6A" w:rsidRDefault="00D539D3" w:rsidP="00F9798B">
            <w:pPr>
              <w:pStyle w:val="rowtabella0"/>
              <w:jc w:val="center"/>
              <w:rPr>
                <w:color w:val="002060"/>
              </w:rPr>
            </w:pPr>
            <w:r w:rsidRPr="00832C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84FF0" w14:textId="77777777" w:rsidR="00D539D3" w:rsidRPr="00832C6A" w:rsidRDefault="00D539D3" w:rsidP="00F9798B">
            <w:pPr>
              <w:pStyle w:val="rowtabella0"/>
              <w:jc w:val="center"/>
              <w:rPr>
                <w:color w:val="002060"/>
              </w:rPr>
            </w:pPr>
            <w:r w:rsidRPr="00832C6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F720B" w14:textId="77777777" w:rsidR="00D539D3" w:rsidRPr="00832C6A" w:rsidRDefault="00D539D3" w:rsidP="00F9798B">
            <w:pPr>
              <w:pStyle w:val="rowtabella0"/>
              <w:jc w:val="center"/>
              <w:rPr>
                <w:color w:val="002060"/>
              </w:rPr>
            </w:pPr>
            <w:r w:rsidRPr="00832C6A">
              <w:rPr>
                <w:color w:val="002060"/>
              </w:rPr>
              <w:t>0</w:t>
            </w:r>
          </w:p>
        </w:tc>
      </w:tr>
      <w:tr w:rsidR="00D539D3" w:rsidRPr="00832C6A" w14:paraId="2FAF5657"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721B9C" w14:textId="77777777" w:rsidR="00D539D3" w:rsidRPr="00832C6A" w:rsidRDefault="00D539D3" w:rsidP="00F9798B">
            <w:pPr>
              <w:pStyle w:val="rowtabella0"/>
              <w:rPr>
                <w:color w:val="002060"/>
                <w:lang w:val="es-ES"/>
              </w:rPr>
            </w:pPr>
            <w:r w:rsidRPr="00832C6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A1714" w14:textId="77777777" w:rsidR="00D539D3" w:rsidRPr="00832C6A" w:rsidRDefault="00D539D3" w:rsidP="00F9798B">
            <w:pPr>
              <w:pStyle w:val="rowtabella0"/>
              <w:jc w:val="center"/>
              <w:rPr>
                <w:color w:val="002060"/>
              </w:rPr>
            </w:pPr>
            <w:r w:rsidRPr="00832C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400DB"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199F0"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B77DC"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20D84"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D2538" w14:textId="77777777" w:rsidR="00D539D3" w:rsidRPr="00832C6A" w:rsidRDefault="00D539D3" w:rsidP="00F9798B">
            <w:pPr>
              <w:pStyle w:val="rowtabella0"/>
              <w:jc w:val="center"/>
              <w:rPr>
                <w:color w:val="002060"/>
              </w:rPr>
            </w:pPr>
            <w:r w:rsidRPr="00832C6A">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9ABE2" w14:textId="77777777" w:rsidR="00D539D3" w:rsidRPr="00832C6A" w:rsidRDefault="00D539D3" w:rsidP="00F9798B">
            <w:pPr>
              <w:pStyle w:val="rowtabella0"/>
              <w:jc w:val="center"/>
              <w:rPr>
                <w:color w:val="002060"/>
              </w:rPr>
            </w:pPr>
            <w:r w:rsidRPr="00832C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3F56F" w14:textId="77777777" w:rsidR="00D539D3" w:rsidRPr="00832C6A" w:rsidRDefault="00D539D3" w:rsidP="00F9798B">
            <w:pPr>
              <w:pStyle w:val="rowtabella0"/>
              <w:jc w:val="center"/>
              <w:rPr>
                <w:color w:val="002060"/>
              </w:rPr>
            </w:pPr>
            <w:r w:rsidRPr="00832C6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B98BD" w14:textId="77777777" w:rsidR="00D539D3" w:rsidRPr="00832C6A" w:rsidRDefault="00D539D3" w:rsidP="00F9798B">
            <w:pPr>
              <w:pStyle w:val="rowtabella0"/>
              <w:jc w:val="center"/>
              <w:rPr>
                <w:color w:val="002060"/>
              </w:rPr>
            </w:pPr>
            <w:r w:rsidRPr="00832C6A">
              <w:rPr>
                <w:color w:val="002060"/>
              </w:rPr>
              <w:t>0</w:t>
            </w:r>
          </w:p>
        </w:tc>
      </w:tr>
      <w:tr w:rsidR="00D539D3" w:rsidRPr="00832C6A" w14:paraId="436D90E3"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900C9D" w14:textId="77777777" w:rsidR="00D539D3" w:rsidRPr="00832C6A" w:rsidRDefault="00D539D3" w:rsidP="00F9798B">
            <w:pPr>
              <w:pStyle w:val="rowtabella0"/>
              <w:rPr>
                <w:color w:val="002060"/>
                <w:lang w:val="es-ES"/>
              </w:rPr>
            </w:pPr>
            <w:r w:rsidRPr="00832C6A">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0C80A" w14:textId="77777777" w:rsidR="00D539D3" w:rsidRPr="00832C6A" w:rsidRDefault="00D539D3" w:rsidP="00F9798B">
            <w:pPr>
              <w:pStyle w:val="rowtabella0"/>
              <w:jc w:val="center"/>
              <w:rPr>
                <w:color w:val="002060"/>
              </w:rPr>
            </w:pPr>
            <w:r w:rsidRPr="00832C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6FBC7"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5DA76" w14:textId="77777777" w:rsidR="00D539D3" w:rsidRPr="00832C6A" w:rsidRDefault="00D539D3" w:rsidP="00F9798B">
            <w:pPr>
              <w:pStyle w:val="rowtabella0"/>
              <w:jc w:val="center"/>
              <w:rPr>
                <w:color w:val="002060"/>
              </w:rPr>
            </w:pPr>
            <w:r w:rsidRPr="00832C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A9A30"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9FB8E" w14:textId="77777777" w:rsidR="00D539D3" w:rsidRPr="00832C6A" w:rsidRDefault="00D539D3" w:rsidP="00F9798B">
            <w:pPr>
              <w:pStyle w:val="rowtabella0"/>
              <w:jc w:val="center"/>
              <w:rPr>
                <w:color w:val="002060"/>
              </w:rPr>
            </w:pPr>
            <w:r w:rsidRPr="00832C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44171" w14:textId="77777777" w:rsidR="00D539D3" w:rsidRPr="00832C6A" w:rsidRDefault="00D539D3" w:rsidP="00F9798B">
            <w:pPr>
              <w:pStyle w:val="rowtabella0"/>
              <w:jc w:val="center"/>
              <w:rPr>
                <w:color w:val="002060"/>
              </w:rPr>
            </w:pPr>
            <w:r w:rsidRPr="00832C6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F5122" w14:textId="77777777" w:rsidR="00D539D3" w:rsidRPr="00832C6A" w:rsidRDefault="00D539D3" w:rsidP="00F9798B">
            <w:pPr>
              <w:pStyle w:val="rowtabella0"/>
              <w:jc w:val="center"/>
              <w:rPr>
                <w:color w:val="002060"/>
              </w:rPr>
            </w:pPr>
            <w:r w:rsidRPr="00832C6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87153"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04D2E" w14:textId="77777777" w:rsidR="00D539D3" w:rsidRPr="00832C6A" w:rsidRDefault="00D539D3" w:rsidP="00F9798B">
            <w:pPr>
              <w:pStyle w:val="rowtabella0"/>
              <w:jc w:val="center"/>
              <w:rPr>
                <w:color w:val="002060"/>
              </w:rPr>
            </w:pPr>
            <w:r w:rsidRPr="00832C6A">
              <w:rPr>
                <w:color w:val="002060"/>
              </w:rPr>
              <w:t>0</w:t>
            </w:r>
          </w:p>
        </w:tc>
      </w:tr>
      <w:tr w:rsidR="00D539D3" w:rsidRPr="00832C6A" w14:paraId="2D8EF164"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5C30A0" w14:textId="77777777" w:rsidR="00D539D3" w:rsidRPr="00832C6A" w:rsidRDefault="00D539D3" w:rsidP="00F9798B">
            <w:pPr>
              <w:pStyle w:val="rowtabella0"/>
              <w:rPr>
                <w:color w:val="002060"/>
              </w:rPr>
            </w:pPr>
            <w:r w:rsidRPr="00832C6A">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25400"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D50BB"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EC968"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192D0"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A3552"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C32BA" w14:textId="77777777" w:rsidR="00D539D3" w:rsidRPr="00832C6A" w:rsidRDefault="00D539D3" w:rsidP="00F9798B">
            <w:pPr>
              <w:pStyle w:val="rowtabella0"/>
              <w:jc w:val="center"/>
              <w:rPr>
                <w:color w:val="002060"/>
              </w:rPr>
            </w:pPr>
            <w:r w:rsidRPr="00832C6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2DC4B" w14:textId="77777777" w:rsidR="00D539D3" w:rsidRPr="00832C6A" w:rsidRDefault="00D539D3" w:rsidP="00F9798B">
            <w:pPr>
              <w:pStyle w:val="rowtabella0"/>
              <w:jc w:val="center"/>
              <w:rPr>
                <w:color w:val="002060"/>
              </w:rPr>
            </w:pPr>
            <w:r w:rsidRPr="00832C6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9F11A" w14:textId="77777777" w:rsidR="00D539D3" w:rsidRPr="00832C6A" w:rsidRDefault="00D539D3" w:rsidP="00F9798B">
            <w:pPr>
              <w:pStyle w:val="rowtabella0"/>
              <w:jc w:val="center"/>
              <w:rPr>
                <w:color w:val="002060"/>
              </w:rPr>
            </w:pPr>
            <w:r w:rsidRPr="00832C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353B3" w14:textId="77777777" w:rsidR="00D539D3" w:rsidRPr="00832C6A" w:rsidRDefault="00D539D3" w:rsidP="00F9798B">
            <w:pPr>
              <w:pStyle w:val="rowtabella0"/>
              <w:jc w:val="center"/>
              <w:rPr>
                <w:color w:val="002060"/>
              </w:rPr>
            </w:pPr>
            <w:r w:rsidRPr="00832C6A">
              <w:rPr>
                <w:color w:val="002060"/>
              </w:rPr>
              <w:t>0</w:t>
            </w:r>
          </w:p>
        </w:tc>
      </w:tr>
      <w:tr w:rsidR="00D539D3" w:rsidRPr="00832C6A" w14:paraId="1A2EEC65"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CF4A70" w14:textId="77777777" w:rsidR="00D539D3" w:rsidRPr="00832C6A" w:rsidRDefault="00D539D3" w:rsidP="00F9798B">
            <w:pPr>
              <w:pStyle w:val="rowtabella0"/>
              <w:rPr>
                <w:color w:val="002060"/>
              </w:rPr>
            </w:pPr>
            <w:r w:rsidRPr="00832C6A">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7A4F9"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0A8B7"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56087"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4F209"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618B0" w14:textId="77777777" w:rsidR="00D539D3" w:rsidRPr="00832C6A" w:rsidRDefault="00D539D3" w:rsidP="00F9798B">
            <w:pPr>
              <w:pStyle w:val="rowtabella0"/>
              <w:jc w:val="center"/>
              <w:rPr>
                <w:color w:val="002060"/>
              </w:rPr>
            </w:pPr>
            <w:r w:rsidRPr="00832C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DF47A" w14:textId="77777777" w:rsidR="00D539D3" w:rsidRPr="00832C6A" w:rsidRDefault="00D539D3" w:rsidP="00F9798B">
            <w:pPr>
              <w:pStyle w:val="rowtabella0"/>
              <w:jc w:val="center"/>
              <w:rPr>
                <w:color w:val="002060"/>
              </w:rPr>
            </w:pPr>
            <w:r w:rsidRPr="00832C6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8AC4F" w14:textId="77777777" w:rsidR="00D539D3" w:rsidRPr="00832C6A" w:rsidRDefault="00D539D3" w:rsidP="00F9798B">
            <w:pPr>
              <w:pStyle w:val="rowtabella0"/>
              <w:jc w:val="center"/>
              <w:rPr>
                <w:color w:val="002060"/>
              </w:rPr>
            </w:pPr>
            <w:r w:rsidRPr="00832C6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7312E" w14:textId="77777777" w:rsidR="00D539D3" w:rsidRPr="00832C6A" w:rsidRDefault="00D539D3" w:rsidP="00F9798B">
            <w:pPr>
              <w:pStyle w:val="rowtabella0"/>
              <w:jc w:val="center"/>
              <w:rPr>
                <w:color w:val="002060"/>
              </w:rPr>
            </w:pPr>
            <w:r w:rsidRPr="00832C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6B3DD" w14:textId="77777777" w:rsidR="00D539D3" w:rsidRPr="00832C6A" w:rsidRDefault="00D539D3" w:rsidP="00F9798B">
            <w:pPr>
              <w:pStyle w:val="rowtabella0"/>
              <w:jc w:val="center"/>
              <w:rPr>
                <w:color w:val="002060"/>
              </w:rPr>
            </w:pPr>
            <w:r w:rsidRPr="00832C6A">
              <w:rPr>
                <w:color w:val="002060"/>
              </w:rPr>
              <w:t>0</w:t>
            </w:r>
          </w:p>
        </w:tc>
      </w:tr>
      <w:tr w:rsidR="00D539D3" w:rsidRPr="00832C6A" w14:paraId="4FC40107" w14:textId="77777777" w:rsidTr="00F9798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2FA0A2" w14:textId="77777777" w:rsidR="00D539D3" w:rsidRPr="00832C6A" w:rsidRDefault="00D539D3" w:rsidP="00F9798B">
            <w:pPr>
              <w:pStyle w:val="rowtabella0"/>
              <w:rPr>
                <w:color w:val="002060"/>
              </w:rPr>
            </w:pPr>
            <w:r w:rsidRPr="00832C6A">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21455"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2E489" w14:textId="77777777" w:rsidR="00D539D3" w:rsidRPr="00832C6A" w:rsidRDefault="00D539D3" w:rsidP="00F9798B">
            <w:pPr>
              <w:pStyle w:val="rowtabella0"/>
              <w:jc w:val="center"/>
              <w:rPr>
                <w:color w:val="002060"/>
              </w:rPr>
            </w:pPr>
            <w:r w:rsidRPr="00832C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62592"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C4F04"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04BC2" w14:textId="77777777" w:rsidR="00D539D3" w:rsidRPr="00832C6A" w:rsidRDefault="00D539D3" w:rsidP="00F9798B">
            <w:pPr>
              <w:pStyle w:val="rowtabella0"/>
              <w:jc w:val="center"/>
              <w:rPr>
                <w:color w:val="002060"/>
              </w:rPr>
            </w:pPr>
            <w:r w:rsidRPr="00832C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71C54" w14:textId="77777777" w:rsidR="00D539D3" w:rsidRPr="00832C6A" w:rsidRDefault="00D539D3" w:rsidP="00F9798B">
            <w:pPr>
              <w:pStyle w:val="rowtabella0"/>
              <w:jc w:val="center"/>
              <w:rPr>
                <w:color w:val="002060"/>
              </w:rPr>
            </w:pPr>
            <w:r w:rsidRPr="00832C6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6ADF6" w14:textId="77777777" w:rsidR="00D539D3" w:rsidRPr="00832C6A" w:rsidRDefault="00D539D3" w:rsidP="00F9798B">
            <w:pPr>
              <w:pStyle w:val="rowtabella0"/>
              <w:jc w:val="center"/>
              <w:rPr>
                <w:color w:val="002060"/>
              </w:rPr>
            </w:pPr>
            <w:r w:rsidRPr="00832C6A">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CA257" w14:textId="77777777" w:rsidR="00D539D3" w:rsidRPr="00832C6A" w:rsidRDefault="00D539D3" w:rsidP="00F9798B">
            <w:pPr>
              <w:pStyle w:val="rowtabella0"/>
              <w:jc w:val="center"/>
              <w:rPr>
                <w:color w:val="002060"/>
              </w:rPr>
            </w:pPr>
            <w:r w:rsidRPr="00832C6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CB3A1" w14:textId="77777777" w:rsidR="00D539D3" w:rsidRPr="00832C6A" w:rsidRDefault="00D539D3" w:rsidP="00F9798B">
            <w:pPr>
              <w:pStyle w:val="rowtabella0"/>
              <w:jc w:val="center"/>
              <w:rPr>
                <w:color w:val="002060"/>
              </w:rPr>
            </w:pPr>
            <w:r w:rsidRPr="00832C6A">
              <w:rPr>
                <w:color w:val="002060"/>
              </w:rPr>
              <w:t>0</w:t>
            </w:r>
          </w:p>
        </w:tc>
      </w:tr>
    </w:tbl>
    <w:p w14:paraId="2D6845B5" w14:textId="77777777" w:rsidR="00D539D3" w:rsidRDefault="00D539D3" w:rsidP="00D539D3">
      <w:pPr>
        <w:pStyle w:val="breakline"/>
        <w:rPr>
          <w:color w:val="002060"/>
        </w:rPr>
      </w:pPr>
    </w:p>
    <w:p w14:paraId="1446F444" w14:textId="77777777" w:rsidR="00D539D3" w:rsidRDefault="00D539D3" w:rsidP="00D539D3">
      <w:pPr>
        <w:pStyle w:val="breakline"/>
        <w:rPr>
          <w:color w:val="002060"/>
        </w:rPr>
      </w:pPr>
    </w:p>
    <w:p w14:paraId="0115A16F" w14:textId="77777777" w:rsidR="00D539D3" w:rsidRPr="00832C6A" w:rsidRDefault="00D539D3" w:rsidP="00D539D3">
      <w:pPr>
        <w:pStyle w:val="sottotitolocampionato10"/>
        <w:rPr>
          <w:color w:val="002060"/>
        </w:rPr>
      </w:pPr>
      <w:r>
        <w:rPr>
          <w:color w:val="002060"/>
        </w:rPr>
        <w:t>STRALCIO CLASSIFICA AVULSO</w:t>
      </w:r>
    </w:p>
    <w:p w14:paraId="35DED2CD" w14:textId="77777777" w:rsidR="00D539D3" w:rsidRPr="00BF7FD3" w:rsidRDefault="00D539D3" w:rsidP="00D539D3">
      <w:pPr>
        <w:pStyle w:val="breakline"/>
        <w:rPr>
          <w:rFonts w:ascii="Courier New" w:hAnsi="Courier New" w:cs="Courier New"/>
          <w:color w:val="002060"/>
        </w:rPr>
      </w:pPr>
      <w:r w:rsidRPr="00BF7FD3">
        <w:rPr>
          <w:rFonts w:ascii="Courier New" w:hAnsi="Courier New" w:cs="Courier New"/>
          <w:color w:val="002060"/>
        </w:rPr>
        <w:t>*==================================================================================================================================*</w:t>
      </w:r>
    </w:p>
    <w:p w14:paraId="4049D425" w14:textId="77777777" w:rsidR="00D539D3" w:rsidRPr="00BF7FD3" w:rsidRDefault="00D539D3" w:rsidP="00D539D3">
      <w:pPr>
        <w:pStyle w:val="breakline"/>
        <w:rPr>
          <w:rFonts w:ascii="Courier New" w:hAnsi="Courier New" w:cs="Courier New"/>
          <w:color w:val="002060"/>
        </w:rPr>
      </w:pPr>
      <w:r w:rsidRPr="00BF7FD3">
        <w:rPr>
          <w:rFonts w:ascii="Courier New" w:hAnsi="Courier New" w:cs="Courier New"/>
          <w:color w:val="002060"/>
        </w:rPr>
        <w:t>*                                     I    CLASSIFICA   GENERALE               I    C L A S S I F I C A    A V U L S A             I</w:t>
      </w:r>
    </w:p>
    <w:p w14:paraId="6B5C744B" w14:textId="77777777" w:rsidR="00D539D3" w:rsidRPr="00BF7FD3" w:rsidRDefault="00D539D3" w:rsidP="00D539D3">
      <w:pPr>
        <w:pStyle w:val="breakline"/>
        <w:rPr>
          <w:rFonts w:ascii="Courier New" w:hAnsi="Courier New" w:cs="Courier New"/>
          <w:color w:val="002060"/>
        </w:rPr>
      </w:pPr>
      <w:r w:rsidRPr="00BF7FD3">
        <w:rPr>
          <w:rFonts w:ascii="Courier New" w:hAnsi="Courier New" w:cs="Courier New"/>
          <w:color w:val="002060"/>
        </w:rPr>
        <w:t>*==================================================================================================================================*</w:t>
      </w:r>
    </w:p>
    <w:p w14:paraId="54E64DD1" w14:textId="77777777" w:rsidR="00D539D3" w:rsidRPr="00BF7FD3" w:rsidRDefault="00D539D3" w:rsidP="00D539D3">
      <w:pPr>
        <w:pStyle w:val="breakline"/>
        <w:rPr>
          <w:rFonts w:ascii="Courier New" w:hAnsi="Courier New" w:cs="Courier New"/>
          <w:color w:val="002060"/>
        </w:rPr>
      </w:pPr>
      <w:r w:rsidRPr="00BF7FD3">
        <w:rPr>
          <w:rFonts w:ascii="Courier New" w:hAnsi="Courier New" w:cs="Courier New"/>
          <w:color w:val="002060"/>
        </w:rPr>
        <w:t>I     Societa'                        I PN ! GC ! VI ! PE ! NL ! G.F! G.S! DIF I PN ! GI ! VI ! PE ! NL ! G.F! G.S!  DIF!          !</w:t>
      </w:r>
    </w:p>
    <w:p w14:paraId="22442C69" w14:textId="77777777" w:rsidR="00D539D3" w:rsidRPr="00BF7FD3" w:rsidRDefault="00D539D3" w:rsidP="00D539D3">
      <w:pPr>
        <w:pStyle w:val="breakline"/>
        <w:rPr>
          <w:rFonts w:ascii="Courier New" w:hAnsi="Courier New" w:cs="Courier New"/>
          <w:color w:val="002060"/>
        </w:rPr>
      </w:pPr>
      <w:r w:rsidRPr="00BF7FD3">
        <w:rPr>
          <w:rFonts w:ascii="Courier New" w:hAnsi="Courier New" w:cs="Courier New"/>
          <w:color w:val="002060"/>
        </w:rPr>
        <w:t>I                                     I    !    !    !    !    !    !    !     I    !    !    !    !    !    !    !     !          I</w:t>
      </w:r>
    </w:p>
    <w:p w14:paraId="2C6877AF" w14:textId="77777777" w:rsidR="00D539D3" w:rsidRPr="00BF7FD3" w:rsidRDefault="00D539D3" w:rsidP="00D539D3">
      <w:pPr>
        <w:pStyle w:val="breakline"/>
        <w:rPr>
          <w:rFonts w:ascii="Courier New" w:hAnsi="Courier New" w:cs="Courier New"/>
          <w:color w:val="002060"/>
        </w:rPr>
      </w:pPr>
      <w:r w:rsidRPr="00BF7FD3">
        <w:rPr>
          <w:rFonts w:ascii="Courier New" w:hAnsi="Courier New" w:cs="Courier New"/>
          <w:color w:val="002060"/>
        </w:rPr>
        <w:t>*----------------------------------------------------------------------------------------------------------------------------------*</w:t>
      </w:r>
    </w:p>
    <w:p w14:paraId="3EC44F9D" w14:textId="77777777" w:rsidR="00D539D3" w:rsidRPr="00BF7FD3" w:rsidRDefault="00D539D3" w:rsidP="00D539D3">
      <w:pPr>
        <w:pStyle w:val="breakline"/>
        <w:rPr>
          <w:rFonts w:ascii="Courier New" w:hAnsi="Courier New" w:cs="Courier New"/>
          <w:color w:val="002060"/>
        </w:rPr>
      </w:pPr>
      <w:r w:rsidRPr="00BF7FD3">
        <w:rPr>
          <w:rFonts w:ascii="Courier New" w:hAnsi="Courier New" w:cs="Courier New"/>
          <w:color w:val="002060"/>
        </w:rPr>
        <w:t>I                                     I    !    !    !    !    !    !    !     I    !    !    !    !    !    !    !     !          I</w:t>
      </w:r>
    </w:p>
    <w:p w14:paraId="0C2F081D" w14:textId="77777777" w:rsidR="00D539D3" w:rsidRPr="00BF7FD3" w:rsidRDefault="00D539D3" w:rsidP="00D539D3">
      <w:pPr>
        <w:pStyle w:val="breakline"/>
        <w:rPr>
          <w:rFonts w:ascii="Courier New" w:hAnsi="Courier New" w:cs="Courier New"/>
          <w:color w:val="002060"/>
        </w:rPr>
      </w:pPr>
      <w:r w:rsidRPr="00BF7FD3">
        <w:rPr>
          <w:rFonts w:ascii="Courier New" w:hAnsi="Courier New" w:cs="Courier New"/>
          <w:color w:val="002060"/>
        </w:rPr>
        <w:t>!  1  A.S.D.REAL FABRIANO             I 27 ! 10 !  9 !  1 !    ! 76 ! 30 ! 46  I  3 !  2 !  1 !  1 !    ! 12 !  9 !  3  !          I</w:t>
      </w:r>
    </w:p>
    <w:p w14:paraId="0356FE5B" w14:textId="77777777" w:rsidR="00D539D3" w:rsidRPr="00BF7FD3" w:rsidRDefault="00D539D3" w:rsidP="00D539D3">
      <w:pPr>
        <w:pStyle w:val="breakline"/>
        <w:rPr>
          <w:rFonts w:ascii="Courier New" w:hAnsi="Courier New" w:cs="Courier New"/>
          <w:color w:val="002060"/>
        </w:rPr>
      </w:pPr>
      <w:r w:rsidRPr="00BF7FD3">
        <w:rPr>
          <w:rFonts w:ascii="Courier New" w:hAnsi="Courier New" w:cs="Courier New"/>
          <w:color w:val="002060"/>
        </w:rPr>
        <w:t>I                                     I    !    !    !    !    !    !    !     I    !    !    !    !    !    !    !     !          I</w:t>
      </w:r>
    </w:p>
    <w:p w14:paraId="3B6896EA" w14:textId="77777777" w:rsidR="00D539D3" w:rsidRPr="00BF7FD3" w:rsidRDefault="00D539D3" w:rsidP="00D539D3">
      <w:pPr>
        <w:pStyle w:val="breakline"/>
        <w:rPr>
          <w:rFonts w:ascii="Courier New" w:hAnsi="Courier New" w:cs="Courier New"/>
          <w:color w:val="002060"/>
        </w:rPr>
      </w:pPr>
      <w:r w:rsidRPr="00BF7FD3">
        <w:rPr>
          <w:rFonts w:ascii="Courier New" w:hAnsi="Courier New" w:cs="Courier New"/>
          <w:color w:val="002060"/>
        </w:rPr>
        <w:t>!  2  SSDARLITALSERVICE C5            I 27 ! 10 !  9 !  1 !    ! 73 ! 24 ! 49  I  3 !  2 !  1 !  1 !    !  9 ! 12 !  3- !          I</w:t>
      </w:r>
    </w:p>
    <w:p w14:paraId="36726F24" w14:textId="77777777" w:rsidR="00D539D3" w:rsidRPr="00BF7FD3" w:rsidRDefault="00D539D3" w:rsidP="00D539D3">
      <w:pPr>
        <w:pStyle w:val="breakline"/>
        <w:rPr>
          <w:rFonts w:ascii="Courier New" w:hAnsi="Courier New" w:cs="Courier New"/>
          <w:color w:val="002060"/>
        </w:rPr>
      </w:pPr>
      <w:r w:rsidRPr="00BF7FD3">
        <w:rPr>
          <w:rFonts w:ascii="Courier New" w:hAnsi="Courier New" w:cs="Courier New"/>
          <w:color w:val="002060"/>
        </w:rPr>
        <w:t>I                                     I    !    !    !    !    !    !    !     I    !    !    !    !    !    !    !     !          I</w:t>
      </w:r>
    </w:p>
    <w:p w14:paraId="5F1E93A4" w14:textId="77777777" w:rsidR="00D539D3" w:rsidRPr="00BF7FD3" w:rsidRDefault="00D539D3" w:rsidP="00D539D3">
      <w:pPr>
        <w:pStyle w:val="breakline"/>
        <w:rPr>
          <w:rFonts w:ascii="Courier New" w:hAnsi="Courier New" w:cs="Courier New"/>
          <w:color w:val="002060"/>
        </w:rPr>
      </w:pPr>
      <w:r w:rsidRPr="00BF7FD3">
        <w:rPr>
          <w:rFonts w:ascii="Courier New" w:hAnsi="Courier New" w:cs="Courier New"/>
          <w:color w:val="002060"/>
        </w:rPr>
        <w:t>*==================================================================================================================================*</w:t>
      </w:r>
    </w:p>
    <w:p w14:paraId="3312D312" w14:textId="77777777" w:rsidR="00D539D3" w:rsidRPr="00832C6A" w:rsidRDefault="00D539D3" w:rsidP="00D539D3">
      <w:pPr>
        <w:pStyle w:val="breakline"/>
        <w:rPr>
          <w:color w:val="002060"/>
        </w:rPr>
      </w:pPr>
    </w:p>
    <w:p w14:paraId="743820DE" w14:textId="77777777" w:rsidR="00D539D3" w:rsidRPr="00832C6A" w:rsidRDefault="00D539D3" w:rsidP="00D539D3">
      <w:pPr>
        <w:spacing w:after="120"/>
        <w:rPr>
          <w:color w:val="002060"/>
        </w:rPr>
      </w:pPr>
    </w:p>
    <w:p w14:paraId="2851E1DB" w14:textId="77777777" w:rsidR="00D539D3" w:rsidRPr="00832C6A" w:rsidRDefault="00D539D3" w:rsidP="00D539D3">
      <w:pPr>
        <w:pStyle w:val="titolocampionato0"/>
        <w:shd w:val="clear" w:color="auto" w:fill="CCCCCC"/>
        <w:spacing w:before="80" w:after="40"/>
        <w:rPr>
          <w:color w:val="002060"/>
        </w:rPr>
      </w:pPr>
      <w:r w:rsidRPr="00832C6A">
        <w:rPr>
          <w:color w:val="002060"/>
        </w:rPr>
        <w:t>COPPA MARCHE C5 GIOV.SIMI FEMM</w:t>
      </w:r>
    </w:p>
    <w:p w14:paraId="6852561D" w14:textId="77777777" w:rsidR="00D539D3" w:rsidRPr="00832C6A" w:rsidRDefault="00D539D3" w:rsidP="00D539D3">
      <w:pPr>
        <w:pStyle w:val="titoloprinc0"/>
        <w:rPr>
          <w:color w:val="002060"/>
        </w:rPr>
      </w:pPr>
      <w:r w:rsidRPr="00832C6A">
        <w:rPr>
          <w:color w:val="002060"/>
        </w:rPr>
        <w:t>VARIAZIONI AL PROGRAMMA GARE</w:t>
      </w:r>
    </w:p>
    <w:p w14:paraId="39BE8248" w14:textId="77777777" w:rsidR="00D539D3" w:rsidRPr="00832C6A" w:rsidRDefault="00D539D3" w:rsidP="00D539D3">
      <w:pPr>
        <w:pStyle w:val="breakline"/>
        <w:rPr>
          <w:color w:val="002060"/>
        </w:rPr>
      </w:pPr>
    </w:p>
    <w:p w14:paraId="5C98E5A3" w14:textId="77777777" w:rsidR="00D539D3" w:rsidRPr="00832C6A" w:rsidRDefault="00D539D3" w:rsidP="00D539D3">
      <w:pPr>
        <w:pStyle w:val="breakline"/>
        <w:rPr>
          <w:color w:val="002060"/>
        </w:rPr>
      </w:pPr>
    </w:p>
    <w:p w14:paraId="05EBD478" w14:textId="77777777" w:rsidR="00D539D3" w:rsidRPr="00832C6A" w:rsidRDefault="00D539D3" w:rsidP="00D539D3">
      <w:pPr>
        <w:pStyle w:val="sottotitolocampionato10"/>
        <w:rPr>
          <w:color w:val="002060"/>
        </w:rPr>
      </w:pPr>
      <w:r w:rsidRPr="00832C6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539D3" w:rsidRPr="00832C6A" w14:paraId="6BE95C39" w14:textId="77777777" w:rsidTr="00F9798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2B04C" w14:textId="77777777" w:rsidR="00D539D3" w:rsidRPr="00832C6A" w:rsidRDefault="00D539D3" w:rsidP="00F9798B">
            <w:pPr>
              <w:pStyle w:val="headertabella0"/>
              <w:rPr>
                <w:color w:val="002060"/>
              </w:rPr>
            </w:pPr>
            <w:r w:rsidRPr="00832C6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22FFE" w14:textId="77777777" w:rsidR="00D539D3" w:rsidRPr="00832C6A" w:rsidRDefault="00D539D3" w:rsidP="00F9798B">
            <w:pPr>
              <w:pStyle w:val="headertabella0"/>
              <w:rPr>
                <w:color w:val="002060"/>
              </w:rPr>
            </w:pPr>
            <w:r w:rsidRPr="00832C6A">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8220D" w14:textId="77777777" w:rsidR="00D539D3" w:rsidRPr="00832C6A" w:rsidRDefault="00D539D3" w:rsidP="00F9798B">
            <w:pPr>
              <w:pStyle w:val="headertabella0"/>
              <w:rPr>
                <w:color w:val="002060"/>
              </w:rPr>
            </w:pPr>
            <w:r w:rsidRPr="00832C6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F3373" w14:textId="77777777" w:rsidR="00D539D3" w:rsidRPr="00832C6A" w:rsidRDefault="00D539D3" w:rsidP="00F9798B">
            <w:pPr>
              <w:pStyle w:val="headertabella0"/>
              <w:rPr>
                <w:color w:val="002060"/>
              </w:rPr>
            </w:pPr>
            <w:r w:rsidRPr="00832C6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59DBF" w14:textId="77777777" w:rsidR="00D539D3" w:rsidRPr="00832C6A" w:rsidRDefault="00D539D3" w:rsidP="00F9798B">
            <w:pPr>
              <w:pStyle w:val="headertabella0"/>
              <w:rPr>
                <w:color w:val="002060"/>
              </w:rPr>
            </w:pPr>
            <w:r w:rsidRPr="00832C6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14921" w14:textId="77777777" w:rsidR="00D539D3" w:rsidRPr="00832C6A" w:rsidRDefault="00D539D3" w:rsidP="00F9798B">
            <w:pPr>
              <w:pStyle w:val="headertabella0"/>
              <w:rPr>
                <w:color w:val="002060"/>
              </w:rPr>
            </w:pPr>
            <w:r w:rsidRPr="00832C6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F5F4B" w14:textId="77777777" w:rsidR="00D539D3" w:rsidRPr="00832C6A" w:rsidRDefault="00D539D3" w:rsidP="00F9798B">
            <w:pPr>
              <w:pStyle w:val="headertabella0"/>
              <w:rPr>
                <w:color w:val="002060"/>
              </w:rPr>
            </w:pPr>
            <w:r w:rsidRPr="00832C6A">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76DBB" w14:textId="77777777" w:rsidR="00D539D3" w:rsidRPr="00832C6A" w:rsidRDefault="00D539D3" w:rsidP="00F9798B">
            <w:pPr>
              <w:pStyle w:val="headertabella0"/>
              <w:rPr>
                <w:color w:val="002060"/>
              </w:rPr>
            </w:pPr>
            <w:r w:rsidRPr="00832C6A">
              <w:rPr>
                <w:color w:val="002060"/>
              </w:rPr>
              <w:t>Impianto</w:t>
            </w:r>
          </w:p>
        </w:tc>
      </w:tr>
      <w:tr w:rsidR="00D539D3" w:rsidRPr="00832C6A" w14:paraId="41DAF94D" w14:textId="77777777" w:rsidTr="00F9798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3E6DF" w14:textId="77777777" w:rsidR="00D539D3" w:rsidRPr="00832C6A" w:rsidRDefault="00D539D3" w:rsidP="00F9798B">
            <w:pPr>
              <w:pStyle w:val="rowtabella0"/>
              <w:rPr>
                <w:color w:val="002060"/>
              </w:rPr>
            </w:pPr>
            <w:r w:rsidRPr="00832C6A">
              <w:rPr>
                <w:color w:val="002060"/>
              </w:rPr>
              <w:t>09/12/2023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CF611" w14:textId="77777777" w:rsidR="00D539D3" w:rsidRPr="00832C6A" w:rsidRDefault="00D539D3" w:rsidP="00F9798B">
            <w:pPr>
              <w:pStyle w:val="rowtabella0"/>
              <w:jc w:val="center"/>
              <w:rPr>
                <w:color w:val="002060"/>
              </w:rPr>
            </w:pPr>
            <w:r w:rsidRPr="00832C6A">
              <w:rPr>
                <w:color w:val="002060"/>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8CA29" w14:textId="77777777" w:rsidR="00D539D3" w:rsidRPr="00832C6A" w:rsidRDefault="00D539D3" w:rsidP="00F9798B">
            <w:pPr>
              <w:pStyle w:val="rowtabella0"/>
              <w:rPr>
                <w:color w:val="002060"/>
              </w:rPr>
            </w:pPr>
            <w:r w:rsidRPr="00832C6A">
              <w:rPr>
                <w:color w:val="002060"/>
              </w:rPr>
              <w:t>CALDAROLA G.N.C.</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05485" w14:textId="77777777" w:rsidR="00D539D3" w:rsidRPr="00832C6A" w:rsidRDefault="00D539D3" w:rsidP="00F9798B">
            <w:pPr>
              <w:pStyle w:val="rowtabella0"/>
              <w:rPr>
                <w:color w:val="002060"/>
              </w:rPr>
            </w:pPr>
            <w:r w:rsidRPr="00832C6A">
              <w:rPr>
                <w:color w:val="002060"/>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7530C" w14:textId="77777777" w:rsidR="00D539D3" w:rsidRPr="00832C6A" w:rsidRDefault="00D539D3" w:rsidP="00F9798B">
            <w:pPr>
              <w:pStyle w:val="rowtabella0"/>
              <w:rPr>
                <w:color w:val="002060"/>
              </w:rPr>
            </w:pPr>
            <w:r w:rsidRPr="00832C6A">
              <w:rPr>
                <w:color w:val="002060"/>
              </w:rPr>
              <w:t>10/12/2023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9E04E" w14:textId="77777777" w:rsidR="00D539D3" w:rsidRPr="00832C6A" w:rsidRDefault="00D539D3" w:rsidP="00F9798B">
            <w:pPr>
              <w:pStyle w:val="rowtabella0"/>
              <w:jc w:val="center"/>
              <w:rPr>
                <w:color w:val="002060"/>
              </w:rPr>
            </w:pPr>
            <w:r w:rsidRPr="00832C6A">
              <w:rPr>
                <w:color w:val="002060"/>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EEE38" w14:textId="77777777" w:rsidR="00D539D3" w:rsidRPr="00832C6A" w:rsidRDefault="00D539D3" w:rsidP="00F9798B">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5CB09" w14:textId="77777777" w:rsidR="00D539D3" w:rsidRPr="00832C6A" w:rsidRDefault="00D539D3" w:rsidP="00F9798B">
            <w:pPr>
              <w:rPr>
                <w:color w:val="002060"/>
              </w:rPr>
            </w:pPr>
          </w:p>
        </w:tc>
      </w:tr>
      <w:tr w:rsidR="00D539D3" w:rsidRPr="00832C6A" w14:paraId="6EAE43E0" w14:textId="77777777" w:rsidTr="00F9798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AE16F" w14:textId="77777777" w:rsidR="00D539D3" w:rsidRPr="00832C6A" w:rsidRDefault="00D539D3" w:rsidP="00F9798B">
            <w:pPr>
              <w:pStyle w:val="rowtabella0"/>
              <w:rPr>
                <w:color w:val="002060"/>
              </w:rPr>
            </w:pPr>
            <w:r w:rsidRPr="00832C6A">
              <w:rPr>
                <w:color w:val="002060"/>
              </w:rPr>
              <w:t>09/12/2023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7065D" w14:textId="77777777" w:rsidR="00D539D3" w:rsidRPr="00832C6A" w:rsidRDefault="00D539D3" w:rsidP="00F9798B">
            <w:pPr>
              <w:pStyle w:val="rowtabella0"/>
              <w:jc w:val="center"/>
              <w:rPr>
                <w:color w:val="002060"/>
              </w:rPr>
            </w:pPr>
            <w:r w:rsidRPr="00832C6A">
              <w:rPr>
                <w:color w:val="002060"/>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BE99D" w14:textId="77777777" w:rsidR="00D539D3" w:rsidRPr="00832C6A" w:rsidRDefault="00D539D3" w:rsidP="00F9798B">
            <w:pPr>
              <w:pStyle w:val="rowtabella0"/>
              <w:rPr>
                <w:color w:val="002060"/>
              </w:rPr>
            </w:pPr>
            <w:r w:rsidRPr="00832C6A">
              <w:rPr>
                <w:color w:val="002060"/>
              </w:rPr>
              <w:t>CITTA DI FALCONARA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DFEFB" w14:textId="77777777" w:rsidR="00D539D3" w:rsidRPr="00832C6A" w:rsidRDefault="00D539D3" w:rsidP="00F9798B">
            <w:pPr>
              <w:pStyle w:val="rowtabella0"/>
              <w:rPr>
                <w:color w:val="002060"/>
              </w:rPr>
            </w:pPr>
            <w:r w:rsidRPr="00832C6A">
              <w:rPr>
                <w:color w:val="002060"/>
              </w:rPr>
              <w:t>POLISPORTIVA BOCA S.E.M.</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BBFF1" w14:textId="77777777" w:rsidR="00D539D3" w:rsidRPr="00832C6A" w:rsidRDefault="00D539D3" w:rsidP="00F9798B">
            <w:pPr>
              <w:pStyle w:val="rowtabella0"/>
              <w:rPr>
                <w:color w:val="002060"/>
              </w:rPr>
            </w:pPr>
            <w:r w:rsidRPr="00832C6A">
              <w:rPr>
                <w:color w:val="002060"/>
              </w:rPr>
              <w:t>10/12/2023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F7BCF" w14:textId="77777777" w:rsidR="00D539D3" w:rsidRPr="00832C6A" w:rsidRDefault="00D539D3" w:rsidP="00F9798B">
            <w:pPr>
              <w:pStyle w:val="rowtabella0"/>
              <w:jc w:val="center"/>
              <w:rPr>
                <w:color w:val="002060"/>
              </w:rPr>
            </w:pPr>
            <w:r w:rsidRPr="00832C6A">
              <w:rPr>
                <w:color w:val="002060"/>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D8666" w14:textId="77777777" w:rsidR="00D539D3" w:rsidRPr="00832C6A" w:rsidRDefault="00D539D3" w:rsidP="00F9798B">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9B47F" w14:textId="77777777" w:rsidR="00D539D3" w:rsidRPr="00832C6A" w:rsidRDefault="00D539D3" w:rsidP="00F9798B">
            <w:pPr>
              <w:rPr>
                <w:color w:val="002060"/>
              </w:rPr>
            </w:pPr>
          </w:p>
        </w:tc>
      </w:tr>
      <w:tr w:rsidR="00D539D3" w:rsidRPr="00832C6A" w14:paraId="5FF0BCA4" w14:textId="77777777" w:rsidTr="00F9798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EE894" w14:textId="77777777" w:rsidR="00D539D3" w:rsidRPr="00832C6A" w:rsidRDefault="00D539D3" w:rsidP="00F9798B">
            <w:pPr>
              <w:pStyle w:val="rowtabella0"/>
              <w:rPr>
                <w:color w:val="002060"/>
              </w:rPr>
            </w:pPr>
            <w:r w:rsidRPr="00832C6A">
              <w:rPr>
                <w:color w:val="002060"/>
              </w:rPr>
              <w:t>16/12/2023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D4783" w14:textId="77777777" w:rsidR="00D539D3" w:rsidRPr="00832C6A" w:rsidRDefault="00D539D3" w:rsidP="00F9798B">
            <w:pPr>
              <w:pStyle w:val="rowtabella0"/>
              <w:jc w:val="center"/>
              <w:rPr>
                <w:color w:val="002060"/>
              </w:rPr>
            </w:pPr>
            <w:r w:rsidRPr="00832C6A">
              <w:rPr>
                <w:color w:val="002060"/>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D4CF3" w14:textId="77777777" w:rsidR="00D539D3" w:rsidRPr="00832C6A" w:rsidRDefault="00D539D3" w:rsidP="00F9798B">
            <w:pPr>
              <w:pStyle w:val="rowtabella0"/>
              <w:rPr>
                <w:color w:val="002060"/>
              </w:rPr>
            </w:pPr>
            <w:r w:rsidRPr="00832C6A">
              <w:rPr>
                <w:color w:val="002060"/>
              </w:rPr>
              <w:t>CALDAROLA G.N.C.</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DD087" w14:textId="77777777" w:rsidR="00D539D3" w:rsidRPr="00832C6A" w:rsidRDefault="00D539D3" w:rsidP="00F9798B">
            <w:pPr>
              <w:pStyle w:val="rowtabella0"/>
              <w:rPr>
                <w:color w:val="002060"/>
              </w:rPr>
            </w:pPr>
            <w:r w:rsidRPr="00832C6A">
              <w:rPr>
                <w:color w:val="002060"/>
              </w:rPr>
              <w:t>CITTA DI FALCONARA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5CB78" w14:textId="77777777" w:rsidR="00D539D3" w:rsidRPr="00832C6A" w:rsidRDefault="00D539D3" w:rsidP="00F9798B">
            <w:pPr>
              <w:pStyle w:val="rowtabella0"/>
              <w:rPr>
                <w:color w:val="002060"/>
              </w:rPr>
            </w:pPr>
            <w:r w:rsidRPr="00832C6A">
              <w:rPr>
                <w:color w:val="002060"/>
              </w:rPr>
              <w:t>17/12/2023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BA152" w14:textId="77777777" w:rsidR="00D539D3" w:rsidRPr="00832C6A" w:rsidRDefault="00D539D3" w:rsidP="00F9798B">
            <w:pPr>
              <w:pStyle w:val="rowtabella0"/>
              <w:jc w:val="center"/>
              <w:rPr>
                <w:color w:val="002060"/>
              </w:rPr>
            </w:pPr>
            <w:r w:rsidRPr="00832C6A">
              <w:rPr>
                <w:color w:val="002060"/>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8A1C0" w14:textId="77777777" w:rsidR="00D539D3" w:rsidRPr="00832C6A" w:rsidRDefault="00D539D3" w:rsidP="00F9798B">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23038" w14:textId="77777777" w:rsidR="00D539D3" w:rsidRPr="00832C6A" w:rsidRDefault="00D539D3" w:rsidP="00F9798B">
            <w:pPr>
              <w:rPr>
                <w:color w:val="002060"/>
              </w:rPr>
            </w:pPr>
          </w:p>
        </w:tc>
      </w:tr>
    </w:tbl>
    <w:p w14:paraId="3181D9CA" w14:textId="77777777" w:rsidR="00D539D3" w:rsidRPr="00832C6A" w:rsidRDefault="00D539D3" w:rsidP="00D539D3">
      <w:pPr>
        <w:pStyle w:val="breakline"/>
        <w:rPr>
          <w:rFonts w:eastAsiaTheme="minorEastAsia"/>
          <w:color w:val="002060"/>
        </w:rPr>
      </w:pPr>
    </w:p>
    <w:p w14:paraId="5D8CD7AC" w14:textId="77777777" w:rsidR="00D539D3" w:rsidRPr="00832C6A" w:rsidRDefault="00D539D3" w:rsidP="00D539D3">
      <w:pPr>
        <w:pStyle w:val="breakline"/>
        <w:rPr>
          <w:color w:val="002060"/>
        </w:rPr>
      </w:pPr>
    </w:p>
    <w:p w14:paraId="7F3AD1A6" w14:textId="77777777" w:rsidR="00D539D3" w:rsidRPr="00832C6A" w:rsidRDefault="00D539D3" w:rsidP="00D539D3">
      <w:pPr>
        <w:pStyle w:val="titoloprinc0"/>
        <w:rPr>
          <w:color w:val="002060"/>
        </w:rPr>
      </w:pPr>
      <w:r w:rsidRPr="00832C6A">
        <w:rPr>
          <w:color w:val="002060"/>
        </w:rPr>
        <w:t>RISULTATI</w:t>
      </w:r>
    </w:p>
    <w:p w14:paraId="0E89CA4A" w14:textId="77777777" w:rsidR="00D539D3" w:rsidRPr="00832C6A" w:rsidRDefault="00D539D3" w:rsidP="00D539D3">
      <w:pPr>
        <w:pStyle w:val="breakline"/>
        <w:rPr>
          <w:color w:val="002060"/>
        </w:rPr>
      </w:pPr>
    </w:p>
    <w:p w14:paraId="57222B75" w14:textId="77777777" w:rsidR="00D539D3" w:rsidRPr="00832C6A" w:rsidRDefault="00D539D3" w:rsidP="00D539D3">
      <w:pPr>
        <w:pStyle w:val="sottotitolocampionato10"/>
        <w:rPr>
          <w:color w:val="002060"/>
        </w:rPr>
      </w:pPr>
      <w:r w:rsidRPr="00832C6A">
        <w:rPr>
          <w:color w:val="002060"/>
        </w:rPr>
        <w:t>RISULTATI UFFICIALI GARE DEL 03/12/2023</w:t>
      </w:r>
    </w:p>
    <w:p w14:paraId="7EF1DF70" w14:textId="77777777" w:rsidR="00D539D3" w:rsidRPr="00D539D3" w:rsidRDefault="00D539D3" w:rsidP="00D539D3">
      <w:pPr>
        <w:pStyle w:val="sottotitolocampionato20"/>
        <w:spacing w:before="0" w:beforeAutospacing="0" w:after="0" w:afterAutospacing="0"/>
        <w:rPr>
          <w:rFonts w:ascii="Arial" w:hAnsi="Arial" w:cs="Arial"/>
          <w:color w:val="002060"/>
          <w:sz w:val="20"/>
          <w:szCs w:val="20"/>
        </w:rPr>
      </w:pPr>
      <w:r w:rsidRPr="00D539D3">
        <w:rPr>
          <w:rFonts w:ascii="Arial" w:hAnsi="Arial" w:cs="Arial"/>
          <w:color w:val="002060"/>
          <w:sz w:val="20"/>
          <w:szCs w:val="20"/>
        </w:rPr>
        <w:t>Si trascrivono qui di seguito i risultati ufficiali delle gare disputate</w:t>
      </w:r>
    </w:p>
    <w:p w14:paraId="33C0566C" w14:textId="77777777" w:rsidR="00D539D3" w:rsidRPr="00832C6A" w:rsidRDefault="00D539D3" w:rsidP="00D539D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539D3" w:rsidRPr="00832C6A" w14:paraId="4657FC5B" w14:textId="77777777" w:rsidTr="00F9798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39D3" w:rsidRPr="00832C6A" w14:paraId="0D097162" w14:textId="77777777" w:rsidTr="00F97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036F6" w14:textId="77777777" w:rsidR="00D539D3" w:rsidRPr="00832C6A" w:rsidRDefault="00D539D3" w:rsidP="00F9798B">
                  <w:pPr>
                    <w:pStyle w:val="headertabella0"/>
                    <w:rPr>
                      <w:color w:val="002060"/>
                    </w:rPr>
                  </w:pPr>
                  <w:r w:rsidRPr="00832C6A">
                    <w:rPr>
                      <w:color w:val="002060"/>
                    </w:rPr>
                    <w:lastRenderedPageBreak/>
                    <w:t>GIRONE A - 1 Giornata - A</w:t>
                  </w:r>
                </w:p>
              </w:tc>
            </w:tr>
            <w:tr w:rsidR="00D539D3" w:rsidRPr="00832C6A" w14:paraId="056BDF44" w14:textId="77777777" w:rsidTr="00F97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4F7360" w14:textId="77777777" w:rsidR="00D539D3" w:rsidRPr="00832C6A" w:rsidRDefault="00D539D3" w:rsidP="00F9798B">
                  <w:pPr>
                    <w:pStyle w:val="rowtabella0"/>
                    <w:rPr>
                      <w:color w:val="002060"/>
                    </w:rPr>
                  </w:pPr>
                  <w:r w:rsidRPr="00832C6A">
                    <w:rPr>
                      <w:color w:val="002060"/>
                    </w:rPr>
                    <w:t>GROTTACCIA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09FB40" w14:textId="77777777" w:rsidR="00D539D3" w:rsidRPr="00832C6A" w:rsidRDefault="00D539D3" w:rsidP="00F9798B">
                  <w:pPr>
                    <w:pStyle w:val="rowtabella0"/>
                    <w:rPr>
                      <w:color w:val="002060"/>
                    </w:rPr>
                  </w:pPr>
                  <w:r w:rsidRPr="00832C6A">
                    <w:rPr>
                      <w:color w:val="002060"/>
                    </w:rPr>
                    <w:t>- CITTA DI FALCONARA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F883C4" w14:textId="77777777" w:rsidR="00D539D3" w:rsidRPr="00832C6A" w:rsidRDefault="00D539D3" w:rsidP="00F9798B">
                  <w:pPr>
                    <w:pStyle w:val="rowtabella0"/>
                    <w:jc w:val="center"/>
                    <w:rPr>
                      <w:color w:val="002060"/>
                    </w:rPr>
                  </w:pPr>
                  <w:r w:rsidRPr="00832C6A">
                    <w:rPr>
                      <w:color w:val="002060"/>
                    </w:rPr>
                    <w:t>0 - 6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E3D4E9" w14:textId="77777777" w:rsidR="00D539D3" w:rsidRPr="00832C6A" w:rsidRDefault="00D539D3" w:rsidP="00F9798B">
                  <w:pPr>
                    <w:pStyle w:val="rowtabella0"/>
                    <w:jc w:val="center"/>
                    <w:rPr>
                      <w:color w:val="002060"/>
                    </w:rPr>
                  </w:pPr>
                  <w:r w:rsidRPr="00832C6A">
                    <w:rPr>
                      <w:color w:val="002060"/>
                    </w:rPr>
                    <w:t> </w:t>
                  </w:r>
                </w:p>
              </w:tc>
            </w:tr>
            <w:tr w:rsidR="00D539D3" w:rsidRPr="00832C6A" w14:paraId="49B7EABA" w14:textId="77777777" w:rsidTr="00F97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60E77B" w14:textId="77777777" w:rsidR="00D539D3" w:rsidRPr="00832C6A" w:rsidRDefault="00D539D3" w:rsidP="00F9798B">
                  <w:pPr>
                    <w:pStyle w:val="rowtabella0"/>
                    <w:rPr>
                      <w:color w:val="002060"/>
                    </w:rPr>
                  </w:pPr>
                  <w:r w:rsidRPr="00832C6A">
                    <w:rPr>
                      <w:color w:val="002060"/>
                    </w:rPr>
                    <w:t>POLISPORTIVA BOCA S.E.M.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D20DE" w14:textId="77777777" w:rsidR="00D539D3" w:rsidRPr="00832C6A" w:rsidRDefault="00D539D3" w:rsidP="00F9798B">
                  <w:pPr>
                    <w:pStyle w:val="rowtabella0"/>
                    <w:rPr>
                      <w:color w:val="002060"/>
                    </w:rPr>
                  </w:pPr>
                  <w:r w:rsidRPr="00832C6A">
                    <w:rPr>
                      <w:color w:val="002060"/>
                    </w:rPr>
                    <w:t>- CALDAROLA G.N.C.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2AD8F" w14:textId="77777777" w:rsidR="00D539D3" w:rsidRPr="00832C6A" w:rsidRDefault="00D539D3" w:rsidP="00F9798B">
                  <w:pPr>
                    <w:pStyle w:val="rowtabella0"/>
                    <w:jc w:val="center"/>
                    <w:rPr>
                      <w:color w:val="002060"/>
                    </w:rPr>
                  </w:pPr>
                  <w:r w:rsidRPr="00832C6A">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C8F04F" w14:textId="77777777" w:rsidR="00D539D3" w:rsidRPr="00832C6A" w:rsidRDefault="00D539D3" w:rsidP="00F9798B">
                  <w:pPr>
                    <w:pStyle w:val="rowtabella0"/>
                    <w:jc w:val="center"/>
                    <w:rPr>
                      <w:color w:val="002060"/>
                    </w:rPr>
                  </w:pPr>
                  <w:r w:rsidRPr="00832C6A">
                    <w:rPr>
                      <w:color w:val="002060"/>
                    </w:rPr>
                    <w:t> </w:t>
                  </w:r>
                </w:p>
              </w:tc>
            </w:tr>
          </w:tbl>
          <w:p w14:paraId="2FB4CE38" w14:textId="77777777" w:rsidR="00D539D3" w:rsidRPr="00832C6A" w:rsidRDefault="00D539D3" w:rsidP="00F9798B">
            <w:pPr>
              <w:rPr>
                <w:color w:val="002060"/>
              </w:rPr>
            </w:pPr>
          </w:p>
        </w:tc>
      </w:tr>
    </w:tbl>
    <w:p w14:paraId="387909DF" w14:textId="77777777" w:rsidR="00D539D3" w:rsidRPr="00832C6A" w:rsidRDefault="00D539D3" w:rsidP="00D539D3">
      <w:pPr>
        <w:pStyle w:val="LndNormale1"/>
        <w:rPr>
          <w:color w:val="002060"/>
        </w:rPr>
      </w:pPr>
    </w:p>
    <w:p w14:paraId="167C8F8C" w14:textId="77777777" w:rsidR="00D539D3" w:rsidRPr="00832C6A" w:rsidRDefault="00D539D3" w:rsidP="00D539D3">
      <w:pPr>
        <w:pStyle w:val="titoloprinc0"/>
        <w:rPr>
          <w:color w:val="002060"/>
        </w:rPr>
      </w:pPr>
      <w:r w:rsidRPr="00832C6A">
        <w:rPr>
          <w:color w:val="002060"/>
        </w:rPr>
        <w:t>CLASSIFICA</w:t>
      </w:r>
    </w:p>
    <w:p w14:paraId="439BB80A" w14:textId="77777777" w:rsidR="00D539D3" w:rsidRPr="00832C6A" w:rsidRDefault="00D539D3" w:rsidP="00D539D3">
      <w:pPr>
        <w:pStyle w:val="breakline"/>
        <w:rPr>
          <w:color w:val="002060"/>
        </w:rPr>
      </w:pPr>
    </w:p>
    <w:p w14:paraId="47F02ABA" w14:textId="77777777" w:rsidR="00D539D3" w:rsidRPr="00832C6A" w:rsidRDefault="00D539D3" w:rsidP="00D539D3">
      <w:pPr>
        <w:pStyle w:val="breakline"/>
        <w:rPr>
          <w:color w:val="002060"/>
        </w:rPr>
      </w:pPr>
    </w:p>
    <w:p w14:paraId="63A40C44" w14:textId="77777777" w:rsidR="00D539D3" w:rsidRPr="00832C6A" w:rsidRDefault="00D539D3" w:rsidP="00D539D3">
      <w:pPr>
        <w:pStyle w:val="sottotitolocampionato10"/>
        <w:rPr>
          <w:color w:val="002060"/>
        </w:rPr>
      </w:pPr>
      <w:r w:rsidRPr="00832C6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39D3" w:rsidRPr="00832C6A" w14:paraId="15E1FCDC" w14:textId="77777777" w:rsidTr="00F9798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77FB8" w14:textId="77777777" w:rsidR="00D539D3" w:rsidRPr="00832C6A" w:rsidRDefault="00D539D3" w:rsidP="00F9798B">
            <w:pPr>
              <w:pStyle w:val="headertabella0"/>
              <w:rPr>
                <w:color w:val="002060"/>
              </w:rPr>
            </w:pPr>
            <w:r w:rsidRPr="00832C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B88B7" w14:textId="77777777" w:rsidR="00D539D3" w:rsidRPr="00832C6A" w:rsidRDefault="00D539D3" w:rsidP="00F9798B">
            <w:pPr>
              <w:pStyle w:val="headertabella0"/>
              <w:rPr>
                <w:color w:val="002060"/>
              </w:rPr>
            </w:pPr>
            <w:r w:rsidRPr="00832C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8AA45" w14:textId="77777777" w:rsidR="00D539D3" w:rsidRPr="00832C6A" w:rsidRDefault="00D539D3" w:rsidP="00F9798B">
            <w:pPr>
              <w:pStyle w:val="headertabella0"/>
              <w:rPr>
                <w:color w:val="002060"/>
              </w:rPr>
            </w:pPr>
            <w:r w:rsidRPr="00832C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91872" w14:textId="77777777" w:rsidR="00D539D3" w:rsidRPr="00832C6A" w:rsidRDefault="00D539D3" w:rsidP="00F9798B">
            <w:pPr>
              <w:pStyle w:val="headertabella0"/>
              <w:rPr>
                <w:color w:val="002060"/>
              </w:rPr>
            </w:pPr>
            <w:r w:rsidRPr="00832C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B9F29" w14:textId="77777777" w:rsidR="00D539D3" w:rsidRPr="00832C6A" w:rsidRDefault="00D539D3" w:rsidP="00F9798B">
            <w:pPr>
              <w:pStyle w:val="headertabella0"/>
              <w:rPr>
                <w:color w:val="002060"/>
              </w:rPr>
            </w:pPr>
            <w:r w:rsidRPr="00832C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5C841" w14:textId="77777777" w:rsidR="00D539D3" w:rsidRPr="00832C6A" w:rsidRDefault="00D539D3" w:rsidP="00F9798B">
            <w:pPr>
              <w:pStyle w:val="headertabella0"/>
              <w:rPr>
                <w:color w:val="002060"/>
              </w:rPr>
            </w:pPr>
            <w:r w:rsidRPr="00832C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02FB8" w14:textId="77777777" w:rsidR="00D539D3" w:rsidRPr="00832C6A" w:rsidRDefault="00D539D3" w:rsidP="00F9798B">
            <w:pPr>
              <w:pStyle w:val="headertabella0"/>
              <w:rPr>
                <w:color w:val="002060"/>
              </w:rPr>
            </w:pPr>
            <w:r w:rsidRPr="00832C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371F8" w14:textId="77777777" w:rsidR="00D539D3" w:rsidRPr="00832C6A" w:rsidRDefault="00D539D3" w:rsidP="00F9798B">
            <w:pPr>
              <w:pStyle w:val="headertabella0"/>
              <w:rPr>
                <w:color w:val="002060"/>
              </w:rPr>
            </w:pPr>
            <w:r w:rsidRPr="00832C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825E9" w14:textId="77777777" w:rsidR="00D539D3" w:rsidRPr="00832C6A" w:rsidRDefault="00D539D3" w:rsidP="00F9798B">
            <w:pPr>
              <w:pStyle w:val="headertabella0"/>
              <w:rPr>
                <w:color w:val="002060"/>
              </w:rPr>
            </w:pPr>
            <w:r w:rsidRPr="00832C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34E5C" w14:textId="77777777" w:rsidR="00D539D3" w:rsidRPr="00832C6A" w:rsidRDefault="00D539D3" w:rsidP="00F9798B">
            <w:pPr>
              <w:pStyle w:val="headertabella0"/>
              <w:rPr>
                <w:color w:val="002060"/>
              </w:rPr>
            </w:pPr>
            <w:r w:rsidRPr="00832C6A">
              <w:rPr>
                <w:color w:val="002060"/>
              </w:rPr>
              <w:t>PE</w:t>
            </w:r>
          </w:p>
        </w:tc>
      </w:tr>
      <w:tr w:rsidR="00D539D3" w:rsidRPr="00832C6A" w14:paraId="0DD5FE6A"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AE4ACF" w14:textId="77777777" w:rsidR="00D539D3" w:rsidRPr="00832C6A" w:rsidRDefault="00D539D3" w:rsidP="00F9798B">
            <w:pPr>
              <w:pStyle w:val="rowtabella0"/>
              <w:rPr>
                <w:color w:val="002060"/>
                <w:lang w:val="es-ES"/>
              </w:rPr>
            </w:pPr>
            <w:r w:rsidRPr="00832C6A">
              <w:rPr>
                <w:color w:val="002060"/>
                <w:lang w:val="es-ES"/>
              </w:rPr>
              <w:t>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8943B"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B7BA5"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3251C"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3778C"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DEE34"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83182"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0224A"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05776"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816F9" w14:textId="77777777" w:rsidR="00D539D3" w:rsidRPr="00832C6A" w:rsidRDefault="00D539D3" w:rsidP="00F9798B">
            <w:pPr>
              <w:pStyle w:val="rowtabella0"/>
              <w:jc w:val="center"/>
              <w:rPr>
                <w:color w:val="002060"/>
              </w:rPr>
            </w:pPr>
            <w:r w:rsidRPr="00832C6A">
              <w:rPr>
                <w:color w:val="002060"/>
              </w:rPr>
              <w:t>0</w:t>
            </w:r>
          </w:p>
        </w:tc>
      </w:tr>
      <w:tr w:rsidR="00D539D3" w:rsidRPr="00832C6A" w14:paraId="3D9BE6C8"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8DE593" w14:textId="77777777" w:rsidR="00D539D3" w:rsidRPr="00832C6A" w:rsidRDefault="00D539D3" w:rsidP="00F9798B">
            <w:pPr>
              <w:pStyle w:val="rowtabella0"/>
              <w:rPr>
                <w:color w:val="002060"/>
              </w:rPr>
            </w:pPr>
            <w:r w:rsidRPr="00832C6A">
              <w:rPr>
                <w:color w:val="002060"/>
              </w:rPr>
              <w:t>CALDAROLA G.N.D.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D13AB" w14:textId="77777777" w:rsidR="00D539D3" w:rsidRPr="00832C6A" w:rsidRDefault="00D539D3" w:rsidP="00F9798B">
            <w:pPr>
              <w:pStyle w:val="rowtabella0"/>
              <w:jc w:val="center"/>
              <w:rPr>
                <w:color w:val="002060"/>
              </w:rPr>
            </w:pPr>
            <w:r w:rsidRPr="00832C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843BC"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B8179"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2FAAB"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72167"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9377E"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2DD20"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9F44F"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E52D2" w14:textId="77777777" w:rsidR="00D539D3" w:rsidRPr="00832C6A" w:rsidRDefault="00D539D3" w:rsidP="00F9798B">
            <w:pPr>
              <w:pStyle w:val="rowtabella0"/>
              <w:jc w:val="center"/>
              <w:rPr>
                <w:color w:val="002060"/>
              </w:rPr>
            </w:pPr>
            <w:r w:rsidRPr="00832C6A">
              <w:rPr>
                <w:color w:val="002060"/>
              </w:rPr>
              <w:t>0</w:t>
            </w:r>
          </w:p>
        </w:tc>
      </w:tr>
      <w:tr w:rsidR="00D539D3" w:rsidRPr="00832C6A" w14:paraId="7B34E264" w14:textId="77777777" w:rsidTr="00F979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F14BBE" w14:textId="77777777" w:rsidR="00D539D3" w:rsidRPr="00832C6A" w:rsidRDefault="00D539D3" w:rsidP="00F9798B">
            <w:pPr>
              <w:pStyle w:val="rowtabella0"/>
              <w:rPr>
                <w:color w:val="002060"/>
              </w:rPr>
            </w:pPr>
            <w:r w:rsidRPr="00832C6A">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38C04"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F670C"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0F8EC"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A4D1A"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CB058"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5E7E6"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E4AC8" w14:textId="77777777" w:rsidR="00D539D3" w:rsidRPr="00832C6A" w:rsidRDefault="00D539D3" w:rsidP="00F9798B">
            <w:pPr>
              <w:pStyle w:val="rowtabella0"/>
              <w:jc w:val="center"/>
              <w:rPr>
                <w:color w:val="002060"/>
              </w:rPr>
            </w:pPr>
            <w:r w:rsidRPr="00832C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7A79C"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5D40D" w14:textId="77777777" w:rsidR="00D539D3" w:rsidRPr="00832C6A" w:rsidRDefault="00D539D3" w:rsidP="00F9798B">
            <w:pPr>
              <w:pStyle w:val="rowtabella0"/>
              <w:jc w:val="center"/>
              <w:rPr>
                <w:color w:val="002060"/>
              </w:rPr>
            </w:pPr>
            <w:r w:rsidRPr="00832C6A">
              <w:rPr>
                <w:color w:val="002060"/>
              </w:rPr>
              <w:t>0</w:t>
            </w:r>
          </w:p>
        </w:tc>
      </w:tr>
      <w:tr w:rsidR="00D539D3" w:rsidRPr="00832C6A" w14:paraId="7E7E9C06" w14:textId="77777777" w:rsidTr="00F9798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DE1735" w14:textId="77777777" w:rsidR="00D539D3" w:rsidRPr="00832C6A" w:rsidRDefault="00D539D3" w:rsidP="00F9798B">
            <w:pPr>
              <w:pStyle w:val="rowtabella0"/>
              <w:rPr>
                <w:color w:val="002060"/>
              </w:rPr>
            </w:pPr>
            <w:r w:rsidRPr="00832C6A">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D0FEB"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85EAC"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4BE14"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D0983"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2D75C" w14:textId="77777777" w:rsidR="00D539D3" w:rsidRPr="00832C6A" w:rsidRDefault="00D539D3" w:rsidP="00F9798B">
            <w:pPr>
              <w:pStyle w:val="rowtabella0"/>
              <w:jc w:val="center"/>
              <w:rPr>
                <w:color w:val="002060"/>
              </w:rPr>
            </w:pPr>
            <w:r w:rsidRPr="00832C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CA60F" w14:textId="77777777" w:rsidR="00D539D3" w:rsidRPr="00832C6A" w:rsidRDefault="00D539D3" w:rsidP="00F9798B">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B6BC8"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2CBCB" w14:textId="77777777" w:rsidR="00D539D3" w:rsidRPr="00832C6A" w:rsidRDefault="00D539D3" w:rsidP="00F9798B">
            <w:pPr>
              <w:pStyle w:val="rowtabella0"/>
              <w:jc w:val="center"/>
              <w:rPr>
                <w:color w:val="002060"/>
              </w:rPr>
            </w:pPr>
            <w:r w:rsidRPr="00832C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11992" w14:textId="77777777" w:rsidR="00D539D3" w:rsidRPr="00832C6A" w:rsidRDefault="00D539D3" w:rsidP="00F9798B">
            <w:pPr>
              <w:pStyle w:val="rowtabella0"/>
              <w:jc w:val="center"/>
              <w:rPr>
                <w:color w:val="002060"/>
              </w:rPr>
            </w:pPr>
            <w:r w:rsidRPr="00832C6A">
              <w:rPr>
                <w:color w:val="002060"/>
              </w:rPr>
              <w:t>0</w:t>
            </w:r>
          </w:p>
        </w:tc>
      </w:tr>
    </w:tbl>
    <w:p w14:paraId="5A3495E7" w14:textId="77777777" w:rsidR="00D539D3" w:rsidRDefault="00D539D3" w:rsidP="00D539D3">
      <w:pPr>
        <w:spacing w:after="120"/>
        <w:rPr>
          <w:color w:val="002060"/>
          <w:lang w:val="x-none"/>
        </w:rPr>
      </w:pPr>
    </w:p>
    <w:p w14:paraId="2E67A559" w14:textId="77777777" w:rsidR="00D539D3" w:rsidRPr="00832C6A" w:rsidRDefault="00D539D3" w:rsidP="00D539D3">
      <w:pPr>
        <w:pStyle w:val="titoloprinc0"/>
        <w:rPr>
          <w:color w:val="002060"/>
        </w:rPr>
      </w:pPr>
      <w:r>
        <w:rPr>
          <w:color w:val="002060"/>
        </w:rPr>
        <w:t>PROGRAMM</w:t>
      </w:r>
      <w:r w:rsidRPr="00832C6A">
        <w:rPr>
          <w:color w:val="002060"/>
        </w:rPr>
        <w:t>A</w:t>
      </w:r>
      <w:r>
        <w:rPr>
          <w:color w:val="002060"/>
        </w:rPr>
        <w:t xml:space="preserve"> GARE</w:t>
      </w:r>
    </w:p>
    <w:p w14:paraId="593F066C" w14:textId="77777777" w:rsidR="00D539D3" w:rsidRDefault="00D539D3" w:rsidP="00D539D3">
      <w:pPr>
        <w:spacing w:after="120"/>
        <w:rPr>
          <w:color w:val="002060"/>
        </w:rPr>
      </w:pPr>
    </w:p>
    <w:p w14:paraId="61E634D3" w14:textId="77777777" w:rsidR="00D539D3" w:rsidRPr="000D64F5" w:rsidRDefault="00D539D3" w:rsidP="00D539D3">
      <w:pPr>
        <w:pStyle w:val="sottotitolocampionato10"/>
        <w:rPr>
          <w:color w:val="002060"/>
        </w:rPr>
      </w:pPr>
      <w:r w:rsidRPr="000D64F5">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D539D3" w:rsidRPr="000D64F5" w14:paraId="753D6F96" w14:textId="77777777" w:rsidTr="00F979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56974" w14:textId="77777777" w:rsidR="00D539D3" w:rsidRPr="000D64F5" w:rsidRDefault="00D539D3" w:rsidP="00F9798B">
            <w:pPr>
              <w:pStyle w:val="headertabella0"/>
              <w:rPr>
                <w:color w:val="002060"/>
              </w:rPr>
            </w:pPr>
            <w:r w:rsidRPr="000D64F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B6913" w14:textId="77777777" w:rsidR="00D539D3" w:rsidRPr="000D64F5" w:rsidRDefault="00D539D3" w:rsidP="00F9798B">
            <w:pPr>
              <w:pStyle w:val="headertabella0"/>
              <w:rPr>
                <w:color w:val="002060"/>
              </w:rPr>
            </w:pPr>
            <w:r w:rsidRPr="000D64F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AC0E4" w14:textId="77777777" w:rsidR="00D539D3" w:rsidRPr="000D64F5" w:rsidRDefault="00D539D3" w:rsidP="00F9798B">
            <w:pPr>
              <w:pStyle w:val="headertabella0"/>
              <w:rPr>
                <w:color w:val="002060"/>
              </w:rPr>
            </w:pPr>
            <w:r w:rsidRPr="000D64F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6AD24" w14:textId="77777777" w:rsidR="00D539D3" w:rsidRPr="000D64F5" w:rsidRDefault="00D539D3" w:rsidP="00F9798B">
            <w:pPr>
              <w:pStyle w:val="headertabella0"/>
              <w:rPr>
                <w:color w:val="002060"/>
              </w:rPr>
            </w:pPr>
            <w:r w:rsidRPr="000D64F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D0E67" w14:textId="77777777" w:rsidR="00D539D3" w:rsidRPr="000D64F5" w:rsidRDefault="00D539D3" w:rsidP="00F9798B">
            <w:pPr>
              <w:pStyle w:val="headertabella0"/>
              <w:rPr>
                <w:color w:val="002060"/>
              </w:rPr>
            </w:pPr>
            <w:r w:rsidRPr="000D64F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E5FF9" w14:textId="77777777" w:rsidR="00D539D3" w:rsidRPr="000D64F5" w:rsidRDefault="00D539D3" w:rsidP="00F9798B">
            <w:pPr>
              <w:pStyle w:val="headertabella0"/>
              <w:rPr>
                <w:color w:val="002060"/>
              </w:rPr>
            </w:pPr>
            <w:r w:rsidRPr="000D64F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48775" w14:textId="77777777" w:rsidR="00D539D3" w:rsidRPr="000D64F5" w:rsidRDefault="00D539D3" w:rsidP="00F9798B">
            <w:pPr>
              <w:pStyle w:val="headertabella0"/>
              <w:rPr>
                <w:color w:val="002060"/>
              </w:rPr>
            </w:pPr>
            <w:r w:rsidRPr="000D64F5">
              <w:rPr>
                <w:color w:val="002060"/>
              </w:rPr>
              <w:t>Indirizzo Impianto</w:t>
            </w:r>
          </w:p>
        </w:tc>
      </w:tr>
      <w:tr w:rsidR="00D539D3" w:rsidRPr="000D64F5" w14:paraId="6E383938" w14:textId="77777777" w:rsidTr="00F979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EED6C3" w14:textId="77777777" w:rsidR="00D539D3" w:rsidRPr="000D64F5" w:rsidRDefault="00D539D3" w:rsidP="00F9798B">
            <w:pPr>
              <w:pStyle w:val="rowtabella0"/>
              <w:rPr>
                <w:color w:val="002060"/>
              </w:rPr>
            </w:pPr>
            <w:r w:rsidRPr="000D64F5">
              <w:rPr>
                <w:color w:val="002060"/>
              </w:rPr>
              <w:t>CALDAROLA G.N.C.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B1C7AF" w14:textId="77777777" w:rsidR="00D539D3" w:rsidRPr="000D64F5" w:rsidRDefault="00D539D3" w:rsidP="00F9798B">
            <w:pPr>
              <w:pStyle w:val="rowtabella0"/>
              <w:rPr>
                <w:color w:val="002060"/>
              </w:rPr>
            </w:pPr>
            <w:r w:rsidRPr="000D64F5">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468467" w14:textId="77777777" w:rsidR="00D539D3" w:rsidRPr="000D64F5" w:rsidRDefault="00D539D3" w:rsidP="00F9798B">
            <w:pPr>
              <w:pStyle w:val="rowtabella0"/>
              <w:jc w:val="center"/>
              <w:rPr>
                <w:color w:val="002060"/>
              </w:rPr>
            </w:pPr>
            <w:r w:rsidRPr="000D64F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5238C2" w14:textId="77777777" w:rsidR="00D539D3" w:rsidRPr="000D64F5" w:rsidRDefault="00D539D3" w:rsidP="00F9798B">
            <w:pPr>
              <w:pStyle w:val="rowtabella0"/>
              <w:rPr>
                <w:color w:val="002060"/>
              </w:rPr>
            </w:pPr>
            <w:r w:rsidRPr="000D64F5">
              <w:rPr>
                <w:color w:val="002060"/>
              </w:rPr>
              <w:t>09/12/2023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586669" w14:textId="77777777" w:rsidR="00D539D3" w:rsidRPr="000D64F5" w:rsidRDefault="00D539D3" w:rsidP="00F9798B">
            <w:pPr>
              <w:pStyle w:val="rowtabella0"/>
              <w:rPr>
                <w:color w:val="002060"/>
              </w:rPr>
            </w:pPr>
            <w:r w:rsidRPr="000D64F5">
              <w:rPr>
                <w:color w:val="002060"/>
              </w:rPr>
              <w:t>5241 CAMPO SCOPERTO C5 "N.CESELLI"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5D8E68" w14:textId="77777777" w:rsidR="00D539D3" w:rsidRPr="000D64F5" w:rsidRDefault="00D539D3" w:rsidP="00F9798B">
            <w:pPr>
              <w:pStyle w:val="rowtabella0"/>
              <w:rPr>
                <w:color w:val="002060"/>
              </w:rPr>
            </w:pPr>
            <w:r w:rsidRPr="000D64F5">
              <w:rPr>
                <w:color w:val="002060"/>
              </w:rPr>
              <w:t>CALDAROLA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2CF178" w14:textId="77777777" w:rsidR="00D539D3" w:rsidRPr="000D64F5" w:rsidRDefault="00D539D3" w:rsidP="00F9798B">
            <w:pPr>
              <w:pStyle w:val="rowtabella0"/>
              <w:rPr>
                <w:color w:val="002060"/>
              </w:rPr>
            </w:pPr>
            <w:r w:rsidRPr="000D64F5">
              <w:rPr>
                <w:color w:val="002060"/>
              </w:rPr>
              <w:t>BEATO FRANCESCO PIANO</w:t>
            </w:r>
          </w:p>
        </w:tc>
      </w:tr>
      <w:tr w:rsidR="00D539D3" w:rsidRPr="000D64F5" w14:paraId="01ED11E9" w14:textId="77777777" w:rsidTr="00F979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F81520" w14:textId="77777777" w:rsidR="00D539D3" w:rsidRPr="000D64F5" w:rsidRDefault="00D539D3" w:rsidP="00F9798B">
            <w:pPr>
              <w:pStyle w:val="rowtabella0"/>
              <w:rPr>
                <w:color w:val="002060"/>
              </w:rPr>
            </w:pPr>
            <w:r w:rsidRPr="000D64F5">
              <w:rPr>
                <w:color w:val="002060"/>
              </w:rPr>
              <w:t>CITTA DI FALCONARA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4F603E" w14:textId="77777777" w:rsidR="00D539D3" w:rsidRPr="000D64F5" w:rsidRDefault="00D539D3" w:rsidP="00F9798B">
            <w:pPr>
              <w:pStyle w:val="rowtabella0"/>
              <w:rPr>
                <w:color w:val="002060"/>
              </w:rPr>
            </w:pPr>
            <w:r w:rsidRPr="000D64F5">
              <w:rPr>
                <w:color w:val="002060"/>
              </w:rPr>
              <w:t>POLISPORTIVA BOCA S.E.M.</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2BE87D" w14:textId="77777777" w:rsidR="00D539D3" w:rsidRPr="000D64F5" w:rsidRDefault="00D539D3" w:rsidP="00F9798B">
            <w:pPr>
              <w:pStyle w:val="rowtabella0"/>
              <w:jc w:val="center"/>
              <w:rPr>
                <w:color w:val="002060"/>
              </w:rPr>
            </w:pPr>
            <w:r w:rsidRPr="000D64F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82E591" w14:textId="77777777" w:rsidR="00D539D3" w:rsidRPr="000D64F5" w:rsidRDefault="00D539D3" w:rsidP="00F9798B">
            <w:pPr>
              <w:pStyle w:val="rowtabella0"/>
              <w:rPr>
                <w:color w:val="002060"/>
              </w:rPr>
            </w:pPr>
            <w:r w:rsidRPr="000D64F5">
              <w:rPr>
                <w:color w:val="002060"/>
              </w:rPr>
              <w:t>09/12/2023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ADC391" w14:textId="77777777" w:rsidR="00D539D3" w:rsidRPr="000D64F5" w:rsidRDefault="00D539D3" w:rsidP="00F9798B">
            <w:pPr>
              <w:pStyle w:val="rowtabella0"/>
              <w:rPr>
                <w:color w:val="002060"/>
              </w:rPr>
            </w:pPr>
            <w:r w:rsidRPr="000D64F5">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346DFC" w14:textId="77777777" w:rsidR="00D539D3" w:rsidRPr="000D64F5" w:rsidRDefault="00D539D3" w:rsidP="00F9798B">
            <w:pPr>
              <w:pStyle w:val="rowtabella0"/>
              <w:rPr>
                <w:color w:val="002060"/>
              </w:rPr>
            </w:pPr>
            <w:r w:rsidRPr="000D64F5">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C545C" w14:textId="77777777" w:rsidR="00D539D3" w:rsidRPr="000D64F5" w:rsidRDefault="00D539D3" w:rsidP="00F9798B">
            <w:pPr>
              <w:pStyle w:val="rowtabella0"/>
              <w:rPr>
                <w:color w:val="002060"/>
              </w:rPr>
            </w:pPr>
            <w:r w:rsidRPr="000D64F5">
              <w:rPr>
                <w:color w:val="002060"/>
              </w:rPr>
              <w:t>VIA DELLO STADIO</w:t>
            </w:r>
          </w:p>
        </w:tc>
      </w:tr>
    </w:tbl>
    <w:p w14:paraId="7ED4CBDE" w14:textId="77777777" w:rsidR="00D539D3" w:rsidRPr="00832C6A" w:rsidRDefault="00D539D3" w:rsidP="00D539D3">
      <w:pPr>
        <w:spacing w:after="120"/>
        <w:rPr>
          <w:color w:val="002060"/>
        </w:rPr>
      </w:pPr>
    </w:p>
    <w:p w14:paraId="681D87D2" w14:textId="77777777" w:rsidR="00D539D3" w:rsidRDefault="00D539D3" w:rsidP="00BD64FF">
      <w:pPr>
        <w:pStyle w:val="LndNormale1"/>
        <w:rPr>
          <w:color w:val="002060"/>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63B2BA28"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Pr>
          <w:rFonts w:ascii="Arial" w:hAnsi="Arial" w:cs="Arial"/>
          <w:b/>
          <w:bCs/>
          <w:color w:val="002060"/>
        </w:rPr>
        <w:t>1</w:t>
      </w:r>
      <w:r w:rsidR="006E733E">
        <w:rPr>
          <w:rFonts w:ascii="Arial" w:hAnsi="Arial" w:cs="Arial"/>
          <w:b/>
          <w:bCs/>
          <w:color w:val="002060"/>
        </w:rPr>
        <w:t>8</w:t>
      </w:r>
      <w:r>
        <w:rPr>
          <w:rFonts w:ascii="Arial" w:hAnsi="Arial" w:cs="Arial"/>
          <w:b/>
          <w:bCs/>
          <w:color w:val="002060"/>
        </w:rPr>
        <w:t xml:space="preserve"> dicembre 2023</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4FEB8F32" w14:textId="77777777" w:rsidR="008C667C" w:rsidRDefault="008C667C" w:rsidP="00EA4615">
      <w:pPr>
        <w:pStyle w:val="LndNormale1"/>
        <w:rPr>
          <w:color w:val="002060"/>
        </w:rPr>
      </w:pPr>
    </w:p>
    <w:p w14:paraId="733C2907" w14:textId="77777777" w:rsidR="008C667C" w:rsidRPr="00577EC4" w:rsidRDefault="008C667C" w:rsidP="008C667C">
      <w:pPr>
        <w:pStyle w:val="TITOLOCAMPIONATO"/>
        <w:shd w:val="clear" w:color="auto" w:fill="002060"/>
        <w:spacing w:before="0" w:beforeAutospacing="0" w:after="0" w:afterAutospacing="0"/>
        <w:rPr>
          <w:color w:val="FFFFFF"/>
        </w:rPr>
      </w:pPr>
      <w:r>
        <w:rPr>
          <w:color w:val="FFFFFF"/>
        </w:rPr>
        <w:t>CORTE SPORTIVA D’APPELLO TERRITORIALE</w:t>
      </w:r>
    </w:p>
    <w:p w14:paraId="65FEE588" w14:textId="77777777" w:rsidR="008C667C" w:rsidRPr="00D71193" w:rsidRDefault="008C667C" w:rsidP="008C667C">
      <w:pPr>
        <w:pStyle w:val="Titolo"/>
        <w:jc w:val="both"/>
        <w:rPr>
          <w:rFonts w:cs="Arial"/>
          <w:szCs w:val="22"/>
        </w:rPr>
      </w:pPr>
    </w:p>
    <w:p w14:paraId="7EB87323" w14:textId="77777777" w:rsidR="008C667C" w:rsidRPr="008C667C" w:rsidRDefault="008C667C" w:rsidP="008C667C">
      <w:pPr>
        <w:pStyle w:val="Titolo"/>
        <w:spacing w:line="360" w:lineRule="auto"/>
        <w:jc w:val="both"/>
        <w:rPr>
          <w:rFonts w:cs="Arial"/>
          <w:b w:val="0"/>
          <w:color w:val="002060"/>
          <w:szCs w:val="22"/>
        </w:rPr>
      </w:pPr>
      <w:bookmarkStart w:id="11" w:name="_Hlk132362463"/>
      <w:r w:rsidRPr="008C667C">
        <w:rPr>
          <w:rFonts w:cs="Arial"/>
          <w:b w:val="0"/>
          <w:color w:val="002060"/>
          <w:szCs w:val="22"/>
        </w:rPr>
        <w:t>La Corte sportiva d’appello territoriale presso il Comitato Regionale Marche, composta da</w:t>
      </w:r>
      <w:bookmarkStart w:id="12" w:name="_Hlk130203631"/>
      <w:bookmarkEnd w:id="11"/>
    </w:p>
    <w:p w14:paraId="0525F2AA" w14:textId="77777777" w:rsidR="008C667C" w:rsidRPr="008C667C" w:rsidRDefault="008C667C" w:rsidP="008C667C">
      <w:pPr>
        <w:pStyle w:val="Titolo"/>
        <w:jc w:val="both"/>
        <w:rPr>
          <w:rFonts w:cs="Arial"/>
          <w:b w:val="0"/>
          <w:color w:val="002060"/>
          <w:szCs w:val="22"/>
        </w:rPr>
      </w:pPr>
      <w:r w:rsidRPr="008C667C">
        <w:rPr>
          <w:rFonts w:cs="Arial"/>
          <w:b w:val="0"/>
          <w:color w:val="002060"/>
          <w:szCs w:val="22"/>
        </w:rPr>
        <w:lastRenderedPageBreak/>
        <w:t xml:space="preserve">Avv. Piero Paciaroni - Presidente </w:t>
      </w:r>
    </w:p>
    <w:p w14:paraId="1BDB1B6F" w14:textId="77777777" w:rsidR="008C667C" w:rsidRPr="008C667C" w:rsidRDefault="008C667C" w:rsidP="008C667C">
      <w:pPr>
        <w:pStyle w:val="Titolo"/>
        <w:jc w:val="both"/>
        <w:rPr>
          <w:rFonts w:cs="Arial"/>
          <w:b w:val="0"/>
          <w:color w:val="002060"/>
          <w:szCs w:val="22"/>
        </w:rPr>
      </w:pPr>
      <w:r w:rsidRPr="008C667C">
        <w:rPr>
          <w:rFonts w:cs="Arial"/>
          <w:b w:val="0"/>
          <w:color w:val="002060"/>
          <w:szCs w:val="22"/>
        </w:rPr>
        <w:t>Avv. Francesco Scaloni - Componente</w:t>
      </w:r>
    </w:p>
    <w:p w14:paraId="3FB8233A" w14:textId="77777777" w:rsidR="008C667C" w:rsidRPr="008C667C" w:rsidRDefault="008C667C" w:rsidP="008C667C">
      <w:pPr>
        <w:pStyle w:val="Titolo"/>
        <w:jc w:val="both"/>
        <w:rPr>
          <w:rFonts w:cs="Arial"/>
          <w:b w:val="0"/>
          <w:color w:val="002060"/>
          <w:szCs w:val="22"/>
        </w:rPr>
      </w:pPr>
      <w:r w:rsidRPr="008C667C">
        <w:rPr>
          <w:rFonts w:cs="Arial"/>
          <w:b w:val="0"/>
          <w:color w:val="002060"/>
          <w:szCs w:val="22"/>
        </w:rPr>
        <w:t>Dott. Lorenzo Casagrande Albano – Componente Segretario f.f.</w:t>
      </w:r>
    </w:p>
    <w:p w14:paraId="162C40DD" w14:textId="77777777" w:rsidR="008C667C" w:rsidRPr="008C667C" w:rsidRDefault="008C667C" w:rsidP="008C667C">
      <w:pPr>
        <w:pStyle w:val="Titolo"/>
        <w:jc w:val="both"/>
        <w:rPr>
          <w:rFonts w:cs="Arial"/>
          <w:b w:val="0"/>
          <w:color w:val="002060"/>
          <w:szCs w:val="22"/>
        </w:rPr>
      </w:pPr>
      <w:r w:rsidRPr="008C667C">
        <w:rPr>
          <w:rFonts w:cs="Arial"/>
          <w:b w:val="0"/>
          <w:color w:val="002060"/>
          <w:szCs w:val="22"/>
        </w:rPr>
        <w:t>Dott.ssa Valentina Pupo – Componente</w:t>
      </w:r>
    </w:p>
    <w:p w14:paraId="3AC11B21" w14:textId="77777777" w:rsidR="008C667C" w:rsidRPr="008C667C" w:rsidRDefault="008C667C" w:rsidP="008C667C">
      <w:pPr>
        <w:pStyle w:val="Titolo"/>
        <w:jc w:val="both"/>
        <w:rPr>
          <w:rFonts w:cs="Arial"/>
          <w:b w:val="0"/>
          <w:color w:val="002060"/>
          <w:szCs w:val="22"/>
        </w:rPr>
      </w:pPr>
      <w:r w:rsidRPr="008C667C">
        <w:rPr>
          <w:rFonts w:cs="Arial"/>
          <w:b w:val="0"/>
          <w:color w:val="002060"/>
          <w:szCs w:val="22"/>
        </w:rPr>
        <w:t>Avv. Francesco Paoletti – Componente</w:t>
      </w:r>
    </w:p>
    <w:p w14:paraId="1D3A8759" w14:textId="77777777" w:rsidR="008C667C" w:rsidRPr="008C667C" w:rsidRDefault="008C667C" w:rsidP="008C667C">
      <w:pPr>
        <w:pStyle w:val="Titolo"/>
        <w:jc w:val="both"/>
        <w:rPr>
          <w:rFonts w:cs="Arial"/>
          <w:b w:val="0"/>
          <w:color w:val="002060"/>
          <w:szCs w:val="22"/>
        </w:rPr>
      </w:pPr>
      <w:r w:rsidRPr="008C667C">
        <w:rPr>
          <w:rFonts w:cs="Arial"/>
          <w:b w:val="0"/>
          <w:color w:val="002060"/>
          <w:szCs w:val="22"/>
        </w:rPr>
        <w:t>Dott. Cristian Urbinati – Rappresentante AIA</w:t>
      </w:r>
    </w:p>
    <w:p w14:paraId="69672A4F" w14:textId="77777777" w:rsidR="008C667C" w:rsidRPr="008C667C" w:rsidRDefault="008C667C" w:rsidP="008C667C">
      <w:pPr>
        <w:pStyle w:val="Titolo"/>
        <w:jc w:val="both"/>
        <w:rPr>
          <w:rFonts w:cs="Arial"/>
          <w:b w:val="0"/>
          <w:color w:val="002060"/>
          <w:szCs w:val="22"/>
        </w:rPr>
      </w:pPr>
    </w:p>
    <w:bookmarkEnd w:id="12"/>
    <w:p w14:paraId="35CF15C1" w14:textId="77777777" w:rsidR="008C667C" w:rsidRPr="008C667C" w:rsidRDefault="008C667C" w:rsidP="008C667C">
      <w:pPr>
        <w:pStyle w:val="Titolo"/>
        <w:jc w:val="both"/>
        <w:rPr>
          <w:b w:val="0"/>
          <w:color w:val="002060"/>
        </w:rPr>
      </w:pPr>
      <w:r w:rsidRPr="008C667C">
        <w:rPr>
          <w:b w:val="0"/>
          <w:color w:val="002060"/>
        </w:rPr>
        <w:t>nella riunione del 4 dicembre 2023, ha pronunciato:</w:t>
      </w:r>
    </w:p>
    <w:p w14:paraId="64826D05" w14:textId="77777777" w:rsidR="008C667C" w:rsidRPr="008C667C" w:rsidRDefault="008C667C" w:rsidP="008C667C">
      <w:pPr>
        <w:pStyle w:val="Titolo"/>
        <w:jc w:val="both"/>
        <w:rPr>
          <w:b w:val="0"/>
          <w:color w:val="002060"/>
        </w:rPr>
      </w:pPr>
    </w:p>
    <w:p w14:paraId="7A9D45D5" w14:textId="77777777" w:rsidR="008C667C" w:rsidRPr="008C667C" w:rsidRDefault="008C667C" w:rsidP="008C667C">
      <w:pPr>
        <w:pStyle w:val="LndNormale1"/>
        <w:rPr>
          <w:rFonts w:cs="Arial"/>
          <w:color w:val="002060"/>
          <w:szCs w:val="22"/>
        </w:rPr>
      </w:pPr>
      <w:bookmarkStart w:id="13" w:name="_Hlk151029789"/>
      <w:bookmarkStart w:id="14" w:name="_Hlk152258796"/>
      <w:bookmarkStart w:id="15" w:name="_Hlk151720086"/>
      <w:r w:rsidRPr="008C667C">
        <w:rPr>
          <w:rFonts w:cs="Arial"/>
          <w:color w:val="002060"/>
          <w:szCs w:val="22"/>
        </w:rPr>
        <w:t xml:space="preserve">      </w:t>
      </w:r>
    </w:p>
    <w:bookmarkEnd w:id="13"/>
    <w:bookmarkEnd w:id="14"/>
    <w:bookmarkEnd w:id="15"/>
    <w:p w14:paraId="7E8D0798" w14:textId="77777777" w:rsidR="008C667C" w:rsidRPr="008C667C" w:rsidRDefault="008C667C" w:rsidP="008C667C">
      <w:pPr>
        <w:pStyle w:val="LndNormale1"/>
        <w:jc w:val="center"/>
        <w:rPr>
          <w:rFonts w:cs="Arial"/>
          <w:color w:val="002060"/>
          <w:szCs w:val="22"/>
        </w:rPr>
      </w:pPr>
      <w:r w:rsidRPr="008C667C">
        <w:rPr>
          <w:rFonts w:cs="Arial"/>
          <w:b/>
          <w:color w:val="002060"/>
          <w:szCs w:val="22"/>
        </w:rPr>
        <w:t>Dispositivo n. 22/CSAT 2023/2024</w:t>
      </w:r>
    </w:p>
    <w:p w14:paraId="03693EF2" w14:textId="77777777" w:rsidR="008C667C" w:rsidRPr="008C667C" w:rsidRDefault="008C667C" w:rsidP="008C667C">
      <w:pPr>
        <w:pStyle w:val="LndNormale1"/>
        <w:jc w:val="center"/>
        <w:rPr>
          <w:rFonts w:cs="Arial"/>
          <w:b/>
          <w:color w:val="002060"/>
          <w:szCs w:val="22"/>
        </w:rPr>
      </w:pPr>
      <w:r w:rsidRPr="008C667C">
        <w:rPr>
          <w:rFonts w:cs="Arial"/>
          <w:b/>
          <w:color w:val="002060"/>
          <w:szCs w:val="22"/>
        </w:rPr>
        <w:t>Reclamo n. 22/CSAT 2023/2024</w:t>
      </w:r>
    </w:p>
    <w:p w14:paraId="77A06C9A" w14:textId="77777777" w:rsidR="008C667C" w:rsidRPr="008C667C" w:rsidRDefault="008C667C" w:rsidP="008C667C">
      <w:pPr>
        <w:pStyle w:val="LndNormale1"/>
        <w:jc w:val="center"/>
        <w:rPr>
          <w:rFonts w:cs="Arial"/>
          <w:b/>
          <w:color w:val="002060"/>
          <w:szCs w:val="22"/>
        </w:rPr>
      </w:pPr>
    </w:p>
    <w:p w14:paraId="607353F8" w14:textId="77777777" w:rsidR="008C667C" w:rsidRPr="008C667C" w:rsidRDefault="008C667C" w:rsidP="008C667C">
      <w:pPr>
        <w:pStyle w:val="LndNormale1"/>
        <w:tabs>
          <w:tab w:val="center" w:pos="4819"/>
          <w:tab w:val="right" w:pos="9638"/>
        </w:tabs>
        <w:rPr>
          <w:rFonts w:cs="Arial"/>
          <w:color w:val="002060"/>
          <w:szCs w:val="22"/>
        </w:rPr>
      </w:pPr>
      <w:r w:rsidRPr="008C667C">
        <w:rPr>
          <w:rFonts w:cs="Arial"/>
          <w:color w:val="002060"/>
          <w:szCs w:val="22"/>
        </w:rPr>
        <w:t xml:space="preserve">a seguito del reclamo n. 22 promosso dalla POL. SANTA MARIA NUOVA A.S.D. in data 22/11/2023 avverso la sanzione sportiva della squalifica per 4 (quattro) giornate al calciatore LEONARDO TORTA applicata dal Giudice sportivo territoriale del Comitato Regionale Marche con delibera pubblicata sul Com. Uff. n. 45 del 22/11/2023.    </w:t>
      </w:r>
    </w:p>
    <w:p w14:paraId="43692D08" w14:textId="77777777" w:rsidR="008C667C" w:rsidRPr="008C667C" w:rsidRDefault="008C667C" w:rsidP="008C667C">
      <w:pPr>
        <w:pStyle w:val="LndNormale1"/>
        <w:tabs>
          <w:tab w:val="center" w:pos="4819"/>
          <w:tab w:val="right" w:pos="9638"/>
        </w:tabs>
        <w:rPr>
          <w:rFonts w:cs="Arial"/>
          <w:color w:val="002060"/>
          <w:szCs w:val="22"/>
        </w:rPr>
      </w:pPr>
      <w:r w:rsidRPr="008C667C">
        <w:rPr>
          <w:rFonts w:cs="Arial"/>
          <w:color w:val="002060"/>
          <w:szCs w:val="22"/>
        </w:rPr>
        <w:t xml:space="preserve">                                    </w:t>
      </w:r>
    </w:p>
    <w:p w14:paraId="34F160E0" w14:textId="77777777" w:rsidR="008C667C" w:rsidRPr="008C667C" w:rsidRDefault="008C667C" w:rsidP="008C667C">
      <w:pPr>
        <w:pStyle w:val="LndNormale1"/>
        <w:jc w:val="center"/>
        <w:rPr>
          <w:rFonts w:cs="Arial"/>
          <w:b/>
          <w:bCs/>
          <w:color w:val="002060"/>
          <w:szCs w:val="22"/>
        </w:rPr>
      </w:pPr>
      <w:r w:rsidRPr="008C667C">
        <w:rPr>
          <w:rFonts w:cs="Arial"/>
          <w:b/>
          <w:bCs/>
          <w:color w:val="002060"/>
          <w:szCs w:val="22"/>
        </w:rPr>
        <w:t>DISPOSITIVO</w:t>
      </w:r>
    </w:p>
    <w:p w14:paraId="2B1E4A77" w14:textId="77777777" w:rsidR="008C667C" w:rsidRPr="008C667C" w:rsidRDefault="008C667C" w:rsidP="008C667C">
      <w:pPr>
        <w:pStyle w:val="LndNormale1"/>
        <w:tabs>
          <w:tab w:val="center" w:pos="4819"/>
          <w:tab w:val="right" w:pos="9638"/>
        </w:tabs>
        <w:spacing w:line="360" w:lineRule="auto"/>
        <w:jc w:val="left"/>
        <w:rPr>
          <w:color w:val="002060"/>
        </w:rPr>
      </w:pPr>
      <w:r w:rsidRPr="008C667C">
        <w:rPr>
          <w:rFonts w:cs="Arial"/>
          <w:bCs/>
          <w:color w:val="002060"/>
          <w:szCs w:val="22"/>
        </w:rPr>
        <w:t xml:space="preserve">                                                                         P.Q.M.</w:t>
      </w:r>
      <w:r w:rsidRPr="008C667C">
        <w:rPr>
          <w:color w:val="002060"/>
        </w:rPr>
        <w:t xml:space="preserve"> </w:t>
      </w:r>
    </w:p>
    <w:p w14:paraId="441B8FF2" w14:textId="77777777" w:rsidR="008C667C" w:rsidRPr="008C667C" w:rsidRDefault="008C667C" w:rsidP="008C667C">
      <w:pPr>
        <w:rPr>
          <w:rFonts w:ascii="Arial" w:hAnsi="Arial" w:cs="Arial"/>
          <w:color w:val="002060"/>
          <w:sz w:val="22"/>
          <w:szCs w:val="22"/>
        </w:rPr>
      </w:pPr>
      <w:r w:rsidRPr="008C667C">
        <w:rPr>
          <w:rFonts w:ascii="Arial" w:hAnsi="Arial" w:cs="Arial"/>
          <w:color w:val="002060"/>
          <w:sz w:val="22"/>
          <w:szCs w:val="22"/>
        </w:rPr>
        <w:t>la Corte sportiva d’appello territoriale, definitivamente pronunciando, respinge il reclamo come sopra proposto dalla POL. SANTA MARIA NUOVA A.S.D.</w:t>
      </w:r>
    </w:p>
    <w:p w14:paraId="706E1326" w14:textId="77777777" w:rsidR="008C667C" w:rsidRPr="008C667C" w:rsidRDefault="008C667C" w:rsidP="008C667C">
      <w:pPr>
        <w:rPr>
          <w:rFonts w:ascii="Arial" w:hAnsi="Arial" w:cs="Arial"/>
          <w:color w:val="002060"/>
          <w:sz w:val="22"/>
          <w:szCs w:val="22"/>
        </w:rPr>
      </w:pPr>
    </w:p>
    <w:p w14:paraId="49E189A5" w14:textId="77777777" w:rsidR="008C667C" w:rsidRPr="008C667C" w:rsidRDefault="008C667C" w:rsidP="008C667C">
      <w:pPr>
        <w:rPr>
          <w:rFonts w:ascii="Arial" w:hAnsi="Arial" w:cs="Arial"/>
          <w:color w:val="002060"/>
          <w:sz w:val="22"/>
          <w:szCs w:val="22"/>
        </w:rPr>
      </w:pPr>
      <w:r w:rsidRPr="008C667C">
        <w:rPr>
          <w:rFonts w:ascii="Arial" w:hAnsi="Arial" w:cs="Arial"/>
          <w:color w:val="002060"/>
          <w:sz w:val="22"/>
          <w:szCs w:val="22"/>
        </w:rPr>
        <w:t>Dispone addebitarsi il relativo contributo e manda alla Segreteria del Comitato Regionale Marche per gli adempimenti conseguenti.</w:t>
      </w:r>
    </w:p>
    <w:p w14:paraId="6C6A6E0F" w14:textId="77777777" w:rsidR="008C667C" w:rsidRPr="008C667C" w:rsidRDefault="008C667C" w:rsidP="008C667C">
      <w:pPr>
        <w:rPr>
          <w:rFonts w:ascii="Arial" w:hAnsi="Arial" w:cs="Arial"/>
          <w:color w:val="002060"/>
          <w:sz w:val="22"/>
          <w:szCs w:val="22"/>
        </w:rPr>
      </w:pPr>
    </w:p>
    <w:p w14:paraId="4A0D1D99" w14:textId="77777777" w:rsidR="008C667C" w:rsidRPr="008C667C" w:rsidRDefault="008C667C" w:rsidP="008C667C">
      <w:pPr>
        <w:rPr>
          <w:rFonts w:ascii="Arial" w:hAnsi="Arial" w:cs="Arial"/>
          <w:color w:val="002060"/>
          <w:sz w:val="22"/>
          <w:szCs w:val="22"/>
        </w:rPr>
      </w:pPr>
      <w:r w:rsidRPr="008C667C">
        <w:rPr>
          <w:rFonts w:ascii="Arial" w:hAnsi="Arial" w:cs="Arial"/>
          <w:color w:val="002060"/>
          <w:sz w:val="22"/>
          <w:szCs w:val="22"/>
        </w:rPr>
        <w:t>Così deciso in Ancona, nella sede della FIGC - LND - Comitato Regionale Marche, in data 4 dicembre 2023.</w:t>
      </w:r>
    </w:p>
    <w:p w14:paraId="74356300" w14:textId="77777777" w:rsidR="008C667C" w:rsidRPr="008C667C" w:rsidRDefault="008C667C" w:rsidP="008C667C">
      <w:pPr>
        <w:rPr>
          <w:rFonts w:ascii="Arial" w:hAnsi="Arial" w:cs="Arial"/>
          <w:color w:val="002060"/>
          <w:sz w:val="22"/>
          <w:szCs w:val="22"/>
        </w:rPr>
      </w:pPr>
    </w:p>
    <w:p w14:paraId="3F23F0D5" w14:textId="77777777" w:rsidR="008C667C" w:rsidRPr="008C667C" w:rsidRDefault="008C667C" w:rsidP="008C667C">
      <w:pPr>
        <w:jc w:val="left"/>
        <w:rPr>
          <w:rFonts w:ascii="Arial" w:hAnsi="Arial" w:cs="Arial"/>
          <w:color w:val="002060"/>
          <w:sz w:val="22"/>
          <w:szCs w:val="22"/>
        </w:rPr>
      </w:pPr>
      <w:r w:rsidRPr="008C667C">
        <w:rPr>
          <w:rFonts w:ascii="Arial" w:hAnsi="Arial" w:cs="Arial"/>
          <w:color w:val="002060"/>
          <w:sz w:val="22"/>
          <w:szCs w:val="22"/>
        </w:rPr>
        <w:t>Il Relatore                                                                                                               Il Presidente                                                         F.to in originale                                                                                                       F.to in originale</w:t>
      </w:r>
    </w:p>
    <w:p w14:paraId="60DB02B4" w14:textId="77777777" w:rsidR="008C667C" w:rsidRPr="008C667C" w:rsidRDefault="008C667C" w:rsidP="008C667C">
      <w:pPr>
        <w:jc w:val="left"/>
        <w:rPr>
          <w:rFonts w:ascii="Arial" w:hAnsi="Arial" w:cs="Arial"/>
          <w:color w:val="002060"/>
          <w:sz w:val="22"/>
          <w:szCs w:val="22"/>
        </w:rPr>
      </w:pPr>
      <w:r w:rsidRPr="008C667C">
        <w:rPr>
          <w:rFonts w:ascii="Arial" w:hAnsi="Arial" w:cs="Arial"/>
          <w:color w:val="002060"/>
          <w:sz w:val="22"/>
          <w:szCs w:val="22"/>
        </w:rPr>
        <w:t>Lorenzo Casagrande Albano                                                                                  Piero Paciaroni</w:t>
      </w:r>
    </w:p>
    <w:p w14:paraId="4D039FBD" w14:textId="77777777" w:rsidR="008C667C" w:rsidRPr="008C667C" w:rsidRDefault="008C667C" w:rsidP="008C667C">
      <w:pPr>
        <w:pStyle w:val="LndNormale1"/>
        <w:rPr>
          <w:rFonts w:cs="Arial"/>
          <w:color w:val="002060"/>
          <w:szCs w:val="22"/>
        </w:rPr>
      </w:pPr>
      <w:r w:rsidRPr="008C667C">
        <w:rPr>
          <w:rFonts w:cs="Arial"/>
          <w:color w:val="002060"/>
          <w:szCs w:val="22"/>
        </w:rPr>
        <w:t xml:space="preserve">               </w:t>
      </w:r>
    </w:p>
    <w:p w14:paraId="1F13E22A" w14:textId="77777777" w:rsidR="008C667C" w:rsidRPr="008C667C" w:rsidRDefault="008C667C" w:rsidP="008C667C">
      <w:pPr>
        <w:overflowPunct w:val="0"/>
        <w:autoSpaceDE w:val="0"/>
        <w:autoSpaceDN w:val="0"/>
        <w:adjustRightInd w:val="0"/>
        <w:jc w:val="left"/>
        <w:textAlignment w:val="baseline"/>
        <w:rPr>
          <w:rFonts w:ascii="Arial" w:hAnsi="Arial" w:cs="Arial"/>
          <w:b/>
          <w:color w:val="002060"/>
          <w:sz w:val="22"/>
          <w:szCs w:val="22"/>
          <w:u w:val="single"/>
        </w:rPr>
      </w:pPr>
      <w:r w:rsidRPr="008C667C">
        <w:rPr>
          <w:rFonts w:ascii="Arial" w:hAnsi="Arial" w:cs="Arial"/>
          <w:b/>
          <w:color w:val="002060"/>
          <w:sz w:val="22"/>
          <w:szCs w:val="22"/>
          <w:u w:val="single"/>
        </w:rPr>
        <w:t>Depositato in Ancona in data 4 dicembre 2023</w:t>
      </w:r>
    </w:p>
    <w:p w14:paraId="58D82A31" w14:textId="77777777" w:rsidR="008C667C" w:rsidRPr="008C667C" w:rsidRDefault="008C667C" w:rsidP="008C667C">
      <w:pPr>
        <w:pStyle w:val="LndNormale1"/>
        <w:rPr>
          <w:rFonts w:cs="Arial"/>
          <w:color w:val="002060"/>
          <w:szCs w:val="22"/>
        </w:rPr>
      </w:pPr>
      <w:r w:rsidRPr="008C667C">
        <w:rPr>
          <w:rFonts w:cs="Arial"/>
          <w:color w:val="002060"/>
          <w:szCs w:val="22"/>
        </w:rPr>
        <w:t xml:space="preserve">Il Segretario f.f.                                                                                            </w:t>
      </w:r>
    </w:p>
    <w:p w14:paraId="77D777D5" w14:textId="77777777" w:rsidR="008C667C" w:rsidRPr="008C667C" w:rsidRDefault="008C667C" w:rsidP="008C667C">
      <w:pPr>
        <w:pStyle w:val="LndNormale1"/>
        <w:rPr>
          <w:rFonts w:cs="Arial"/>
          <w:color w:val="002060"/>
          <w:szCs w:val="22"/>
        </w:rPr>
      </w:pPr>
      <w:r w:rsidRPr="008C667C">
        <w:rPr>
          <w:rFonts w:cs="Arial"/>
          <w:color w:val="002060"/>
          <w:szCs w:val="22"/>
        </w:rPr>
        <w:t>F.to in originale</w:t>
      </w:r>
    </w:p>
    <w:p w14:paraId="201D2503" w14:textId="77777777" w:rsidR="008C667C" w:rsidRPr="008C667C" w:rsidRDefault="008C667C" w:rsidP="008C667C">
      <w:pPr>
        <w:pStyle w:val="LndNormale1"/>
        <w:rPr>
          <w:rFonts w:cs="Arial"/>
          <w:color w:val="002060"/>
          <w:szCs w:val="22"/>
        </w:rPr>
      </w:pPr>
      <w:r w:rsidRPr="008C667C">
        <w:rPr>
          <w:rFonts w:cs="Arial"/>
          <w:color w:val="002060"/>
          <w:szCs w:val="22"/>
        </w:rPr>
        <w:t xml:space="preserve">Lorenzo Casagrande Albano    </w:t>
      </w:r>
    </w:p>
    <w:p w14:paraId="4EDC447C" w14:textId="77777777" w:rsidR="008C667C" w:rsidRPr="008C667C" w:rsidRDefault="008C667C"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lastRenderedPageBreak/>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3FE87652"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F9483E">
        <w:rPr>
          <w:b/>
          <w:color w:val="002060"/>
          <w:u w:val="single"/>
        </w:rPr>
        <w:t>0</w:t>
      </w:r>
      <w:r w:rsidR="006E733E">
        <w:rPr>
          <w:b/>
          <w:color w:val="002060"/>
          <w:u w:val="single"/>
        </w:rPr>
        <w:t>5</w:t>
      </w:r>
      <w:r w:rsidR="007C5151">
        <w:rPr>
          <w:b/>
          <w:color w:val="002060"/>
          <w:u w:val="single"/>
        </w:rPr>
        <w:t>/</w:t>
      </w:r>
      <w:r w:rsidR="00B67261">
        <w:rPr>
          <w:b/>
          <w:color w:val="002060"/>
          <w:u w:val="single"/>
        </w:rPr>
        <w:t>1</w:t>
      </w:r>
      <w:r w:rsidR="00F9483E">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9AE47" w14:textId="77777777" w:rsidR="00703195" w:rsidRDefault="00703195">
      <w:r>
        <w:separator/>
      </w:r>
    </w:p>
  </w:endnote>
  <w:endnote w:type="continuationSeparator" w:id="0">
    <w:p w14:paraId="16E321CD" w14:textId="77777777" w:rsidR="00703195" w:rsidRDefault="00703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60AAA92E"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50DA4">
      <w:rPr>
        <w:rStyle w:val="Numeropagina"/>
        <w:rFonts w:ascii="Arial" w:hAnsi="Arial" w:cs="Arial"/>
        <w:color w:val="002060"/>
      </w:rPr>
      <w:t>5</w:t>
    </w:r>
    <w:r w:rsidR="006E733E">
      <w:rPr>
        <w:rStyle w:val="Numeropagina"/>
        <w:rFonts w:ascii="Arial" w:hAnsi="Arial" w:cs="Arial"/>
        <w:color w:val="002060"/>
      </w:rPr>
      <w:t>2</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3D14B" w14:textId="77777777" w:rsidR="00703195" w:rsidRDefault="00703195">
      <w:r>
        <w:separator/>
      </w:r>
    </w:p>
  </w:footnote>
  <w:footnote w:type="continuationSeparator" w:id="0">
    <w:p w14:paraId="6F7909F5" w14:textId="77777777" w:rsidR="00703195" w:rsidRDefault="007031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2"/>
  </w:num>
  <w:num w:numId="3" w16cid:durableId="57946484">
    <w:abstractNumId w:val="2"/>
  </w:num>
  <w:num w:numId="4" w16cid:durableId="564266614">
    <w:abstractNumId w:val="9"/>
  </w:num>
  <w:num w:numId="5" w16cid:durableId="1296596829">
    <w:abstractNumId w:val="10"/>
  </w:num>
  <w:num w:numId="6" w16cid:durableId="1765223722">
    <w:abstractNumId w:val="11"/>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 w:numId="13" w16cid:durableId="79753038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3D0A"/>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082D"/>
    <w:rsid w:val="00041708"/>
    <w:rsid w:val="000418E9"/>
    <w:rsid w:val="00041918"/>
    <w:rsid w:val="00042204"/>
    <w:rsid w:val="00042E43"/>
    <w:rsid w:val="00044BFA"/>
    <w:rsid w:val="00044DFA"/>
    <w:rsid w:val="00045DDA"/>
    <w:rsid w:val="00045E1D"/>
    <w:rsid w:val="00050DA4"/>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5DA9"/>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2CC6"/>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1E2"/>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1B50"/>
    <w:rsid w:val="003832A3"/>
    <w:rsid w:val="0038357D"/>
    <w:rsid w:val="00383734"/>
    <w:rsid w:val="003838B6"/>
    <w:rsid w:val="00383BC5"/>
    <w:rsid w:val="003849FA"/>
    <w:rsid w:val="00384F02"/>
    <w:rsid w:val="0038508C"/>
    <w:rsid w:val="0038522B"/>
    <w:rsid w:val="003863E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59C4"/>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E733E"/>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195"/>
    <w:rsid w:val="00703B20"/>
    <w:rsid w:val="00704185"/>
    <w:rsid w:val="007049EE"/>
    <w:rsid w:val="00704E64"/>
    <w:rsid w:val="00705849"/>
    <w:rsid w:val="007059F0"/>
    <w:rsid w:val="00705F6F"/>
    <w:rsid w:val="0070634A"/>
    <w:rsid w:val="007068CE"/>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7C"/>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9D3"/>
    <w:rsid w:val="00933BD1"/>
    <w:rsid w:val="009349AB"/>
    <w:rsid w:val="009368CA"/>
    <w:rsid w:val="009376E4"/>
    <w:rsid w:val="00937FDE"/>
    <w:rsid w:val="009405C6"/>
    <w:rsid w:val="00940984"/>
    <w:rsid w:val="00941849"/>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3A27"/>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478"/>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BF7FD3"/>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0771"/>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39D3"/>
    <w:rsid w:val="00D546D5"/>
    <w:rsid w:val="00D551E3"/>
    <w:rsid w:val="00D55638"/>
    <w:rsid w:val="00D557D7"/>
    <w:rsid w:val="00D558E4"/>
    <w:rsid w:val="00D55B80"/>
    <w:rsid w:val="00D55BD4"/>
    <w:rsid w:val="00D55D75"/>
    <w:rsid w:val="00D573AC"/>
    <w:rsid w:val="00D575DE"/>
    <w:rsid w:val="00D61356"/>
    <w:rsid w:val="00D61E23"/>
    <w:rsid w:val="00D61FC7"/>
    <w:rsid w:val="00D62B5B"/>
    <w:rsid w:val="00D62E82"/>
    <w:rsid w:val="00D62F20"/>
    <w:rsid w:val="00D62FE5"/>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5104"/>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5A91"/>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1581"/>
    <w:rsid w:val="00E0229E"/>
    <w:rsid w:val="00E0255E"/>
    <w:rsid w:val="00E0306C"/>
    <w:rsid w:val="00E032BF"/>
    <w:rsid w:val="00E0342C"/>
    <w:rsid w:val="00E03458"/>
    <w:rsid w:val="00E051D5"/>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59FA"/>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068"/>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5314"/>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83E"/>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326</TotalTime>
  <Pages>1</Pages>
  <Words>8695</Words>
  <Characters>49562</Characters>
  <Application>Microsoft Office Word</Application>
  <DocSecurity>0</DocSecurity>
  <Lines>413</Lines>
  <Paragraphs>116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58141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7</cp:revision>
  <cp:lastPrinted>2023-12-05T17:48:00Z</cp:lastPrinted>
  <dcterms:created xsi:type="dcterms:W3CDTF">2023-12-05T09:55:00Z</dcterms:created>
  <dcterms:modified xsi:type="dcterms:W3CDTF">2023-12-05T17:49:00Z</dcterms:modified>
</cp:coreProperties>
</file>