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proofErr w:type="spellStart"/>
            <w:r w:rsidRPr="00A578EF">
              <w:rPr>
                <w:rFonts w:ascii="Arial" w:hAnsi="Arial"/>
                <w:b/>
                <w:color w:val="002060"/>
                <w:sz w:val="24"/>
              </w:rPr>
              <w:t>pec</w:t>
            </w:r>
            <w:proofErr w:type="spellEnd"/>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proofErr w:type="spellStart"/>
            <w:r w:rsidRPr="00A578EF">
              <w:rPr>
                <w:rFonts w:ascii="Arial" w:hAnsi="Arial"/>
                <w:b/>
                <w:bCs/>
                <w:color w:val="002060"/>
                <w:sz w:val="24"/>
                <w:szCs w:val="24"/>
              </w:rPr>
              <w:t>Telegram</w:t>
            </w:r>
            <w:proofErr w:type="spellEnd"/>
            <w:r w:rsidRPr="00A578EF">
              <w:rPr>
                <w:rFonts w:ascii="Arial" w:hAnsi="Arial"/>
                <w:b/>
                <w:bCs/>
                <w:color w:val="002060"/>
                <w:sz w:val="24"/>
                <w:szCs w:val="24"/>
              </w:rPr>
              <w:t>:</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56314536"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0B7547">
              <w:rPr>
                <w:rFonts w:ascii="Arial" w:hAnsi="Arial" w:cs="Arial"/>
                <w:color w:val="002060"/>
                <w:sz w:val="40"/>
                <w:szCs w:val="40"/>
              </w:rPr>
              <w:t>60</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9E11C3" w:rsidRPr="00A578EF">
              <w:rPr>
                <w:rFonts w:ascii="Arial" w:hAnsi="Arial" w:cs="Arial"/>
                <w:color w:val="002060"/>
                <w:sz w:val="40"/>
                <w:szCs w:val="40"/>
              </w:rPr>
              <w:t xml:space="preserve"> </w:t>
            </w:r>
            <w:r w:rsidR="00A97E8B">
              <w:rPr>
                <w:rFonts w:ascii="Arial" w:hAnsi="Arial" w:cs="Arial"/>
                <w:color w:val="002060"/>
                <w:sz w:val="40"/>
                <w:szCs w:val="40"/>
              </w:rPr>
              <w:t>2</w:t>
            </w:r>
            <w:r w:rsidR="000B7547">
              <w:rPr>
                <w:rFonts w:ascii="Arial" w:hAnsi="Arial" w:cs="Arial"/>
                <w:color w:val="002060"/>
                <w:sz w:val="40"/>
                <w:szCs w:val="40"/>
              </w:rPr>
              <w:t>7</w:t>
            </w:r>
            <w:r w:rsidR="00CF4C7D" w:rsidRPr="00A578EF">
              <w:rPr>
                <w:rFonts w:ascii="Arial" w:hAnsi="Arial" w:cs="Arial"/>
                <w:color w:val="002060"/>
                <w:sz w:val="40"/>
                <w:szCs w:val="40"/>
              </w:rPr>
              <w:t>/</w:t>
            </w:r>
            <w:r w:rsidR="00B67261" w:rsidRPr="00A578EF">
              <w:rPr>
                <w:rFonts w:ascii="Arial" w:hAnsi="Arial" w:cs="Arial"/>
                <w:color w:val="002060"/>
                <w:sz w:val="40"/>
                <w:szCs w:val="40"/>
              </w:rPr>
              <w:t>1</w:t>
            </w:r>
            <w:r w:rsidR="00F9483E" w:rsidRPr="00A578EF">
              <w:rPr>
                <w:rFonts w:ascii="Arial" w:hAnsi="Arial" w:cs="Arial"/>
                <w:color w:val="002060"/>
                <w:sz w:val="40"/>
                <w:szCs w:val="40"/>
              </w:rPr>
              <w:t>2</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A53D29" w:rsidRPr="00A578EF">
              <w:rPr>
                <w:rFonts w:ascii="Arial" w:hAnsi="Arial" w:cs="Arial"/>
                <w:color w:val="002060"/>
                <w:sz w:val="40"/>
                <w:szCs w:val="40"/>
              </w:rPr>
              <w:t>3</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D5E00"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AD5E00">
        <w:rPr>
          <w:color w:val="FFFFFF" w:themeColor="background1"/>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3A2EEDF0"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9254AB">
          <w:rPr>
            <w:noProof/>
            <w:webHidden/>
            <w:color w:val="002060"/>
          </w:rPr>
          <w:t>1</w:t>
        </w:r>
        <w:r w:rsidR="00AC19D9" w:rsidRPr="00A578EF">
          <w:rPr>
            <w:noProof/>
            <w:webHidden/>
            <w:color w:val="002060"/>
          </w:rPr>
          <w:fldChar w:fldCharType="end"/>
        </w:r>
      </w:hyperlink>
    </w:p>
    <w:p w14:paraId="112EDB38" w14:textId="1BC5CDE6" w:rsidR="00AC19D9" w:rsidRPr="00A578EF" w:rsidRDefault="009254AB"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4D9CAD43" w14:textId="474A80C8" w:rsidR="00AC19D9" w:rsidRPr="00A578EF" w:rsidRDefault="009254AB"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0EAFCCD8" w14:textId="50205511" w:rsidR="00AC19D9" w:rsidRPr="00A578EF" w:rsidRDefault="009254AB"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Pr>
            <w:noProof/>
            <w:webHidden/>
            <w:color w:val="002060"/>
          </w:rPr>
          <w:t>2</w:t>
        </w:r>
        <w:r w:rsidR="00AC19D9" w:rsidRPr="00A578EF">
          <w:rPr>
            <w:noProof/>
            <w:webHidden/>
            <w:color w:val="002060"/>
          </w:rPr>
          <w:fldChar w:fldCharType="end"/>
        </w:r>
      </w:hyperlink>
    </w:p>
    <w:p w14:paraId="0952245B" w14:textId="6A71C732" w:rsidR="00AC19D9" w:rsidRPr="00A578EF" w:rsidRDefault="009254AB"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Pr>
            <w:noProof/>
            <w:webHidden/>
            <w:color w:val="002060"/>
          </w:rPr>
          <w:t>2</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Pr="00A578EF" w:rsidRDefault="00A95B01" w:rsidP="00586675">
      <w:pPr>
        <w:pStyle w:val="LndNormale1"/>
        <w:rPr>
          <w:color w:val="002060"/>
        </w:rPr>
      </w:pPr>
    </w:p>
    <w:p w14:paraId="3B6A2114" w14:textId="38ED8AA7" w:rsidR="007C5151" w:rsidRPr="00A578EF"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4BFE22D7" w14:textId="77777777" w:rsidR="005D401C" w:rsidRDefault="005D401C" w:rsidP="005D401C">
      <w:pPr>
        <w:rPr>
          <w:rFonts w:ascii="Arial" w:hAnsi="Arial" w:cs="Arial"/>
          <w:color w:val="002060"/>
          <w:sz w:val="22"/>
          <w:szCs w:val="22"/>
        </w:rPr>
      </w:pPr>
    </w:p>
    <w:p w14:paraId="67B3359C" w14:textId="77777777" w:rsidR="006776B7" w:rsidRDefault="006776B7" w:rsidP="006776B7">
      <w:pPr>
        <w:jc w:val="center"/>
        <w:rPr>
          <w:rFonts w:ascii="Arial" w:hAnsi="Arial" w:cs="Arial"/>
          <w:b/>
          <w:color w:val="002060"/>
          <w:sz w:val="28"/>
          <w:szCs w:val="28"/>
        </w:rPr>
      </w:pPr>
      <w:r w:rsidRPr="006776B7">
        <w:rPr>
          <w:rFonts w:ascii="Arial" w:hAnsi="Arial" w:cs="Arial"/>
          <w:b/>
          <w:color w:val="002060"/>
          <w:sz w:val="28"/>
          <w:szCs w:val="28"/>
        </w:rPr>
        <w:t>MESSAGGIO AUGURALE</w:t>
      </w:r>
    </w:p>
    <w:p w14:paraId="01965CB5" w14:textId="2089FD3C" w:rsidR="006776B7" w:rsidRPr="006776B7" w:rsidRDefault="006776B7" w:rsidP="006776B7">
      <w:pPr>
        <w:jc w:val="center"/>
        <w:rPr>
          <w:rFonts w:ascii="Arial" w:hAnsi="Arial" w:cs="Arial"/>
          <w:b/>
          <w:color w:val="002060"/>
          <w:sz w:val="28"/>
          <w:szCs w:val="28"/>
        </w:rPr>
      </w:pPr>
      <w:r w:rsidRPr="006776B7">
        <w:rPr>
          <w:rFonts w:ascii="Arial" w:hAnsi="Arial" w:cs="Arial"/>
          <w:b/>
          <w:color w:val="002060"/>
          <w:sz w:val="28"/>
          <w:szCs w:val="28"/>
        </w:rPr>
        <w:t>DEL PRESIDENTE DELLA LEGA NAZIONAL</w:t>
      </w:r>
      <w:r w:rsidR="0066020E">
        <w:rPr>
          <w:rFonts w:ascii="Arial" w:hAnsi="Arial" w:cs="Arial"/>
          <w:b/>
          <w:color w:val="002060"/>
          <w:sz w:val="28"/>
          <w:szCs w:val="28"/>
        </w:rPr>
        <w:t>E</w:t>
      </w:r>
      <w:r w:rsidRPr="006776B7">
        <w:rPr>
          <w:rFonts w:ascii="Arial" w:hAnsi="Arial" w:cs="Arial"/>
          <w:b/>
          <w:color w:val="002060"/>
          <w:sz w:val="28"/>
          <w:szCs w:val="28"/>
        </w:rPr>
        <w:t xml:space="preserve"> DILETTANTI</w:t>
      </w:r>
    </w:p>
    <w:p w14:paraId="006F4621" w14:textId="77777777" w:rsidR="006776B7" w:rsidRPr="006776B7" w:rsidRDefault="006776B7" w:rsidP="006776B7">
      <w:pPr>
        <w:jc w:val="center"/>
        <w:rPr>
          <w:rFonts w:ascii="Arial" w:hAnsi="Arial" w:cs="Arial"/>
          <w:b/>
          <w:color w:val="002060"/>
          <w:sz w:val="24"/>
          <w:szCs w:val="24"/>
          <w:u w:val="single"/>
        </w:rPr>
      </w:pPr>
    </w:p>
    <w:p w14:paraId="47E20035" w14:textId="77777777" w:rsidR="006776B7" w:rsidRPr="006776B7" w:rsidRDefault="006776B7" w:rsidP="006776B7">
      <w:pPr>
        <w:pStyle w:val="Nessunaspaziatura"/>
        <w:jc w:val="both"/>
        <w:rPr>
          <w:rFonts w:ascii="Arial" w:hAnsi="Arial" w:cs="Arial"/>
          <w:color w:val="002060"/>
          <w:sz w:val="24"/>
          <w:szCs w:val="24"/>
        </w:rPr>
      </w:pPr>
      <w:r w:rsidRPr="006776B7">
        <w:rPr>
          <w:rFonts w:ascii="Arial" w:hAnsi="Arial" w:cs="Arial"/>
          <w:color w:val="002060"/>
          <w:sz w:val="24"/>
          <w:szCs w:val="24"/>
        </w:rPr>
        <w:t>In occasione delle festività natalizie, desidero inviare a ciascuno di voi i miei più sinceri auguri di Buon Natale e Felice Anno Nuovo. In questo periodo di gioia e riflessione, è un privilegio estendere i migliori pensieri a tutti coloro che fanno parte della nostra grande famiglia della Lega Nazionale Dilettanti.</w:t>
      </w:r>
    </w:p>
    <w:p w14:paraId="442EDAA3" w14:textId="77777777" w:rsidR="006776B7" w:rsidRPr="006776B7" w:rsidRDefault="006776B7" w:rsidP="006776B7">
      <w:pPr>
        <w:pStyle w:val="Nessunaspaziatura"/>
        <w:jc w:val="both"/>
        <w:rPr>
          <w:rFonts w:ascii="Arial" w:hAnsi="Arial" w:cs="Arial"/>
          <w:color w:val="002060"/>
          <w:sz w:val="24"/>
          <w:szCs w:val="24"/>
        </w:rPr>
      </w:pPr>
      <w:r w:rsidRPr="006776B7">
        <w:rPr>
          <w:rFonts w:ascii="Arial" w:hAnsi="Arial" w:cs="Arial"/>
          <w:color w:val="002060"/>
          <w:sz w:val="24"/>
          <w:szCs w:val="24"/>
        </w:rPr>
        <w:t>Il 2023 è stato un anno importante, caratterizzato dalla dedizione, dal sacrificio e dai successi che abbiamo raggiunto insieme. Abbiamo superato sfide, celebrato vittorie e consolidato il nostro legame come una grande comunità unita dalla passione per il calcio.</w:t>
      </w:r>
    </w:p>
    <w:p w14:paraId="54868797" w14:textId="77777777" w:rsidR="006776B7" w:rsidRPr="006776B7" w:rsidRDefault="006776B7" w:rsidP="006776B7">
      <w:pPr>
        <w:pStyle w:val="Nessunaspaziatura"/>
        <w:jc w:val="both"/>
        <w:rPr>
          <w:rFonts w:ascii="Arial" w:hAnsi="Arial" w:cs="Arial"/>
          <w:color w:val="002060"/>
          <w:sz w:val="24"/>
          <w:szCs w:val="24"/>
        </w:rPr>
      </w:pPr>
      <w:r w:rsidRPr="006776B7">
        <w:rPr>
          <w:rFonts w:ascii="Arial" w:hAnsi="Arial" w:cs="Arial"/>
          <w:color w:val="002060"/>
          <w:sz w:val="24"/>
          <w:szCs w:val="24"/>
        </w:rPr>
        <w:t>Voglio esprimere la mia gratitudine per il vostro impegno costante e la vostra lealtà. Siete il cuore pulsante della Lega, e senza di voi, società, tesserati e arbitri, niente sarebbe possibile.</w:t>
      </w:r>
    </w:p>
    <w:p w14:paraId="480C86AB" w14:textId="77777777" w:rsidR="006776B7" w:rsidRPr="006776B7" w:rsidRDefault="006776B7" w:rsidP="006776B7">
      <w:pPr>
        <w:pStyle w:val="Nessunaspaziatura"/>
        <w:jc w:val="both"/>
        <w:rPr>
          <w:rFonts w:ascii="Arial" w:hAnsi="Arial" w:cs="Arial"/>
          <w:color w:val="002060"/>
          <w:sz w:val="24"/>
          <w:szCs w:val="24"/>
        </w:rPr>
      </w:pPr>
      <w:r w:rsidRPr="006776B7">
        <w:rPr>
          <w:rFonts w:ascii="Arial" w:hAnsi="Arial" w:cs="Arial"/>
          <w:color w:val="002060"/>
          <w:sz w:val="24"/>
          <w:szCs w:val="24"/>
        </w:rPr>
        <w:t xml:space="preserve">La Lega Nazionale Dilettanti, grazie al lavoro del Consiglio Direttivo e delle strutture, s’impegna   quotidianamente per trasmettere nuovi stimoli all’intero sistema, attraverso progetti </w:t>
      </w:r>
      <w:r w:rsidRPr="006776B7">
        <w:rPr>
          <w:rFonts w:ascii="Arial" w:hAnsi="Arial" w:cs="Arial"/>
          <w:color w:val="002060"/>
          <w:sz w:val="24"/>
          <w:szCs w:val="24"/>
        </w:rPr>
        <w:lastRenderedPageBreak/>
        <w:t>e iniziative indirizzati ad azioni concrete in favore delle Associate. Lavoriamo per essere all’altezza delle aspettative e rimanere al passo con i tempi.</w:t>
      </w:r>
    </w:p>
    <w:p w14:paraId="23972DA8" w14:textId="77777777" w:rsidR="006776B7" w:rsidRPr="006776B7" w:rsidRDefault="006776B7" w:rsidP="006776B7">
      <w:pPr>
        <w:pStyle w:val="Nessunaspaziatura"/>
        <w:jc w:val="both"/>
        <w:rPr>
          <w:rFonts w:ascii="Arial" w:hAnsi="Arial" w:cs="Arial"/>
          <w:color w:val="002060"/>
          <w:sz w:val="24"/>
          <w:szCs w:val="24"/>
        </w:rPr>
      </w:pPr>
      <w:r w:rsidRPr="006776B7">
        <w:rPr>
          <w:rFonts w:ascii="Arial" w:hAnsi="Arial" w:cs="Arial"/>
          <w:color w:val="002060"/>
          <w:sz w:val="24"/>
          <w:szCs w:val="24"/>
        </w:rPr>
        <w:t>Si sta concludendo un anno impegnativo caratterizzato dall’entrata in vigore della riforma dell’ordinamento sportivo, una vera e propria rivoluzione copernicana per il calcio di base. Non dobbiamo indietreggiare, e voi non lo state facendo. Colgo l’occasione per ringraziare tutte le società dilettantistiche e giovanili che, in un momento di grande cambiamento, stanno dimostrando grande senso di responsabilità, rispettando le regole con comportamenti corretti. In questo passaggio epocale la LND vi sostiene con l’impegno di tutte le strutture centrali e territoriali, ed al contempo, con il dialogo costante ed il confronto aperto con le istituzioni per tutelare l'associazionismo di base e le società dilettantistiche che avvicinano i giovani allo sport.</w:t>
      </w:r>
    </w:p>
    <w:p w14:paraId="79BF5035" w14:textId="77777777" w:rsidR="006776B7" w:rsidRPr="006776B7" w:rsidRDefault="006776B7" w:rsidP="006776B7">
      <w:pPr>
        <w:pStyle w:val="Nessunaspaziatura"/>
        <w:jc w:val="both"/>
        <w:rPr>
          <w:rFonts w:ascii="Arial" w:hAnsi="Arial" w:cs="Arial"/>
          <w:color w:val="002060"/>
          <w:sz w:val="24"/>
          <w:szCs w:val="24"/>
        </w:rPr>
      </w:pPr>
      <w:r w:rsidRPr="006776B7">
        <w:rPr>
          <w:rFonts w:ascii="Arial" w:hAnsi="Arial" w:cs="Arial"/>
          <w:color w:val="002060"/>
          <w:sz w:val="24"/>
          <w:szCs w:val="24"/>
        </w:rPr>
        <w:t xml:space="preserve">State facendo un grande lavoro. I dati parlano chiaro. Al termine della stagione 2022/2023 il numero complessivo dei tesserati è risultato migliore rispetto alla stagione 2021/2022 che aveva recuperato i livelli </w:t>
      </w:r>
      <w:proofErr w:type="spellStart"/>
      <w:proofErr w:type="gramStart"/>
      <w:r w:rsidRPr="006776B7">
        <w:rPr>
          <w:rFonts w:ascii="Arial" w:hAnsi="Arial" w:cs="Arial"/>
          <w:color w:val="002060"/>
          <w:sz w:val="24"/>
          <w:szCs w:val="24"/>
        </w:rPr>
        <w:t>pre</w:t>
      </w:r>
      <w:proofErr w:type="spellEnd"/>
      <w:r w:rsidRPr="006776B7">
        <w:rPr>
          <w:rFonts w:ascii="Arial" w:hAnsi="Arial" w:cs="Arial"/>
          <w:color w:val="002060"/>
          <w:sz w:val="24"/>
          <w:szCs w:val="24"/>
        </w:rPr>
        <w:t xml:space="preserve"> pandemia</w:t>
      </w:r>
      <w:proofErr w:type="gramEnd"/>
      <w:r w:rsidRPr="006776B7">
        <w:rPr>
          <w:rFonts w:ascii="Arial" w:hAnsi="Arial" w:cs="Arial"/>
          <w:color w:val="002060"/>
          <w:sz w:val="24"/>
          <w:szCs w:val="24"/>
        </w:rPr>
        <w:t>. Stiamo crescendo non solo nei numeri; stiamo crescendo con la cultura dei valori grazie ad una sostanza etica forte.</w:t>
      </w:r>
    </w:p>
    <w:p w14:paraId="3B74FAB7" w14:textId="77777777" w:rsidR="006776B7" w:rsidRPr="006776B7" w:rsidRDefault="006776B7" w:rsidP="006776B7">
      <w:pPr>
        <w:pStyle w:val="Nessunaspaziatura"/>
        <w:jc w:val="both"/>
        <w:rPr>
          <w:rFonts w:ascii="Arial" w:hAnsi="Arial" w:cs="Arial"/>
          <w:color w:val="002060"/>
          <w:sz w:val="24"/>
          <w:szCs w:val="24"/>
        </w:rPr>
      </w:pPr>
      <w:r w:rsidRPr="006776B7">
        <w:rPr>
          <w:rFonts w:ascii="Arial" w:hAnsi="Arial" w:cs="Arial"/>
          <w:color w:val="002060"/>
          <w:sz w:val="24"/>
          <w:szCs w:val="24"/>
        </w:rPr>
        <w:t>“Lo sport deve svolgere un ruolo importante nella tutela della salute, nell’educazione morale, culturale e fisica e nella promozione della comprensione internazionale della pace”. Sono i principi ispiratori dello sport in base alle convenzioni internazionali. Ci ricordano che ogni calciatrice, calciatore, allenatore, dirigente e arbitro può fare la differenza. Non dimenticatelo mai.</w:t>
      </w:r>
    </w:p>
    <w:p w14:paraId="11C302E5" w14:textId="77777777" w:rsidR="006776B7" w:rsidRPr="006776B7" w:rsidRDefault="006776B7" w:rsidP="006776B7">
      <w:pPr>
        <w:pStyle w:val="Nessunaspaziatura"/>
        <w:jc w:val="both"/>
        <w:rPr>
          <w:rFonts w:ascii="Arial" w:hAnsi="Arial" w:cs="Arial"/>
          <w:color w:val="002060"/>
          <w:sz w:val="24"/>
          <w:szCs w:val="24"/>
          <w:shd w:val="clear" w:color="auto" w:fill="FFFFFF"/>
        </w:rPr>
      </w:pPr>
      <w:r w:rsidRPr="006776B7">
        <w:rPr>
          <w:rFonts w:ascii="Arial" w:hAnsi="Arial" w:cs="Arial"/>
          <w:color w:val="002060"/>
          <w:sz w:val="24"/>
          <w:szCs w:val="24"/>
          <w:shd w:val="clear" w:color="auto" w:fill="FFFFFF"/>
        </w:rPr>
        <w:t>In questo periodo di festa, vi auguro serenità, gioia e momenti preziosi in compagnia dei vostri cari. Che il nuovo anno porti con sé nuove sfide, ma anche nuove opportunità per crescere, imparare e trarre ispirazione l'uno dall'altro.</w:t>
      </w:r>
    </w:p>
    <w:p w14:paraId="0152B874" w14:textId="77777777" w:rsidR="006776B7" w:rsidRPr="006776B7" w:rsidRDefault="006776B7" w:rsidP="006776B7">
      <w:pPr>
        <w:pStyle w:val="Nessunaspaziatura"/>
        <w:jc w:val="both"/>
        <w:rPr>
          <w:rFonts w:ascii="Arial" w:hAnsi="Arial" w:cs="Arial"/>
          <w:i/>
          <w:color w:val="002060"/>
          <w:sz w:val="24"/>
          <w:szCs w:val="24"/>
        </w:rPr>
      </w:pPr>
      <w:r w:rsidRPr="006776B7">
        <w:rPr>
          <w:rFonts w:ascii="Arial" w:hAnsi="Arial" w:cs="Arial"/>
          <w:color w:val="002060"/>
          <w:sz w:val="24"/>
          <w:szCs w:val="24"/>
        </w:rPr>
        <w:tab/>
      </w:r>
      <w:r w:rsidRPr="006776B7">
        <w:rPr>
          <w:rFonts w:ascii="Arial" w:hAnsi="Arial" w:cs="Arial"/>
          <w:color w:val="002060"/>
          <w:sz w:val="24"/>
          <w:szCs w:val="24"/>
        </w:rPr>
        <w:tab/>
      </w:r>
      <w:r w:rsidRPr="006776B7">
        <w:rPr>
          <w:rFonts w:ascii="Arial" w:hAnsi="Arial" w:cs="Arial"/>
          <w:color w:val="002060"/>
          <w:sz w:val="24"/>
          <w:szCs w:val="24"/>
        </w:rPr>
        <w:tab/>
      </w:r>
      <w:r w:rsidRPr="006776B7">
        <w:rPr>
          <w:rFonts w:ascii="Arial" w:hAnsi="Arial" w:cs="Arial"/>
          <w:color w:val="002060"/>
          <w:sz w:val="24"/>
          <w:szCs w:val="24"/>
        </w:rPr>
        <w:tab/>
      </w:r>
      <w:r w:rsidRPr="006776B7">
        <w:rPr>
          <w:rFonts w:ascii="Arial" w:hAnsi="Arial" w:cs="Arial"/>
          <w:color w:val="002060"/>
          <w:sz w:val="24"/>
          <w:szCs w:val="24"/>
        </w:rPr>
        <w:tab/>
      </w:r>
      <w:r w:rsidRPr="006776B7">
        <w:rPr>
          <w:rFonts w:ascii="Arial" w:hAnsi="Arial" w:cs="Arial"/>
          <w:color w:val="002060"/>
          <w:sz w:val="24"/>
          <w:szCs w:val="24"/>
        </w:rPr>
        <w:tab/>
      </w:r>
      <w:r w:rsidRPr="006776B7">
        <w:rPr>
          <w:rFonts w:ascii="Arial" w:hAnsi="Arial" w:cs="Arial"/>
          <w:color w:val="002060"/>
          <w:sz w:val="24"/>
          <w:szCs w:val="24"/>
        </w:rPr>
        <w:tab/>
      </w:r>
      <w:r w:rsidRPr="006776B7">
        <w:rPr>
          <w:rFonts w:ascii="Arial" w:hAnsi="Arial" w:cs="Arial"/>
          <w:color w:val="002060"/>
          <w:sz w:val="24"/>
          <w:szCs w:val="24"/>
        </w:rPr>
        <w:tab/>
      </w:r>
      <w:r w:rsidRPr="006776B7">
        <w:rPr>
          <w:rFonts w:ascii="Arial" w:hAnsi="Arial" w:cs="Arial"/>
          <w:i/>
          <w:color w:val="002060"/>
          <w:sz w:val="24"/>
          <w:szCs w:val="24"/>
        </w:rPr>
        <w:t>Giancarlo Abete</w:t>
      </w:r>
    </w:p>
    <w:p w14:paraId="7B944134" w14:textId="77777777" w:rsidR="006776B7" w:rsidRPr="006776B7" w:rsidRDefault="006776B7" w:rsidP="005D401C">
      <w:pPr>
        <w:rPr>
          <w:rFonts w:ascii="Arial" w:hAnsi="Arial" w:cs="Arial"/>
          <w:color w:val="002060"/>
          <w:sz w:val="22"/>
          <w:szCs w:val="22"/>
        </w:rPr>
      </w:pPr>
    </w:p>
    <w:p w14:paraId="74B664D5" w14:textId="77777777" w:rsidR="006776B7" w:rsidRPr="006776B7" w:rsidRDefault="006776B7" w:rsidP="006776B7">
      <w:pPr>
        <w:pStyle w:val="LndNormale1"/>
        <w:rPr>
          <w:b/>
          <w:color w:val="002060"/>
          <w:sz w:val="28"/>
          <w:szCs w:val="28"/>
        </w:rPr>
      </w:pPr>
      <w:r w:rsidRPr="006776B7">
        <w:rPr>
          <w:b/>
          <w:color w:val="002060"/>
          <w:sz w:val="28"/>
          <w:szCs w:val="28"/>
        </w:rPr>
        <w:t>C.U. n. 232 del 21.12.2023 L.N.D.</w:t>
      </w:r>
    </w:p>
    <w:p w14:paraId="22192472" w14:textId="77777777" w:rsidR="006776B7" w:rsidRDefault="006776B7" w:rsidP="006776B7">
      <w:pPr>
        <w:pStyle w:val="Nessunaspaziatura"/>
        <w:jc w:val="both"/>
        <w:rPr>
          <w:rFonts w:ascii="Arial" w:hAnsi="Arial" w:cs="Arial"/>
          <w:color w:val="002060"/>
        </w:rPr>
      </w:pPr>
    </w:p>
    <w:p w14:paraId="14472B47" w14:textId="5F86CD8A" w:rsidR="006776B7" w:rsidRPr="006776B7" w:rsidRDefault="006776B7" w:rsidP="006776B7">
      <w:pPr>
        <w:pStyle w:val="Nessunaspaziatura"/>
        <w:jc w:val="both"/>
        <w:rPr>
          <w:rFonts w:ascii="Arial" w:hAnsi="Arial" w:cs="Arial"/>
          <w:color w:val="002060"/>
        </w:rPr>
      </w:pPr>
      <w:r w:rsidRPr="006776B7">
        <w:rPr>
          <w:rFonts w:ascii="Arial" w:hAnsi="Arial" w:cs="Arial"/>
          <w:color w:val="002060"/>
        </w:rPr>
        <w:t>Si pubblica in allegato il CU in epigrafe contenente l’intesa fra la F.I.G.C., la L.N.D. e l’A.I.A.C. per la sostituzione della disposizione contenuta nel paragrafo 14 del CU n. 1 della L</w:t>
      </w:r>
      <w:r w:rsidR="000C2B65">
        <w:rPr>
          <w:rFonts w:ascii="Arial" w:hAnsi="Arial" w:cs="Arial"/>
          <w:color w:val="002060"/>
        </w:rPr>
        <w:t>.</w:t>
      </w:r>
      <w:r w:rsidRPr="006776B7">
        <w:rPr>
          <w:rFonts w:ascii="Arial" w:hAnsi="Arial" w:cs="Arial"/>
          <w:color w:val="002060"/>
        </w:rPr>
        <w:t>N.D. del 1.7.2023.</w:t>
      </w:r>
    </w:p>
    <w:p w14:paraId="09540BDA" w14:textId="77777777" w:rsidR="006776B7" w:rsidRDefault="006776B7" w:rsidP="006776B7">
      <w:pPr>
        <w:rPr>
          <w:color w:val="002060"/>
        </w:rPr>
      </w:pPr>
    </w:p>
    <w:p w14:paraId="15B0BE16" w14:textId="77777777" w:rsidR="006776B7" w:rsidRPr="006776B7" w:rsidRDefault="006776B7" w:rsidP="006776B7">
      <w:pPr>
        <w:rPr>
          <w:color w:val="002060"/>
        </w:rPr>
      </w:pPr>
    </w:p>
    <w:p w14:paraId="7857617D" w14:textId="77777777" w:rsidR="006776B7" w:rsidRPr="006776B7" w:rsidRDefault="006776B7" w:rsidP="006776B7">
      <w:pPr>
        <w:pStyle w:val="LndNormale1"/>
        <w:rPr>
          <w:b/>
          <w:color w:val="002060"/>
          <w:sz w:val="28"/>
          <w:szCs w:val="28"/>
        </w:rPr>
      </w:pPr>
      <w:r w:rsidRPr="006776B7">
        <w:rPr>
          <w:b/>
          <w:color w:val="002060"/>
          <w:sz w:val="28"/>
          <w:szCs w:val="28"/>
        </w:rPr>
        <w:t>CIRCOLARE N. 33 DEL 18.12.2023</w:t>
      </w:r>
    </w:p>
    <w:p w14:paraId="14696E90" w14:textId="77777777" w:rsidR="006776B7" w:rsidRDefault="006776B7" w:rsidP="006776B7">
      <w:pPr>
        <w:pStyle w:val="LndNormale1"/>
        <w:rPr>
          <w:color w:val="002060"/>
        </w:rPr>
      </w:pPr>
    </w:p>
    <w:p w14:paraId="4B43FA8F" w14:textId="3878FC07" w:rsidR="006776B7" w:rsidRPr="006776B7" w:rsidRDefault="006776B7" w:rsidP="006776B7">
      <w:pPr>
        <w:pStyle w:val="LndNormale1"/>
        <w:rPr>
          <w:color w:val="002060"/>
        </w:rPr>
      </w:pPr>
      <w:r w:rsidRPr="006776B7">
        <w:rPr>
          <w:color w:val="002060"/>
        </w:rPr>
        <w:t>Si trasmette, per opportuna conoscenza, la copia della circolare n. 36-2023 elaborata dal Centro Studi Tributari della L.N.D. avente per oggetto:</w:t>
      </w:r>
    </w:p>
    <w:p w14:paraId="09F02D6C" w14:textId="77777777" w:rsidR="006776B7" w:rsidRPr="006776B7" w:rsidRDefault="006776B7" w:rsidP="006776B7">
      <w:pPr>
        <w:pStyle w:val="LndNormale1"/>
        <w:rPr>
          <w:b/>
          <w:i/>
          <w:color w:val="002060"/>
        </w:rPr>
      </w:pPr>
      <w:r w:rsidRPr="006776B7">
        <w:rPr>
          <w:b/>
          <w:i/>
          <w:color w:val="002060"/>
        </w:rPr>
        <w:t>“Conversione in legge del D.L. n. 145/2023 – Proroga al 30 giugno 2024 per l’adeguamento degli statuti delle ASD e SSD alle disposizioni del D.Lgs n. 36/2021 – Proroga al 18 dicembre 2023 per il pagamento della 1^ e 2^ rata rottamazione bis – Interessi legali anno 2024 al 2,5%”</w:t>
      </w:r>
    </w:p>
    <w:p w14:paraId="42D4B1D1" w14:textId="77777777" w:rsidR="006776B7" w:rsidRDefault="006776B7" w:rsidP="005D401C">
      <w:pPr>
        <w:rPr>
          <w:rFonts w:ascii="Arial" w:hAnsi="Arial" w:cs="Arial"/>
          <w:color w:val="002060"/>
          <w:sz w:val="22"/>
          <w:szCs w:val="22"/>
        </w:rPr>
      </w:pPr>
    </w:p>
    <w:p w14:paraId="7F289D64" w14:textId="77777777" w:rsidR="006776B7" w:rsidRPr="00A578EF" w:rsidRDefault="006776B7"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304DEE97" w14:textId="77777777" w:rsidR="00452DF4" w:rsidRPr="00A578EF" w:rsidRDefault="00452DF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22C66A4B" w14:textId="77777777" w:rsidR="00AD638B" w:rsidRDefault="00AD638B"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lastRenderedPageBreak/>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73279D72" w14:textId="77777777" w:rsidR="00AD638B" w:rsidRDefault="00AD638B" w:rsidP="005D401C">
      <w:pPr>
        <w:rPr>
          <w:rFonts w:ascii="Arial" w:hAnsi="Arial" w:cs="Arial"/>
          <w:color w:val="002060"/>
          <w:sz w:val="22"/>
          <w:szCs w:val="22"/>
        </w:rPr>
      </w:pPr>
    </w:p>
    <w:p w14:paraId="6391F98E" w14:textId="77777777" w:rsidR="006776B7" w:rsidRDefault="006776B7" w:rsidP="005D401C">
      <w:pPr>
        <w:rPr>
          <w:rFonts w:ascii="Arial" w:hAnsi="Arial" w:cs="Arial"/>
          <w:color w:val="002060"/>
          <w:sz w:val="22"/>
          <w:szCs w:val="22"/>
        </w:rPr>
      </w:pPr>
    </w:p>
    <w:p w14:paraId="267F94AE" w14:textId="77777777" w:rsidR="006776B7" w:rsidRPr="006776B7" w:rsidRDefault="006776B7" w:rsidP="006776B7">
      <w:pPr>
        <w:pStyle w:val="LndNormale1"/>
        <w:rPr>
          <w:b/>
          <w:color w:val="002060"/>
          <w:sz w:val="28"/>
          <w:szCs w:val="28"/>
        </w:rPr>
      </w:pPr>
      <w:r w:rsidRPr="006776B7">
        <w:rPr>
          <w:b/>
          <w:color w:val="002060"/>
          <w:sz w:val="28"/>
          <w:szCs w:val="28"/>
        </w:rPr>
        <w:t>LISTE DI SVINCOLO SUPPLETIVE (Art. 107/N.O.I.F.)</w:t>
      </w:r>
    </w:p>
    <w:p w14:paraId="0777ADFB" w14:textId="77777777" w:rsidR="006776B7" w:rsidRPr="006776B7" w:rsidRDefault="006776B7" w:rsidP="006776B7">
      <w:pPr>
        <w:pStyle w:val="LndNormale1"/>
        <w:rPr>
          <w:color w:val="002060"/>
        </w:rPr>
      </w:pPr>
    </w:p>
    <w:p w14:paraId="155A36B3" w14:textId="77777777" w:rsidR="006776B7" w:rsidRPr="006776B7" w:rsidRDefault="006776B7" w:rsidP="006776B7">
      <w:pPr>
        <w:pStyle w:val="LndNormale1"/>
        <w:rPr>
          <w:color w:val="002060"/>
        </w:rPr>
      </w:pPr>
      <w:r w:rsidRPr="006776B7">
        <w:rPr>
          <w:color w:val="002060"/>
        </w:rPr>
        <w:t xml:space="preserve">Si allegano gli elenchi dei calciatori svincolati con liste suppletive dal 1° dicembre 2023 al 14 dicembre 2023 (DILETTANTI E GIOVANI CALCIATORI). </w:t>
      </w:r>
    </w:p>
    <w:p w14:paraId="43336A3E" w14:textId="77777777" w:rsidR="006776B7" w:rsidRPr="006776B7" w:rsidRDefault="006776B7" w:rsidP="005D401C">
      <w:pPr>
        <w:rPr>
          <w:rFonts w:ascii="Arial" w:hAnsi="Arial" w:cs="Arial"/>
          <w:color w:val="002060"/>
          <w:sz w:val="22"/>
          <w:szCs w:val="22"/>
        </w:rPr>
      </w:pPr>
    </w:p>
    <w:p w14:paraId="10D56077" w14:textId="77777777" w:rsidR="000B7547" w:rsidRPr="00AD638B" w:rsidRDefault="000B7547" w:rsidP="005D401C">
      <w:pPr>
        <w:rPr>
          <w:rFonts w:ascii="Arial" w:hAnsi="Arial" w:cs="Arial"/>
          <w:b/>
          <w:bCs/>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A578EF">
        <w:rPr>
          <w:color w:val="FFFFFF" w:themeColor="background1"/>
        </w:rPr>
        <w:t>NOTIZIE SU ATTIVITA’ AGONISTICA</w:t>
      </w:r>
      <w:bookmarkEnd w:id="6"/>
      <w:bookmarkEnd w:id="7"/>
      <w:bookmarkEnd w:id="8"/>
      <w:bookmarkEnd w:id="9"/>
      <w:bookmarkEnd w:id="10"/>
    </w:p>
    <w:p w14:paraId="7EFC1EE1" w14:textId="77777777" w:rsidR="00683D81" w:rsidRDefault="00683D81" w:rsidP="00552106">
      <w:pPr>
        <w:pStyle w:val="breakline"/>
        <w:rPr>
          <w:rFonts w:eastAsiaTheme="minorEastAsia"/>
          <w:color w:val="002060"/>
        </w:rPr>
      </w:pPr>
    </w:p>
    <w:p w14:paraId="6B807C9D" w14:textId="77777777" w:rsidR="000C2B65" w:rsidRPr="006A00C8" w:rsidRDefault="000C2B65" w:rsidP="000C2B65">
      <w:pPr>
        <w:pStyle w:val="titolocampionato0"/>
        <w:shd w:val="clear" w:color="auto" w:fill="CCCCCC"/>
        <w:spacing w:before="80" w:after="40"/>
        <w:rPr>
          <w:color w:val="002060"/>
        </w:rPr>
      </w:pPr>
      <w:r w:rsidRPr="006A00C8">
        <w:rPr>
          <w:color w:val="002060"/>
        </w:rPr>
        <w:t>CALCIO A CINQUE SERIE C2</w:t>
      </w:r>
    </w:p>
    <w:p w14:paraId="3B397498" w14:textId="77777777" w:rsidR="000C2B65" w:rsidRPr="006A00C8" w:rsidRDefault="000C2B65" w:rsidP="000C2B65">
      <w:pPr>
        <w:pStyle w:val="titoloprinc0"/>
        <w:rPr>
          <w:color w:val="002060"/>
        </w:rPr>
      </w:pPr>
      <w:r w:rsidRPr="006A00C8">
        <w:rPr>
          <w:color w:val="002060"/>
        </w:rPr>
        <w:t>RISULTATI</w:t>
      </w:r>
    </w:p>
    <w:p w14:paraId="263AB1E1" w14:textId="77777777" w:rsidR="000C2B65" w:rsidRPr="006A00C8" w:rsidRDefault="000C2B65" w:rsidP="000C2B65">
      <w:pPr>
        <w:pStyle w:val="breakline"/>
        <w:rPr>
          <w:color w:val="002060"/>
        </w:rPr>
      </w:pPr>
    </w:p>
    <w:p w14:paraId="34C6C33B" w14:textId="77777777" w:rsidR="000C2B65" w:rsidRPr="006A00C8" w:rsidRDefault="000C2B65" w:rsidP="000C2B65">
      <w:pPr>
        <w:pStyle w:val="sottotitolocampionato10"/>
        <w:rPr>
          <w:color w:val="002060"/>
        </w:rPr>
      </w:pPr>
      <w:r w:rsidRPr="006A00C8">
        <w:rPr>
          <w:color w:val="002060"/>
        </w:rPr>
        <w:t>RISULTATI UFFICIALI GARE DEL 15/12/2023</w:t>
      </w:r>
    </w:p>
    <w:p w14:paraId="483C74A4" w14:textId="77777777" w:rsidR="000C2B65" w:rsidRPr="000C2B65" w:rsidRDefault="000C2B65" w:rsidP="000C2B65">
      <w:pPr>
        <w:pStyle w:val="sottotitolocampionato20"/>
        <w:spacing w:before="0" w:beforeAutospacing="0" w:after="0" w:afterAutospacing="0"/>
        <w:rPr>
          <w:rFonts w:ascii="Arial" w:hAnsi="Arial" w:cs="Arial"/>
          <w:color w:val="002060"/>
          <w:sz w:val="20"/>
          <w:szCs w:val="20"/>
        </w:rPr>
      </w:pPr>
      <w:r w:rsidRPr="000C2B65">
        <w:rPr>
          <w:rFonts w:ascii="Arial" w:hAnsi="Arial" w:cs="Arial"/>
          <w:color w:val="002060"/>
          <w:sz w:val="20"/>
          <w:szCs w:val="20"/>
        </w:rPr>
        <w:t>Si trascrivono qui di seguito i risultati ufficiali delle gare disputate</w:t>
      </w:r>
    </w:p>
    <w:p w14:paraId="525398FC" w14:textId="77777777" w:rsidR="000C2B65" w:rsidRPr="006A00C8" w:rsidRDefault="000C2B65" w:rsidP="000C2B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C2B65" w:rsidRPr="006A00C8" w14:paraId="63D8FDE4" w14:textId="77777777" w:rsidTr="000609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B65" w:rsidRPr="006A00C8" w14:paraId="436A7FD8"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0DA7B" w14:textId="77777777" w:rsidR="000C2B65" w:rsidRPr="006A00C8" w:rsidRDefault="000C2B65" w:rsidP="00060964">
                  <w:pPr>
                    <w:pStyle w:val="headertabella0"/>
                    <w:rPr>
                      <w:rFonts w:eastAsia="Times New Roman"/>
                      <w:color w:val="002060"/>
                    </w:rPr>
                  </w:pPr>
                  <w:r w:rsidRPr="006A00C8">
                    <w:rPr>
                      <w:rFonts w:eastAsia="Times New Roman"/>
                      <w:color w:val="002060"/>
                    </w:rPr>
                    <w:t>GIRONE A - 11 Giornata - A</w:t>
                  </w:r>
                </w:p>
              </w:tc>
            </w:tr>
            <w:tr w:rsidR="000C2B65" w:rsidRPr="006A00C8" w14:paraId="679EE806"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B74F51" w14:textId="77777777" w:rsidR="000C2B65" w:rsidRPr="006A00C8" w:rsidRDefault="000C2B65" w:rsidP="00060964">
                  <w:pPr>
                    <w:pStyle w:val="rowtabella0"/>
                    <w:rPr>
                      <w:rFonts w:eastAsia="Times New Roman"/>
                      <w:color w:val="002060"/>
                    </w:rPr>
                  </w:pPr>
                  <w:r w:rsidRPr="006A00C8">
                    <w:rPr>
                      <w:rFonts w:eastAsia="Times New Roman"/>
                      <w:color w:val="002060"/>
                    </w:rPr>
                    <w:t>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ACC0F" w14:textId="77777777" w:rsidR="000C2B65" w:rsidRPr="006A00C8" w:rsidRDefault="000C2B65" w:rsidP="00060964">
                  <w:pPr>
                    <w:pStyle w:val="rowtabella0"/>
                    <w:rPr>
                      <w:rFonts w:eastAsia="Times New Roman"/>
                      <w:color w:val="002060"/>
                    </w:rPr>
                  </w:pPr>
                  <w:r w:rsidRPr="006A00C8">
                    <w:rPr>
                      <w:rFonts w:eastAsia="Times New Roman"/>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3626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29BC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 </w:t>
                  </w:r>
                </w:p>
              </w:tc>
            </w:tr>
            <w:tr w:rsidR="000C2B65" w:rsidRPr="006A00C8" w14:paraId="35BAF497"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381A01" w14:textId="77777777" w:rsidR="000C2B65" w:rsidRPr="006A00C8" w:rsidRDefault="000C2B65" w:rsidP="00060964">
                  <w:pPr>
                    <w:pStyle w:val="rowtabella0"/>
                    <w:rPr>
                      <w:rFonts w:eastAsia="Times New Roman"/>
                      <w:color w:val="002060"/>
                    </w:rPr>
                  </w:pPr>
                  <w:r w:rsidRPr="006A00C8">
                    <w:rPr>
                      <w:rFonts w:eastAsia="Times New Roman"/>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4A7174" w14:textId="77777777" w:rsidR="000C2B65" w:rsidRPr="006A00C8" w:rsidRDefault="000C2B65" w:rsidP="00060964">
                  <w:pPr>
                    <w:pStyle w:val="rowtabella0"/>
                    <w:rPr>
                      <w:rFonts w:eastAsia="Times New Roman"/>
                      <w:color w:val="002060"/>
                    </w:rPr>
                  </w:pPr>
                  <w:r w:rsidRPr="006A00C8">
                    <w:rPr>
                      <w:rFonts w:eastAsia="Times New Roman"/>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EF47D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A478C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 </w:t>
                  </w:r>
                </w:p>
              </w:tc>
            </w:tr>
            <w:tr w:rsidR="000C2B65" w:rsidRPr="006A00C8" w14:paraId="67F00BC1"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460D9C" w14:textId="77777777" w:rsidR="000C2B65" w:rsidRPr="006A00C8" w:rsidRDefault="000C2B65" w:rsidP="00060964">
                  <w:pPr>
                    <w:pStyle w:val="rowtabella0"/>
                    <w:rPr>
                      <w:rFonts w:eastAsia="Times New Roman"/>
                      <w:color w:val="002060"/>
                    </w:rPr>
                  </w:pPr>
                  <w:r w:rsidRPr="006A00C8">
                    <w:rPr>
                      <w:rFonts w:eastAsia="Times New Roman"/>
                      <w:color w:val="002060"/>
                    </w:rPr>
                    <w:t>(2)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8501D2" w14:textId="77777777" w:rsidR="000C2B65" w:rsidRPr="006A00C8" w:rsidRDefault="000C2B65" w:rsidP="00060964">
                  <w:pPr>
                    <w:pStyle w:val="rowtabella0"/>
                    <w:rPr>
                      <w:rFonts w:eastAsia="Times New Roman"/>
                      <w:color w:val="002060"/>
                    </w:rPr>
                  </w:pPr>
                  <w:r w:rsidRPr="006A00C8">
                    <w:rPr>
                      <w:rFonts w:eastAsia="Times New Roman"/>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A3C18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4576E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 </w:t>
                  </w:r>
                </w:p>
              </w:tc>
            </w:tr>
            <w:tr w:rsidR="000C2B65" w:rsidRPr="006A00C8" w14:paraId="339A7948"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FFEB03" w14:textId="77777777" w:rsidR="000C2B65" w:rsidRPr="006A00C8" w:rsidRDefault="000C2B65" w:rsidP="00060964">
                  <w:pPr>
                    <w:pStyle w:val="rowtabella0"/>
                    <w:rPr>
                      <w:rFonts w:eastAsia="Times New Roman"/>
                      <w:color w:val="002060"/>
                    </w:rPr>
                  </w:pPr>
                  <w:r w:rsidRPr="006A00C8">
                    <w:rPr>
                      <w:rFonts w:eastAsia="Times New Roman"/>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E7D49E" w14:textId="77777777" w:rsidR="000C2B65" w:rsidRPr="006A00C8" w:rsidRDefault="000C2B65" w:rsidP="00060964">
                  <w:pPr>
                    <w:pStyle w:val="rowtabella0"/>
                    <w:rPr>
                      <w:rFonts w:eastAsia="Times New Roman"/>
                      <w:color w:val="002060"/>
                    </w:rPr>
                  </w:pPr>
                  <w:r w:rsidRPr="006A00C8">
                    <w:rPr>
                      <w:rFonts w:eastAsia="Times New Roman"/>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D4750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9B9B1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 </w:t>
                  </w:r>
                </w:p>
              </w:tc>
            </w:tr>
            <w:tr w:rsidR="000C2B65" w:rsidRPr="006A00C8" w14:paraId="6524D85A"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2B9F97" w14:textId="77777777" w:rsidR="000C2B65" w:rsidRPr="006A00C8" w:rsidRDefault="000C2B65" w:rsidP="00060964">
                  <w:pPr>
                    <w:pStyle w:val="rowtabella0"/>
                    <w:rPr>
                      <w:rFonts w:eastAsia="Times New Roman"/>
                      <w:color w:val="002060"/>
                    </w:rPr>
                  </w:pPr>
                  <w:r w:rsidRPr="006A00C8">
                    <w:rPr>
                      <w:rFonts w:eastAsia="Times New Roman"/>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9634ED" w14:textId="77777777" w:rsidR="000C2B65" w:rsidRPr="006A00C8" w:rsidRDefault="000C2B65" w:rsidP="00060964">
                  <w:pPr>
                    <w:pStyle w:val="rowtabella0"/>
                    <w:rPr>
                      <w:rFonts w:eastAsia="Times New Roman"/>
                      <w:color w:val="002060"/>
                    </w:rPr>
                  </w:pPr>
                  <w:r w:rsidRPr="006A00C8">
                    <w:rPr>
                      <w:rFonts w:eastAsia="Times New Roman"/>
                      <w:color w:val="002060"/>
                    </w:rPr>
                    <w:t xml:space="preserve">- </w:t>
                  </w:r>
                  <w:proofErr w:type="gramStart"/>
                  <w:r w:rsidRPr="006A00C8">
                    <w:rPr>
                      <w:rFonts w:eastAsia="Times New Roman"/>
                      <w:color w:val="002060"/>
                    </w:rPr>
                    <w:t>CITTA</w:t>
                  </w:r>
                  <w:proofErr w:type="gramEnd"/>
                  <w:r w:rsidRPr="006A00C8">
                    <w:rPr>
                      <w:rFonts w:eastAsia="Times New Roman"/>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79567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F7026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 </w:t>
                  </w:r>
                </w:p>
              </w:tc>
            </w:tr>
            <w:tr w:rsidR="000C2B65" w:rsidRPr="006A00C8" w14:paraId="41A39265"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8CDCEB" w14:textId="77777777" w:rsidR="000C2B65" w:rsidRPr="006A00C8" w:rsidRDefault="000C2B65" w:rsidP="00060964">
                  <w:pPr>
                    <w:pStyle w:val="rowtabella0"/>
                    <w:rPr>
                      <w:rFonts w:eastAsia="Times New Roman"/>
                      <w:color w:val="002060"/>
                    </w:rPr>
                  </w:pPr>
                  <w:r w:rsidRPr="006A00C8">
                    <w:rPr>
                      <w:rFonts w:eastAsia="Times New Roman"/>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4169D" w14:textId="77777777" w:rsidR="000C2B65" w:rsidRPr="006A00C8" w:rsidRDefault="000C2B65" w:rsidP="00060964">
                  <w:pPr>
                    <w:pStyle w:val="rowtabella0"/>
                    <w:rPr>
                      <w:rFonts w:eastAsia="Times New Roman"/>
                      <w:color w:val="002060"/>
                    </w:rPr>
                  </w:pPr>
                  <w:r w:rsidRPr="006A00C8">
                    <w:rPr>
                      <w:rFonts w:eastAsia="Times New Roman"/>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E4467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F733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 </w:t>
                  </w:r>
                </w:p>
              </w:tc>
            </w:tr>
            <w:tr w:rsidR="000C2B65" w:rsidRPr="006A00C8" w14:paraId="531FA148"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3B33F3E0" w14:textId="77777777" w:rsidR="000C2B65" w:rsidRPr="006A00C8" w:rsidRDefault="000C2B65" w:rsidP="00060964">
                  <w:pPr>
                    <w:pStyle w:val="rowtabella0"/>
                    <w:rPr>
                      <w:rFonts w:eastAsia="Times New Roman"/>
                      <w:color w:val="002060"/>
                    </w:rPr>
                  </w:pPr>
                  <w:r w:rsidRPr="006A00C8">
                    <w:rPr>
                      <w:rFonts w:eastAsia="Times New Roman"/>
                      <w:color w:val="002060"/>
                    </w:rPr>
                    <w:t>(1) - disputata il 16/12/2023</w:t>
                  </w:r>
                </w:p>
              </w:tc>
            </w:tr>
            <w:tr w:rsidR="000C2B65" w:rsidRPr="006A00C8" w14:paraId="302999C5"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7F7B16E0" w14:textId="77777777" w:rsidR="000C2B65" w:rsidRPr="006A00C8" w:rsidRDefault="000C2B65" w:rsidP="00060964">
                  <w:pPr>
                    <w:pStyle w:val="rowtabella0"/>
                    <w:rPr>
                      <w:rFonts w:eastAsia="Times New Roman"/>
                      <w:color w:val="002060"/>
                    </w:rPr>
                  </w:pPr>
                  <w:r w:rsidRPr="006A00C8">
                    <w:rPr>
                      <w:rFonts w:eastAsia="Times New Roman"/>
                      <w:color w:val="002060"/>
                    </w:rPr>
                    <w:t>(2) - disputata il 18/12/2023</w:t>
                  </w:r>
                </w:p>
              </w:tc>
            </w:tr>
          </w:tbl>
          <w:p w14:paraId="46FCE0ED" w14:textId="77777777" w:rsidR="000C2B65" w:rsidRPr="006A00C8" w:rsidRDefault="000C2B65" w:rsidP="0006096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B65" w:rsidRPr="006A00C8" w14:paraId="34F5AEF5"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DAD13" w14:textId="77777777" w:rsidR="000C2B65" w:rsidRPr="006A00C8" w:rsidRDefault="000C2B65" w:rsidP="00060964">
                  <w:pPr>
                    <w:pStyle w:val="headertabella0"/>
                    <w:rPr>
                      <w:rFonts w:eastAsia="Times New Roman"/>
                      <w:color w:val="002060"/>
                    </w:rPr>
                  </w:pPr>
                  <w:r w:rsidRPr="006A00C8">
                    <w:rPr>
                      <w:rFonts w:eastAsia="Times New Roman"/>
                      <w:color w:val="002060"/>
                    </w:rPr>
                    <w:t>GIRONE B - 11 Giornata - A</w:t>
                  </w:r>
                </w:p>
              </w:tc>
            </w:tr>
            <w:tr w:rsidR="000C2B65" w:rsidRPr="006A00C8" w14:paraId="62D1894C"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45CCFD" w14:textId="77777777" w:rsidR="000C2B65" w:rsidRPr="006A00C8" w:rsidRDefault="000C2B65" w:rsidP="00060964">
                  <w:pPr>
                    <w:pStyle w:val="rowtabella0"/>
                    <w:rPr>
                      <w:rFonts w:eastAsia="Times New Roman"/>
                      <w:color w:val="002060"/>
                    </w:rPr>
                  </w:pPr>
                  <w:r w:rsidRPr="006A00C8">
                    <w:rPr>
                      <w:rFonts w:eastAsia="Times New Roman"/>
                      <w:color w:val="002060"/>
                    </w:rPr>
                    <w:t>(1) GAGLIOLE 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D5D38A" w14:textId="77777777" w:rsidR="000C2B65" w:rsidRPr="006A00C8" w:rsidRDefault="000C2B65" w:rsidP="00060964">
                  <w:pPr>
                    <w:pStyle w:val="rowtabella0"/>
                    <w:rPr>
                      <w:rFonts w:eastAsia="Times New Roman"/>
                      <w:color w:val="002060"/>
                    </w:rPr>
                  </w:pPr>
                  <w:r w:rsidRPr="006A00C8">
                    <w:rPr>
                      <w:rFonts w:eastAsia="Times New Roman"/>
                      <w:color w:val="002060"/>
                    </w:rPr>
                    <w:t>- POLISPORTIVA VICTORIA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210F8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C8E7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 </w:t>
                  </w:r>
                </w:p>
              </w:tc>
            </w:tr>
            <w:tr w:rsidR="000C2B65" w:rsidRPr="006A00C8" w14:paraId="0F135FE1"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1B8D1961" w14:textId="77777777" w:rsidR="000C2B65" w:rsidRPr="006A00C8" w:rsidRDefault="000C2B65" w:rsidP="00060964">
                  <w:pPr>
                    <w:pStyle w:val="rowtabella0"/>
                    <w:rPr>
                      <w:rFonts w:eastAsia="Times New Roman"/>
                      <w:color w:val="002060"/>
                    </w:rPr>
                  </w:pPr>
                  <w:r w:rsidRPr="006A00C8">
                    <w:rPr>
                      <w:rFonts w:eastAsia="Times New Roman"/>
                      <w:color w:val="002060"/>
                    </w:rPr>
                    <w:t>(1) - disputata il 21/12/2023</w:t>
                  </w:r>
                </w:p>
              </w:tc>
            </w:tr>
          </w:tbl>
          <w:p w14:paraId="7551F2B5" w14:textId="77777777" w:rsidR="000C2B65" w:rsidRPr="006A00C8" w:rsidRDefault="000C2B65" w:rsidP="00060964">
            <w:pPr>
              <w:rPr>
                <w:color w:val="002060"/>
              </w:rPr>
            </w:pPr>
          </w:p>
        </w:tc>
      </w:tr>
    </w:tbl>
    <w:p w14:paraId="169102A6" w14:textId="77777777" w:rsidR="000C2B65" w:rsidRPr="006A00C8" w:rsidRDefault="000C2B65" w:rsidP="000C2B65">
      <w:pPr>
        <w:pStyle w:val="breakline"/>
        <w:rPr>
          <w:color w:val="002060"/>
        </w:rPr>
      </w:pPr>
    </w:p>
    <w:p w14:paraId="541F6695" w14:textId="77777777" w:rsidR="000C2B65" w:rsidRPr="006A00C8" w:rsidRDefault="000C2B65" w:rsidP="000C2B65">
      <w:pPr>
        <w:pStyle w:val="breakline"/>
        <w:rPr>
          <w:color w:val="002060"/>
        </w:rPr>
      </w:pPr>
    </w:p>
    <w:p w14:paraId="53AF3885" w14:textId="77777777" w:rsidR="000C2B65" w:rsidRPr="006A00C8" w:rsidRDefault="000C2B65" w:rsidP="000C2B65">
      <w:pPr>
        <w:pStyle w:val="titoloprinc0"/>
        <w:rPr>
          <w:color w:val="002060"/>
        </w:rPr>
      </w:pPr>
      <w:r w:rsidRPr="006A00C8">
        <w:rPr>
          <w:color w:val="002060"/>
        </w:rPr>
        <w:t>GIUDICE SPORTIVO</w:t>
      </w:r>
    </w:p>
    <w:p w14:paraId="041830B8" w14:textId="77777777" w:rsidR="000C2B65" w:rsidRPr="006A00C8" w:rsidRDefault="000C2B65" w:rsidP="000C2B65">
      <w:pPr>
        <w:pStyle w:val="diffida"/>
        <w:rPr>
          <w:color w:val="002060"/>
        </w:rPr>
      </w:pPr>
      <w:r w:rsidRPr="006A00C8">
        <w:rPr>
          <w:color w:val="002060"/>
        </w:rPr>
        <w:t>Il Giudice Sportivo Avv. Agnese Lazzaretti, con l'assistenza del segretario Angelo Castellana, nella seduta del 27/12/2023, ha adottato le decisioni che di seguito integralmente si riportano:</w:t>
      </w:r>
    </w:p>
    <w:p w14:paraId="2F11B3A0" w14:textId="77777777" w:rsidR="000C2B65" w:rsidRPr="006A00C8" w:rsidRDefault="000C2B65" w:rsidP="000C2B65">
      <w:pPr>
        <w:pStyle w:val="titolo10"/>
        <w:rPr>
          <w:color w:val="002060"/>
        </w:rPr>
      </w:pPr>
      <w:r w:rsidRPr="006A00C8">
        <w:rPr>
          <w:color w:val="002060"/>
        </w:rPr>
        <w:t xml:space="preserve">GARE DEL 21/12/2023 </w:t>
      </w:r>
    </w:p>
    <w:p w14:paraId="5524BE1E" w14:textId="77777777" w:rsidR="000C2B65" w:rsidRPr="006A00C8" w:rsidRDefault="000C2B65" w:rsidP="000C2B65">
      <w:pPr>
        <w:pStyle w:val="titolo7a"/>
        <w:rPr>
          <w:color w:val="002060"/>
        </w:rPr>
      </w:pPr>
      <w:r w:rsidRPr="006A00C8">
        <w:rPr>
          <w:color w:val="002060"/>
        </w:rPr>
        <w:t xml:space="preserve">PROVVEDIMENTI DISCIPLINARI </w:t>
      </w:r>
    </w:p>
    <w:p w14:paraId="7D9E5930" w14:textId="77777777" w:rsidR="000C2B65" w:rsidRPr="006A00C8" w:rsidRDefault="000C2B65" w:rsidP="000C2B65">
      <w:pPr>
        <w:pStyle w:val="titolo7b0"/>
        <w:rPr>
          <w:color w:val="002060"/>
        </w:rPr>
      </w:pPr>
      <w:r w:rsidRPr="006A00C8">
        <w:rPr>
          <w:color w:val="002060"/>
        </w:rPr>
        <w:t xml:space="preserve">In base alle risultanze degli atti ufficiali sono state deliberate le seguenti sanzioni disciplinari. </w:t>
      </w:r>
    </w:p>
    <w:p w14:paraId="3ED093E7" w14:textId="77777777" w:rsidR="000C2B65" w:rsidRPr="006A00C8" w:rsidRDefault="000C2B65" w:rsidP="000C2B65">
      <w:pPr>
        <w:pStyle w:val="titolo30"/>
        <w:rPr>
          <w:color w:val="002060"/>
        </w:rPr>
      </w:pPr>
      <w:r w:rsidRPr="006A00C8">
        <w:rPr>
          <w:color w:val="002060"/>
        </w:rPr>
        <w:t xml:space="preserve">SOCIETA' </w:t>
      </w:r>
    </w:p>
    <w:p w14:paraId="62C6DC5C" w14:textId="77777777" w:rsidR="000C2B65" w:rsidRPr="006A00C8" w:rsidRDefault="000C2B65" w:rsidP="000C2B65">
      <w:pPr>
        <w:pStyle w:val="titolo20"/>
        <w:rPr>
          <w:color w:val="002060"/>
        </w:rPr>
      </w:pPr>
      <w:r w:rsidRPr="006A00C8">
        <w:rPr>
          <w:color w:val="002060"/>
        </w:rPr>
        <w:t xml:space="preserve">AMMENDA </w:t>
      </w:r>
    </w:p>
    <w:p w14:paraId="02008E4A" w14:textId="77777777" w:rsidR="000C2B65" w:rsidRPr="006A00C8" w:rsidRDefault="000C2B65" w:rsidP="000C2B65">
      <w:pPr>
        <w:pStyle w:val="diffida"/>
        <w:spacing w:before="80" w:beforeAutospacing="0" w:after="40" w:afterAutospacing="0"/>
        <w:jc w:val="left"/>
        <w:rPr>
          <w:color w:val="002060"/>
        </w:rPr>
      </w:pPr>
      <w:r w:rsidRPr="006A00C8">
        <w:rPr>
          <w:color w:val="002060"/>
        </w:rPr>
        <w:t xml:space="preserve">Euro 80,00 POLISPORTIVA VICTORIA </w:t>
      </w:r>
      <w:r w:rsidRPr="006A00C8">
        <w:rPr>
          <w:color w:val="002060"/>
        </w:rPr>
        <w:br/>
        <w:t xml:space="preserve">Per comportamento offensivo dei propri sostenitori nei confronti dell'arbitro. </w:t>
      </w:r>
    </w:p>
    <w:p w14:paraId="6A5F70B1" w14:textId="77777777" w:rsidR="000C2B65" w:rsidRPr="006A00C8" w:rsidRDefault="000C2B65" w:rsidP="000C2B65">
      <w:pPr>
        <w:pStyle w:val="titolo30"/>
        <w:rPr>
          <w:color w:val="002060"/>
        </w:rPr>
      </w:pPr>
      <w:r w:rsidRPr="006A00C8">
        <w:rPr>
          <w:color w:val="002060"/>
        </w:rPr>
        <w:lastRenderedPageBreak/>
        <w:t xml:space="preserve">ALLENATORI </w:t>
      </w:r>
    </w:p>
    <w:p w14:paraId="6A731EE7" w14:textId="77777777" w:rsidR="000C2B65" w:rsidRPr="006A00C8" w:rsidRDefault="000C2B65" w:rsidP="000C2B65">
      <w:pPr>
        <w:pStyle w:val="titolo20"/>
        <w:rPr>
          <w:color w:val="002060"/>
        </w:rPr>
      </w:pPr>
      <w:r w:rsidRPr="006A00C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B65" w:rsidRPr="006A00C8" w14:paraId="2A7AF678" w14:textId="77777777" w:rsidTr="00060964">
        <w:tc>
          <w:tcPr>
            <w:tcW w:w="2200" w:type="dxa"/>
            <w:tcMar>
              <w:top w:w="20" w:type="dxa"/>
              <w:left w:w="20" w:type="dxa"/>
              <w:bottom w:w="20" w:type="dxa"/>
              <w:right w:w="20" w:type="dxa"/>
            </w:tcMar>
            <w:vAlign w:val="center"/>
            <w:hideMark/>
          </w:tcPr>
          <w:p w14:paraId="5D756446" w14:textId="77777777" w:rsidR="000C2B65" w:rsidRPr="006A00C8" w:rsidRDefault="000C2B65" w:rsidP="00060964">
            <w:pPr>
              <w:pStyle w:val="movimento"/>
              <w:rPr>
                <w:color w:val="002060"/>
              </w:rPr>
            </w:pPr>
            <w:r w:rsidRPr="006A00C8">
              <w:rPr>
                <w:color w:val="002060"/>
              </w:rPr>
              <w:t>ROSSINI MIRKO</w:t>
            </w:r>
          </w:p>
        </w:tc>
        <w:tc>
          <w:tcPr>
            <w:tcW w:w="2200" w:type="dxa"/>
            <w:tcMar>
              <w:top w:w="20" w:type="dxa"/>
              <w:left w:w="20" w:type="dxa"/>
              <w:bottom w:w="20" w:type="dxa"/>
              <w:right w:w="20" w:type="dxa"/>
            </w:tcMar>
            <w:vAlign w:val="center"/>
            <w:hideMark/>
          </w:tcPr>
          <w:p w14:paraId="7B94C1E5" w14:textId="77777777" w:rsidR="000C2B65" w:rsidRPr="006A00C8" w:rsidRDefault="000C2B65" w:rsidP="00060964">
            <w:pPr>
              <w:pStyle w:val="movimento2"/>
              <w:rPr>
                <w:color w:val="002060"/>
              </w:rPr>
            </w:pPr>
            <w:r w:rsidRPr="006A00C8">
              <w:rPr>
                <w:color w:val="002060"/>
              </w:rPr>
              <w:t xml:space="preserve">(GAGLIOLE F.C.) </w:t>
            </w:r>
          </w:p>
        </w:tc>
        <w:tc>
          <w:tcPr>
            <w:tcW w:w="800" w:type="dxa"/>
            <w:tcMar>
              <w:top w:w="20" w:type="dxa"/>
              <w:left w:w="20" w:type="dxa"/>
              <w:bottom w:w="20" w:type="dxa"/>
              <w:right w:w="20" w:type="dxa"/>
            </w:tcMar>
            <w:vAlign w:val="center"/>
            <w:hideMark/>
          </w:tcPr>
          <w:p w14:paraId="14DF60AF"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588CE207"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2FC8192F" w14:textId="77777777" w:rsidR="000C2B65" w:rsidRPr="006A00C8" w:rsidRDefault="000C2B65" w:rsidP="00060964">
            <w:pPr>
              <w:pStyle w:val="movimento2"/>
              <w:rPr>
                <w:color w:val="002060"/>
              </w:rPr>
            </w:pPr>
            <w:r w:rsidRPr="006A00C8">
              <w:rPr>
                <w:color w:val="002060"/>
              </w:rPr>
              <w:t> </w:t>
            </w:r>
          </w:p>
        </w:tc>
      </w:tr>
    </w:tbl>
    <w:p w14:paraId="4A4E1DA1" w14:textId="77777777" w:rsidR="000C2B65" w:rsidRPr="006A00C8" w:rsidRDefault="000C2B65" w:rsidP="000C2B65">
      <w:pPr>
        <w:pStyle w:val="titolo30"/>
        <w:rPr>
          <w:color w:val="002060"/>
        </w:rPr>
      </w:pPr>
      <w:r w:rsidRPr="006A00C8">
        <w:rPr>
          <w:color w:val="002060"/>
        </w:rPr>
        <w:t xml:space="preserve">CALCIATORI NON ESPULSI </w:t>
      </w:r>
    </w:p>
    <w:p w14:paraId="31D380A2" w14:textId="77777777" w:rsidR="000C2B65" w:rsidRPr="006A00C8" w:rsidRDefault="000C2B65" w:rsidP="000C2B65">
      <w:pPr>
        <w:pStyle w:val="titolo20"/>
        <w:rPr>
          <w:color w:val="002060"/>
        </w:rPr>
      </w:pPr>
      <w:r w:rsidRPr="006A00C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B65" w:rsidRPr="006A00C8" w14:paraId="3FE8160A" w14:textId="77777777" w:rsidTr="00060964">
        <w:tc>
          <w:tcPr>
            <w:tcW w:w="2200" w:type="dxa"/>
            <w:tcMar>
              <w:top w:w="20" w:type="dxa"/>
              <w:left w:w="20" w:type="dxa"/>
              <w:bottom w:w="20" w:type="dxa"/>
              <w:right w:w="20" w:type="dxa"/>
            </w:tcMar>
            <w:vAlign w:val="center"/>
            <w:hideMark/>
          </w:tcPr>
          <w:p w14:paraId="19FA83D9" w14:textId="77777777" w:rsidR="000C2B65" w:rsidRPr="006A00C8" w:rsidRDefault="000C2B65" w:rsidP="00060964">
            <w:pPr>
              <w:pStyle w:val="movimento"/>
              <w:rPr>
                <w:color w:val="002060"/>
              </w:rPr>
            </w:pPr>
            <w:r w:rsidRPr="006A00C8">
              <w:rPr>
                <w:color w:val="002060"/>
              </w:rPr>
              <w:t>GIANFELICI MANUEL</w:t>
            </w:r>
          </w:p>
        </w:tc>
        <w:tc>
          <w:tcPr>
            <w:tcW w:w="2200" w:type="dxa"/>
            <w:tcMar>
              <w:top w:w="20" w:type="dxa"/>
              <w:left w:w="20" w:type="dxa"/>
              <w:bottom w:w="20" w:type="dxa"/>
              <w:right w:w="20" w:type="dxa"/>
            </w:tcMar>
            <w:vAlign w:val="center"/>
            <w:hideMark/>
          </w:tcPr>
          <w:p w14:paraId="3AA0C9C4" w14:textId="77777777" w:rsidR="000C2B65" w:rsidRPr="006A00C8" w:rsidRDefault="000C2B65" w:rsidP="00060964">
            <w:pPr>
              <w:pStyle w:val="movimento2"/>
              <w:rPr>
                <w:color w:val="002060"/>
              </w:rPr>
            </w:pPr>
            <w:r w:rsidRPr="006A00C8">
              <w:rPr>
                <w:color w:val="002060"/>
              </w:rPr>
              <w:t xml:space="preserve">(POLISPORTIVA VICTORIA) </w:t>
            </w:r>
          </w:p>
        </w:tc>
        <w:tc>
          <w:tcPr>
            <w:tcW w:w="800" w:type="dxa"/>
            <w:tcMar>
              <w:top w:w="20" w:type="dxa"/>
              <w:left w:w="20" w:type="dxa"/>
              <w:bottom w:w="20" w:type="dxa"/>
              <w:right w:w="20" w:type="dxa"/>
            </w:tcMar>
            <w:vAlign w:val="center"/>
            <w:hideMark/>
          </w:tcPr>
          <w:p w14:paraId="456924F1"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6DBB08FD"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3B54D124" w14:textId="77777777" w:rsidR="000C2B65" w:rsidRPr="006A00C8" w:rsidRDefault="000C2B65" w:rsidP="00060964">
            <w:pPr>
              <w:pStyle w:val="movimento2"/>
              <w:rPr>
                <w:color w:val="002060"/>
              </w:rPr>
            </w:pPr>
            <w:r w:rsidRPr="006A00C8">
              <w:rPr>
                <w:color w:val="002060"/>
              </w:rPr>
              <w:t> </w:t>
            </w:r>
          </w:p>
        </w:tc>
      </w:tr>
    </w:tbl>
    <w:p w14:paraId="45A24DCE" w14:textId="77777777" w:rsidR="000C2B65" w:rsidRPr="006A00C8" w:rsidRDefault="000C2B65" w:rsidP="000C2B65">
      <w:pPr>
        <w:pStyle w:val="diffida"/>
        <w:spacing w:before="80" w:beforeAutospacing="0" w:after="40" w:afterAutospacing="0"/>
        <w:jc w:val="left"/>
        <w:rPr>
          <w:color w:val="002060"/>
        </w:rPr>
      </w:pPr>
      <w:r w:rsidRPr="006A00C8">
        <w:rPr>
          <w:color w:val="002060"/>
        </w:rPr>
        <w:t xml:space="preserve">Per comportamento irriguardoso verso l'arbitro. </w:t>
      </w:r>
    </w:p>
    <w:p w14:paraId="7E8FBF4F" w14:textId="77777777" w:rsidR="000C2B65" w:rsidRPr="006A00C8" w:rsidRDefault="000C2B65" w:rsidP="000C2B65">
      <w:pPr>
        <w:pStyle w:val="titolo20"/>
        <w:rPr>
          <w:color w:val="002060"/>
        </w:rPr>
      </w:pPr>
      <w:r w:rsidRPr="006A00C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B65" w:rsidRPr="006A00C8" w14:paraId="772B9E31" w14:textId="77777777" w:rsidTr="00060964">
        <w:tc>
          <w:tcPr>
            <w:tcW w:w="2200" w:type="dxa"/>
            <w:tcMar>
              <w:top w:w="20" w:type="dxa"/>
              <w:left w:w="20" w:type="dxa"/>
              <w:bottom w:w="20" w:type="dxa"/>
              <w:right w:w="20" w:type="dxa"/>
            </w:tcMar>
            <w:vAlign w:val="center"/>
            <w:hideMark/>
          </w:tcPr>
          <w:p w14:paraId="6BAB33FB" w14:textId="77777777" w:rsidR="000C2B65" w:rsidRPr="006A00C8" w:rsidRDefault="000C2B65" w:rsidP="00060964">
            <w:pPr>
              <w:pStyle w:val="movimento"/>
              <w:rPr>
                <w:color w:val="002060"/>
              </w:rPr>
            </w:pPr>
            <w:r w:rsidRPr="006A00C8">
              <w:rPr>
                <w:color w:val="002060"/>
              </w:rPr>
              <w:t>BANCHETTI JOHANNES</w:t>
            </w:r>
          </w:p>
        </w:tc>
        <w:tc>
          <w:tcPr>
            <w:tcW w:w="2200" w:type="dxa"/>
            <w:tcMar>
              <w:top w:w="20" w:type="dxa"/>
              <w:left w:w="20" w:type="dxa"/>
              <w:bottom w:w="20" w:type="dxa"/>
              <w:right w:w="20" w:type="dxa"/>
            </w:tcMar>
            <w:vAlign w:val="center"/>
            <w:hideMark/>
          </w:tcPr>
          <w:p w14:paraId="21F60ECF" w14:textId="77777777" w:rsidR="000C2B65" w:rsidRPr="006A00C8" w:rsidRDefault="000C2B65" w:rsidP="00060964">
            <w:pPr>
              <w:pStyle w:val="movimento2"/>
              <w:rPr>
                <w:color w:val="002060"/>
              </w:rPr>
            </w:pPr>
            <w:r w:rsidRPr="006A00C8">
              <w:rPr>
                <w:color w:val="002060"/>
              </w:rPr>
              <w:t xml:space="preserve">(POLISPORTIVA VICTORIA) </w:t>
            </w:r>
          </w:p>
        </w:tc>
        <w:tc>
          <w:tcPr>
            <w:tcW w:w="800" w:type="dxa"/>
            <w:tcMar>
              <w:top w:w="20" w:type="dxa"/>
              <w:left w:w="20" w:type="dxa"/>
              <w:bottom w:w="20" w:type="dxa"/>
              <w:right w:w="20" w:type="dxa"/>
            </w:tcMar>
            <w:vAlign w:val="center"/>
            <w:hideMark/>
          </w:tcPr>
          <w:p w14:paraId="77A2E0F4"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3E9CF4F7"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266E792E" w14:textId="77777777" w:rsidR="000C2B65" w:rsidRPr="006A00C8" w:rsidRDefault="000C2B65" w:rsidP="00060964">
            <w:pPr>
              <w:pStyle w:val="movimento2"/>
              <w:rPr>
                <w:color w:val="002060"/>
              </w:rPr>
            </w:pPr>
            <w:r w:rsidRPr="006A00C8">
              <w:rPr>
                <w:color w:val="002060"/>
              </w:rPr>
              <w:t> </w:t>
            </w:r>
          </w:p>
        </w:tc>
      </w:tr>
    </w:tbl>
    <w:p w14:paraId="5F60BEC0" w14:textId="77777777" w:rsidR="000C2B65" w:rsidRPr="006A00C8" w:rsidRDefault="000C2B65" w:rsidP="000C2B65">
      <w:pPr>
        <w:pStyle w:val="titolo20"/>
        <w:rPr>
          <w:color w:val="002060"/>
        </w:rPr>
      </w:pPr>
      <w:r w:rsidRPr="006A00C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B65" w:rsidRPr="006A00C8" w14:paraId="3066EA89" w14:textId="77777777" w:rsidTr="00060964">
        <w:tc>
          <w:tcPr>
            <w:tcW w:w="2200" w:type="dxa"/>
            <w:tcMar>
              <w:top w:w="20" w:type="dxa"/>
              <w:left w:w="20" w:type="dxa"/>
              <w:bottom w:w="20" w:type="dxa"/>
              <w:right w:w="20" w:type="dxa"/>
            </w:tcMar>
            <w:vAlign w:val="center"/>
            <w:hideMark/>
          </w:tcPr>
          <w:p w14:paraId="1D82BCD2" w14:textId="77777777" w:rsidR="000C2B65" w:rsidRPr="006A00C8" w:rsidRDefault="000C2B65" w:rsidP="00060964">
            <w:pPr>
              <w:pStyle w:val="movimento"/>
              <w:rPr>
                <w:color w:val="002060"/>
              </w:rPr>
            </w:pPr>
            <w:r w:rsidRPr="006A00C8">
              <w:rPr>
                <w:color w:val="002060"/>
              </w:rPr>
              <w:t>FERRARI FERREIRA MURILO</w:t>
            </w:r>
          </w:p>
        </w:tc>
        <w:tc>
          <w:tcPr>
            <w:tcW w:w="2200" w:type="dxa"/>
            <w:tcMar>
              <w:top w:w="20" w:type="dxa"/>
              <w:left w:w="20" w:type="dxa"/>
              <w:bottom w:w="20" w:type="dxa"/>
              <w:right w:w="20" w:type="dxa"/>
            </w:tcMar>
            <w:vAlign w:val="center"/>
            <w:hideMark/>
          </w:tcPr>
          <w:p w14:paraId="3B927B70" w14:textId="77777777" w:rsidR="000C2B65" w:rsidRPr="006A00C8" w:rsidRDefault="000C2B65" w:rsidP="00060964">
            <w:pPr>
              <w:pStyle w:val="movimento2"/>
              <w:rPr>
                <w:color w:val="002060"/>
              </w:rPr>
            </w:pPr>
            <w:r w:rsidRPr="006A00C8">
              <w:rPr>
                <w:color w:val="002060"/>
              </w:rPr>
              <w:t xml:space="preserve">(POLISPORTIVA VICTORIA) </w:t>
            </w:r>
          </w:p>
        </w:tc>
        <w:tc>
          <w:tcPr>
            <w:tcW w:w="800" w:type="dxa"/>
            <w:tcMar>
              <w:top w:w="20" w:type="dxa"/>
              <w:left w:w="20" w:type="dxa"/>
              <w:bottom w:w="20" w:type="dxa"/>
              <w:right w:w="20" w:type="dxa"/>
            </w:tcMar>
            <w:vAlign w:val="center"/>
            <w:hideMark/>
          </w:tcPr>
          <w:p w14:paraId="7D964589"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08F68E69"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75C20C83" w14:textId="77777777" w:rsidR="000C2B65" w:rsidRPr="006A00C8" w:rsidRDefault="000C2B65" w:rsidP="00060964">
            <w:pPr>
              <w:pStyle w:val="movimento2"/>
              <w:rPr>
                <w:color w:val="002060"/>
              </w:rPr>
            </w:pPr>
            <w:r w:rsidRPr="006A00C8">
              <w:rPr>
                <w:color w:val="002060"/>
              </w:rPr>
              <w:t> </w:t>
            </w:r>
          </w:p>
        </w:tc>
      </w:tr>
    </w:tbl>
    <w:p w14:paraId="774067CD" w14:textId="77777777" w:rsidR="000C2B65" w:rsidRDefault="000C2B65" w:rsidP="000C2B65">
      <w:pPr>
        <w:pStyle w:val="breakline"/>
        <w:rPr>
          <w:color w:val="002060"/>
        </w:rPr>
      </w:pPr>
    </w:p>
    <w:p w14:paraId="7CDB2219" w14:textId="77777777" w:rsidR="000C2B65" w:rsidRPr="00683D81" w:rsidRDefault="000C2B65" w:rsidP="000C2B65">
      <w:pPr>
        <w:jc w:val="center"/>
        <w:rPr>
          <w:rFonts w:ascii="Arial" w:hAnsi="Arial" w:cs="Arial"/>
          <w:noProof/>
          <w:color w:val="002060"/>
          <w:sz w:val="22"/>
          <w:szCs w:val="22"/>
        </w:rPr>
      </w:pPr>
      <w:r w:rsidRPr="00683D81">
        <w:rPr>
          <w:rFonts w:ascii="Arial" w:hAnsi="Arial" w:cs="Arial"/>
          <w:noProof/>
          <w:color w:val="002060"/>
          <w:sz w:val="22"/>
          <w:szCs w:val="22"/>
        </w:rPr>
        <w:t>F.to IL SEGRETARIO                                   F.to IL GIUDICE SPORTIVO</w:t>
      </w:r>
    </w:p>
    <w:p w14:paraId="7DB81862" w14:textId="77777777" w:rsidR="000C2B65" w:rsidRPr="00683D81" w:rsidRDefault="000C2B65" w:rsidP="000C2B65">
      <w:pPr>
        <w:pStyle w:val="Corpodeltesto2"/>
        <w:spacing w:after="0" w:line="240" w:lineRule="auto"/>
        <w:jc w:val="both"/>
        <w:rPr>
          <w:rFonts w:ascii="Arial" w:hAnsi="Arial" w:cs="Arial"/>
          <w:b/>
          <w:color w:val="002060"/>
          <w:sz w:val="22"/>
          <w:szCs w:val="22"/>
        </w:rPr>
      </w:pPr>
      <w:r w:rsidRPr="00683D81">
        <w:rPr>
          <w:rFonts w:ascii="Arial" w:hAnsi="Arial" w:cs="Arial"/>
          <w:noProof/>
          <w:color w:val="002060"/>
          <w:sz w:val="22"/>
          <w:szCs w:val="22"/>
        </w:rPr>
        <w:t xml:space="preserve">                         Angelo Castellana        </w:t>
      </w:r>
      <w:r w:rsidRPr="00683D81">
        <w:rPr>
          <w:rFonts w:ascii="Arial" w:hAnsi="Arial" w:cs="Arial"/>
          <w:noProof/>
          <w:color w:val="002060"/>
          <w:sz w:val="22"/>
          <w:szCs w:val="22"/>
        </w:rPr>
        <w:tab/>
        <w:t xml:space="preserve">                                Agnese Lazzaretti</w:t>
      </w:r>
    </w:p>
    <w:p w14:paraId="1A8C58D2" w14:textId="77777777" w:rsidR="000C2B65" w:rsidRPr="006A00C8" w:rsidRDefault="000C2B65" w:rsidP="000C2B65">
      <w:pPr>
        <w:pStyle w:val="breakline"/>
        <w:rPr>
          <w:color w:val="002060"/>
        </w:rPr>
      </w:pPr>
    </w:p>
    <w:p w14:paraId="15383573" w14:textId="77777777" w:rsidR="000C2B65" w:rsidRPr="006A00C8" w:rsidRDefault="000C2B65" w:rsidP="000C2B65">
      <w:pPr>
        <w:pStyle w:val="titoloprinc0"/>
        <w:rPr>
          <w:color w:val="002060"/>
        </w:rPr>
      </w:pPr>
      <w:r w:rsidRPr="006A00C8">
        <w:rPr>
          <w:color w:val="002060"/>
        </w:rPr>
        <w:t>CLASSIFICA</w:t>
      </w:r>
    </w:p>
    <w:p w14:paraId="2867495B" w14:textId="77777777" w:rsidR="000C2B65" w:rsidRPr="006A00C8" w:rsidRDefault="000C2B65" w:rsidP="000C2B65">
      <w:pPr>
        <w:pStyle w:val="breakline"/>
        <w:rPr>
          <w:color w:val="002060"/>
        </w:rPr>
      </w:pPr>
    </w:p>
    <w:p w14:paraId="1D75F3F7" w14:textId="77777777" w:rsidR="000C2B65" w:rsidRPr="006A00C8" w:rsidRDefault="000C2B65" w:rsidP="000C2B65">
      <w:pPr>
        <w:pStyle w:val="breakline"/>
        <w:rPr>
          <w:color w:val="002060"/>
        </w:rPr>
      </w:pPr>
    </w:p>
    <w:p w14:paraId="511CFE48" w14:textId="77777777" w:rsidR="000C2B65" w:rsidRPr="006A00C8" w:rsidRDefault="000C2B65" w:rsidP="000C2B65">
      <w:pPr>
        <w:pStyle w:val="sottotitolocampionato10"/>
        <w:rPr>
          <w:color w:val="002060"/>
        </w:rPr>
      </w:pPr>
      <w:r w:rsidRPr="006A00C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2B65" w:rsidRPr="006A00C8" w14:paraId="4EAA1188"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3E8CB" w14:textId="77777777" w:rsidR="000C2B65" w:rsidRPr="006A00C8" w:rsidRDefault="000C2B65" w:rsidP="00060964">
            <w:pPr>
              <w:pStyle w:val="headertabella0"/>
              <w:rPr>
                <w:rFonts w:eastAsia="Times New Roman"/>
                <w:color w:val="002060"/>
              </w:rPr>
            </w:pPr>
            <w:r w:rsidRPr="006A00C8">
              <w:rPr>
                <w:rFonts w:eastAsia="Times New Roman"/>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6AF62" w14:textId="77777777" w:rsidR="000C2B65" w:rsidRPr="006A00C8" w:rsidRDefault="000C2B65" w:rsidP="00060964">
            <w:pPr>
              <w:pStyle w:val="headertabella0"/>
              <w:rPr>
                <w:rFonts w:eastAsia="Times New Roman"/>
                <w:color w:val="002060"/>
              </w:rPr>
            </w:pPr>
            <w:r w:rsidRPr="006A00C8">
              <w:rPr>
                <w:rFonts w:eastAsia="Times New Roman"/>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2EAD7" w14:textId="77777777" w:rsidR="000C2B65" w:rsidRPr="006A00C8" w:rsidRDefault="000C2B65" w:rsidP="00060964">
            <w:pPr>
              <w:pStyle w:val="headertabella0"/>
              <w:rPr>
                <w:rFonts w:eastAsia="Times New Roman"/>
                <w:color w:val="002060"/>
              </w:rPr>
            </w:pPr>
            <w:r w:rsidRPr="006A00C8">
              <w:rPr>
                <w:rFonts w:eastAsia="Times New Roman"/>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80256" w14:textId="77777777" w:rsidR="000C2B65" w:rsidRPr="006A00C8" w:rsidRDefault="000C2B65" w:rsidP="00060964">
            <w:pPr>
              <w:pStyle w:val="headertabella0"/>
              <w:rPr>
                <w:rFonts w:eastAsia="Times New Roman"/>
                <w:color w:val="002060"/>
              </w:rPr>
            </w:pPr>
            <w:r w:rsidRPr="006A00C8">
              <w:rPr>
                <w:rFonts w:eastAsia="Times New Roman"/>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E7AFA" w14:textId="77777777" w:rsidR="000C2B65" w:rsidRPr="006A00C8" w:rsidRDefault="000C2B65" w:rsidP="00060964">
            <w:pPr>
              <w:pStyle w:val="headertabella0"/>
              <w:rPr>
                <w:rFonts w:eastAsia="Times New Roman"/>
                <w:color w:val="002060"/>
              </w:rPr>
            </w:pPr>
            <w:r w:rsidRPr="006A00C8">
              <w:rPr>
                <w:rFonts w:eastAsia="Times New Roman"/>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0AB93" w14:textId="77777777" w:rsidR="000C2B65" w:rsidRPr="006A00C8" w:rsidRDefault="000C2B65" w:rsidP="00060964">
            <w:pPr>
              <w:pStyle w:val="headertabella0"/>
              <w:rPr>
                <w:rFonts w:eastAsia="Times New Roman"/>
                <w:color w:val="002060"/>
              </w:rPr>
            </w:pPr>
            <w:r w:rsidRPr="006A00C8">
              <w:rPr>
                <w:rFonts w:eastAsia="Times New Roman"/>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30FAD" w14:textId="77777777" w:rsidR="000C2B65" w:rsidRPr="006A00C8" w:rsidRDefault="000C2B65" w:rsidP="00060964">
            <w:pPr>
              <w:pStyle w:val="headertabella0"/>
              <w:rPr>
                <w:rFonts w:eastAsia="Times New Roman"/>
                <w:color w:val="002060"/>
              </w:rPr>
            </w:pPr>
            <w:r w:rsidRPr="006A00C8">
              <w:rPr>
                <w:rFonts w:eastAsia="Times New Roman"/>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D41A1" w14:textId="77777777" w:rsidR="000C2B65" w:rsidRPr="006A00C8" w:rsidRDefault="000C2B65" w:rsidP="00060964">
            <w:pPr>
              <w:pStyle w:val="headertabella0"/>
              <w:rPr>
                <w:rFonts w:eastAsia="Times New Roman"/>
                <w:color w:val="002060"/>
              </w:rPr>
            </w:pPr>
            <w:r w:rsidRPr="006A00C8">
              <w:rPr>
                <w:rFonts w:eastAsia="Times New Roman"/>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B98E8" w14:textId="77777777" w:rsidR="000C2B65" w:rsidRPr="006A00C8" w:rsidRDefault="000C2B65" w:rsidP="00060964">
            <w:pPr>
              <w:pStyle w:val="headertabella0"/>
              <w:rPr>
                <w:rFonts w:eastAsia="Times New Roman"/>
                <w:color w:val="002060"/>
              </w:rPr>
            </w:pPr>
            <w:r w:rsidRPr="006A00C8">
              <w:rPr>
                <w:rFonts w:eastAsia="Times New Roman"/>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5A07A" w14:textId="77777777" w:rsidR="000C2B65" w:rsidRPr="006A00C8" w:rsidRDefault="000C2B65" w:rsidP="00060964">
            <w:pPr>
              <w:pStyle w:val="headertabella0"/>
              <w:rPr>
                <w:rFonts w:eastAsia="Times New Roman"/>
                <w:color w:val="002060"/>
              </w:rPr>
            </w:pPr>
            <w:r w:rsidRPr="006A00C8">
              <w:rPr>
                <w:rFonts w:eastAsia="Times New Roman"/>
                <w:color w:val="002060"/>
              </w:rPr>
              <w:t>PE</w:t>
            </w:r>
          </w:p>
        </w:tc>
      </w:tr>
      <w:tr w:rsidR="000C2B65" w:rsidRPr="006A00C8" w14:paraId="3BD2F7D4"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6F647F" w14:textId="77777777" w:rsidR="000C2B65" w:rsidRPr="006A00C8" w:rsidRDefault="000C2B65" w:rsidP="00060964">
            <w:pPr>
              <w:pStyle w:val="rowtabella0"/>
              <w:rPr>
                <w:rFonts w:eastAsia="Times New Roman"/>
                <w:color w:val="002060"/>
              </w:rPr>
            </w:pPr>
            <w:r w:rsidRPr="006A00C8">
              <w:rPr>
                <w:rFonts w:eastAsia="Times New Roman"/>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F510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43AC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0D2B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FB2D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69C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1B27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805D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448E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D397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3756E59B"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7A592F" w14:textId="77777777" w:rsidR="000C2B65" w:rsidRPr="006A00C8" w:rsidRDefault="000C2B65" w:rsidP="00060964">
            <w:pPr>
              <w:pStyle w:val="rowtabella0"/>
              <w:rPr>
                <w:rFonts w:eastAsia="Times New Roman"/>
                <w:color w:val="002060"/>
              </w:rPr>
            </w:pPr>
            <w:r w:rsidRPr="006A00C8">
              <w:rPr>
                <w:rFonts w:eastAsia="Times New Roman"/>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C196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70FC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6430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7352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F9E9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3FD3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70D1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CFAF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50C5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1C5DB96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B34526" w14:textId="77777777" w:rsidR="000C2B65" w:rsidRPr="006A00C8" w:rsidRDefault="000C2B65" w:rsidP="00060964">
            <w:pPr>
              <w:pStyle w:val="rowtabella0"/>
              <w:rPr>
                <w:rFonts w:eastAsia="Times New Roman"/>
                <w:color w:val="002060"/>
              </w:rPr>
            </w:pPr>
            <w:r w:rsidRPr="006A00C8">
              <w:rPr>
                <w:rFonts w:eastAsia="Times New Roman"/>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0947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CE5B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5455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20CB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EE12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1A8F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B938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7515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7A83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9CCE81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9F43EB" w14:textId="77777777" w:rsidR="000C2B65" w:rsidRPr="006A00C8" w:rsidRDefault="000C2B65" w:rsidP="00060964">
            <w:pPr>
              <w:pStyle w:val="rowtabella0"/>
              <w:rPr>
                <w:rFonts w:eastAsia="Times New Roman"/>
                <w:color w:val="002060"/>
              </w:rPr>
            </w:pPr>
            <w:r w:rsidRPr="006A00C8">
              <w:rPr>
                <w:rFonts w:eastAsia="Times New Roman"/>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667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1944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1B9C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13FF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0C34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142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ED1F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9DA9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4390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37C0C67"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F14BEB" w14:textId="77777777" w:rsidR="000C2B65" w:rsidRPr="006A00C8" w:rsidRDefault="000C2B65" w:rsidP="00060964">
            <w:pPr>
              <w:pStyle w:val="rowtabella0"/>
              <w:rPr>
                <w:rFonts w:eastAsia="Times New Roman"/>
                <w:color w:val="002060"/>
              </w:rPr>
            </w:pPr>
            <w:r w:rsidRPr="006A00C8">
              <w:rPr>
                <w:rFonts w:eastAsia="Times New Roman"/>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A56B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E0E0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D61C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C3E4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EB5E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49BD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C0AF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D302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CDEC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33766A91"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F4B286" w14:textId="77777777" w:rsidR="000C2B65" w:rsidRPr="006A00C8" w:rsidRDefault="000C2B65" w:rsidP="00060964">
            <w:pPr>
              <w:pStyle w:val="rowtabella0"/>
              <w:rPr>
                <w:rFonts w:eastAsia="Times New Roman"/>
                <w:color w:val="002060"/>
              </w:rPr>
            </w:pPr>
            <w:r w:rsidRPr="006A00C8">
              <w:rPr>
                <w:rFonts w:eastAsia="Times New Roman"/>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16FC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93E5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979C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1AFE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5AD8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FA71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A892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C8EE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3502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798DE3E"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30F52" w14:textId="77777777" w:rsidR="000C2B65" w:rsidRPr="006A00C8" w:rsidRDefault="000C2B65" w:rsidP="00060964">
            <w:pPr>
              <w:pStyle w:val="rowtabella0"/>
              <w:rPr>
                <w:rFonts w:eastAsia="Times New Roman"/>
                <w:color w:val="002060"/>
              </w:rPr>
            </w:pPr>
            <w:r w:rsidRPr="006A00C8">
              <w:rPr>
                <w:rFonts w:eastAsia="Times New Roman"/>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FA40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4F90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1B8B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8200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21E7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868B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717D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B7E2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2BA1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BBECBCB"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2AFB1" w14:textId="77777777" w:rsidR="000C2B65" w:rsidRPr="006A00C8" w:rsidRDefault="000C2B65" w:rsidP="00060964">
            <w:pPr>
              <w:pStyle w:val="rowtabella0"/>
              <w:rPr>
                <w:rFonts w:eastAsia="Times New Roman"/>
                <w:color w:val="002060"/>
              </w:rPr>
            </w:pPr>
            <w:r w:rsidRPr="006A00C8">
              <w:rPr>
                <w:rFonts w:eastAsia="Times New Roman"/>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AD18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3D7D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B4F3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B704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8E6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245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016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FF0E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902D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AA436B1"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9D14D8" w14:textId="77777777" w:rsidR="000C2B65" w:rsidRPr="006A00C8" w:rsidRDefault="000C2B65" w:rsidP="00060964">
            <w:pPr>
              <w:pStyle w:val="rowtabella0"/>
              <w:rPr>
                <w:rFonts w:eastAsia="Times New Roman"/>
                <w:color w:val="002060"/>
              </w:rPr>
            </w:pPr>
            <w:r w:rsidRPr="006A00C8">
              <w:rPr>
                <w:rFonts w:eastAsia="Times New Roman"/>
                <w:color w:val="002060"/>
              </w:rPr>
              <w:t xml:space="preserve">A.S.D. </w:t>
            </w:r>
            <w:proofErr w:type="gramStart"/>
            <w:r w:rsidRPr="006A00C8">
              <w:rPr>
                <w:rFonts w:eastAsia="Times New Roman"/>
                <w:color w:val="002060"/>
              </w:rPr>
              <w:t>CITTA</w:t>
            </w:r>
            <w:proofErr w:type="gramEnd"/>
            <w:r w:rsidRPr="006A00C8">
              <w:rPr>
                <w:rFonts w:eastAsia="Times New Roman"/>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5841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9A6F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85E6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602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662C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813C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BAF0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5A0E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0BE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2B79E055"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D310BA" w14:textId="77777777" w:rsidR="000C2B65" w:rsidRPr="000C2B65" w:rsidRDefault="000C2B65" w:rsidP="00060964">
            <w:pPr>
              <w:pStyle w:val="rowtabella0"/>
              <w:rPr>
                <w:rFonts w:eastAsia="Times New Roman"/>
                <w:color w:val="002060"/>
                <w:lang w:val="en-US"/>
              </w:rPr>
            </w:pPr>
            <w:r w:rsidRPr="000C2B65">
              <w:rPr>
                <w:rFonts w:eastAsia="Times New Roman"/>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55CA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1400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204A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9C97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2E70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5A74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EF6F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4D64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CD08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7A29AA6F"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9FE34F" w14:textId="77777777" w:rsidR="000C2B65" w:rsidRPr="006A00C8" w:rsidRDefault="000C2B65" w:rsidP="00060964">
            <w:pPr>
              <w:pStyle w:val="rowtabella0"/>
              <w:rPr>
                <w:rFonts w:eastAsia="Times New Roman"/>
                <w:color w:val="002060"/>
              </w:rPr>
            </w:pPr>
            <w:r w:rsidRPr="006A00C8">
              <w:rPr>
                <w:rFonts w:eastAsia="Times New Roman"/>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0440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DF9B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2889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0281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F86A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E5FC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D59B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6B39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39A7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8319948"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7C510C" w14:textId="77777777" w:rsidR="000C2B65" w:rsidRPr="006A00C8" w:rsidRDefault="000C2B65" w:rsidP="00060964">
            <w:pPr>
              <w:pStyle w:val="rowtabella0"/>
              <w:rPr>
                <w:rFonts w:eastAsia="Times New Roman"/>
                <w:color w:val="002060"/>
              </w:rPr>
            </w:pPr>
            <w:r w:rsidRPr="006A00C8">
              <w:rPr>
                <w:rFonts w:eastAsia="Times New Roman"/>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E026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F7A2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E9F6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6464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1ED8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0E1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F85D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E063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01E2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bl>
    <w:p w14:paraId="31D23434" w14:textId="77777777" w:rsidR="000C2B65" w:rsidRPr="006A00C8" w:rsidRDefault="000C2B65" w:rsidP="000C2B65">
      <w:pPr>
        <w:pStyle w:val="breakline"/>
        <w:rPr>
          <w:color w:val="002060"/>
        </w:rPr>
      </w:pPr>
    </w:p>
    <w:p w14:paraId="6829740C" w14:textId="77777777" w:rsidR="000C2B65" w:rsidRPr="006A00C8" w:rsidRDefault="000C2B65" w:rsidP="000C2B65">
      <w:pPr>
        <w:pStyle w:val="breakline"/>
        <w:rPr>
          <w:color w:val="002060"/>
        </w:rPr>
      </w:pPr>
    </w:p>
    <w:p w14:paraId="1955E34D" w14:textId="77777777" w:rsidR="000C2B65" w:rsidRPr="006A00C8" w:rsidRDefault="000C2B65" w:rsidP="000C2B65">
      <w:pPr>
        <w:pStyle w:val="sottotitolocampionato10"/>
        <w:rPr>
          <w:color w:val="002060"/>
        </w:rPr>
      </w:pPr>
      <w:r w:rsidRPr="006A00C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2B65" w:rsidRPr="006A00C8" w14:paraId="19A6CF02"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DCCE1" w14:textId="77777777" w:rsidR="000C2B65" w:rsidRPr="006A00C8" w:rsidRDefault="000C2B65" w:rsidP="00060964">
            <w:pPr>
              <w:pStyle w:val="headertabella0"/>
              <w:rPr>
                <w:rFonts w:eastAsia="Times New Roman"/>
                <w:color w:val="002060"/>
              </w:rPr>
            </w:pPr>
            <w:r w:rsidRPr="006A00C8">
              <w:rPr>
                <w:rFonts w:eastAsia="Times New Roman"/>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9874A" w14:textId="77777777" w:rsidR="000C2B65" w:rsidRPr="006A00C8" w:rsidRDefault="000C2B65" w:rsidP="00060964">
            <w:pPr>
              <w:pStyle w:val="headertabella0"/>
              <w:rPr>
                <w:rFonts w:eastAsia="Times New Roman"/>
                <w:color w:val="002060"/>
              </w:rPr>
            </w:pPr>
            <w:r w:rsidRPr="006A00C8">
              <w:rPr>
                <w:rFonts w:eastAsia="Times New Roman"/>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7FA86" w14:textId="77777777" w:rsidR="000C2B65" w:rsidRPr="006A00C8" w:rsidRDefault="000C2B65" w:rsidP="00060964">
            <w:pPr>
              <w:pStyle w:val="headertabella0"/>
              <w:rPr>
                <w:rFonts w:eastAsia="Times New Roman"/>
                <w:color w:val="002060"/>
              </w:rPr>
            </w:pPr>
            <w:r w:rsidRPr="006A00C8">
              <w:rPr>
                <w:rFonts w:eastAsia="Times New Roman"/>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2BBF3" w14:textId="77777777" w:rsidR="000C2B65" w:rsidRPr="006A00C8" w:rsidRDefault="000C2B65" w:rsidP="00060964">
            <w:pPr>
              <w:pStyle w:val="headertabella0"/>
              <w:rPr>
                <w:rFonts w:eastAsia="Times New Roman"/>
                <w:color w:val="002060"/>
              </w:rPr>
            </w:pPr>
            <w:r w:rsidRPr="006A00C8">
              <w:rPr>
                <w:rFonts w:eastAsia="Times New Roman"/>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127E0" w14:textId="77777777" w:rsidR="000C2B65" w:rsidRPr="006A00C8" w:rsidRDefault="000C2B65" w:rsidP="00060964">
            <w:pPr>
              <w:pStyle w:val="headertabella0"/>
              <w:rPr>
                <w:rFonts w:eastAsia="Times New Roman"/>
                <w:color w:val="002060"/>
              </w:rPr>
            </w:pPr>
            <w:r w:rsidRPr="006A00C8">
              <w:rPr>
                <w:rFonts w:eastAsia="Times New Roman"/>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3AAF9" w14:textId="77777777" w:rsidR="000C2B65" w:rsidRPr="006A00C8" w:rsidRDefault="000C2B65" w:rsidP="00060964">
            <w:pPr>
              <w:pStyle w:val="headertabella0"/>
              <w:rPr>
                <w:rFonts w:eastAsia="Times New Roman"/>
                <w:color w:val="002060"/>
              </w:rPr>
            </w:pPr>
            <w:r w:rsidRPr="006A00C8">
              <w:rPr>
                <w:rFonts w:eastAsia="Times New Roman"/>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2C9D4" w14:textId="77777777" w:rsidR="000C2B65" w:rsidRPr="006A00C8" w:rsidRDefault="000C2B65" w:rsidP="00060964">
            <w:pPr>
              <w:pStyle w:val="headertabella0"/>
              <w:rPr>
                <w:rFonts w:eastAsia="Times New Roman"/>
                <w:color w:val="002060"/>
              </w:rPr>
            </w:pPr>
            <w:r w:rsidRPr="006A00C8">
              <w:rPr>
                <w:rFonts w:eastAsia="Times New Roman"/>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5ACC6" w14:textId="77777777" w:rsidR="000C2B65" w:rsidRPr="006A00C8" w:rsidRDefault="000C2B65" w:rsidP="00060964">
            <w:pPr>
              <w:pStyle w:val="headertabella0"/>
              <w:rPr>
                <w:rFonts w:eastAsia="Times New Roman"/>
                <w:color w:val="002060"/>
              </w:rPr>
            </w:pPr>
            <w:r w:rsidRPr="006A00C8">
              <w:rPr>
                <w:rFonts w:eastAsia="Times New Roman"/>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1EAD8" w14:textId="77777777" w:rsidR="000C2B65" w:rsidRPr="006A00C8" w:rsidRDefault="000C2B65" w:rsidP="00060964">
            <w:pPr>
              <w:pStyle w:val="headertabella0"/>
              <w:rPr>
                <w:rFonts w:eastAsia="Times New Roman"/>
                <w:color w:val="002060"/>
              </w:rPr>
            </w:pPr>
            <w:r w:rsidRPr="006A00C8">
              <w:rPr>
                <w:rFonts w:eastAsia="Times New Roman"/>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B1BCF" w14:textId="77777777" w:rsidR="000C2B65" w:rsidRPr="006A00C8" w:rsidRDefault="000C2B65" w:rsidP="00060964">
            <w:pPr>
              <w:pStyle w:val="headertabella0"/>
              <w:rPr>
                <w:rFonts w:eastAsia="Times New Roman"/>
                <w:color w:val="002060"/>
              </w:rPr>
            </w:pPr>
            <w:r w:rsidRPr="006A00C8">
              <w:rPr>
                <w:rFonts w:eastAsia="Times New Roman"/>
                <w:color w:val="002060"/>
              </w:rPr>
              <w:t>PE</w:t>
            </w:r>
          </w:p>
        </w:tc>
      </w:tr>
      <w:tr w:rsidR="000C2B65" w:rsidRPr="006A00C8" w14:paraId="6D4E718C"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604E7A" w14:textId="77777777" w:rsidR="000C2B65" w:rsidRPr="006A00C8" w:rsidRDefault="000C2B65" w:rsidP="00060964">
            <w:pPr>
              <w:pStyle w:val="rowtabella0"/>
              <w:rPr>
                <w:rFonts w:eastAsia="Times New Roman"/>
                <w:color w:val="002060"/>
              </w:rPr>
            </w:pPr>
            <w:r w:rsidRPr="006A00C8">
              <w:rPr>
                <w:rFonts w:eastAsia="Times New Roman"/>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F747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4B4E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CE56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A427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4AE1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7808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B4CA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9968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0FD9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9A8AB0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66F391" w14:textId="77777777" w:rsidR="000C2B65" w:rsidRPr="006A00C8" w:rsidRDefault="000C2B65" w:rsidP="00060964">
            <w:pPr>
              <w:pStyle w:val="rowtabella0"/>
              <w:rPr>
                <w:rFonts w:eastAsia="Times New Roman"/>
                <w:color w:val="002060"/>
              </w:rPr>
            </w:pPr>
            <w:r w:rsidRPr="006A00C8">
              <w:rPr>
                <w:rFonts w:eastAsia="Times New Roman"/>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AF2E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5005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B494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6CE5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66CD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B604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8951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DBBA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5A78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64D9BFD2"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B6F6CD" w14:textId="77777777" w:rsidR="000C2B65" w:rsidRPr="000C2B65" w:rsidRDefault="000C2B65" w:rsidP="00060964">
            <w:pPr>
              <w:pStyle w:val="rowtabella0"/>
              <w:rPr>
                <w:rFonts w:eastAsia="Times New Roman"/>
                <w:color w:val="002060"/>
                <w:lang w:val="en-US"/>
              </w:rPr>
            </w:pPr>
            <w:r w:rsidRPr="000C2B65">
              <w:rPr>
                <w:rFonts w:eastAsia="Times New Roman"/>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6F19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EDC8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F53D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FC09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CFD4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DA07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242B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0FA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A94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796FCEE2"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A0B4C2" w14:textId="77777777" w:rsidR="000C2B65" w:rsidRPr="006A00C8" w:rsidRDefault="000C2B65" w:rsidP="00060964">
            <w:pPr>
              <w:pStyle w:val="rowtabella0"/>
              <w:rPr>
                <w:rFonts w:eastAsia="Times New Roman"/>
                <w:color w:val="002060"/>
              </w:rPr>
            </w:pPr>
            <w:r w:rsidRPr="006A00C8">
              <w:rPr>
                <w:rFonts w:eastAsia="Times New Roman"/>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3255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B0F5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7FC3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44F2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E795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1F27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ED23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3307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63C2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5E997D5A"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609EF3" w14:textId="77777777" w:rsidR="000C2B65" w:rsidRPr="006A00C8" w:rsidRDefault="000C2B65" w:rsidP="00060964">
            <w:pPr>
              <w:pStyle w:val="rowtabella0"/>
              <w:rPr>
                <w:rFonts w:eastAsia="Times New Roman"/>
                <w:color w:val="002060"/>
              </w:rPr>
            </w:pPr>
            <w:r w:rsidRPr="006A00C8">
              <w:rPr>
                <w:rFonts w:eastAsia="Times New Roman"/>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EAB0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910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F3B1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BD7A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BD3F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079F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39F2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E156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8EA8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290CFD23"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6AD6C3" w14:textId="77777777" w:rsidR="000C2B65" w:rsidRPr="006A00C8" w:rsidRDefault="000C2B65" w:rsidP="00060964">
            <w:pPr>
              <w:pStyle w:val="rowtabella0"/>
              <w:rPr>
                <w:rFonts w:eastAsia="Times New Roman"/>
                <w:color w:val="002060"/>
              </w:rPr>
            </w:pPr>
            <w:r w:rsidRPr="006A00C8">
              <w:rPr>
                <w:rFonts w:eastAsia="Times New Roman"/>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D45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84E8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A202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F98F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AE7D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CBC8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90E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AF6C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A37D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2B2FDE2F"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57ECDF" w14:textId="77777777" w:rsidR="000C2B65" w:rsidRPr="006A00C8" w:rsidRDefault="000C2B65" w:rsidP="00060964">
            <w:pPr>
              <w:pStyle w:val="rowtabella0"/>
              <w:rPr>
                <w:rFonts w:eastAsia="Times New Roman"/>
                <w:color w:val="002060"/>
              </w:rPr>
            </w:pPr>
            <w:r w:rsidRPr="006A00C8">
              <w:rPr>
                <w:rFonts w:eastAsia="Times New Roman"/>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719F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B71B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57B2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2579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62BB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7133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9372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62EB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AB78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4E2244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6B7BA0" w14:textId="77777777" w:rsidR="000C2B65" w:rsidRPr="006A00C8" w:rsidRDefault="000C2B65" w:rsidP="00060964">
            <w:pPr>
              <w:pStyle w:val="rowtabella0"/>
              <w:rPr>
                <w:rFonts w:eastAsia="Times New Roman"/>
                <w:color w:val="002060"/>
              </w:rPr>
            </w:pPr>
            <w:r w:rsidRPr="006A00C8">
              <w:rPr>
                <w:rFonts w:eastAsia="Times New Roman"/>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29F1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CFEE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BD8C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93E7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E16B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A99B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8BC0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2469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BC85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DC8D480"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975E42" w14:textId="77777777" w:rsidR="000C2B65" w:rsidRPr="006A00C8" w:rsidRDefault="000C2B65" w:rsidP="00060964">
            <w:pPr>
              <w:pStyle w:val="rowtabella0"/>
              <w:rPr>
                <w:rFonts w:eastAsia="Times New Roman"/>
                <w:color w:val="002060"/>
              </w:rPr>
            </w:pPr>
            <w:r w:rsidRPr="006A00C8">
              <w:rPr>
                <w:rFonts w:eastAsia="Times New Roman"/>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8045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B228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91D6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9589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7D1A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39E4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B1D9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B5C5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1E2D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6CF8C93"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CE1C7" w14:textId="77777777" w:rsidR="000C2B65" w:rsidRPr="006A00C8" w:rsidRDefault="000C2B65" w:rsidP="00060964">
            <w:pPr>
              <w:pStyle w:val="rowtabella0"/>
              <w:rPr>
                <w:rFonts w:eastAsia="Times New Roman"/>
                <w:color w:val="002060"/>
              </w:rPr>
            </w:pPr>
            <w:r w:rsidRPr="006A00C8">
              <w:rPr>
                <w:rFonts w:eastAsia="Times New Roman"/>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E80B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D866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B3DF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43CD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FBCD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FDD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30A9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AAC8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AB21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1B28EF43"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0CA48" w14:textId="77777777" w:rsidR="000C2B65" w:rsidRPr="006A00C8" w:rsidRDefault="000C2B65" w:rsidP="00060964">
            <w:pPr>
              <w:pStyle w:val="rowtabella0"/>
              <w:rPr>
                <w:rFonts w:eastAsia="Times New Roman"/>
                <w:color w:val="002060"/>
              </w:rPr>
            </w:pPr>
            <w:r w:rsidRPr="006A00C8">
              <w:rPr>
                <w:rFonts w:eastAsia="Times New Roman"/>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CEEB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DE18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1E12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8026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0930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4CE6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E357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68C2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B46D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189C1C7"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6F9251" w14:textId="77777777" w:rsidR="000C2B65" w:rsidRPr="006A00C8" w:rsidRDefault="000C2B65" w:rsidP="00060964">
            <w:pPr>
              <w:pStyle w:val="rowtabella0"/>
              <w:rPr>
                <w:rFonts w:eastAsia="Times New Roman"/>
                <w:color w:val="002060"/>
              </w:rPr>
            </w:pPr>
            <w:r w:rsidRPr="006A00C8">
              <w:rPr>
                <w:rFonts w:eastAsia="Times New Roman"/>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CF10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D3C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79BB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E73B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BC9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5FFB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1101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303C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4660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bl>
    <w:p w14:paraId="5CDBB679" w14:textId="77777777" w:rsidR="000C2B65" w:rsidRPr="006A00C8" w:rsidRDefault="000C2B65" w:rsidP="000C2B65">
      <w:pPr>
        <w:pStyle w:val="breakline"/>
        <w:rPr>
          <w:color w:val="002060"/>
        </w:rPr>
      </w:pPr>
    </w:p>
    <w:p w14:paraId="73F42F39" w14:textId="77777777" w:rsidR="000C2B65" w:rsidRPr="006A00C8" w:rsidRDefault="000C2B65" w:rsidP="000C2B65">
      <w:pPr>
        <w:pStyle w:val="breakline"/>
        <w:rPr>
          <w:color w:val="002060"/>
        </w:rPr>
      </w:pPr>
    </w:p>
    <w:p w14:paraId="79C493CA" w14:textId="77777777" w:rsidR="000C2B65" w:rsidRPr="006A00C8" w:rsidRDefault="000C2B65" w:rsidP="000C2B65">
      <w:pPr>
        <w:pStyle w:val="sottotitolocampionato10"/>
        <w:rPr>
          <w:color w:val="002060"/>
        </w:rPr>
      </w:pPr>
      <w:r w:rsidRPr="006A00C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2B65" w:rsidRPr="006A00C8" w14:paraId="220BF590"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6B6C7" w14:textId="77777777" w:rsidR="000C2B65" w:rsidRPr="006A00C8" w:rsidRDefault="000C2B65" w:rsidP="00060964">
            <w:pPr>
              <w:pStyle w:val="headertabella0"/>
              <w:rPr>
                <w:rFonts w:eastAsia="Times New Roman"/>
                <w:color w:val="002060"/>
              </w:rPr>
            </w:pPr>
            <w:r w:rsidRPr="006A00C8">
              <w:rPr>
                <w:rFonts w:eastAsia="Times New Roman"/>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EB6A6" w14:textId="77777777" w:rsidR="000C2B65" w:rsidRPr="006A00C8" w:rsidRDefault="000C2B65" w:rsidP="00060964">
            <w:pPr>
              <w:pStyle w:val="headertabella0"/>
              <w:rPr>
                <w:rFonts w:eastAsia="Times New Roman"/>
                <w:color w:val="002060"/>
              </w:rPr>
            </w:pPr>
            <w:r w:rsidRPr="006A00C8">
              <w:rPr>
                <w:rFonts w:eastAsia="Times New Roman"/>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1EDA6" w14:textId="77777777" w:rsidR="000C2B65" w:rsidRPr="006A00C8" w:rsidRDefault="000C2B65" w:rsidP="00060964">
            <w:pPr>
              <w:pStyle w:val="headertabella0"/>
              <w:rPr>
                <w:rFonts w:eastAsia="Times New Roman"/>
                <w:color w:val="002060"/>
              </w:rPr>
            </w:pPr>
            <w:r w:rsidRPr="006A00C8">
              <w:rPr>
                <w:rFonts w:eastAsia="Times New Roman"/>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6D000" w14:textId="77777777" w:rsidR="000C2B65" w:rsidRPr="006A00C8" w:rsidRDefault="000C2B65" w:rsidP="00060964">
            <w:pPr>
              <w:pStyle w:val="headertabella0"/>
              <w:rPr>
                <w:rFonts w:eastAsia="Times New Roman"/>
                <w:color w:val="002060"/>
              </w:rPr>
            </w:pPr>
            <w:r w:rsidRPr="006A00C8">
              <w:rPr>
                <w:rFonts w:eastAsia="Times New Roman"/>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6498B" w14:textId="77777777" w:rsidR="000C2B65" w:rsidRPr="006A00C8" w:rsidRDefault="000C2B65" w:rsidP="00060964">
            <w:pPr>
              <w:pStyle w:val="headertabella0"/>
              <w:rPr>
                <w:rFonts w:eastAsia="Times New Roman"/>
                <w:color w:val="002060"/>
              </w:rPr>
            </w:pPr>
            <w:r w:rsidRPr="006A00C8">
              <w:rPr>
                <w:rFonts w:eastAsia="Times New Roman"/>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04685" w14:textId="77777777" w:rsidR="000C2B65" w:rsidRPr="006A00C8" w:rsidRDefault="000C2B65" w:rsidP="00060964">
            <w:pPr>
              <w:pStyle w:val="headertabella0"/>
              <w:rPr>
                <w:rFonts w:eastAsia="Times New Roman"/>
                <w:color w:val="002060"/>
              </w:rPr>
            </w:pPr>
            <w:r w:rsidRPr="006A00C8">
              <w:rPr>
                <w:rFonts w:eastAsia="Times New Roman"/>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E1ACE" w14:textId="77777777" w:rsidR="000C2B65" w:rsidRPr="006A00C8" w:rsidRDefault="000C2B65" w:rsidP="00060964">
            <w:pPr>
              <w:pStyle w:val="headertabella0"/>
              <w:rPr>
                <w:rFonts w:eastAsia="Times New Roman"/>
                <w:color w:val="002060"/>
              </w:rPr>
            </w:pPr>
            <w:r w:rsidRPr="006A00C8">
              <w:rPr>
                <w:rFonts w:eastAsia="Times New Roman"/>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73D69" w14:textId="77777777" w:rsidR="000C2B65" w:rsidRPr="006A00C8" w:rsidRDefault="000C2B65" w:rsidP="00060964">
            <w:pPr>
              <w:pStyle w:val="headertabella0"/>
              <w:rPr>
                <w:rFonts w:eastAsia="Times New Roman"/>
                <w:color w:val="002060"/>
              </w:rPr>
            </w:pPr>
            <w:r w:rsidRPr="006A00C8">
              <w:rPr>
                <w:rFonts w:eastAsia="Times New Roman"/>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BA043" w14:textId="77777777" w:rsidR="000C2B65" w:rsidRPr="006A00C8" w:rsidRDefault="000C2B65" w:rsidP="00060964">
            <w:pPr>
              <w:pStyle w:val="headertabella0"/>
              <w:rPr>
                <w:rFonts w:eastAsia="Times New Roman"/>
                <w:color w:val="002060"/>
              </w:rPr>
            </w:pPr>
            <w:r w:rsidRPr="006A00C8">
              <w:rPr>
                <w:rFonts w:eastAsia="Times New Roman"/>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0103E" w14:textId="77777777" w:rsidR="000C2B65" w:rsidRPr="006A00C8" w:rsidRDefault="000C2B65" w:rsidP="00060964">
            <w:pPr>
              <w:pStyle w:val="headertabella0"/>
              <w:rPr>
                <w:rFonts w:eastAsia="Times New Roman"/>
                <w:color w:val="002060"/>
              </w:rPr>
            </w:pPr>
            <w:r w:rsidRPr="006A00C8">
              <w:rPr>
                <w:rFonts w:eastAsia="Times New Roman"/>
                <w:color w:val="002060"/>
              </w:rPr>
              <w:t>PE</w:t>
            </w:r>
          </w:p>
        </w:tc>
      </w:tr>
      <w:tr w:rsidR="000C2B65" w:rsidRPr="006A00C8" w14:paraId="539550DE"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D86363" w14:textId="77777777" w:rsidR="000C2B65" w:rsidRPr="006A00C8" w:rsidRDefault="000C2B65" w:rsidP="00060964">
            <w:pPr>
              <w:pStyle w:val="rowtabella0"/>
              <w:rPr>
                <w:rFonts w:eastAsia="Times New Roman"/>
                <w:color w:val="002060"/>
              </w:rPr>
            </w:pPr>
            <w:r w:rsidRPr="006A00C8">
              <w:rPr>
                <w:rFonts w:eastAsia="Times New Roman"/>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9B12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DACA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5AF8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BA99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677C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EBAC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147A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7A5B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C5C1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16854038"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4C3A2E" w14:textId="77777777" w:rsidR="000C2B65" w:rsidRPr="006A00C8" w:rsidRDefault="000C2B65" w:rsidP="00060964">
            <w:pPr>
              <w:pStyle w:val="rowtabella0"/>
              <w:rPr>
                <w:rFonts w:eastAsia="Times New Roman"/>
                <w:color w:val="002060"/>
              </w:rPr>
            </w:pPr>
            <w:r w:rsidRPr="006A00C8">
              <w:rPr>
                <w:rFonts w:eastAsia="Times New Roman"/>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0AEE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2DCF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3ABA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DCB5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D902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F3A8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5F0A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E817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AD9E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60BBD74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FD4FA8" w14:textId="77777777" w:rsidR="000C2B65" w:rsidRPr="006A00C8" w:rsidRDefault="000C2B65" w:rsidP="00060964">
            <w:pPr>
              <w:pStyle w:val="rowtabella0"/>
              <w:rPr>
                <w:rFonts w:eastAsia="Times New Roman"/>
                <w:color w:val="002060"/>
              </w:rPr>
            </w:pPr>
            <w:r w:rsidRPr="006A00C8">
              <w:rPr>
                <w:rFonts w:eastAsia="Times New Roman"/>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5930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74A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3DC9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2CBE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5FD9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F6AE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58F0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578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6D66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57CB1AFE"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3F936B" w14:textId="77777777" w:rsidR="000C2B65" w:rsidRPr="006A00C8" w:rsidRDefault="000C2B65" w:rsidP="00060964">
            <w:pPr>
              <w:pStyle w:val="rowtabella0"/>
              <w:rPr>
                <w:rFonts w:eastAsia="Times New Roman"/>
                <w:color w:val="002060"/>
              </w:rPr>
            </w:pPr>
            <w:r w:rsidRPr="006A00C8">
              <w:rPr>
                <w:rFonts w:eastAsia="Times New Roman"/>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73FA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26E1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75D6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E10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1DAB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03EE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AD68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4B70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DA9E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83E12EF"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D75E96" w14:textId="77777777" w:rsidR="000C2B65" w:rsidRPr="006A00C8" w:rsidRDefault="000C2B65" w:rsidP="00060964">
            <w:pPr>
              <w:pStyle w:val="rowtabella0"/>
              <w:rPr>
                <w:rFonts w:eastAsia="Times New Roman"/>
                <w:color w:val="002060"/>
              </w:rPr>
            </w:pPr>
            <w:r w:rsidRPr="006A00C8">
              <w:rPr>
                <w:rFonts w:eastAsia="Times New Roman"/>
                <w:color w:val="002060"/>
              </w:rPr>
              <w:lastRenderedPageBreak/>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471F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3EF0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606D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1F08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627C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05C2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CF93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2C9F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BE28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9BF8752"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93604" w14:textId="77777777" w:rsidR="000C2B65" w:rsidRPr="006A00C8" w:rsidRDefault="000C2B65" w:rsidP="00060964">
            <w:pPr>
              <w:pStyle w:val="rowtabella0"/>
              <w:rPr>
                <w:rFonts w:eastAsia="Times New Roman"/>
                <w:color w:val="002060"/>
              </w:rPr>
            </w:pPr>
            <w:r w:rsidRPr="006A00C8">
              <w:rPr>
                <w:rFonts w:eastAsia="Times New Roman"/>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9ED1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9DA6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BB69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7D82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B42C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DAF8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287D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2CBE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533C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7E4F43A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B73991" w14:textId="77777777" w:rsidR="000C2B65" w:rsidRPr="006A00C8" w:rsidRDefault="000C2B65" w:rsidP="00060964">
            <w:pPr>
              <w:pStyle w:val="rowtabella0"/>
              <w:rPr>
                <w:rFonts w:eastAsia="Times New Roman"/>
                <w:color w:val="002060"/>
              </w:rPr>
            </w:pPr>
            <w:r w:rsidRPr="006A00C8">
              <w:rPr>
                <w:rFonts w:eastAsia="Times New Roman"/>
                <w:color w:val="002060"/>
              </w:rPr>
              <w:t xml:space="preserve">POL.D. </w:t>
            </w:r>
            <w:proofErr w:type="gramStart"/>
            <w:r w:rsidRPr="006A00C8">
              <w:rPr>
                <w:rFonts w:eastAsia="Times New Roman"/>
                <w:color w:val="002060"/>
              </w:rPr>
              <w:t>U.MANDOLESI</w:t>
            </w:r>
            <w:proofErr w:type="gramEnd"/>
            <w:r w:rsidRPr="006A00C8">
              <w:rPr>
                <w:rFonts w:eastAsia="Times New Roman"/>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8554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6A5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7AA5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EFB0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0847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6DC6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1B84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74E5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261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612593DE"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41419" w14:textId="77777777" w:rsidR="000C2B65" w:rsidRPr="006A00C8" w:rsidRDefault="000C2B65" w:rsidP="00060964">
            <w:pPr>
              <w:pStyle w:val="rowtabella0"/>
              <w:rPr>
                <w:rFonts w:eastAsia="Times New Roman"/>
                <w:color w:val="002060"/>
              </w:rPr>
            </w:pPr>
            <w:r w:rsidRPr="006A00C8">
              <w:rPr>
                <w:rFonts w:eastAsia="Times New Roman"/>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3CB3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8B9E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19FF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2FC6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AF42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5877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A870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B8E4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E3F7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3D5EA2B"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A68B2E" w14:textId="77777777" w:rsidR="000C2B65" w:rsidRPr="006A00C8" w:rsidRDefault="000C2B65" w:rsidP="00060964">
            <w:pPr>
              <w:pStyle w:val="rowtabella0"/>
              <w:rPr>
                <w:rFonts w:eastAsia="Times New Roman"/>
                <w:color w:val="002060"/>
              </w:rPr>
            </w:pPr>
            <w:r w:rsidRPr="006A00C8">
              <w:rPr>
                <w:rFonts w:eastAsia="Times New Roman"/>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6544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B14D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C0E3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9589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7D30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75BE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E8FA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8E8F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EC8B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5756BC2B"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85527C" w14:textId="77777777" w:rsidR="000C2B65" w:rsidRPr="006A00C8" w:rsidRDefault="000C2B65" w:rsidP="00060964">
            <w:pPr>
              <w:pStyle w:val="rowtabella0"/>
              <w:rPr>
                <w:rFonts w:eastAsia="Times New Roman"/>
                <w:color w:val="002060"/>
              </w:rPr>
            </w:pPr>
            <w:r w:rsidRPr="006A00C8">
              <w:rPr>
                <w:rFonts w:eastAsia="Times New Roman"/>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A10E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6333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6F7F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49FE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7542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46A4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F223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05F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2F10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2B217AB1"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D90CB" w14:textId="77777777" w:rsidR="000C2B65" w:rsidRPr="000C2B65" w:rsidRDefault="000C2B65" w:rsidP="00060964">
            <w:pPr>
              <w:pStyle w:val="rowtabella0"/>
              <w:rPr>
                <w:rFonts w:eastAsia="Times New Roman"/>
                <w:color w:val="002060"/>
                <w:lang w:val="en-US"/>
              </w:rPr>
            </w:pPr>
            <w:r w:rsidRPr="000C2B65">
              <w:rPr>
                <w:rFonts w:eastAsia="Times New Roman"/>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8870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1C64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F7ED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2903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2929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DE50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7E5E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CB1A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742F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672EB14B"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6C942B" w14:textId="77777777" w:rsidR="000C2B65" w:rsidRPr="006A00C8" w:rsidRDefault="000C2B65" w:rsidP="00060964">
            <w:pPr>
              <w:pStyle w:val="rowtabella0"/>
              <w:rPr>
                <w:rFonts w:eastAsia="Times New Roman"/>
                <w:color w:val="002060"/>
              </w:rPr>
            </w:pPr>
            <w:r w:rsidRPr="006A00C8">
              <w:rPr>
                <w:rFonts w:eastAsia="Times New Roman"/>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D147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78AD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7853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DB67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C5C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56FF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B51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21DF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33D9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bl>
    <w:p w14:paraId="05546DFB" w14:textId="77777777" w:rsidR="000C2B65" w:rsidRPr="006A00C8" w:rsidRDefault="000C2B65" w:rsidP="000C2B65">
      <w:pPr>
        <w:pStyle w:val="breakline"/>
        <w:rPr>
          <w:color w:val="002060"/>
        </w:rPr>
      </w:pPr>
    </w:p>
    <w:p w14:paraId="130BE099" w14:textId="77777777" w:rsidR="000C2B65" w:rsidRPr="006A00C8" w:rsidRDefault="000C2B65" w:rsidP="000C2B65">
      <w:pPr>
        <w:pStyle w:val="breakline"/>
        <w:rPr>
          <w:color w:val="002060"/>
        </w:rPr>
      </w:pPr>
    </w:p>
    <w:p w14:paraId="49B3F9B7" w14:textId="77777777" w:rsidR="000C2B65" w:rsidRPr="006A00C8" w:rsidRDefault="000C2B65" w:rsidP="000C2B65">
      <w:pPr>
        <w:pStyle w:val="titolocampionato0"/>
        <w:shd w:val="clear" w:color="auto" w:fill="CCCCCC"/>
        <w:spacing w:before="80" w:after="40"/>
        <w:rPr>
          <w:color w:val="002060"/>
        </w:rPr>
      </w:pPr>
      <w:r w:rsidRPr="006A00C8">
        <w:rPr>
          <w:color w:val="002060"/>
        </w:rPr>
        <w:t>CALCIO A CINQUE SERIE D</w:t>
      </w:r>
    </w:p>
    <w:p w14:paraId="187FBACC" w14:textId="77777777" w:rsidR="000C2B65" w:rsidRPr="006A00C8" w:rsidRDefault="000C2B65" w:rsidP="000C2B65">
      <w:pPr>
        <w:pStyle w:val="titoloprinc0"/>
        <w:rPr>
          <w:color w:val="002060"/>
        </w:rPr>
      </w:pPr>
      <w:r w:rsidRPr="006A00C8">
        <w:rPr>
          <w:color w:val="002060"/>
        </w:rPr>
        <w:t>VARIAZIONI AL PROGRAMMA GARE</w:t>
      </w:r>
    </w:p>
    <w:p w14:paraId="772DEB5D" w14:textId="77777777" w:rsidR="000C2B65" w:rsidRPr="006A00C8" w:rsidRDefault="000C2B65" w:rsidP="000C2B65">
      <w:pPr>
        <w:pStyle w:val="breakline"/>
        <w:rPr>
          <w:color w:val="002060"/>
        </w:rPr>
      </w:pPr>
    </w:p>
    <w:p w14:paraId="37AB4506" w14:textId="77777777" w:rsidR="000C2B65" w:rsidRPr="006A00C8" w:rsidRDefault="000C2B65" w:rsidP="000C2B65">
      <w:pPr>
        <w:pStyle w:val="breakline"/>
        <w:rPr>
          <w:color w:val="002060"/>
        </w:rPr>
      </w:pPr>
    </w:p>
    <w:p w14:paraId="4083C2EF" w14:textId="77777777" w:rsidR="000C2B65" w:rsidRPr="006A00C8" w:rsidRDefault="000C2B65" w:rsidP="000C2B65">
      <w:pPr>
        <w:pStyle w:val="sottotitolocampionato10"/>
        <w:rPr>
          <w:color w:val="002060"/>
        </w:rPr>
      </w:pPr>
      <w:r w:rsidRPr="006A00C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C2B65" w:rsidRPr="006A00C8" w14:paraId="792332BD" w14:textId="77777777" w:rsidTr="0006096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A16CE" w14:textId="77777777" w:rsidR="000C2B65" w:rsidRPr="006A00C8" w:rsidRDefault="000C2B65" w:rsidP="00060964">
            <w:pPr>
              <w:pStyle w:val="headertabella0"/>
              <w:rPr>
                <w:rFonts w:eastAsia="Times New Roman"/>
                <w:color w:val="002060"/>
              </w:rPr>
            </w:pPr>
            <w:r w:rsidRPr="006A00C8">
              <w:rPr>
                <w:rFonts w:eastAsia="Times New Roman"/>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9975A" w14:textId="77777777" w:rsidR="000C2B65" w:rsidRPr="006A00C8" w:rsidRDefault="000C2B65" w:rsidP="00060964">
            <w:pPr>
              <w:pStyle w:val="headertabella0"/>
              <w:rPr>
                <w:rFonts w:eastAsia="Times New Roman"/>
                <w:color w:val="002060"/>
              </w:rPr>
            </w:pPr>
            <w:r w:rsidRPr="006A00C8">
              <w:rPr>
                <w:rFonts w:eastAsia="Times New Roman"/>
                <w:color w:val="002060"/>
              </w:rPr>
              <w:t xml:space="preserve">N° </w:t>
            </w:r>
            <w:proofErr w:type="spellStart"/>
            <w:r w:rsidRPr="006A00C8">
              <w:rPr>
                <w:rFonts w:eastAsia="Times New Roman"/>
                <w:color w:val="002060"/>
              </w:rPr>
              <w:t>Gior</w:t>
            </w:r>
            <w:proofErr w:type="spellEnd"/>
            <w:r w:rsidRPr="006A00C8">
              <w:rPr>
                <w:rFonts w:eastAsia="Times New Roman"/>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05294" w14:textId="77777777" w:rsidR="000C2B65" w:rsidRPr="006A00C8" w:rsidRDefault="000C2B65" w:rsidP="00060964">
            <w:pPr>
              <w:pStyle w:val="headertabella0"/>
              <w:rPr>
                <w:rFonts w:eastAsia="Times New Roman"/>
                <w:color w:val="002060"/>
              </w:rPr>
            </w:pPr>
            <w:r w:rsidRPr="006A00C8">
              <w:rPr>
                <w:rFonts w:eastAsia="Times New Roman"/>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CCD69" w14:textId="77777777" w:rsidR="000C2B65" w:rsidRPr="006A00C8" w:rsidRDefault="000C2B65" w:rsidP="00060964">
            <w:pPr>
              <w:pStyle w:val="headertabella0"/>
              <w:rPr>
                <w:rFonts w:eastAsia="Times New Roman"/>
                <w:color w:val="002060"/>
              </w:rPr>
            </w:pPr>
            <w:r w:rsidRPr="006A00C8">
              <w:rPr>
                <w:rFonts w:eastAsia="Times New Roman"/>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1003A" w14:textId="77777777" w:rsidR="000C2B65" w:rsidRPr="006A00C8" w:rsidRDefault="000C2B65" w:rsidP="00060964">
            <w:pPr>
              <w:pStyle w:val="headertabella0"/>
              <w:rPr>
                <w:rFonts w:eastAsia="Times New Roman"/>
                <w:color w:val="002060"/>
              </w:rPr>
            </w:pPr>
            <w:r w:rsidRPr="006A00C8">
              <w:rPr>
                <w:rFonts w:eastAsia="Times New Roman"/>
                <w:color w:val="002060"/>
              </w:rPr>
              <w:t xml:space="preserve">Data </w:t>
            </w:r>
            <w:proofErr w:type="spellStart"/>
            <w:r w:rsidRPr="006A00C8">
              <w:rPr>
                <w:rFonts w:eastAsia="Times New Roman"/>
                <w:color w:val="002060"/>
              </w:rPr>
              <w:t>Orig</w:t>
            </w:r>
            <w:proofErr w:type="spellEnd"/>
            <w:r w:rsidRPr="006A00C8">
              <w:rPr>
                <w:rFonts w:eastAsia="Times New Roman"/>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264B2" w14:textId="77777777" w:rsidR="000C2B65" w:rsidRPr="006A00C8" w:rsidRDefault="000C2B65" w:rsidP="00060964">
            <w:pPr>
              <w:pStyle w:val="headertabella0"/>
              <w:rPr>
                <w:rFonts w:eastAsia="Times New Roman"/>
                <w:color w:val="002060"/>
              </w:rPr>
            </w:pPr>
            <w:r w:rsidRPr="006A00C8">
              <w:rPr>
                <w:rFonts w:eastAsia="Times New Roman"/>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DE047" w14:textId="77777777" w:rsidR="000C2B65" w:rsidRPr="006A00C8" w:rsidRDefault="000C2B65" w:rsidP="00060964">
            <w:pPr>
              <w:pStyle w:val="headertabella0"/>
              <w:rPr>
                <w:rFonts w:eastAsia="Times New Roman"/>
                <w:color w:val="002060"/>
              </w:rPr>
            </w:pPr>
            <w:r w:rsidRPr="006A00C8">
              <w:rPr>
                <w:rFonts w:eastAsia="Times New Roman"/>
                <w:color w:val="002060"/>
              </w:rPr>
              <w:t xml:space="preserve">Ora </w:t>
            </w:r>
            <w:proofErr w:type="spellStart"/>
            <w:r w:rsidRPr="006A00C8">
              <w:rPr>
                <w:rFonts w:eastAsia="Times New Roman"/>
                <w:color w:val="002060"/>
              </w:rPr>
              <w:t>Orig</w:t>
            </w:r>
            <w:proofErr w:type="spellEnd"/>
            <w:r w:rsidRPr="006A00C8">
              <w:rPr>
                <w:rFonts w:eastAsia="Times New Roman"/>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1AE94" w14:textId="77777777" w:rsidR="000C2B65" w:rsidRPr="006A00C8" w:rsidRDefault="000C2B65" w:rsidP="00060964">
            <w:pPr>
              <w:pStyle w:val="headertabella0"/>
              <w:rPr>
                <w:rFonts w:eastAsia="Times New Roman"/>
                <w:color w:val="002060"/>
              </w:rPr>
            </w:pPr>
            <w:r w:rsidRPr="006A00C8">
              <w:rPr>
                <w:rFonts w:eastAsia="Times New Roman"/>
                <w:color w:val="002060"/>
              </w:rPr>
              <w:t>Impianto</w:t>
            </w:r>
          </w:p>
        </w:tc>
      </w:tr>
      <w:tr w:rsidR="000C2B65" w:rsidRPr="006A00C8" w14:paraId="7BE7CAD7" w14:textId="77777777" w:rsidTr="0006096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E7EBC" w14:textId="77777777" w:rsidR="000C2B65" w:rsidRPr="006A00C8" w:rsidRDefault="000C2B65" w:rsidP="00060964">
            <w:pPr>
              <w:pStyle w:val="rowtabella0"/>
              <w:rPr>
                <w:rFonts w:eastAsia="Times New Roman"/>
                <w:color w:val="002060"/>
                <w:highlight w:val="yellow"/>
              </w:rPr>
            </w:pPr>
            <w:r w:rsidRPr="006A00C8">
              <w:rPr>
                <w:rFonts w:eastAsia="Times New Roman"/>
                <w:color w:val="002060"/>
                <w:highlight w:val="yellow"/>
              </w:rPr>
              <w:t>13/01/2024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0D8BA" w14:textId="77777777" w:rsidR="000C2B65" w:rsidRPr="006A00C8" w:rsidRDefault="000C2B65" w:rsidP="00060964">
            <w:pPr>
              <w:pStyle w:val="rowtabella0"/>
              <w:jc w:val="center"/>
              <w:rPr>
                <w:rFonts w:eastAsia="Times New Roman"/>
                <w:color w:val="002060"/>
                <w:highlight w:val="yellow"/>
              </w:rPr>
            </w:pPr>
            <w:r w:rsidRPr="006A00C8">
              <w:rPr>
                <w:rFonts w:eastAsia="Times New Roman"/>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16A9" w14:textId="77777777" w:rsidR="000C2B65" w:rsidRPr="006A00C8" w:rsidRDefault="000C2B65" w:rsidP="00060964">
            <w:pPr>
              <w:pStyle w:val="rowtabella0"/>
              <w:rPr>
                <w:rFonts w:eastAsia="Times New Roman"/>
                <w:color w:val="002060"/>
                <w:highlight w:val="yellow"/>
              </w:rPr>
            </w:pPr>
            <w:r w:rsidRPr="006A00C8">
              <w:rPr>
                <w:rFonts w:eastAsia="Times New Roman"/>
                <w:color w:val="002060"/>
                <w:highlight w:val="yellow"/>
              </w:rPr>
              <w:t>CASENUOVE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D28FC" w14:textId="77777777" w:rsidR="000C2B65" w:rsidRPr="006A00C8" w:rsidRDefault="000C2B65" w:rsidP="00060964">
            <w:pPr>
              <w:pStyle w:val="rowtabella0"/>
              <w:rPr>
                <w:rFonts w:eastAsia="Times New Roman"/>
                <w:color w:val="002060"/>
                <w:highlight w:val="yellow"/>
              </w:rPr>
            </w:pPr>
            <w:r w:rsidRPr="006A00C8">
              <w:rPr>
                <w:rFonts w:eastAsia="Times New Roman"/>
                <w:color w:val="002060"/>
                <w:highlight w:val="yellow"/>
              </w:rPr>
              <w:t>SANTA MARIA NUOVA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A495B" w14:textId="77777777" w:rsidR="000C2B65" w:rsidRPr="006A00C8" w:rsidRDefault="000C2B65" w:rsidP="00060964">
            <w:pPr>
              <w:pStyle w:val="rowtabella0"/>
              <w:rPr>
                <w:rFonts w:eastAsia="Times New Roman"/>
                <w:color w:val="002060"/>
              </w:rPr>
            </w:pPr>
            <w:r w:rsidRPr="006A00C8">
              <w:rPr>
                <w:rFonts w:eastAsia="Times New Roman"/>
                <w:color w:val="002060"/>
              </w:rPr>
              <w:t>12/01/2024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CDAA3" w14:textId="77777777" w:rsidR="000C2B65" w:rsidRPr="006A00C8" w:rsidRDefault="000C2B65" w:rsidP="00060964">
            <w:pPr>
              <w:pStyle w:val="rowtabella0"/>
              <w:jc w:val="center"/>
              <w:rPr>
                <w:rFonts w:eastAsia="Times New Roman"/>
                <w:color w:val="002060"/>
                <w:highlight w:val="yellow"/>
              </w:rPr>
            </w:pPr>
            <w:r w:rsidRPr="006A00C8">
              <w:rPr>
                <w:rFonts w:eastAsia="Times New Roman"/>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C69F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B19C1" w14:textId="77777777" w:rsidR="000C2B65" w:rsidRPr="006A00C8" w:rsidRDefault="000C2B65" w:rsidP="00060964">
            <w:pPr>
              <w:rPr>
                <w:color w:val="002060"/>
              </w:rPr>
            </w:pPr>
          </w:p>
        </w:tc>
      </w:tr>
      <w:tr w:rsidR="000C2B65" w:rsidRPr="006A00C8" w14:paraId="79481EE9" w14:textId="77777777" w:rsidTr="0006096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D901F" w14:textId="77777777" w:rsidR="000C2B65" w:rsidRPr="006A00C8" w:rsidRDefault="000C2B65" w:rsidP="00060964">
            <w:pPr>
              <w:pStyle w:val="rowtabella0"/>
              <w:rPr>
                <w:rFonts w:eastAsia="Times New Roman"/>
                <w:color w:val="002060"/>
                <w:highlight w:val="yellow"/>
              </w:rPr>
            </w:pPr>
            <w:r w:rsidRPr="006A00C8">
              <w:rPr>
                <w:rFonts w:eastAsia="Times New Roman"/>
                <w:color w:val="002060"/>
                <w:highlight w:val="yellow"/>
              </w:rPr>
              <w:t>15/01/2024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EAC09" w14:textId="77777777" w:rsidR="000C2B65" w:rsidRPr="006A00C8" w:rsidRDefault="000C2B65" w:rsidP="00060964">
            <w:pPr>
              <w:pStyle w:val="rowtabella0"/>
              <w:jc w:val="center"/>
              <w:rPr>
                <w:rFonts w:eastAsia="Times New Roman"/>
                <w:color w:val="002060"/>
                <w:highlight w:val="yellow"/>
              </w:rPr>
            </w:pPr>
            <w:r w:rsidRPr="006A00C8">
              <w:rPr>
                <w:rFonts w:eastAsia="Times New Roman"/>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A6A5" w14:textId="77777777" w:rsidR="000C2B65" w:rsidRPr="006A00C8" w:rsidRDefault="000C2B65" w:rsidP="00060964">
            <w:pPr>
              <w:pStyle w:val="rowtabella0"/>
              <w:rPr>
                <w:rFonts w:eastAsia="Times New Roman"/>
                <w:color w:val="002060"/>
                <w:highlight w:val="yellow"/>
              </w:rPr>
            </w:pPr>
            <w:r w:rsidRPr="006A00C8">
              <w:rPr>
                <w:rFonts w:eastAsia="Times New Roman"/>
                <w:color w:val="002060"/>
                <w:highlight w:val="yellow"/>
              </w:rPr>
              <w:t>POLVERIGI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7C576" w14:textId="77777777" w:rsidR="000C2B65" w:rsidRPr="006A00C8" w:rsidRDefault="000C2B65" w:rsidP="00060964">
            <w:pPr>
              <w:pStyle w:val="rowtabella0"/>
              <w:rPr>
                <w:rFonts w:eastAsia="Times New Roman"/>
                <w:color w:val="002060"/>
                <w:highlight w:val="yellow"/>
              </w:rPr>
            </w:pPr>
            <w:r w:rsidRPr="006A00C8">
              <w:rPr>
                <w:rFonts w:eastAsia="Times New Roman"/>
                <w:color w:val="002060"/>
                <w:highlight w:val="yellow"/>
              </w:rPr>
              <w:t>VALLESINA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EF836" w14:textId="77777777" w:rsidR="000C2B65" w:rsidRPr="006A00C8" w:rsidRDefault="000C2B65" w:rsidP="00060964">
            <w:pPr>
              <w:pStyle w:val="rowtabella0"/>
              <w:rPr>
                <w:rFonts w:eastAsia="Times New Roman"/>
                <w:color w:val="002060"/>
              </w:rPr>
            </w:pPr>
            <w:r w:rsidRPr="006A00C8">
              <w:rPr>
                <w:rFonts w:eastAsia="Times New Roman"/>
                <w:color w:val="002060"/>
              </w:rPr>
              <w:t>12/01/2024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5203D" w14:textId="77777777" w:rsidR="000C2B65" w:rsidRPr="006A00C8" w:rsidRDefault="000C2B65" w:rsidP="00060964">
            <w:pPr>
              <w:pStyle w:val="rowtabella0"/>
              <w:jc w:val="center"/>
              <w:rPr>
                <w:rFonts w:eastAsia="Times New Roman"/>
                <w:color w:val="002060"/>
                <w:highlight w:val="yellow"/>
              </w:rPr>
            </w:pPr>
            <w:r w:rsidRPr="006A00C8">
              <w:rPr>
                <w:rFonts w:eastAsia="Times New Roman"/>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277D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D1980" w14:textId="77777777" w:rsidR="000C2B65" w:rsidRPr="006A00C8" w:rsidRDefault="000C2B65" w:rsidP="00060964">
            <w:pPr>
              <w:pStyle w:val="rowtabella0"/>
              <w:rPr>
                <w:rFonts w:eastAsia="Times New Roman"/>
                <w:color w:val="002060"/>
              </w:rPr>
            </w:pPr>
            <w:r w:rsidRPr="006A00C8">
              <w:rPr>
                <w:rFonts w:eastAsia="Times New Roman"/>
                <w:color w:val="002060"/>
                <w:highlight w:val="yellow"/>
              </w:rPr>
              <w:t>PALLONE GEODETICO MONTESICURO ANCONA LOCALITA' NONTESICURO</w:t>
            </w:r>
          </w:p>
        </w:tc>
      </w:tr>
    </w:tbl>
    <w:p w14:paraId="5ED6C18F" w14:textId="77777777" w:rsidR="000C2B65" w:rsidRPr="006A00C8" w:rsidRDefault="000C2B65" w:rsidP="000C2B65">
      <w:pPr>
        <w:pStyle w:val="breakline"/>
        <w:rPr>
          <w:color w:val="002060"/>
        </w:rPr>
      </w:pPr>
    </w:p>
    <w:p w14:paraId="6FCC80F5" w14:textId="77777777" w:rsidR="000C2B65" w:rsidRPr="006A00C8" w:rsidRDefault="000C2B65" w:rsidP="000C2B65">
      <w:pPr>
        <w:pStyle w:val="breakline"/>
        <w:rPr>
          <w:color w:val="002060"/>
        </w:rPr>
      </w:pPr>
    </w:p>
    <w:p w14:paraId="137C3A6E" w14:textId="77777777" w:rsidR="000C2B65" w:rsidRPr="006A00C8" w:rsidRDefault="000C2B65" w:rsidP="000C2B65">
      <w:pPr>
        <w:pStyle w:val="titoloprinc0"/>
        <w:rPr>
          <w:color w:val="002060"/>
        </w:rPr>
      </w:pPr>
      <w:r w:rsidRPr="006A00C8">
        <w:rPr>
          <w:color w:val="002060"/>
        </w:rPr>
        <w:t>RISULTATI</w:t>
      </w:r>
    </w:p>
    <w:p w14:paraId="1FDA5884" w14:textId="77777777" w:rsidR="000C2B65" w:rsidRPr="006A00C8" w:rsidRDefault="000C2B65" w:rsidP="000C2B65">
      <w:pPr>
        <w:pStyle w:val="breakline"/>
        <w:rPr>
          <w:color w:val="002060"/>
        </w:rPr>
      </w:pPr>
    </w:p>
    <w:p w14:paraId="16828F88" w14:textId="77777777" w:rsidR="000C2B65" w:rsidRPr="006A00C8" w:rsidRDefault="000C2B65" w:rsidP="000C2B65">
      <w:pPr>
        <w:pStyle w:val="sottotitolocampionato10"/>
        <w:rPr>
          <w:color w:val="002060"/>
        </w:rPr>
      </w:pPr>
      <w:r w:rsidRPr="006A00C8">
        <w:rPr>
          <w:color w:val="002060"/>
        </w:rPr>
        <w:t>RISULTATI UFFICIALI GARE DEL 20/12/2023</w:t>
      </w:r>
    </w:p>
    <w:p w14:paraId="3FB0126D" w14:textId="77777777" w:rsidR="000C2B65" w:rsidRPr="000C2B65" w:rsidRDefault="000C2B65" w:rsidP="000C2B65">
      <w:pPr>
        <w:pStyle w:val="sottotitolocampionato20"/>
        <w:spacing w:before="0" w:beforeAutospacing="0" w:after="0" w:afterAutospacing="0"/>
        <w:rPr>
          <w:rFonts w:ascii="Arial" w:hAnsi="Arial" w:cs="Arial"/>
          <w:color w:val="002060"/>
          <w:sz w:val="20"/>
          <w:szCs w:val="20"/>
        </w:rPr>
      </w:pPr>
      <w:r w:rsidRPr="000C2B65">
        <w:rPr>
          <w:rFonts w:ascii="Arial" w:hAnsi="Arial" w:cs="Arial"/>
          <w:color w:val="002060"/>
          <w:sz w:val="20"/>
          <w:szCs w:val="20"/>
        </w:rPr>
        <w:t>Si trascrivono qui di seguito i risultati ufficiali delle gare disputate</w:t>
      </w:r>
    </w:p>
    <w:p w14:paraId="1FB0813E" w14:textId="77777777" w:rsidR="000C2B65" w:rsidRPr="006A00C8" w:rsidRDefault="000C2B65" w:rsidP="000C2B65">
      <w:pPr>
        <w:pStyle w:val="breakline"/>
        <w:rPr>
          <w:color w:val="002060"/>
        </w:rPr>
      </w:pPr>
    </w:p>
    <w:tbl>
      <w:tblPr>
        <w:tblpPr w:leftFromText="75" w:rightFromText="75" w:vertAnchor="text"/>
        <w:tblW w:w="4800" w:type="dxa"/>
        <w:tblCellMar>
          <w:left w:w="0" w:type="dxa"/>
          <w:right w:w="0" w:type="dxa"/>
        </w:tblCellMar>
        <w:tblLook w:val="04A0" w:firstRow="1" w:lastRow="0" w:firstColumn="1" w:lastColumn="0" w:noHBand="0" w:noVBand="1"/>
      </w:tblPr>
      <w:tblGrid>
        <w:gridCol w:w="4800"/>
      </w:tblGrid>
      <w:tr w:rsidR="000C2B65" w:rsidRPr="006A00C8" w14:paraId="66BBAA39" w14:textId="77777777" w:rsidTr="000609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B65" w:rsidRPr="006A00C8" w14:paraId="27A148E1"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AE8C9" w14:textId="77777777" w:rsidR="000C2B65" w:rsidRPr="006A00C8" w:rsidRDefault="000C2B65" w:rsidP="00060964">
                  <w:pPr>
                    <w:pStyle w:val="headertabella0"/>
                    <w:rPr>
                      <w:rFonts w:eastAsia="Times New Roman"/>
                      <w:color w:val="002060"/>
                    </w:rPr>
                  </w:pPr>
                  <w:r w:rsidRPr="006A00C8">
                    <w:rPr>
                      <w:rFonts w:eastAsia="Times New Roman"/>
                      <w:color w:val="002060"/>
                    </w:rPr>
                    <w:t>GIRONE B - 12 Giornata - A</w:t>
                  </w:r>
                </w:p>
              </w:tc>
            </w:tr>
            <w:tr w:rsidR="000C2B65" w:rsidRPr="006A00C8" w14:paraId="2D8C87AB"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759BC1" w14:textId="77777777" w:rsidR="000C2B65" w:rsidRPr="006A00C8" w:rsidRDefault="000C2B65" w:rsidP="00060964">
                  <w:pPr>
                    <w:pStyle w:val="rowtabella0"/>
                    <w:rPr>
                      <w:rFonts w:eastAsia="Times New Roman"/>
                      <w:color w:val="002060"/>
                    </w:rPr>
                  </w:pPr>
                  <w:r w:rsidRPr="006A00C8">
                    <w:rPr>
                      <w:rFonts w:eastAsia="Times New Roman"/>
                      <w:color w:val="002060"/>
                    </w:rPr>
                    <w:t>CALCETTO NUMANA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E527E9" w14:textId="77777777" w:rsidR="000C2B65" w:rsidRPr="006A00C8" w:rsidRDefault="000C2B65" w:rsidP="00060964">
                  <w:pPr>
                    <w:pStyle w:val="rowtabella0"/>
                    <w:rPr>
                      <w:rFonts w:eastAsia="Times New Roman"/>
                      <w:color w:val="002060"/>
                    </w:rPr>
                  </w:pPr>
                  <w:r w:rsidRPr="006A00C8">
                    <w:rPr>
                      <w:rFonts w:eastAsia="Times New Roman"/>
                      <w:color w:val="002060"/>
                    </w:rPr>
                    <w:t>- CASENUOVE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8E59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CCCAC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 </w:t>
                  </w:r>
                </w:p>
              </w:tc>
            </w:tr>
          </w:tbl>
          <w:p w14:paraId="033D6E43" w14:textId="77777777" w:rsidR="000C2B65" w:rsidRPr="006A00C8" w:rsidRDefault="000C2B65" w:rsidP="00060964">
            <w:pPr>
              <w:rPr>
                <w:color w:val="002060"/>
              </w:rPr>
            </w:pPr>
          </w:p>
        </w:tc>
      </w:tr>
    </w:tbl>
    <w:p w14:paraId="487E3B27" w14:textId="77777777" w:rsidR="000C2B65" w:rsidRPr="006A00C8" w:rsidRDefault="000C2B65" w:rsidP="000C2B65">
      <w:pPr>
        <w:pStyle w:val="breakline"/>
        <w:rPr>
          <w:color w:val="002060"/>
        </w:rPr>
      </w:pPr>
    </w:p>
    <w:p w14:paraId="2DB02DF9" w14:textId="77777777" w:rsidR="000C2B65" w:rsidRPr="006A00C8" w:rsidRDefault="000C2B65" w:rsidP="000C2B65">
      <w:pPr>
        <w:pStyle w:val="breakline"/>
        <w:rPr>
          <w:color w:val="002060"/>
        </w:rPr>
      </w:pPr>
    </w:p>
    <w:p w14:paraId="5AE06506" w14:textId="77777777" w:rsidR="000C2B65" w:rsidRPr="006A00C8" w:rsidRDefault="000C2B65" w:rsidP="000C2B65">
      <w:pPr>
        <w:pStyle w:val="breakline"/>
        <w:rPr>
          <w:color w:val="002060"/>
        </w:rPr>
      </w:pPr>
    </w:p>
    <w:p w14:paraId="6D908087" w14:textId="77777777" w:rsidR="000C2B65" w:rsidRPr="006A00C8" w:rsidRDefault="000C2B65" w:rsidP="000C2B65">
      <w:pPr>
        <w:pStyle w:val="titoloprinc0"/>
        <w:rPr>
          <w:color w:val="002060"/>
        </w:rPr>
      </w:pPr>
    </w:p>
    <w:p w14:paraId="5B9FA3B7" w14:textId="77777777" w:rsidR="000C2B65" w:rsidRPr="006A00C8" w:rsidRDefault="000C2B65" w:rsidP="000C2B65">
      <w:pPr>
        <w:pStyle w:val="titoloprinc0"/>
        <w:rPr>
          <w:color w:val="002060"/>
        </w:rPr>
      </w:pPr>
    </w:p>
    <w:p w14:paraId="16589A3F" w14:textId="77777777" w:rsidR="000C2B65" w:rsidRPr="006A00C8" w:rsidRDefault="000C2B65" w:rsidP="000C2B65">
      <w:pPr>
        <w:pStyle w:val="titoloprinc0"/>
        <w:rPr>
          <w:color w:val="002060"/>
        </w:rPr>
      </w:pPr>
    </w:p>
    <w:p w14:paraId="6022128A" w14:textId="77777777" w:rsidR="000C2B65" w:rsidRPr="006A00C8" w:rsidRDefault="000C2B65" w:rsidP="000C2B65">
      <w:pPr>
        <w:pStyle w:val="titoloprinc0"/>
        <w:rPr>
          <w:color w:val="002060"/>
        </w:rPr>
      </w:pPr>
      <w:r w:rsidRPr="006A00C8">
        <w:rPr>
          <w:color w:val="002060"/>
        </w:rPr>
        <w:t>GIUDICE SPORTIVO</w:t>
      </w:r>
    </w:p>
    <w:p w14:paraId="162E260E" w14:textId="77777777" w:rsidR="000C2B65" w:rsidRPr="006A00C8" w:rsidRDefault="000C2B65" w:rsidP="000C2B65">
      <w:pPr>
        <w:pStyle w:val="diffida"/>
        <w:rPr>
          <w:color w:val="002060"/>
        </w:rPr>
      </w:pPr>
      <w:r w:rsidRPr="006A00C8">
        <w:rPr>
          <w:color w:val="002060"/>
        </w:rPr>
        <w:t>Il Giudice Sportivo Avv. Agnese Lazzaretti, con l'assistenza del segretario Angelo Castellana, nella seduta del 27/12/2023, ha adottato le decisioni che di seguito integralmente si riportano:</w:t>
      </w:r>
    </w:p>
    <w:p w14:paraId="0376AC79" w14:textId="77777777" w:rsidR="000C2B65" w:rsidRPr="006A00C8" w:rsidRDefault="000C2B65" w:rsidP="000C2B65">
      <w:pPr>
        <w:pStyle w:val="titolo10"/>
        <w:rPr>
          <w:color w:val="002060"/>
        </w:rPr>
      </w:pPr>
      <w:r w:rsidRPr="006A00C8">
        <w:rPr>
          <w:color w:val="002060"/>
        </w:rPr>
        <w:t xml:space="preserve">GARE DEL 20/12/2023 </w:t>
      </w:r>
    </w:p>
    <w:p w14:paraId="7AC35912" w14:textId="77777777" w:rsidR="000C2B65" w:rsidRPr="006A00C8" w:rsidRDefault="000C2B65" w:rsidP="000C2B65">
      <w:pPr>
        <w:pStyle w:val="titolo7a"/>
        <w:rPr>
          <w:color w:val="002060"/>
        </w:rPr>
      </w:pPr>
      <w:r w:rsidRPr="006A00C8">
        <w:rPr>
          <w:color w:val="002060"/>
        </w:rPr>
        <w:t xml:space="preserve">PROVVEDIMENTI DISCIPLINARI </w:t>
      </w:r>
    </w:p>
    <w:p w14:paraId="333D13CE" w14:textId="77777777" w:rsidR="000C2B65" w:rsidRPr="006A00C8" w:rsidRDefault="000C2B65" w:rsidP="000C2B65">
      <w:pPr>
        <w:pStyle w:val="titolo7b0"/>
        <w:rPr>
          <w:color w:val="002060"/>
        </w:rPr>
      </w:pPr>
      <w:r w:rsidRPr="006A00C8">
        <w:rPr>
          <w:color w:val="002060"/>
        </w:rPr>
        <w:t xml:space="preserve">In base alle risultanze degli atti ufficiali sono state deliberate le seguenti sanzioni disciplinari. </w:t>
      </w:r>
    </w:p>
    <w:p w14:paraId="492DA0E0" w14:textId="77777777" w:rsidR="000C2B65" w:rsidRPr="006A00C8" w:rsidRDefault="000C2B65" w:rsidP="000C2B65">
      <w:pPr>
        <w:pStyle w:val="titolo30"/>
        <w:rPr>
          <w:color w:val="002060"/>
        </w:rPr>
      </w:pPr>
      <w:r w:rsidRPr="006A00C8">
        <w:rPr>
          <w:color w:val="002060"/>
        </w:rPr>
        <w:t xml:space="preserve">CALCIATORI NON ESPULSI </w:t>
      </w:r>
    </w:p>
    <w:p w14:paraId="76817F73" w14:textId="77777777" w:rsidR="000C2B65" w:rsidRPr="006A00C8" w:rsidRDefault="000C2B65" w:rsidP="000C2B65">
      <w:pPr>
        <w:pStyle w:val="titolo20"/>
        <w:rPr>
          <w:color w:val="002060"/>
        </w:rPr>
      </w:pPr>
      <w:r w:rsidRPr="006A00C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B65" w:rsidRPr="006A00C8" w14:paraId="32104FBD" w14:textId="77777777" w:rsidTr="00060964">
        <w:tc>
          <w:tcPr>
            <w:tcW w:w="2200" w:type="dxa"/>
            <w:tcMar>
              <w:top w:w="20" w:type="dxa"/>
              <w:left w:w="20" w:type="dxa"/>
              <w:bottom w:w="20" w:type="dxa"/>
              <w:right w:w="20" w:type="dxa"/>
            </w:tcMar>
            <w:vAlign w:val="center"/>
            <w:hideMark/>
          </w:tcPr>
          <w:p w14:paraId="610342F4" w14:textId="77777777" w:rsidR="000C2B65" w:rsidRPr="006A00C8" w:rsidRDefault="000C2B65" w:rsidP="00060964">
            <w:pPr>
              <w:pStyle w:val="movimento"/>
              <w:rPr>
                <w:color w:val="002060"/>
              </w:rPr>
            </w:pPr>
            <w:r w:rsidRPr="006A00C8">
              <w:rPr>
                <w:color w:val="002060"/>
              </w:rPr>
              <w:t>MOBBILI MICHELE</w:t>
            </w:r>
          </w:p>
        </w:tc>
        <w:tc>
          <w:tcPr>
            <w:tcW w:w="2200" w:type="dxa"/>
            <w:tcMar>
              <w:top w:w="20" w:type="dxa"/>
              <w:left w:w="20" w:type="dxa"/>
              <w:bottom w:w="20" w:type="dxa"/>
              <w:right w:w="20" w:type="dxa"/>
            </w:tcMar>
            <w:vAlign w:val="center"/>
            <w:hideMark/>
          </w:tcPr>
          <w:p w14:paraId="552C854C" w14:textId="77777777" w:rsidR="000C2B65" w:rsidRPr="006A00C8" w:rsidRDefault="000C2B65" w:rsidP="00060964">
            <w:pPr>
              <w:pStyle w:val="movimento2"/>
              <w:rPr>
                <w:color w:val="002060"/>
              </w:rPr>
            </w:pPr>
            <w:r w:rsidRPr="006A00C8">
              <w:rPr>
                <w:color w:val="002060"/>
              </w:rPr>
              <w:t xml:space="preserve">(CALCETTO NUMANA) </w:t>
            </w:r>
          </w:p>
        </w:tc>
        <w:tc>
          <w:tcPr>
            <w:tcW w:w="800" w:type="dxa"/>
            <w:tcMar>
              <w:top w:w="20" w:type="dxa"/>
              <w:left w:w="20" w:type="dxa"/>
              <w:bottom w:w="20" w:type="dxa"/>
              <w:right w:w="20" w:type="dxa"/>
            </w:tcMar>
            <w:vAlign w:val="center"/>
            <w:hideMark/>
          </w:tcPr>
          <w:p w14:paraId="28029BB6"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071C6C90"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687D82D0" w14:textId="77777777" w:rsidR="000C2B65" w:rsidRPr="006A00C8" w:rsidRDefault="000C2B65" w:rsidP="00060964">
            <w:pPr>
              <w:pStyle w:val="movimento2"/>
              <w:rPr>
                <w:color w:val="002060"/>
              </w:rPr>
            </w:pPr>
            <w:r w:rsidRPr="006A00C8">
              <w:rPr>
                <w:color w:val="002060"/>
              </w:rPr>
              <w:t> </w:t>
            </w:r>
          </w:p>
        </w:tc>
      </w:tr>
    </w:tbl>
    <w:p w14:paraId="36CFC7E6" w14:textId="77777777" w:rsidR="000C2B65" w:rsidRDefault="000C2B65" w:rsidP="000C2B65">
      <w:pPr>
        <w:pStyle w:val="breakline"/>
        <w:rPr>
          <w:color w:val="002060"/>
        </w:rPr>
      </w:pPr>
    </w:p>
    <w:p w14:paraId="5C348BE8" w14:textId="77777777" w:rsidR="000C2B65" w:rsidRPr="00683D81" w:rsidRDefault="000C2B65" w:rsidP="000C2B65">
      <w:pPr>
        <w:jc w:val="center"/>
        <w:rPr>
          <w:rFonts w:ascii="Arial" w:hAnsi="Arial" w:cs="Arial"/>
          <w:noProof/>
          <w:color w:val="002060"/>
          <w:sz w:val="22"/>
          <w:szCs w:val="22"/>
        </w:rPr>
      </w:pPr>
      <w:r w:rsidRPr="00683D81">
        <w:rPr>
          <w:rFonts w:ascii="Arial" w:hAnsi="Arial" w:cs="Arial"/>
          <w:noProof/>
          <w:color w:val="002060"/>
          <w:sz w:val="22"/>
          <w:szCs w:val="22"/>
        </w:rPr>
        <w:t>F.to IL SEGRETARIO                                   F.to IL GIUDICE SPORTIVO</w:t>
      </w:r>
    </w:p>
    <w:p w14:paraId="66E83CD0" w14:textId="77777777" w:rsidR="000C2B65" w:rsidRPr="00683D81" w:rsidRDefault="000C2B65" w:rsidP="000C2B65">
      <w:pPr>
        <w:pStyle w:val="Corpodeltesto2"/>
        <w:spacing w:after="0" w:line="240" w:lineRule="auto"/>
        <w:jc w:val="both"/>
        <w:rPr>
          <w:rFonts w:ascii="Arial" w:hAnsi="Arial" w:cs="Arial"/>
          <w:b/>
          <w:color w:val="002060"/>
          <w:sz w:val="22"/>
          <w:szCs w:val="22"/>
        </w:rPr>
      </w:pPr>
      <w:r w:rsidRPr="00683D81">
        <w:rPr>
          <w:rFonts w:ascii="Arial" w:hAnsi="Arial" w:cs="Arial"/>
          <w:noProof/>
          <w:color w:val="002060"/>
          <w:sz w:val="22"/>
          <w:szCs w:val="22"/>
        </w:rPr>
        <w:t xml:space="preserve">                         Angelo Castellana        </w:t>
      </w:r>
      <w:r w:rsidRPr="00683D81">
        <w:rPr>
          <w:rFonts w:ascii="Arial" w:hAnsi="Arial" w:cs="Arial"/>
          <w:noProof/>
          <w:color w:val="002060"/>
          <w:sz w:val="22"/>
          <w:szCs w:val="22"/>
        </w:rPr>
        <w:tab/>
        <w:t xml:space="preserve">                                Agnese Lazzaretti</w:t>
      </w:r>
    </w:p>
    <w:p w14:paraId="7671E93A" w14:textId="77777777" w:rsidR="000C2B65" w:rsidRPr="006A00C8" w:rsidRDefault="000C2B65" w:rsidP="000C2B65">
      <w:pPr>
        <w:pStyle w:val="breakline"/>
        <w:rPr>
          <w:color w:val="002060"/>
        </w:rPr>
      </w:pPr>
    </w:p>
    <w:p w14:paraId="0B0D44F8" w14:textId="77777777" w:rsidR="000C2B65" w:rsidRPr="006A00C8" w:rsidRDefault="000C2B65" w:rsidP="000C2B65">
      <w:pPr>
        <w:pStyle w:val="titoloprinc0"/>
        <w:rPr>
          <w:color w:val="002060"/>
        </w:rPr>
      </w:pPr>
      <w:r w:rsidRPr="006A00C8">
        <w:rPr>
          <w:color w:val="002060"/>
        </w:rPr>
        <w:t>CLASSIFICA</w:t>
      </w:r>
    </w:p>
    <w:p w14:paraId="171B8AFB" w14:textId="77777777" w:rsidR="000C2B65" w:rsidRPr="006A00C8" w:rsidRDefault="000C2B65" w:rsidP="000C2B65">
      <w:pPr>
        <w:pStyle w:val="breakline"/>
        <w:rPr>
          <w:color w:val="002060"/>
        </w:rPr>
      </w:pPr>
    </w:p>
    <w:p w14:paraId="16AF6B18" w14:textId="77777777" w:rsidR="000C2B65" w:rsidRPr="006A00C8" w:rsidRDefault="000C2B65" w:rsidP="000C2B65">
      <w:pPr>
        <w:pStyle w:val="breakline"/>
        <w:rPr>
          <w:color w:val="002060"/>
        </w:rPr>
      </w:pPr>
    </w:p>
    <w:p w14:paraId="62AC3C20" w14:textId="77777777" w:rsidR="000C2B65" w:rsidRPr="006A00C8" w:rsidRDefault="000C2B65" w:rsidP="000C2B65">
      <w:pPr>
        <w:pStyle w:val="sottotitolocampionato10"/>
        <w:rPr>
          <w:color w:val="002060"/>
        </w:rPr>
      </w:pPr>
      <w:r w:rsidRPr="006A00C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2B65" w:rsidRPr="006A00C8" w14:paraId="5307DB3C"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B919D" w14:textId="77777777" w:rsidR="000C2B65" w:rsidRPr="006A00C8" w:rsidRDefault="000C2B65" w:rsidP="00060964">
            <w:pPr>
              <w:pStyle w:val="headertabella0"/>
              <w:rPr>
                <w:rFonts w:eastAsia="Times New Roman"/>
                <w:color w:val="002060"/>
              </w:rPr>
            </w:pPr>
            <w:r w:rsidRPr="006A00C8">
              <w:rPr>
                <w:rFonts w:eastAsia="Times New Roman"/>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DDC6B" w14:textId="77777777" w:rsidR="000C2B65" w:rsidRPr="006A00C8" w:rsidRDefault="000C2B65" w:rsidP="00060964">
            <w:pPr>
              <w:pStyle w:val="headertabella0"/>
              <w:rPr>
                <w:rFonts w:eastAsia="Times New Roman"/>
                <w:color w:val="002060"/>
              </w:rPr>
            </w:pPr>
            <w:r w:rsidRPr="006A00C8">
              <w:rPr>
                <w:rFonts w:eastAsia="Times New Roman"/>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DF167" w14:textId="77777777" w:rsidR="000C2B65" w:rsidRPr="006A00C8" w:rsidRDefault="000C2B65" w:rsidP="00060964">
            <w:pPr>
              <w:pStyle w:val="headertabella0"/>
              <w:rPr>
                <w:rFonts w:eastAsia="Times New Roman"/>
                <w:color w:val="002060"/>
              </w:rPr>
            </w:pPr>
            <w:r w:rsidRPr="006A00C8">
              <w:rPr>
                <w:rFonts w:eastAsia="Times New Roman"/>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2D20F" w14:textId="77777777" w:rsidR="000C2B65" w:rsidRPr="006A00C8" w:rsidRDefault="000C2B65" w:rsidP="00060964">
            <w:pPr>
              <w:pStyle w:val="headertabella0"/>
              <w:rPr>
                <w:rFonts w:eastAsia="Times New Roman"/>
                <w:color w:val="002060"/>
              </w:rPr>
            </w:pPr>
            <w:r w:rsidRPr="006A00C8">
              <w:rPr>
                <w:rFonts w:eastAsia="Times New Roman"/>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17AE5" w14:textId="77777777" w:rsidR="000C2B65" w:rsidRPr="006A00C8" w:rsidRDefault="000C2B65" w:rsidP="00060964">
            <w:pPr>
              <w:pStyle w:val="headertabella0"/>
              <w:rPr>
                <w:rFonts w:eastAsia="Times New Roman"/>
                <w:color w:val="002060"/>
              </w:rPr>
            </w:pPr>
            <w:r w:rsidRPr="006A00C8">
              <w:rPr>
                <w:rFonts w:eastAsia="Times New Roman"/>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456F7" w14:textId="77777777" w:rsidR="000C2B65" w:rsidRPr="006A00C8" w:rsidRDefault="000C2B65" w:rsidP="00060964">
            <w:pPr>
              <w:pStyle w:val="headertabella0"/>
              <w:rPr>
                <w:rFonts w:eastAsia="Times New Roman"/>
                <w:color w:val="002060"/>
              </w:rPr>
            </w:pPr>
            <w:r w:rsidRPr="006A00C8">
              <w:rPr>
                <w:rFonts w:eastAsia="Times New Roman"/>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92F46" w14:textId="77777777" w:rsidR="000C2B65" w:rsidRPr="006A00C8" w:rsidRDefault="000C2B65" w:rsidP="00060964">
            <w:pPr>
              <w:pStyle w:val="headertabella0"/>
              <w:rPr>
                <w:rFonts w:eastAsia="Times New Roman"/>
                <w:color w:val="002060"/>
              </w:rPr>
            </w:pPr>
            <w:r w:rsidRPr="006A00C8">
              <w:rPr>
                <w:rFonts w:eastAsia="Times New Roman"/>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77FD9" w14:textId="77777777" w:rsidR="000C2B65" w:rsidRPr="006A00C8" w:rsidRDefault="000C2B65" w:rsidP="00060964">
            <w:pPr>
              <w:pStyle w:val="headertabella0"/>
              <w:rPr>
                <w:rFonts w:eastAsia="Times New Roman"/>
                <w:color w:val="002060"/>
              </w:rPr>
            </w:pPr>
            <w:r w:rsidRPr="006A00C8">
              <w:rPr>
                <w:rFonts w:eastAsia="Times New Roman"/>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08591" w14:textId="77777777" w:rsidR="000C2B65" w:rsidRPr="006A00C8" w:rsidRDefault="000C2B65" w:rsidP="00060964">
            <w:pPr>
              <w:pStyle w:val="headertabella0"/>
              <w:rPr>
                <w:rFonts w:eastAsia="Times New Roman"/>
                <w:color w:val="002060"/>
              </w:rPr>
            </w:pPr>
            <w:r w:rsidRPr="006A00C8">
              <w:rPr>
                <w:rFonts w:eastAsia="Times New Roman"/>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0EE6F" w14:textId="77777777" w:rsidR="000C2B65" w:rsidRPr="006A00C8" w:rsidRDefault="000C2B65" w:rsidP="00060964">
            <w:pPr>
              <w:pStyle w:val="headertabella0"/>
              <w:rPr>
                <w:rFonts w:eastAsia="Times New Roman"/>
                <w:color w:val="002060"/>
              </w:rPr>
            </w:pPr>
            <w:r w:rsidRPr="006A00C8">
              <w:rPr>
                <w:rFonts w:eastAsia="Times New Roman"/>
                <w:color w:val="002060"/>
              </w:rPr>
              <w:t>PE</w:t>
            </w:r>
          </w:p>
        </w:tc>
      </w:tr>
      <w:tr w:rsidR="000C2B65" w:rsidRPr="006A00C8" w14:paraId="1496C71E"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726E80" w14:textId="77777777" w:rsidR="000C2B65" w:rsidRPr="006A00C8" w:rsidRDefault="000C2B65" w:rsidP="00060964">
            <w:pPr>
              <w:pStyle w:val="rowtabella0"/>
              <w:rPr>
                <w:rFonts w:eastAsia="Times New Roman"/>
                <w:color w:val="002060"/>
              </w:rPr>
            </w:pPr>
            <w:r w:rsidRPr="006A00C8">
              <w:rPr>
                <w:rFonts w:eastAsia="Times New Roman"/>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61F4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BE87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159F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46E6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C6F5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9059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97F8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D2A1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9C7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36445140"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6198B8" w14:textId="77777777" w:rsidR="000C2B65" w:rsidRPr="006A00C8" w:rsidRDefault="000C2B65" w:rsidP="00060964">
            <w:pPr>
              <w:pStyle w:val="rowtabella0"/>
              <w:rPr>
                <w:rFonts w:eastAsia="Times New Roman"/>
                <w:color w:val="002060"/>
              </w:rPr>
            </w:pPr>
            <w:r w:rsidRPr="006A00C8">
              <w:rPr>
                <w:rFonts w:eastAsia="Times New Roman"/>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CCE5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4D76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8E86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9A58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FA5D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9669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0BD7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2451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0832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3694EC63"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EDD52B" w14:textId="77777777" w:rsidR="000C2B65" w:rsidRPr="006A00C8" w:rsidRDefault="000C2B65" w:rsidP="00060964">
            <w:pPr>
              <w:pStyle w:val="rowtabella0"/>
              <w:rPr>
                <w:rFonts w:eastAsia="Times New Roman"/>
                <w:color w:val="002060"/>
              </w:rPr>
            </w:pPr>
            <w:r w:rsidRPr="006A00C8">
              <w:rPr>
                <w:rFonts w:eastAsia="Times New Roman"/>
                <w:color w:val="002060"/>
              </w:rPr>
              <w:lastRenderedPageBreak/>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7D96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CAF0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321C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42D9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66A6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BC16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7BF8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A499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7347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6920F310"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3D5122" w14:textId="77777777" w:rsidR="000C2B65" w:rsidRPr="006A00C8" w:rsidRDefault="000C2B65" w:rsidP="00060964">
            <w:pPr>
              <w:pStyle w:val="rowtabella0"/>
              <w:rPr>
                <w:rFonts w:eastAsia="Times New Roman"/>
                <w:color w:val="002060"/>
              </w:rPr>
            </w:pPr>
            <w:r w:rsidRPr="006A00C8">
              <w:rPr>
                <w:rFonts w:eastAsia="Times New Roman"/>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3D8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C068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3BE8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0946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969E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1089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2F60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613D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4AF2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15B472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19A2FA" w14:textId="77777777" w:rsidR="000C2B65" w:rsidRPr="006A00C8" w:rsidRDefault="000C2B65" w:rsidP="00060964">
            <w:pPr>
              <w:pStyle w:val="rowtabella0"/>
              <w:rPr>
                <w:rFonts w:eastAsia="Times New Roman"/>
                <w:color w:val="002060"/>
              </w:rPr>
            </w:pPr>
            <w:r w:rsidRPr="006A00C8">
              <w:rPr>
                <w:rFonts w:eastAsia="Times New Roman"/>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E157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9EBA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2C18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66FA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6CBF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C6CB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B78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439A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417A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1BD7BF6"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C601A2" w14:textId="77777777" w:rsidR="000C2B65" w:rsidRPr="006A00C8" w:rsidRDefault="000C2B65" w:rsidP="00060964">
            <w:pPr>
              <w:pStyle w:val="rowtabella0"/>
              <w:rPr>
                <w:rFonts w:eastAsia="Times New Roman"/>
                <w:color w:val="002060"/>
              </w:rPr>
            </w:pPr>
            <w:r w:rsidRPr="006A00C8">
              <w:rPr>
                <w:rFonts w:eastAsia="Times New Roman"/>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9627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45B6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3FFB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62C9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A0C5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7BA1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A304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B420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FDFE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24728067"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93414" w14:textId="77777777" w:rsidR="000C2B65" w:rsidRPr="006A00C8" w:rsidRDefault="000C2B65" w:rsidP="00060964">
            <w:pPr>
              <w:pStyle w:val="rowtabella0"/>
              <w:rPr>
                <w:rFonts w:eastAsia="Times New Roman"/>
                <w:color w:val="002060"/>
              </w:rPr>
            </w:pPr>
            <w:r w:rsidRPr="006A00C8">
              <w:rPr>
                <w:rFonts w:eastAsia="Times New Roman"/>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FC77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34BA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9834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E3D8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BD5E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A326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B417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BAC6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2B9E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6DCB5EB8"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4ACC8" w14:textId="77777777" w:rsidR="000C2B65" w:rsidRPr="006A00C8" w:rsidRDefault="000C2B65" w:rsidP="00060964">
            <w:pPr>
              <w:pStyle w:val="rowtabella0"/>
              <w:rPr>
                <w:rFonts w:eastAsia="Times New Roman"/>
                <w:color w:val="002060"/>
              </w:rPr>
            </w:pPr>
            <w:r w:rsidRPr="006A00C8">
              <w:rPr>
                <w:rFonts w:eastAsia="Times New Roman"/>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56BC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51D3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FACD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67B5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76EA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D150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B5F0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9EBC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6453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3BBEAC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DBB12" w14:textId="77777777" w:rsidR="000C2B65" w:rsidRPr="000C2B65" w:rsidRDefault="000C2B65" w:rsidP="00060964">
            <w:pPr>
              <w:pStyle w:val="rowtabella0"/>
              <w:rPr>
                <w:rFonts w:eastAsia="Times New Roman"/>
                <w:color w:val="002060"/>
                <w:lang w:val="en-US"/>
              </w:rPr>
            </w:pPr>
            <w:r w:rsidRPr="000C2B65">
              <w:rPr>
                <w:rFonts w:eastAsia="Times New Roman"/>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E6FB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F9E1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0823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14C9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4A61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544C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D7B5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2612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6AC4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8D868F3"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2B6721" w14:textId="77777777" w:rsidR="000C2B65" w:rsidRPr="006A00C8" w:rsidRDefault="000C2B65" w:rsidP="00060964">
            <w:pPr>
              <w:pStyle w:val="rowtabella0"/>
              <w:rPr>
                <w:rFonts w:eastAsia="Times New Roman"/>
                <w:color w:val="002060"/>
              </w:rPr>
            </w:pPr>
            <w:r w:rsidRPr="006A00C8">
              <w:rPr>
                <w:rFonts w:eastAsia="Times New Roman"/>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040B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FA39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4B6E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9488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F6A7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4E6E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BB75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542A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A9D1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36BFD01A"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3EE899" w14:textId="77777777" w:rsidR="000C2B65" w:rsidRPr="006A00C8" w:rsidRDefault="000C2B65" w:rsidP="00060964">
            <w:pPr>
              <w:pStyle w:val="rowtabella0"/>
              <w:rPr>
                <w:rFonts w:eastAsia="Times New Roman"/>
                <w:color w:val="002060"/>
              </w:rPr>
            </w:pPr>
            <w:r w:rsidRPr="006A00C8">
              <w:rPr>
                <w:rFonts w:eastAsia="Times New Roman"/>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E29E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9264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D681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E804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C532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DCDF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3405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7372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A760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36221CB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F4730" w14:textId="77777777" w:rsidR="000C2B65" w:rsidRPr="006A00C8" w:rsidRDefault="000C2B65" w:rsidP="00060964">
            <w:pPr>
              <w:pStyle w:val="rowtabella0"/>
              <w:rPr>
                <w:rFonts w:eastAsia="Times New Roman"/>
                <w:color w:val="002060"/>
              </w:rPr>
            </w:pPr>
            <w:r w:rsidRPr="006A00C8">
              <w:rPr>
                <w:rFonts w:eastAsia="Times New Roman"/>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B032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5062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9B9D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C606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A1DD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79F3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3E03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D89A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6A62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69CF514C"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B532F6" w14:textId="77777777" w:rsidR="000C2B65" w:rsidRPr="006A00C8" w:rsidRDefault="000C2B65" w:rsidP="00060964">
            <w:pPr>
              <w:pStyle w:val="rowtabella0"/>
              <w:rPr>
                <w:rFonts w:eastAsia="Times New Roman"/>
                <w:color w:val="002060"/>
              </w:rPr>
            </w:pPr>
            <w:r w:rsidRPr="006A00C8">
              <w:rPr>
                <w:rFonts w:eastAsia="Times New Roman"/>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0D8F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04E2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3008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7935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BF36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49F5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2856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5B44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240D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bl>
    <w:p w14:paraId="516EC9D8" w14:textId="77777777" w:rsidR="000C2B65" w:rsidRPr="006A00C8" w:rsidRDefault="000C2B65" w:rsidP="000C2B65">
      <w:pPr>
        <w:pStyle w:val="breakline"/>
        <w:rPr>
          <w:color w:val="002060"/>
        </w:rPr>
      </w:pPr>
    </w:p>
    <w:p w14:paraId="22423944" w14:textId="77777777" w:rsidR="000C2B65" w:rsidRPr="006A00C8" w:rsidRDefault="000C2B65" w:rsidP="000C2B65">
      <w:pPr>
        <w:pStyle w:val="breakline"/>
        <w:rPr>
          <w:color w:val="002060"/>
        </w:rPr>
      </w:pPr>
    </w:p>
    <w:p w14:paraId="619B985A" w14:textId="77777777" w:rsidR="000C2B65" w:rsidRPr="006A00C8" w:rsidRDefault="000C2B65" w:rsidP="000C2B65">
      <w:pPr>
        <w:pStyle w:val="sottotitolocampionato10"/>
        <w:rPr>
          <w:color w:val="002060"/>
        </w:rPr>
      </w:pPr>
      <w:r w:rsidRPr="006A00C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2B65" w:rsidRPr="006A00C8" w14:paraId="463A4282"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0ACCF" w14:textId="77777777" w:rsidR="000C2B65" w:rsidRPr="006A00C8" w:rsidRDefault="000C2B65" w:rsidP="00060964">
            <w:pPr>
              <w:pStyle w:val="headertabella0"/>
              <w:rPr>
                <w:rFonts w:eastAsia="Times New Roman"/>
                <w:color w:val="002060"/>
              </w:rPr>
            </w:pPr>
            <w:r w:rsidRPr="006A00C8">
              <w:rPr>
                <w:rFonts w:eastAsia="Times New Roman"/>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23B31" w14:textId="77777777" w:rsidR="000C2B65" w:rsidRPr="006A00C8" w:rsidRDefault="000C2B65" w:rsidP="00060964">
            <w:pPr>
              <w:pStyle w:val="headertabella0"/>
              <w:rPr>
                <w:rFonts w:eastAsia="Times New Roman"/>
                <w:color w:val="002060"/>
              </w:rPr>
            </w:pPr>
            <w:r w:rsidRPr="006A00C8">
              <w:rPr>
                <w:rFonts w:eastAsia="Times New Roman"/>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5B745" w14:textId="77777777" w:rsidR="000C2B65" w:rsidRPr="006A00C8" w:rsidRDefault="000C2B65" w:rsidP="00060964">
            <w:pPr>
              <w:pStyle w:val="headertabella0"/>
              <w:rPr>
                <w:rFonts w:eastAsia="Times New Roman"/>
                <w:color w:val="002060"/>
              </w:rPr>
            </w:pPr>
            <w:r w:rsidRPr="006A00C8">
              <w:rPr>
                <w:rFonts w:eastAsia="Times New Roman"/>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49E32" w14:textId="77777777" w:rsidR="000C2B65" w:rsidRPr="006A00C8" w:rsidRDefault="000C2B65" w:rsidP="00060964">
            <w:pPr>
              <w:pStyle w:val="headertabella0"/>
              <w:rPr>
                <w:rFonts w:eastAsia="Times New Roman"/>
                <w:color w:val="002060"/>
              </w:rPr>
            </w:pPr>
            <w:r w:rsidRPr="006A00C8">
              <w:rPr>
                <w:rFonts w:eastAsia="Times New Roman"/>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5AC9F" w14:textId="77777777" w:rsidR="000C2B65" w:rsidRPr="006A00C8" w:rsidRDefault="000C2B65" w:rsidP="00060964">
            <w:pPr>
              <w:pStyle w:val="headertabella0"/>
              <w:rPr>
                <w:rFonts w:eastAsia="Times New Roman"/>
                <w:color w:val="002060"/>
              </w:rPr>
            </w:pPr>
            <w:r w:rsidRPr="006A00C8">
              <w:rPr>
                <w:rFonts w:eastAsia="Times New Roman"/>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C1C0B" w14:textId="77777777" w:rsidR="000C2B65" w:rsidRPr="006A00C8" w:rsidRDefault="000C2B65" w:rsidP="00060964">
            <w:pPr>
              <w:pStyle w:val="headertabella0"/>
              <w:rPr>
                <w:rFonts w:eastAsia="Times New Roman"/>
                <w:color w:val="002060"/>
              </w:rPr>
            </w:pPr>
            <w:r w:rsidRPr="006A00C8">
              <w:rPr>
                <w:rFonts w:eastAsia="Times New Roman"/>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C8207" w14:textId="77777777" w:rsidR="000C2B65" w:rsidRPr="006A00C8" w:rsidRDefault="000C2B65" w:rsidP="00060964">
            <w:pPr>
              <w:pStyle w:val="headertabella0"/>
              <w:rPr>
                <w:rFonts w:eastAsia="Times New Roman"/>
                <w:color w:val="002060"/>
              </w:rPr>
            </w:pPr>
            <w:r w:rsidRPr="006A00C8">
              <w:rPr>
                <w:rFonts w:eastAsia="Times New Roman"/>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50A93" w14:textId="77777777" w:rsidR="000C2B65" w:rsidRPr="006A00C8" w:rsidRDefault="000C2B65" w:rsidP="00060964">
            <w:pPr>
              <w:pStyle w:val="headertabella0"/>
              <w:rPr>
                <w:rFonts w:eastAsia="Times New Roman"/>
                <w:color w:val="002060"/>
              </w:rPr>
            </w:pPr>
            <w:r w:rsidRPr="006A00C8">
              <w:rPr>
                <w:rFonts w:eastAsia="Times New Roman"/>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3A6E8" w14:textId="77777777" w:rsidR="000C2B65" w:rsidRPr="006A00C8" w:rsidRDefault="000C2B65" w:rsidP="00060964">
            <w:pPr>
              <w:pStyle w:val="headertabella0"/>
              <w:rPr>
                <w:rFonts w:eastAsia="Times New Roman"/>
                <w:color w:val="002060"/>
              </w:rPr>
            </w:pPr>
            <w:r w:rsidRPr="006A00C8">
              <w:rPr>
                <w:rFonts w:eastAsia="Times New Roman"/>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6F5A3" w14:textId="77777777" w:rsidR="000C2B65" w:rsidRPr="006A00C8" w:rsidRDefault="000C2B65" w:rsidP="00060964">
            <w:pPr>
              <w:pStyle w:val="headertabella0"/>
              <w:rPr>
                <w:rFonts w:eastAsia="Times New Roman"/>
                <w:color w:val="002060"/>
              </w:rPr>
            </w:pPr>
            <w:r w:rsidRPr="006A00C8">
              <w:rPr>
                <w:rFonts w:eastAsia="Times New Roman"/>
                <w:color w:val="002060"/>
              </w:rPr>
              <w:t>PE</w:t>
            </w:r>
          </w:p>
        </w:tc>
      </w:tr>
      <w:tr w:rsidR="000C2B65" w:rsidRPr="006A00C8" w14:paraId="2A6F65F9"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165C54" w14:textId="77777777" w:rsidR="000C2B65" w:rsidRPr="006A00C8" w:rsidRDefault="000C2B65" w:rsidP="00060964">
            <w:pPr>
              <w:pStyle w:val="rowtabella0"/>
              <w:rPr>
                <w:rFonts w:eastAsia="Times New Roman"/>
                <w:color w:val="002060"/>
              </w:rPr>
            </w:pPr>
            <w:r w:rsidRPr="006A00C8">
              <w:rPr>
                <w:rFonts w:eastAsia="Times New Roman"/>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0D9F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664D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882D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F9AE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5E62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C6C3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1783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CB85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8681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57429FFA"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A7CCEA" w14:textId="77777777" w:rsidR="000C2B65" w:rsidRPr="006A00C8" w:rsidRDefault="000C2B65" w:rsidP="00060964">
            <w:pPr>
              <w:pStyle w:val="rowtabella0"/>
              <w:rPr>
                <w:rFonts w:eastAsia="Times New Roman"/>
                <w:color w:val="002060"/>
              </w:rPr>
            </w:pPr>
            <w:r w:rsidRPr="006A00C8">
              <w:rPr>
                <w:rFonts w:eastAsia="Times New Roman"/>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CDD1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B6C8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FBD2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864E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39C5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1150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FED6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3760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42D8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2676D052"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002C3D" w14:textId="77777777" w:rsidR="000C2B65" w:rsidRPr="006A00C8" w:rsidRDefault="000C2B65" w:rsidP="00060964">
            <w:pPr>
              <w:pStyle w:val="rowtabella0"/>
              <w:rPr>
                <w:rFonts w:eastAsia="Times New Roman"/>
                <w:color w:val="002060"/>
              </w:rPr>
            </w:pPr>
            <w:r w:rsidRPr="006A00C8">
              <w:rPr>
                <w:rFonts w:eastAsia="Times New Roman"/>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DE1A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66DB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B686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14BB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1FDC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1766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8800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5276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5422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58F5455E"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229595" w14:textId="77777777" w:rsidR="000C2B65" w:rsidRPr="006A00C8" w:rsidRDefault="000C2B65" w:rsidP="00060964">
            <w:pPr>
              <w:pStyle w:val="rowtabella0"/>
              <w:rPr>
                <w:rFonts w:eastAsia="Times New Roman"/>
                <w:color w:val="002060"/>
              </w:rPr>
            </w:pPr>
            <w:r w:rsidRPr="006A00C8">
              <w:rPr>
                <w:rFonts w:eastAsia="Times New Roman"/>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14D0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4952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E46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D612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5AFB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324C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68E6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0FFE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5DA5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7B7EEB6B"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30F39" w14:textId="77777777" w:rsidR="000C2B65" w:rsidRPr="006A00C8" w:rsidRDefault="000C2B65" w:rsidP="00060964">
            <w:pPr>
              <w:pStyle w:val="rowtabella0"/>
              <w:rPr>
                <w:rFonts w:eastAsia="Times New Roman"/>
                <w:color w:val="002060"/>
              </w:rPr>
            </w:pPr>
            <w:r w:rsidRPr="006A00C8">
              <w:rPr>
                <w:rFonts w:eastAsia="Times New Roman"/>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E30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0B3B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C6F1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DC05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9538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62E2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6167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7B95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DA20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51987F60"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1A5D48" w14:textId="77777777" w:rsidR="000C2B65" w:rsidRPr="006A00C8" w:rsidRDefault="000C2B65" w:rsidP="00060964">
            <w:pPr>
              <w:pStyle w:val="rowtabella0"/>
              <w:rPr>
                <w:rFonts w:eastAsia="Times New Roman"/>
                <w:color w:val="002060"/>
              </w:rPr>
            </w:pPr>
            <w:r w:rsidRPr="006A00C8">
              <w:rPr>
                <w:rFonts w:eastAsia="Times New Roman"/>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9854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A9A6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268A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6165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4574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638A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85F6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081C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F923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78D2DE04"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5B5F6A" w14:textId="77777777" w:rsidR="000C2B65" w:rsidRPr="006A00C8" w:rsidRDefault="000C2B65" w:rsidP="00060964">
            <w:pPr>
              <w:pStyle w:val="rowtabella0"/>
              <w:rPr>
                <w:rFonts w:eastAsia="Times New Roman"/>
                <w:color w:val="002060"/>
              </w:rPr>
            </w:pPr>
            <w:r w:rsidRPr="006A00C8">
              <w:rPr>
                <w:rFonts w:eastAsia="Times New Roman"/>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841A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C26F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0D15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B6A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6E9C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4108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9CCB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FC75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E872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60AE7379"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9C4846" w14:textId="77777777" w:rsidR="000C2B65" w:rsidRPr="006A00C8" w:rsidRDefault="000C2B65" w:rsidP="00060964">
            <w:pPr>
              <w:pStyle w:val="rowtabella0"/>
              <w:rPr>
                <w:rFonts w:eastAsia="Times New Roman"/>
                <w:color w:val="002060"/>
              </w:rPr>
            </w:pPr>
            <w:r w:rsidRPr="006A00C8">
              <w:rPr>
                <w:rFonts w:eastAsia="Times New Roman"/>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D72F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0E0F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294F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A3EB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4008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4973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A6CA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21A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3CFF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ACE3940"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90D801" w14:textId="77777777" w:rsidR="000C2B65" w:rsidRPr="006A00C8" w:rsidRDefault="000C2B65" w:rsidP="00060964">
            <w:pPr>
              <w:pStyle w:val="rowtabella0"/>
              <w:rPr>
                <w:rFonts w:eastAsia="Times New Roman"/>
                <w:color w:val="002060"/>
              </w:rPr>
            </w:pPr>
            <w:r w:rsidRPr="006A00C8">
              <w:rPr>
                <w:rFonts w:eastAsia="Times New Roman"/>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B592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92A1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112F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180A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2126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839E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1456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F6F8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59CD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910B052"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7703A0" w14:textId="77777777" w:rsidR="000C2B65" w:rsidRPr="006A00C8" w:rsidRDefault="000C2B65" w:rsidP="00060964">
            <w:pPr>
              <w:pStyle w:val="rowtabella0"/>
              <w:rPr>
                <w:rFonts w:eastAsia="Times New Roman"/>
                <w:color w:val="002060"/>
              </w:rPr>
            </w:pPr>
            <w:r w:rsidRPr="006A00C8">
              <w:rPr>
                <w:rFonts w:eastAsia="Times New Roman"/>
                <w:color w:val="002060"/>
              </w:rPr>
              <w:t xml:space="preserve">A.S.D. </w:t>
            </w:r>
            <w:proofErr w:type="gramStart"/>
            <w:r w:rsidRPr="006A00C8">
              <w:rPr>
                <w:rFonts w:eastAsia="Times New Roman"/>
                <w:color w:val="002060"/>
              </w:rPr>
              <w:t>CITTA</w:t>
            </w:r>
            <w:proofErr w:type="gramEnd"/>
            <w:r w:rsidRPr="006A00C8">
              <w:rPr>
                <w:rFonts w:eastAsia="Times New Roman"/>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2CD8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32A3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7D4C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AAAB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4E35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2297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CADA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F35E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32B4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71AEB119"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48E59F" w14:textId="77777777" w:rsidR="000C2B65" w:rsidRPr="006A00C8" w:rsidRDefault="000C2B65" w:rsidP="00060964">
            <w:pPr>
              <w:pStyle w:val="rowtabella0"/>
              <w:rPr>
                <w:rFonts w:eastAsia="Times New Roman"/>
                <w:color w:val="002060"/>
              </w:rPr>
            </w:pPr>
            <w:r w:rsidRPr="006A00C8">
              <w:rPr>
                <w:rFonts w:eastAsia="Times New Roman"/>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DE89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FDA6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B094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E8F9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6E48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8E42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4B9D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9CCD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3166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23383BB9"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CD03E4" w14:textId="77777777" w:rsidR="000C2B65" w:rsidRPr="0066020E" w:rsidRDefault="000C2B65" w:rsidP="00060964">
            <w:pPr>
              <w:pStyle w:val="rowtabella0"/>
              <w:rPr>
                <w:rFonts w:eastAsia="Times New Roman"/>
                <w:color w:val="002060"/>
                <w:lang w:val="en-US"/>
              </w:rPr>
            </w:pPr>
            <w:r w:rsidRPr="0066020E">
              <w:rPr>
                <w:rFonts w:eastAsia="Times New Roman"/>
                <w:color w:val="002060"/>
                <w:lang w:val="en-U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B2CC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0A34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5D43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ACC3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A624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A26E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21F5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A114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55FC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2C89C85"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7E74D" w14:textId="77777777" w:rsidR="000C2B65" w:rsidRPr="006A00C8" w:rsidRDefault="000C2B65" w:rsidP="00060964">
            <w:pPr>
              <w:pStyle w:val="rowtabella0"/>
              <w:rPr>
                <w:rFonts w:eastAsia="Times New Roman"/>
                <w:color w:val="002060"/>
              </w:rPr>
            </w:pPr>
            <w:r w:rsidRPr="006A00C8">
              <w:rPr>
                <w:rFonts w:eastAsia="Times New Roman"/>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13D3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5D1A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7C9E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8A60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5A2C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3408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0564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178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5E2B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384F6CEF"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2959B4" w14:textId="77777777" w:rsidR="000C2B65" w:rsidRPr="006A00C8" w:rsidRDefault="000C2B65" w:rsidP="00060964">
            <w:pPr>
              <w:pStyle w:val="rowtabella0"/>
              <w:rPr>
                <w:rFonts w:eastAsia="Times New Roman"/>
                <w:color w:val="002060"/>
              </w:rPr>
            </w:pPr>
            <w:r w:rsidRPr="006A00C8">
              <w:rPr>
                <w:rFonts w:eastAsia="Times New Roman"/>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341D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25BE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BA12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31E6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2343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801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4AE7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6654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7F7E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bl>
    <w:p w14:paraId="5A12CFE2" w14:textId="77777777" w:rsidR="000C2B65" w:rsidRPr="006A00C8" w:rsidRDefault="000C2B65" w:rsidP="000C2B65">
      <w:pPr>
        <w:pStyle w:val="breakline"/>
        <w:rPr>
          <w:color w:val="002060"/>
        </w:rPr>
      </w:pPr>
    </w:p>
    <w:p w14:paraId="1EBE00BF" w14:textId="77777777" w:rsidR="000C2B65" w:rsidRPr="006A00C8" w:rsidRDefault="000C2B65" w:rsidP="000C2B65">
      <w:pPr>
        <w:pStyle w:val="breakline"/>
        <w:rPr>
          <w:color w:val="002060"/>
        </w:rPr>
      </w:pPr>
    </w:p>
    <w:p w14:paraId="7A2F6B96" w14:textId="77777777" w:rsidR="000C2B65" w:rsidRPr="006A00C8" w:rsidRDefault="000C2B65" w:rsidP="000C2B65">
      <w:pPr>
        <w:pStyle w:val="sottotitolocampionato10"/>
        <w:rPr>
          <w:color w:val="002060"/>
        </w:rPr>
      </w:pPr>
      <w:r w:rsidRPr="006A00C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2B65" w:rsidRPr="006A00C8" w14:paraId="451E6E05"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F4F48" w14:textId="77777777" w:rsidR="000C2B65" w:rsidRPr="006A00C8" w:rsidRDefault="000C2B65" w:rsidP="00060964">
            <w:pPr>
              <w:pStyle w:val="headertabella0"/>
              <w:rPr>
                <w:rFonts w:eastAsia="Times New Roman"/>
                <w:color w:val="002060"/>
              </w:rPr>
            </w:pPr>
            <w:r w:rsidRPr="006A00C8">
              <w:rPr>
                <w:rFonts w:eastAsia="Times New Roman"/>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1454F" w14:textId="77777777" w:rsidR="000C2B65" w:rsidRPr="006A00C8" w:rsidRDefault="000C2B65" w:rsidP="00060964">
            <w:pPr>
              <w:pStyle w:val="headertabella0"/>
              <w:rPr>
                <w:rFonts w:eastAsia="Times New Roman"/>
                <w:color w:val="002060"/>
              </w:rPr>
            </w:pPr>
            <w:r w:rsidRPr="006A00C8">
              <w:rPr>
                <w:rFonts w:eastAsia="Times New Roman"/>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CE4D5" w14:textId="77777777" w:rsidR="000C2B65" w:rsidRPr="006A00C8" w:rsidRDefault="000C2B65" w:rsidP="00060964">
            <w:pPr>
              <w:pStyle w:val="headertabella0"/>
              <w:rPr>
                <w:rFonts w:eastAsia="Times New Roman"/>
                <w:color w:val="002060"/>
              </w:rPr>
            </w:pPr>
            <w:r w:rsidRPr="006A00C8">
              <w:rPr>
                <w:rFonts w:eastAsia="Times New Roman"/>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3800A" w14:textId="77777777" w:rsidR="000C2B65" w:rsidRPr="006A00C8" w:rsidRDefault="000C2B65" w:rsidP="00060964">
            <w:pPr>
              <w:pStyle w:val="headertabella0"/>
              <w:rPr>
                <w:rFonts w:eastAsia="Times New Roman"/>
                <w:color w:val="002060"/>
              </w:rPr>
            </w:pPr>
            <w:r w:rsidRPr="006A00C8">
              <w:rPr>
                <w:rFonts w:eastAsia="Times New Roman"/>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3F677" w14:textId="77777777" w:rsidR="000C2B65" w:rsidRPr="006A00C8" w:rsidRDefault="000C2B65" w:rsidP="00060964">
            <w:pPr>
              <w:pStyle w:val="headertabella0"/>
              <w:rPr>
                <w:rFonts w:eastAsia="Times New Roman"/>
                <w:color w:val="002060"/>
              </w:rPr>
            </w:pPr>
            <w:r w:rsidRPr="006A00C8">
              <w:rPr>
                <w:rFonts w:eastAsia="Times New Roman"/>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336BB" w14:textId="77777777" w:rsidR="000C2B65" w:rsidRPr="006A00C8" w:rsidRDefault="000C2B65" w:rsidP="00060964">
            <w:pPr>
              <w:pStyle w:val="headertabella0"/>
              <w:rPr>
                <w:rFonts w:eastAsia="Times New Roman"/>
                <w:color w:val="002060"/>
              </w:rPr>
            </w:pPr>
            <w:r w:rsidRPr="006A00C8">
              <w:rPr>
                <w:rFonts w:eastAsia="Times New Roman"/>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77562" w14:textId="77777777" w:rsidR="000C2B65" w:rsidRPr="006A00C8" w:rsidRDefault="000C2B65" w:rsidP="00060964">
            <w:pPr>
              <w:pStyle w:val="headertabella0"/>
              <w:rPr>
                <w:rFonts w:eastAsia="Times New Roman"/>
                <w:color w:val="002060"/>
              </w:rPr>
            </w:pPr>
            <w:r w:rsidRPr="006A00C8">
              <w:rPr>
                <w:rFonts w:eastAsia="Times New Roman"/>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EF517" w14:textId="77777777" w:rsidR="000C2B65" w:rsidRPr="006A00C8" w:rsidRDefault="000C2B65" w:rsidP="00060964">
            <w:pPr>
              <w:pStyle w:val="headertabella0"/>
              <w:rPr>
                <w:rFonts w:eastAsia="Times New Roman"/>
                <w:color w:val="002060"/>
              </w:rPr>
            </w:pPr>
            <w:r w:rsidRPr="006A00C8">
              <w:rPr>
                <w:rFonts w:eastAsia="Times New Roman"/>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D2795" w14:textId="77777777" w:rsidR="000C2B65" w:rsidRPr="006A00C8" w:rsidRDefault="000C2B65" w:rsidP="00060964">
            <w:pPr>
              <w:pStyle w:val="headertabella0"/>
              <w:rPr>
                <w:rFonts w:eastAsia="Times New Roman"/>
                <w:color w:val="002060"/>
              </w:rPr>
            </w:pPr>
            <w:r w:rsidRPr="006A00C8">
              <w:rPr>
                <w:rFonts w:eastAsia="Times New Roman"/>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449C2" w14:textId="77777777" w:rsidR="000C2B65" w:rsidRPr="006A00C8" w:rsidRDefault="000C2B65" w:rsidP="00060964">
            <w:pPr>
              <w:pStyle w:val="headertabella0"/>
              <w:rPr>
                <w:rFonts w:eastAsia="Times New Roman"/>
                <w:color w:val="002060"/>
              </w:rPr>
            </w:pPr>
            <w:r w:rsidRPr="006A00C8">
              <w:rPr>
                <w:rFonts w:eastAsia="Times New Roman"/>
                <w:color w:val="002060"/>
              </w:rPr>
              <w:t>PE</w:t>
            </w:r>
          </w:p>
        </w:tc>
      </w:tr>
      <w:tr w:rsidR="000C2B65" w:rsidRPr="006A00C8" w14:paraId="72722D18"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6F87CA" w14:textId="77777777" w:rsidR="000C2B65" w:rsidRPr="006A00C8" w:rsidRDefault="000C2B65" w:rsidP="00060964">
            <w:pPr>
              <w:pStyle w:val="rowtabella0"/>
              <w:rPr>
                <w:rFonts w:eastAsia="Times New Roman"/>
                <w:color w:val="002060"/>
              </w:rPr>
            </w:pPr>
            <w:r w:rsidRPr="006A00C8">
              <w:rPr>
                <w:rFonts w:eastAsia="Times New Roman"/>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91F4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1F14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1649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CD91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1E25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5BF7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DE14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79C4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45BC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6D08754E"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38F452" w14:textId="77777777" w:rsidR="000C2B65" w:rsidRPr="006A00C8" w:rsidRDefault="000C2B65" w:rsidP="00060964">
            <w:pPr>
              <w:pStyle w:val="rowtabella0"/>
              <w:rPr>
                <w:rFonts w:eastAsia="Times New Roman"/>
                <w:color w:val="002060"/>
              </w:rPr>
            </w:pPr>
            <w:r w:rsidRPr="006A00C8">
              <w:rPr>
                <w:rFonts w:eastAsia="Times New Roman"/>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1B85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9D78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EC59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F006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E70D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CB02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E377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2704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B09E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1AF1804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9119E" w14:textId="77777777" w:rsidR="000C2B65" w:rsidRPr="006A00C8" w:rsidRDefault="000C2B65" w:rsidP="00060964">
            <w:pPr>
              <w:pStyle w:val="rowtabella0"/>
              <w:rPr>
                <w:rFonts w:eastAsia="Times New Roman"/>
                <w:color w:val="002060"/>
              </w:rPr>
            </w:pPr>
            <w:r w:rsidRPr="006A00C8">
              <w:rPr>
                <w:rFonts w:eastAsia="Times New Roman"/>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5C3F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BFEB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8D6A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09D4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DFB3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A573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0159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A434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42F2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7A0D02A2"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D3C5FE" w14:textId="77777777" w:rsidR="000C2B65" w:rsidRPr="006A00C8" w:rsidRDefault="000C2B65" w:rsidP="00060964">
            <w:pPr>
              <w:pStyle w:val="rowtabella0"/>
              <w:rPr>
                <w:rFonts w:eastAsia="Times New Roman"/>
                <w:color w:val="002060"/>
              </w:rPr>
            </w:pPr>
            <w:r w:rsidRPr="006A00C8">
              <w:rPr>
                <w:rFonts w:eastAsia="Times New Roman"/>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F67B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5AB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67DF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B350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E7F0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CD50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A6C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B87A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F81A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3463916"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2AF86F" w14:textId="77777777" w:rsidR="000C2B65" w:rsidRPr="006A00C8" w:rsidRDefault="000C2B65" w:rsidP="00060964">
            <w:pPr>
              <w:pStyle w:val="rowtabella0"/>
              <w:rPr>
                <w:rFonts w:eastAsia="Times New Roman"/>
                <w:color w:val="002060"/>
              </w:rPr>
            </w:pPr>
            <w:r w:rsidRPr="006A00C8">
              <w:rPr>
                <w:rFonts w:eastAsia="Times New Roman"/>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9B6A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0257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929B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1CD6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2FC8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DD15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4760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F32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11E5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2FFC6A91"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08EB76" w14:textId="77777777" w:rsidR="000C2B65" w:rsidRPr="006A00C8" w:rsidRDefault="000C2B65" w:rsidP="00060964">
            <w:pPr>
              <w:pStyle w:val="rowtabella0"/>
              <w:rPr>
                <w:rFonts w:eastAsia="Times New Roman"/>
                <w:color w:val="002060"/>
              </w:rPr>
            </w:pPr>
            <w:r w:rsidRPr="006A00C8">
              <w:rPr>
                <w:rFonts w:eastAsia="Times New Roman"/>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E125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272D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C76C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56D8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6FD6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5195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9D0D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C637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1F83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172CE95B"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90F793" w14:textId="77777777" w:rsidR="000C2B65" w:rsidRPr="006A00C8" w:rsidRDefault="000C2B65" w:rsidP="00060964">
            <w:pPr>
              <w:pStyle w:val="rowtabella0"/>
              <w:rPr>
                <w:rFonts w:eastAsia="Times New Roman"/>
                <w:color w:val="002060"/>
              </w:rPr>
            </w:pPr>
            <w:r w:rsidRPr="006A00C8">
              <w:rPr>
                <w:rFonts w:eastAsia="Times New Roman"/>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6D0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1D9A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873F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4953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D4B1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5927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0EC2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BC9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246A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7930C9B7"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01117D" w14:textId="77777777" w:rsidR="000C2B65" w:rsidRPr="006A00C8" w:rsidRDefault="000C2B65" w:rsidP="00060964">
            <w:pPr>
              <w:pStyle w:val="rowtabella0"/>
              <w:rPr>
                <w:rFonts w:eastAsia="Times New Roman"/>
                <w:color w:val="002060"/>
              </w:rPr>
            </w:pPr>
            <w:r w:rsidRPr="006A00C8">
              <w:rPr>
                <w:rFonts w:eastAsia="Times New Roman"/>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8C28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C626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7F8B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C47A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6026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7D5E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5011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8906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965B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1C5D140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76B50" w14:textId="77777777" w:rsidR="000C2B65" w:rsidRPr="006A00C8" w:rsidRDefault="000C2B65" w:rsidP="00060964">
            <w:pPr>
              <w:pStyle w:val="rowtabella0"/>
              <w:rPr>
                <w:rFonts w:eastAsia="Times New Roman"/>
                <w:color w:val="002060"/>
              </w:rPr>
            </w:pPr>
            <w:r w:rsidRPr="006A00C8">
              <w:rPr>
                <w:rFonts w:eastAsia="Times New Roman"/>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CC36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0995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65E9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6A59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C2FB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F0B0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6979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2F88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4A65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2FC5255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D6C0B0" w14:textId="77777777" w:rsidR="000C2B65" w:rsidRPr="006A00C8" w:rsidRDefault="000C2B65" w:rsidP="00060964">
            <w:pPr>
              <w:pStyle w:val="rowtabella0"/>
              <w:rPr>
                <w:rFonts w:eastAsia="Times New Roman"/>
                <w:color w:val="002060"/>
              </w:rPr>
            </w:pPr>
            <w:r w:rsidRPr="006A00C8">
              <w:rPr>
                <w:rFonts w:eastAsia="Times New Roman"/>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AFFD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5EE7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B165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4D4C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E57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60E0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43EC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249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CCB6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7A89DD58"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371190" w14:textId="77777777" w:rsidR="000C2B65" w:rsidRPr="006A00C8" w:rsidRDefault="000C2B65" w:rsidP="00060964">
            <w:pPr>
              <w:pStyle w:val="rowtabella0"/>
              <w:rPr>
                <w:rFonts w:eastAsia="Times New Roman"/>
                <w:color w:val="002060"/>
              </w:rPr>
            </w:pPr>
            <w:r w:rsidRPr="006A00C8">
              <w:rPr>
                <w:rFonts w:eastAsia="Times New Roman"/>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9A4A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F086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2B19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4851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3826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E6D3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149A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4322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43CB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DAEC0B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FD60E6" w14:textId="77777777" w:rsidR="000C2B65" w:rsidRPr="006A00C8" w:rsidRDefault="000C2B65" w:rsidP="00060964">
            <w:pPr>
              <w:pStyle w:val="rowtabella0"/>
              <w:rPr>
                <w:rFonts w:eastAsia="Times New Roman"/>
                <w:color w:val="002060"/>
              </w:rPr>
            </w:pPr>
            <w:r w:rsidRPr="006A00C8">
              <w:rPr>
                <w:rFonts w:eastAsia="Times New Roman"/>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B1F9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6A02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A743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88A6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1EB3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911D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D564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44D2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04C5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12F9431"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24DF9D" w14:textId="77777777" w:rsidR="000C2B65" w:rsidRPr="006A00C8" w:rsidRDefault="000C2B65" w:rsidP="00060964">
            <w:pPr>
              <w:pStyle w:val="rowtabella0"/>
              <w:rPr>
                <w:rFonts w:eastAsia="Times New Roman"/>
                <w:color w:val="002060"/>
              </w:rPr>
            </w:pPr>
            <w:r w:rsidRPr="006A00C8">
              <w:rPr>
                <w:rFonts w:eastAsia="Times New Roman"/>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3526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D982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3F73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02FB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3F39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5065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0A4E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1EF7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D1C3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bl>
    <w:p w14:paraId="1954D01A" w14:textId="77777777" w:rsidR="000C2B65" w:rsidRPr="006A00C8" w:rsidRDefault="000C2B65" w:rsidP="000C2B65">
      <w:pPr>
        <w:pStyle w:val="breakline"/>
        <w:rPr>
          <w:color w:val="002060"/>
        </w:rPr>
      </w:pPr>
    </w:p>
    <w:p w14:paraId="65C0470B" w14:textId="77777777" w:rsidR="000C2B65" w:rsidRPr="006A00C8" w:rsidRDefault="000C2B65" w:rsidP="000C2B65">
      <w:pPr>
        <w:pStyle w:val="breakline"/>
        <w:rPr>
          <w:color w:val="002060"/>
        </w:rPr>
      </w:pPr>
    </w:p>
    <w:p w14:paraId="1C724EEC" w14:textId="77777777" w:rsidR="000C2B65" w:rsidRPr="006A00C8" w:rsidRDefault="000C2B65" w:rsidP="000C2B65">
      <w:pPr>
        <w:pStyle w:val="sottotitolocampionato10"/>
        <w:rPr>
          <w:color w:val="002060"/>
        </w:rPr>
      </w:pPr>
      <w:r w:rsidRPr="006A00C8">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2B65" w:rsidRPr="006A00C8" w14:paraId="3143A950"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A6E53" w14:textId="77777777" w:rsidR="000C2B65" w:rsidRPr="006A00C8" w:rsidRDefault="000C2B65" w:rsidP="00060964">
            <w:pPr>
              <w:pStyle w:val="headertabella0"/>
              <w:rPr>
                <w:rFonts w:eastAsia="Times New Roman"/>
                <w:color w:val="002060"/>
              </w:rPr>
            </w:pPr>
            <w:r w:rsidRPr="006A00C8">
              <w:rPr>
                <w:rFonts w:eastAsia="Times New Roman"/>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76802" w14:textId="77777777" w:rsidR="000C2B65" w:rsidRPr="006A00C8" w:rsidRDefault="000C2B65" w:rsidP="00060964">
            <w:pPr>
              <w:pStyle w:val="headertabella0"/>
              <w:rPr>
                <w:rFonts w:eastAsia="Times New Roman"/>
                <w:color w:val="002060"/>
              </w:rPr>
            </w:pPr>
            <w:r w:rsidRPr="006A00C8">
              <w:rPr>
                <w:rFonts w:eastAsia="Times New Roman"/>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DBFE3" w14:textId="77777777" w:rsidR="000C2B65" w:rsidRPr="006A00C8" w:rsidRDefault="000C2B65" w:rsidP="00060964">
            <w:pPr>
              <w:pStyle w:val="headertabella0"/>
              <w:rPr>
                <w:rFonts w:eastAsia="Times New Roman"/>
                <w:color w:val="002060"/>
              </w:rPr>
            </w:pPr>
            <w:r w:rsidRPr="006A00C8">
              <w:rPr>
                <w:rFonts w:eastAsia="Times New Roman"/>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732EB" w14:textId="77777777" w:rsidR="000C2B65" w:rsidRPr="006A00C8" w:rsidRDefault="000C2B65" w:rsidP="00060964">
            <w:pPr>
              <w:pStyle w:val="headertabella0"/>
              <w:rPr>
                <w:rFonts w:eastAsia="Times New Roman"/>
                <w:color w:val="002060"/>
              </w:rPr>
            </w:pPr>
            <w:r w:rsidRPr="006A00C8">
              <w:rPr>
                <w:rFonts w:eastAsia="Times New Roman"/>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937D7" w14:textId="77777777" w:rsidR="000C2B65" w:rsidRPr="006A00C8" w:rsidRDefault="000C2B65" w:rsidP="00060964">
            <w:pPr>
              <w:pStyle w:val="headertabella0"/>
              <w:rPr>
                <w:rFonts w:eastAsia="Times New Roman"/>
                <w:color w:val="002060"/>
              </w:rPr>
            </w:pPr>
            <w:r w:rsidRPr="006A00C8">
              <w:rPr>
                <w:rFonts w:eastAsia="Times New Roman"/>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FFE1C" w14:textId="77777777" w:rsidR="000C2B65" w:rsidRPr="006A00C8" w:rsidRDefault="000C2B65" w:rsidP="00060964">
            <w:pPr>
              <w:pStyle w:val="headertabella0"/>
              <w:rPr>
                <w:rFonts w:eastAsia="Times New Roman"/>
                <w:color w:val="002060"/>
              </w:rPr>
            </w:pPr>
            <w:r w:rsidRPr="006A00C8">
              <w:rPr>
                <w:rFonts w:eastAsia="Times New Roman"/>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44B32" w14:textId="77777777" w:rsidR="000C2B65" w:rsidRPr="006A00C8" w:rsidRDefault="000C2B65" w:rsidP="00060964">
            <w:pPr>
              <w:pStyle w:val="headertabella0"/>
              <w:rPr>
                <w:rFonts w:eastAsia="Times New Roman"/>
                <w:color w:val="002060"/>
              </w:rPr>
            </w:pPr>
            <w:r w:rsidRPr="006A00C8">
              <w:rPr>
                <w:rFonts w:eastAsia="Times New Roman"/>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57A87" w14:textId="77777777" w:rsidR="000C2B65" w:rsidRPr="006A00C8" w:rsidRDefault="000C2B65" w:rsidP="00060964">
            <w:pPr>
              <w:pStyle w:val="headertabella0"/>
              <w:rPr>
                <w:rFonts w:eastAsia="Times New Roman"/>
                <w:color w:val="002060"/>
              </w:rPr>
            </w:pPr>
            <w:r w:rsidRPr="006A00C8">
              <w:rPr>
                <w:rFonts w:eastAsia="Times New Roman"/>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A842E" w14:textId="77777777" w:rsidR="000C2B65" w:rsidRPr="006A00C8" w:rsidRDefault="000C2B65" w:rsidP="00060964">
            <w:pPr>
              <w:pStyle w:val="headertabella0"/>
              <w:rPr>
                <w:rFonts w:eastAsia="Times New Roman"/>
                <w:color w:val="002060"/>
              </w:rPr>
            </w:pPr>
            <w:r w:rsidRPr="006A00C8">
              <w:rPr>
                <w:rFonts w:eastAsia="Times New Roman"/>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DAB5B" w14:textId="77777777" w:rsidR="000C2B65" w:rsidRPr="006A00C8" w:rsidRDefault="000C2B65" w:rsidP="00060964">
            <w:pPr>
              <w:pStyle w:val="headertabella0"/>
              <w:rPr>
                <w:rFonts w:eastAsia="Times New Roman"/>
                <w:color w:val="002060"/>
              </w:rPr>
            </w:pPr>
            <w:r w:rsidRPr="006A00C8">
              <w:rPr>
                <w:rFonts w:eastAsia="Times New Roman"/>
                <w:color w:val="002060"/>
              </w:rPr>
              <w:t>PE</w:t>
            </w:r>
          </w:p>
        </w:tc>
      </w:tr>
      <w:tr w:rsidR="000C2B65" w:rsidRPr="006A00C8" w14:paraId="30535B8C"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C3213B" w14:textId="77777777" w:rsidR="000C2B65" w:rsidRPr="006A00C8" w:rsidRDefault="000C2B65" w:rsidP="00060964">
            <w:pPr>
              <w:pStyle w:val="rowtabella0"/>
              <w:rPr>
                <w:rFonts w:eastAsia="Times New Roman"/>
                <w:color w:val="002060"/>
              </w:rPr>
            </w:pPr>
            <w:r w:rsidRPr="006A00C8">
              <w:rPr>
                <w:rFonts w:eastAsia="Times New Roman"/>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E8CA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5DF2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F56E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6A7E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5032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75AD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3E7B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DC8A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8633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286CB5A6"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EBDB89" w14:textId="77777777" w:rsidR="000C2B65" w:rsidRPr="009254AB" w:rsidRDefault="000C2B65" w:rsidP="00060964">
            <w:pPr>
              <w:pStyle w:val="rowtabella0"/>
              <w:rPr>
                <w:rFonts w:eastAsia="Times New Roman"/>
                <w:color w:val="002060"/>
                <w:lang w:val="en-US"/>
              </w:rPr>
            </w:pPr>
            <w:r w:rsidRPr="009254AB">
              <w:rPr>
                <w:rFonts w:eastAsia="Times New Roman"/>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1C9C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7655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75FF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A85B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798D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02DA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4319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E4F9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0D58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54379402"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162B7" w14:textId="77777777" w:rsidR="000C2B65" w:rsidRPr="006A00C8" w:rsidRDefault="000C2B65" w:rsidP="00060964">
            <w:pPr>
              <w:pStyle w:val="rowtabella0"/>
              <w:rPr>
                <w:rFonts w:eastAsia="Times New Roman"/>
                <w:color w:val="002060"/>
              </w:rPr>
            </w:pPr>
            <w:r w:rsidRPr="006A00C8">
              <w:rPr>
                <w:rFonts w:eastAsia="Times New Roman"/>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4F64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B59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A693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3789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6EEC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26C8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97D8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0CC9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60AC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64DD1851"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360144" w14:textId="77777777" w:rsidR="000C2B65" w:rsidRPr="006A00C8" w:rsidRDefault="000C2B65" w:rsidP="00060964">
            <w:pPr>
              <w:pStyle w:val="rowtabella0"/>
              <w:rPr>
                <w:rFonts w:eastAsia="Times New Roman"/>
                <w:color w:val="002060"/>
              </w:rPr>
            </w:pPr>
            <w:r w:rsidRPr="006A00C8">
              <w:rPr>
                <w:rFonts w:eastAsia="Times New Roman"/>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B872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D1AA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4E5D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158B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563D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4C0A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0407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6844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C75B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6200857F"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FABAAA" w14:textId="77777777" w:rsidR="000C2B65" w:rsidRPr="006A00C8" w:rsidRDefault="000C2B65" w:rsidP="00060964">
            <w:pPr>
              <w:pStyle w:val="rowtabella0"/>
              <w:rPr>
                <w:rFonts w:eastAsia="Times New Roman"/>
                <w:color w:val="002060"/>
              </w:rPr>
            </w:pPr>
            <w:r w:rsidRPr="006A00C8">
              <w:rPr>
                <w:rFonts w:eastAsia="Times New Roman"/>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7BA0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9DB6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2749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019A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4F01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C573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A81F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8C84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84D0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20A9AD8"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0E458F" w14:textId="77777777" w:rsidR="000C2B65" w:rsidRPr="006A00C8" w:rsidRDefault="000C2B65" w:rsidP="00060964">
            <w:pPr>
              <w:pStyle w:val="rowtabella0"/>
              <w:rPr>
                <w:rFonts w:eastAsia="Times New Roman"/>
                <w:color w:val="002060"/>
              </w:rPr>
            </w:pPr>
            <w:r w:rsidRPr="006A00C8">
              <w:rPr>
                <w:rFonts w:eastAsia="Times New Roman"/>
                <w:color w:val="002060"/>
              </w:rPr>
              <w:t xml:space="preserve">A.S.D. CALCIO </w:t>
            </w:r>
            <w:proofErr w:type="gramStart"/>
            <w:r w:rsidRPr="006A00C8">
              <w:rPr>
                <w:rFonts w:eastAsia="Times New Roman"/>
                <w:color w:val="002060"/>
              </w:rPr>
              <w:t>S.ELPIDIO</w:t>
            </w:r>
            <w:proofErr w:type="gramEnd"/>
            <w:r w:rsidRPr="006A00C8">
              <w:rPr>
                <w:rFonts w:eastAsia="Times New Roman"/>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F526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9BA0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33CC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F265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D8F4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D48F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506D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4618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DBEB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D0075DB"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E32FEE" w14:textId="77777777" w:rsidR="000C2B65" w:rsidRPr="006A00C8" w:rsidRDefault="000C2B65" w:rsidP="00060964">
            <w:pPr>
              <w:pStyle w:val="rowtabella0"/>
              <w:rPr>
                <w:rFonts w:eastAsia="Times New Roman"/>
                <w:color w:val="002060"/>
              </w:rPr>
            </w:pPr>
            <w:r w:rsidRPr="006A00C8">
              <w:rPr>
                <w:rFonts w:eastAsia="Times New Roman"/>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280A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F1DB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3465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EBAF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69DF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80F6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5005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A325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90FC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E262286"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B61D7C" w14:textId="77777777" w:rsidR="000C2B65" w:rsidRPr="006A00C8" w:rsidRDefault="000C2B65" w:rsidP="00060964">
            <w:pPr>
              <w:pStyle w:val="rowtabella0"/>
              <w:rPr>
                <w:rFonts w:eastAsia="Times New Roman"/>
                <w:color w:val="002060"/>
              </w:rPr>
            </w:pPr>
            <w:r w:rsidRPr="006A00C8">
              <w:rPr>
                <w:rFonts w:eastAsia="Times New Roman"/>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107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266B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B713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42D8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3F50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CDF7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5E01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21EC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49FE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2747C70F"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0759D4" w14:textId="77777777" w:rsidR="000C2B65" w:rsidRPr="006A00C8" w:rsidRDefault="000C2B65" w:rsidP="00060964">
            <w:pPr>
              <w:pStyle w:val="rowtabella0"/>
              <w:rPr>
                <w:rFonts w:eastAsia="Times New Roman"/>
                <w:color w:val="002060"/>
              </w:rPr>
            </w:pPr>
            <w:r w:rsidRPr="006A00C8">
              <w:rPr>
                <w:rFonts w:eastAsia="Times New Roman"/>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DEA1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B3B0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4ED0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65C8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8238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790E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F4B8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26BA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933D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666E838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C4426" w14:textId="77777777" w:rsidR="000C2B65" w:rsidRPr="009254AB" w:rsidRDefault="000C2B65" w:rsidP="00060964">
            <w:pPr>
              <w:pStyle w:val="rowtabella0"/>
              <w:rPr>
                <w:rFonts w:eastAsia="Times New Roman"/>
                <w:color w:val="002060"/>
                <w:lang w:val="en-US"/>
              </w:rPr>
            </w:pPr>
            <w:r w:rsidRPr="009254AB">
              <w:rPr>
                <w:rFonts w:eastAsia="Times New Roman"/>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F140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079E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09A0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30BD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906A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0F13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2757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12FB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F94D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53BE802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B9AAF0" w14:textId="77777777" w:rsidR="000C2B65" w:rsidRPr="009254AB" w:rsidRDefault="000C2B65" w:rsidP="00060964">
            <w:pPr>
              <w:pStyle w:val="rowtabella0"/>
              <w:rPr>
                <w:rFonts w:eastAsia="Times New Roman"/>
                <w:color w:val="002060"/>
                <w:lang w:val="en-US"/>
              </w:rPr>
            </w:pPr>
            <w:r w:rsidRPr="009254AB">
              <w:rPr>
                <w:rFonts w:eastAsia="Times New Roman"/>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F968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F5F2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1993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04C4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AB2C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87F3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61AE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3F92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9F4B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16E34ABF"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481AE2" w14:textId="77777777" w:rsidR="000C2B65" w:rsidRPr="009254AB" w:rsidRDefault="000C2B65" w:rsidP="00060964">
            <w:pPr>
              <w:pStyle w:val="rowtabella0"/>
              <w:rPr>
                <w:rFonts w:eastAsia="Times New Roman"/>
                <w:color w:val="002060"/>
                <w:lang w:val="en-US"/>
              </w:rPr>
            </w:pPr>
            <w:r w:rsidRPr="009254AB">
              <w:rPr>
                <w:rFonts w:eastAsia="Times New Roman"/>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C367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DEA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67BD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9A72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F021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F6A7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54A9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ACB5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7653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9669BD8"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B751B6" w14:textId="77777777" w:rsidR="000C2B65" w:rsidRPr="006A00C8" w:rsidRDefault="000C2B65" w:rsidP="00060964">
            <w:pPr>
              <w:pStyle w:val="rowtabella0"/>
              <w:rPr>
                <w:rFonts w:eastAsia="Times New Roman"/>
                <w:color w:val="002060"/>
              </w:rPr>
            </w:pPr>
            <w:r w:rsidRPr="006A00C8">
              <w:rPr>
                <w:rFonts w:eastAsia="Times New Roman"/>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6822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C774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989F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F473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D09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0BD4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AC5E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8139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3DF9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bl>
    <w:p w14:paraId="00759972" w14:textId="77777777" w:rsidR="000C2B65" w:rsidRPr="006A00C8" w:rsidRDefault="000C2B65" w:rsidP="000C2B65">
      <w:pPr>
        <w:pStyle w:val="breakline"/>
        <w:rPr>
          <w:color w:val="002060"/>
        </w:rPr>
      </w:pPr>
    </w:p>
    <w:p w14:paraId="3A8C5413" w14:textId="77777777" w:rsidR="000C2B65" w:rsidRPr="006A00C8" w:rsidRDefault="000C2B65" w:rsidP="000C2B65">
      <w:pPr>
        <w:pStyle w:val="breakline"/>
        <w:rPr>
          <w:color w:val="002060"/>
        </w:rPr>
      </w:pPr>
    </w:p>
    <w:p w14:paraId="34823672" w14:textId="77777777" w:rsidR="000C2B65" w:rsidRPr="006A00C8" w:rsidRDefault="000C2B65" w:rsidP="000C2B65">
      <w:pPr>
        <w:pStyle w:val="sottotitolocampionato10"/>
        <w:rPr>
          <w:color w:val="002060"/>
        </w:rPr>
      </w:pPr>
      <w:r w:rsidRPr="006A00C8">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2B65" w:rsidRPr="006A00C8" w14:paraId="6433DF51"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F74AE" w14:textId="77777777" w:rsidR="000C2B65" w:rsidRPr="006A00C8" w:rsidRDefault="000C2B65" w:rsidP="00060964">
            <w:pPr>
              <w:pStyle w:val="headertabella0"/>
              <w:rPr>
                <w:rFonts w:eastAsia="Times New Roman"/>
                <w:color w:val="002060"/>
              </w:rPr>
            </w:pPr>
            <w:r w:rsidRPr="006A00C8">
              <w:rPr>
                <w:rFonts w:eastAsia="Times New Roman"/>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BF2B5" w14:textId="77777777" w:rsidR="000C2B65" w:rsidRPr="006A00C8" w:rsidRDefault="000C2B65" w:rsidP="00060964">
            <w:pPr>
              <w:pStyle w:val="headertabella0"/>
              <w:rPr>
                <w:rFonts w:eastAsia="Times New Roman"/>
                <w:color w:val="002060"/>
              </w:rPr>
            </w:pPr>
            <w:r w:rsidRPr="006A00C8">
              <w:rPr>
                <w:rFonts w:eastAsia="Times New Roman"/>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AC5C5" w14:textId="77777777" w:rsidR="000C2B65" w:rsidRPr="006A00C8" w:rsidRDefault="000C2B65" w:rsidP="00060964">
            <w:pPr>
              <w:pStyle w:val="headertabella0"/>
              <w:rPr>
                <w:rFonts w:eastAsia="Times New Roman"/>
                <w:color w:val="002060"/>
              </w:rPr>
            </w:pPr>
            <w:r w:rsidRPr="006A00C8">
              <w:rPr>
                <w:rFonts w:eastAsia="Times New Roman"/>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21A5B" w14:textId="77777777" w:rsidR="000C2B65" w:rsidRPr="006A00C8" w:rsidRDefault="000C2B65" w:rsidP="00060964">
            <w:pPr>
              <w:pStyle w:val="headertabella0"/>
              <w:rPr>
                <w:rFonts w:eastAsia="Times New Roman"/>
                <w:color w:val="002060"/>
              </w:rPr>
            </w:pPr>
            <w:r w:rsidRPr="006A00C8">
              <w:rPr>
                <w:rFonts w:eastAsia="Times New Roman"/>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9F317" w14:textId="77777777" w:rsidR="000C2B65" w:rsidRPr="006A00C8" w:rsidRDefault="000C2B65" w:rsidP="00060964">
            <w:pPr>
              <w:pStyle w:val="headertabella0"/>
              <w:rPr>
                <w:rFonts w:eastAsia="Times New Roman"/>
                <w:color w:val="002060"/>
              </w:rPr>
            </w:pPr>
            <w:r w:rsidRPr="006A00C8">
              <w:rPr>
                <w:rFonts w:eastAsia="Times New Roman"/>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FB7FB" w14:textId="77777777" w:rsidR="000C2B65" w:rsidRPr="006A00C8" w:rsidRDefault="000C2B65" w:rsidP="00060964">
            <w:pPr>
              <w:pStyle w:val="headertabella0"/>
              <w:rPr>
                <w:rFonts w:eastAsia="Times New Roman"/>
                <w:color w:val="002060"/>
              </w:rPr>
            </w:pPr>
            <w:r w:rsidRPr="006A00C8">
              <w:rPr>
                <w:rFonts w:eastAsia="Times New Roman"/>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21756" w14:textId="77777777" w:rsidR="000C2B65" w:rsidRPr="006A00C8" w:rsidRDefault="000C2B65" w:rsidP="00060964">
            <w:pPr>
              <w:pStyle w:val="headertabella0"/>
              <w:rPr>
                <w:rFonts w:eastAsia="Times New Roman"/>
                <w:color w:val="002060"/>
              </w:rPr>
            </w:pPr>
            <w:r w:rsidRPr="006A00C8">
              <w:rPr>
                <w:rFonts w:eastAsia="Times New Roman"/>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62185" w14:textId="77777777" w:rsidR="000C2B65" w:rsidRPr="006A00C8" w:rsidRDefault="000C2B65" w:rsidP="00060964">
            <w:pPr>
              <w:pStyle w:val="headertabella0"/>
              <w:rPr>
                <w:rFonts w:eastAsia="Times New Roman"/>
                <w:color w:val="002060"/>
              </w:rPr>
            </w:pPr>
            <w:r w:rsidRPr="006A00C8">
              <w:rPr>
                <w:rFonts w:eastAsia="Times New Roman"/>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0DF14" w14:textId="77777777" w:rsidR="000C2B65" w:rsidRPr="006A00C8" w:rsidRDefault="000C2B65" w:rsidP="00060964">
            <w:pPr>
              <w:pStyle w:val="headertabella0"/>
              <w:rPr>
                <w:rFonts w:eastAsia="Times New Roman"/>
                <w:color w:val="002060"/>
              </w:rPr>
            </w:pPr>
            <w:r w:rsidRPr="006A00C8">
              <w:rPr>
                <w:rFonts w:eastAsia="Times New Roman"/>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AF488" w14:textId="77777777" w:rsidR="000C2B65" w:rsidRPr="006A00C8" w:rsidRDefault="000C2B65" w:rsidP="00060964">
            <w:pPr>
              <w:pStyle w:val="headertabella0"/>
              <w:rPr>
                <w:rFonts w:eastAsia="Times New Roman"/>
                <w:color w:val="002060"/>
              </w:rPr>
            </w:pPr>
            <w:r w:rsidRPr="006A00C8">
              <w:rPr>
                <w:rFonts w:eastAsia="Times New Roman"/>
                <w:color w:val="002060"/>
              </w:rPr>
              <w:t>PE</w:t>
            </w:r>
          </w:p>
        </w:tc>
      </w:tr>
      <w:tr w:rsidR="000C2B65" w:rsidRPr="006A00C8" w14:paraId="474365C6"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0B256E" w14:textId="77777777" w:rsidR="000C2B65" w:rsidRPr="009254AB" w:rsidRDefault="000C2B65" w:rsidP="00060964">
            <w:pPr>
              <w:pStyle w:val="rowtabella0"/>
              <w:rPr>
                <w:rFonts w:eastAsia="Times New Roman"/>
                <w:color w:val="002060"/>
                <w:lang w:val="en-US"/>
              </w:rPr>
            </w:pPr>
            <w:r w:rsidRPr="009254AB">
              <w:rPr>
                <w:rFonts w:eastAsia="Times New Roman"/>
                <w:color w:val="002060"/>
                <w:lang w:val="en-US"/>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7C23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3200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0C18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C293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6C58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59B8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B38D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08AE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E01A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68F2519B"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A4369E" w14:textId="77777777" w:rsidR="000C2B65" w:rsidRPr="009254AB" w:rsidRDefault="000C2B65" w:rsidP="00060964">
            <w:pPr>
              <w:pStyle w:val="rowtabella0"/>
              <w:rPr>
                <w:rFonts w:eastAsia="Times New Roman"/>
                <w:color w:val="002060"/>
                <w:lang w:val="en-US"/>
              </w:rPr>
            </w:pPr>
            <w:r w:rsidRPr="009254AB">
              <w:rPr>
                <w:rFonts w:eastAsia="Times New Roman"/>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0357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12AC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2950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C99C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4CFA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ED10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6869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6F2E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2494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27A6B0EE"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18A37" w14:textId="77777777" w:rsidR="000C2B65" w:rsidRPr="006A00C8" w:rsidRDefault="000C2B65" w:rsidP="00060964">
            <w:pPr>
              <w:pStyle w:val="rowtabella0"/>
              <w:rPr>
                <w:rFonts w:eastAsia="Times New Roman"/>
                <w:color w:val="002060"/>
              </w:rPr>
            </w:pPr>
            <w:r w:rsidRPr="006A00C8">
              <w:rPr>
                <w:rFonts w:eastAsia="Times New Roman"/>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030D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E0E7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E59E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AD45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20CD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457A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33B3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3AAE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179B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18C8EB5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DE5953" w14:textId="77777777" w:rsidR="000C2B65" w:rsidRPr="006A00C8" w:rsidRDefault="000C2B65" w:rsidP="00060964">
            <w:pPr>
              <w:pStyle w:val="rowtabella0"/>
              <w:rPr>
                <w:rFonts w:eastAsia="Times New Roman"/>
                <w:color w:val="002060"/>
              </w:rPr>
            </w:pPr>
            <w:r w:rsidRPr="006A00C8">
              <w:rPr>
                <w:rFonts w:eastAsia="Times New Roman"/>
                <w:color w:val="002060"/>
              </w:rPr>
              <w:lastRenderedPageBreak/>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5AE3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8CDB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E01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D5FB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E15F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DBC2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84E6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4B9A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24B2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2BEC5C8A"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F9EF00" w14:textId="77777777" w:rsidR="000C2B65" w:rsidRPr="006A00C8" w:rsidRDefault="000C2B65" w:rsidP="00060964">
            <w:pPr>
              <w:pStyle w:val="rowtabella0"/>
              <w:rPr>
                <w:rFonts w:eastAsia="Times New Roman"/>
                <w:color w:val="002060"/>
              </w:rPr>
            </w:pPr>
            <w:r w:rsidRPr="006A00C8">
              <w:rPr>
                <w:rFonts w:eastAsia="Times New Roman"/>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2D74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87CA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2FAA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7507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6664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EA07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EB39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BC6A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19E2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7FF111E8"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A6D9F9" w14:textId="77777777" w:rsidR="000C2B65" w:rsidRPr="006A00C8" w:rsidRDefault="000C2B65" w:rsidP="00060964">
            <w:pPr>
              <w:pStyle w:val="rowtabella0"/>
              <w:rPr>
                <w:rFonts w:eastAsia="Times New Roman"/>
                <w:color w:val="002060"/>
              </w:rPr>
            </w:pPr>
            <w:r w:rsidRPr="006A00C8">
              <w:rPr>
                <w:rFonts w:eastAsia="Times New Roman"/>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4F60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E685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4D11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6BEF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7FDF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7B5F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CA38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9D02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4244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7263BA68"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8E831" w14:textId="77777777" w:rsidR="000C2B65" w:rsidRPr="006A00C8" w:rsidRDefault="000C2B65" w:rsidP="00060964">
            <w:pPr>
              <w:pStyle w:val="rowtabella0"/>
              <w:rPr>
                <w:rFonts w:eastAsia="Times New Roman"/>
                <w:color w:val="002060"/>
              </w:rPr>
            </w:pPr>
            <w:r w:rsidRPr="006A00C8">
              <w:rPr>
                <w:rFonts w:eastAsia="Times New Roman"/>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083D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E48A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663C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E576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B03C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C8D1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E3E4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7A16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7B91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51A3216A"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F323EF" w14:textId="77777777" w:rsidR="000C2B65" w:rsidRPr="006A00C8" w:rsidRDefault="000C2B65" w:rsidP="00060964">
            <w:pPr>
              <w:pStyle w:val="rowtabella0"/>
              <w:rPr>
                <w:rFonts w:eastAsia="Times New Roman"/>
                <w:color w:val="002060"/>
              </w:rPr>
            </w:pPr>
            <w:r w:rsidRPr="006A00C8">
              <w:rPr>
                <w:rFonts w:eastAsia="Times New Roman"/>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6874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0879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E425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3A39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813E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141C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5C25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E5DC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055A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96ACBF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5C45C" w14:textId="77777777" w:rsidR="000C2B65" w:rsidRPr="006A00C8" w:rsidRDefault="000C2B65" w:rsidP="00060964">
            <w:pPr>
              <w:pStyle w:val="rowtabella0"/>
              <w:rPr>
                <w:rFonts w:eastAsia="Times New Roman"/>
                <w:color w:val="002060"/>
              </w:rPr>
            </w:pPr>
            <w:r w:rsidRPr="006A00C8">
              <w:rPr>
                <w:rFonts w:eastAsia="Times New Roman"/>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AE9F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F96C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7500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5847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8A3D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2A02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7272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4D57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ECE3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33CBD168"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204382" w14:textId="77777777" w:rsidR="000C2B65" w:rsidRPr="006A00C8" w:rsidRDefault="000C2B65" w:rsidP="00060964">
            <w:pPr>
              <w:pStyle w:val="rowtabella0"/>
              <w:rPr>
                <w:rFonts w:eastAsia="Times New Roman"/>
                <w:color w:val="002060"/>
              </w:rPr>
            </w:pPr>
            <w:r w:rsidRPr="006A00C8">
              <w:rPr>
                <w:rFonts w:eastAsia="Times New Roman"/>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ABE9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DD9E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D5E3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4420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6BB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24AA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60C1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961C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A0B2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2F18FB6"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2D59A0" w14:textId="77777777" w:rsidR="000C2B65" w:rsidRPr="009254AB" w:rsidRDefault="000C2B65" w:rsidP="00060964">
            <w:pPr>
              <w:pStyle w:val="rowtabella0"/>
              <w:rPr>
                <w:rFonts w:eastAsia="Times New Roman"/>
                <w:color w:val="002060"/>
                <w:lang w:val="en-US"/>
              </w:rPr>
            </w:pPr>
            <w:r w:rsidRPr="009254AB">
              <w:rPr>
                <w:rFonts w:eastAsia="Times New Roman"/>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4169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41D1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CBA9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F3EC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7040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21D7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13C6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794B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0DAA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2294414F"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231EF2" w14:textId="77777777" w:rsidR="000C2B65" w:rsidRPr="009254AB" w:rsidRDefault="000C2B65" w:rsidP="00060964">
            <w:pPr>
              <w:pStyle w:val="rowtabella0"/>
              <w:rPr>
                <w:rFonts w:eastAsia="Times New Roman"/>
                <w:color w:val="002060"/>
                <w:lang w:val="en-US"/>
              </w:rPr>
            </w:pPr>
            <w:r w:rsidRPr="009254AB">
              <w:rPr>
                <w:rFonts w:eastAsia="Times New Roman"/>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6FDF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A7EB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D22D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DF6C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03ED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80AE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66A3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5082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DA5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80FBAB1"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9A4286" w14:textId="77777777" w:rsidR="000C2B65" w:rsidRPr="006A00C8" w:rsidRDefault="000C2B65" w:rsidP="00060964">
            <w:pPr>
              <w:pStyle w:val="rowtabella0"/>
              <w:rPr>
                <w:rFonts w:eastAsia="Times New Roman"/>
                <w:color w:val="002060"/>
              </w:rPr>
            </w:pPr>
            <w:r w:rsidRPr="006A00C8">
              <w:rPr>
                <w:rFonts w:eastAsia="Times New Roman"/>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6EBD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1824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0817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4773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D8A6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2CDE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2243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4DB4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DFA1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6EBF4A40"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79E1A8" w14:textId="77777777" w:rsidR="000C2B65" w:rsidRPr="006A00C8" w:rsidRDefault="000C2B65" w:rsidP="00060964">
            <w:pPr>
              <w:pStyle w:val="rowtabella0"/>
              <w:rPr>
                <w:rFonts w:eastAsia="Times New Roman"/>
                <w:color w:val="002060"/>
              </w:rPr>
            </w:pPr>
            <w:r w:rsidRPr="006A00C8">
              <w:rPr>
                <w:rFonts w:eastAsia="Times New Roman"/>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2BD3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13F3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229B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64E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A10E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7CBC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18B4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8F18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737A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bl>
    <w:p w14:paraId="3B905CC1" w14:textId="77777777" w:rsidR="000C2B65" w:rsidRPr="006A00C8" w:rsidRDefault="000C2B65" w:rsidP="000C2B65">
      <w:pPr>
        <w:pStyle w:val="breakline"/>
        <w:rPr>
          <w:color w:val="002060"/>
        </w:rPr>
      </w:pPr>
    </w:p>
    <w:p w14:paraId="2C433A59" w14:textId="77777777" w:rsidR="000C2B65" w:rsidRPr="006A00C8" w:rsidRDefault="000C2B65" w:rsidP="000C2B65">
      <w:pPr>
        <w:pStyle w:val="breakline"/>
        <w:rPr>
          <w:color w:val="002060"/>
        </w:rPr>
      </w:pPr>
    </w:p>
    <w:p w14:paraId="2A2220D4" w14:textId="77777777" w:rsidR="000C2B65" w:rsidRPr="006A00C8" w:rsidRDefault="000C2B65" w:rsidP="000C2B65">
      <w:pPr>
        <w:pStyle w:val="titolocampionato0"/>
        <w:shd w:val="clear" w:color="auto" w:fill="CCCCCC"/>
        <w:spacing w:before="80" w:after="40"/>
        <w:rPr>
          <w:color w:val="002060"/>
        </w:rPr>
      </w:pPr>
      <w:r w:rsidRPr="006A00C8">
        <w:rPr>
          <w:color w:val="002060"/>
        </w:rPr>
        <w:t>UNDER 17 C5 REGIONALI MASCHILI</w:t>
      </w:r>
    </w:p>
    <w:p w14:paraId="7A523D34" w14:textId="77777777" w:rsidR="000C2B65" w:rsidRPr="006A00C8" w:rsidRDefault="000C2B65" w:rsidP="000C2B65">
      <w:pPr>
        <w:pStyle w:val="titoloprinc0"/>
        <w:rPr>
          <w:color w:val="002060"/>
        </w:rPr>
      </w:pPr>
      <w:r w:rsidRPr="006A00C8">
        <w:rPr>
          <w:color w:val="002060"/>
        </w:rPr>
        <w:t>RISULTATI</w:t>
      </w:r>
    </w:p>
    <w:p w14:paraId="4002EC13" w14:textId="77777777" w:rsidR="000C2B65" w:rsidRPr="006A00C8" w:rsidRDefault="000C2B65" w:rsidP="000C2B65">
      <w:pPr>
        <w:pStyle w:val="breakline"/>
        <w:rPr>
          <w:color w:val="002060"/>
        </w:rPr>
      </w:pPr>
    </w:p>
    <w:p w14:paraId="4B277C3A" w14:textId="77777777" w:rsidR="000C2B65" w:rsidRPr="006A00C8" w:rsidRDefault="000C2B65" w:rsidP="000C2B65">
      <w:pPr>
        <w:pStyle w:val="sottotitolocampionato10"/>
        <w:rPr>
          <w:color w:val="002060"/>
        </w:rPr>
      </w:pPr>
      <w:r w:rsidRPr="006A00C8">
        <w:rPr>
          <w:color w:val="002060"/>
        </w:rPr>
        <w:t>RISULTATI UFFICIALI GARE DEL 23/12/2023</w:t>
      </w:r>
    </w:p>
    <w:p w14:paraId="3331B247" w14:textId="77777777" w:rsidR="000C2B65" w:rsidRPr="000C2B65" w:rsidRDefault="000C2B65" w:rsidP="000C2B65">
      <w:pPr>
        <w:pStyle w:val="sottotitolocampionato20"/>
        <w:spacing w:before="0" w:beforeAutospacing="0" w:after="0" w:afterAutospacing="0"/>
        <w:rPr>
          <w:rFonts w:ascii="Arial" w:hAnsi="Arial" w:cs="Arial"/>
          <w:color w:val="002060"/>
          <w:sz w:val="20"/>
          <w:szCs w:val="20"/>
        </w:rPr>
      </w:pPr>
      <w:r w:rsidRPr="000C2B65">
        <w:rPr>
          <w:rFonts w:ascii="Arial" w:hAnsi="Arial" w:cs="Arial"/>
          <w:color w:val="002060"/>
          <w:sz w:val="20"/>
          <w:szCs w:val="20"/>
        </w:rPr>
        <w:t>Si trascrivono qui di seguito i risultati ufficiali delle gare disputate</w:t>
      </w:r>
    </w:p>
    <w:p w14:paraId="53D13A5F" w14:textId="77777777" w:rsidR="000C2B65" w:rsidRPr="006A00C8" w:rsidRDefault="000C2B65" w:rsidP="000C2B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C2B65" w:rsidRPr="006A00C8" w14:paraId="52603BEB" w14:textId="77777777" w:rsidTr="000609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B65" w:rsidRPr="006A00C8" w14:paraId="08EB983D"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939D0" w14:textId="77777777" w:rsidR="000C2B65" w:rsidRPr="006A00C8" w:rsidRDefault="000C2B65" w:rsidP="00060964">
                  <w:pPr>
                    <w:pStyle w:val="headertabella0"/>
                    <w:rPr>
                      <w:rFonts w:eastAsia="Times New Roman"/>
                      <w:color w:val="002060"/>
                    </w:rPr>
                  </w:pPr>
                  <w:r w:rsidRPr="006A00C8">
                    <w:rPr>
                      <w:rFonts w:eastAsia="Times New Roman"/>
                      <w:color w:val="002060"/>
                    </w:rPr>
                    <w:t>GIRONE B - 3 Giornata - R</w:t>
                  </w:r>
                </w:p>
              </w:tc>
            </w:tr>
            <w:tr w:rsidR="000C2B65" w:rsidRPr="006A00C8" w14:paraId="1F55FD07" w14:textId="77777777" w:rsidTr="00060964">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13C0E10" w14:textId="77777777" w:rsidR="000C2B65" w:rsidRPr="006A00C8" w:rsidRDefault="000C2B65" w:rsidP="00060964">
                  <w:pPr>
                    <w:pStyle w:val="rowtabella0"/>
                    <w:rPr>
                      <w:rFonts w:eastAsia="Times New Roman"/>
                      <w:color w:val="002060"/>
                    </w:rPr>
                  </w:pPr>
                  <w:r w:rsidRPr="006A00C8">
                    <w:rPr>
                      <w:rFonts w:eastAsia="Times New Roman"/>
                      <w:color w:val="002060"/>
                    </w:rPr>
                    <w:t>VIRTUS FORTITUDO 1950 SSD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F4549B" w14:textId="77777777" w:rsidR="000C2B65" w:rsidRPr="006A00C8" w:rsidRDefault="000C2B65" w:rsidP="00060964">
                  <w:pPr>
                    <w:pStyle w:val="rowtabella0"/>
                    <w:rPr>
                      <w:rFonts w:eastAsia="Times New Roman"/>
                      <w:color w:val="002060"/>
                    </w:rPr>
                  </w:pPr>
                  <w:r w:rsidRPr="006A00C8">
                    <w:rPr>
                      <w:rFonts w:eastAsia="Times New Roman"/>
                      <w:color w:val="002060"/>
                    </w:rPr>
                    <w:t>- MONTELUPONE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5E7B2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A74D8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 </w:t>
                  </w:r>
                </w:p>
              </w:tc>
            </w:tr>
          </w:tbl>
          <w:p w14:paraId="40D8A5DF" w14:textId="77777777" w:rsidR="000C2B65" w:rsidRPr="006A00C8" w:rsidRDefault="000C2B65" w:rsidP="00060964">
            <w:pPr>
              <w:rPr>
                <w:color w:val="002060"/>
              </w:rPr>
            </w:pPr>
          </w:p>
        </w:tc>
      </w:tr>
    </w:tbl>
    <w:p w14:paraId="50E79364" w14:textId="77777777" w:rsidR="000C2B65" w:rsidRPr="006A00C8" w:rsidRDefault="000C2B65" w:rsidP="000C2B65">
      <w:pPr>
        <w:pStyle w:val="breakline"/>
        <w:rPr>
          <w:color w:val="002060"/>
        </w:rPr>
      </w:pPr>
    </w:p>
    <w:p w14:paraId="5F0E482E" w14:textId="77777777" w:rsidR="000C2B65" w:rsidRPr="006A00C8" w:rsidRDefault="000C2B65" w:rsidP="000C2B65">
      <w:pPr>
        <w:pStyle w:val="breakline"/>
        <w:rPr>
          <w:color w:val="002060"/>
        </w:rPr>
      </w:pPr>
    </w:p>
    <w:p w14:paraId="41F3F948" w14:textId="77777777" w:rsidR="000C2B65" w:rsidRPr="006A00C8" w:rsidRDefault="000C2B65" w:rsidP="000C2B65">
      <w:pPr>
        <w:pStyle w:val="sottotitolocampionato10"/>
        <w:rPr>
          <w:color w:val="002060"/>
        </w:rPr>
      </w:pPr>
      <w:r w:rsidRPr="006A00C8">
        <w:rPr>
          <w:color w:val="002060"/>
        </w:rPr>
        <w:t>RISULTATI UFFICIALI GARE DEL 21/12/2023</w:t>
      </w:r>
    </w:p>
    <w:p w14:paraId="1F9EC40B" w14:textId="77777777" w:rsidR="000C2B65" w:rsidRPr="000C2B65" w:rsidRDefault="000C2B65" w:rsidP="000C2B65">
      <w:pPr>
        <w:pStyle w:val="sottotitolocampionato20"/>
        <w:spacing w:before="0" w:beforeAutospacing="0" w:after="0" w:afterAutospacing="0"/>
        <w:rPr>
          <w:rFonts w:ascii="Arial" w:hAnsi="Arial" w:cs="Arial"/>
          <w:color w:val="002060"/>
          <w:sz w:val="20"/>
          <w:szCs w:val="20"/>
        </w:rPr>
      </w:pPr>
      <w:r w:rsidRPr="000C2B65">
        <w:rPr>
          <w:rFonts w:ascii="Arial" w:hAnsi="Arial" w:cs="Arial"/>
          <w:color w:val="002060"/>
          <w:sz w:val="20"/>
          <w:szCs w:val="20"/>
        </w:rPr>
        <w:t>Si trascrivono qui di seguito i risultati ufficiali delle gare disputate</w:t>
      </w:r>
    </w:p>
    <w:p w14:paraId="24811340" w14:textId="77777777" w:rsidR="000C2B65" w:rsidRPr="006A00C8" w:rsidRDefault="000C2B65" w:rsidP="000C2B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0C2B65" w:rsidRPr="006A00C8" w14:paraId="07CFA220" w14:textId="77777777" w:rsidTr="000609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B65" w:rsidRPr="006A00C8" w14:paraId="6368950F"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C370D" w14:textId="77777777" w:rsidR="000C2B65" w:rsidRPr="006A00C8" w:rsidRDefault="000C2B65" w:rsidP="00060964">
                  <w:pPr>
                    <w:pStyle w:val="headertabella0"/>
                    <w:rPr>
                      <w:rFonts w:eastAsia="Times New Roman"/>
                      <w:color w:val="002060"/>
                    </w:rPr>
                  </w:pPr>
                  <w:r w:rsidRPr="006A00C8">
                    <w:rPr>
                      <w:rFonts w:eastAsia="Times New Roman"/>
                      <w:color w:val="002060"/>
                    </w:rPr>
                    <w:t>GIRONE A - 5 Giornata - R</w:t>
                  </w:r>
                </w:p>
              </w:tc>
            </w:tr>
            <w:tr w:rsidR="000C2B65" w:rsidRPr="006A00C8" w14:paraId="6E8E4E60"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2B4827" w14:textId="77777777" w:rsidR="000C2B65" w:rsidRPr="006A00C8" w:rsidRDefault="000C2B65" w:rsidP="00060964">
                  <w:pPr>
                    <w:pStyle w:val="rowtabella0"/>
                    <w:rPr>
                      <w:rFonts w:eastAsia="Times New Roman"/>
                      <w:color w:val="002060"/>
                    </w:rPr>
                  </w:pPr>
                  <w:r w:rsidRPr="006A00C8">
                    <w:rPr>
                      <w:rFonts w:eastAsia="Times New Roman"/>
                      <w:color w:val="002060"/>
                    </w:rPr>
                    <w:t xml:space="preserve">AUDAX 1970 </w:t>
                  </w:r>
                  <w:proofErr w:type="gramStart"/>
                  <w:r w:rsidRPr="006A00C8">
                    <w:rPr>
                      <w:rFonts w:eastAsia="Times New Roman"/>
                      <w:color w:val="002060"/>
                    </w:rPr>
                    <w:t>S.ANGELO</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BC2A2" w14:textId="77777777" w:rsidR="000C2B65" w:rsidRPr="006A00C8" w:rsidRDefault="000C2B65" w:rsidP="00060964">
                  <w:pPr>
                    <w:pStyle w:val="rowtabella0"/>
                    <w:rPr>
                      <w:rFonts w:eastAsia="Times New Roman"/>
                      <w:color w:val="002060"/>
                    </w:rPr>
                  </w:pPr>
                  <w:r w:rsidRPr="006A00C8">
                    <w:rPr>
                      <w:rFonts w:eastAsia="Times New Roman"/>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E678C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B3248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 </w:t>
                  </w:r>
                </w:p>
              </w:tc>
            </w:tr>
          </w:tbl>
          <w:p w14:paraId="64619D34" w14:textId="77777777" w:rsidR="000C2B65" w:rsidRPr="006A00C8" w:rsidRDefault="000C2B65" w:rsidP="00060964">
            <w:pPr>
              <w:rPr>
                <w:color w:val="002060"/>
              </w:rPr>
            </w:pPr>
          </w:p>
        </w:tc>
        <w:tc>
          <w:tcPr>
            <w:tcW w:w="0" w:type="auto"/>
            <w:hideMark/>
          </w:tcPr>
          <w:p w14:paraId="0FD8B620" w14:textId="77777777" w:rsidR="000C2B65" w:rsidRPr="006A00C8" w:rsidRDefault="000C2B65" w:rsidP="00060964">
            <w:pPr>
              <w:rPr>
                <w:color w:val="002060"/>
              </w:rPr>
            </w:pPr>
          </w:p>
        </w:tc>
      </w:tr>
    </w:tbl>
    <w:p w14:paraId="438B5774" w14:textId="77777777" w:rsidR="000C2B65" w:rsidRPr="006A00C8" w:rsidRDefault="000C2B65" w:rsidP="000C2B65">
      <w:pPr>
        <w:pStyle w:val="breakline"/>
        <w:rPr>
          <w:color w:val="002060"/>
        </w:rPr>
      </w:pPr>
    </w:p>
    <w:p w14:paraId="53A6CEF6" w14:textId="77777777" w:rsidR="000C2B65" w:rsidRPr="006A00C8" w:rsidRDefault="000C2B65" w:rsidP="000C2B65">
      <w:pPr>
        <w:pStyle w:val="breakline"/>
        <w:rPr>
          <w:color w:val="002060"/>
        </w:rPr>
      </w:pPr>
    </w:p>
    <w:p w14:paraId="415E9AB2" w14:textId="77777777" w:rsidR="000C2B65" w:rsidRPr="006A00C8" w:rsidRDefault="000C2B65" w:rsidP="000C2B65">
      <w:pPr>
        <w:pStyle w:val="titoloprinc0"/>
        <w:rPr>
          <w:color w:val="002060"/>
        </w:rPr>
      </w:pPr>
      <w:r w:rsidRPr="006A00C8">
        <w:rPr>
          <w:color w:val="002060"/>
        </w:rPr>
        <w:t>GIUDICE SPORTIVO</w:t>
      </w:r>
    </w:p>
    <w:p w14:paraId="656164A5" w14:textId="77777777" w:rsidR="000C2B65" w:rsidRPr="006A00C8" w:rsidRDefault="000C2B65" w:rsidP="000C2B65">
      <w:pPr>
        <w:pStyle w:val="diffida"/>
        <w:rPr>
          <w:color w:val="002060"/>
        </w:rPr>
      </w:pPr>
      <w:r w:rsidRPr="006A00C8">
        <w:rPr>
          <w:color w:val="002060"/>
        </w:rPr>
        <w:t>Il Giudice Sportivo Avv. Agnese Lazzaretti, con l'assistenza del segretario Angelo Castellana, nella seduta del 27/12/2023, ha adottato le decisioni che di seguito integralmente si riportano:</w:t>
      </w:r>
    </w:p>
    <w:p w14:paraId="645F00CE" w14:textId="77777777" w:rsidR="000C2B65" w:rsidRPr="006A00C8" w:rsidRDefault="000C2B65" w:rsidP="000C2B65">
      <w:pPr>
        <w:pStyle w:val="titolo10"/>
        <w:rPr>
          <w:color w:val="002060"/>
        </w:rPr>
      </w:pPr>
      <w:r w:rsidRPr="006A00C8">
        <w:rPr>
          <w:color w:val="002060"/>
        </w:rPr>
        <w:t xml:space="preserve">GARE DEL 21/12/2023 </w:t>
      </w:r>
    </w:p>
    <w:p w14:paraId="2BAECA23" w14:textId="77777777" w:rsidR="000C2B65" w:rsidRPr="006A00C8" w:rsidRDefault="000C2B65" w:rsidP="000C2B65">
      <w:pPr>
        <w:pStyle w:val="titolo7a"/>
        <w:rPr>
          <w:color w:val="002060"/>
        </w:rPr>
      </w:pPr>
      <w:r w:rsidRPr="006A00C8">
        <w:rPr>
          <w:color w:val="002060"/>
        </w:rPr>
        <w:t xml:space="preserve">PROVVEDIMENTI DISCIPLINARI </w:t>
      </w:r>
    </w:p>
    <w:p w14:paraId="6B8D5862" w14:textId="77777777" w:rsidR="000C2B65" w:rsidRPr="006A00C8" w:rsidRDefault="000C2B65" w:rsidP="000C2B65">
      <w:pPr>
        <w:pStyle w:val="titolo7b0"/>
        <w:rPr>
          <w:color w:val="002060"/>
        </w:rPr>
      </w:pPr>
      <w:r w:rsidRPr="006A00C8">
        <w:rPr>
          <w:color w:val="002060"/>
        </w:rPr>
        <w:t xml:space="preserve">In base alle risultanze degli atti ufficiali sono state deliberate le seguenti sanzioni disciplinari. </w:t>
      </w:r>
    </w:p>
    <w:p w14:paraId="2884A63B" w14:textId="77777777" w:rsidR="000C2B65" w:rsidRPr="006A00C8" w:rsidRDefault="000C2B65" w:rsidP="000C2B65">
      <w:pPr>
        <w:pStyle w:val="titolo30"/>
        <w:rPr>
          <w:color w:val="002060"/>
        </w:rPr>
      </w:pPr>
      <w:r w:rsidRPr="006A00C8">
        <w:rPr>
          <w:color w:val="002060"/>
        </w:rPr>
        <w:t xml:space="preserve">CALCIATORI NON ESPULSI </w:t>
      </w:r>
    </w:p>
    <w:p w14:paraId="03E9FE61" w14:textId="77777777" w:rsidR="000C2B65" w:rsidRPr="006A00C8" w:rsidRDefault="000C2B65" w:rsidP="000C2B65">
      <w:pPr>
        <w:pStyle w:val="titolo20"/>
        <w:rPr>
          <w:color w:val="002060"/>
        </w:rPr>
      </w:pPr>
      <w:r w:rsidRPr="006A00C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B65" w:rsidRPr="006A00C8" w14:paraId="4F7AD43A" w14:textId="77777777" w:rsidTr="00060964">
        <w:tc>
          <w:tcPr>
            <w:tcW w:w="2200" w:type="dxa"/>
            <w:tcMar>
              <w:top w:w="20" w:type="dxa"/>
              <w:left w:w="20" w:type="dxa"/>
              <w:bottom w:w="20" w:type="dxa"/>
              <w:right w:w="20" w:type="dxa"/>
            </w:tcMar>
            <w:vAlign w:val="center"/>
            <w:hideMark/>
          </w:tcPr>
          <w:p w14:paraId="42D073A7" w14:textId="77777777" w:rsidR="000C2B65" w:rsidRPr="006A00C8" w:rsidRDefault="000C2B65" w:rsidP="00060964">
            <w:pPr>
              <w:pStyle w:val="movimento"/>
              <w:rPr>
                <w:color w:val="002060"/>
              </w:rPr>
            </w:pPr>
            <w:r w:rsidRPr="006A00C8">
              <w:rPr>
                <w:color w:val="002060"/>
              </w:rPr>
              <w:t>DRAGOLI MATHIAS</w:t>
            </w:r>
          </w:p>
        </w:tc>
        <w:tc>
          <w:tcPr>
            <w:tcW w:w="2200" w:type="dxa"/>
            <w:tcMar>
              <w:top w:w="20" w:type="dxa"/>
              <w:left w:w="20" w:type="dxa"/>
              <w:bottom w:w="20" w:type="dxa"/>
              <w:right w:w="20" w:type="dxa"/>
            </w:tcMar>
            <w:vAlign w:val="center"/>
            <w:hideMark/>
          </w:tcPr>
          <w:p w14:paraId="51F1B225" w14:textId="77777777" w:rsidR="000C2B65" w:rsidRPr="006A00C8" w:rsidRDefault="000C2B65" w:rsidP="00060964">
            <w:pPr>
              <w:pStyle w:val="movimento2"/>
              <w:rPr>
                <w:color w:val="002060"/>
              </w:rPr>
            </w:pPr>
            <w:r w:rsidRPr="006A00C8">
              <w:rPr>
                <w:color w:val="002060"/>
              </w:rPr>
              <w:t xml:space="preserve">(AUDAX 1970 </w:t>
            </w:r>
            <w:proofErr w:type="gramStart"/>
            <w:r w:rsidRPr="006A00C8">
              <w:rPr>
                <w:color w:val="002060"/>
              </w:rPr>
              <w:t>S.ANGELO</w:t>
            </w:r>
            <w:proofErr w:type="gramEnd"/>
            <w:r w:rsidRPr="006A00C8">
              <w:rPr>
                <w:color w:val="002060"/>
              </w:rPr>
              <w:t xml:space="preserve">) </w:t>
            </w:r>
          </w:p>
        </w:tc>
        <w:tc>
          <w:tcPr>
            <w:tcW w:w="800" w:type="dxa"/>
            <w:tcMar>
              <w:top w:w="20" w:type="dxa"/>
              <w:left w:w="20" w:type="dxa"/>
              <w:bottom w:w="20" w:type="dxa"/>
              <w:right w:w="20" w:type="dxa"/>
            </w:tcMar>
            <w:vAlign w:val="center"/>
            <w:hideMark/>
          </w:tcPr>
          <w:p w14:paraId="404C2589"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4448C86B"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373D8DEF" w14:textId="77777777" w:rsidR="000C2B65" w:rsidRPr="006A00C8" w:rsidRDefault="000C2B65" w:rsidP="00060964">
            <w:pPr>
              <w:pStyle w:val="movimento2"/>
              <w:rPr>
                <w:color w:val="002060"/>
              </w:rPr>
            </w:pPr>
            <w:r w:rsidRPr="006A00C8">
              <w:rPr>
                <w:color w:val="002060"/>
              </w:rPr>
              <w:t> </w:t>
            </w:r>
          </w:p>
        </w:tc>
      </w:tr>
    </w:tbl>
    <w:p w14:paraId="362C9D12" w14:textId="77777777" w:rsidR="000C2B65" w:rsidRDefault="000C2B65" w:rsidP="000C2B65">
      <w:pPr>
        <w:pStyle w:val="breakline"/>
        <w:rPr>
          <w:color w:val="002060"/>
        </w:rPr>
      </w:pPr>
    </w:p>
    <w:p w14:paraId="689299DF" w14:textId="77777777" w:rsidR="000C2B65" w:rsidRPr="00683D81" w:rsidRDefault="000C2B65" w:rsidP="000C2B65">
      <w:pPr>
        <w:jc w:val="center"/>
        <w:rPr>
          <w:rFonts w:ascii="Arial" w:hAnsi="Arial" w:cs="Arial"/>
          <w:noProof/>
          <w:color w:val="002060"/>
          <w:sz w:val="22"/>
          <w:szCs w:val="22"/>
        </w:rPr>
      </w:pPr>
      <w:r w:rsidRPr="00683D81">
        <w:rPr>
          <w:rFonts w:ascii="Arial" w:hAnsi="Arial" w:cs="Arial"/>
          <w:noProof/>
          <w:color w:val="002060"/>
          <w:sz w:val="22"/>
          <w:szCs w:val="22"/>
        </w:rPr>
        <w:t>F.to IL SEGRETARIO                                   F.to IL GIUDICE SPORTIVO</w:t>
      </w:r>
    </w:p>
    <w:p w14:paraId="5B25F426" w14:textId="77777777" w:rsidR="000C2B65" w:rsidRPr="00683D81" w:rsidRDefault="000C2B65" w:rsidP="000C2B65">
      <w:pPr>
        <w:pStyle w:val="Corpodeltesto2"/>
        <w:spacing w:after="0" w:line="240" w:lineRule="auto"/>
        <w:jc w:val="both"/>
        <w:rPr>
          <w:rFonts w:ascii="Arial" w:hAnsi="Arial" w:cs="Arial"/>
          <w:b/>
          <w:color w:val="002060"/>
          <w:sz w:val="22"/>
          <w:szCs w:val="22"/>
        </w:rPr>
      </w:pPr>
      <w:r w:rsidRPr="00683D81">
        <w:rPr>
          <w:rFonts w:ascii="Arial" w:hAnsi="Arial" w:cs="Arial"/>
          <w:noProof/>
          <w:color w:val="002060"/>
          <w:sz w:val="22"/>
          <w:szCs w:val="22"/>
        </w:rPr>
        <w:t xml:space="preserve">                         Angelo Castellana        </w:t>
      </w:r>
      <w:r w:rsidRPr="00683D81">
        <w:rPr>
          <w:rFonts w:ascii="Arial" w:hAnsi="Arial" w:cs="Arial"/>
          <w:noProof/>
          <w:color w:val="002060"/>
          <w:sz w:val="22"/>
          <w:szCs w:val="22"/>
        </w:rPr>
        <w:tab/>
        <w:t xml:space="preserve">                                Agnese Lazzaretti</w:t>
      </w:r>
    </w:p>
    <w:p w14:paraId="5A144479" w14:textId="77777777" w:rsidR="000C2B65" w:rsidRPr="006A00C8" w:rsidRDefault="000C2B65" w:rsidP="000C2B65">
      <w:pPr>
        <w:pStyle w:val="breakline"/>
        <w:rPr>
          <w:color w:val="002060"/>
        </w:rPr>
      </w:pPr>
    </w:p>
    <w:p w14:paraId="5693BAA9" w14:textId="77777777" w:rsidR="000C2B65" w:rsidRPr="006A00C8" w:rsidRDefault="000C2B65" w:rsidP="000C2B65">
      <w:pPr>
        <w:pStyle w:val="titoloprinc0"/>
        <w:rPr>
          <w:color w:val="002060"/>
        </w:rPr>
      </w:pPr>
      <w:r w:rsidRPr="006A00C8">
        <w:rPr>
          <w:color w:val="002060"/>
        </w:rPr>
        <w:t>CLASSIFICA</w:t>
      </w:r>
    </w:p>
    <w:p w14:paraId="7C6CC407" w14:textId="77777777" w:rsidR="000C2B65" w:rsidRPr="006A00C8" w:rsidRDefault="000C2B65" w:rsidP="000C2B65">
      <w:pPr>
        <w:pStyle w:val="breakline"/>
        <w:rPr>
          <w:color w:val="002060"/>
        </w:rPr>
      </w:pPr>
    </w:p>
    <w:p w14:paraId="73A92A30" w14:textId="77777777" w:rsidR="000C2B65" w:rsidRPr="006A00C8" w:rsidRDefault="000C2B65" w:rsidP="000C2B65">
      <w:pPr>
        <w:pStyle w:val="breakline"/>
        <w:rPr>
          <w:color w:val="002060"/>
        </w:rPr>
      </w:pPr>
    </w:p>
    <w:p w14:paraId="3BC47823" w14:textId="77777777" w:rsidR="000C2B65" w:rsidRPr="006A00C8" w:rsidRDefault="000C2B65" w:rsidP="000C2B65">
      <w:pPr>
        <w:pStyle w:val="sottotitolocampionato10"/>
        <w:rPr>
          <w:color w:val="002060"/>
        </w:rPr>
      </w:pPr>
      <w:r w:rsidRPr="006A00C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2B65" w:rsidRPr="006A00C8" w14:paraId="4C1DA9B1"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1A490" w14:textId="77777777" w:rsidR="000C2B65" w:rsidRPr="006A00C8" w:rsidRDefault="000C2B65" w:rsidP="00060964">
            <w:pPr>
              <w:pStyle w:val="headertabella0"/>
              <w:rPr>
                <w:rFonts w:eastAsia="Times New Roman"/>
                <w:color w:val="002060"/>
              </w:rPr>
            </w:pPr>
            <w:r w:rsidRPr="006A00C8">
              <w:rPr>
                <w:rFonts w:eastAsia="Times New Roman"/>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31DF4" w14:textId="77777777" w:rsidR="000C2B65" w:rsidRPr="006A00C8" w:rsidRDefault="000C2B65" w:rsidP="00060964">
            <w:pPr>
              <w:pStyle w:val="headertabella0"/>
              <w:rPr>
                <w:rFonts w:eastAsia="Times New Roman"/>
                <w:color w:val="002060"/>
              </w:rPr>
            </w:pPr>
            <w:r w:rsidRPr="006A00C8">
              <w:rPr>
                <w:rFonts w:eastAsia="Times New Roman"/>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0D403" w14:textId="77777777" w:rsidR="000C2B65" w:rsidRPr="006A00C8" w:rsidRDefault="000C2B65" w:rsidP="00060964">
            <w:pPr>
              <w:pStyle w:val="headertabella0"/>
              <w:rPr>
                <w:rFonts w:eastAsia="Times New Roman"/>
                <w:color w:val="002060"/>
              </w:rPr>
            </w:pPr>
            <w:r w:rsidRPr="006A00C8">
              <w:rPr>
                <w:rFonts w:eastAsia="Times New Roman"/>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23DAC" w14:textId="77777777" w:rsidR="000C2B65" w:rsidRPr="006A00C8" w:rsidRDefault="000C2B65" w:rsidP="00060964">
            <w:pPr>
              <w:pStyle w:val="headertabella0"/>
              <w:rPr>
                <w:rFonts w:eastAsia="Times New Roman"/>
                <w:color w:val="002060"/>
              </w:rPr>
            </w:pPr>
            <w:r w:rsidRPr="006A00C8">
              <w:rPr>
                <w:rFonts w:eastAsia="Times New Roman"/>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4CD5F" w14:textId="77777777" w:rsidR="000C2B65" w:rsidRPr="006A00C8" w:rsidRDefault="000C2B65" w:rsidP="00060964">
            <w:pPr>
              <w:pStyle w:val="headertabella0"/>
              <w:rPr>
                <w:rFonts w:eastAsia="Times New Roman"/>
                <w:color w:val="002060"/>
              </w:rPr>
            </w:pPr>
            <w:r w:rsidRPr="006A00C8">
              <w:rPr>
                <w:rFonts w:eastAsia="Times New Roman"/>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77FD8" w14:textId="77777777" w:rsidR="000C2B65" w:rsidRPr="006A00C8" w:rsidRDefault="000C2B65" w:rsidP="00060964">
            <w:pPr>
              <w:pStyle w:val="headertabella0"/>
              <w:rPr>
                <w:rFonts w:eastAsia="Times New Roman"/>
                <w:color w:val="002060"/>
              </w:rPr>
            </w:pPr>
            <w:r w:rsidRPr="006A00C8">
              <w:rPr>
                <w:rFonts w:eastAsia="Times New Roman"/>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03C24" w14:textId="77777777" w:rsidR="000C2B65" w:rsidRPr="006A00C8" w:rsidRDefault="000C2B65" w:rsidP="00060964">
            <w:pPr>
              <w:pStyle w:val="headertabella0"/>
              <w:rPr>
                <w:rFonts w:eastAsia="Times New Roman"/>
                <w:color w:val="002060"/>
              </w:rPr>
            </w:pPr>
            <w:r w:rsidRPr="006A00C8">
              <w:rPr>
                <w:rFonts w:eastAsia="Times New Roman"/>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FED2B" w14:textId="77777777" w:rsidR="000C2B65" w:rsidRPr="006A00C8" w:rsidRDefault="000C2B65" w:rsidP="00060964">
            <w:pPr>
              <w:pStyle w:val="headertabella0"/>
              <w:rPr>
                <w:rFonts w:eastAsia="Times New Roman"/>
                <w:color w:val="002060"/>
              </w:rPr>
            </w:pPr>
            <w:r w:rsidRPr="006A00C8">
              <w:rPr>
                <w:rFonts w:eastAsia="Times New Roman"/>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A7E63" w14:textId="77777777" w:rsidR="000C2B65" w:rsidRPr="006A00C8" w:rsidRDefault="000C2B65" w:rsidP="00060964">
            <w:pPr>
              <w:pStyle w:val="headertabella0"/>
              <w:rPr>
                <w:rFonts w:eastAsia="Times New Roman"/>
                <w:color w:val="002060"/>
              </w:rPr>
            </w:pPr>
            <w:r w:rsidRPr="006A00C8">
              <w:rPr>
                <w:rFonts w:eastAsia="Times New Roman"/>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F67CB" w14:textId="77777777" w:rsidR="000C2B65" w:rsidRPr="006A00C8" w:rsidRDefault="000C2B65" w:rsidP="00060964">
            <w:pPr>
              <w:pStyle w:val="headertabella0"/>
              <w:rPr>
                <w:rFonts w:eastAsia="Times New Roman"/>
                <w:color w:val="002060"/>
              </w:rPr>
            </w:pPr>
            <w:r w:rsidRPr="006A00C8">
              <w:rPr>
                <w:rFonts w:eastAsia="Times New Roman"/>
                <w:color w:val="002060"/>
              </w:rPr>
              <w:t>PE</w:t>
            </w:r>
          </w:p>
        </w:tc>
      </w:tr>
      <w:tr w:rsidR="000C2B65" w:rsidRPr="006A00C8" w14:paraId="0582E1D8"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03C810" w14:textId="77777777" w:rsidR="000C2B65" w:rsidRPr="006A00C8" w:rsidRDefault="000C2B65" w:rsidP="00060964">
            <w:pPr>
              <w:pStyle w:val="rowtabella0"/>
              <w:rPr>
                <w:rFonts w:eastAsia="Times New Roman"/>
                <w:color w:val="002060"/>
              </w:rPr>
            </w:pPr>
            <w:r w:rsidRPr="006A00C8">
              <w:rPr>
                <w:rFonts w:eastAsia="Times New Roman"/>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EE2B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C0BE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06D3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A8C7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C18A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CEC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8CD5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B222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B1DC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C88CB9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1EE0EE" w14:textId="77777777" w:rsidR="000C2B65" w:rsidRPr="006A00C8" w:rsidRDefault="000C2B65" w:rsidP="00060964">
            <w:pPr>
              <w:pStyle w:val="rowtabella0"/>
              <w:rPr>
                <w:rFonts w:eastAsia="Times New Roman"/>
                <w:color w:val="002060"/>
              </w:rPr>
            </w:pPr>
            <w:r w:rsidRPr="006A00C8">
              <w:rPr>
                <w:rFonts w:eastAsia="Times New Roman"/>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7CC8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EF8A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586F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8944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DC8C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D4C3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1E1F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7014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9936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5F3E3E55"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F7D671" w14:textId="77777777" w:rsidR="000C2B65" w:rsidRPr="006A00C8" w:rsidRDefault="000C2B65" w:rsidP="00060964">
            <w:pPr>
              <w:pStyle w:val="rowtabella0"/>
              <w:rPr>
                <w:rFonts w:eastAsia="Times New Roman"/>
                <w:color w:val="002060"/>
              </w:rPr>
            </w:pPr>
            <w:r w:rsidRPr="006A00C8">
              <w:rPr>
                <w:rFonts w:eastAsia="Times New Roman"/>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AA4C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0970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F940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DD2E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0373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3106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9D81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4214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CA33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260B1B4"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EA3C69" w14:textId="77777777" w:rsidR="000C2B65" w:rsidRPr="006A00C8" w:rsidRDefault="000C2B65" w:rsidP="00060964">
            <w:pPr>
              <w:pStyle w:val="rowtabella0"/>
              <w:rPr>
                <w:rFonts w:eastAsia="Times New Roman"/>
                <w:color w:val="002060"/>
              </w:rPr>
            </w:pPr>
            <w:r w:rsidRPr="006A00C8">
              <w:rPr>
                <w:rFonts w:eastAsia="Times New Roman"/>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C79D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9E92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2F0D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E0FE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488F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7AEE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E4DE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E88C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2248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2B854132"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8E0BA1" w14:textId="77777777" w:rsidR="000C2B65" w:rsidRPr="006A00C8" w:rsidRDefault="000C2B65" w:rsidP="00060964">
            <w:pPr>
              <w:pStyle w:val="rowtabella0"/>
              <w:rPr>
                <w:rFonts w:eastAsia="Times New Roman"/>
                <w:color w:val="002060"/>
              </w:rPr>
            </w:pPr>
            <w:r w:rsidRPr="006A00C8">
              <w:rPr>
                <w:rFonts w:eastAsia="Times New Roman"/>
                <w:color w:val="002060"/>
              </w:rPr>
              <w:t xml:space="preserve">G.S. AUDAX 1970 </w:t>
            </w:r>
            <w:proofErr w:type="gramStart"/>
            <w:r w:rsidRPr="006A00C8">
              <w:rPr>
                <w:rFonts w:eastAsia="Times New Roman"/>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0CCA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8AA4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8CD2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2C12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8142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953F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5F42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37CF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CF30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FD88DA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22DE3A" w14:textId="77777777" w:rsidR="000C2B65" w:rsidRPr="009254AB" w:rsidRDefault="000C2B65" w:rsidP="00060964">
            <w:pPr>
              <w:pStyle w:val="rowtabella0"/>
              <w:rPr>
                <w:rFonts w:eastAsia="Times New Roman"/>
                <w:color w:val="002060"/>
                <w:lang w:val="en-US"/>
              </w:rPr>
            </w:pPr>
            <w:r w:rsidRPr="009254AB">
              <w:rPr>
                <w:rFonts w:eastAsia="Times New Roman"/>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4205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9E8E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88F0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4DB3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A794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AE6A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FF41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47C5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1CDF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22E18C0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BFD7C1" w14:textId="77777777" w:rsidR="000C2B65" w:rsidRPr="006A00C8" w:rsidRDefault="000C2B65" w:rsidP="00060964">
            <w:pPr>
              <w:pStyle w:val="rowtabella0"/>
              <w:rPr>
                <w:rFonts w:eastAsia="Times New Roman"/>
                <w:color w:val="002060"/>
              </w:rPr>
            </w:pPr>
            <w:r w:rsidRPr="006A00C8">
              <w:rPr>
                <w:rFonts w:eastAsia="Times New Roman"/>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4B98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EC65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BD4F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5EE0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89A5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4FC3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D1F0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B2C5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13B0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33655A58"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C69DC6" w14:textId="77777777" w:rsidR="000C2B65" w:rsidRPr="006A00C8" w:rsidRDefault="000C2B65" w:rsidP="00060964">
            <w:pPr>
              <w:pStyle w:val="rowtabella0"/>
              <w:rPr>
                <w:rFonts w:eastAsia="Times New Roman"/>
                <w:color w:val="002060"/>
              </w:rPr>
            </w:pPr>
            <w:proofErr w:type="spellStart"/>
            <w:proofErr w:type="gramStart"/>
            <w:r w:rsidRPr="006A00C8">
              <w:rPr>
                <w:rFonts w:eastAsia="Times New Roman"/>
                <w:color w:val="002060"/>
              </w:rPr>
              <w:t>sq.B</w:t>
            </w:r>
            <w:proofErr w:type="spellEnd"/>
            <w:proofErr w:type="gramEnd"/>
            <w:r w:rsidRPr="006A00C8">
              <w:rPr>
                <w:rFonts w:eastAsia="Times New Roman"/>
                <w:color w:val="002060"/>
              </w:rPr>
              <w:t xml:space="preserve"> AMICI DEL </w:t>
            </w:r>
            <w:proofErr w:type="spellStart"/>
            <w:r w:rsidRPr="006A00C8">
              <w:rPr>
                <w:rFonts w:eastAsia="Times New Roman"/>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F809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5A5A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1E94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F96F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089A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EB84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003D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F06C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2B27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bl>
    <w:p w14:paraId="5247B703" w14:textId="77777777" w:rsidR="000C2B65" w:rsidRPr="006A00C8" w:rsidRDefault="000C2B65" w:rsidP="000C2B65">
      <w:pPr>
        <w:pStyle w:val="breakline"/>
        <w:rPr>
          <w:color w:val="002060"/>
        </w:rPr>
      </w:pPr>
    </w:p>
    <w:p w14:paraId="2444CE26" w14:textId="77777777" w:rsidR="000C2B65" w:rsidRPr="006A00C8" w:rsidRDefault="000C2B65" w:rsidP="000C2B65">
      <w:pPr>
        <w:pStyle w:val="breakline"/>
        <w:rPr>
          <w:color w:val="002060"/>
        </w:rPr>
      </w:pPr>
    </w:p>
    <w:p w14:paraId="7EA55C65" w14:textId="77777777" w:rsidR="000C2B65" w:rsidRPr="006A00C8" w:rsidRDefault="000C2B65" w:rsidP="000C2B65">
      <w:pPr>
        <w:pStyle w:val="sottotitolocampionato10"/>
        <w:rPr>
          <w:color w:val="002060"/>
        </w:rPr>
      </w:pPr>
      <w:r w:rsidRPr="006A00C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2B65" w:rsidRPr="006A00C8" w14:paraId="708A2D48"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691AB" w14:textId="77777777" w:rsidR="000C2B65" w:rsidRPr="006A00C8" w:rsidRDefault="000C2B65" w:rsidP="00060964">
            <w:pPr>
              <w:pStyle w:val="headertabella0"/>
              <w:rPr>
                <w:rFonts w:eastAsia="Times New Roman"/>
                <w:color w:val="002060"/>
              </w:rPr>
            </w:pPr>
            <w:r w:rsidRPr="006A00C8">
              <w:rPr>
                <w:rFonts w:eastAsia="Times New Roman"/>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F1414" w14:textId="77777777" w:rsidR="000C2B65" w:rsidRPr="006A00C8" w:rsidRDefault="000C2B65" w:rsidP="00060964">
            <w:pPr>
              <w:pStyle w:val="headertabella0"/>
              <w:rPr>
                <w:rFonts w:eastAsia="Times New Roman"/>
                <w:color w:val="002060"/>
              </w:rPr>
            </w:pPr>
            <w:r w:rsidRPr="006A00C8">
              <w:rPr>
                <w:rFonts w:eastAsia="Times New Roman"/>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21DA1" w14:textId="77777777" w:rsidR="000C2B65" w:rsidRPr="006A00C8" w:rsidRDefault="000C2B65" w:rsidP="00060964">
            <w:pPr>
              <w:pStyle w:val="headertabella0"/>
              <w:rPr>
                <w:rFonts w:eastAsia="Times New Roman"/>
                <w:color w:val="002060"/>
              </w:rPr>
            </w:pPr>
            <w:r w:rsidRPr="006A00C8">
              <w:rPr>
                <w:rFonts w:eastAsia="Times New Roman"/>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78593" w14:textId="77777777" w:rsidR="000C2B65" w:rsidRPr="006A00C8" w:rsidRDefault="000C2B65" w:rsidP="00060964">
            <w:pPr>
              <w:pStyle w:val="headertabella0"/>
              <w:rPr>
                <w:rFonts w:eastAsia="Times New Roman"/>
                <w:color w:val="002060"/>
              </w:rPr>
            </w:pPr>
            <w:r w:rsidRPr="006A00C8">
              <w:rPr>
                <w:rFonts w:eastAsia="Times New Roman"/>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C3B50" w14:textId="77777777" w:rsidR="000C2B65" w:rsidRPr="006A00C8" w:rsidRDefault="000C2B65" w:rsidP="00060964">
            <w:pPr>
              <w:pStyle w:val="headertabella0"/>
              <w:rPr>
                <w:rFonts w:eastAsia="Times New Roman"/>
                <w:color w:val="002060"/>
              </w:rPr>
            </w:pPr>
            <w:r w:rsidRPr="006A00C8">
              <w:rPr>
                <w:rFonts w:eastAsia="Times New Roman"/>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C168B" w14:textId="77777777" w:rsidR="000C2B65" w:rsidRPr="006A00C8" w:rsidRDefault="000C2B65" w:rsidP="00060964">
            <w:pPr>
              <w:pStyle w:val="headertabella0"/>
              <w:rPr>
                <w:rFonts w:eastAsia="Times New Roman"/>
                <w:color w:val="002060"/>
              </w:rPr>
            </w:pPr>
            <w:r w:rsidRPr="006A00C8">
              <w:rPr>
                <w:rFonts w:eastAsia="Times New Roman"/>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9D252" w14:textId="77777777" w:rsidR="000C2B65" w:rsidRPr="006A00C8" w:rsidRDefault="000C2B65" w:rsidP="00060964">
            <w:pPr>
              <w:pStyle w:val="headertabella0"/>
              <w:rPr>
                <w:rFonts w:eastAsia="Times New Roman"/>
                <w:color w:val="002060"/>
              </w:rPr>
            </w:pPr>
            <w:r w:rsidRPr="006A00C8">
              <w:rPr>
                <w:rFonts w:eastAsia="Times New Roman"/>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68F7E" w14:textId="77777777" w:rsidR="000C2B65" w:rsidRPr="006A00C8" w:rsidRDefault="000C2B65" w:rsidP="00060964">
            <w:pPr>
              <w:pStyle w:val="headertabella0"/>
              <w:rPr>
                <w:rFonts w:eastAsia="Times New Roman"/>
                <w:color w:val="002060"/>
              </w:rPr>
            </w:pPr>
            <w:r w:rsidRPr="006A00C8">
              <w:rPr>
                <w:rFonts w:eastAsia="Times New Roman"/>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BD0C8" w14:textId="77777777" w:rsidR="000C2B65" w:rsidRPr="006A00C8" w:rsidRDefault="000C2B65" w:rsidP="00060964">
            <w:pPr>
              <w:pStyle w:val="headertabella0"/>
              <w:rPr>
                <w:rFonts w:eastAsia="Times New Roman"/>
                <w:color w:val="002060"/>
              </w:rPr>
            </w:pPr>
            <w:r w:rsidRPr="006A00C8">
              <w:rPr>
                <w:rFonts w:eastAsia="Times New Roman"/>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553BC" w14:textId="77777777" w:rsidR="000C2B65" w:rsidRPr="006A00C8" w:rsidRDefault="000C2B65" w:rsidP="00060964">
            <w:pPr>
              <w:pStyle w:val="headertabella0"/>
              <w:rPr>
                <w:rFonts w:eastAsia="Times New Roman"/>
                <w:color w:val="002060"/>
              </w:rPr>
            </w:pPr>
            <w:r w:rsidRPr="006A00C8">
              <w:rPr>
                <w:rFonts w:eastAsia="Times New Roman"/>
                <w:color w:val="002060"/>
              </w:rPr>
              <w:t>PE</w:t>
            </w:r>
          </w:p>
        </w:tc>
      </w:tr>
      <w:tr w:rsidR="000C2B65" w:rsidRPr="006A00C8" w14:paraId="537877C4"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F82920" w14:textId="77777777" w:rsidR="000C2B65" w:rsidRPr="006A00C8" w:rsidRDefault="000C2B65" w:rsidP="00060964">
            <w:pPr>
              <w:pStyle w:val="rowtabella0"/>
              <w:rPr>
                <w:rFonts w:eastAsia="Times New Roman"/>
                <w:color w:val="002060"/>
              </w:rPr>
            </w:pPr>
            <w:r w:rsidRPr="006A00C8">
              <w:rPr>
                <w:rFonts w:eastAsia="Times New Roman"/>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EA82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515C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0CBF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D41F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91B1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02FB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2954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6C2C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B264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B534C96"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976B5A" w14:textId="77777777" w:rsidR="000C2B65" w:rsidRPr="006A00C8" w:rsidRDefault="000C2B65" w:rsidP="00060964">
            <w:pPr>
              <w:pStyle w:val="rowtabella0"/>
              <w:rPr>
                <w:rFonts w:eastAsia="Times New Roman"/>
                <w:color w:val="002060"/>
              </w:rPr>
            </w:pPr>
            <w:r w:rsidRPr="006A00C8">
              <w:rPr>
                <w:rFonts w:eastAsia="Times New Roman"/>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E2AA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7CD3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7C05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BC1D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76FC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8F57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EE3C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6011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3E20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9680D45"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ADDDC0" w14:textId="77777777" w:rsidR="000C2B65" w:rsidRPr="006A00C8" w:rsidRDefault="000C2B65" w:rsidP="00060964">
            <w:pPr>
              <w:pStyle w:val="rowtabella0"/>
              <w:rPr>
                <w:rFonts w:eastAsia="Times New Roman"/>
                <w:color w:val="002060"/>
              </w:rPr>
            </w:pPr>
            <w:r w:rsidRPr="006A00C8">
              <w:rPr>
                <w:rFonts w:eastAsia="Times New Roman"/>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0DEA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96BB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6A2F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7139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70EE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36A3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F9A8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7E3F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15A0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33A3469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1EF87" w14:textId="77777777" w:rsidR="000C2B65" w:rsidRPr="009254AB" w:rsidRDefault="000C2B65" w:rsidP="00060964">
            <w:pPr>
              <w:pStyle w:val="rowtabella0"/>
              <w:rPr>
                <w:rFonts w:eastAsia="Times New Roman"/>
                <w:color w:val="002060"/>
                <w:lang w:val="en-US"/>
              </w:rPr>
            </w:pPr>
            <w:r w:rsidRPr="009254AB">
              <w:rPr>
                <w:rFonts w:eastAsia="Times New Roman"/>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ED14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E81D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78C5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FB5D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05AA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2156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AEED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AC98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758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5C12D522"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D899AE" w14:textId="77777777" w:rsidR="000C2B65" w:rsidRPr="006A00C8" w:rsidRDefault="000C2B65" w:rsidP="00060964">
            <w:pPr>
              <w:pStyle w:val="rowtabella0"/>
              <w:rPr>
                <w:rFonts w:eastAsia="Times New Roman"/>
                <w:color w:val="002060"/>
              </w:rPr>
            </w:pPr>
            <w:r w:rsidRPr="006A00C8">
              <w:rPr>
                <w:rFonts w:eastAsia="Times New Roman"/>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C54D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0AC6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1D60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C039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26AC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84E7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6AE6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C8AF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CFE4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75632EE6"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876B2B" w14:textId="77777777" w:rsidR="000C2B65" w:rsidRPr="006A00C8" w:rsidRDefault="000C2B65" w:rsidP="00060964">
            <w:pPr>
              <w:pStyle w:val="rowtabella0"/>
              <w:rPr>
                <w:rFonts w:eastAsia="Times New Roman"/>
                <w:color w:val="002060"/>
              </w:rPr>
            </w:pPr>
            <w:r w:rsidRPr="006A00C8">
              <w:rPr>
                <w:rFonts w:eastAsia="Times New Roman"/>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7271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3685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7647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526C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D976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7297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E46D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FAD8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1A3B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BDD235B"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B1208" w14:textId="77777777" w:rsidR="000C2B65" w:rsidRPr="006A00C8" w:rsidRDefault="000C2B65" w:rsidP="00060964">
            <w:pPr>
              <w:pStyle w:val="rowtabella0"/>
              <w:rPr>
                <w:rFonts w:eastAsia="Times New Roman"/>
                <w:color w:val="002060"/>
              </w:rPr>
            </w:pPr>
            <w:r w:rsidRPr="006A00C8">
              <w:rPr>
                <w:rFonts w:eastAsia="Times New Roman"/>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FAD1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F889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80F2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92BA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3DC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B815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CE1D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0874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3E74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3C39C467"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A21E52" w14:textId="77777777" w:rsidR="000C2B65" w:rsidRPr="006A00C8" w:rsidRDefault="000C2B65" w:rsidP="00060964">
            <w:pPr>
              <w:pStyle w:val="rowtabella0"/>
              <w:rPr>
                <w:rFonts w:eastAsia="Times New Roman"/>
                <w:color w:val="002060"/>
              </w:rPr>
            </w:pPr>
            <w:r w:rsidRPr="006A00C8">
              <w:rPr>
                <w:rFonts w:eastAsia="Times New Roman"/>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1F57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2F9F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BB4B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FED3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BA3E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ACD3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FDF6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AF24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E331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bl>
    <w:p w14:paraId="0F308A39" w14:textId="77777777" w:rsidR="000C2B65" w:rsidRPr="006A00C8" w:rsidRDefault="000C2B65" w:rsidP="000C2B65">
      <w:pPr>
        <w:pStyle w:val="breakline"/>
        <w:rPr>
          <w:color w:val="002060"/>
        </w:rPr>
      </w:pPr>
    </w:p>
    <w:p w14:paraId="54336846" w14:textId="77777777" w:rsidR="000C2B65" w:rsidRPr="006A00C8" w:rsidRDefault="000C2B65" w:rsidP="000C2B65">
      <w:pPr>
        <w:pStyle w:val="breakline"/>
        <w:rPr>
          <w:color w:val="002060"/>
        </w:rPr>
      </w:pPr>
    </w:p>
    <w:p w14:paraId="53342EC7" w14:textId="77777777" w:rsidR="000C2B65" w:rsidRPr="006A00C8" w:rsidRDefault="000C2B65" w:rsidP="000C2B65">
      <w:pPr>
        <w:pStyle w:val="sottotitolocampionato10"/>
        <w:rPr>
          <w:color w:val="002060"/>
        </w:rPr>
      </w:pPr>
      <w:r w:rsidRPr="006A00C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2B65" w:rsidRPr="006A00C8" w14:paraId="47342C4A"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370F9" w14:textId="77777777" w:rsidR="000C2B65" w:rsidRPr="006A00C8" w:rsidRDefault="000C2B65" w:rsidP="00060964">
            <w:pPr>
              <w:pStyle w:val="headertabella0"/>
              <w:rPr>
                <w:rFonts w:eastAsia="Times New Roman"/>
                <w:color w:val="002060"/>
              </w:rPr>
            </w:pPr>
            <w:r w:rsidRPr="006A00C8">
              <w:rPr>
                <w:rFonts w:eastAsia="Times New Roman"/>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1AA6A" w14:textId="77777777" w:rsidR="000C2B65" w:rsidRPr="006A00C8" w:rsidRDefault="000C2B65" w:rsidP="00060964">
            <w:pPr>
              <w:pStyle w:val="headertabella0"/>
              <w:rPr>
                <w:rFonts w:eastAsia="Times New Roman"/>
                <w:color w:val="002060"/>
              </w:rPr>
            </w:pPr>
            <w:r w:rsidRPr="006A00C8">
              <w:rPr>
                <w:rFonts w:eastAsia="Times New Roman"/>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399EB" w14:textId="77777777" w:rsidR="000C2B65" w:rsidRPr="006A00C8" w:rsidRDefault="000C2B65" w:rsidP="00060964">
            <w:pPr>
              <w:pStyle w:val="headertabella0"/>
              <w:rPr>
                <w:rFonts w:eastAsia="Times New Roman"/>
                <w:color w:val="002060"/>
              </w:rPr>
            </w:pPr>
            <w:r w:rsidRPr="006A00C8">
              <w:rPr>
                <w:rFonts w:eastAsia="Times New Roman"/>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4BE7C" w14:textId="77777777" w:rsidR="000C2B65" w:rsidRPr="006A00C8" w:rsidRDefault="000C2B65" w:rsidP="00060964">
            <w:pPr>
              <w:pStyle w:val="headertabella0"/>
              <w:rPr>
                <w:rFonts w:eastAsia="Times New Roman"/>
                <w:color w:val="002060"/>
              </w:rPr>
            </w:pPr>
            <w:r w:rsidRPr="006A00C8">
              <w:rPr>
                <w:rFonts w:eastAsia="Times New Roman"/>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C8D62" w14:textId="77777777" w:rsidR="000C2B65" w:rsidRPr="006A00C8" w:rsidRDefault="000C2B65" w:rsidP="00060964">
            <w:pPr>
              <w:pStyle w:val="headertabella0"/>
              <w:rPr>
                <w:rFonts w:eastAsia="Times New Roman"/>
                <w:color w:val="002060"/>
              </w:rPr>
            </w:pPr>
            <w:r w:rsidRPr="006A00C8">
              <w:rPr>
                <w:rFonts w:eastAsia="Times New Roman"/>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8EFD9" w14:textId="77777777" w:rsidR="000C2B65" w:rsidRPr="006A00C8" w:rsidRDefault="000C2B65" w:rsidP="00060964">
            <w:pPr>
              <w:pStyle w:val="headertabella0"/>
              <w:rPr>
                <w:rFonts w:eastAsia="Times New Roman"/>
                <w:color w:val="002060"/>
              </w:rPr>
            </w:pPr>
            <w:r w:rsidRPr="006A00C8">
              <w:rPr>
                <w:rFonts w:eastAsia="Times New Roman"/>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62C6E" w14:textId="77777777" w:rsidR="000C2B65" w:rsidRPr="006A00C8" w:rsidRDefault="000C2B65" w:rsidP="00060964">
            <w:pPr>
              <w:pStyle w:val="headertabella0"/>
              <w:rPr>
                <w:rFonts w:eastAsia="Times New Roman"/>
                <w:color w:val="002060"/>
              </w:rPr>
            </w:pPr>
            <w:r w:rsidRPr="006A00C8">
              <w:rPr>
                <w:rFonts w:eastAsia="Times New Roman"/>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32E36" w14:textId="77777777" w:rsidR="000C2B65" w:rsidRPr="006A00C8" w:rsidRDefault="000C2B65" w:rsidP="00060964">
            <w:pPr>
              <w:pStyle w:val="headertabella0"/>
              <w:rPr>
                <w:rFonts w:eastAsia="Times New Roman"/>
                <w:color w:val="002060"/>
              </w:rPr>
            </w:pPr>
            <w:r w:rsidRPr="006A00C8">
              <w:rPr>
                <w:rFonts w:eastAsia="Times New Roman"/>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09494" w14:textId="77777777" w:rsidR="000C2B65" w:rsidRPr="006A00C8" w:rsidRDefault="000C2B65" w:rsidP="00060964">
            <w:pPr>
              <w:pStyle w:val="headertabella0"/>
              <w:rPr>
                <w:rFonts w:eastAsia="Times New Roman"/>
                <w:color w:val="002060"/>
              </w:rPr>
            </w:pPr>
            <w:r w:rsidRPr="006A00C8">
              <w:rPr>
                <w:rFonts w:eastAsia="Times New Roman"/>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0A5C5" w14:textId="77777777" w:rsidR="000C2B65" w:rsidRPr="006A00C8" w:rsidRDefault="000C2B65" w:rsidP="00060964">
            <w:pPr>
              <w:pStyle w:val="headertabella0"/>
              <w:rPr>
                <w:rFonts w:eastAsia="Times New Roman"/>
                <w:color w:val="002060"/>
              </w:rPr>
            </w:pPr>
            <w:r w:rsidRPr="006A00C8">
              <w:rPr>
                <w:rFonts w:eastAsia="Times New Roman"/>
                <w:color w:val="002060"/>
              </w:rPr>
              <w:t>PE</w:t>
            </w:r>
          </w:p>
        </w:tc>
      </w:tr>
      <w:tr w:rsidR="000C2B65" w:rsidRPr="006A00C8" w14:paraId="6CC0E6D3"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93F5CA" w14:textId="77777777" w:rsidR="000C2B65" w:rsidRPr="006A00C8" w:rsidRDefault="000C2B65" w:rsidP="00060964">
            <w:pPr>
              <w:pStyle w:val="rowtabella0"/>
              <w:rPr>
                <w:rFonts w:eastAsia="Times New Roman"/>
                <w:color w:val="002060"/>
              </w:rPr>
            </w:pPr>
            <w:r w:rsidRPr="006A00C8">
              <w:rPr>
                <w:rFonts w:eastAsia="Times New Roman"/>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9173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D0BE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E4BB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CCC6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997F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7491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B4B2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EC43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9B8B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BF8E6D3"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642763" w14:textId="77777777" w:rsidR="000C2B65" w:rsidRPr="006A00C8" w:rsidRDefault="000C2B65" w:rsidP="00060964">
            <w:pPr>
              <w:pStyle w:val="rowtabella0"/>
              <w:rPr>
                <w:rFonts w:eastAsia="Times New Roman"/>
                <w:color w:val="002060"/>
              </w:rPr>
            </w:pPr>
            <w:r w:rsidRPr="006A00C8">
              <w:rPr>
                <w:rFonts w:eastAsia="Times New Roman"/>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7C8D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0018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828D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44F5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4D17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57F2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CC83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A1B9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1EE8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4CB5C665"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BBD317" w14:textId="77777777" w:rsidR="000C2B65" w:rsidRPr="006A00C8" w:rsidRDefault="000C2B65" w:rsidP="00060964">
            <w:pPr>
              <w:pStyle w:val="rowtabella0"/>
              <w:rPr>
                <w:rFonts w:eastAsia="Times New Roman"/>
                <w:color w:val="002060"/>
              </w:rPr>
            </w:pPr>
            <w:r w:rsidRPr="006A00C8">
              <w:rPr>
                <w:rFonts w:eastAsia="Times New Roman"/>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DFA2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2EAD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6E0F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12E6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F35D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1209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C369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6404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DABD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6E4670F8"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8FD7C" w14:textId="77777777" w:rsidR="000C2B65" w:rsidRPr="006A00C8" w:rsidRDefault="000C2B65" w:rsidP="00060964">
            <w:pPr>
              <w:pStyle w:val="rowtabella0"/>
              <w:rPr>
                <w:rFonts w:eastAsia="Times New Roman"/>
                <w:color w:val="002060"/>
              </w:rPr>
            </w:pPr>
            <w:r w:rsidRPr="006A00C8">
              <w:rPr>
                <w:rFonts w:eastAsia="Times New Roman"/>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1745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9C01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A336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3C1F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5647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B2DF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F8B0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4DEF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A5A48"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7413161"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68BAC1" w14:textId="77777777" w:rsidR="000C2B65" w:rsidRPr="006A00C8" w:rsidRDefault="000C2B65" w:rsidP="00060964">
            <w:pPr>
              <w:pStyle w:val="rowtabella0"/>
              <w:rPr>
                <w:rFonts w:eastAsia="Times New Roman"/>
                <w:color w:val="002060"/>
              </w:rPr>
            </w:pPr>
            <w:r w:rsidRPr="006A00C8">
              <w:rPr>
                <w:rFonts w:eastAsia="Times New Roman"/>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13DE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FAA5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5CD8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98CC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B847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9E7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9A95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19F2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4933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0FF2D111"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0FFBC6" w14:textId="77777777" w:rsidR="000C2B65" w:rsidRPr="000C2B65" w:rsidRDefault="000C2B65" w:rsidP="00060964">
            <w:pPr>
              <w:pStyle w:val="rowtabella0"/>
              <w:rPr>
                <w:rFonts w:eastAsia="Times New Roman"/>
                <w:color w:val="002060"/>
                <w:lang w:val="en-US"/>
              </w:rPr>
            </w:pPr>
            <w:r w:rsidRPr="000C2B65">
              <w:rPr>
                <w:rFonts w:eastAsia="Times New Roman"/>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ADB35"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858E4"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71E7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8639D"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27A9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4E22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6F2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500D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EB06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23CFF29B"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B24B5" w14:textId="77777777" w:rsidR="000C2B65" w:rsidRPr="006A00C8" w:rsidRDefault="000C2B65" w:rsidP="00060964">
            <w:pPr>
              <w:pStyle w:val="rowtabella0"/>
              <w:rPr>
                <w:rFonts w:eastAsia="Times New Roman"/>
                <w:color w:val="002060"/>
              </w:rPr>
            </w:pPr>
            <w:r w:rsidRPr="006A00C8">
              <w:rPr>
                <w:rFonts w:eastAsia="Times New Roman"/>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C220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30E96"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35D72"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4A6C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FA56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9D463"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59DA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CDDC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55FF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r w:rsidR="000C2B65" w:rsidRPr="006A00C8" w14:paraId="399110D3"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9AF6A7" w14:textId="77777777" w:rsidR="000C2B65" w:rsidRPr="000C2B65" w:rsidRDefault="000C2B65" w:rsidP="00060964">
            <w:pPr>
              <w:pStyle w:val="rowtabella0"/>
              <w:rPr>
                <w:rFonts w:eastAsia="Times New Roman"/>
                <w:color w:val="002060"/>
                <w:lang w:val="en-US"/>
              </w:rPr>
            </w:pPr>
            <w:proofErr w:type="spellStart"/>
            <w:proofErr w:type="gramStart"/>
            <w:r w:rsidRPr="000C2B65">
              <w:rPr>
                <w:rFonts w:eastAsia="Times New Roman"/>
                <w:color w:val="002060"/>
                <w:lang w:val="en-US"/>
              </w:rPr>
              <w:t>sq.B</w:t>
            </w:r>
            <w:proofErr w:type="spellEnd"/>
            <w:proofErr w:type="gramEnd"/>
            <w:r w:rsidRPr="000C2B65">
              <w:rPr>
                <w:rFonts w:eastAsia="Times New Roman"/>
                <w:color w:val="002060"/>
                <w:lang w:val="en-US"/>
              </w:rPr>
              <w:t xml:space="preserve"> FIGHT BULLS </w:t>
            </w:r>
            <w:proofErr w:type="spellStart"/>
            <w:r w:rsidRPr="000C2B65">
              <w:rPr>
                <w:rFonts w:eastAsia="Times New Roman"/>
                <w:color w:val="002060"/>
                <w:lang w:val="en-US"/>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5566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0C9C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A4DC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7DF9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A1C3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A55A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5E84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CAD21"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AB3CF"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0</w:t>
            </w:r>
          </w:p>
        </w:tc>
      </w:tr>
    </w:tbl>
    <w:p w14:paraId="0D3F359D" w14:textId="77777777" w:rsidR="000C2B65" w:rsidRPr="006A00C8" w:rsidRDefault="000C2B65" w:rsidP="000C2B65">
      <w:pPr>
        <w:pStyle w:val="breakline"/>
        <w:rPr>
          <w:color w:val="002060"/>
        </w:rPr>
      </w:pPr>
    </w:p>
    <w:p w14:paraId="7DFC0700" w14:textId="77777777" w:rsidR="007C3DD0" w:rsidRDefault="007C3DD0" w:rsidP="007C3DD0">
      <w:pPr>
        <w:pStyle w:val="breakline"/>
        <w:rPr>
          <w:rFonts w:eastAsiaTheme="minorEastAsia"/>
          <w:color w:val="002060"/>
        </w:rPr>
      </w:pPr>
    </w:p>
    <w:p w14:paraId="59480D20" w14:textId="77777777" w:rsidR="00456262" w:rsidRDefault="00456262" w:rsidP="007C3DD0">
      <w:pPr>
        <w:pStyle w:val="breakline"/>
        <w:rPr>
          <w:rFonts w:eastAsiaTheme="minorEastAsia"/>
          <w:color w:val="002060"/>
        </w:rPr>
      </w:pPr>
    </w:p>
    <w:p w14:paraId="4FE22B3A" w14:textId="77777777" w:rsidR="008D4712" w:rsidRDefault="008D4712" w:rsidP="008D4712">
      <w:pPr>
        <w:pStyle w:val="TITOLOCAMPIONATO"/>
        <w:shd w:val="clear" w:color="auto" w:fill="CCCCCC"/>
        <w:spacing w:before="0" w:beforeAutospacing="0" w:after="0" w:afterAutospacing="0"/>
        <w:rPr>
          <w:color w:val="002060"/>
        </w:rPr>
      </w:pPr>
      <w:r>
        <w:rPr>
          <w:color w:val="002060"/>
        </w:rPr>
        <w:t>REGOLAMENTO</w:t>
      </w:r>
    </w:p>
    <w:p w14:paraId="32A12FD4" w14:textId="77777777" w:rsidR="008D4712" w:rsidRDefault="008D4712" w:rsidP="008D4712">
      <w:pPr>
        <w:pStyle w:val="TITOLOCAMPIONATO"/>
        <w:shd w:val="clear" w:color="auto" w:fill="CCCCCC"/>
        <w:spacing w:before="0" w:beforeAutospacing="0" w:after="0" w:afterAutospacing="0"/>
        <w:rPr>
          <w:color w:val="002060"/>
        </w:rPr>
      </w:pPr>
      <w:r>
        <w:rPr>
          <w:color w:val="002060"/>
        </w:rPr>
        <w:t>FINALS CUP CALCIO A CINQUE</w:t>
      </w:r>
    </w:p>
    <w:p w14:paraId="6CB4B719" w14:textId="77777777" w:rsidR="008D4712" w:rsidRPr="00F917AF" w:rsidRDefault="008D4712" w:rsidP="008D4712">
      <w:pPr>
        <w:pStyle w:val="TITOLOCAMPIONATO"/>
        <w:shd w:val="clear" w:color="auto" w:fill="CCCCCC"/>
        <w:spacing w:before="0" w:beforeAutospacing="0" w:after="0" w:afterAutospacing="0"/>
        <w:rPr>
          <w:color w:val="002060"/>
        </w:rPr>
      </w:pPr>
      <w:r>
        <w:rPr>
          <w:color w:val="002060"/>
        </w:rPr>
        <w:t>COMITATO REGIONALE MARCHE S.S. 2023/2024</w:t>
      </w:r>
    </w:p>
    <w:p w14:paraId="6BE1272D" w14:textId="77777777" w:rsidR="008D4712" w:rsidRPr="00AF1C53" w:rsidRDefault="008D4712" w:rsidP="008D4712">
      <w:pPr>
        <w:pStyle w:val="Corpodeltesto21"/>
        <w:rPr>
          <w:rFonts w:ascii="Arial" w:hAnsi="Arial" w:cs="Arial"/>
          <w:color w:val="002060"/>
          <w:sz w:val="22"/>
          <w:szCs w:val="22"/>
        </w:rPr>
      </w:pPr>
    </w:p>
    <w:p w14:paraId="37A8D52C" w14:textId="77777777" w:rsidR="008D4712" w:rsidRPr="00AF1C53" w:rsidRDefault="008D4712" w:rsidP="008D4712">
      <w:pPr>
        <w:pStyle w:val="Corpodeltesto21"/>
        <w:jc w:val="center"/>
        <w:rPr>
          <w:rFonts w:ascii="Arial" w:hAnsi="Arial" w:cs="Arial"/>
          <w:b/>
          <w:color w:val="002060"/>
          <w:sz w:val="22"/>
          <w:szCs w:val="22"/>
        </w:rPr>
      </w:pPr>
      <w:r w:rsidRPr="00AF1C53">
        <w:rPr>
          <w:rFonts w:ascii="Arial" w:hAnsi="Arial" w:cs="Arial"/>
          <w:b/>
          <w:color w:val="002060"/>
          <w:sz w:val="22"/>
          <w:szCs w:val="22"/>
        </w:rPr>
        <w:t>Articolo 1 – Doveri, obblighi organizzazione e responsabilità</w:t>
      </w:r>
    </w:p>
    <w:p w14:paraId="6306BB25" w14:textId="77777777" w:rsidR="008D4712" w:rsidRPr="00AF1C53" w:rsidRDefault="008D4712" w:rsidP="008D4712">
      <w:pPr>
        <w:rPr>
          <w:rFonts w:ascii="Arial" w:hAnsi="Arial" w:cs="Arial"/>
          <w:color w:val="002060"/>
        </w:rPr>
      </w:pPr>
    </w:p>
    <w:p w14:paraId="14466332" w14:textId="77777777" w:rsidR="008D4712" w:rsidRPr="00AF1C53" w:rsidRDefault="008D4712" w:rsidP="008D4712">
      <w:pPr>
        <w:rPr>
          <w:rFonts w:ascii="Arial" w:hAnsi="Arial" w:cs="Arial"/>
          <w:color w:val="002060"/>
          <w:sz w:val="22"/>
          <w:szCs w:val="22"/>
        </w:rPr>
      </w:pPr>
      <w:r w:rsidRPr="00AF1C53">
        <w:rPr>
          <w:rFonts w:ascii="Arial" w:hAnsi="Arial" w:cs="Arial"/>
          <w:color w:val="002060"/>
          <w:sz w:val="22"/>
          <w:szCs w:val="22"/>
        </w:rPr>
        <w:t xml:space="preserve">Il Comitato Regionale Marche ha affidato alla Società </w:t>
      </w:r>
      <w:r>
        <w:rPr>
          <w:rFonts w:ascii="Arial" w:hAnsi="Arial" w:cs="Arial"/>
          <w:color w:val="002060"/>
          <w:sz w:val="22"/>
          <w:szCs w:val="22"/>
        </w:rPr>
        <w:t>ASD JESI</w:t>
      </w:r>
      <w:r w:rsidRPr="00AF1C53">
        <w:rPr>
          <w:rFonts w:ascii="Arial" w:hAnsi="Arial" w:cs="Arial"/>
          <w:color w:val="002060"/>
          <w:sz w:val="22"/>
          <w:szCs w:val="22"/>
        </w:rPr>
        <w:t xml:space="preserve"> l’organizzazione dell’evento riservandosi comunque ed in ogni caso gli aspetti di natura tecnico-regolamentare che rimangono di pertinenza del Comitato. </w:t>
      </w:r>
    </w:p>
    <w:p w14:paraId="6B582617" w14:textId="77777777" w:rsidR="008D4712" w:rsidRPr="00AF1C53" w:rsidRDefault="008D4712" w:rsidP="008D4712">
      <w:pPr>
        <w:rPr>
          <w:rFonts w:ascii="Arial" w:hAnsi="Arial" w:cs="Arial"/>
          <w:color w:val="002060"/>
          <w:sz w:val="22"/>
          <w:szCs w:val="22"/>
        </w:rPr>
      </w:pPr>
    </w:p>
    <w:p w14:paraId="2FBA31A6" w14:textId="77777777" w:rsidR="008D4712" w:rsidRPr="00AF1C53" w:rsidRDefault="008D4712" w:rsidP="008D4712">
      <w:pPr>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avranno luogo dal </w:t>
      </w:r>
      <w:r>
        <w:rPr>
          <w:rFonts w:ascii="Arial" w:hAnsi="Arial" w:cs="Arial"/>
          <w:color w:val="002060"/>
          <w:sz w:val="22"/>
          <w:szCs w:val="22"/>
        </w:rPr>
        <w:t>4</w:t>
      </w:r>
      <w:r w:rsidRPr="00AF1C53">
        <w:rPr>
          <w:rFonts w:ascii="Arial" w:hAnsi="Arial" w:cs="Arial"/>
          <w:color w:val="002060"/>
          <w:sz w:val="22"/>
          <w:szCs w:val="22"/>
        </w:rPr>
        <w:t xml:space="preserve"> al </w:t>
      </w:r>
      <w:r>
        <w:rPr>
          <w:rFonts w:ascii="Arial" w:hAnsi="Arial" w:cs="Arial"/>
          <w:color w:val="002060"/>
          <w:sz w:val="22"/>
          <w:szCs w:val="22"/>
        </w:rPr>
        <w:t>7</w:t>
      </w:r>
      <w:r w:rsidRPr="00AF1C53">
        <w:rPr>
          <w:rFonts w:ascii="Arial" w:hAnsi="Arial" w:cs="Arial"/>
          <w:color w:val="002060"/>
          <w:sz w:val="22"/>
          <w:szCs w:val="22"/>
        </w:rPr>
        <w:t xml:space="preserve"> gennaio 20</w:t>
      </w:r>
      <w:r>
        <w:rPr>
          <w:rFonts w:ascii="Arial" w:hAnsi="Arial" w:cs="Arial"/>
          <w:color w:val="002060"/>
          <w:sz w:val="22"/>
          <w:szCs w:val="22"/>
        </w:rPr>
        <w:t>24</w:t>
      </w:r>
      <w:r w:rsidRPr="00AF1C53">
        <w:rPr>
          <w:rFonts w:ascii="Arial" w:hAnsi="Arial" w:cs="Arial"/>
          <w:color w:val="002060"/>
          <w:sz w:val="22"/>
          <w:szCs w:val="22"/>
        </w:rPr>
        <w:t xml:space="preserve"> presso il </w:t>
      </w:r>
      <w:r>
        <w:rPr>
          <w:rFonts w:ascii="Arial" w:hAnsi="Arial" w:cs="Arial"/>
          <w:color w:val="002060"/>
          <w:sz w:val="22"/>
          <w:szCs w:val="22"/>
        </w:rPr>
        <w:t>“</w:t>
      </w:r>
      <w:proofErr w:type="spellStart"/>
      <w:r>
        <w:rPr>
          <w:rFonts w:ascii="Arial" w:hAnsi="Arial" w:cs="Arial"/>
          <w:color w:val="002060"/>
          <w:sz w:val="22"/>
          <w:szCs w:val="22"/>
        </w:rPr>
        <w:t>PalaTriccoli</w:t>
      </w:r>
      <w:proofErr w:type="spellEnd"/>
      <w:r>
        <w:rPr>
          <w:rFonts w:ascii="Arial" w:hAnsi="Arial" w:cs="Arial"/>
          <w:color w:val="002060"/>
          <w:sz w:val="22"/>
          <w:szCs w:val="22"/>
        </w:rPr>
        <w:t>” –</w:t>
      </w:r>
      <w:r w:rsidRPr="00AF1C53">
        <w:rPr>
          <w:rFonts w:ascii="Arial" w:hAnsi="Arial" w:cs="Arial"/>
          <w:color w:val="002060"/>
          <w:sz w:val="22"/>
          <w:szCs w:val="22"/>
        </w:rPr>
        <w:t xml:space="preserve"> </w:t>
      </w:r>
      <w:r>
        <w:rPr>
          <w:rFonts w:ascii="Arial" w:hAnsi="Arial" w:cs="Arial"/>
          <w:color w:val="002060"/>
          <w:sz w:val="22"/>
          <w:szCs w:val="22"/>
        </w:rPr>
        <w:t xml:space="preserve">Via </w:t>
      </w:r>
      <w:proofErr w:type="spellStart"/>
      <w:r>
        <w:rPr>
          <w:rFonts w:ascii="Arial" w:hAnsi="Arial" w:cs="Arial"/>
          <w:color w:val="002060"/>
          <w:sz w:val="22"/>
          <w:szCs w:val="22"/>
        </w:rPr>
        <w:t>Tabano</w:t>
      </w:r>
      <w:proofErr w:type="spellEnd"/>
      <w:r>
        <w:rPr>
          <w:rFonts w:ascii="Arial" w:hAnsi="Arial" w:cs="Arial"/>
          <w:color w:val="002060"/>
          <w:sz w:val="22"/>
          <w:szCs w:val="22"/>
        </w:rPr>
        <w:t xml:space="preserve">, JESI </w:t>
      </w:r>
      <w:r w:rsidRPr="00AF1C53">
        <w:rPr>
          <w:rFonts w:ascii="Arial" w:hAnsi="Arial" w:cs="Arial"/>
          <w:color w:val="002060"/>
          <w:sz w:val="22"/>
          <w:szCs w:val="22"/>
        </w:rPr>
        <w:t>come da programma gare.</w:t>
      </w:r>
    </w:p>
    <w:p w14:paraId="150F795C" w14:textId="77777777" w:rsidR="008D4712" w:rsidRPr="00AF1C53" w:rsidRDefault="008D4712" w:rsidP="008D4712">
      <w:pPr>
        <w:pStyle w:val="Corpodeltesto21"/>
        <w:rPr>
          <w:rFonts w:ascii="Arial" w:hAnsi="Arial" w:cs="Arial"/>
          <w:color w:val="002060"/>
          <w:sz w:val="22"/>
          <w:szCs w:val="22"/>
        </w:rPr>
      </w:pPr>
    </w:p>
    <w:p w14:paraId="0DAF7FEA" w14:textId="77777777" w:rsidR="008D4712" w:rsidRPr="00AF1C53" w:rsidRDefault="008D4712" w:rsidP="008D4712">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JESI</w:t>
      </w:r>
      <w:r w:rsidRPr="00AF1C53">
        <w:rPr>
          <w:rFonts w:ascii="Arial" w:hAnsi="Arial" w:cs="Arial"/>
          <w:color w:val="002060"/>
          <w:sz w:val="22"/>
          <w:szCs w:val="22"/>
        </w:rPr>
        <w:t xml:space="preserve"> si impegna a realizzare le migliori </w:t>
      </w:r>
      <w:r w:rsidRPr="005B0202">
        <w:rPr>
          <w:rFonts w:ascii="Arial" w:hAnsi="Arial" w:cs="Arial"/>
          <w:color w:val="002060"/>
          <w:sz w:val="22"/>
          <w:szCs w:val="22"/>
        </w:rPr>
        <w:t>condizioni possibili per lo svolgimento della competizione in conformità alle normative Federali e di Lega.</w:t>
      </w:r>
    </w:p>
    <w:p w14:paraId="20CADE0B" w14:textId="77777777" w:rsidR="008D4712" w:rsidRPr="00AF1C53" w:rsidRDefault="008D4712" w:rsidP="008D4712">
      <w:pPr>
        <w:rPr>
          <w:rFonts w:ascii="Arial" w:hAnsi="Arial" w:cs="Arial"/>
          <w:color w:val="002060"/>
          <w:sz w:val="22"/>
          <w:szCs w:val="22"/>
        </w:rPr>
      </w:pPr>
    </w:p>
    <w:p w14:paraId="21B52204" w14:textId="77777777" w:rsidR="008D4712" w:rsidRPr="005B0202" w:rsidRDefault="008D4712" w:rsidP="008D4712">
      <w:pPr>
        <w:rPr>
          <w:rFonts w:ascii="Arial" w:hAnsi="Arial" w:cs="Arial"/>
          <w:color w:val="002060"/>
          <w:sz w:val="22"/>
          <w:szCs w:val="22"/>
        </w:rPr>
      </w:pPr>
      <w:r w:rsidRPr="00AF1C53">
        <w:rPr>
          <w:rFonts w:ascii="Arial" w:hAnsi="Arial" w:cs="Arial"/>
          <w:color w:val="002060"/>
          <w:sz w:val="22"/>
          <w:szCs w:val="22"/>
        </w:rPr>
        <w:t xml:space="preserve">Il Comitato Regionale Marche potrà adottare tutte le </w:t>
      </w:r>
      <w:r w:rsidRPr="005B0202">
        <w:rPr>
          <w:rFonts w:ascii="Arial" w:hAnsi="Arial" w:cs="Arial"/>
          <w:color w:val="002060"/>
          <w:sz w:val="22"/>
          <w:szCs w:val="22"/>
        </w:rPr>
        <w:t>decisioni concernenti il presente Regolamento anche al fine di assicurare il miglior esito della manifestazione, inoltre in caso di forza maggiore, sia la sede che il programma giornaliero possono essere variati a suo insindacabile giudizio.</w:t>
      </w:r>
    </w:p>
    <w:p w14:paraId="3CE6BB03" w14:textId="77777777" w:rsidR="008D4712" w:rsidRPr="00AF1C53" w:rsidRDefault="008D4712" w:rsidP="008D4712">
      <w:pPr>
        <w:rPr>
          <w:rFonts w:ascii="Arial" w:hAnsi="Arial" w:cs="Arial"/>
          <w:color w:val="002060"/>
          <w:sz w:val="22"/>
          <w:szCs w:val="22"/>
        </w:rPr>
      </w:pPr>
      <w:r w:rsidRPr="005B0202">
        <w:rPr>
          <w:rFonts w:ascii="Arial" w:hAnsi="Arial" w:cs="Arial"/>
          <w:color w:val="002060"/>
          <w:sz w:val="22"/>
          <w:szCs w:val="22"/>
        </w:rPr>
        <w:t>La disciplina sportiva è demandata agli Organi di Giustizia Sportiva della FIGC.</w:t>
      </w:r>
    </w:p>
    <w:p w14:paraId="7AA12778" w14:textId="77777777" w:rsidR="008D4712" w:rsidRPr="00AF1C53" w:rsidRDefault="008D4712" w:rsidP="008D4712">
      <w:pPr>
        <w:rPr>
          <w:rFonts w:ascii="Arial" w:hAnsi="Arial" w:cs="Arial"/>
          <w:color w:val="002060"/>
          <w:sz w:val="22"/>
          <w:szCs w:val="22"/>
        </w:rPr>
      </w:pPr>
    </w:p>
    <w:p w14:paraId="13742E71" w14:textId="77777777" w:rsidR="008D4712" w:rsidRPr="00AF1C53" w:rsidRDefault="008D4712" w:rsidP="008D4712">
      <w:pPr>
        <w:pStyle w:val="breakline"/>
        <w:jc w:val="both"/>
        <w:rPr>
          <w:rFonts w:ascii="Arial" w:eastAsia="Lucida Sans Unicode" w:hAnsi="Arial" w:cs="Arial"/>
          <w:color w:val="002060"/>
          <w:kern w:val="1"/>
          <w:sz w:val="22"/>
          <w:szCs w:val="22"/>
        </w:rPr>
      </w:pPr>
      <w:r w:rsidRPr="00AF1C53">
        <w:rPr>
          <w:rFonts w:ascii="Arial" w:eastAsia="Lucida Sans Unicode" w:hAnsi="Arial" w:cs="Arial"/>
          <w:color w:val="002060"/>
          <w:kern w:val="1"/>
          <w:sz w:val="22"/>
          <w:szCs w:val="22"/>
        </w:rPr>
        <w:t>Le società partecipanti si impegnano a svolgere gli incontri della competizione nel rispetto del presente Regolamento, ed a far scendere in campo le loro migliori squadre.</w:t>
      </w:r>
    </w:p>
    <w:p w14:paraId="6B2664AA" w14:textId="77777777" w:rsidR="008D4712" w:rsidRPr="00AF1C53" w:rsidRDefault="008D4712" w:rsidP="008D4712">
      <w:pPr>
        <w:rPr>
          <w:rFonts w:ascii="Arial" w:hAnsi="Arial" w:cs="Arial"/>
          <w:color w:val="002060"/>
          <w:sz w:val="22"/>
          <w:szCs w:val="22"/>
        </w:rPr>
      </w:pPr>
      <w:r w:rsidRPr="00AF1C53">
        <w:rPr>
          <w:rFonts w:ascii="Arial" w:hAnsi="Arial" w:cs="Arial"/>
          <w:color w:val="002060"/>
          <w:sz w:val="22"/>
          <w:szCs w:val="22"/>
        </w:rPr>
        <w:t>Le Società sono responsabili del comportamento dei propri giocatori, dirigenti, membri della Società, tifosi e di ogni altra persona svolgente una funzione per loro conto prima, dopo e durante gli incontri, secondo le norme Federali e di Lega.</w:t>
      </w:r>
    </w:p>
    <w:p w14:paraId="3AF0AFC4" w14:textId="77777777" w:rsidR="008D4712" w:rsidRPr="00AF1C53" w:rsidRDefault="008D4712" w:rsidP="008D4712">
      <w:pPr>
        <w:rPr>
          <w:rFonts w:ascii="Arial" w:hAnsi="Arial" w:cs="Arial"/>
          <w:color w:val="002060"/>
        </w:rPr>
      </w:pPr>
    </w:p>
    <w:p w14:paraId="3E93BC28" w14:textId="77777777" w:rsidR="008D4712" w:rsidRPr="00AF1C53" w:rsidRDefault="008D4712" w:rsidP="008D4712">
      <w:pPr>
        <w:pStyle w:val="breakline"/>
        <w:jc w:val="center"/>
        <w:rPr>
          <w:rFonts w:ascii="Arial" w:hAnsi="Arial" w:cs="Arial"/>
          <w:b/>
          <w:color w:val="002060"/>
          <w:sz w:val="22"/>
          <w:szCs w:val="22"/>
        </w:rPr>
      </w:pPr>
      <w:r w:rsidRPr="00AF1C53">
        <w:rPr>
          <w:rFonts w:ascii="Arial" w:hAnsi="Arial" w:cs="Arial"/>
          <w:b/>
          <w:color w:val="002060"/>
          <w:sz w:val="22"/>
          <w:szCs w:val="22"/>
        </w:rPr>
        <w:t>Articolo 2 - Sistema di gara</w:t>
      </w:r>
    </w:p>
    <w:p w14:paraId="44A62F16" w14:textId="77777777" w:rsidR="008D4712" w:rsidRPr="00AF1C53" w:rsidRDefault="008D4712" w:rsidP="008D4712">
      <w:pPr>
        <w:rPr>
          <w:rFonts w:ascii="Arial" w:hAnsi="Arial" w:cs="Arial"/>
          <w:color w:val="002060"/>
        </w:rPr>
      </w:pPr>
    </w:p>
    <w:p w14:paraId="36692FB1" w14:textId="77777777" w:rsidR="008D4712" w:rsidRPr="00AF1C53" w:rsidRDefault="008D4712" w:rsidP="008D4712">
      <w:pPr>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si svolgeranno con gare ad eliminazione diretta di sola andata.</w:t>
      </w:r>
    </w:p>
    <w:p w14:paraId="7C5764D3" w14:textId="77777777" w:rsidR="008D4712" w:rsidRPr="00AF1C53" w:rsidRDefault="008D4712" w:rsidP="008D4712">
      <w:pPr>
        <w:rPr>
          <w:rFonts w:ascii="Arial" w:hAnsi="Arial" w:cs="Arial"/>
          <w:color w:val="002060"/>
          <w:sz w:val="22"/>
          <w:szCs w:val="22"/>
        </w:rPr>
      </w:pPr>
    </w:p>
    <w:p w14:paraId="3FC3F674" w14:textId="77777777" w:rsidR="008D4712" w:rsidRPr="00AF1C53" w:rsidRDefault="008D4712" w:rsidP="008D4712">
      <w:pPr>
        <w:rPr>
          <w:rFonts w:ascii="Arial" w:hAnsi="Arial" w:cs="Arial"/>
          <w:color w:val="002060"/>
          <w:sz w:val="22"/>
          <w:szCs w:val="22"/>
        </w:rPr>
      </w:pPr>
      <w:r w:rsidRPr="00F67BE6">
        <w:rPr>
          <w:rFonts w:ascii="Arial" w:hAnsi="Arial" w:cs="Arial"/>
          <w:color w:val="002060"/>
          <w:sz w:val="22"/>
          <w:szCs w:val="22"/>
        </w:rPr>
        <w:t xml:space="preserve">Il Comitato Regionale Marche il giorno </w:t>
      </w:r>
      <w:proofErr w:type="gramStart"/>
      <w:r w:rsidRPr="00F67BE6">
        <w:rPr>
          <w:rFonts w:ascii="Arial" w:hAnsi="Arial" w:cs="Arial"/>
          <w:b/>
          <w:bCs/>
          <w:color w:val="002060"/>
          <w:sz w:val="22"/>
          <w:szCs w:val="22"/>
        </w:rPr>
        <w:t>Lunedì</w:t>
      </w:r>
      <w:proofErr w:type="gramEnd"/>
      <w:r w:rsidRPr="00F67BE6">
        <w:rPr>
          <w:rFonts w:ascii="Arial" w:hAnsi="Arial" w:cs="Arial"/>
          <w:b/>
          <w:bCs/>
          <w:color w:val="002060"/>
          <w:sz w:val="22"/>
          <w:szCs w:val="22"/>
        </w:rPr>
        <w:t xml:space="preserve"> 18 dicembre 2023</w:t>
      </w:r>
      <w:r w:rsidRPr="00F67BE6">
        <w:rPr>
          <w:rFonts w:ascii="Arial" w:hAnsi="Arial" w:cs="Arial"/>
          <w:color w:val="002060"/>
          <w:sz w:val="22"/>
          <w:szCs w:val="22"/>
        </w:rPr>
        <w:t xml:space="preserve"> alle </w:t>
      </w:r>
      <w:r w:rsidRPr="00F67BE6">
        <w:rPr>
          <w:rFonts w:ascii="Arial" w:hAnsi="Arial" w:cs="Arial"/>
          <w:b/>
          <w:bCs/>
          <w:color w:val="002060"/>
          <w:sz w:val="22"/>
          <w:szCs w:val="22"/>
        </w:rPr>
        <w:t xml:space="preserve">ore 12:00 </w:t>
      </w:r>
      <w:r w:rsidRPr="00F67BE6">
        <w:rPr>
          <w:rFonts w:ascii="Arial" w:hAnsi="Arial" w:cs="Arial"/>
          <w:color w:val="002060"/>
          <w:sz w:val="22"/>
          <w:szCs w:val="22"/>
        </w:rPr>
        <w:t>presso la “</w:t>
      </w:r>
      <w:r w:rsidRPr="00F67BE6">
        <w:rPr>
          <w:rFonts w:ascii="Arial" w:hAnsi="Arial" w:cs="Arial"/>
          <w:b/>
          <w:bCs/>
          <w:color w:val="002060"/>
          <w:sz w:val="22"/>
          <w:szCs w:val="22"/>
        </w:rPr>
        <w:t xml:space="preserve">Sala del Consiglio Comunale” </w:t>
      </w:r>
      <w:r w:rsidRPr="00F67BE6">
        <w:rPr>
          <w:rFonts w:ascii="Arial" w:hAnsi="Arial" w:cs="Arial"/>
          <w:color w:val="002060"/>
          <w:sz w:val="22"/>
          <w:szCs w:val="22"/>
        </w:rPr>
        <w:t xml:space="preserve">del </w:t>
      </w:r>
      <w:r w:rsidRPr="00F67BE6">
        <w:rPr>
          <w:rFonts w:ascii="Arial" w:hAnsi="Arial" w:cs="Arial"/>
          <w:b/>
          <w:bCs/>
          <w:color w:val="002060"/>
          <w:sz w:val="22"/>
          <w:szCs w:val="22"/>
        </w:rPr>
        <w:t>Comune di Jesi</w:t>
      </w:r>
      <w:r w:rsidRPr="00F67BE6">
        <w:rPr>
          <w:rFonts w:ascii="Arial" w:hAnsi="Arial" w:cs="Arial"/>
          <w:color w:val="002060"/>
          <w:sz w:val="22"/>
          <w:szCs w:val="22"/>
        </w:rPr>
        <w:t xml:space="preserve"> (Piazza Indipendenza, 1) nel corso della conferenza </w:t>
      </w:r>
      <w:r w:rsidRPr="00F67BE6">
        <w:rPr>
          <w:rFonts w:ascii="Arial" w:hAnsi="Arial" w:cs="Arial"/>
          <w:color w:val="002060"/>
          <w:sz w:val="22"/>
          <w:szCs w:val="22"/>
        </w:rPr>
        <w:lastRenderedPageBreak/>
        <w:t xml:space="preserve">stampa di presentazione delle </w:t>
      </w:r>
      <w:proofErr w:type="spellStart"/>
      <w:r w:rsidRPr="00F67BE6">
        <w:rPr>
          <w:rFonts w:ascii="Arial" w:hAnsi="Arial" w:cs="Arial"/>
          <w:color w:val="002060"/>
          <w:sz w:val="22"/>
          <w:szCs w:val="22"/>
        </w:rPr>
        <w:t>Finals</w:t>
      </w:r>
      <w:proofErr w:type="spellEnd"/>
      <w:r w:rsidRPr="00F67BE6">
        <w:rPr>
          <w:rFonts w:ascii="Arial" w:hAnsi="Arial" w:cs="Arial"/>
          <w:color w:val="002060"/>
          <w:sz w:val="22"/>
          <w:szCs w:val="22"/>
        </w:rPr>
        <w:t xml:space="preserve"> Cup </w:t>
      </w:r>
      <w:r>
        <w:rPr>
          <w:rFonts w:ascii="Arial" w:hAnsi="Arial" w:cs="Arial"/>
          <w:color w:val="002060"/>
          <w:sz w:val="22"/>
          <w:szCs w:val="22"/>
        </w:rPr>
        <w:t>ha provveduto</w:t>
      </w:r>
      <w:r w:rsidRPr="00F67BE6">
        <w:rPr>
          <w:rFonts w:ascii="Arial" w:hAnsi="Arial" w:cs="Arial"/>
          <w:color w:val="002060"/>
          <w:sz w:val="22"/>
          <w:szCs w:val="22"/>
        </w:rPr>
        <w:t xml:space="preserve"> ad effettuare un sorteggio per decidere gli accoppiamenti delle squadre qualificate in ogni categoria come di seguito evidenziato:</w:t>
      </w:r>
      <w:r w:rsidRPr="00AF1C53">
        <w:rPr>
          <w:rFonts w:ascii="Arial" w:hAnsi="Arial" w:cs="Arial"/>
          <w:color w:val="002060"/>
          <w:sz w:val="22"/>
          <w:szCs w:val="22"/>
        </w:rPr>
        <w:t xml:space="preserve"> </w:t>
      </w:r>
    </w:p>
    <w:p w14:paraId="5BD28719" w14:textId="77777777" w:rsidR="008D4712" w:rsidRPr="00AF1C53" w:rsidRDefault="008D4712" w:rsidP="008D4712">
      <w:pPr>
        <w:rPr>
          <w:rFonts w:ascii="Arial" w:hAnsi="Arial" w:cs="Arial"/>
          <w:color w:val="002060"/>
        </w:rPr>
      </w:pPr>
    </w:p>
    <w:p w14:paraId="3695A472" w14:textId="77777777" w:rsidR="008D4712" w:rsidRPr="00AF1C53" w:rsidRDefault="008D4712" w:rsidP="008D4712">
      <w:pPr>
        <w:jc w:val="center"/>
        <w:rPr>
          <w:rFonts w:ascii="Arial" w:hAnsi="Arial" w:cs="Arial"/>
          <w:b/>
          <w:color w:val="002060"/>
          <w:sz w:val="22"/>
          <w:szCs w:val="22"/>
          <w:u w:val="single"/>
        </w:rPr>
      </w:pPr>
      <w:r w:rsidRPr="00AF1C53">
        <w:rPr>
          <w:rFonts w:ascii="Arial" w:hAnsi="Arial" w:cs="Arial"/>
          <w:b/>
          <w:color w:val="002060"/>
          <w:sz w:val="22"/>
          <w:szCs w:val="22"/>
          <w:u w:val="single"/>
        </w:rPr>
        <w:t>COPPA ITALIA CALCIO A CINQUE MASCHILE</w:t>
      </w:r>
    </w:p>
    <w:p w14:paraId="25D28581" w14:textId="77777777" w:rsidR="008D4712" w:rsidRPr="00AF1C53" w:rsidRDefault="008D4712" w:rsidP="008D4712">
      <w:pPr>
        <w:rPr>
          <w:rFonts w:ascii="Arial" w:hAnsi="Arial" w:cs="Arial"/>
          <w:color w:val="002060"/>
        </w:rPr>
      </w:pPr>
    </w:p>
    <w:p w14:paraId="18586268" w14:textId="77777777" w:rsidR="008D4712" w:rsidRPr="00AF1C53" w:rsidRDefault="008D4712" w:rsidP="008D4712">
      <w:pPr>
        <w:pStyle w:val="Corpodeltesto21"/>
        <w:rPr>
          <w:rFonts w:ascii="Arial" w:hAnsi="Arial" w:cs="Arial"/>
          <w:color w:val="002060"/>
          <w:sz w:val="22"/>
          <w:szCs w:val="22"/>
        </w:rPr>
      </w:pPr>
      <w:r w:rsidRPr="00AF1C53">
        <w:rPr>
          <w:rFonts w:ascii="Arial" w:hAnsi="Arial" w:cs="Arial"/>
          <w:color w:val="002060"/>
          <w:sz w:val="22"/>
          <w:szCs w:val="22"/>
        </w:rPr>
        <w:t xml:space="preserve">Le seguenti Società si sono qualificate alle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11C400A2" w14:textId="77777777" w:rsidR="008D4712" w:rsidRPr="00AF1C53" w:rsidRDefault="008D4712" w:rsidP="008D4712">
      <w:pPr>
        <w:pStyle w:val="Corpodeltesto21"/>
        <w:rPr>
          <w:rFonts w:ascii="Arial" w:hAnsi="Arial" w:cs="Arial"/>
          <w:color w:val="002060"/>
          <w:sz w:val="22"/>
          <w:szCs w:val="22"/>
        </w:rPr>
      </w:pPr>
    </w:p>
    <w:p w14:paraId="2758F9F4" w14:textId="77777777" w:rsidR="008D4712" w:rsidRPr="00F67BE6" w:rsidRDefault="008D4712" w:rsidP="008D4712">
      <w:pPr>
        <w:pStyle w:val="Corpodeltesto21"/>
        <w:rPr>
          <w:rFonts w:ascii="Arial" w:hAnsi="Arial" w:cs="Arial"/>
          <w:b/>
          <w:color w:val="002060"/>
          <w:sz w:val="22"/>
          <w:szCs w:val="22"/>
        </w:rPr>
      </w:pPr>
      <w:proofErr w:type="gramStart"/>
      <w:r w:rsidRPr="00F67BE6">
        <w:rPr>
          <w:rFonts w:ascii="Arial" w:hAnsi="Arial" w:cs="Arial"/>
          <w:b/>
          <w:color w:val="002060"/>
          <w:sz w:val="22"/>
          <w:szCs w:val="22"/>
        </w:rPr>
        <w:t xml:space="preserve">913163  </w:t>
      </w:r>
      <w:r>
        <w:rPr>
          <w:rFonts w:ascii="Arial" w:hAnsi="Arial" w:cs="Arial"/>
          <w:b/>
          <w:color w:val="002060"/>
          <w:sz w:val="22"/>
          <w:szCs w:val="22"/>
        </w:rPr>
        <w:tab/>
      </w:r>
      <w:proofErr w:type="gramEnd"/>
      <w:r w:rsidRPr="00F67BE6">
        <w:rPr>
          <w:rFonts w:ascii="Arial" w:hAnsi="Arial" w:cs="Arial"/>
          <w:b/>
          <w:color w:val="002060"/>
          <w:sz w:val="22"/>
          <w:szCs w:val="22"/>
        </w:rPr>
        <w:t xml:space="preserve">A.S.   </w:t>
      </w:r>
      <w:r>
        <w:rPr>
          <w:rFonts w:ascii="Arial" w:hAnsi="Arial" w:cs="Arial"/>
          <w:b/>
          <w:color w:val="002060"/>
          <w:sz w:val="22"/>
          <w:szCs w:val="22"/>
        </w:rPr>
        <w:tab/>
      </w:r>
      <w:r w:rsidRPr="00F67BE6">
        <w:rPr>
          <w:rFonts w:ascii="Arial" w:hAnsi="Arial" w:cs="Arial"/>
          <w:b/>
          <w:color w:val="002060"/>
          <w:sz w:val="22"/>
          <w:szCs w:val="22"/>
        </w:rPr>
        <w:t xml:space="preserve">AVENALE                  </w:t>
      </w:r>
    </w:p>
    <w:p w14:paraId="1B79DAD6" w14:textId="77777777" w:rsidR="008D4712" w:rsidRPr="00F67BE6" w:rsidRDefault="008D4712" w:rsidP="008D4712">
      <w:pPr>
        <w:pStyle w:val="Corpodeltesto21"/>
        <w:rPr>
          <w:rFonts w:ascii="Arial" w:hAnsi="Arial" w:cs="Arial"/>
          <w:b/>
          <w:color w:val="002060"/>
          <w:sz w:val="22"/>
          <w:szCs w:val="22"/>
        </w:rPr>
      </w:pPr>
      <w:proofErr w:type="gramStart"/>
      <w:r w:rsidRPr="00F67BE6">
        <w:rPr>
          <w:rFonts w:ascii="Arial" w:hAnsi="Arial" w:cs="Arial"/>
          <w:b/>
          <w:color w:val="002060"/>
          <w:sz w:val="22"/>
          <w:szCs w:val="22"/>
        </w:rPr>
        <w:t xml:space="preserve">947763  </w:t>
      </w:r>
      <w:r>
        <w:rPr>
          <w:rFonts w:ascii="Arial" w:hAnsi="Arial" w:cs="Arial"/>
          <w:b/>
          <w:color w:val="002060"/>
          <w:sz w:val="22"/>
          <w:szCs w:val="22"/>
        </w:rPr>
        <w:tab/>
      </w:r>
      <w:proofErr w:type="gramEnd"/>
      <w:r w:rsidRPr="00F67BE6">
        <w:rPr>
          <w:rFonts w:ascii="Arial" w:hAnsi="Arial" w:cs="Arial"/>
          <w:b/>
          <w:color w:val="002060"/>
          <w:sz w:val="22"/>
          <w:szCs w:val="22"/>
        </w:rPr>
        <w:t xml:space="preserve">A.S.D. FUTSAL CASELLE           </w:t>
      </w:r>
    </w:p>
    <w:p w14:paraId="2CCD0B60" w14:textId="77777777" w:rsidR="008D4712" w:rsidRPr="00F67BE6" w:rsidRDefault="008D4712" w:rsidP="008D4712">
      <w:pPr>
        <w:pStyle w:val="Corpodeltesto21"/>
        <w:rPr>
          <w:rFonts w:ascii="Arial" w:hAnsi="Arial" w:cs="Arial"/>
          <w:b/>
          <w:color w:val="002060"/>
          <w:sz w:val="22"/>
          <w:szCs w:val="22"/>
        </w:rPr>
      </w:pPr>
      <w:proofErr w:type="gramStart"/>
      <w:r w:rsidRPr="00F67BE6">
        <w:rPr>
          <w:rFonts w:ascii="Arial" w:hAnsi="Arial" w:cs="Arial"/>
          <w:b/>
          <w:color w:val="002060"/>
          <w:sz w:val="22"/>
          <w:szCs w:val="22"/>
        </w:rPr>
        <w:t xml:space="preserve">700410  </w:t>
      </w:r>
      <w:r>
        <w:rPr>
          <w:rFonts w:ascii="Arial" w:hAnsi="Arial" w:cs="Arial"/>
          <w:b/>
          <w:color w:val="002060"/>
          <w:sz w:val="22"/>
          <w:szCs w:val="22"/>
        </w:rPr>
        <w:tab/>
      </w:r>
      <w:proofErr w:type="gramEnd"/>
      <w:r w:rsidRPr="00F67BE6">
        <w:rPr>
          <w:rFonts w:ascii="Arial" w:hAnsi="Arial" w:cs="Arial"/>
          <w:b/>
          <w:color w:val="002060"/>
          <w:sz w:val="22"/>
          <w:szCs w:val="22"/>
        </w:rPr>
        <w:t xml:space="preserve">A.S.D. GAGLIOLE F.C.            </w:t>
      </w:r>
    </w:p>
    <w:p w14:paraId="513A2E3A" w14:textId="77777777" w:rsidR="008D4712" w:rsidRPr="00F67BE6" w:rsidRDefault="008D4712" w:rsidP="008D4712">
      <w:pPr>
        <w:pStyle w:val="Corpodeltesto21"/>
        <w:rPr>
          <w:rFonts w:ascii="Arial" w:hAnsi="Arial" w:cs="Arial"/>
          <w:b/>
          <w:color w:val="002060"/>
          <w:sz w:val="22"/>
          <w:szCs w:val="22"/>
        </w:rPr>
      </w:pPr>
      <w:proofErr w:type="gramStart"/>
      <w:r w:rsidRPr="00F67BE6">
        <w:rPr>
          <w:rFonts w:ascii="Arial" w:hAnsi="Arial" w:cs="Arial"/>
          <w:b/>
          <w:color w:val="002060"/>
          <w:sz w:val="22"/>
          <w:szCs w:val="22"/>
        </w:rPr>
        <w:t xml:space="preserve">938107  </w:t>
      </w:r>
      <w:r>
        <w:rPr>
          <w:rFonts w:ascii="Arial" w:hAnsi="Arial" w:cs="Arial"/>
          <w:b/>
          <w:color w:val="002060"/>
          <w:sz w:val="22"/>
          <w:szCs w:val="22"/>
        </w:rPr>
        <w:tab/>
      </w:r>
      <w:proofErr w:type="gramEnd"/>
      <w:r w:rsidRPr="00F67BE6">
        <w:rPr>
          <w:rFonts w:ascii="Arial" w:hAnsi="Arial" w:cs="Arial"/>
          <w:b/>
          <w:color w:val="002060"/>
          <w:sz w:val="22"/>
          <w:szCs w:val="22"/>
        </w:rPr>
        <w:t xml:space="preserve">A.S.D. JESI                     </w:t>
      </w:r>
    </w:p>
    <w:p w14:paraId="400C446E" w14:textId="77777777" w:rsidR="008D4712" w:rsidRPr="008D4712" w:rsidRDefault="008D4712" w:rsidP="008D4712">
      <w:pPr>
        <w:pStyle w:val="Corpodeltesto21"/>
        <w:rPr>
          <w:rFonts w:ascii="Arial" w:hAnsi="Arial" w:cs="Arial"/>
          <w:b/>
          <w:color w:val="002060"/>
          <w:sz w:val="22"/>
          <w:szCs w:val="22"/>
          <w:lang w:val="en-US"/>
        </w:rPr>
      </w:pPr>
      <w:proofErr w:type="gramStart"/>
      <w:r w:rsidRPr="008D4712">
        <w:rPr>
          <w:rFonts w:ascii="Arial" w:hAnsi="Arial" w:cs="Arial"/>
          <w:b/>
          <w:color w:val="002060"/>
          <w:sz w:val="22"/>
          <w:szCs w:val="22"/>
          <w:lang w:val="en-US"/>
        </w:rPr>
        <w:t xml:space="preserve">936946  </w:t>
      </w:r>
      <w:r w:rsidRPr="008D4712">
        <w:rPr>
          <w:rFonts w:ascii="Arial" w:hAnsi="Arial" w:cs="Arial"/>
          <w:b/>
          <w:color w:val="002060"/>
          <w:sz w:val="22"/>
          <w:szCs w:val="22"/>
          <w:lang w:val="en-US"/>
        </w:rPr>
        <w:tab/>
      </w:r>
      <w:proofErr w:type="gramEnd"/>
      <w:r w:rsidRPr="008D4712">
        <w:rPr>
          <w:rFonts w:ascii="Arial" w:hAnsi="Arial" w:cs="Arial"/>
          <w:b/>
          <w:color w:val="002060"/>
          <w:sz w:val="22"/>
          <w:szCs w:val="22"/>
          <w:lang w:val="en-US"/>
        </w:rPr>
        <w:t xml:space="preserve">A.S.D. NUOVA JUVENTINA FFC      </w:t>
      </w:r>
    </w:p>
    <w:p w14:paraId="31AA163D" w14:textId="77777777" w:rsidR="008D4712" w:rsidRPr="00F67BE6" w:rsidRDefault="008D4712" w:rsidP="008D4712">
      <w:pPr>
        <w:pStyle w:val="Corpodeltesto21"/>
        <w:rPr>
          <w:rFonts w:ascii="Arial" w:hAnsi="Arial" w:cs="Arial"/>
          <w:b/>
          <w:color w:val="002060"/>
          <w:sz w:val="22"/>
          <w:szCs w:val="22"/>
        </w:rPr>
      </w:pPr>
      <w:proofErr w:type="gramStart"/>
      <w:r w:rsidRPr="008D4712">
        <w:rPr>
          <w:rFonts w:ascii="Arial" w:hAnsi="Arial" w:cs="Arial"/>
          <w:b/>
          <w:color w:val="002060"/>
          <w:sz w:val="22"/>
          <w:szCs w:val="22"/>
          <w:lang w:val="en-US"/>
        </w:rPr>
        <w:t xml:space="preserve">700583  </w:t>
      </w:r>
      <w:r w:rsidRPr="008D4712">
        <w:rPr>
          <w:rFonts w:ascii="Arial" w:hAnsi="Arial" w:cs="Arial"/>
          <w:b/>
          <w:color w:val="002060"/>
          <w:sz w:val="22"/>
          <w:szCs w:val="22"/>
          <w:lang w:val="en-US"/>
        </w:rPr>
        <w:tab/>
      </w:r>
      <w:proofErr w:type="gramEnd"/>
      <w:r w:rsidRPr="008D4712">
        <w:rPr>
          <w:rFonts w:ascii="Arial" w:hAnsi="Arial" w:cs="Arial"/>
          <w:b/>
          <w:color w:val="002060"/>
          <w:sz w:val="22"/>
          <w:szCs w:val="22"/>
          <w:lang w:val="en-US"/>
        </w:rPr>
        <w:t xml:space="preserve">U.S.   </w:t>
      </w:r>
      <w:r w:rsidRPr="008D4712">
        <w:rPr>
          <w:rFonts w:ascii="Arial" w:hAnsi="Arial" w:cs="Arial"/>
          <w:b/>
          <w:color w:val="002060"/>
          <w:sz w:val="22"/>
          <w:szCs w:val="22"/>
          <w:lang w:val="en-US"/>
        </w:rPr>
        <w:tab/>
      </w:r>
      <w:r w:rsidRPr="00F67BE6">
        <w:rPr>
          <w:rFonts w:ascii="Arial" w:hAnsi="Arial" w:cs="Arial"/>
          <w:b/>
          <w:color w:val="002060"/>
          <w:sz w:val="22"/>
          <w:szCs w:val="22"/>
        </w:rPr>
        <w:t xml:space="preserve">PIANACCIO                </w:t>
      </w:r>
    </w:p>
    <w:p w14:paraId="6523F9AD" w14:textId="77777777" w:rsidR="008D4712" w:rsidRPr="00F67BE6" w:rsidRDefault="008D4712" w:rsidP="008D4712">
      <w:pPr>
        <w:pStyle w:val="Corpodeltesto21"/>
        <w:rPr>
          <w:rFonts w:ascii="Arial" w:hAnsi="Arial" w:cs="Arial"/>
          <w:b/>
          <w:color w:val="002060"/>
          <w:sz w:val="22"/>
          <w:szCs w:val="22"/>
        </w:rPr>
      </w:pPr>
      <w:proofErr w:type="gramStart"/>
      <w:r w:rsidRPr="00F67BE6">
        <w:rPr>
          <w:rFonts w:ascii="Arial" w:hAnsi="Arial" w:cs="Arial"/>
          <w:b/>
          <w:color w:val="002060"/>
          <w:sz w:val="22"/>
          <w:szCs w:val="22"/>
        </w:rPr>
        <w:t xml:space="preserve">700545  </w:t>
      </w:r>
      <w:r>
        <w:rPr>
          <w:rFonts w:ascii="Arial" w:hAnsi="Arial" w:cs="Arial"/>
          <w:b/>
          <w:color w:val="002060"/>
          <w:sz w:val="22"/>
          <w:szCs w:val="22"/>
        </w:rPr>
        <w:tab/>
      </w:r>
      <w:proofErr w:type="gramEnd"/>
      <w:r w:rsidRPr="00F67BE6">
        <w:rPr>
          <w:rFonts w:ascii="Arial" w:hAnsi="Arial" w:cs="Arial"/>
          <w:b/>
          <w:color w:val="002060"/>
          <w:sz w:val="22"/>
          <w:szCs w:val="22"/>
        </w:rPr>
        <w:t xml:space="preserve">A.S.D. PIETRALACROCE 73         </w:t>
      </w:r>
    </w:p>
    <w:p w14:paraId="302E41AF" w14:textId="77777777" w:rsidR="008D4712" w:rsidRDefault="008D4712" w:rsidP="008D4712">
      <w:pPr>
        <w:pStyle w:val="Corpodeltesto21"/>
        <w:rPr>
          <w:rFonts w:ascii="Arial" w:hAnsi="Arial" w:cs="Arial"/>
          <w:color w:val="002060"/>
          <w:sz w:val="22"/>
          <w:szCs w:val="22"/>
        </w:rPr>
      </w:pPr>
      <w:proofErr w:type="gramStart"/>
      <w:r w:rsidRPr="00F67BE6">
        <w:rPr>
          <w:rFonts w:ascii="Arial" w:hAnsi="Arial" w:cs="Arial"/>
          <w:b/>
          <w:color w:val="002060"/>
          <w:sz w:val="22"/>
          <w:szCs w:val="22"/>
        </w:rPr>
        <w:t xml:space="preserve">919710  </w:t>
      </w:r>
      <w:r>
        <w:rPr>
          <w:rFonts w:ascii="Arial" w:hAnsi="Arial" w:cs="Arial"/>
          <w:b/>
          <w:color w:val="002060"/>
          <w:sz w:val="22"/>
          <w:szCs w:val="22"/>
        </w:rPr>
        <w:tab/>
      </w:r>
      <w:proofErr w:type="gramEnd"/>
      <w:r w:rsidRPr="00F67BE6">
        <w:rPr>
          <w:rFonts w:ascii="Arial" w:hAnsi="Arial" w:cs="Arial"/>
          <w:b/>
          <w:color w:val="002060"/>
          <w:sz w:val="22"/>
          <w:szCs w:val="22"/>
        </w:rPr>
        <w:t>A.S.D. POL.CAGLI SPORT ASSOCIATI</w:t>
      </w:r>
    </w:p>
    <w:p w14:paraId="799A9643" w14:textId="77777777" w:rsidR="008D4712" w:rsidRDefault="008D4712" w:rsidP="008D4712">
      <w:pPr>
        <w:pStyle w:val="Corpodeltesto21"/>
        <w:rPr>
          <w:rFonts w:ascii="Arial" w:hAnsi="Arial" w:cs="Arial"/>
          <w:color w:val="002060"/>
          <w:sz w:val="22"/>
          <w:szCs w:val="22"/>
        </w:rPr>
      </w:pPr>
    </w:p>
    <w:p w14:paraId="3A837151" w14:textId="77777777" w:rsidR="008D4712" w:rsidRPr="00AF1C53" w:rsidRDefault="008D4712" w:rsidP="008D4712">
      <w:pPr>
        <w:pStyle w:val="Corpodeltesto21"/>
        <w:rPr>
          <w:rFonts w:ascii="Arial" w:hAnsi="Arial" w:cs="Arial"/>
          <w:color w:val="002060"/>
          <w:sz w:val="22"/>
          <w:szCs w:val="22"/>
        </w:rPr>
      </w:pPr>
      <w:r w:rsidRPr="00AF1C53">
        <w:rPr>
          <w:rFonts w:ascii="Arial" w:hAnsi="Arial" w:cs="Arial"/>
          <w:color w:val="002060"/>
          <w:sz w:val="22"/>
          <w:szCs w:val="22"/>
        </w:rPr>
        <w:t>Il sorteggio sarà determinando estraendo in sequenza le squadre che verranno inserite nel tabellone come di seguito riportato.</w:t>
      </w:r>
    </w:p>
    <w:p w14:paraId="5F9EF655" w14:textId="77777777" w:rsidR="008D4712" w:rsidRPr="00AF1C53" w:rsidRDefault="008D4712" w:rsidP="008D4712">
      <w:pPr>
        <w:pStyle w:val="Corpodeltesto21"/>
        <w:rPr>
          <w:rFonts w:ascii="Arial" w:hAnsi="Arial" w:cs="Arial"/>
          <w:color w:val="002060"/>
          <w:sz w:val="22"/>
          <w:szCs w:val="22"/>
        </w:rPr>
      </w:pPr>
      <w:proofErr w:type="gramStart"/>
      <w:r w:rsidRPr="00AF1C53">
        <w:rPr>
          <w:rFonts w:ascii="Arial" w:hAnsi="Arial" w:cs="Arial"/>
          <w:color w:val="002060"/>
          <w:sz w:val="22"/>
          <w:szCs w:val="22"/>
        </w:rPr>
        <w:t>Pertanto</w:t>
      </w:r>
      <w:proofErr w:type="gramEnd"/>
      <w:r w:rsidRPr="00AF1C53">
        <w:rPr>
          <w:rFonts w:ascii="Arial" w:hAnsi="Arial" w:cs="Arial"/>
          <w:color w:val="002060"/>
          <w:sz w:val="22"/>
          <w:szCs w:val="22"/>
        </w:rPr>
        <w:t xml:space="preserve"> saranno sorteggiate le posizioni </w:t>
      </w:r>
      <w:proofErr w:type="spellStart"/>
      <w:r w:rsidRPr="00AF1C53">
        <w:rPr>
          <w:rFonts w:ascii="Arial" w:hAnsi="Arial" w:cs="Arial"/>
          <w:color w:val="002060"/>
          <w:sz w:val="22"/>
          <w:szCs w:val="22"/>
        </w:rPr>
        <w:t>nn</w:t>
      </w:r>
      <w:proofErr w:type="spellEnd"/>
      <w:r w:rsidRPr="00AF1C53">
        <w:rPr>
          <w:rFonts w:ascii="Arial" w:hAnsi="Arial" w:cs="Arial"/>
          <w:color w:val="002060"/>
          <w:sz w:val="22"/>
          <w:szCs w:val="22"/>
        </w:rPr>
        <w:t>° 1, 2, 3, 4, 5, 6, 7, 8.</w:t>
      </w:r>
    </w:p>
    <w:p w14:paraId="705D06C6" w14:textId="77777777" w:rsidR="008D4712" w:rsidRPr="00AF1C53" w:rsidRDefault="008D4712" w:rsidP="008D4712">
      <w:pPr>
        <w:pStyle w:val="Corpodeltesto21"/>
        <w:rPr>
          <w:rFonts w:ascii="Arial" w:hAnsi="Arial" w:cs="Arial"/>
          <w:color w:val="002060"/>
          <w:sz w:val="22"/>
          <w:szCs w:val="22"/>
        </w:rPr>
      </w:pPr>
    </w:p>
    <w:tbl>
      <w:tblPr>
        <w:tblW w:w="9809"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57"/>
      </w:tblGrid>
      <w:tr w:rsidR="008D4712" w:rsidRPr="00AF1C53" w14:paraId="507DF234" w14:textId="77777777" w:rsidTr="00060964">
        <w:trPr>
          <w:trHeight w:val="240"/>
        </w:trPr>
        <w:tc>
          <w:tcPr>
            <w:tcW w:w="582" w:type="dxa"/>
            <w:tcBorders>
              <w:left w:val="nil"/>
              <w:right w:val="nil"/>
            </w:tcBorders>
            <w:shd w:val="clear" w:color="000000" w:fill="EAEAEA"/>
          </w:tcPr>
          <w:p w14:paraId="3BD9C959" w14:textId="77777777" w:rsidR="008D4712" w:rsidRPr="00AF1C53" w:rsidRDefault="008D4712" w:rsidP="00060964">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2D0E3912" w14:textId="77777777" w:rsidR="008D4712" w:rsidRPr="005B250D" w:rsidRDefault="008D4712" w:rsidP="00060964">
            <w:pPr>
              <w:jc w:val="center"/>
              <w:rPr>
                <w:rFonts w:ascii="Arial" w:hAnsi="Arial" w:cs="Arial"/>
                <w:b/>
                <w:bCs/>
                <w:color w:val="002060"/>
                <w:sz w:val="22"/>
                <w:szCs w:val="22"/>
              </w:rPr>
            </w:pPr>
            <w:r w:rsidRPr="005B250D">
              <w:rPr>
                <w:rFonts w:ascii="Arial" w:hAnsi="Arial" w:cs="Arial"/>
                <w:b/>
                <w:bCs/>
                <w:color w:val="002060"/>
                <w:sz w:val="22"/>
                <w:szCs w:val="22"/>
              </w:rPr>
              <w:t xml:space="preserve">Quarti di Finale </w:t>
            </w:r>
          </w:p>
          <w:p w14:paraId="15B023EF" w14:textId="77777777" w:rsidR="008D4712" w:rsidRPr="005B250D" w:rsidRDefault="008D4712" w:rsidP="00060964">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4</w:t>
            </w:r>
            <w:r w:rsidRPr="005B250D">
              <w:rPr>
                <w:rFonts w:ascii="Arial" w:hAnsi="Arial" w:cs="Arial"/>
                <w:b/>
                <w:bCs/>
                <w:color w:val="002060"/>
                <w:sz w:val="22"/>
                <w:szCs w:val="22"/>
              </w:rPr>
              <w:t>/01/202</w:t>
            </w:r>
            <w:r>
              <w:rPr>
                <w:rFonts w:ascii="Arial" w:hAnsi="Arial" w:cs="Arial"/>
                <w:b/>
                <w:bCs/>
                <w:color w:val="002060"/>
                <w:sz w:val="22"/>
                <w:szCs w:val="22"/>
              </w:rPr>
              <w:t>4</w:t>
            </w:r>
          </w:p>
        </w:tc>
        <w:tc>
          <w:tcPr>
            <w:tcW w:w="207" w:type="dxa"/>
            <w:tcBorders>
              <w:left w:val="nil"/>
              <w:right w:val="nil"/>
            </w:tcBorders>
            <w:shd w:val="clear" w:color="000000" w:fill="EAEAEA"/>
            <w:noWrap/>
            <w:vAlign w:val="center"/>
            <w:hideMark/>
          </w:tcPr>
          <w:p w14:paraId="215F4ABD" w14:textId="77777777" w:rsidR="008D4712" w:rsidRPr="005B250D" w:rsidRDefault="008D4712" w:rsidP="00060964">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5FC2F000" w14:textId="77777777" w:rsidR="008D4712" w:rsidRPr="005B250D" w:rsidRDefault="008D4712" w:rsidP="00060964">
            <w:pPr>
              <w:rPr>
                <w:rFonts w:ascii="Arial" w:hAnsi="Arial" w:cs="Arial"/>
                <w:b/>
                <w:bCs/>
                <w:color w:val="002060"/>
                <w:sz w:val="22"/>
                <w:szCs w:val="22"/>
              </w:rPr>
            </w:pPr>
            <w:r w:rsidRPr="005B250D">
              <w:rPr>
                <w:rFonts w:ascii="Arial" w:hAnsi="Arial" w:cs="Arial"/>
                <w:b/>
                <w:bCs/>
                <w:color w:val="002060"/>
                <w:sz w:val="22"/>
                <w:szCs w:val="22"/>
              </w:rPr>
              <w:t xml:space="preserve">         Semifinali</w:t>
            </w:r>
          </w:p>
          <w:p w14:paraId="547E2ACE" w14:textId="77777777" w:rsidR="008D4712" w:rsidRPr="005B250D" w:rsidRDefault="008D4712" w:rsidP="00060964">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6</w:t>
            </w:r>
            <w:r w:rsidRPr="005B250D">
              <w:rPr>
                <w:rFonts w:ascii="Arial" w:hAnsi="Arial" w:cs="Arial"/>
                <w:b/>
                <w:bCs/>
                <w:color w:val="002060"/>
                <w:sz w:val="22"/>
                <w:szCs w:val="22"/>
              </w:rPr>
              <w:t>/01/202</w:t>
            </w:r>
            <w:r>
              <w:rPr>
                <w:rFonts w:ascii="Arial" w:hAnsi="Arial" w:cs="Arial"/>
                <w:b/>
                <w:bCs/>
                <w:color w:val="002060"/>
                <w:sz w:val="22"/>
                <w:szCs w:val="22"/>
              </w:rPr>
              <w:t>4</w:t>
            </w:r>
          </w:p>
        </w:tc>
        <w:tc>
          <w:tcPr>
            <w:tcW w:w="207" w:type="dxa"/>
            <w:tcBorders>
              <w:top w:val="nil"/>
              <w:left w:val="nil"/>
              <w:right w:val="nil"/>
            </w:tcBorders>
            <w:shd w:val="clear" w:color="000000" w:fill="EAEAEA"/>
            <w:noWrap/>
            <w:vAlign w:val="center"/>
            <w:hideMark/>
          </w:tcPr>
          <w:p w14:paraId="073D15E1" w14:textId="77777777" w:rsidR="008D4712" w:rsidRPr="005B250D" w:rsidRDefault="008D4712" w:rsidP="00060964">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4D7D0193" w14:textId="77777777" w:rsidR="008D4712" w:rsidRPr="005B250D" w:rsidRDefault="008D4712" w:rsidP="00060964">
            <w:pPr>
              <w:jc w:val="center"/>
              <w:rPr>
                <w:rFonts w:ascii="Arial" w:hAnsi="Arial" w:cs="Arial"/>
                <w:b/>
                <w:bCs/>
                <w:color w:val="002060"/>
                <w:sz w:val="22"/>
                <w:szCs w:val="22"/>
              </w:rPr>
            </w:pPr>
            <w:r w:rsidRPr="005B250D">
              <w:rPr>
                <w:rFonts w:ascii="Arial" w:hAnsi="Arial" w:cs="Arial"/>
                <w:b/>
                <w:bCs/>
                <w:color w:val="002060"/>
                <w:sz w:val="22"/>
                <w:szCs w:val="22"/>
              </w:rPr>
              <w:t>Finale</w:t>
            </w:r>
          </w:p>
          <w:p w14:paraId="4FB23E04" w14:textId="77777777" w:rsidR="008D4712" w:rsidRPr="005B250D" w:rsidRDefault="008D4712" w:rsidP="00060964">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7</w:t>
            </w:r>
            <w:r w:rsidRPr="005B250D">
              <w:rPr>
                <w:rFonts w:ascii="Arial" w:hAnsi="Arial" w:cs="Arial"/>
                <w:b/>
                <w:bCs/>
                <w:color w:val="002060"/>
                <w:sz w:val="22"/>
                <w:szCs w:val="22"/>
              </w:rPr>
              <w:t>/01/202</w:t>
            </w:r>
            <w:r>
              <w:rPr>
                <w:rFonts w:ascii="Arial" w:hAnsi="Arial" w:cs="Arial"/>
                <w:b/>
                <w:bCs/>
                <w:color w:val="002060"/>
                <w:sz w:val="22"/>
                <w:szCs w:val="22"/>
              </w:rPr>
              <w:t>4</w:t>
            </w:r>
          </w:p>
        </w:tc>
        <w:tc>
          <w:tcPr>
            <w:tcW w:w="207" w:type="dxa"/>
            <w:tcBorders>
              <w:top w:val="nil"/>
              <w:left w:val="nil"/>
              <w:bottom w:val="nil"/>
              <w:right w:val="nil"/>
            </w:tcBorders>
            <w:shd w:val="clear" w:color="000000" w:fill="EAEAEA"/>
            <w:noWrap/>
            <w:vAlign w:val="center"/>
            <w:hideMark/>
          </w:tcPr>
          <w:p w14:paraId="04020296" w14:textId="77777777" w:rsidR="008D4712" w:rsidRPr="005B250D" w:rsidRDefault="008D4712" w:rsidP="00060964">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5C29F3E1" w14:textId="77777777" w:rsidR="008D4712" w:rsidRPr="00AF1C53" w:rsidRDefault="008D4712" w:rsidP="00060964">
            <w:pPr>
              <w:jc w:val="center"/>
              <w:rPr>
                <w:rFonts w:ascii="Arial" w:hAnsi="Arial" w:cs="Arial"/>
                <w:b/>
                <w:bCs/>
                <w:color w:val="002060"/>
                <w:sz w:val="22"/>
                <w:szCs w:val="22"/>
              </w:rPr>
            </w:pPr>
            <w:r w:rsidRPr="005B250D">
              <w:rPr>
                <w:rFonts w:ascii="Arial" w:hAnsi="Arial" w:cs="Arial"/>
                <w:b/>
                <w:bCs/>
                <w:color w:val="002060"/>
                <w:sz w:val="22"/>
                <w:szCs w:val="22"/>
              </w:rPr>
              <w:t>Vincente</w:t>
            </w:r>
          </w:p>
        </w:tc>
      </w:tr>
      <w:tr w:rsidR="008D4712" w:rsidRPr="00AF1C53" w14:paraId="7F7BD85B" w14:textId="77777777" w:rsidTr="00060964">
        <w:trPr>
          <w:trHeight w:val="240"/>
        </w:trPr>
        <w:tc>
          <w:tcPr>
            <w:tcW w:w="582" w:type="dxa"/>
            <w:tcBorders>
              <w:top w:val="nil"/>
              <w:left w:val="nil"/>
              <w:bottom w:val="single" w:sz="4" w:space="0" w:color="auto"/>
              <w:right w:val="nil"/>
            </w:tcBorders>
          </w:tcPr>
          <w:p w14:paraId="0AC18B36" w14:textId="77777777" w:rsidR="008D4712" w:rsidRPr="00AF1C53" w:rsidRDefault="008D4712" w:rsidP="00060964">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3E0653AF" w14:textId="77777777" w:rsidR="008D4712" w:rsidRPr="00AF1C53" w:rsidRDefault="008D4712" w:rsidP="00060964">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13C53BD7" w14:textId="77777777" w:rsidR="008D4712" w:rsidRPr="00AF1C53" w:rsidRDefault="008D4712" w:rsidP="00060964">
            <w:pPr>
              <w:rPr>
                <w:rFonts w:ascii="Arial" w:hAnsi="Arial" w:cs="Arial"/>
                <w:b/>
                <w:color w:val="002060"/>
              </w:rPr>
            </w:pPr>
          </w:p>
        </w:tc>
        <w:tc>
          <w:tcPr>
            <w:tcW w:w="207" w:type="dxa"/>
            <w:tcBorders>
              <w:top w:val="nil"/>
              <w:left w:val="nil"/>
              <w:right w:val="nil"/>
            </w:tcBorders>
            <w:shd w:val="clear" w:color="auto" w:fill="auto"/>
            <w:noWrap/>
            <w:vAlign w:val="center"/>
            <w:hideMark/>
          </w:tcPr>
          <w:p w14:paraId="109563BA" w14:textId="77777777" w:rsidR="008D4712" w:rsidRPr="00AF1C53" w:rsidRDefault="008D4712" w:rsidP="00060964">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4E1F8806" w14:textId="77777777" w:rsidR="008D4712" w:rsidRPr="00AF1C53" w:rsidRDefault="008D4712" w:rsidP="00060964">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2AB22386" w14:textId="77777777" w:rsidR="008D4712" w:rsidRPr="00AF1C53" w:rsidRDefault="008D4712" w:rsidP="00060964">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0F09A140" w14:textId="77777777" w:rsidR="008D4712" w:rsidRPr="00AF1C53" w:rsidRDefault="008D4712" w:rsidP="00060964">
            <w:pPr>
              <w:jc w:val="center"/>
              <w:rPr>
                <w:rFonts w:ascii="Arial" w:hAnsi="Arial" w:cs="Arial"/>
                <w:color w:val="002060"/>
                <w:sz w:val="17"/>
                <w:szCs w:val="17"/>
              </w:rPr>
            </w:pPr>
          </w:p>
        </w:tc>
      </w:tr>
      <w:tr w:rsidR="008D4712" w:rsidRPr="00AF1C53" w14:paraId="21A19785" w14:textId="77777777" w:rsidTr="00060964">
        <w:trPr>
          <w:trHeight w:val="240"/>
        </w:trPr>
        <w:tc>
          <w:tcPr>
            <w:tcW w:w="582" w:type="dxa"/>
            <w:vMerge w:val="restart"/>
            <w:tcBorders>
              <w:top w:val="single" w:sz="4" w:space="0" w:color="auto"/>
              <w:left w:val="nil"/>
              <w:right w:val="nil"/>
            </w:tcBorders>
            <w:shd w:val="clear" w:color="000000" w:fill="FFFF00"/>
          </w:tcPr>
          <w:p w14:paraId="4D281F88" w14:textId="77777777" w:rsidR="008D4712" w:rsidRPr="00AF1C53" w:rsidRDefault="008D4712" w:rsidP="00060964">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174E83A5" w14:textId="77777777" w:rsidR="008D4712" w:rsidRPr="00186711" w:rsidRDefault="008D4712" w:rsidP="00060964">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r>
              <w:rPr>
                <w:rFonts w:ascii="Arial" w:hAnsi="Arial" w:cs="Arial"/>
                <w:i/>
                <w:color w:val="002060"/>
                <w:sz w:val="22"/>
                <w:szCs w:val="22"/>
              </w:rPr>
              <w:t xml:space="preserve"> </w:t>
            </w:r>
            <w:r>
              <w:rPr>
                <w:rFonts w:ascii="Arial" w:hAnsi="Arial" w:cs="Arial"/>
                <w:b/>
                <w:bCs/>
                <w:iCs/>
                <w:color w:val="002060"/>
                <w:sz w:val="22"/>
                <w:szCs w:val="22"/>
              </w:rPr>
              <w:t>NUOVA JUVENTINA FFC</w:t>
            </w:r>
          </w:p>
        </w:tc>
        <w:tc>
          <w:tcPr>
            <w:tcW w:w="2372" w:type="dxa"/>
            <w:tcBorders>
              <w:left w:val="nil"/>
              <w:bottom w:val="single" w:sz="4" w:space="0" w:color="auto"/>
              <w:right w:val="nil"/>
            </w:tcBorders>
            <w:shd w:val="clear" w:color="auto" w:fill="auto"/>
            <w:noWrap/>
            <w:vAlign w:val="center"/>
            <w:hideMark/>
          </w:tcPr>
          <w:p w14:paraId="3A1CFF3F" w14:textId="77777777" w:rsidR="008D4712" w:rsidRPr="00AF1C53" w:rsidRDefault="008D4712" w:rsidP="00060964">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0578F778" w14:textId="77777777" w:rsidR="008D4712" w:rsidRPr="00AF1C53" w:rsidRDefault="008D4712" w:rsidP="00060964">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CBA796F" w14:textId="77777777" w:rsidR="008D4712" w:rsidRPr="00AF1C53" w:rsidRDefault="008D4712" w:rsidP="00060964">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68D14BB2" w14:textId="77777777" w:rsidR="008D4712" w:rsidRPr="00AF1C53" w:rsidRDefault="008D4712" w:rsidP="00060964">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4051EA98" w14:textId="77777777" w:rsidR="008D4712" w:rsidRPr="00AF1C53" w:rsidRDefault="008D4712" w:rsidP="00060964">
            <w:pPr>
              <w:rPr>
                <w:rFonts w:ascii="Arial" w:hAnsi="Arial" w:cs="Arial"/>
                <w:color w:val="002060"/>
                <w:sz w:val="17"/>
                <w:szCs w:val="17"/>
              </w:rPr>
            </w:pPr>
          </w:p>
        </w:tc>
      </w:tr>
      <w:tr w:rsidR="008D4712" w:rsidRPr="00AF1C53" w14:paraId="4F9BBBFE" w14:textId="77777777" w:rsidTr="00060964">
        <w:trPr>
          <w:trHeight w:val="240"/>
        </w:trPr>
        <w:tc>
          <w:tcPr>
            <w:tcW w:w="582" w:type="dxa"/>
            <w:vMerge/>
            <w:tcBorders>
              <w:left w:val="nil"/>
              <w:bottom w:val="single" w:sz="4" w:space="0" w:color="auto"/>
              <w:right w:val="single" w:sz="4" w:space="0" w:color="auto"/>
            </w:tcBorders>
            <w:shd w:val="clear" w:color="000000" w:fill="FFFF00"/>
          </w:tcPr>
          <w:p w14:paraId="4F3E9C09" w14:textId="77777777" w:rsidR="008D4712" w:rsidRPr="00AF1C53" w:rsidRDefault="008D4712" w:rsidP="00060964">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2FF4F37E" w14:textId="77777777" w:rsidR="008D4712" w:rsidRPr="00186711" w:rsidRDefault="008D4712" w:rsidP="00060964">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r>
              <w:rPr>
                <w:rFonts w:ascii="Arial" w:hAnsi="Arial" w:cs="Arial"/>
                <w:i/>
                <w:color w:val="002060"/>
                <w:sz w:val="22"/>
                <w:szCs w:val="22"/>
              </w:rPr>
              <w:t xml:space="preserve"> </w:t>
            </w:r>
            <w:r>
              <w:rPr>
                <w:rFonts w:ascii="Arial" w:hAnsi="Arial" w:cs="Arial"/>
                <w:b/>
                <w:bCs/>
                <w:iCs/>
                <w:color w:val="002060"/>
                <w:sz w:val="22"/>
                <w:szCs w:val="22"/>
              </w:rPr>
              <w:t>PIANACCIO</w:t>
            </w:r>
          </w:p>
        </w:tc>
        <w:tc>
          <w:tcPr>
            <w:tcW w:w="2372" w:type="dxa"/>
            <w:tcBorders>
              <w:top w:val="single" w:sz="4" w:space="0" w:color="auto"/>
              <w:left w:val="single" w:sz="4" w:space="0" w:color="auto"/>
              <w:bottom w:val="nil"/>
              <w:right w:val="nil"/>
            </w:tcBorders>
            <w:shd w:val="clear" w:color="auto" w:fill="auto"/>
            <w:noWrap/>
            <w:vAlign w:val="center"/>
            <w:hideMark/>
          </w:tcPr>
          <w:p w14:paraId="632DE3AA" w14:textId="77777777" w:rsidR="008D4712" w:rsidRPr="00AF1C53" w:rsidRDefault="008D4712" w:rsidP="00060964">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7283E81E" w14:textId="77777777" w:rsidR="008D4712" w:rsidRPr="00AF1C53" w:rsidRDefault="008D4712" w:rsidP="00060964">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496CAE4D" w14:textId="77777777" w:rsidR="008D4712" w:rsidRPr="00AF1C53" w:rsidRDefault="008D4712" w:rsidP="00060964">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69678CEC" w14:textId="77777777" w:rsidR="008D4712" w:rsidRPr="00AF1C53" w:rsidRDefault="008D4712" w:rsidP="00060964">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4496287A" w14:textId="77777777" w:rsidR="008D4712" w:rsidRPr="00AF1C53" w:rsidRDefault="008D4712" w:rsidP="00060964">
            <w:pPr>
              <w:rPr>
                <w:rFonts w:ascii="Arial" w:hAnsi="Arial" w:cs="Arial"/>
                <w:color w:val="002060"/>
                <w:sz w:val="17"/>
                <w:szCs w:val="17"/>
              </w:rPr>
            </w:pPr>
          </w:p>
        </w:tc>
      </w:tr>
      <w:tr w:rsidR="008D4712" w:rsidRPr="00AF1C53" w14:paraId="1C22043F" w14:textId="77777777" w:rsidTr="00060964">
        <w:trPr>
          <w:trHeight w:val="240"/>
        </w:trPr>
        <w:tc>
          <w:tcPr>
            <w:tcW w:w="582" w:type="dxa"/>
            <w:vMerge w:val="restart"/>
            <w:tcBorders>
              <w:top w:val="single" w:sz="4" w:space="0" w:color="auto"/>
              <w:left w:val="nil"/>
              <w:right w:val="nil"/>
            </w:tcBorders>
          </w:tcPr>
          <w:p w14:paraId="2487D9CA" w14:textId="77777777" w:rsidR="008D4712" w:rsidRPr="00AF1C53" w:rsidRDefault="008D4712" w:rsidP="00060964">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0ABADE0C" w14:textId="77777777" w:rsidR="008D4712" w:rsidRPr="00186711" w:rsidRDefault="008D4712" w:rsidP="00060964">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r>
              <w:rPr>
                <w:rFonts w:ascii="Arial" w:hAnsi="Arial" w:cs="Arial"/>
                <w:i/>
                <w:color w:val="002060"/>
                <w:sz w:val="22"/>
                <w:szCs w:val="22"/>
              </w:rPr>
              <w:t xml:space="preserve"> </w:t>
            </w:r>
            <w:r>
              <w:rPr>
                <w:rFonts w:ascii="Arial" w:hAnsi="Arial" w:cs="Arial"/>
                <w:b/>
                <w:bCs/>
                <w:iCs/>
                <w:color w:val="002060"/>
                <w:sz w:val="22"/>
                <w:szCs w:val="22"/>
              </w:rPr>
              <w:t>POL.CAGLI SPORT ASS.</w:t>
            </w:r>
          </w:p>
        </w:tc>
        <w:tc>
          <w:tcPr>
            <w:tcW w:w="2372" w:type="dxa"/>
            <w:tcBorders>
              <w:top w:val="nil"/>
              <w:left w:val="nil"/>
              <w:bottom w:val="single" w:sz="4" w:space="0" w:color="auto"/>
              <w:right w:val="nil"/>
            </w:tcBorders>
            <w:shd w:val="clear" w:color="auto" w:fill="auto"/>
            <w:noWrap/>
            <w:vAlign w:val="center"/>
            <w:hideMark/>
          </w:tcPr>
          <w:p w14:paraId="3DE526A9" w14:textId="77777777" w:rsidR="008D4712" w:rsidRPr="00AF1C53" w:rsidRDefault="008D4712" w:rsidP="00060964">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1B08F2FE" w14:textId="77777777" w:rsidR="008D4712" w:rsidRPr="00AF1C53" w:rsidRDefault="008D4712" w:rsidP="00060964">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15ECCB2" w14:textId="77777777" w:rsidR="008D4712" w:rsidRPr="00AF1C53" w:rsidRDefault="008D4712" w:rsidP="00060964">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6CDF9B02" w14:textId="77777777" w:rsidR="008D4712" w:rsidRPr="00AF1C53" w:rsidRDefault="008D4712" w:rsidP="00060964">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94A8D77" w14:textId="77777777" w:rsidR="008D4712" w:rsidRPr="00AF1C53" w:rsidRDefault="008D4712" w:rsidP="00060964">
            <w:pPr>
              <w:rPr>
                <w:rFonts w:ascii="Arial" w:hAnsi="Arial" w:cs="Arial"/>
                <w:color w:val="002060"/>
                <w:sz w:val="17"/>
                <w:szCs w:val="17"/>
              </w:rPr>
            </w:pPr>
          </w:p>
        </w:tc>
      </w:tr>
      <w:tr w:rsidR="008D4712" w:rsidRPr="00AF1C53" w14:paraId="5FE34B99" w14:textId="77777777" w:rsidTr="00060964">
        <w:trPr>
          <w:trHeight w:val="240"/>
        </w:trPr>
        <w:tc>
          <w:tcPr>
            <w:tcW w:w="582" w:type="dxa"/>
            <w:vMerge/>
            <w:tcBorders>
              <w:left w:val="nil"/>
              <w:bottom w:val="single" w:sz="4" w:space="0" w:color="auto"/>
              <w:right w:val="single" w:sz="4" w:space="0" w:color="000000"/>
            </w:tcBorders>
          </w:tcPr>
          <w:p w14:paraId="60099B95" w14:textId="77777777" w:rsidR="008D4712" w:rsidRPr="00AF1C53" w:rsidRDefault="008D4712" w:rsidP="00060964">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BA293E5" w14:textId="77777777" w:rsidR="008D4712" w:rsidRPr="00186711" w:rsidRDefault="008D4712" w:rsidP="00060964">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r>
              <w:rPr>
                <w:rFonts w:ascii="Arial" w:hAnsi="Arial" w:cs="Arial"/>
                <w:i/>
                <w:color w:val="002060"/>
                <w:sz w:val="22"/>
                <w:szCs w:val="22"/>
              </w:rPr>
              <w:t xml:space="preserve"> </w:t>
            </w:r>
            <w:r>
              <w:rPr>
                <w:rFonts w:ascii="Arial" w:hAnsi="Arial" w:cs="Arial"/>
                <w:b/>
                <w:bCs/>
                <w:iCs/>
                <w:color w:val="002060"/>
                <w:sz w:val="22"/>
                <w:szCs w:val="22"/>
              </w:rPr>
              <w:t>PIETRALACROCE 73</w:t>
            </w:r>
          </w:p>
        </w:tc>
        <w:tc>
          <w:tcPr>
            <w:tcW w:w="2372" w:type="dxa"/>
            <w:tcBorders>
              <w:top w:val="nil"/>
              <w:left w:val="nil"/>
              <w:bottom w:val="nil"/>
              <w:right w:val="nil"/>
            </w:tcBorders>
            <w:shd w:val="clear" w:color="auto" w:fill="auto"/>
            <w:noWrap/>
            <w:vAlign w:val="center"/>
            <w:hideMark/>
          </w:tcPr>
          <w:p w14:paraId="5710A031" w14:textId="77777777" w:rsidR="008D4712" w:rsidRPr="00AF1C53" w:rsidRDefault="008D4712" w:rsidP="00060964">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33DE5623" w14:textId="77777777" w:rsidR="008D4712" w:rsidRPr="00AF1C53" w:rsidRDefault="008D4712" w:rsidP="00060964">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39B4A7D" w14:textId="77777777" w:rsidR="008D4712" w:rsidRPr="00AF1C53" w:rsidRDefault="008D4712" w:rsidP="00060964">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27858C15" w14:textId="77777777" w:rsidR="008D4712" w:rsidRPr="00AF1C53" w:rsidRDefault="008D4712" w:rsidP="00060964">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495BC00B" w14:textId="77777777" w:rsidR="008D4712" w:rsidRPr="00AF1C53" w:rsidRDefault="008D4712" w:rsidP="00060964">
            <w:pPr>
              <w:rPr>
                <w:rFonts w:ascii="Arial" w:hAnsi="Arial" w:cs="Arial"/>
                <w:color w:val="002060"/>
                <w:sz w:val="17"/>
                <w:szCs w:val="17"/>
              </w:rPr>
            </w:pPr>
          </w:p>
        </w:tc>
      </w:tr>
      <w:tr w:rsidR="008D4712" w:rsidRPr="00AF1C53" w14:paraId="06316846" w14:textId="77777777" w:rsidTr="00060964">
        <w:trPr>
          <w:trHeight w:val="240"/>
        </w:trPr>
        <w:tc>
          <w:tcPr>
            <w:tcW w:w="582" w:type="dxa"/>
            <w:vMerge w:val="restart"/>
            <w:tcBorders>
              <w:top w:val="single" w:sz="4" w:space="0" w:color="auto"/>
              <w:left w:val="nil"/>
              <w:right w:val="nil"/>
            </w:tcBorders>
            <w:shd w:val="clear" w:color="000000" w:fill="FFFF00"/>
          </w:tcPr>
          <w:p w14:paraId="2DD8121C" w14:textId="77777777" w:rsidR="008D4712" w:rsidRPr="00AF1C53" w:rsidRDefault="008D4712" w:rsidP="00060964">
            <w:pPr>
              <w:jc w:val="center"/>
              <w:rPr>
                <w:rFonts w:ascii="Arial" w:hAnsi="Arial" w:cs="Arial"/>
                <w:color w:val="002060"/>
                <w:szCs w:val="14"/>
              </w:rPr>
            </w:pPr>
            <w:r w:rsidRPr="00AF1C53">
              <w:rPr>
                <w:rFonts w:ascii="Arial" w:hAnsi="Arial" w:cs="Arial"/>
                <w:b/>
                <w:color w:val="002060"/>
                <w:szCs w:val="14"/>
              </w:rPr>
              <w:t>Gara n° 3</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553B9ABB" w14:textId="77777777" w:rsidR="008D4712" w:rsidRPr="00186711" w:rsidRDefault="008D4712" w:rsidP="00060964">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5</w:t>
            </w:r>
            <w:r>
              <w:rPr>
                <w:rFonts w:ascii="Arial" w:hAnsi="Arial" w:cs="Arial"/>
                <w:i/>
                <w:color w:val="002060"/>
                <w:sz w:val="22"/>
                <w:szCs w:val="22"/>
              </w:rPr>
              <w:t xml:space="preserve"> </w:t>
            </w:r>
            <w:r>
              <w:rPr>
                <w:rFonts w:ascii="Arial" w:hAnsi="Arial" w:cs="Arial"/>
                <w:b/>
                <w:bCs/>
                <w:iCs/>
                <w:color w:val="002060"/>
                <w:sz w:val="22"/>
                <w:szCs w:val="22"/>
              </w:rPr>
              <w:t>GAGLIOLE F.C.</w:t>
            </w:r>
          </w:p>
        </w:tc>
        <w:tc>
          <w:tcPr>
            <w:tcW w:w="2372" w:type="dxa"/>
            <w:tcBorders>
              <w:top w:val="nil"/>
              <w:left w:val="nil"/>
              <w:bottom w:val="single" w:sz="4" w:space="0" w:color="auto"/>
              <w:right w:val="nil"/>
            </w:tcBorders>
            <w:shd w:val="clear" w:color="auto" w:fill="auto"/>
            <w:noWrap/>
            <w:vAlign w:val="center"/>
            <w:hideMark/>
          </w:tcPr>
          <w:p w14:paraId="6AABDA9D" w14:textId="77777777" w:rsidR="008D4712" w:rsidRPr="00AF1C53" w:rsidRDefault="008D4712" w:rsidP="00060964">
            <w:pPr>
              <w:rPr>
                <w:rFonts w:ascii="Arial" w:hAnsi="Arial" w:cs="Arial"/>
                <w:color w:val="002060"/>
              </w:rPr>
            </w:pPr>
          </w:p>
        </w:tc>
        <w:tc>
          <w:tcPr>
            <w:tcW w:w="207" w:type="dxa"/>
            <w:tcBorders>
              <w:top w:val="nil"/>
              <w:left w:val="nil"/>
              <w:bottom w:val="single" w:sz="4" w:space="0" w:color="auto"/>
              <w:right w:val="nil"/>
            </w:tcBorders>
            <w:shd w:val="clear" w:color="auto" w:fill="auto"/>
            <w:noWrap/>
            <w:vAlign w:val="center"/>
            <w:hideMark/>
          </w:tcPr>
          <w:p w14:paraId="5DEE9B57" w14:textId="77777777" w:rsidR="008D4712" w:rsidRPr="00AF1C53" w:rsidRDefault="008D4712" w:rsidP="00060964">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25CA3E6F" w14:textId="77777777" w:rsidR="008D4712" w:rsidRPr="00AF1C53" w:rsidRDefault="008D4712" w:rsidP="00060964">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5AC9FC64" w14:textId="77777777" w:rsidR="008D4712" w:rsidRPr="00AF1C53" w:rsidRDefault="008D4712" w:rsidP="00060964">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11E480E4" w14:textId="77777777" w:rsidR="008D4712" w:rsidRPr="00AF1C53" w:rsidRDefault="008D4712" w:rsidP="00060964">
            <w:pPr>
              <w:rPr>
                <w:rFonts w:ascii="Arial" w:hAnsi="Arial" w:cs="Arial"/>
                <w:color w:val="002060"/>
                <w:sz w:val="17"/>
                <w:szCs w:val="17"/>
              </w:rPr>
            </w:pPr>
          </w:p>
        </w:tc>
      </w:tr>
      <w:tr w:rsidR="008D4712" w:rsidRPr="00AF1C53" w14:paraId="5E0A46AA" w14:textId="77777777" w:rsidTr="00060964">
        <w:trPr>
          <w:trHeight w:val="240"/>
        </w:trPr>
        <w:tc>
          <w:tcPr>
            <w:tcW w:w="582" w:type="dxa"/>
            <w:vMerge/>
            <w:tcBorders>
              <w:left w:val="nil"/>
              <w:bottom w:val="single" w:sz="4" w:space="0" w:color="auto"/>
              <w:right w:val="single" w:sz="4" w:space="0" w:color="000000"/>
            </w:tcBorders>
            <w:shd w:val="clear" w:color="000000" w:fill="FFFF00"/>
          </w:tcPr>
          <w:p w14:paraId="3079F6CF" w14:textId="77777777" w:rsidR="008D4712" w:rsidRPr="00AF1C53" w:rsidRDefault="008D4712" w:rsidP="00060964">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51FE3193" w14:textId="77777777" w:rsidR="008D4712" w:rsidRPr="00186711" w:rsidRDefault="008D4712" w:rsidP="00060964">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6</w:t>
            </w:r>
            <w:r>
              <w:rPr>
                <w:rFonts w:ascii="Arial" w:hAnsi="Arial" w:cs="Arial"/>
                <w:iCs/>
                <w:color w:val="002060"/>
                <w:sz w:val="22"/>
                <w:szCs w:val="22"/>
              </w:rPr>
              <w:t xml:space="preserve"> </w:t>
            </w:r>
            <w:r>
              <w:rPr>
                <w:rFonts w:ascii="Arial" w:hAnsi="Arial" w:cs="Arial"/>
                <w:b/>
                <w:bCs/>
                <w:iCs/>
                <w:color w:val="002060"/>
                <w:sz w:val="22"/>
                <w:szCs w:val="22"/>
              </w:rPr>
              <w:t>FUTSAL CASELLE</w:t>
            </w:r>
          </w:p>
        </w:tc>
        <w:tc>
          <w:tcPr>
            <w:tcW w:w="2372" w:type="dxa"/>
            <w:tcBorders>
              <w:top w:val="nil"/>
              <w:left w:val="nil"/>
              <w:bottom w:val="nil"/>
              <w:right w:val="nil"/>
            </w:tcBorders>
            <w:shd w:val="clear" w:color="auto" w:fill="auto"/>
            <w:noWrap/>
            <w:vAlign w:val="center"/>
            <w:hideMark/>
          </w:tcPr>
          <w:p w14:paraId="1FC0AE18" w14:textId="77777777" w:rsidR="008D4712" w:rsidRPr="00AF1C53" w:rsidRDefault="008D4712" w:rsidP="00060964">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3DE39274" w14:textId="77777777" w:rsidR="008D4712" w:rsidRPr="00AF1C53" w:rsidRDefault="008D4712" w:rsidP="00060964">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5E764DC5" w14:textId="77777777" w:rsidR="008D4712" w:rsidRPr="00AF1C53" w:rsidRDefault="008D4712" w:rsidP="00060964">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7B927267" w14:textId="77777777" w:rsidR="008D4712" w:rsidRPr="00AF1C53" w:rsidRDefault="008D4712" w:rsidP="00060964">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3C3BD294" w14:textId="77777777" w:rsidR="008D4712" w:rsidRPr="00AF1C53" w:rsidRDefault="008D4712" w:rsidP="00060964">
            <w:pPr>
              <w:rPr>
                <w:rFonts w:ascii="Arial" w:hAnsi="Arial" w:cs="Arial"/>
                <w:color w:val="002060"/>
                <w:sz w:val="17"/>
                <w:szCs w:val="17"/>
              </w:rPr>
            </w:pPr>
          </w:p>
        </w:tc>
      </w:tr>
      <w:tr w:rsidR="008D4712" w:rsidRPr="00AF1C53" w14:paraId="064AD093" w14:textId="77777777" w:rsidTr="00060964">
        <w:trPr>
          <w:trHeight w:val="240"/>
        </w:trPr>
        <w:tc>
          <w:tcPr>
            <w:tcW w:w="582" w:type="dxa"/>
            <w:vMerge w:val="restart"/>
            <w:tcBorders>
              <w:top w:val="single" w:sz="4" w:space="0" w:color="auto"/>
              <w:left w:val="nil"/>
              <w:right w:val="nil"/>
            </w:tcBorders>
          </w:tcPr>
          <w:p w14:paraId="4B45CBDD" w14:textId="77777777" w:rsidR="008D4712" w:rsidRPr="00AF1C53" w:rsidRDefault="008D4712" w:rsidP="00060964">
            <w:pPr>
              <w:jc w:val="center"/>
              <w:rPr>
                <w:rFonts w:ascii="Arial" w:hAnsi="Arial" w:cs="Arial"/>
                <w:color w:val="002060"/>
                <w:szCs w:val="14"/>
              </w:rPr>
            </w:pPr>
            <w:r w:rsidRPr="00AF1C53">
              <w:rPr>
                <w:rFonts w:ascii="Arial" w:hAnsi="Arial" w:cs="Arial"/>
                <w:b/>
                <w:color w:val="002060"/>
                <w:szCs w:val="14"/>
              </w:rPr>
              <w:t>Gara n° 4</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4FAAAA89" w14:textId="77777777" w:rsidR="008D4712" w:rsidRPr="00186711" w:rsidRDefault="008D4712" w:rsidP="00060964">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7</w:t>
            </w:r>
            <w:r>
              <w:rPr>
                <w:rFonts w:ascii="Arial" w:hAnsi="Arial" w:cs="Arial"/>
                <w:i/>
                <w:color w:val="002060"/>
                <w:sz w:val="22"/>
                <w:szCs w:val="22"/>
              </w:rPr>
              <w:t xml:space="preserve"> </w:t>
            </w:r>
            <w:r>
              <w:rPr>
                <w:rFonts w:ascii="Arial" w:hAnsi="Arial" w:cs="Arial"/>
                <w:b/>
                <w:bCs/>
                <w:iCs/>
                <w:color w:val="002060"/>
                <w:sz w:val="22"/>
                <w:szCs w:val="22"/>
              </w:rPr>
              <w:t>JESI</w:t>
            </w:r>
          </w:p>
        </w:tc>
        <w:tc>
          <w:tcPr>
            <w:tcW w:w="2372" w:type="dxa"/>
            <w:tcBorders>
              <w:top w:val="nil"/>
              <w:left w:val="nil"/>
              <w:bottom w:val="single" w:sz="4" w:space="0" w:color="auto"/>
              <w:right w:val="nil"/>
            </w:tcBorders>
            <w:shd w:val="clear" w:color="auto" w:fill="auto"/>
            <w:noWrap/>
            <w:vAlign w:val="center"/>
            <w:hideMark/>
          </w:tcPr>
          <w:p w14:paraId="615D2E06" w14:textId="77777777" w:rsidR="008D4712" w:rsidRPr="00AF1C53" w:rsidRDefault="008D4712" w:rsidP="00060964">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4EBB775E" w14:textId="77777777" w:rsidR="008D4712" w:rsidRPr="00AF1C53" w:rsidRDefault="008D4712" w:rsidP="00060964">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8DF2D2A" w14:textId="77777777" w:rsidR="008D4712" w:rsidRPr="00AF1C53" w:rsidRDefault="008D4712" w:rsidP="00060964">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4D459D4" w14:textId="77777777" w:rsidR="008D4712" w:rsidRPr="00AF1C53" w:rsidRDefault="008D4712" w:rsidP="00060964">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1187155A" w14:textId="77777777" w:rsidR="008D4712" w:rsidRPr="00AF1C53" w:rsidRDefault="008D4712" w:rsidP="00060964">
            <w:pPr>
              <w:rPr>
                <w:rFonts w:ascii="Arial" w:hAnsi="Arial" w:cs="Arial"/>
                <w:color w:val="002060"/>
                <w:sz w:val="17"/>
                <w:szCs w:val="17"/>
              </w:rPr>
            </w:pPr>
          </w:p>
        </w:tc>
      </w:tr>
      <w:tr w:rsidR="008D4712" w:rsidRPr="00AF1C53" w14:paraId="1C015CFE" w14:textId="77777777" w:rsidTr="00060964">
        <w:trPr>
          <w:trHeight w:val="240"/>
        </w:trPr>
        <w:tc>
          <w:tcPr>
            <w:tcW w:w="582" w:type="dxa"/>
            <w:vMerge/>
            <w:tcBorders>
              <w:left w:val="nil"/>
              <w:bottom w:val="single" w:sz="4" w:space="0" w:color="auto"/>
              <w:right w:val="single" w:sz="4" w:space="0" w:color="000000"/>
            </w:tcBorders>
          </w:tcPr>
          <w:p w14:paraId="7F3057B0" w14:textId="77777777" w:rsidR="008D4712" w:rsidRPr="00AF1C53" w:rsidRDefault="008D4712" w:rsidP="00060964">
            <w:pP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CA0F54B" w14:textId="77777777" w:rsidR="008D4712" w:rsidRPr="00186711" w:rsidRDefault="008D4712" w:rsidP="00060964">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8</w:t>
            </w:r>
            <w:r>
              <w:rPr>
                <w:rFonts w:ascii="Arial" w:hAnsi="Arial" w:cs="Arial"/>
                <w:i/>
                <w:color w:val="002060"/>
                <w:sz w:val="22"/>
                <w:szCs w:val="22"/>
              </w:rPr>
              <w:t xml:space="preserve"> </w:t>
            </w:r>
            <w:r>
              <w:rPr>
                <w:rFonts w:ascii="Arial" w:hAnsi="Arial" w:cs="Arial"/>
                <w:b/>
                <w:bCs/>
                <w:iCs/>
                <w:color w:val="002060"/>
                <w:sz w:val="22"/>
                <w:szCs w:val="22"/>
              </w:rPr>
              <w:t>AVENALE</w:t>
            </w:r>
          </w:p>
        </w:tc>
        <w:tc>
          <w:tcPr>
            <w:tcW w:w="2372" w:type="dxa"/>
            <w:tcBorders>
              <w:top w:val="nil"/>
              <w:left w:val="nil"/>
              <w:right w:val="nil"/>
            </w:tcBorders>
            <w:shd w:val="clear" w:color="auto" w:fill="auto"/>
            <w:noWrap/>
            <w:vAlign w:val="center"/>
            <w:hideMark/>
          </w:tcPr>
          <w:p w14:paraId="45EF2FEA" w14:textId="77777777" w:rsidR="008D4712" w:rsidRPr="00AF1C53" w:rsidRDefault="008D4712" w:rsidP="00060964">
            <w:pPr>
              <w:rPr>
                <w:rFonts w:ascii="Arial" w:hAnsi="Arial" w:cs="Arial"/>
                <w:color w:val="002060"/>
              </w:rPr>
            </w:pPr>
          </w:p>
        </w:tc>
        <w:tc>
          <w:tcPr>
            <w:tcW w:w="207" w:type="dxa"/>
            <w:tcBorders>
              <w:top w:val="nil"/>
              <w:left w:val="nil"/>
              <w:right w:val="nil"/>
            </w:tcBorders>
            <w:shd w:val="clear" w:color="auto" w:fill="auto"/>
            <w:noWrap/>
            <w:vAlign w:val="center"/>
            <w:hideMark/>
          </w:tcPr>
          <w:p w14:paraId="040DEC9E" w14:textId="77777777" w:rsidR="008D4712" w:rsidRPr="00AF1C53" w:rsidRDefault="008D4712" w:rsidP="00060964">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253B1D40" w14:textId="77777777" w:rsidR="008D4712" w:rsidRPr="00AF1C53" w:rsidRDefault="008D4712" w:rsidP="00060964">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67DDEE66" w14:textId="77777777" w:rsidR="008D4712" w:rsidRPr="00AF1C53" w:rsidRDefault="008D4712" w:rsidP="00060964">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480FAA34" w14:textId="77777777" w:rsidR="008D4712" w:rsidRPr="00AF1C53" w:rsidRDefault="008D4712" w:rsidP="00060964">
            <w:pPr>
              <w:rPr>
                <w:rFonts w:ascii="Arial" w:hAnsi="Arial" w:cs="Arial"/>
                <w:color w:val="002060"/>
                <w:sz w:val="17"/>
                <w:szCs w:val="17"/>
              </w:rPr>
            </w:pPr>
          </w:p>
        </w:tc>
      </w:tr>
    </w:tbl>
    <w:p w14:paraId="7B59366A" w14:textId="77777777" w:rsidR="008D4712" w:rsidRPr="00AF1C53" w:rsidRDefault="008D4712" w:rsidP="008D4712">
      <w:pPr>
        <w:pStyle w:val="Corpodeltesto21"/>
        <w:rPr>
          <w:rFonts w:ascii="Arial" w:hAnsi="Arial" w:cs="Arial"/>
          <w:color w:val="002060"/>
          <w:sz w:val="22"/>
          <w:szCs w:val="22"/>
        </w:rPr>
      </w:pPr>
      <w:r w:rsidRPr="00AF1C53">
        <w:rPr>
          <w:rFonts w:ascii="Arial" w:hAnsi="Arial" w:cs="Arial"/>
          <w:color w:val="002060"/>
          <w:sz w:val="22"/>
          <w:szCs w:val="22"/>
        </w:rPr>
        <w:t xml:space="preserve"> </w:t>
      </w:r>
    </w:p>
    <w:p w14:paraId="28897EEA" w14:textId="77777777" w:rsidR="008D4712" w:rsidRPr="005B250D" w:rsidRDefault="008D4712" w:rsidP="008D4712">
      <w:pPr>
        <w:rPr>
          <w:rFonts w:ascii="Arial" w:hAnsi="Arial" w:cs="Arial"/>
          <w:b/>
          <w:color w:val="002060"/>
          <w:sz w:val="22"/>
          <w:szCs w:val="22"/>
        </w:rPr>
      </w:pPr>
      <w:r w:rsidRPr="005B250D">
        <w:rPr>
          <w:rFonts w:ascii="Arial" w:hAnsi="Arial" w:cs="Arial"/>
          <w:b/>
          <w:color w:val="002060"/>
          <w:sz w:val="22"/>
          <w:szCs w:val="22"/>
        </w:rPr>
        <w:t>QUARTI DI FINALE</w:t>
      </w:r>
    </w:p>
    <w:p w14:paraId="3DD69AF8" w14:textId="77777777" w:rsidR="008D4712" w:rsidRPr="005B250D" w:rsidRDefault="008D4712" w:rsidP="008D4712">
      <w:pPr>
        <w:rPr>
          <w:rFonts w:ascii="Arial" w:hAnsi="Arial" w:cs="Arial"/>
          <w:b/>
          <w:i/>
          <w:color w:val="002060"/>
          <w:sz w:val="22"/>
          <w:szCs w:val="22"/>
        </w:rPr>
      </w:pPr>
      <w:r w:rsidRPr="005B250D">
        <w:rPr>
          <w:rFonts w:ascii="Arial" w:hAnsi="Arial" w:cs="Arial"/>
          <w:b/>
          <w:i/>
          <w:color w:val="002060"/>
          <w:sz w:val="22"/>
          <w:szCs w:val="22"/>
        </w:rPr>
        <w:t xml:space="preserve">GIOVEDI’ </w:t>
      </w:r>
      <w:r>
        <w:rPr>
          <w:rFonts w:ascii="Arial" w:hAnsi="Arial" w:cs="Arial"/>
          <w:b/>
          <w:i/>
          <w:color w:val="002060"/>
          <w:sz w:val="22"/>
          <w:szCs w:val="22"/>
        </w:rPr>
        <w:t>4</w:t>
      </w:r>
      <w:r w:rsidRPr="005B250D">
        <w:rPr>
          <w:rFonts w:ascii="Arial" w:hAnsi="Arial" w:cs="Arial"/>
          <w:b/>
          <w:i/>
          <w:color w:val="002060"/>
          <w:sz w:val="22"/>
          <w:szCs w:val="22"/>
        </w:rPr>
        <w:t xml:space="preserve"> GENNAIO 202</w:t>
      </w:r>
      <w:r>
        <w:rPr>
          <w:rFonts w:ascii="Arial" w:hAnsi="Arial" w:cs="Arial"/>
          <w:b/>
          <w:i/>
          <w:color w:val="002060"/>
          <w:sz w:val="22"/>
          <w:szCs w:val="22"/>
        </w:rPr>
        <w:t>4</w:t>
      </w:r>
    </w:p>
    <w:p w14:paraId="6D03EC44" w14:textId="77777777" w:rsidR="008D4712" w:rsidRDefault="008D4712" w:rsidP="008D4712">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5</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1</w:t>
      </w:r>
    </w:p>
    <w:p w14:paraId="4A8BD42E" w14:textId="77777777" w:rsidR="008D4712" w:rsidRPr="00186711" w:rsidRDefault="008D4712" w:rsidP="008D4712">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186711">
        <w:rPr>
          <w:rFonts w:ascii="Arial" w:hAnsi="Arial" w:cs="Arial"/>
          <w:b/>
          <w:bCs/>
          <w:color w:val="002060"/>
          <w:sz w:val="22"/>
          <w:szCs w:val="22"/>
        </w:rPr>
        <w:t>NUOVA JUVENTINA FFC – PIANACCIO</w:t>
      </w:r>
    </w:p>
    <w:p w14:paraId="7157BCB4" w14:textId="77777777" w:rsidR="008D4712" w:rsidRPr="005B250D" w:rsidRDefault="008D4712" w:rsidP="008D4712">
      <w:pPr>
        <w:rPr>
          <w:rFonts w:ascii="Arial" w:hAnsi="Arial" w:cs="Arial"/>
          <w:color w:val="002060"/>
          <w:sz w:val="22"/>
          <w:szCs w:val="22"/>
        </w:rPr>
      </w:pPr>
      <w:r w:rsidRPr="005B250D">
        <w:rPr>
          <w:rFonts w:ascii="Arial" w:hAnsi="Arial" w:cs="Arial"/>
          <w:color w:val="002060"/>
          <w:sz w:val="22"/>
          <w:szCs w:val="22"/>
        </w:rPr>
        <w:tab/>
      </w:r>
    </w:p>
    <w:p w14:paraId="4DEF36FB" w14:textId="77777777" w:rsidR="008D4712" w:rsidRPr="005B250D" w:rsidRDefault="008D4712" w:rsidP="008D4712">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7</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 xml:space="preserve">O DI FINALE </w:t>
      </w:r>
      <w:r w:rsidRPr="005B250D">
        <w:rPr>
          <w:rFonts w:ascii="Arial" w:hAnsi="Arial" w:cs="Arial"/>
          <w:color w:val="002060"/>
          <w:sz w:val="22"/>
          <w:szCs w:val="22"/>
        </w:rPr>
        <w:t>GARA N° 2</w:t>
      </w:r>
    </w:p>
    <w:p w14:paraId="6D1D231B" w14:textId="77777777" w:rsidR="008D4712" w:rsidRPr="00186711" w:rsidRDefault="008D4712" w:rsidP="008D4712">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186711">
        <w:rPr>
          <w:rFonts w:ascii="Arial" w:hAnsi="Arial" w:cs="Arial"/>
          <w:b/>
          <w:bCs/>
          <w:color w:val="002060"/>
          <w:sz w:val="22"/>
          <w:szCs w:val="22"/>
        </w:rPr>
        <w:t>POL.CAGLI SPORT ASSOCIATI – PIETRALACROCE 73</w:t>
      </w:r>
    </w:p>
    <w:p w14:paraId="11D8C08B" w14:textId="77777777" w:rsidR="008D4712" w:rsidRDefault="008D4712" w:rsidP="008D4712">
      <w:pPr>
        <w:rPr>
          <w:rFonts w:ascii="Arial" w:hAnsi="Arial" w:cs="Arial"/>
          <w:color w:val="002060"/>
          <w:sz w:val="22"/>
          <w:szCs w:val="22"/>
        </w:rPr>
      </w:pPr>
    </w:p>
    <w:p w14:paraId="435F402E" w14:textId="77777777" w:rsidR="008D4712" w:rsidRPr="005B250D" w:rsidRDefault="008D4712" w:rsidP="008D4712">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9</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3</w:t>
      </w:r>
    </w:p>
    <w:p w14:paraId="382DFA94" w14:textId="77777777" w:rsidR="008D4712" w:rsidRPr="00186711" w:rsidRDefault="008D4712" w:rsidP="008D4712">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186711">
        <w:rPr>
          <w:rFonts w:ascii="Arial" w:hAnsi="Arial" w:cs="Arial"/>
          <w:b/>
          <w:bCs/>
          <w:color w:val="002060"/>
          <w:sz w:val="22"/>
          <w:szCs w:val="22"/>
        </w:rPr>
        <w:t>GAGLIOLE F.C. – FUTSAL CASELLE</w:t>
      </w:r>
    </w:p>
    <w:p w14:paraId="56F2DFBF" w14:textId="77777777" w:rsidR="008D4712" w:rsidRDefault="008D4712" w:rsidP="008D4712">
      <w:pPr>
        <w:rPr>
          <w:rFonts w:ascii="Arial" w:hAnsi="Arial" w:cs="Arial"/>
          <w:color w:val="002060"/>
          <w:sz w:val="22"/>
          <w:szCs w:val="22"/>
        </w:rPr>
      </w:pPr>
    </w:p>
    <w:p w14:paraId="3E7E9660" w14:textId="77777777" w:rsidR="008D4712" w:rsidRPr="005B250D" w:rsidRDefault="008D4712" w:rsidP="008D4712">
      <w:pPr>
        <w:rPr>
          <w:rFonts w:ascii="Arial" w:hAnsi="Arial" w:cs="Arial"/>
          <w:color w:val="002060"/>
          <w:sz w:val="22"/>
          <w:szCs w:val="22"/>
        </w:rPr>
      </w:pPr>
      <w:r w:rsidRPr="005B250D">
        <w:rPr>
          <w:rFonts w:ascii="Arial" w:hAnsi="Arial" w:cs="Arial"/>
          <w:color w:val="002060"/>
          <w:sz w:val="22"/>
          <w:szCs w:val="22"/>
        </w:rPr>
        <w:t>ORE 2</w:t>
      </w:r>
      <w:r>
        <w:rPr>
          <w:rFonts w:ascii="Arial" w:hAnsi="Arial" w:cs="Arial"/>
          <w:color w:val="002060"/>
          <w:sz w:val="22"/>
          <w:szCs w:val="22"/>
        </w:rPr>
        <w:t>1</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4</w:t>
      </w:r>
    </w:p>
    <w:p w14:paraId="195BC19C" w14:textId="77777777" w:rsidR="008D4712" w:rsidRPr="00186711" w:rsidRDefault="008D4712" w:rsidP="008D4712">
      <w:pPr>
        <w:pStyle w:val="Corpodeltesto21"/>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186711">
        <w:rPr>
          <w:rFonts w:ascii="Arial" w:hAnsi="Arial" w:cs="Arial"/>
          <w:b/>
          <w:bCs/>
          <w:color w:val="002060"/>
          <w:sz w:val="22"/>
          <w:szCs w:val="22"/>
        </w:rPr>
        <w:t>JESI – AVENALE</w:t>
      </w:r>
    </w:p>
    <w:p w14:paraId="701F4440" w14:textId="77777777" w:rsidR="008D4712" w:rsidRPr="00AF1C53" w:rsidRDefault="008D4712" w:rsidP="008D4712">
      <w:pPr>
        <w:pStyle w:val="Corpodeltesto21"/>
        <w:rPr>
          <w:rFonts w:ascii="Arial" w:hAnsi="Arial" w:cs="Arial"/>
          <w:color w:val="002060"/>
          <w:sz w:val="22"/>
          <w:szCs w:val="22"/>
        </w:rPr>
      </w:pPr>
    </w:p>
    <w:p w14:paraId="7A8A4F7F" w14:textId="77777777" w:rsidR="008D4712" w:rsidRPr="005B250D" w:rsidRDefault="008D4712" w:rsidP="008D4712">
      <w:pPr>
        <w:rPr>
          <w:rFonts w:ascii="Arial" w:hAnsi="Arial" w:cs="Arial"/>
          <w:b/>
          <w:color w:val="002060"/>
          <w:sz w:val="22"/>
          <w:szCs w:val="22"/>
        </w:rPr>
      </w:pPr>
      <w:r w:rsidRPr="005B250D">
        <w:rPr>
          <w:rFonts w:ascii="Arial" w:hAnsi="Arial" w:cs="Arial"/>
          <w:b/>
          <w:color w:val="002060"/>
          <w:sz w:val="22"/>
          <w:szCs w:val="22"/>
        </w:rPr>
        <w:t>SEMIFINALI</w:t>
      </w:r>
    </w:p>
    <w:p w14:paraId="2718ABE8" w14:textId="77777777" w:rsidR="008D4712" w:rsidRPr="005B250D" w:rsidRDefault="008D4712" w:rsidP="008D4712">
      <w:pPr>
        <w:rPr>
          <w:rFonts w:ascii="Arial" w:hAnsi="Arial" w:cs="Arial"/>
          <w:b/>
          <w:i/>
          <w:color w:val="002060"/>
          <w:sz w:val="22"/>
          <w:szCs w:val="22"/>
        </w:rPr>
      </w:pPr>
      <w:r w:rsidRPr="005B250D">
        <w:rPr>
          <w:rFonts w:ascii="Arial" w:hAnsi="Arial" w:cs="Arial"/>
          <w:b/>
          <w:i/>
          <w:color w:val="002060"/>
          <w:sz w:val="22"/>
          <w:szCs w:val="22"/>
        </w:rPr>
        <w:t xml:space="preserve">SABATO </w:t>
      </w:r>
      <w:r>
        <w:rPr>
          <w:rFonts w:ascii="Arial" w:hAnsi="Arial" w:cs="Arial"/>
          <w:b/>
          <w:i/>
          <w:color w:val="002060"/>
          <w:sz w:val="22"/>
          <w:szCs w:val="22"/>
        </w:rPr>
        <w:t>6</w:t>
      </w:r>
      <w:r w:rsidRPr="005B250D">
        <w:rPr>
          <w:rFonts w:ascii="Arial" w:hAnsi="Arial" w:cs="Arial"/>
          <w:b/>
          <w:i/>
          <w:color w:val="002060"/>
          <w:sz w:val="22"/>
          <w:szCs w:val="22"/>
        </w:rPr>
        <w:t xml:space="preserve"> GENNAIO 202</w:t>
      </w:r>
      <w:r>
        <w:rPr>
          <w:rFonts w:ascii="Arial" w:hAnsi="Arial" w:cs="Arial"/>
          <w:b/>
          <w:i/>
          <w:color w:val="002060"/>
          <w:sz w:val="22"/>
          <w:szCs w:val="22"/>
        </w:rPr>
        <w:t>4</w:t>
      </w:r>
    </w:p>
    <w:p w14:paraId="7887A4FE" w14:textId="77777777" w:rsidR="008D4712" w:rsidRPr="005B250D" w:rsidRDefault="008D4712" w:rsidP="008D4712">
      <w:pPr>
        <w:rPr>
          <w:rFonts w:ascii="Arial" w:hAnsi="Arial" w:cs="Arial"/>
          <w:color w:val="002060"/>
          <w:sz w:val="22"/>
          <w:szCs w:val="22"/>
        </w:rPr>
      </w:pPr>
      <w:r w:rsidRPr="005B250D">
        <w:rPr>
          <w:rFonts w:ascii="Arial" w:hAnsi="Arial" w:cs="Arial"/>
          <w:color w:val="002060"/>
          <w:sz w:val="22"/>
          <w:szCs w:val="22"/>
        </w:rPr>
        <w:t>ORE 19:</w:t>
      </w:r>
      <w:r>
        <w:rPr>
          <w:rFonts w:ascii="Arial" w:hAnsi="Arial" w:cs="Arial"/>
          <w:color w:val="002060"/>
          <w:sz w:val="22"/>
          <w:szCs w:val="22"/>
        </w:rPr>
        <w:t>0</w:t>
      </w:r>
      <w:r w:rsidRPr="005B250D">
        <w:rPr>
          <w:rFonts w:ascii="Arial" w:hAnsi="Arial" w:cs="Arial"/>
          <w:color w:val="002060"/>
          <w:sz w:val="22"/>
          <w:szCs w:val="22"/>
        </w:rPr>
        <w:t>0</w:t>
      </w:r>
      <w:r w:rsidRPr="005B250D">
        <w:rPr>
          <w:rFonts w:ascii="Arial" w:hAnsi="Arial" w:cs="Arial"/>
          <w:color w:val="002060"/>
          <w:sz w:val="22"/>
          <w:szCs w:val="22"/>
        </w:rPr>
        <w:tab/>
        <w:t>SEMIFINALE GARA N° 1 (vincente quarti gara n° 1</w:t>
      </w:r>
      <w:r>
        <w:rPr>
          <w:rFonts w:ascii="Arial" w:hAnsi="Arial" w:cs="Arial"/>
          <w:color w:val="002060"/>
          <w:sz w:val="22"/>
          <w:szCs w:val="22"/>
        </w:rPr>
        <w:t xml:space="preserve"> – </w:t>
      </w:r>
      <w:r w:rsidRPr="005B250D">
        <w:rPr>
          <w:rFonts w:ascii="Arial" w:hAnsi="Arial" w:cs="Arial"/>
          <w:color w:val="002060"/>
          <w:sz w:val="22"/>
          <w:szCs w:val="22"/>
        </w:rPr>
        <w:t>vincente quarti gara n° 2)</w:t>
      </w:r>
    </w:p>
    <w:p w14:paraId="06D18995" w14:textId="77777777" w:rsidR="008D4712" w:rsidRPr="005B250D" w:rsidRDefault="008D4712" w:rsidP="008D4712">
      <w:pPr>
        <w:rPr>
          <w:rFonts w:ascii="Arial" w:hAnsi="Arial" w:cs="Arial"/>
          <w:color w:val="002060"/>
          <w:sz w:val="22"/>
          <w:szCs w:val="22"/>
        </w:rPr>
      </w:pPr>
      <w:r w:rsidRPr="005B250D">
        <w:rPr>
          <w:rFonts w:ascii="Arial" w:hAnsi="Arial" w:cs="Arial"/>
          <w:color w:val="002060"/>
          <w:sz w:val="22"/>
          <w:szCs w:val="22"/>
        </w:rPr>
        <w:t>ORE 21:</w:t>
      </w:r>
      <w:r>
        <w:rPr>
          <w:rFonts w:ascii="Arial" w:hAnsi="Arial" w:cs="Arial"/>
          <w:color w:val="002060"/>
          <w:sz w:val="22"/>
          <w:szCs w:val="22"/>
        </w:rPr>
        <w:t>0</w:t>
      </w:r>
      <w:r w:rsidRPr="005B250D">
        <w:rPr>
          <w:rFonts w:ascii="Arial" w:hAnsi="Arial" w:cs="Arial"/>
          <w:color w:val="002060"/>
          <w:sz w:val="22"/>
          <w:szCs w:val="22"/>
        </w:rPr>
        <w:t>0</w:t>
      </w:r>
      <w:r w:rsidRPr="005B250D">
        <w:rPr>
          <w:rFonts w:ascii="Arial" w:hAnsi="Arial" w:cs="Arial"/>
          <w:color w:val="002060"/>
          <w:sz w:val="22"/>
          <w:szCs w:val="22"/>
        </w:rPr>
        <w:tab/>
        <w:t>SEMIFINALE GARA N° 2 (vincente quarti gara n° 3</w:t>
      </w:r>
      <w:r>
        <w:rPr>
          <w:rFonts w:ascii="Arial" w:hAnsi="Arial" w:cs="Arial"/>
          <w:color w:val="002060"/>
          <w:sz w:val="22"/>
          <w:szCs w:val="22"/>
        </w:rPr>
        <w:t xml:space="preserve"> – </w:t>
      </w:r>
      <w:r w:rsidRPr="005B250D">
        <w:rPr>
          <w:rFonts w:ascii="Arial" w:hAnsi="Arial" w:cs="Arial"/>
          <w:color w:val="002060"/>
          <w:sz w:val="22"/>
          <w:szCs w:val="22"/>
        </w:rPr>
        <w:t>vincente quarti gara n° 4)</w:t>
      </w:r>
    </w:p>
    <w:p w14:paraId="2F97BC6C" w14:textId="77777777" w:rsidR="008D4712" w:rsidRPr="005B250D" w:rsidRDefault="008D4712" w:rsidP="008D4712">
      <w:pPr>
        <w:pStyle w:val="Corpodeltesto21"/>
        <w:rPr>
          <w:rFonts w:ascii="Arial" w:hAnsi="Arial" w:cs="Arial"/>
          <w:color w:val="002060"/>
          <w:sz w:val="22"/>
          <w:szCs w:val="22"/>
        </w:rPr>
      </w:pPr>
    </w:p>
    <w:p w14:paraId="6B2443EA" w14:textId="77777777" w:rsidR="008D4712" w:rsidRPr="005B250D" w:rsidRDefault="008D4712" w:rsidP="008D4712">
      <w:pPr>
        <w:rPr>
          <w:rFonts w:ascii="Arial" w:hAnsi="Arial" w:cs="Arial"/>
          <w:b/>
          <w:color w:val="002060"/>
          <w:sz w:val="22"/>
          <w:szCs w:val="22"/>
        </w:rPr>
      </w:pPr>
      <w:r w:rsidRPr="005B250D">
        <w:rPr>
          <w:rFonts w:ascii="Arial" w:hAnsi="Arial" w:cs="Arial"/>
          <w:b/>
          <w:color w:val="002060"/>
          <w:sz w:val="22"/>
          <w:szCs w:val="22"/>
        </w:rPr>
        <w:t>FINALE</w:t>
      </w:r>
    </w:p>
    <w:p w14:paraId="694E4930" w14:textId="77777777" w:rsidR="008D4712" w:rsidRPr="005B250D" w:rsidRDefault="008D4712" w:rsidP="008D4712">
      <w:pPr>
        <w:rPr>
          <w:rFonts w:ascii="Arial" w:hAnsi="Arial" w:cs="Arial"/>
          <w:b/>
          <w:i/>
          <w:color w:val="002060"/>
          <w:sz w:val="22"/>
          <w:szCs w:val="22"/>
        </w:rPr>
      </w:pPr>
      <w:r w:rsidRPr="005B250D">
        <w:rPr>
          <w:rFonts w:ascii="Arial" w:hAnsi="Arial" w:cs="Arial"/>
          <w:b/>
          <w:i/>
          <w:color w:val="002060"/>
          <w:sz w:val="22"/>
          <w:szCs w:val="22"/>
        </w:rPr>
        <w:t xml:space="preserve">DOMENICA </w:t>
      </w:r>
      <w:r>
        <w:rPr>
          <w:rFonts w:ascii="Arial" w:hAnsi="Arial" w:cs="Arial"/>
          <w:b/>
          <w:i/>
          <w:color w:val="002060"/>
          <w:sz w:val="22"/>
          <w:szCs w:val="22"/>
        </w:rPr>
        <w:t>7</w:t>
      </w:r>
      <w:r w:rsidRPr="005B250D">
        <w:rPr>
          <w:rFonts w:ascii="Arial" w:hAnsi="Arial" w:cs="Arial"/>
          <w:b/>
          <w:i/>
          <w:color w:val="002060"/>
          <w:sz w:val="22"/>
          <w:szCs w:val="22"/>
        </w:rPr>
        <w:t xml:space="preserve"> GENNAIO 202</w:t>
      </w:r>
      <w:r>
        <w:rPr>
          <w:rFonts w:ascii="Arial" w:hAnsi="Arial" w:cs="Arial"/>
          <w:b/>
          <w:i/>
          <w:color w:val="002060"/>
          <w:sz w:val="22"/>
          <w:szCs w:val="22"/>
        </w:rPr>
        <w:t>4</w:t>
      </w:r>
    </w:p>
    <w:p w14:paraId="7B5AA6E7" w14:textId="77777777" w:rsidR="008D4712" w:rsidRPr="005B250D" w:rsidRDefault="008D4712" w:rsidP="008D4712">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8</w:t>
      </w:r>
      <w:r w:rsidRPr="005B250D">
        <w:rPr>
          <w:rFonts w:ascii="Arial" w:hAnsi="Arial" w:cs="Arial"/>
          <w:color w:val="002060"/>
          <w:sz w:val="22"/>
          <w:szCs w:val="22"/>
        </w:rPr>
        <w:t>:</w:t>
      </w:r>
      <w:r>
        <w:rPr>
          <w:rFonts w:ascii="Arial" w:hAnsi="Arial" w:cs="Arial"/>
          <w:color w:val="002060"/>
          <w:sz w:val="22"/>
          <w:szCs w:val="22"/>
        </w:rPr>
        <w:t>30</w:t>
      </w:r>
      <w:r w:rsidRPr="005B250D">
        <w:rPr>
          <w:rFonts w:ascii="Arial" w:hAnsi="Arial" w:cs="Arial"/>
          <w:color w:val="002060"/>
          <w:sz w:val="22"/>
          <w:szCs w:val="22"/>
        </w:rPr>
        <w:tab/>
        <w:t xml:space="preserve">FINALE (vincente semifinale gara n° 1 </w:t>
      </w:r>
      <w:r>
        <w:rPr>
          <w:rFonts w:ascii="Arial" w:hAnsi="Arial" w:cs="Arial"/>
          <w:color w:val="002060"/>
          <w:sz w:val="22"/>
          <w:szCs w:val="22"/>
        </w:rPr>
        <w:t>–</w:t>
      </w:r>
      <w:r w:rsidRPr="005B250D">
        <w:rPr>
          <w:rFonts w:ascii="Arial" w:hAnsi="Arial" w:cs="Arial"/>
          <w:color w:val="002060"/>
          <w:sz w:val="22"/>
          <w:szCs w:val="22"/>
        </w:rPr>
        <w:t xml:space="preserve"> vincente semifinale gara</w:t>
      </w:r>
      <w:r w:rsidRPr="005B250D">
        <w:rPr>
          <w:rFonts w:ascii="Arial" w:hAnsi="Arial" w:cs="Arial"/>
          <w:color w:val="002060"/>
          <w:sz w:val="22"/>
          <w:szCs w:val="22"/>
        </w:rPr>
        <w:tab/>
        <w:t>n° 2)</w:t>
      </w:r>
    </w:p>
    <w:p w14:paraId="5FC1DE68" w14:textId="77777777" w:rsidR="008D4712" w:rsidRDefault="008D4712" w:rsidP="008D4712">
      <w:pPr>
        <w:pStyle w:val="Corpodeltesto21"/>
        <w:rPr>
          <w:rFonts w:ascii="Arial" w:hAnsi="Arial" w:cs="Arial"/>
          <w:color w:val="002060"/>
          <w:sz w:val="22"/>
          <w:szCs w:val="22"/>
        </w:rPr>
      </w:pPr>
    </w:p>
    <w:p w14:paraId="2B7E2A9A" w14:textId="77777777" w:rsidR="008D4712" w:rsidRPr="00923679" w:rsidRDefault="008D4712" w:rsidP="008D4712">
      <w:pPr>
        <w:pStyle w:val="Corpodeltesto21"/>
        <w:rPr>
          <w:rFonts w:ascii="Arial" w:hAnsi="Arial" w:cs="Arial"/>
          <w:b/>
          <w:bCs/>
          <w:i/>
          <w:iCs/>
          <w:color w:val="002060"/>
          <w:sz w:val="22"/>
          <w:szCs w:val="22"/>
        </w:rPr>
      </w:pPr>
      <w:r w:rsidRPr="00923679">
        <w:rPr>
          <w:rFonts w:ascii="Arial" w:hAnsi="Arial" w:cs="Arial"/>
          <w:b/>
          <w:bCs/>
          <w:i/>
          <w:iCs/>
          <w:color w:val="002060"/>
          <w:sz w:val="22"/>
          <w:szCs w:val="22"/>
        </w:rPr>
        <w:t xml:space="preserve">TEMPO </w:t>
      </w:r>
      <w:r>
        <w:rPr>
          <w:rFonts w:ascii="Arial" w:hAnsi="Arial" w:cs="Arial"/>
          <w:b/>
          <w:bCs/>
          <w:i/>
          <w:iCs/>
          <w:color w:val="002060"/>
          <w:sz w:val="22"/>
          <w:szCs w:val="22"/>
        </w:rPr>
        <w:t>DI GIUOCO</w:t>
      </w:r>
    </w:p>
    <w:p w14:paraId="22352239" w14:textId="77777777" w:rsidR="008D4712" w:rsidRPr="00CC16DC" w:rsidRDefault="008D4712" w:rsidP="008D4712">
      <w:pPr>
        <w:pStyle w:val="Nessunaspaziatura"/>
        <w:jc w:val="both"/>
        <w:rPr>
          <w:rFonts w:ascii="Arial" w:hAnsi="Arial" w:cs="Arial"/>
          <w:color w:val="002060"/>
        </w:rPr>
      </w:pPr>
      <w:proofErr w:type="gramStart"/>
      <w:r>
        <w:rPr>
          <w:rFonts w:ascii="Arial" w:hAnsi="Arial" w:cs="Arial"/>
          <w:color w:val="002060"/>
        </w:rPr>
        <w:t xml:space="preserve">Le partite della </w:t>
      </w:r>
      <w:r>
        <w:rPr>
          <w:rFonts w:ascii="Arial" w:hAnsi="Arial" w:cs="Arial"/>
          <w:b/>
          <w:color w:val="002060"/>
        </w:rPr>
        <w:t>Coppa Italia Serie C</w:t>
      </w:r>
      <w:r w:rsidRPr="00CC16DC">
        <w:rPr>
          <w:rFonts w:ascii="Arial" w:hAnsi="Arial" w:cs="Arial"/>
          <w:color w:val="002060"/>
        </w:rPr>
        <w:t>,</w:t>
      </w:r>
      <w:proofErr w:type="gramEnd"/>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14:paraId="6B6EBB19" w14:textId="77777777" w:rsidR="008D4712" w:rsidRPr="00AF1C53" w:rsidRDefault="008D4712" w:rsidP="008D4712">
      <w:pPr>
        <w:pStyle w:val="Corpodeltesto21"/>
        <w:rPr>
          <w:rFonts w:ascii="Arial" w:hAnsi="Arial" w:cs="Arial"/>
          <w:color w:val="002060"/>
          <w:sz w:val="22"/>
          <w:szCs w:val="22"/>
        </w:rPr>
      </w:pPr>
    </w:p>
    <w:p w14:paraId="120C987C" w14:textId="77777777" w:rsidR="008D4712" w:rsidRPr="00AF1C53" w:rsidRDefault="008D4712" w:rsidP="008D4712">
      <w:pPr>
        <w:pStyle w:val="Corpodeltesto21"/>
        <w:rPr>
          <w:rFonts w:ascii="Arial" w:hAnsi="Arial" w:cs="Arial"/>
          <w:color w:val="002060"/>
          <w:sz w:val="22"/>
          <w:szCs w:val="22"/>
        </w:rPr>
      </w:pPr>
    </w:p>
    <w:p w14:paraId="08427DD4" w14:textId="77777777" w:rsidR="008D4712" w:rsidRPr="00AF1C53" w:rsidRDefault="008D4712" w:rsidP="008D4712">
      <w:pPr>
        <w:jc w:val="center"/>
        <w:rPr>
          <w:rFonts w:ascii="Arial" w:hAnsi="Arial" w:cs="Arial"/>
          <w:b/>
          <w:color w:val="002060"/>
          <w:sz w:val="22"/>
          <w:szCs w:val="22"/>
          <w:u w:val="single"/>
        </w:rPr>
      </w:pPr>
      <w:r w:rsidRPr="00AF1C53">
        <w:rPr>
          <w:rFonts w:ascii="Arial" w:hAnsi="Arial" w:cs="Arial"/>
          <w:b/>
          <w:color w:val="002060"/>
          <w:sz w:val="22"/>
          <w:szCs w:val="22"/>
          <w:u w:val="single"/>
        </w:rPr>
        <w:t xml:space="preserve">COPPA ITALIA SERIE C FEMMINILE </w:t>
      </w:r>
    </w:p>
    <w:p w14:paraId="79E1EB01" w14:textId="77777777" w:rsidR="008D4712" w:rsidRPr="00AF1C53" w:rsidRDefault="008D4712" w:rsidP="008D4712">
      <w:pPr>
        <w:rPr>
          <w:rFonts w:ascii="Arial" w:hAnsi="Arial" w:cs="Arial"/>
          <w:color w:val="002060"/>
          <w:sz w:val="22"/>
          <w:szCs w:val="22"/>
        </w:rPr>
      </w:pPr>
    </w:p>
    <w:p w14:paraId="6B018005" w14:textId="77777777" w:rsidR="008D4712" w:rsidRPr="00AF1C53" w:rsidRDefault="008D4712" w:rsidP="008D4712">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339926FE" w14:textId="77777777" w:rsidR="008D4712" w:rsidRPr="00AF1C53" w:rsidRDefault="008D4712" w:rsidP="008D4712">
      <w:pPr>
        <w:pStyle w:val="Corpodeltesto21"/>
        <w:rPr>
          <w:rFonts w:ascii="Arial" w:hAnsi="Arial" w:cs="Arial"/>
          <w:color w:val="002060"/>
          <w:sz w:val="22"/>
          <w:szCs w:val="22"/>
        </w:rPr>
      </w:pPr>
    </w:p>
    <w:p w14:paraId="1579BCC3" w14:textId="77777777" w:rsidR="008D4712" w:rsidRPr="00286E81" w:rsidRDefault="008D4712" w:rsidP="008D4712">
      <w:pPr>
        <w:rPr>
          <w:rFonts w:ascii="Arial" w:eastAsia="Lucida Sans Unicode" w:hAnsi="Arial" w:cs="Arial"/>
          <w:b/>
          <w:color w:val="002060"/>
          <w:kern w:val="1"/>
          <w:sz w:val="22"/>
          <w:szCs w:val="22"/>
        </w:rPr>
      </w:pPr>
      <w:proofErr w:type="gramStart"/>
      <w:r w:rsidRPr="00286E81">
        <w:rPr>
          <w:rFonts w:ascii="Arial" w:eastAsia="Lucida Sans Unicode" w:hAnsi="Arial" w:cs="Arial"/>
          <w:b/>
          <w:color w:val="002060"/>
          <w:kern w:val="1"/>
          <w:sz w:val="22"/>
          <w:szCs w:val="22"/>
        </w:rPr>
        <w:t xml:space="preserve">949719  </w:t>
      </w:r>
      <w:r>
        <w:rPr>
          <w:rFonts w:ascii="Arial" w:eastAsia="Lucida Sans Unicode" w:hAnsi="Arial" w:cs="Arial"/>
          <w:b/>
          <w:color w:val="002060"/>
          <w:kern w:val="1"/>
          <w:sz w:val="22"/>
          <w:szCs w:val="22"/>
        </w:rPr>
        <w:tab/>
      </w:r>
      <w:proofErr w:type="gramEnd"/>
      <w:r w:rsidRPr="00286E81">
        <w:rPr>
          <w:rFonts w:ascii="Arial" w:eastAsia="Lucida Sans Unicode" w:hAnsi="Arial" w:cs="Arial"/>
          <w:b/>
          <w:color w:val="002060"/>
          <w:kern w:val="1"/>
          <w:sz w:val="22"/>
          <w:szCs w:val="22"/>
        </w:rPr>
        <w:t xml:space="preserve">A.S.D. GLS DORICA AN.UR     </w:t>
      </w:r>
    </w:p>
    <w:p w14:paraId="7A4B3A30" w14:textId="77777777" w:rsidR="008D4712" w:rsidRDefault="008D4712" w:rsidP="008D4712">
      <w:pPr>
        <w:rPr>
          <w:rFonts w:ascii="Arial" w:eastAsia="Lucida Sans Unicode" w:hAnsi="Arial" w:cs="Arial"/>
          <w:b/>
          <w:color w:val="002060"/>
          <w:kern w:val="1"/>
          <w:sz w:val="22"/>
          <w:szCs w:val="22"/>
        </w:rPr>
      </w:pPr>
      <w:proofErr w:type="gramStart"/>
      <w:r w:rsidRPr="00286E81">
        <w:rPr>
          <w:rFonts w:ascii="Arial" w:eastAsia="Lucida Sans Unicode" w:hAnsi="Arial" w:cs="Arial"/>
          <w:b/>
          <w:color w:val="002060"/>
          <w:kern w:val="1"/>
          <w:sz w:val="22"/>
          <w:szCs w:val="22"/>
        </w:rPr>
        <w:t xml:space="preserve">700542  </w:t>
      </w:r>
      <w:r>
        <w:rPr>
          <w:rFonts w:ascii="Arial" w:eastAsia="Lucida Sans Unicode" w:hAnsi="Arial" w:cs="Arial"/>
          <w:b/>
          <w:color w:val="002060"/>
          <w:kern w:val="1"/>
          <w:sz w:val="22"/>
          <w:szCs w:val="22"/>
        </w:rPr>
        <w:tab/>
      </w:r>
      <w:proofErr w:type="gramEnd"/>
      <w:r w:rsidRPr="00286E81">
        <w:rPr>
          <w:rFonts w:ascii="Arial" w:eastAsia="Lucida Sans Unicode" w:hAnsi="Arial" w:cs="Arial"/>
          <w:b/>
          <w:color w:val="002060"/>
          <w:kern w:val="1"/>
          <w:sz w:val="22"/>
          <w:szCs w:val="22"/>
        </w:rPr>
        <w:t>A.D.P. SANTA MARIA APPARENTE</w:t>
      </w:r>
    </w:p>
    <w:p w14:paraId="330429DE" w14:textId="77777777" w:rsidR="008D4712" w:rsidRDefault="008D4712" w:rsidP="008D4712">
      <w:pPr>
        <w:rPr>
          <w:rFonts w:ascii="Arial" w:eastAsia="Lucida Sans Unicode" w:hAnsi="Arial" w:cs="Arial"/>
          <w:b/>
          <w:color w:val="002060"/>
          <w:kern w:val="1"/>
          <w:sz w:val="22"/>
          <w:szCs w:val="22"/>
        </w:rPr>
      </w:pPr>
    </w:p>
    <w:p w14:paraId="41C6E8D0" w14:textId="77777777" w:rsidR="008D4712" w:rsidRPr="00AF1C53" w:rsidRDefault="008D4712" w:rsidP="008D4712">
      <w:pPr>
        <w:rPr>
          <w:rFonts w:ascii="Arial" w:hAnsi="Arial" w:cs="Arial"/>
          <w:b/>
          <w:color w:val="002060"/>
          <w:sz w:val="22"/>
          <w:szCs w:val="22"/>
        </w:rPr>
      </w:pPr>
      <w:r w:rsidRPr="00AF1C53">
        <w:rPr>
          <w:rFonts w:ascii="Arial" w:hAnsi="Arial" w:cs="Arial"/>
          <w:b/>
          <w:color w:val="002060"/>
          <w:sz w:val="22"/>
          <w:szCs w:val="22"/>
        </w:rPr>
        <w:t>FINALE</w:t>
      </w:r>
    </w:p>
    <w:p w14:paraId="06DE5220" w14:textId="77777777" w:rsidR="008D4712" w:rsidRPr="005B250D" w:rsidRDefault="008D4712" w:rsidP="008D4712">
      <w:pPr>
        <w:rPr>
          <w:rFonts w:ascii="Arial" w:hAnsi="Arial" w:cs="Arial"/>
          <w:b/>
          <w:i/>
          <w:color w:val="002060"/>
          <w:sz w:val="22"/>
          <w:szCs w:val="22"/>
        </w:rPr>
      </w:pPr>
      <w:r w:rsidRPr="005B250D">
        <w:rPr>
          <w:rFonts w:ascii="Arial" w:hAnsi="Arial" w:cs="Arial"/>
          <w:b/>
          <w:i/>
          <w:color w:val="002060"/>
          <w:sz w:val="22"/>
          <w:szCs w:val="22"/>
        </w:rPr>
        <w:t xml:space="preserve">DOMENICA </w:t>
      </w:r>
      <w:r>
        <w:rPr>
          <w:rFonts w:ascii="Arial" w:hAnsi="Arial" w:cs="Arial"/>
          <w:b/>
          <w:i/>
          <w:color w:val="002060"/>
          <w:sz w:val="22"/>
          <w:szCs w:val="22"/>
        </w:rPr>
        <w:t>7</w:t>
      </w:r>
      <w:r w:rsidRPr="005B250D">
        <w:rPr>
          <w:rFonts w:ascii="Arial" w:hAnsi="Arial" w:cs="Arial"/>
          <w:b/>
          <w:i/>
          <w:color w:val="002060"/>
          <w:sz w:val="22"/>
          <w:szCs w:val="22"/>
        </w:rPr>
        <w:t xml:space="preserve"> GENNAIO 202</w:t>
      </w:r>
      <w:r>
        <w:rPr>
          <w:rFonts w:ascii="Arial" w:hAnsi="Arial" w:cs="Arial"/>
          <w:b/>
          <w:i/>
          <w:color w:val="002060"/>
          <w:sz w:val="22"/>
          <w:szCs w:val="22"/>
        </w:rPr>
        <w:t>4</w:t>
      </w:r>
    </w:p>
    <w:p w14:paraId="1A0151F2" w14:textId="77777777" w:rsidR="008D4712" w:rsidRPr="00AF1C53" w:rsidRDefault="008D4712" w:rsidP="008D4712">
      <w:pPr>
        <w:rPr>
          <w:rFonts w:ascii="Arial" w:hAnsi="Arial" w:cs="Arial"/>
          <w:color w:val="002060"/>
          <w:sz w:val="22"/>
          <w:szCs w:val="22"/>
        </w:rPr>
      </w:pPr>
      <w:r w:rsidRPr="002E013A">
        <w:rPr>
          <w:rFonts w:ascii="Arial" w:hAnsi="Arial" w:cs="Arial"/>
          <w:color w:val="002060"/>
          <w:sz w:val="22"/>
          <w:szCs w:val="22"/>
        </w:rPr>
        <w:t>ORE 1</w:t>
      </w:r>
      <w:r>
        <w:rPr>
          <w:rFonts w:ascii="Arial" w:hAnsi="Arial" w:cs="Arial"/>
          <w:color w:val="002060"/>
          <w:sz w:val="22"/>
          <w:szCs w:val="22"/>
        </w:rPr>
        <w:t>6:45</w:t>
      </w:r>
      <w:r w:rsidRPr="002E013A">
        <w:rPr>
          <w:rFonts w:ascii="Arial" w:hAnsi="Arial" w:cs="Arial"/>
          <w:color w:val="002060"/>
          <w:sz w:val="22"/>
          <w:szCs w:val="22"/>
        </w:rPr>
        <w:tab/>
        <w:t>FINALE</w:t>
      </w:r>
    </w:p>
    <w:p w14:paraId="3FB16CDB" w14:textId="77777777" w:rsidR="008D4712" w:rsidRPr="00B97D93" w:rsidRDefault="008D4712" w:rsidP="008D4712">
      <w:pPr>
        <w:pStyle w:val="Corpodeltesto21"/>
        <w:ind w:left="708" w:firstLine="708"/>
        <w:rPr>
          <w:rFonts w:ascii="Arial" w:hAnsi="Arial" w:cs="Arial"/>
          <w:b/>
          <w:bCs/>
          <w:color w:val="002060"/>
          <w:sz w:val="22"/>
          <w:szCs w:val="22"/>
        </w:rPr>
      </w:pPr>
      <w:r>
        <w:rPr>
          <w:rFonts w:ascii="Arial" w:hAnsi="Arial" w:cs="Arial"/>
          <w:b/>
          <w:bCs/>
          <w:color w:val="002060"/>
          <w:sz w:val="22"/>
          <w:szCs w:val="22"/>
        </w:rPr>
        <w:t>GLS DORICA AN.UR – SANTA MARIA APPARENTE</w:t>
      </w:r>
    </w:p>
    <w:p w14:paraId="14A9F364" w14:textId="77777777" w:rsidR="008D4712" w:rsidRDefault="008D4712" w:rsidP="008D4712">
      <w:pPr>
        <w:pStyle w:val="Corpodeltesto21"/>
        <w:rPr>
          <w:rFonts w:ascii="Arial" w:hAnsi="Arial" w:cs="Arial"/>
          <w:color w:val="002060"/>
          <w:sz w:val="22"/>
          <w:szCs w:val="22"/>
        </w:rPr>
      </w:pPr>
    </w:p>
    <w:p w14:paraId="56EAF109" w14:textId="77777777" w:rsidR="008D4712" w:rsidRPr="00AF1C53" w:rsidRDefault="008D4712" w:rsidP="008D4712">
      <w:pPr>
        <w:pStyle w:val="Corpodeltesto21"/>
        <w:rPr>
          <w:rFonts w:ascii="Arial" w:hAnsi="Arial" w:cs="Arial"/>
          <w:color w:val="002060"/>
          <w:sz w:val="22"/>
          <w:szCs w:val="22"/>
        </w:rPr>
      </w:pPr>
    </w:p>
    <w:p w14:paraId="0E2DB878" w14:textId="77777777" w:rsidR="008D4712" w:rsidRPr="00AF1C53" w:rsidRDefault="008D4712" w:rsidP="008D4712">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21 CALCIO A 5</w:t>
      </w:r>
    </w:p>
    <w:p w14:paraId="0B0A910A" w14:textId="77777777" w:rsidR="008D4712" w:rsidRPr="00AF1C53" w:rsidRDefault="008D4712" w:rsidP="008D4712">
      <w:pPr>
        <w:rPr>
          <w:rFonts w:ascii="Arial" w:hAnsi="Arial" w:cs="Arial"/>
          <w:color w:val="002060"/>
          <w:sz w:val="22"/>
          <w:szCs w:val="22"/>
        </w:rPr>
      </w:pPr>
    </w:p>
    <w:p w14:paraId="2F6ADE03" w14:textId="77777777" w:rsidR="008D4712" w:rsidRPr="00AF1C53" w:rsidRDefault="008D4712" w:rsidP="008D4712">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31D3E777" w14:textId="77777777" w:rsidR="008D4712" w:rsidRPr="00AF1C53" w:rsidRDefault="008D4712" w:rsidP="008D4712">
      <w:pPr>
        <w:pStyle w:val="Corpodeltesto21"/>
        <w:rPr>
          <w:rFonts w:ascii="Arial" w:hAnsi="Arial" w:cs="Arial"/>
          <w:color w:val="002060"/>
          <w:sz w:val="22"/>
          <w:szCs w:val="22"/>
        </w:rPr>
      </w:pPr>
    </w:p>
    <w:p w14:paraId="296399EC" w14:textId="77777777" w:rsidR="008D4712" w:rsidRPr="00186711" w:rsidRDefault="008D4712" w:rsidP="008D4712">
      <w:pPr>
        <w:rPr>
          <w:rFonts w:ascii="Arial" w:eastAsia="Lucida Sans Unicode" w:hAnsi="Arial" w:cs="Arial"/>
          <w:b/>
          <w:color w:val="002060"/>
          <w:kern w:val="1"/>
          <w:sz w:val="22"/>
          <w:szCs w:val="22"/>
          <w:lang w:val="es-ES"/>
        </w:rPr>
      </w:pPr>
      <w:proofErr w:type="gramStart"/>
      <w:r w:rsidRPr="00186711">
        <w:rPr>
          <w:rFonts w:ascii="Arial" w:eastAsia="Lucida Sans Unicode" w:hAnsi="Arial" w:cs="Arial"/>
          <w:b/>
          <w:color w:val="002060"/>
          <w:kern w:val="1"/>
          <w:sz w:val="22"/>
          <w:szCs w:val="22"/>
          <w:lang w:val="es-ES"/>
        </w:rPr>
        <w:t xml:space="preserve">700364  </w:t>
      </w:r>
      <w:r>
        <w:rPr>
          <w:rFonts w:ascii="Arial" w:eastAsia="Lucida Sans Unicode" w:hAnsi="Arial" w:cs="Arial"/>
          <w:b/>
          <w:color w:val="002060"/>
          <w:kern w:val="1"/>
          <w:sz w:val="22"/>
          <w:szCs w:val="22"/>
          <w:lang w:val="es-ES"/>
        </w:rPr>
        <w:tab/>
      </w:r>
      <w:proofErr w:type="gramEnd"/>
      <w:r w:rsidRPr="00186711">
        <w:rPr>
          <w:rFonts w:ascii="Arial" w:eastAsia="Lucida Sans Unicode" w:hAnsi="Arial" w:cs="Arial"/>
          <w:b/>
          <w:color w:val="002060"/>
          <w:kern w:val="1"/>
          <w:sz w:val="22"/>
          <w:szCs w:val="22"/>
          <w:lang w:val="es-ES"/>
        </w:rPr>
        <w:t>SSDARL ITALSERVICE C5</w:t>
      </w:r>
    </w:p>
    <w:p w14:paraId="6D14B678" w14:textId="77777777" w:rsidR="008D4712" w:rsidRPr="00186711" w:rsidRDefault="008D4712" w:rsidP="008D4712">
      <w:pPr>
        <w:rPr>
          <w:rFonts w:ascii="Arial" w:hAnsi="Arial" w:cs="Arial"/>
          <w:b/>
          <w:color w:val="002060"/>
          <w:sz w:val="22"/>
          <w:szCs w:val="22"/>
          <w:lang w:val="es-ES"/>
        </w:rPr>
      </w:pPr>
      <w:proofErr w:type="gramStart"/>
      <w:r w:rsidRPr="00186711">
        <w:rPr>
          <w:rFonts w:ascii="Arial" w:eastAsia="Lucida Sans Unicode" w:hAnsi="Arial" w:cs="Arial"/>
          <w:b/>
          <w:color w:val="002060"/>
          <w:kern w:val="1"/>
          <w:sz w:val="22"/>
          <w:szCs w:val="22"/>
          <w:lang w:val="es-ES"/>
        </w:rPr>
        <w:t xml:space="preserve">917673  </w:t>
      </w:r>
      <w:r>
        <w:rPr>
          <w:rFonts w:ascii="Arial" w:eastAsia="Lucida Sans Unicode" w:hAnsi="Arial" w:cs="Arial"/>
          <w:b/>
          <w:color w:val="002060"/>
          <w:kern w:val="1"/>
          <w:sz w:val="22"/>
          <w:szCs w:val="22"/>
          <w:lang w:val="es-ES"/>
        </w:rPr>
        <w:tab/>
      </w:r>
      <w:proofErr w:type="gramEnd"/>
      <w:r w:rsidRPr="00186711">
        <w:rPr>
          <w:rFonts w:ascii="Arial" w:eastAsia="Lucida Sans Unicode" w:hAnsi="Arial" w:cs="Arial"/>
          <w:b/>
          <w:color w:val="002060"/>
          <w:kern w:val="1"/>
          <w:sz w:val="22"/>
          <w:szCs w:val="22"/>
          <w:lang w:val="es-ES"/>
        </w:rPr>
        <w:t>A.S.D. REAL FABRIANO</w:t>
      </w:r>
    </w:p>
    <w:p w14:paraId="4EA8FB3A" w14:textId="77777777" w:rsidR="008D4712" w:rsidRPr="00AD5E00" w:rsidRDefault="008D4712" w:rsidP="008D4712">
      <w:pPr>
        <w:rPr>
          <w:rFonts w:ascii="Arial" w:hAnsi="Arial" w:cs="Arial"/>
          <w:b/>
          <w:color w:val="002060"/>
          <w:sz w:val="22"/>
          <w:szCs w:val="22"/>
          <w:lang w:val="es-ES"/>
        </w:rPr>
      </w:pPr>
    </w:p>
    <w:p w14:paraId="43BAAD9F" w14:textId="77777777" w:rsidR="008D4712" w:rsidRPr="00AF1C53" w:rsidRDefault="008D4712" w:rsidP="008D4712">
      <w:pPr>
        <w:rPr>
          <w:rFonts w:ascii="Arial" w:hAnsi="Arial" w:cs="Arial"/>
          <w:b/>
          <w:color w:val="002060"/>
          <w:sz w:val="22"/>
          <w:szCs w:val="22"/>
        </w:rPr>
      </w:pPr>
      <w:r w:rsidRPr="00AF1C53">
        <w:rPr>
          <w:rFonts w:ascii="Arial" w:hAnsi="Arial" w:cs="Arial"/>
          <w:b/>
          <w:color w:val="002060"/>
          <w:sz w:val="22"/>
          <w:szCs w:val="22"/>
        </w:rPr>
        <w:t>FINALE</w:t>
      </w:r>
    </w:p>
    <w:p w14:paraId="6BA38686" w14:textId="77777777" w:rsidR="008D4712" w:rsidRPr="002E013A" w:rsidRDefault="008D4712" w:rsidP="008D4712">
      <w:pPr>
        <w:rPr>
          <w:rFonts w:ascii="Arial" w:hAnsi="Arial" w:cs="Arial"/>
          <w:b/>
          <w:i/>
          <w:color w:val="002060"/>
          <w:sz w:val="22"/>
          <w:szCs w:val="22"/>
        </w:rPr>
      </w:pPr>
      <w:r>
        <w:rPr>
          <w:rFonts w:ascii="Arial" w:hAnsi="Arial" w:cs="Arial"/>
          <w:b/>
          <w:i/>
          <w:color w:val="002060"/>
          <w:sz w:val="22"/>
          <w:szCs w:val="22"/>
        </w:rPr>
        <w:t>SABATO 6</w:t>
      </w:r>
      <w:r w:rsidRPr="002E013A">
        <w:rPr>
          <w:rFonts w:ascii="Arial" w:hAnsi="Arial" w:cs="Arial"/>
          <w:b/>
          <w:i/>
          <w:color w:val="002060"/>
          <w:sz w:val="22"/>
          <w:szCs w:val="22"/>
        </w:rPr>
        <w:t xml:space="preserve"> GENNAIO 202</w:t>
      </w:r>
      <w:r>
        <w:rPr>
          <w:rFonts w:ascii="Arial" w:hAnsi="Arial" w:cs="Arial"/>
          <w:b/>
          <w:i/>
          <w:color w:val="002060"/>
          <w:sz w:val="22"/>
          <w:szCs w:val="22"/>
        </w:rPr>
        <w:t>4</w:t>
      </w:r>
    </w:p>
    <w:p w14:paraId="7B6CB3BE" w14:textId="77777777" w:rsidR="008D4712" w:rsidRPr="00AF1C53" w:rsidRDefault="008D4712" w:rsidP="008D4712">
      <w:pPr>
        <w:rPr>
          <w:rFonts w:ascii="Arial" w:hAnsi="Arial" w:cs="Arial"/>
          <w:color w:val="002060"/>
          <w:sz w:val="22"/>
          <w:szCs w:val="22"/>
        </w:rPr>
      </w:pPr>
      <w:r w:rsidRPr="002E013A">
        <w:rPr>
          <w:rFonts w:ascii="Arial" w:hAnsi="Arial" w:cs="Arial"/>
          <w:color w:val="002060"/>
          <w:sz w:val="22"/>
          <w:szCs w:val="22"/>
        </w:rPr>
        <w:t>ORE 1</w:t>
      </w:r>
      <w:r>
        <w:rPr>
          <w:rFonts w:ascii="Arial" w:hAnsi="Arial" w:cs="Arial"/>
          <w:color w:val="002060"/>
          <w:sz w:val="22"/>
          <w:szCs w:val="22"/>
        </w:rPr>
        <w:t>5</w:t>
      </w:r>
      <w:r w:rsidRPr="002E013A">
        <w:rPr>
          <w:rFonts w:ascii="Arial" w:hAnsi="Arial" w:cs="Arial"/>
          <w:color w:val="002060"/>
          <w:sz w:val="22"/>
          <w:szCs w:val="22"/>
        </w:rPr>
        <w:t>:</w:t>
      </w:r>
      <w:r>
        <w:rPr>
          <w:rFonts w:ascii="Arial" w:hAnsi="Arial" w:cs="Arial"/>
          <w:color w:val="002060"/>
          <w:sz w:val="22"/>
          <w:szCs w:val="22"/>
        </w:rPr>
        <w:t>0</w:t>
      </w:r>
      <w:r w:rsidRPr="002E013A">
        <w:rPr>
          <w:rFonts w:ascii="Arial" w:hAnsi="Arial" w:cs="Arial"/>
          <w:color w:val="002060"/>
          <w:sz w:val="22"/>
          <w:szCs w:val="22"/>
        </w:rPr>
        <w:t>0</w:t>
      </w:r>
      <w:r w:rsidRPr="002E013A">
        <w:rPr>
          <w:rFonts w:ascii="Arial" w:hAnsi="Arial" w:cs="Arial"/>
          <w:color w:val="002060"/>
          <w:sz w:val="22"/>
          <w:szCs w:val="22"/>
        </w:rPr>
        <w:tab/>
        <w:t>FINALE</w:t>
      </w:r>
    </w:p>
    <w:p w14:paraId="143883FA" w14:textId="77777777" w:rsidR="008D4712" w:rsidRPr="007A3AB3" w:rsidRDefault="008D4712" w:rsidP="008D4712">
      <w:pPr>
        <w:pStyle w:val="Corpodeltesto21"/>
        <w:ind w:left="1416"/>
        <w:rPr>
          <w:rFonts w:ascii="Arial" w:hAnsi="Arial" w:cs="Arial"/>
          <w:b/>
          <w:color w:val="002060"/>
          <w:sz w:val="22"/>
          <w:szCs w:val="22"/>
        </w:rPr>
      </w:pPr>
      <w:r>
        <w:rPr>
          <w:rFonts w:ascii="Arial" w:hAnsi="Arial" w:cs="Arial"/>
          <w:b/>
          <w:color w:val="002060"/>
          <w:sz w:val="22"/>
          <w:szCs w:val="22"/>
        </w:rPr>
        <w:t>ITALSERVICE C5 – REAL FABRIANO</w:t>
      </w:r>
    </w:p>
    <w:p w14:paraId="572BBC5A" w14:textId="77777777" w:rsidR="008D4712" w:rsidRPr="003C2147" w:rsidRDefault="008D4712" w:rsidP="008D4712">
      <w:pPr>
        <w:pStyle w:val="Corpodeltesto21"/>
        <w:rPr>
          <w:rFonts w:ascii="Arial" w:hAnsi="Arial" w:cs="Arial"/>
          <w:color w:val="002060"/>
          <w:sz w:val="22"/>
          <w:szCs w:val="22"/>
        </w:rPr>
      </w:pPr>
    </w:p>
    <w:p w14:paraId="43E59AD1" w14:textId="77777777" w:rsidR="008D4712" w:rsidRPr="003C2147" w:rsidRDefault="008D4712" w:rsidP="008D4712">
      <w:pPr>
        <w:pStyle w:val="Corpodeltesto21"/>
        <w:rPr>
          <w:rFonts w:ascii="Arial" w:hAnsi="Arial" w:cs="Arial"/>
          <w:color w:val="002060"/>
          <w:sz w:val="22"/>
          <w:szCs w:val="22"/>
        </w:rPr>
      </w:pPr>
    </w:p>
    <w:p w14:paraId="5A7120C3" w14:textId="77777777" w:rsidR="008D4712" w:rsidRPr="00AF1C53" w:rsidRDefault="008D4712" w:rsidP="008D4712">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19 CALCIO A 5</w:t>
      </w:r>
    </w:p>
    <w:p w14:paraId="4102B4B4" w14:textId="77777777" w:rsidR="008D4712" w:rsidRPr="00AF1C53" w:rsidRDefault="008D4712" w:rsidP="008D4712">
      <w:pPr>
        <w:rPr>
          <w:rFonts w:ascii="Arial" w:hAnsi="Arial" w:cs="Arial"/>
          <w:color w:val="002060"/>
        </w:rPr>
      </w:pPr>
    </w:p>
    <w:p w14:paraId="1FDB2B65" w14:textId="77777777" w:rsidR="008D4712" w:rsidRPr="00AF1C53" w:rsidRDefault="008D4712" w:rsidP="008D4712">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361C788A" w14:textId="77777777" w:rsidR="008D4712" w:rsidRPr="00AF1C53" w:rsidRDefault="008D4712" w:rsidP="008D4712">
      <w:pPr>
        <w:pStyle w:val="Corpodeltesto21"/>
        <w:rPr>
          <w:rFonts w:ascii="Arial" w:hAnsi="Arial" w:cs="Arial"/>
          <w:color w:val="002060"/>
          <w:sz w:val="22"/>
          <w:szCs w:val="22"/>
        </w:rPr>
      </w:pPr>
    </w:p>
    <w:p w14:paraId="7D491E78" w14:textId="77777777" w:rsidR="008D4712" w:rsidRPr="007A3AB3" w:rsidRDefault="008D4712" w:rsidP="008D4712">
      <w:pPr>
        <w:rPr>
          <w:rFonts w:ascii="Arial" w:eastAsia="Lucida Sans Unicode" w:hAnsi="Arial" w:cs="Arial"/>
          <w:b/>
          <w:color w:val="002060"/>
          <w:kern w:val="1"/>
          <w:sz w:val="22"/>
          <w:szCs w:val="22"/>
        </w:rPr>
      </w:pPr>
      <w:proofErr w:type="gramStart"/>
      <w:r w:rsidRPr="007A3AB3">
        <w:rPr>
          <w:rFonts w:ascii="Arial" w:eastAsia="Lucida Sans Unicode" w:hAnsi="Arial" w:cs="Arial"/>
          <w:b/>
          <w:color w:val="002060"/>
          <w:kern w:val="1"/>
          <w:sz w:val="22"/>
          <w:szCs w:val="22"/>
        </w:rPr>
        <w:t xml:space="preserve">943510  </w:t>
      </w:r>
      <w:r>
        <w:rPr>
          <w:rFonts w:ascii="Arial" w:eastAsia="Lucida Sans Unicode" w:hAnsi="Arial" w:cs="Arial"/>
          <w:b/>
          <w:color w:val="002060"/>
          <w:kern w:val="1"/>
          <w:sz w:val="22"/>
          <w:szCs w:val="22"/>
        </w:rPr>
        <w:tab/>
      </w:r>
      <w:proofErr w:type="gramEnd"/>
      <w:r w:rsidRPr="007A3AB3">
        <w:rPr>
          <w:rFonts w:ascii="Arial" w:eastAsia="Lucida Sans Unicode" w:hAnsi="Arial" w:cs="Arial"/>
          <w:b/>
          <w:color w:val="002060"/>
          <w:kern w:val="1"/>
          <w:sz w:val="22"/>
          <w:szCs w:val="22"/>
        </w:rPr>
        <w:t>A.S.D. AMICI DEL CENTROSOCIO SP.</w:t>
      </w:r>
    </w:p>
    <w:p w14:paraId="7922E7B6" w14:textId="77777777" w:rsidR="008D4712" w:rsidRDefault="008D4712" w:rsidP="008D4712">
      <w:pPr>
        <w:rPr>
          <w:rFonts w:ascii="Arial" w:eastAsia="Lucida Sans Unicode" w:hAnsi="Arial" w:cs="Arial"/>
          <w:b/>
          <w:color w:val="002060"/>
          <w:kern w:val="1"/>
          <w:sz w:val="22"/>
          <w:szCs w:val="22"/>
        </w:rPr>
      </w:pPr>
      <w:proofErr w:type="gramStart"/>
      <w:r w:rsidRPr="007A3AB3">
        <w:rPr>
          <w:rFonts w:ascii="Arial" w:eastAsia="Lucida Sans Unicode" w:hAnsi="Arial" w:cs="Arial"/>
          <w:b/>
          <w:color w:val="002060"/>
          <w:kern w:val="1"/>
          <w:sz w:val="22"/>
          <w:szCs w:val="22"/>
        </w:rPr>
        <w:t xml:space="preserve">955225  </w:t>
      </w:r>
      <w:r>
        <w:rPr>
          <w:rFonts w:ascii="Arial" w:eastAsia="Lucida Sans Unicode" w:hAnsi="Arial" w:cs="Arial"/>
          <w:b/>
          <w:color w:val="002060"/>
          <w:kern w:val="1"/>
          <w:sz w:val="22"/>
          <w:szCs w:val="22"/>
        </w:rPr>
        <w:tab/>
      </w:r>
      <w:proofErr w:type="gramEnd"/>
      <w:r w:rsidRPr="007A3AB3">
        <w:rPr>
          <w:rFonts w:ascii="Arial" w:eastAsia="Lucida Sans Unicode" w:hAnsi="Arial" w:cs="Arial"/>
          <w:b/>
          <w:color w:val="002060"/>
          <w:kern w:val="1"/>
          <w:sz w:val="22"/>
          <w:szCs w:val="22"/>
        </w:rPr>
        <w:t xml:space="preserve">A.S.D. FERMANA FUTSAL 2022      </w:t>
      </w:r>
    </w:p>
    <w:p w14:paraId="4B2036B7" w14:textId="77777777" w:rsidR="008D4712" w:rsidRDefault="008D4712" w:rsidP="008D4712">
      <w:pPr>
        <w:rPr>
          <w:rFonts w:ascii="Arial" w:eastAsia="Lucida Sans Unicode" w:hAnsi="Arial" w:cs="Arial"/>
          <w:b/>
          <w:color w:val="002060"/>
          <w:kern w:val="1"/>
          <w:sz w:val="22"/>
          <w:szCs w:val="22"/>
        </w:rPr>
      </w:pPr>
    </w:p>
    <w:p w14:paraId="2DDFDF3A" w14:textId="77777777" w:rsidR="008D4712" w:rsidRPr="00E94915" w:rsidRDefault="008D4712" w:rsidP="008D4712">
      <w:pPr>
        <w:rPr>
          <w:rFonts w:ascii="Arial" w:hAnsi="Arial" w:cs="Arial"/>
          <w:b/>
          <w:color w:val="002060"/>
          <w:sz w:val="22"/>
          <w:szCs w:val="22"/>
        </w:rPr>
      </w:pPr>
      <w:r w:rsidRPr="00AF1C53">
        <w:rPr>
          <w:rFonts w:ascii="Arial" w:hAnsi="Arial" w:cs="Arial"/>
          <w:b/>
          <w:color w:val="002060"/>
          <w:sz w:val="22"/>
          <w:szCs w:val="22"/>
        </w:rPr>
        <w:t>FINALE</w:t>
      </w:r>
    </w:p>
    <w:p w14:paraId="00837842" w14:textId="77777777" w:rsidR="008D4712" w:rsidRPr="002E013A" w:rsidRDefault="008D4712" w:rsidP="008D4712">
      <w:pPr>
        <w:rPr>
          <w:rFonts w:ascii="Arial" w:hAnsi="Arial" w:cs="Arial"/>
          <w:b/>
          <w:i/>
          <w:color w:val="002060"/>
          <w:sz w:val="22"/>
          <w:szCs w:val="22"/>
        </w:rPr>
      </w:pPr>
      <w:r>
        <w:rPr>
          <w:rFonts w:ascii="Arial" w:hAnsi="Arial" w:cs="Arial"/>
          <w:b/>
          <w:i/>
          <w:color w:val="002060"/>
          <w:sz w:val="22"/>
          <w:szCs w:val="22"/>
        </w:rPr>
        <w:t>VENERDI’ 5</w:t>
      </w:r>
      <w:r w:rsidRPr="002E013A">
        <w:rPr>
          <w:rFonts w:ascii="Arial" w:hAnsi="Arial" w:cs="Arial"/>
          <w:b/>
          <w:i/>
          <w:color w:val="002060"/>
          <w:sz w:val="22"/>
          <w:szCs w:val="22"/>
        </w:rPr>
        <w:t xml:space="preserve"> GENNAIO 202</w:t>
      </w:r>
      <w:r>
        <w:rPr>
          <w:rFonts w:ascii="Arial" w:hAnsi="Arial" w:cs="Arial"/>
          <w:b/>
          <w:i/>
          <w:color w:val="002060"/>
          <w:sz w:val="22"/>
          <w:szCs w:val="22"/>
        </w:rPr>
        <w:t>4</w:t>
      </w:r>
    </w:p>
    <w:p w14:paraId="4EA93AB1" w14:textId="77777777" w:rsidR="008D4712" w:rsidRPr="002E013A" w:rsidRDefault="008D4712" w:rsidP="008D4712">
      <w:pPr>
        <w:rPr>
          <w:rFonts w:ascii="Arial" w:hAnsi="Arial" w:cs="Arial"/>
          <w:color w:val="002060"/>
          <w:sz w:val="22"/>
          <w:szCs w:val="22"/>
        </w:rPr>
      </w:pPr>
      <w:r w:rsidRPr="002E013A">
        <w:rPr>
          <w:rFonts w:ascii="Arial" w:hAnsi="Arial" w:cs="Arial"/>
          <w:color w:val="002060"/>
          <w:sz w:val="22"/>
          <w:szCs w:val="22"/>
        </w:rPr>
        <w:t>ORE 1</w:t>
      </w:r>
      <w:r>
        <w:rPr>
          <w:rFonts w:ascii="Arial" w:hAnsi="Arial" w:cs="Arial"/>
          <w:color w:val="002060"/>
          <w:sz w:val="22"/>
          <w:szCs w:val="22"/>
        </w:rPr>
        <w:t>7</w:t>
      </w:r>
      <w:r w:rsidRPr="002E013A">
        <w:rPr>
          <w:rFonts w:ascii="Arial" w:hAnsi="Arial" w:cs="Arial"/>
          <w:color w:val="002060"/>
          <w:sz w:val="22"/>
          <w:szCs w:val="22"/>
        </w:rPr>
        <w:t>:</w:t>
      </w:r>
      <w:r>
        <w:rPr>
          <w:rFonts w:ascii="Arial" w:hAnsi="Arial" w:cs="Arial"/>
          <w:color w:val="002060"/>
          <w:sz w:val="22"/>
          <w:szCs w:val="22"/>
        </w:rPr>
        <w:t>3</w:t>
      </w:r>
      <w:r w:rsidRPr="002E013A">
        <w:rPr>
          <w:rFonts w:ascii="Arial" w:hAnsi="Arial" w:cs="Arial"/>
          <w:color w:val="002060"/>
          <w:sz w:val="22"/>
          <w:szCs w:val="22"/>
        </w:rPr>
        <w:t>0</w:t>
      </w:r>
      <w:r w:rsidRPr="002E013A">
        <w:rPr>
          <w:rFonts w:ascii="Arial" w:hAnsi="Arial" w:cs="Arial"/>
          <w:color w:val="002060"/>
          <w:sz w:val="22"/>
          <w:szCs w:val="22"/>
        </w:rPr>
        <w:tab/>
        <w:t>FINALE</w:t>
      </w:r>
    </w:p>
    <w:p w14:paraId="4D3D736A" w14:textId="77777777" w:rsidR="008D4712" w:rsidRPr="00B97D93" w:rsidRDefault="008D4712" w:rsidP="008D4712">
      <w:pPr>
        <w:pStyle w:val="Corpodeltesto21"/>
        <w:ind w:left="708" w:firstLine="708"/>
        <w:rPr>
          <w:rFonts w:ascii="Arial" w:hAnsi="Arial" w:cs="Arial"/>
          <w:b/>
          <w:bCs/>
          <w:color w:val="002060"/>
          <w:sz w:val="22"/>
          <w:szCs w:val="22"/>
        </w:rPr>
      </w:pPr>
      <w:r>
        <w:rPr>
          <w:rFonts w:ascii="Arial" w:hAnsi="Arial" w:cs="Arial"/>
          <w:b/>
          <w:bCs/>
          <w:color w:val="002060"/>
          <w:sz w:val="22"/>
          <w:szCs w:val="22"/>
        </w:rPr>
        <w:t>FERMANA FUTSAL 2022 – AMICI DEL CENTROSOCIO SP.</w:t>
      </w:r>
    </w:p>
    <w:p w14:paraId="49818A04" w14:textId="77777777" w:rsidR="008D4712" w:rsidRPr="00AF1C53" w:rsidRDefault="008D4712" w:rsidP="008D4712">
      <w:pPr>
        <w:pStyle w:val="Corpodeltesto21"/>
        <w:rPr>
          <w:rFonts w:ascii="Arial" w:hAnsi="Arial" w:cs="Arial"/>
          <w:color w:val="002060"/>
          <w:sz w:val="22"/>
          <w:szCs w:val="22"/>
        </w:rPr>
      </w:pPr>
    </w:p>
    <w:p w14:paraId="0998937F" w14:textId="77777777" w:rsidR="008D4712" w:rsidRPr="00AF1C53" w:rsidRDefault="008D4712" w:rsidP="008D4712">
      <w:pPr>
        <w:pStyle w:val="Corpodeltesto21"/>
        <w:rPr>
          <w:rFonts w:ascii="Arial" w:hAnsi="Arial" w:cs="Arial"/>
          <w:color w:val="002060"/>
          <w:sz w:val="22"/>
          <w:szCs w:val="22"/>
        </w:rPr>
      </w:pPr>
    </w:p>
    <w:p w14:paraId="3D5F3306" w14:textId="77777777" w:rsidR="008D4712" w:rsidRPr="00AF1C53" w:rsidRDefault="008D4712" w:rsidP="008D4712">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17 CALCIO A 5</w:t>
      </w:r>
    </w:p>
    <w:p w14:paraId="08353663" w14:textId="77777777" w:rsidR="008D4712" w:rsidRPr="00AF1C53" w:rsidRDefault="008D4712" w:rsidP="008D4712">
      <w:pPr>
        <w:rPr>
          <w:rFonts w:ascii="Arial" w:hAnsi="Arial" w:cs="Arial"/>
          <w:color w:val="002060"/>
          <w:sz w:val="22"/>
          <w:szCs w:val="22"/>
        </w:rPr>
      </w:pPr>
    </w:p>
    <w:p w14:paraId="7C743932" w14:textId="77777777" w:rsidR="008D4712" w:rsidRPr="00AF1C53" w:rsidRDefault="008D4712" w:rsidP="008D4712">
      <w:pPr>
        <w:rPr>
          <w:rFonts w:ascii="Arial" w:hAnsi="Arial" w:cs="Arial"/>
          <w:color w:val="002060"/>
        </w:rPr>
      </w:pPr>
    </w:p>
    <w:p w14:paraId="11C32D13" w14:textId="77777777" w:rsidR="008D4712" w:rsidRPr="00AF1C53" w:rsidRDefault="008D4712" w:rsidP="008D4712">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07A4F9C3" w14:textId="77777777" w:rsidR="008D4712" w:rsidRPr="00AF1C53" w:rsidRDefault="008D4712" w:rsidP="008D4712">
      <w:pPr>
        <w:pStyle w:val="Corpodeltesto21"/>
        <w:rPr>
          <w:rFonts w:ascii="Arial" w:hAnsi="Arial" w:cs="Arial"/>
          <w:color w:val="002060"/>
          <w:sz w:val="22"/>
          <w:szCs w:val="22"/>
        </w:rPr>
      </w:pPr>
    </w:p>
    <w:p w14:paraId="5F0E68BB" w14:textId="77777777" w:rsidR="008D4712" w:rsidRPr="006E2E35" w:rsidRDefault="008D4712" w:rsidP="008D4712">
      <w:pPr>
        <w:rPr>
          <w:rFonts w:ascii="Arial" w:eastAsia="Lucida Sans Unicode" w:hAnsi="Arial" w:cs="Arial"/>
          <w:b/>
          <w:color w:val="002060"/>
          <w:kern w:val="1"/>
          <w:sz w:val="22"/>
          <w:szCs w:val="22"/>
        </w:rPr>
      </w:pPr>
      <w:proofErr w:type="gramStart"/>
      <w:r w:rsidRPr="006E2E35">
        <w:rPr>
          <w:rFonts w:ascii="Arial" w:eastAsia="Lucida Sans Unicode" w:hAnsi="Arial" w:cs="Arial"/>
          <w:b/>
          <w:color w:val="002060"/>
          <w:kern w:val="1"/>
          <w:sz w:val="22"/>
          <w:szCs w:val="22"/>
        </w:rPr>
        <w:t xml:space="preserve">943510  </w:t>
      </w:r>
      <w:r>
        <w:rPr>
          <w:rFonts w:ascii="Arial" w:eastAsia="Lucida Sans Unicode" w:hAnsi="Arial" w:cs="Arial"/>
          <w:b/>
          <w:color w:val="002060"/>
          <w:kern w:val="1"/>
          <w:sz w:val="22"/>
          <w:szCs w:val="22"/>
        </w:rPr>
        <w:tab/>
      </w:r>
      <w:proofErr w:type="gramEnd"/>
      <w:r w:rsidRPr="006E2E35">
        <w:rPr>
          <w:rFonts w:ascii="Arial" w:eastAsia="Lucida Sans Unicode" w:hAnsi="Arial" w:cs="Arial"/>
          <w:b/>
          <w:color w:val="002060"/>
          <w:kern w:val="1"/>
          <w:sz w:val="22"/>
          <w:szCs w:val="22"/>
        </w:rPr>
        <w:t>A.S.D. AMICI DEL CENTROSOCIO SP.</w:t>
      </w:r>
    </w:p>
    <w:p w14:paraId="46D4C54B" w14:textId="77777777" w:rsidR="008D4712" w:rsidRDefault="008D4712" w:rsidP="008D4712">
      <w:pPr>
        <w:rPr>
          <w:rFonts w:ascii="Arial" w:hAnsi="Arial" w:cs="Arial"/>
          <w:b/>
          <w:color w:val="002060"/>
          <w:sz w:val="22"/>
          <w:szCs w:val="22"/>
        </w:rPr>
      </w:pPr>
      <w:proofErr w:type="gramStart"/>
      <w:r w:rsidRPr="006E2E35">
        <w:rPr>
          <w:rFonts w:ascii="Arial" w:eastAsia="Lucida Sans Unicode" w:hAnsi="Arial" w:cs="Arial"/>
          <w:b/>
          <w:color w:val="002060"/>
          <w:kern w:val="1"/>
          <w:sz w:val="22"/>
          <w:szCs w:val="22"/>
        </w:rPr>
        <w:t xml:space="preserve">936188  </w:t>
      </w:r>
      <w:r>
        <w:rPr>
          <w:rFonts w:ascii="Arial" w:eastAsia="Lucida Sans Unicode" w:hAnsi="Arial" w:cs="Arial"/>
          <w:b/>
          <w:color w:val="002060"/>
          <w:kern w:val="1"/>
          <w:sz w:val="22"/>
          <w:szCs w:val="22"/>
        </w:rPr>
        <w:tab/>
      </w:r>
      <w:proofErr w:type="gramEnd"/>
      <w:r w:rsidRPr="006E2E35">
        <w:rPr>
          <w:rFonts w:ascii="Arial" w:eastAsia="Lucida Sans Unicode" w:hAnsi="Arial" w:cs="Arial"/>
          <w:b/>
          <w:color w:val="002060"/>
          <w:kern w:val="1"/>
          <w:sz w:val="22"/>
          <w:szCs w:val="22"/>
        </w:rPr>
        <w:t xml:space="preserve">ASR    FIGHT BULLS CORRIDONIA   </w:t>
      </w:r>
    </w:p>
    <w:p w14:paraId="6BA1B5A5" w14:textId="77777777" w:rsidR="008D4712" w:rsidRDefault="008D4712" w:rsidP="008D4712">
      <w:pPr>
        <w:rPr>
          <w:rFonts w:ascii="Arial" w:hAnsi="Arial" w:cs="Arial"/>
          <w:b/>
          <w:color w:val="002060"/>
          <w:sz w:val="22"/>
          <w:szCs w:val="22"/>
        </w:rPr>
      </w:pPr>
    </w:p>
    <w:p w14:paraId="35C26E42" w14:textId="77777777" w:rsidR="008D4712" w:rsidRPr="00AF1C53" w:rsidRDefault="008D4712" w:rsidP="008D4712">
      <w:pPr>
        <w:rPr>
          <w:rFonts w:ascii="Arial" w:hAnsi="Arial" w:cs="Arial"/>
          <w:b/>
          <w:color w:val="002060"/>
          <w:sz w:val="22"/>
          <w:szCs w:val="22"/>
        </w:rPr>
      </w:pPr>
      <w:r w:rsidRPr="00AF1C53">
        <w:rPr>
          <w:rFonts w:ascii="Arial" w:hAnsi="Arial" w:cs="Arial"/>
          <w:b/>
          <w:color w:val="002060"/>
          <w:sz w:val="22"/>
          <w:szCs w:val="22"/>
        </w:rPr>
        <w:t>FINALE</w:t>
      </w:r>
    </w:p>
    <w:p w14:paraId="7F0CA26E" w14:textId="77777777" w:rsidR="008D4712" w:rsidRPr="002E013A" w:rsidRDefault="008D4712" w:rsidP="008D4712">
      <w:pPr>
        <w:rPr>
          <w:rFonts w:ascii="Arial" w:hAnsi="Arial" w:cs="Arial"/>
          <w:b/>
          <w:i/>
          <w:color w:val="002060"/>
          <w:sz w:val="22"/>
          <w:szCs w:val="22"/>
        </w:rPr>
      </w:pPr>
      <w:r>
        <w:rPr>
          <w:rFonts w:ascii="Arial" w:hAnsi="Arial" w:cs="Arial"/>
          <w:b/>
          <w:i/>
          <w:color w:val="002060"/>
          <w:sz w:val="22"/>
          <w:szCs w:val="22"/>
        </w:rPr>
        <w:lastRenderedPageBreak/>
        <w:t>SABATO 6</w:t>
      </w:r>
      <w:r w:rsidRPr="002E013A">
        <w:rPr>
          <w:rFonts w:ascii="Arial" w:hAnsi="Arial" w:cs="Arial"/>
          <w:b/>
          <w:i/>
          <w:color w:val="002060"/>
          <w:sz w:val="22"/>
          <w:szCs w:val="22"/>
        </w:rPr>
        <w:t xml:space="preserve"> GENNAIO 202</w:t>
      </w:r>
      <w:r>
        <w:rPr>
          <w:rFonts w:ascii="Arial" w:hAnsi="Arial" w:cs="Arial"/>
          <w:b/>
          <w:i/>
          <w:color w:val="002060"/>
          <w:sz w:val="22"/>
          <w:szCs w:val="22"/>
        </w:rPr>
        <w:t>4</w:t>
      </w:r>
    </w:p>
    <w:p w14:paraId="22C0489A" w14:textId="77777777" w:rsidR="008D4712" w:rsidRPr="002E013A" w:rsidRDefault="008D4712" w:rsidP="008D4712">
      <w:pPr>
        <w:rPr>
          <w:rFonts w:ascii="Arial" w:hAnsi="Arial" w:cs="Arial"/>
          <w:color w:val="002060"/>
          <w:sz w:val="22"/>
          <w:szCs w:val="22"/>
        </w:rPr>
      </w:pPr>
      <w:r w:rsidRPr="002E013A">
        <w:rPr>
          <w:rFonts w:ascii="Arial" w:hAnsi="Arial" w:cs="Arial"/>
          <w:color w:val="002060"/>
          <w:sz w:val="22"/>
          <w:szCs w:val="22"/>
        </w:rPr>
        <w:t>ORE 1</w:t>
      </w:r>
      <w:r>
        <w:rPr>
          <w:rFonts w:ascii="Arial" w:hAnsi="Arial" w:cs="Arial"/>
          <w:color w:val="002060"/>
          <w:sz w:val="22"/>
          <w:szCs w:val="22"/>
        </w:rPr>
        <w:t>7</w:t>
      </w:r>
      <w:r w:rsidRPr="002E013A">
        <w:rPr>
          <w:rFonts w:ascii="Arial" w:hAnsi="Arial" w:cs="Arial"/>
          <w:color w:val="002060"/>
          <w:sz w:val="22"/>
          <w:szCs w:val="22"/>
        </w:rPr>
        <w:t>:</w:t>
      </w:r>
      <w:r>
        <w:rPr>
          <w:rFonts w:ascii="Arial" w:hAnsi="Arial" w:cs="Arial"/>
          <w:color w:val="002060"/>
          <w:sz w:val="22"/>
          <w:szCs w:val="22"/>
        </w:rPr>
        <w:t>0</w:t>
      </w:r>
      <w:r w:rsidRPr="002E013A">
        <w:rPr>
          <w:rFonts w:ascii="Arial" w:hAnsi="Arial" w:cs="Arial"/>
          <w:color w:val="002060"/>
          <w:sz w:val="22"/>
          <w:szCs w:val="22"/>
        </w:rPr>
        <w:t>0</w:t>
      </w:r>
      <w:r w:rsidRPr="002E013A">
        <w:rPr>
          <w:rFonts w:ascii="Arial" w:hAnsi="Arial" w:cs="Arial"/>
          <w:color w:val="002060"/>
          <w:sz w:val="22"/>
          <w:szCs w:val="22"/>
        </w:rPr>
        <w:tab/>
        <w:t>FINALE</w:t>
      </w:r>
    </w:p>
    <w:p w14:paraId="45AE127D" w14:textId="77777777" w:rsidR="008D4712" w:rsidRPr="00B97D93" w:rsidRDefault="008D4712" w:rsidP="008D4712">
      <w:pPr>
        <w:pStyle w:val="Corpodeltesto21"/>
        <w:ind w:left="708" w:firstLine="708"/>
        <w:rPr>
          <w:rFonts w:ascii="Arial" w:hAnsi="Arial" w:cs="Arial"/>
          <w:b/>
          <w:bCs/>
          <w:color w:val="002060"/>
          <w:sz w:val="22"/>
          <w:szCs w:val="22"/>
        </w:rPr>
      </w:pPr>
      <w:r>
        <w:rPr>
          <w:rFonts w:ascii="Arial" w:hAnsi="Arial" w:cs="Arial"/>
          <w:b/>
          <w:bCs/>
          <w:color w:val="002060"/>
          <w:sz w:val="22"/>
          <w:szCs w:val="22"/>
        </w:rPr>
        <w:t>FIGHT BULLS CORRIDONIA – AMICI DEL CENTROSOCIO SP.</w:t>
      </w:r>
    </w:p>
    <w:p w14:paraId="42081762" w14:textId="77777777" w:rsidR="008D4712" w:rsidRPr="00AF1C53" w:rsidRDefault="008D4712" w:rsidP="008D4712">
      <w:pPr>
        <w:pStyle w:val="Corpodeltesto21"/>
        <w:rPr>
          <w:rFonts w:ascii="Arial" w:hAnsi="Arial" w:cs="Arial"/>
          <w:color w:val="002060"/>
          <w:sz w:val="22"/>
          <w:szCs w:val="22"/>
        </w:rPr>
      </w:pPr>
    </w:p>
    <w:p w14:paraId="4B75D980" w14:textId="77777777" w:rsidR="008D4712" w:rsidRPr="00AF1C53" w:rsidRDefault="008D4712" w:rsidP="008D4712">
      <w:pPr>
        <w:pStyle w:val="Corpodeltesto21"/>
        <w:rPr>
          <w:rFonts w:ascii="Arial" w:hAnsi="Arial" w:cs="Arial"/>
          <w:color w:val="002060"/>
          <w:sz w:val="22"/>
          <w:szCs w:val="22"/>
        </w:rPr>
      </w:pPr>
    </w:p>
    <w:p w14:paraId="0325E79C" w14:textId="77777777" w:rsidR="008D4712" w:rsidRPr="00AF1C53" w:rsidRDefault="008D4712" w:rsidP="008D4712">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15 CALCIO A 5</w:t>
      </w:r>
    </w:p>
    <w:p w14:paraId="6032F28F" w14:textId="77777777" w:rsidR="008D4712" w:rsidRPr="00AF1C53" w:rsidRDefault="008D4712" w:rsidP="008D4712">
      <w:pPr>
        <w:rPr>
          <w:rFonts w:ascii="Arial" w:hAnsi="Arial" w:cs="Arial"/>
          <w:color w:val="002060"/>
        </w:rPr>
      </w:pPr>
    </w:p>
    <w:p w14:paraId="1D903C35" w14:textId="77777777" w:rsidR="008D4712" w:rsidRPr="00AF1C53" w:rsidRDefault="008D4712" w:rsidP="008D4712">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41628915" w14:textId="77777777" w:rsidR="008D4712" w:rsidRPr="00AF1C53" w:rsidRDefault="008D4712" w:rsidP="008D4712">
      <w:pPr>
        <w:pStyle w:val="Corpodeltesto21"/>
        <w:rPr>
          <w:rFonts w:ascii="Arial" w:hAnsi="Arial" w:cs="Arial"/>
          <w:color w:val="002060"/>
          <w:sz w:val="22"/>
          <w:szCs w:val="22"/>
        </w:rPr>
      </w:pPr>
    </w:p>
    <w:p w14:paraId="7C31BD92" w14:textId="77777777" w:rsidR="008D4712" w:rsidRPr="006E2E35" w:rsidRDefault="008D4712" w:rsidP="008D4712">
      <w:pPr>
        <w:pStyle w:val="Corpodeltesto21"/>
        <w:rPr>
          <w:rFonts w:ascii="Arial" w:hAnsi="Arial" w:cs="Arial"/>
          <w:b/>
          <w:color w:val="002060"/>
          <w:sz w:val="22"/>
          <w:szCs w:val="22"/>
        </w:rPr>
      </w:pPr>
      <w:r w:rsidRPr="006E2E35">
        <w:rPr>
          <w:rFonts w:ascii="Arial" w:hAnsi="Arial" w:cs="Arial"/>
          <w:b/>
          <w:color w:val="002060"/>
          <w:sz w:val="22"/>
          <w:szCs w:val="22"/>
        </w:rPr>
        <w:t xml:space="preserve">943510 </w:t>
      </w:r>
      <w:r>
        <w:rPr>
          <w:rFonts w:ascii="Arial" w:hAnsi="Arial" w:cs="Arial"/>
          <w:b/>
          <w:color w:val="002060"/>
          <w:sz w:val="22"/>
          <w:szCs w:val="22"/>
        </w:rPr>
        <w:tab/>
      </w:r>
      <w:r w:rsidRPr="006E2E35">
        <w:rPr>
          <w:rFonts w:ascii="Arial" w:hAnsi="Arial" w:cs="Arial"/>
          <w:b/>
          <w:color w:val="002060"/>
          <w:sz w:val="22"/>
          <w:szCs w:val="22"/>
        </w:rPr>
        <w:t xml:space="preserve"> A.S.D. AMICI DEL CENTROSOCIO SP.</w:t>
      </w:r>
    </w:p>
    <w:p w14:paraId="1B428D2B" w14:textId="77777777" w:rsidR="008D4712" w:rsidRPr="00C3450C" w:rsidRDefault="008D4712" w:rsidP="008D4712">
      <w:pPr>
        <w:pStyle w:val="Corpodeltesto21"/>
        <w:rPr>
          <w:rFonts w:ascii="Arial" w:hAnsi="Arial" w:cs="Arial"/>
          <w:bCs/>
          <w:color w:val="002060"/>
          <w:sz w:val="22"/>
          <w:szCs w:val="22"/>
        </w:rPr>
      </w:pPr>
      <w:r w:rsidRPr="006E2E35">
        <w:rPr>
          <w:rFonts w:ascii="Arial" w:hAnsi="Arial" w:cs="Arial"/>
          <w:b/>
          <w:color w:val="002060"/>
          <w:sz w:val="22"/>
          <w:szCs w:val="22"/>
        </w:rPr>
        <w:t xml:space="preserve"> </w:t>
      </w:r>
      <w:proofErr w:type="gramStart"/>
      <w:r w:rsidRPr="006E2E35">
        <w:rPr>
          <w:rFonts w:ascii="Arial" w:hAnsi="Arial" w:cs="Arial"/>
          <w:b/>
          <w:color w:val="002060"/>
          <w:sz w:val="22"/>
          <w:szCs w:val="22"/>
        </w:rPr>
        <w:t xml:space="preserve">80699  </w:t>
      </w:r>
      <w:r>
        <w:rPr>
          <w:rFonts w:ascii="Arial" w:hAnsi="Arial" w:cs="Arial"/>
          <w:b/>
          <w:color w:val="002060"/>
          <w:sz w:val="22"/>
          <w:szCs w:val="22"/>
        </w:rPr>
        <w:tab/>
      </w:r>
      <w:proofErr w:type="gramEnd"/>
      <w:r>
        <w:rPr>
          <w:rFonts w:ascii="Arial" w:hAnsi="Arial" w:cs="Arial"/>
          <w:b/>
          <w:color w:val="002060"/>
          <w:sz w:val="22"/>
          <w:szCs w:val="22"/>
        </w:rPr>
        <w:t xml:space="preserve"> </w:t>
      </w:r>
      <w:r w:rsidRPr="006E2E35">
        <w:rPr>
          <w:rFonts w:ascii="Arial" w:hAnsi="Arial" w:cs="Arial"/>
          <w:b/>
          <w:color w:val="002060"/>
          <w:sz w:val="22"/>
          <w:szCs w:val="22"/>
        </w:rPr>
        <w:t xml:space="preserve">A.S.D. CANTINE RIUNITE CSI      </w:t>
      </w:r>
    </w:p>
    <w:p w14:paraId="632E594D" w14:textId="77777777" w:rsidR="008D4712" w:rsidRDefault="008D4712" w:rsidP="008D4712">
      <w:pPr>
        <w:rPr>
          <w:rFonts w:ascii="Arial" w:hAnsi="Arial" w:cs="Arial"/>
          <w:b/>
          <w:color w:val="002060"/>
          <w:sz w:val="22"/>
          <w:szCs w:val="22"/>
        </w:rPr>
      </w:pPr>
    </w:p>
    <w:p w14:paraId="0424BF09" w14:textId="77777777" w:rsidR="008D4712" w:rsidRPr="00AF1C53" w:rsidRDefault="008D4712" w:rsidP="008D4712">
      <w:pPr>
        <w:rPr>
          <w:rFonts w:ascii="Arial" w:hAnsi="Arial" w:cs="Arial"/>
          <w:b/>
          <w:color w:val="002060"/>
          <w:sz w:val="22"/>
          <w:szCs w:val="22"/>
        </w:rPr>
      </w:pPr>
      <w:r w:rsidRPr="00AF1C53">
        <w:rPr>
          <w:rFonts w:ascii="Arial" w:hAnsi="Arial" w:cs="Arial"/>
          <w:b/>
          <w:color w:val="002060"/>
          <w:sz w:val="22"/>
          <w:szCs w:val="22"/>
        </w:rPr>
        <w:t>FINALE</w:t>
      </w:r>
    </w:p>
    <w:p w14:paraId="10C16A81" w14:textId="77777777" w:rsidR="008D4712" w:rsidRPr="002E013A" w:rsidRDefault="008D4712" w:rsidP="008D4712">
      <w:pPr>
        <w:rPr>
          <w:rFonts w:ascii="Arial" w:hAnsi="Arial" w:cs="Arial"/>
          <w:b/>
          <w:i/>
          <w:color w:val="002060"/>
          <w:sz w:val="22"/>
          <w:szCs w:val="22"/>
        </w:rPr>
      </w:pPr>
      <w:r>
        <w:rPr>
          <w:rFonts w:ascii="Arial" w:hAnsi="Arial" w:cs="Arial"/>
          <w:b/>
          <w:i/>
          <w:color w:val="002060"/>
          <w:sz w:val="22"/>
          <w:szCs w:val="22"/>
        </w:rPr>
        <w:t>DOMENICA 7 GENNAIO 2024</w:t>
      </w:r>
    </w:p>
    <w:p w14:paraId="671F8D1C" w14:textId="77777777" w:rsidR="008D4712" w:rsidRPr="00AF1C53" w:rsidRDefault="008D4712" w:rsidP="008D4712">
      <w:pPr>
        <w:rPr>
          <w:rFonts w:ascii="Arial" w:hAnsi="Arial" w:cs="Arial"/>
          <w:color w:val="002060"/>
          <w:sz w:val="22"/>
          <w:szCs w:val="22"/>
        </w:rPr>
      </w:pPr>
      <w:r w:rsidRPr="002E013A">
        <w:rPr>
          <w:rFonts w:ascii="Arial" w:hAnsi="Arial" w:cs="Arial"/>
          <w:color w:val="002060"/>
          <w:sz w:val="22"/>
          <w:szCs w:val="22"/>
        </w:rPr>
        <w:t xml:space="preserve">ORE </w:t>
      </w:r>
      <w:r>
        <w:rPr>
          <w:rFonts w:ascii="Arial" w:hAnsi="Arial" w:cs="Arial"/>
          <w:color w:val="002060"/>
          <w:sz w:val="22"/>
          <w:szCs w:val="22"/>
        </w:rPr>
        <w:t>11:30</w:t>
      </w:r>
      <w:r w:rsidRPr="002E013A">
        <w:rPr>
          <w:rFonts w:ascii="Arial" w:hAnsi="Arial" w:cs="Arial"/>
          <w:color w:val="002060"/>
          <w:sz w:val="22"/>
          <w:szCs w:val="22"/>
        </w:rPr>
        <w:tab/>
        <w:t>FINALE</w:t>
      </w:r>
    </w:p>
    <w:p w14:paraId="4075587E" w14:textId="77777777" w:rsidR="008D4712" w:rsidRPr="00B97D93" w:rsidRDefault="008D4712" w:rsidP="008D4712">
      <w:pPr>
        <w:pStyle w:val="Corpodeltesto21"/>
        <w:ind w:left="708" w:firstLine="708"/>
        <w:rPr>
          <w:rFonts w:ascii="Arial" w:hAnsi="Arial" w:cs="Arial"/>
          <w:b/>
          <w:bCs/>
          <w:color w:val="002060"/>
          <w:sz w:val="22"/>
          <w:szCs w:val="22"/>
        </w:rPr>
      </w:pPr>
      <w:r>
        <w:rPr>
          <w:rFonts w:ascii="Arial" w:hAnsi="Arial" w:cs="Arial"/>
          <w:b/>
          <w:bCs/>
          <w:color w:val="002060"/>
          <w:sz w:val="22"/>
          <w:szCs w:val="22"/>
        </w:rPr>
        <w:t>AMICI DEL CENTROSOCIO SP. – CANTINE RIUNITE CSI</w:t>
      </w:r>
    </w:p>
    <w:p w14:paraId="70D0B422" w14:textId="77777777" w:rsidR="008D4712" w:rsidRPr="00AF1C53" w:rsidRDefault="008D4712" w:rsidP="008D4712">
      <w:pPr>
        <w:pStyle w:val="Corpodeltesto21"/>
        <w:rPr>
          <w:rFonts w:ascii="Arial" w:hAnsi="Arial" w:cs="Arial"/>
          <w:color w:val="002060"/>
          <w:sz w:val="22"/>
          <w:szCs w:val="22"/>
        </w:rPr>
      </w:pPr>
    </w:p>
    <w:p w14:paraId="119B7ECE" w14:textId="77777777" w:rsidR="008D4712" w:rsidRPr="00AF1C53" w:rsidRDefault="008D4712" w:rsidP="008D4712">
      <w:pPr>
        <w:pStyle w:val="Corpodeltesto21"/>
        <w:rPr>
          <w:rFonts w:ascii="Arial" w:hAnsi="Arial" w:cs="Arial"/>
          <w:color w:val="002060"/>
          <w:sz w:val="22"/>
          <w:szCs w:val="22"/>
        </w:rPr>
      </w:pPr>
    </w:p>
    <w:p w14:paraId="155C6175" w14:textId="77777777" w:rsidR="008D4712" w:rsidRPr="00AF1C53" w:rsidRDefault="008D4712" w:rsidP="008D4712">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SERIE D CALCIO A 5</w:t>
      </w:r>
    </w:p>
    <w:p w14:paraId="141376F6" w14:textId="77777777" w:rsidR="008D4712" w:rsidRPr="00AF1C53" w:rsidRDefault="008D4712" w:rsidP="008D4712">
      <w:pPr>
        <w:pStyle w:val="Corpodeltesto21"/>
        <w:rPr>
          <w:rFonts w:ascii="Arial" w:hAnsi="Arial" w:cs="Arial"/>
          <w:color w:val="002060"/>
          <w:sz w:val="22"/>
          <w:szCs w:val="22"/>
        </w:rPr>
      </w:pPr>
    </w:p>
    <w:p w14:paraId="49C76A59" w14:textId="77777777" w:rsidR="008D4712" w:rsidRPr="00AF1C53" w:rsidRDefault="008D4712" w:rsidP="008D4712">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alle Semifinali:</w:t>
      </w:r>
    </w:p>
    <w:p w14:paraId="0247ADE7" w14:textId="77777777" w:rsidR="008D4712" w:rsidRDefault="008D4712" w:rsidP="008D4712">
      <w:pPr>
        <w:pStyle w:val="Corpodeltesto21"/>
        <w:rPr>
          <w:rFonts w:ascii="Arial" w:hAnsi="Arial" w:cs="Arial"/>
          <w:color w:val="002060"/>
          <w:sz w:val="22"/>
          <w:szCs w:val="22"/>
        </w:rPr>
      </w:pPr>
    </w:p>
    <w:p w14:paraId="73A10A4B" w14:textId="041A8445" w:rsidR="008D4712" w:rsidRPr="008D4712" w:rsidRDefault="008D4712" w:rsidP="008D4712">
      <w:pPr>
        <w:pStyle w:val="Corpodeltesto21"/>
        <w:rPr>
          <w:rFonts w:ascii="Arial" w:hAnsi="Arial" w:cs="Arial"/>
          <w:b/>
          <w:color w:val="002060"/>
          <w:sz w:val="22"/>
          <w:szCs w:val="22"/>
        </w:rPr>
      </w:pPr>
      <w:proofErr w:type="gramStart"/>
      <w:r w:rsidRPr="008D4712">
        <w:rPr>
          <w:rFonts w:ascii="Arial" w:hAnsi="Arial" w:cs="Arial"/>
          <w:b/>
          <w:color w:val="002060"/>
          <w:sz w:val="22"/>
          <w:szCs w:val="22"/>
        </w:rPr>
        <w:t xml:space="preserve">955229  </w:t>
      </w:r>
      <w:r>
        <w:rPr>
          <w:rFonts w:ascii="Arial" w:hAnsi="Arial" w:cs="Arial"/>
          <w:b/>
          <w:color w:val="002060"/>
          <w:sz w:val="22"/>
          <w:szCs w:val="22"/>
        </w:rPr>
        <w:tab/>
      </w:r>
      <w:proofErr w:type="gramEnd"/>
      <w:r w:rsidRPr="008D4712">
        <w:rPr>
          <w:rFonts w:ascii="Arial" w:hAnsi="Arial" w:cs="Arial"/>
          <w:b/>
          <w:color w:val="002060"/>
          <w:sz w:val="22"/>
          <w:szCs w:val="22"/>
        </w:rPr>
        <w:t xml:space="preserve">A.S.D. FUTSAL RECANATI     </w:t>
      </w:r>
    </w:p>
    <w:p w14:paraId="0414D0FE" w14:textId="0850F27B" w:rsidR="008D4712" w:rsidRPr="008D4712" w:rsidRDefault="008D4712" w:rsidP="008D4712">
      <w:pPr>
        <w:pStyle w:val="Corpodeltesto21"/>
        <w:rPr>
          <w:rFonts w:ascii="Arial" w:hAnsi="Arial" w:cs="Arial"/>
          <w:b/>
          <w:color w:val="002060"/>
          <w:sz w:val="22"/>
          <w:szCs w:val="22"/>
        </w:rPr>
      </w:pPr>
      <w:r w:rsidRPr="008D4712">
        <w:rPr>
          <w:rFonts w:ascii="Arial" w:hAnsi="Arial" w:cs="Arial"/>
          <w:b/>
          <w:color w:val="002060"/>
          <w:sz w:val="22"/>
          <w:szCs w:val="22"/>
        </w:rPr>
        <w:t xml:space="preserve"> </w:t>
      </w:r>
      <w:proofErr w:type="gramStart"/>
      <w:r w:rsidRPr="008D4712">
        <w:rPr>
          <w:rFonts w:ascii="Arial" w:hAnsi="Arial" w:cs="Arial"/>
          <w:b/>
          <w:color w:val="002060"/>
          <w:sz w:val="22"/>
          <w:szCs w:val="22"/>
        </w:rPr>
        <w:t xml:space="preserve">66941  </w:t>
      </w:r>
      <w:r>
        <w:rPr>
          <w:rFonts w:ascii="Arial" w:hAnsi="Arial" w:cs="Arial"/>
          <w:b/>
          <w:color w:val="002060"/>
          <w:sz w:val="22"/>
          <w:szCs w:val="22"/>
        </w:rPr>
        <w:tab/>
      </w:r>
      <w:proofErr w:type="gramEnd"/>
      <w:r w:rsidRPr="008D4712">
        <w:rPr>
          <w:rFonts w:ascii="Arial" w:hAnsi="Arial" w:cs="Arial"/>
          <w:b/>
          <w:color w:val="002060"/>
          <w:sz w:val="22"/>
          <w:szCs w:val="22"/>
        </w:rPr>
        <w:t xml:space="preserve">A.S.D. SAN BIAGIO          </w:t>
      </w:r>
    </w:p>
    <w:p w14:paraId="2DA2498F" w14:textId="247320FE" w:rsidR="008D4712" w:rsidRPr="008D4712" w:rsidRDefault="008D4712" w:rsidP="008D4712">
      <w:pPr>
        <w:pStyle w:val="Corpodeltesto21"/>
        <w:rPr>
          <w:rFonts w:ascii="Arial" w:hAnsi="Arial" w:cs="Arial"/>
          <w:b/>
          <w:color w:val="002060"/>
          <w:sz w:val="22"/>
          <w:szCs w:val="22"/>
        </w:rPr>
      </w:pPr>
      <w:proofErr w:type="gramStart"/>
      <w:r w:rsidRPr="008D4712">
        <w:rPr>
          <w:rFonts w:ascii="Arial" w:hAnsi="Arial" w:cs="Arial"/>
          <w:b/>
          <w:color w:val="002060"/>
          <w:sz w:val="22"/>
          <w:szCs w:val="22"/>
        </w:rPr>
        <w:t xml:space="preserve">936126  </w:t>
      </w:r>
      <w:r>
        <w:rPr>
          <w:rFonts w:ascii="Arial" w:hAnsi="Arial" w:cs="Arial"/>
          <w:b/>
          <w:color w:val="002060"/>
          <w:sz w:val="22"/>
          <w:szCs w:val="22"/>
        </w:rPr>
        <w:tab/>
      </w:r>
      <w:proofErr w:type="gramEnd"/>
      <w:r w:rsidRPr="008D4712">
        <w:rPr>
          <w:rFonts w:ascii="Arial" w:hAnsi="Arial" w:cs="Arial"/>
          <w:b/>
          <w:color w:val="002060"/>
          <w:sz w:val="22"/>
          <w:szCs w:val="22"/>
        </w:rPr>
        <w:t>A.S.D. SPORTING GROTTAMMARE</w:t>
      </w:r>
    </w:p>
    <w:p w14:paraId="06284E82" w14:textId="50727B9F" w:rsidR="008D4712" w:rsidRPr="00AF1C53" w:rsidRDefault="008D4712" w:rsidP="008D4712">
      <w:pPr>
        <w:pStyle w:val="Corpodeltesto21"/>
        <w:rPr>
          <w:rFonts w:ascii="Arial" w:hAnsi="Arial" w:cs="Arial"/>
          <w:color w:val="002060"/>
          <w:sz w:val="22"/>
          <w:szCs w:val="22"/>
        </w:rPr>
      </w:pPr>
      <w:r w:rsidRPr="008D4712">
        <w:rPr>
          <w:rFonts w:ascii="Arial" w:hAnsi="Arial" w:cs="Arial"/>
          <w:b/>
          <w:color w:val="002060"/>
          <w:sz w:val="22"/>
          <w:szCs w:val="22"/>
        </w:rPr>
        <w:t xml:space="preserve">962272         </w:t>
      </w:r>
      <w:r>
        <w:rPr>
          <w:rFonts w:ascii="Arial" w:hAnsi="Arial" w:cs="Arial"/>
          <w:b/>
          <w:color w:val="002060"/>
          <w:sz w:val="22"/>
          <w:szCs w:val="22"/>
        </w:rPr>
        <w:tab/>
      </w:r>
      <w:r>
        <w:rPr>
          <w:rFonts w:ascii="Arial" w:hAnsi="Arial" w:cs="Arial"/>
          <w:b/>
          <w:color w:val="002060"/>
          <w:sz w:val="22"/>
          <w:szCs w:val="22"/>
        </w:rPr>
        <w:tab/>
      </w:r>
      <w:r w:rsidRPr="008D4712">
        <w:rPr>
          <w:rFonts w:ascii="Arial" w:hAnsi="Arial" w:cs="Arial"/>
          <w:b/>
          <w:color w:val="002060"/>
          <w:sz w:val="22"/>
          <w:szCs w:val="22"/>
        </w:rPr>
        <w:t xml:space="preserve">URBINO CALCIO A 5   </w:t>
      </w:r>
    </w:p>
    <w:p w14:paraId="527C42C6" w14:textId="77777777" w:rsidR="008D4712" w:rsidRDefault="008D4712" w:rsidP="008D4712">
      <w:pPr>
        <w:pStyle w:val="Corpodeltesto21"/>
        <w:rPr>
          <w:rFonts w:ascii="Arial" w:hAnsi="Arial" w:cs="Arial"/>
          <w:color w:val="002060"/>
          <w:sz w:val="22"/>
          <w:szCs w:val="22"/>
        </w:rPr>
      </w:pPr>
    </w:p>
    <w:p w14:paraId="535893FD" w14:textId="28F4CD7F" w:rsidR="008D4712" w:rsidRPr="00AF1C53" w:rsidRDefault="008D4712" w:rsidP="008D4712">
      <w:pPr>
        <w:pStyle w:val="Corpodeltesto21"/>
        <w:rPr>
          <w:rFonts w:ascii="Arial" w:hAnsi="Arial" w:cs="Arial"/>
          <w:color w:val="002060"/>
          <w:sz w:val="22"/>
          <w:szCs w:val="22"/>
        </w:rPr>
      </w:pPr>
      <w:r w:rsidRPr="00AF1C53">
        <w:rPr>
          <w:rFonts w:ascii="Arial" w:hAnsi="Arial" w:cs="Arial"/>
          <w:color w:val="002060"/>
          <w:sz w:val="22"/>
          <w:szCs w:val="22"/>
        </w:rPr>
        <w:t xml:space="preserve">Il sorteggio </w:t>
      </w:r>
      <w:r>
        <w:rPr>
          <w:rFonts w:ascii="Arial" w:hAnsi="Arial" w:cs="Arial"/>
          <w:color w:val="002060"/>
          <w:sz w:val="22"/>
          <w:szCs w:val="22"/>
        </w:rPr>
        <w:t>è stato determinato</w:t>
      </w:r>
      <w:r w:rsidRPr="00AF1C53">
        <w:rPr>
          <w:rFonts w:ascii="Arial" w:hAnsi="Arial" w:cs="Arial"/>
          <w:color w:val="002060"/>
          <w:sz w:val="22"/>
          <w:szCs w:val="22"/>
        </w:rPr>
        <w:t xml:space="preserve"> estraendo in sequenza le squadre che verranno inserite nel tabellone come di seguito riportato.</w:t>
      </w:r>
    </w:p>
    <w:p w14:paraId="06B603E7" w14:textId="77777777" w:rsidR="008D4712" w:rsidRPr="00AF1C53" w:rsidRDefault="008D4712" w:rsidP="008D4712">
      <w:pPr>
        <w:pStyle w:val="Corpodeltesto21"/>
        <w:rPr>
          <w:rFonts w:ascii="Arial" w:hAnsi="Arial" w:cs="Arial"/>
          <w:color w:val="002060"/>
          <w:sz w:val="22"/>
          <w:szCs w:val="22"/>
        </w:rPr>
      </w:pPr>
    </w:p>
    <w:tbl>
      <w:tblPr>
        <w:tblW w:w="9823"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32"/>
      </w:tblGrid>
      <w:tr w:rsidR="008D4712" w:rsidRPr="00AF1C53" w14:paraId="525A8AA8" w14:textId="77777777" w:rsidTr="00060964">
        <w:trPr>
          <w:trHeight w:val="240"/>
        </w:trPr>
        <w:tc>
          <w:tcPr>
            <w:tcW w:w="596" w:type="dxa"/>
            <w:tcBorders>
              <w:left w:val="nil"/>
              <w:right w:val="nil"/>
            </w:tcBorders>
            <w:shd w:val="clear" w:color="000000" w:fill="EAEAEA"/>
          </w:tcPr>
          <w:p w14:paraId="0FC05C7C" w14:textId="77777777" w:rsidR="008D4712" w:rsidRPr="00AF1C53" w:rsidRDefault="008D4712" w:rsidP="00060964">
            <w:pPr>
              <w:jc w:val="center"/>
              <w:rPr>
                <w:rFonts w:ascii="Arial" w:hAnsi="Arial" w:cs="Arial"/>
                <w:b/>
                <w:bCs/>
                <w:color w:val="002060"/>
                <w:sz w:val="22"/>
                <w:szCs w:val="22"/>
              </w:rPr>
            </w:pPr>
          </w:p>
        </w:tc>
        <w:tc>
          <w:tcPr>
            <w:tcW w:w="3527" w:type="dxa"/>
            <w:tcBorders>
              <w:left w:val="nil"/>
              <w:right w:val="nil"/>
            </w:tcBorders>
            <w:shd w:val="clear" w:color="000000" w:fill="EAEAEA"/>
            <w:noWrap/>
            <w:vAlign w:val="center"/>
            <w:hideMark/>
          </w:tcPr>
          <w:p w14:paraId="61A8B0ED" w14:textId="77777777" w:rsidR="008D4712" w:rsidRPr="00AF1C53" w:rsidRDefault="008D4712" w:rsidP="00060964">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1F985090" w14:textId="77777777" w:rsidR="008D4712" w:rsidRPr="00AF1C53" w:rsidRDefault="008D4712" w:rsidP="00060964">
            <w:pPr>
              <w:jc w:val="center"/>
              <w:rPr>
                <w:rFonts w:ascii="Arial" w:hAnsi="Arial" w:cs="Arial"/>
                <w:b/>
                <w:bCs/>
                <w:color w:val="002060"/>
                <w:sz w:val="22"/>
                <w:szCs w:val="22"/>
              </w:rPr>
            </w:pPr>
            <w:r w:rsidRPr="00AF1C53">
              <w:rPr>
                <w:rFonts w:ascii="Arial" w:hAnsi="Arial" w:cs="Arial"/>
                <w:b/>
                <w:bCs/>
                <w:color w:val="002060"/>
                <w:sz w:val="22"/>
                <w:szCs w:val="22"/>
              </w:rPr>
              <w:t>0</w:t>
            </w:r>
            <w:r>
              <w:rPr>
                <w:rFonts w:ascii="Arial" w:hAnsi="Arial" w:cs="Arial"/>
                <w:b/>
                <w:bCs/>
                <w:color w:val="002060"/>
                <w:sz w:val="22"/>
                <w:szCs w:val="22"/>
              </w:rPr>
              <w:t>5</w:t>
            </w:r>
            <w:r w:rsidRPr="00AF1C53">
              <w:rPr>
                <w:rFonts w:ascii="Arial" w:hAnsi="Arial" w:cs="Arial"/>
                <w:b/>
                <w:bCs/>
                <w:color w:val="002060"/>
                <w:sz w:val="22"/>
                <w:szCs w:val="22"/>
              </w:rPr>
              <w:t>/01/20</w:t>
            </w:r>
            <w:r>
              <w:rPr>
                <w:rFonts w:ascii="Arial" w:hAnsi="Arial" w:cs="Arial"/>
                <w:b/>
                <w:bCs/>
                <w:color w:val="002060"/>
                <w:sz w:val="22"/>
                <w:szCs w:val="22"/>
              </w:rPr>
              <w:t>24</w:t>
            </w:r>
          </w:p>
        </w:tc>
        <w:tc>
          <w:tcPr>
            <w:tcW w:w="207" w:type="dxa"/>
            <w:tcBorders>
              <w:left w:val="nil"/>
              <w:right w:val="nil"/>
            </w:tcBorders>
            <w:shd w:val="clear" w:color="000000" w:fill="EAEAEA"/>
            <w:noWrap/>
            <w:vAlign w:val="center"/>
            <w:hideMark/>
          </w:tcPr>
          <w:p w14:paraId="31575D56" w14:textId="77777777" w:rsidR="008D4712" w:rsidRPr="00AF1C53" w:rsidRDefault="008D4712" w:rsidP="00060964">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7FA4687B" w14:textId="77777777" w:rsidR="008D4712" w:rsidRDefault="008D4712" w:rsidP="00060964">
            <w:pPr>
              <w:jc w:val="center"/>
              <w:rPr>
                <w:rFonts w:ascii="Arial" w:hAnsi="Arial" w:cs="Arial"/>
                <w:b/>
                <w:bCs/>
                <w:color w:val="002060"/>
                <w:sz w:val="22"/>
                <w:szCs w:val="22"/>
              </w:rPr>
            </w:pPr>
            <w:r w:rsidRPr="00AF1C53">
              <w:rPr>
                <w:rFonts w:ascii="Arial" w:hAnsi="Arial" w:cs="Arial"/>
                <w:b/>
                <w:bCs/>
                <w:color w:val="002060"/>
                <w:sz w:val="22"/>
                <w:szCs w:val="22"/>
              </w:rPr>
              <w:t>Finale</w:t>
            </w:r>
          </w:p>
          <w:p w14:paraId="61493862" w14:textId="77777777" w:rsidR="008D4712" w:rsidRPr="00AF1C53" w:rsidRDefault="008D4712" w:rsidP="00060964">
            <w:pPr>
              <w:jc w:val="center"/>
              <w:rPr>
                <w:rFonts w:ascii="Arial" w:hAnsi="Arial" w:cs="Arial"/>
                <w:b/>
                <w:bCs/>
                <w:color w:val="002060"/>
                <w:sz w:val="22"/>
                <w:szCs w:val="22"/>
              </w:rPr>
            </w:pPr>
            <w:r>
              <w:rPr>
                <w:rFonts w:ascii="Arial" w:hAnsi="Arial" w:cs="Arial"/>
                <w:b/>
                <w:bCs/>
                <w:color w:val="002060"/>
                <w:sz w:val="22"/>
                <w:szCs w:val="22"/>
              </w:rPr>
              <w:t>07/01/2024</w:t>
            </w:r>
          </w:p>
        </w:tc>
        <w:tc>
          <w:tcPr>
            <w:tcW w:w="207" w:type="dxa"/>
            <w:tcBorders>
              <w:top w:val="nil"/>
              <w:left w:val="nil"/>
              <w:right w:val="nil"/>
            </w:tcBorders>
            <w:shd w:val="clear" w:color="000000" w:fill="EAEAEA"/>
            <w:noWrap/>
            <w:vAlign w:val="center"/>
            <w:hideMark/>
          </w:tcPr>
          <w:p w14:paraId="5104F1A0" w14:textId="77777777" w:rsidR="008D4712" w:rsidRPr="00AF1C53" w:rsidRDefault="008D4712" w:rsidP="00060964">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45B661CA" w14:textId="77777777" w:rsidR="008D4712" w:rsidRPr="00AF1C53" w:rsidRDefault="008D4712" w:rsidP="00060964">
            <w:pPr>
              <w:jc w:val="center"/>
              <w:rPr>
                <w:rFonts w:ascii="Arial" w:hAnsi="Arial" w:cs="Arial"/>
                <w:b/>
                <w:bCs/>
                <w:color w:val="002060"/>
                <w:sz w:val="22"/>
                <w:szCs w:val="22"/>
              </w:rPr>
            </w:pPr>
            <w:r w:rsidRPr="00AF1C53">
              <w:rPr>
                <w:rFonts w:ascii="Arial" w:hAnsi="Arial" w:cs="Arial"/>
                <w:b/>
                <w:bCs/>
                <w:color w:val="002060"/>
                <w:sz w:val="22"/>
                <w:szCs w:val="22"/>
              </w:rPr>
              <w:t>Vincente</w:t>
            </w:r>
          </w:p>
        </w:tc>
        <w:tc>
          <w:tcPr>
            <w:tcW w:w="207" w:type="dxa"/>
            <w:tcBorders>
              <w:top w:val="nil"/>
              <w:left w:val="nil"/>
              <w:bottom w:val="nil"/>
              <w:right w:val="nil"/>
            </w:tcBorders>
            <w:shd w:val="clear" w:color="000000" w:fill="EAEAEA"/>
            <w:noWrap/>
            <w:vAlign w:val="center"/>
            <w:hideMark/>
          </w:tcPr>
          <w:p w14:paraId="00D253FC" w14:textId="77777777" w:rsidR="008D4712" w:rsidRPr="00AF1C53" w:rsidRDefault="008D4712" w:rsidP="00060964">
            <w:pPr>
              <w:jc w:val="center"/>
              <w:rPr>
                <w:rFonts w:ascii="Arial" w:hAnsi="Arial" w:cs="Arial"/>
                <w:b/>
                <w:bCs/>
                <w:color w:val="002060"/>
              </w:rPr>
            </w:pPr>
            <w:r w:rsidRPr="00AF1C53">
              <w:rPr>
                <w:rFonts w:ascii="Arial" w:hAnsi="Arial" w:cs="Arial"/>
                <w:b/>
                <w:bCs/>
                <w:color w:val="002060"/>
              </w:rPr>
              <w:t> </w:t>
            </w:r>
          </w:p>
        </w:tc>
        <w:tc>
          <w:tcPr>
            <w:tcW w:w="1032" w:type="dxa"/>
            <w:tcBorders>
              <w:top w:val="nil"/>
              <w:left w:val="nil"/>
              <w:bottom w:val="nil"/>
              <w:right w:val="nil"/>
            </w:tcBorders>
            <w:shd w:val="clear" w:color="000000" w:fill="EAEAEA"/>
            <w:noWrap/>
            <w:vAlign w:val="center"/>
            <w:hideMark/>
          </w:tcPr>
          <w:p w14:paraId="1FEC969B" w14:textId="77777777" w:rsidR="008D4712" w:rsidRPr="00AF1C53" w:rsidRDefault="008D4712" w:rsidP="00060964">
            <w:pPr>
              <w:jc w:val="center"/>
              <w:rPr>
                <w:rFonts w:ascii="Arial" w:hAnsi="Arial" w:cs="Arial"/>
                <w:b/>
                <w:bCs/>
                <w:color w:val="002060"/>
              </w:rPr>
            </w:pPr>
          </w:p>
        </w:tc>
      </w:tr>
      <w:tr w:rsidR="008D4712" w:rsidRPr="00AF1C53" w14:paraId="0D98CA2A" w14:textId="77777777" w:rsidTr="00060964">
        <w:trPr>
          <w:trHeight w:val="240"/>
        </w:trPr>
        <w:tc>
          <w:tcPr>
            <w:tcW w:w="596" w:type="dxa"/>
            <w:tcBorders>
              <w:top w:val="nil"/>
              <w:left w:val="nil"/>
              <w:bottom w:val="single" w:sz="4" w:space="0" w:color="auto"/>
              <w:right w:val="nil"/>
            </w:tcBorders>
          </w:tcPr>
          <w:p w14:paraId="768625E8" w14:textId="77777777" w:rsidR="008D4712" w:rsidRPr="00AF1C53" w:rsidRDefault="008D4712" w:rsidP="00060964">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136939C2" w14:textId="77777777" w:rsidR="008D4712" w:rsidRPr="00AF1C53" w:rsidRDefault="008D4712" w:rsidP="00060964">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46D98059" w14:textId="77777777" w:rsidR="008D4712" w:rsidRPr="00AF1C53" w:rsidRDefault="008D4712" w:rsidP="00060964">
            <w:pPr>
              <w:rPr>
                <w:rFonts w:ascii="Arial" w:hAnsi="Arial" w:cs="Arial"/>
                <w:b/>
                <w:color w:val="002060"/>
              </w:rPr>
            </w:pPr>
          </w:p>
        </w:tc>
        <w:tc>
          <w:tcPr>
            <w:tcW w:w="207" w:type="dxa"/>
            <w:tcBorders>
              <w:top w:val="nil"/>
              <w:left w:val="nil"/>
              <w:right w:val="nil"/>
            </w:tcBorders>
            <w:shd w:val="clear" w:color="auto" w:fill="auto"/>
            <w:noWrap/>
            <w:vAlign w:val="center"/>
            <w:hideMark/>
          </w:tcPr>
          <w:p w14:paraId="211DAB01" w14:textId="77777777" w:rsidR="008D4712" w:rsidRPr="00AF1C53" w:rsidRDefault="008D4712" w:rsidP="00060964">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A360295" w14:textId="77777777" w:rsidR="008D4712" w:rsidRPr="00AF1C53" w:rsidRDefault="008D4712" w:rsidP="00060964">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50DD0F7" w14:textId="77777777" w:rsidR="008D4712" w:rsidRPr="00AF1C53" w:rsidRDefault="008D4712" w:rsidP="00060964">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0E166E79" w14:textId="77777777" w:rsidR="008D4712" w:rsidRPr="00AF1C53" w:rsidRDefault="008D4712" w:rsidP="00060964">
            <w:pPr>
              <w:jc w:val="center"/>
              <w:rPr>
                <w:rFonts w:ascii="Arial" w:hAnsi="Arial" w:cs="Arial"/>
                <w:color w:val="002060"/>
                <w:sz w:val="17"/>
                <w:szCs w:val="17"/>
              </w:rPr>
            </w:pPr>
          </w:p>
        </w:tc>
      </w:tr>
      <w:tr w:rsidR="008D4712" w:rsidRPr="00AF1C53" w14:paraId="79D4F209" w14:textId="77777777" w:rsidTr="00060964">
        <w:trPr>
          <w:trHeight w:val="240"/>
        </w:trPr>
        <w:tc>
          <w:tcPr>
            <w:tcW w:w="596" w:type="dxa"/>
            <w:vMerge w:val="restart"/>
            <w:tcBorders>
              <w:top w:val="single" w:sz="4" w:space="0" w:color="auto"/>
              <w:left w:val="nil"/>
              <w:right w:val="nil"/>
            </w:tcBorders>
            <w:shd w:val="clear" w:color="000000" w:fill="FFFF00"/>
          </w:tcPr>
          <w:p w14:paraId="39905532" w14:textId="77777777" w:rsidR="008D4712" w:rsidRPr="00AF1C53" w:rsidRDefault="008D4712" w:rsidP="00060964">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712131E2" w14:textId="79FD25AA" w:rsidR="008D4712" w:rsidRPr="00186711" w:rsidRDefault="008D4712" w:rsidP="00060964">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r>
              <w:rPr>
                <w:rFonts w:ascii="Arial" w:hAnsi="Arial" w:cs="Arial"/>
                <w:i/>
                <w:color w:val="002060"/>
                <w:sz w:val="22"/>
                <w:szCs w:val="22"/>
              </w:rPr>
              <w:t xml:space="preserve"> </w:t>
            </w:r>
            <w:r>
              <w:rPr>
                <w:rFonts w:ascii="Arial" w:hAnsi="Arial" w:cs="Arial"/>
                <w:b/>
                <w:bCs/>
                <w:iCs/>
                <w:color w:val="002060"/>
                <w:sz w:val="22"/>
                <w:szCs w:val="22"/>
              </w:rPr>
              <w:t>SAN BIAGIO</w:t>
            </w:r>
          </w:p>
        </w:tc>
        <w:tc>
          <w:tcPr>
            <w:tcW w:w="2372" w:type="dxa"/>
            <w:tcBorders>
              <w:left w:val="nil"/>
              <w:bottom w:val="single" w:sz="4" w:space="0" w:color="auto"/>
              <w:right w:val="nil"/>
            </w:tcBorders>
            <w:shd w:val="clear" w:color="auto" w:fill="auto"/>
            <w:noWrap/>
            <w:vAlign w:val="center"/>
            <w:hideMark/>
          </w:tcPr>
          <w:p w14:paraId="21839953" w14:textId="77777777" w:rsidR="008D4712" w:rsidRPr="00AF1C53" w:rsidRDefault="008D4712" w:rsidP="00060964">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509DC01F" w14:textId="77777777" w:rsidR="008D4712" w:rsidRPr="00AF1C53" w:rsidRDefault="008D4712" w:rsidP="00060964">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4EE03D3A" w14:textId="77777777" w:rsidR="008D4712" w:rsidRPr="00AF1C53" w:rsidRDefault="008D4712" w:rsidP="00060964">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B99BD5B" w14:textId="77777777" w:rsidR="008D4712" w:rsidRPr="00AF1C53" w:rsidRDefault="008D4712" w:rsidP="00060964">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401F306" w14:textId="77777777" w:rsidR="008D4712" w:rsidRPr="00AF1C53" w:rsidRDefault="008D4712" w:rsidP="00060964">
            <w:pPr>
              <w:rPr>
                <w:rFonts w:ascii="Arial" w:hAnsi="Arial" w:cs="Arial"/>
                <w:color w:val="002060"/>
                <w:sz w:val="17"/>
                <w:szCs w:val="17"/>
              </w:rPr>
            </w:pPr>
          </w:p>
        </w:tc>
      </w:tr>
      <w:tr w:rsidR="008D4712" w:rsidRPr="00AF1C53" w14:paraId="7642A9C2" w14:textId="77777777" w:rsidTr="00060964">
        <w:trPr>
          <w:trHeight w:val="240"/>
        </w:trPr>
        <w:tc>
          <w:tcPr>
            <w:tcW w:w="596" w:type="dxa"/>
            <w:vMerge/>
            <w:tcBorders>
              <w:left w:val="nil"/>
              <w:bottom w:val="single" w:sz="4" w:space="0" w:color="auto"/>
              <w:right w:val="single" w:sz="4" w:space="0" w:color="auto"/>
            </w:tcBorders>
            <w:shd w:val="clear" w:color="000000" w:fill="FFFF00"/>
          </w:tcPr>
          <w:p w14:paraId="795640B2" w14:textId="77777777" w:rsidR="008D4712" w:rsidRPr="00AF1C53" w:rsidRDefault="008D4712" w:rsidP="00060964">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7CFCEF8F" w14:textId="6129F41E" w:rsidR="008D4712" w:rsidRPr="00186711" w:rsidRDefault="008D4712" w:rsidP="00060964">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r>
              <w:rPr>
                <w:rFonts w:ascii="Arial" w:hAnsi="Arial" w:cs="Arial"/>
                <w:i/>
                <w:color w:val="002060"/>
                <w:sz w:val="22"/>
                <w:szCs w:val="22"/>
              </w:rPr>
              <w:t xml:space="preserve"> </w:t>
            </w:r>
            <w:r>
              <w:rPr>
                <w:rFonts w:ascii="Arial" w:hAnsi="Arial" w:cs="Arial"/>
                <w:b/>
                <w:bCs/>
                <w:iCs/>
                <w:color w:val="002060"/>
                <w:sz w:val="22"/>
                <w:szCs w:val="22"/>
              </w:rPr>
              <w:t>URBINO CALCIO A 5</w:t>
            </w:r>
          </w:p>
        </w:tc>
        <w:tc>
          <w:tcPr>
            <w:tcW w:w="2372" w:type="dxa"/>
            <w:tcBorders>
              <w:top w:val="single" w:sz="4" w:space="0" w:color="auto"/>
              <w:left w:val="single" w:sz="4" w:space="0" w:color="auto"/>
              <w:bottom w:val="nil"/>
              <w:right w:val="nil"/>
            </w:tcBorders>
            <w:shd w:val="clear" w:color="auto" w:fill="auto"/>
            <w:noWrap/>
            <w:vAlign w:val="center"/>
            <w:hideMark/>
          </w:tcPr>
          <w:p w14:paraId="0E7F4DBE" w14:textId="77777777" w:rsidR="008D4712" w:rsidRPr="00AF1C53" w:rsidRDefault="008D4712" w:rsidP="00060964">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44D63130" w14:textId="77777777" w:rsidR="008D4712" w:rsidRPr="00AF1C53" w:rsidRDefault="008D4712" w:rsidP="00060964">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6829DCFF" w14:textId="77777777" w:rsidR="008D4712" w:rsidRPr="00AF1C53" w:rsidRDefault="008D4712" w:rsidP="00060964">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29100552" w14:textId="77777777" w:rsidR="008D4712" w:rsidRPr="00AF1C53" w:rsidRDefault="008D4712" w:rsidP="00060964">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6A8D6BB" w14:textId="77777777" w:rsidR="008D4712" w:rsidRPr="00AF1C53" w:rsidRDefault="008D4712" w:rsidP="00060964">
            <w:pPr>
              <w:rPr>
                <w:rFonts w:ascii="Arial" w:hAnsi="Arial" w:cs="Arial"/>
                <w:color w:val="002060"/>
                <w:sz w:val="17"/>
                <w:szCs w:val="17"/>
              </w:rPr>
            </w:pPr>
          </w:p>
        </w:tc>
      </w:tr>
      <w:tr w:rsidR="008D4712" w:rsidRPr="00AF1C53" w14:paraId="15E9683D" w14:textId="77777777" w:rsidTr="00060964">
        <w:trPr>
          <w:gridAfter w:val="2"/>
          <w:wAfter w:w="1239" w:type="dxa"/>
          <w:trHeight w:val="240"/>
        </w:trPr>
        <w:tc>
          <w:tcPr>
            <w:tcW w:w="596" w:type="dxa"/>
            <w:vMerge w:val="restart"/>
            <w:tcBorders>
              <w:top w:val="single" w:sz="4" w:space="0" w:color="auto"/>
              <w:left w:val="nil"/>
              <w:right w:val="nil"/>
            </w:tcBorders>
          </w:tcPr>
          <w:p w14:paraId="767771E8" w14:textId="77777777" w:rsidR="008D4712" w:rsidRPr="00AF1C53" w:rsidRDefault="008D4712" w:rsidP="00060964">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5F59C9FD" w14:textId="55A91046" w:rsidR="008D4712" w:rsidRPr="00186711" w:rsidRDefault="008D4712" w:rsidP="00060964">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r>
              <w:rPr>
                <w:rFonts w:ascii="Arial" w:hAnsi="Arial" w:cs="Arial"/>
                <w:i/>
                <w:color w:val="002060"/>
                <w:sz w:val="22"/>
                <w:szCs w:val="22"/>
              </w:rPr>
              <w:t xml:space="preserve"> </w:t>
            </w:r>
            <w:r>
              <w:rPr>
                <w:rFonts w:ascii="Arial" w:hAnsi="Arial" w:cs="Arial"/>
                <w:b/>
                <w:bCs/>
                <w:iCs/>
                <w:color w:val="002060"/>
                <w:sz w:val="22"/>
                <w:szCs w:val="22"/>
              </w:rPr>
              <w:t>SPORTING GROTTAMMARE</w:t>
            </w:r>
          </w:p>
        </w:tc>
        <w:tc>
          <w:tcPr>
            <w:tcW w:w="2372" w:type="dxa"/>
            <w:tcBorders>
              <w:top w:val="nil"/>
              <w:left w:val="nil"/>
              <w:bottom w:val="single" w:sz="4" w:space="0" w:color="auto"/>
              <w:right w:val="nil"/>
            </w:tcBorders>
            <w:shd w:val="clear" w:color="auto" w:fill="auto"/>
            <w:noWrap/>
            <w:vAlign w:val="center"/>
            <w:hideMark/>
          </w:tcPr>
          <w:p w14:paraId="12A6E0BB" w14:textId="77777777" w:rsidR="008D4712" w:rsidRPr="00AF1C53" w:rsidRDefault="008D4712" w:rsidP="00060964">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2708160A" w14:textId="77777777" w:rsidR="008D4712" w:rsidRPr="00AF1C53" w:rsidRDefault="008D4712" w:rsidP="00060964">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C4248A2" w14:textId="77777777" w:rsidR="008D4712" w:rsidRPr="00AF1C53" w:rsidRDefault="008D4712" w:rsidP="00060964">
            <w:pPr>
              <w:rPr>
                <w:rFonts w:ascii="Arial" w:hAnsi="Arial" w:cs="Arial"/>
                <w:color w:val="002060"/>
                <w:sz w:val="17"/>
                <w:szCs w:val="17"/>
              </w:rPr>
            </w:pPr>
          </w:p>
        </w:tc>
      </w:tr>
      <w:tr w:rsidR="008D4712" w:rsidRPr="00AF1C53" w14:paraId="13BFF28F" w14:textId="77777777" w:rsidTr="00060964">
        <w:trPr>
          <w:gridAfter w:val="2"/>
          <w:wAfter w:w="1239" w:type="dxa"/>
          <w:trHeight w:val="240"/>
        </w:trPr>
        <w:tc>
          <w:tcPr>
            <w:tcW w:w="596" w:type="dxa"/>
            <w:vMerge/>
            <w:tcBorders>
              <w:left w:val="nil"/>
              <w:bottom w:val="single" w:sz="4" w:space="0" w:color="auto"/>
              <w:right w:val="single" w:sz="4" w:space="0" w:color="000000"/>
            </w:tcBorders>
          </w:tcPr>
          <w:p w14:paraId="3650A987" w14:textId="77777777" w:rsidR="008D4712" w:rsidRPr="00AF1C53" w:rsidRDefault="008D4712" w:rsidP="00060964">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F8470D1" w14:textId="3540D9ED" w:rsidR="008D4712" w:rsidRPr="00186711" w:rsidRDefault="008D4712" w:rsidP="00060964">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r>
              <w:rPr>
                <w:rFonts w:ascii="Arial" w:hAnsi="Arial" w:cs="Arial"/>
                <w:i/>
                <w:color w:val="002060"/>
                <w:sz w:val="22"/>
                <w:szCs w:val="22"/>
              </w:rPr>
              <w:t xml:space="preserve"> </w:t>
            </w:r>
            <w:r>
              <w:rPr>
                <w:rFonts w:ascii="Arial" w:hAnsi="Arial" w:cs="Arial"/>
                <w:b/>
                <w:bCs/>
                <w:iCs/>
                <w:color w:val="002060"/>
                <w:sz w:val="22"/>
                <w:szCs w:val="22"/>
              </w:rPr>
              <w:t>FUTSAL RECANATI</w:t>
            </w:r>
          </w:p>
        </w:tc>
        <w:tc>
          <w:tcPr>
            <w:tcW w:w="2372" w:type="dxa"/>
            <w:tcBorders>
              <w:top w:val="nil"/>
              <w:left w:val="nil"/>
              <w:bottom w:val="nil"/>
              <w:right w:val="nil"/>
            </w:tcBorders>
            <w:shd w:val="clear" w:color="auto" w:fill="auto"/>
            <w:noWrap/>
            <w:vAlign w:val="center"/>
            <w:hideMark/>
          </w:tcPr>
          <w:p w14:paraId="26E8D46C" w14:textId="77777777" w:rsidR="008D4712" w:rsidRPr="00AF1C53" w:rsidRDefault="008D4712" w:rsidP="00060964">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4D2A0C8C" w14:textId="77777777" w:rsidR="008D4712" w:rsidRPr="00AF1C53" w:rsidRDefault="008D4712" w:rsidP="00060964">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130447A" w14:textId="77777777" w:rsidR="008D4712" w:rsidRPr="00AF1C53" w:rsidRDefault="008D4712" w:rsidP="00060964">
            <w:pPr>
              <w:rPr>
                <w:rFonts w:ascii="Arial" w:hAnsi="Arial" w:cs="Arial"/>
                <w:color w:val="002060"/>
                <w:sz w:val="17"/>
                <w:szCs w:val="17"/>
              </w:rPr>
            </w:pPr>
          </w:p>
        </w:tc>
      </w:tr>
    </w:tbl>
    <w:p w14:paraId="45C9238D" w14:textId="77777777" w:rsidR="008D4712" w:rsidRPr="00AF1C53" w:rsidRDefault="008D4712" w:rsidP="008D4712">
      <w:pPr>
        <w:pStyle w:val="Corpodeltesto21"/>
        <w:rPr>
          <w:rFonts w:ascii="Arial" w:hAnsi="Arial" w:cs="Arial"/>
          <w:color w:val="002060"/>
          <w:sz w:val="22"/>
          <w:szCs w:val="22"/>
        </w:rPr>
      </w:pPr>
    </w:p>
    <w:p w14:paraId="5065BCA0" w14:textId="77777777" w:rsidR="008D4712" w:rsidRPr="00AF1C53" w:rsidRDefault="008D4712" w:rsidP="008D4712">
      <w:pPr>
        <w:rPr>
          <w:rFonts w:ascii="Arial" w:hAnsi="Arial" w:cs="Arial"/>
          <w:b/>
          <w:color w:val="002060"/>
          <w:sz w:val="22"/>
          <w:szCs w:val="22"/>
        </w:rPr>
      </w:pPr>
      <w:r w:rsidRPr="00AF1C53">
        <w:rPr>
          <w:rFonts w:ascii="Arial" w:hAnsi="Arial" w:cs="Arial"/>
          <w:b/>
          <w:color w:val="002060"/>
          <w:sz w:val="22"/>
          <w:szCs w:val="22"/>
        </w:rPr>
        <w:t>SEMIFINALI</w:t>
      </w:r>
    </w:p>
    <w:p w14:paraId="6A022F3F" w14:textId="77777777" w:rsidR="008D4712" w:rsidRPr="008B5404" w:rsidRDefault="008D4712" w:rsidP="008D4712">
      <w:pPr>
        <w:rPr>
          <w:rFonts w:ascii="Arial" w:hAnsi="Arial" w:cs="Arial"/>
          <w:b/>
          <w:i/>
          <w:color w:val="002060"/>
          <w:sz w:val="22"/>
          <w:szCs w:val="22"/>
        </w:rPr>
      </w:pPr>
      <w:r>
        <w:rPr>
          <w:rFonts w:ascii="Arial" w:hAnsi="Arial" w:cs="Arial"/>
          <w:b/>
          <w:i/>
          <w:color w:val="002060"/>
          <w:sz w:val="22"/>
          <w:szCs w:val="22"/>
        </w:rPr>
        <w:t>VENERDI’ 5</w:t>
      </w:r>
      <w:r w:rsidRPr="008B5404">
        <w:rPr>
          <w:rFonts w:ascii="Arial" w:hAnsi="Arial" w:cs="Arial"/>
          <w:b/>
          <w:i/>
          <w:color w:val="002060"/>
          <w:sz w:val="22"/>
          <w:szCs w:val="22"/>
        </w:rPr>
        <w:t xml:space="preserve"> GENNAIO 202</w:t>
      </w:r>
      <w:r>
        <w:rPr>
          <w:rFonts w:ascii="Arial" w:hAnsi="Arial" w:cs="Arial"/>
          <w:b/>
          <w:i/>
          <w:color w:val="002060"/>
          <w:sz w:val="22"/>
          <w:szCs w:val="22"/>
        </w:rPr>
        <w:t>4</w:t>
      </w:r>
    </w:p>
    <w:p w14:paraId="70DB7E04" w14:textId="77777777" w:rsidR="008D4712" w:rsidRDefault="008D4712" w:rsidP="008D4712">
      <w:pPr>
        <w:rPr>
          <w:rFonts w:ascii="Arial" w:hAnsi="Arial" w:cs="Arial"/>
          <w:color w:val="002060"/>
          <w:sz w:val="22"/>
          <w:szCs w:val="22"/>
        </w:rPr>
      </w:pPr>
      <w:r w:rsidRPr="008B5404">
        <w:rPr>
          <w:rFonts w:ascii="Arial" w:hAnsi="Arial" w:cs="Arial"/>
          <w:color w:val="002060"/>
          <w:sz w:val="22"/>
          <w:szCs w:val="22"/>
        </w:rPr>
        <w:t xml:space="preserve">ORE </w:t>
      </w:r>
      <w:r>
        <w:rPr>
          <w:rFonts w:ascii="Arial" w:hAnsi="Arial" w:cs="Arial"/>
          <w:color w:val="002060"/>
          <w:sz w:val="22"/>
          <w:szCs w:val="22"/>
        </w:rPr>
        <w:t>19:30</w:t>
      </w:r>
      <w:r w:rsidRPr="008B5404">
        <w:rPr>
          <w:rFonts w:ascii="Arial" w:hAnsi="Arial" w:cs="Arial"/>
          <w:color w:val="002060"/>
          <w:sz w:val="22"/>
          <w:szCs w:val="22"/>
        </w:rPr>
        <w:tab/>
        <w:t xml:space="preserve">SEMIFINALE GARA N° 1 </w:t>
      </w:r>
    </w:p>
    <w:p w14:paraId="2F7E6281" w14:textId="3F1EEA33" w:rsidR="008D4712" w:rsidRPr="00186711" w:rsidRDefault="008D4712" w:rsidP="008D4712">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bCs/>
          <w:color w:val="002060"/>
          <w:sz w:val="22"/>
          <w:szCs w:val="22"/>
        </w:rPr>
        <w:t>SAN BIAGIO – URBINO CALCIO A 5</w:t>
      </w:r>
    </w:p>
    <w:p w14:paraId="1E95BCDE" w14:textId="77777777" w:rsidR="008D4712" w:rsidRDefault="008D4712" w:rsidP="008D4712">
      <w:pPr>
        <w:rPr>
          <w:rFonts w:ascii="Arial" w:hAnsi="Arial" w:cs="Arial"/>
          <w:color w:val="002060"/>
          <w:sz w:val="22"/>
          <w:szCs w:val="22"/>
        </w:rPr>
      </w:pPr>
    </w:p>
    <w:p w14:paraId="717B477E" w14:textId="77777777" w:rsidR="008D4712" w:rsidRPr="00AF1C53" w:rsidRDefault="008D4712" w:rsidP="008D4712">
      <w:pPr>
        <w:rPr>
          <w:rFonts w:ascii="Arial" w:hAnsi="Arial" w:cs="Arial"/>
          <w:color w:val="002060"/>
          <w:sz w:val="22"/>
          <w:szCs w:val="22"/>
        </w:rPr>
      </w:pPr>
      <w:r w:rsidRPr="008B5404">
        <w:rPr>
          <w:rFonts w:ascii="Arial" w:hAnsi="Arial" w:cs="Arial"/>
          <w:color w:val="002060"/>
          <w:sz w:val="22"/>
          <w:szCs w:val="22"/>
        </w:rPr>
        <w:t xml:space="preserve">ORE </w:t>
      </w:r>
      <w:r>
        <w:rPr>
          <w:rFonts w:ascii="Arial" w:hAnsi="Arial" w:cs="Arial"/>
          <w:color w:val="002060"/>
          <w:sz w:val="22"/>
          <w:szCs w:val="22"/>
        </w:rPr>
        <w:t>21:30</w:t>
      </w:r>
      <w:r w:rsidRPr="008B5404">
        <w:rPr>
          <w:rFonts w:ascii="Arial" w:hAnsi="Arial" w:cs="Arial"/>
          <w:color w:val="002060"/>
          <w:sz w:val="22"/>
          <w:szCs w:val="22"/>
        </w:rPr>
        <w:tab/>
        <w:t>SEMIFINALE GARA N° 2</w:t>
      </w:r>
      <w:r w:rsidRPr="00AF1C53">
        <w:rPr>
          <w:rFonts w:ascii="Arial" w:hAnsi="Arial" w:cs="Arial"/>
          <w:color w:val="002060"/>
          <w:sz w:val="22"/>
          <w:szCs w:val="22"/>
        </w:rPr>
        <w:t xml:space="preserve"> </w:t>
      </w:r>
    </w:p>
    <w:p w14:paraId="2172AB7B" w14:textId="61145B2D" w:rsidR="008D4712" w:rsidRPr="00186711" w:rsidRDefault="008D4712" w:rsidP="008D4712">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bCs/>
          <w:color w:val="002060"/>
          <w:sz w:val="22"/>
          <w:szCs w:val="22"/>
        </w:rPr>
        <w:t>SPORTING GROTTAMMARE – FUTSAL RECANATI</w:t>
      </w:r>
    </w:p>
    <w:p w14:paraId="47294727" w14:textId="77777777" w:rsidR="008D4712" w:rsidRPr="00AF1C53" w:rsidRDefault="008D4712" w:rsidP="008D4712">
      <w:pPr>
        <w:pStyle w:val="Corpodeltesto21"/>
        <w:rPr>
          <w:rFonts w:ascii="Arial" w:hAnsi="Arial" w:cs="Arial"/>
          <w:color w:val="002060"/>
          <w:sz w:val="22"/>
          <w:szCs w:val="22"/>
        </w:rPr>
      </w:pPr>
    </w:p>
    <w:p w14:paraId="159B8939" w14:textId="77777777" w:rsidR="008D4712" w:rsidRPr="005B250D" w:rsidRDefault="008D4712" w:rsidP="008D4712">
      <w:pPr>
        <w:rPr>
          <w:rFonts w:ascii="Arial" w:hAnsi="Arial" w:cs="Arial"/>
          <w:b/>
          <w:color w:val="002060"/>
          <w:sz w:val="22"/>
          <w:szCs w:val="22"/>
        </w:rPr>
      </w:pPr>
      <w:r w:rsidRPr="005B250D">
        <w:rPr>
          <w:rFonts w:ascii="Arial" w:hAnsi="Arial" w:cs="Arial"/>
          <w:b/>
          <w:color w:val="002060"/>
          <w:sz w:val="22"/>
          <w:szCs w:val="22"/>
        </w:rPr>
        <w:t>FINALE</w:t>
      </w:r>
    </w:p>
    <w:p w14:paraId="0AEC1252" w14:textId="77777777" w:rsidR="008D4712" w:rsidRPr="005B250D" w:rsidRDefault="008D4712" w:rsidP="008D4712">
      <w:pPr>
        <w:rPr>
          <w:rFonts w:ascii="Arial" w:hAnsi="Arial" w:cs="Arial"/>
          <w:b/>
          <w:i/>
          <w:color w:val="002060"/>
          <w:sz w:val="22"/>
          <w:szCs w:val="22"/>
        </w:rPr>
      </w:pPr>
      <w:r w:rsidRPr="005B250D">
        <w:rPr>
          <w:rFonts w:ascii="Arial" w:hAnsi="Arial" w:cs="Arial"/>
          <w:b/>
          <w:i/>
          <w:color w:val="002060"/>
          <w:sz w:val="22"/>
          <w:szCs w:val="22"/>
        </w:rPr>
        <w:t xml:space="preserve">DOMENICA </w:t>
      </w:r>
      <w:r>
        <w:rPr>
          <w:rFonts w:ascii="Arial" w:hAnsi="Arial" w:cs="Arial"/>
          <w:b/>
          <w:i/>
          <w:color w:val="002060"/>
          <w:sz w:val="22"/>
          <w:szCs w:val="22"/>
        </w:rPr>
        <w:t>7</w:t>
      </w:r>
      <w:r w:rsidRPr="005B250D">
        <w:rPr>
          <w:rFonts w:ascii="Arial" w:hAnsi="Arial" w:cs="Arial"/>
          <w:b/>
          <w:i/>
          <w:color w:val="002060"/>
          <w:sz w:val="22"/>
          <w:szCs w:val="22"/>
        </w:rPr>
        <w:t xml:space="preserve"> GENNAIO 202</w:t>
      </w:r>
      <w:r>
        <w:rPr>
          <w:rFonts w:ascii="Arial" w:hAnsi="Arial" w:cs="Arial"/>
          <w:b/>
          <w:i/>
          <w:color w:val="002060"/>
          <w:sz w:val="22"/>
          <w:szCs w:val="22"/>
        </w:rPr>
        <w:t>4</w:t>
      </w:r>
    </w:p>
    <w:p w14:paraId="1D8799A0" w14:textId="77777777" w:rsidR="008D4712" w:rsidRPr="005B250D" w:rsidRDefault="008D4712" w:rsidP="008D4712">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5</w:t>
      </w:r>
      <w:r w:rsidRPr="005B250D">
        <w:rPr>
          <w:rFonts w:ascii="Arial" w:hAnsi="Arial" w:cs="Arial"/>
          <w:color w:val="002060"/>
          <w:sz w:val="22"/>
          <w:szCs w:val="22"/>
        </w:rPr>
        <w:t>:</w:t>
      </w:r>
      <w:r>
        <w:rPr>
          <w:rFonts w:ascii="Arial" w:hAnsi="Arial" w:cs="Arial"/>
          <w:color w:val="002060"/>
          <w:sz w:val="22"/>
          <w:szCs w:val="22"/>
        </w:rPr>
        <w:t>00</w:t>
      </w:r>
      <w:r w:rsidRPr="005B250D">
        <w:rPr>
          <w:rFonts w:ascii="Arial" w:hAnsi="Arial" w:cs="Arial"/>
          <w:color w:val="002060"/>
          <w:sz w:val="22"/>
          <w:szCs w:val="22"/>
        </w:rPr>
        <w:tab/>
        <w:t xml:space="preserve">FINALE (vincente semifinale gara n° 1 </w:t>
      </w:r>
      <w:r>
        <w:rPr>
          <w:rFonts w:ascii="Arial" w:hAnsi="Arial" w:cs="Arial"/>
          <w:color w:val="002060"/>
          <w:sz w:val="22"/>
          <w:szCs w:val="22"/>
        </w:rPr>
        <w:t>–</w:t>
      </w:r>
      <w:r w:rsidRPr="005B250D">
        <w:rPr>
          <w:rFonts w:ascii="Arial" w:hAnsi="Arial" w:cs="Arial"/>
          <w:color w:val="002060"/>
          <w:sz w:val="22"/>
          <w:szCs w:val="22"/>
        </w:rPr>
        <w:t xml:space="preserve"> vincente semifinale gara</w:t>
      </w:r>
      <w:r w:rsidRPr="005B250D">
        <w:rPr>
          <w:rFonts w:ascii="Arial" w:hAnsi="Arial" w:cs="Arial"/>
          <w:color w:val="002060"/>
          <w:sz w:val="22"/>
          <w:szCs w:val="22"/>
        </w:rPr>
        <w:tab/>
        <w:t>n° 2)</w:t>
      </w:r>
    </w:p>
    <w:p w14:paraId="761D4DB0" w14:textId="77777777" w:rsidR="008D4712" w:rsidRPr="00AF1C53" w:rsidRDefault="008D4712" w:rsidP="008D4712">
      <w:pPr>
        <w:pStyle w:val="Corpodeltesto21"/>
        <w:rPr>
          <w:rFonts w:ascii="Arial" w:hAnsi="Arial" w:cs="Arial"/>
          <w:color w:val="002060"/>
          <w:sz w:val="22"/>
          <w:szCs w:val="22"/>
        </w:rPr>
      </w:pPr>
    </w:p>
    <w:p w14:paraId="5D3A4C7A" w14:textId="77777777" w:rsidR="008D4712" w:rsidRPr="00AF1C53" w:rsidRDefault="008D4712" w:rsidP="008D4712">
      <w:pPr>
        <w:pStyle w:val="Corpodeltesto21"/>
        <w:rPr>
          <w:rFonts w:ascii="Arial" w:hAnsi="Arial" w:cs="Arial"/>
          <w:color w:val="002060"/>
          <w:sz w:val="22"/>
          <w:szCs w:val="22"/>
        </w:rPr>
      </w:pPr>
    </w:p>
    <w:p w14:paraId="2094C1C2" w14:textId="77777777" w:rsidR="008D4712" w:rsidRPr="00AF1C53" w:rsidRDefault="008D4712" w:rsidP="008D4712">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3 </w:t>
      </w:r>
      <w:r>
        <w:rPr>
          <w:rFonts w:ascii="Arial" w:hAnsi="Arial" w:cs="Arial"/>
          <w:b/>
          <w:color w:val="002060"/>
          <w:sz w:val="22"/>
          <w:szCs w:val="22"/>
        </w:rPr>
        <w:t>–</w:t>
      </w:r>
      <w:r w:rsidRPr="00AF1C53">
        <w:rPr>
          <w:rFonts w:ascii="Arial" w:hAnsi="Arial" w:cs="Arial"/>
          <w:b/>
          <w:color w:val="002060"/>
          <w:sz w:val="22"/>
          <w:szCs w:val="22"/>
        </w:rPr>
        <w:t xml:space="preserve"> Parità al termine della gara</w:t>
      </w:r>
    </w:p>
    <w:p w14:paraId="05D9F65D" w14:textId="77777777" w:rsidR="008D4712" w:rsidRPr="00AF1C53" w:rsidRDefault="008D4712" w:rsidP="008D4712">
      <w:pPr>
        <w:rPr>
          <w:rFonts w:ascii="Arial" w:hAnsi="Arial" w:cs="Arial"/>
          <w:b/>
          <w:i/>
          <w:color w:val="002060"/>
        </w:rPr>
      </w:pPr>
    </w:p>
    <w:p w14:paraId="15CCFAD2" w14:textId="77777777" w:rsidR="008D4712" w:rsidRPr="00AF1C53" w:rsidRDefault="008D4712" w:rsidP="008D4712">
      <w:pPr>
        <w:rPr>
          <w:rFonts w:ascii="Arial" w:hAnsi="Arial" w:cs="Arial"/>
          <w:color w:val="002060"/>
          <w:sz w:val="22"/>
          <w:szCs w:val="22"/>
        </w:rPr>
      </w:pPr>
      <w:r w:rsidRPr="00AF1C53">
        <w:rPr>
          <w:rFonts w:ascii="Arial" w:hAnsi="Arial" w:cs="Arial"/>
          <w:b/>
          <w:i/>
          <w:color w:val="002060"/>
          <w:sz w:val="22"/>
          <w:szCs w:val="22"/>
        </w:rPr>
        <w:t>Quarti di Finale e Semifinali</w:t>
      </w:r>
    </w:p>
    <w:p w14:paraId="73BF0422" w14:textId="77777777" w:rsidR="008D4712" w:rsidRPr="00AF1C53" w:rsidRDefault="008D4712" w:rsidP="008D4712">
      <w:pPr>
        <w:rPr>
          <w:rFonts w:ascii="Arial" w:hAnsi="Arial" w:cs="Arial"/>
          <w:color w:val="002060"/>
          <w:sz w:val="22"/>
          <w:szCs w:val="22"/>
        </w:rPr>
      </w:pPr>
      <w:r w:rsidRPr="00AF1C53">
        <w:rPr>
          <w:rFonts w:ascii="Arial" w:hAnsi="Arial" w:cs="Arial"/>
          <w:color w:val="002060"/>
          <w:sz w:val="22"/>
          <w:szCs w:val="22"/>
        </w:rPr>
        <w:lastRenderedPageBreak/>
        <w:t>Qualora, al termine dei tempi regolamentari, le gare valevoli per i Quarti di Finale (ove previsti), e/o le gare di Semifinale, si concludano con un risultato di parità, la vincente sarà determinata mediante i tiri di rigore.</w:t>
      </w:r>
    </w:p>
    <w:p w14:paraId="020E6EE3" w14:textId="77777777" w:rsidR="008D4712" w:rsidRPr="00AF1C53" w:rsidRDefault="008D4712" w:rsidP="008D4712">
      <w:pPr>
        <w:rPr>
          <w:rFonts w:ascii="Arial" w:hAnsi="Arial" w:cs="Arial"/>
          <w:color w:val="002060"/>
          <w:sz w:val="22"/>
          <w:szCs w:val="22"/>
        </w:rPr>
      </w:pPr>
    </w:p>
    <w:p w14:paraId="7EC0A88B" w14:textId="77777777" w:rsidR="008D4712" w:rsidRPr="00AF1C53" w:rsidRDefault="008D4712" w:rsidP="008D4712">
      <w:pPr>
        <w:rPr>
          <w:rFonts w:ascii="Arial" w:hAnsi="Arial" w:cs="Arial"/>
          <w:b/>
          <w:i/>
          <w:color w:val="002060"/>
          <w:sz w:val="22"/>
          <w:szCs w:val="22"/>
        </w:rPr>
      </w:pPr>
      <w:r w:rsidRPr="00AF1C53">
        <w:rPr>
          <w:rFonts w:ascii="Arial" w:hAnsi="Arial" w:cs="Arial"/>
          <w:b/>
          <w:i/>
          <w:color w:val="002060"/>
          <w:sz w:val="22"/>
          <w:szCs w:val="22"/>
        </w:rPr>
        <w:t>Finale</w:t>
      </w:r>
    </w:p>
    <w:p w14:paraId="400ED189" w14:textId="77777777" w:rsidR="008D4712" w:rsidRPr="00AF1C53" w:rsidRDefault="008D4712" w:rsidP="008D4712">
      <w:pPr>
        <w:rPr>
          <w:rFonts w:ascii="Arial" w:hAnsi="Arial" w:cs="Arial"/>
          <w:color w:val="002060"/>
          <w:sz w:val="22"/>
          <w:szCs w:val="22"/>
        </w:rPr>
      </w:pPr>
      <w:r w:rsidRPr="00AF1C53">
        <w:rPr>
          <w:rFonts w:ascii="Arial" w:hAnsi="Arial" w:cs="Arial"/>
          <w:color w:val="002060"/>
          <w:sz w:val="22"/>
          <w:szCs w:val="22"/>
        </w:rPr>
        <w:t xml:space="preserve">Qualora, al termine dei tempi regolamentari, la Finale, si concluda con un pareggio, saranno disputati due tempi supplementari per una durata di </w:t>
      </w:r>
      <w:proofErr w:type="gramStart"/>
      <w:r w:rsidRPr="00AF1C53">
        <w:rPr>
          <w:rFonts w:ascii="Arial" w:hAnsi="Arial" w:cs="Arial"/>
          <w:color w:val="002060"/>
          <w:sz w:val="22"/>
          <w:szCs w:val="22"/>
        </w:rPr>
        <w:t>5</w:t>
      </w:r>
      <w:proofErr w:type="gramEnd"/>
      <w:r w:rsidRPr="00AF1C53">
        <w:rPr>
          <w:rFonts w:ascii="Arial" w:hAnsi="Arial" w:cs="Arial"/>
          <w:color w:val="002060"/>
          <w:sz w:val="22"/>
          <w:szCs w:val="22"/>
        </w:rPr>
        <w:t xml:space="preserve"> minuti cadauno. </w:t>
      </w:r>
    </w:p>
    <w:p w14:paraId="13895B0D" w14:textId="77777777" w:rsidR="008D4712" w:rsidRPr="00AF1C53" w:rsidRDefault="008D4712" w:rsidP="008D4712">
      <w:pPr>
        <w:rPr>
          <w:rFonts w:ascii="Arial" w:hAnsi="Arial" w:cs="Arial"/>
          <w:color w:val="002060"/>
          <w:sz w:val="22"/>
          <w:szCs w:val="22"/>
        </w:rPr>
      </w:pPr>
      <w:r w:rsidRPr="00AF1C53">
        <w:rPr>
          <w:rFonts w:ascii="Arial" w:hAnsi="Arial" w:cs="Arial"/>
          <w:color w:val="002060"/>
          <w:sz w:val="22"/>
          <w:szCs w:val="22"/>
        </w:rPr>
        <w:t>Qualora, a conclusione del secondo tempo supplementare, le due squadre dovessero trovarsi ancora in situazione di parità, la vincente sarà determinata dai tiri di rigore.</w:t>
      </w:r>
    </w:p>
    <w:p w14:paraId="1776B2E1" w14:textId="77777777" w:rsidR="008D4712" w:rsidRDefault="008D4712" w:rsidP="008D4712">
      <w:pPr>
        <w:rPr>
          <w:rFonts w:ascii="Arial" w:hAnsi="Arial" w:cs="Arial"/>
          <w:color w:val="002060"/>
        </w:rPr>
      </w:pPr>
    </w:p>
    <w:p w14:paraId="3FB91B35" w14:textId="77777777" w:rsidR="008D4712" w:rsidRPr="00AF1C53" w:rsidRDefault="008D4712" w:rsidP="008D4712">
      <w:pPr>
        <w:rPr>
          <w:rFonts w:ascii="Arial" w:hAnsi="Arial" w:cs="Arial"/>
          <w:color w:val="002060"/>
        </w:rPr>
      </w:pPr>
    </w:p>
    <w:p w14:paraId="3B55A64F" w14:textId="77777777" w:rsidR="008D4712" w:rsidRPr="00AF1C53" w:rsidRDefault="008D4712" w:rsidP="008D4712">
      <w:pPr>
        <w:pStyle w:val="breakline"/>
        <w:jc w:val="center"/>
        <w:rPr>
          <w:rFonts w:ascii="Arial" w:hAnsi="Arial" w:cs="Arial"/>
          <w:b/>
          <w:color w:val="002060"/>
          <w:sz w:val="22"/>
          <w:szCs w:val="22"/>
        </w:rPr>
      </w:pPr>
      <w:r w:rsidRPr="00AF1C53">
        <w:rPr>
          <w:rFonts w:ascii="Arial" w:hAnsi="Arial" w:cs="Arial"/>
          <w:b/>
          <w:color w:val="002060"/>
          <w:sz w:val="22"/>
          <w:szCs w:val="22"/>
        </w:rPr>
        <w:t>Articolo 4</w:t>
      </w:r>
      <w:r>
        <w:rPr>
          <w:rFonts w:ascii="Arial" w:hAnsi="Arial" w:cs="Arial"/>
          <w:b/>
          <w:color w:val="002060"/>
          <w:sz w:val="22"/>
          <w:szCs w:val="22"/>
        </w:rPr>
        <w:t xml:space="preserve"> – </w:t>
      </w:r>
      <w:r w:rsidRPr="00AF1C53">
        <w:rPr>
          <w:rFonts w:ascii="Arial" w:hAnsi="Arial" w:cs="Arial"/>
          <w:b/>
          <w:color w:val="002060"/>
          <w:sz w:val="22"/>
          <w:szCs w:val="22"/>
        </w:rPr>
        <w:t>Rifiuto di giocare, gare abbandonate o non disputate a causa di una Società</w:t>
      </w:r>
    </w:p>
    <w:p w14:paraId="5FD9E74F" w14:textId="77777777" w:rsidR="008D4712" w:rsidRPr="00AF1C53" w:rsidRDefault="008D4712" w:rsidP="008D4712">
      <w:pPr>
        <w:rPr>
          <w:rFonts w:ascii="Arial" w:hAnsi="Arial" w:cs="Arial"/>
          <w:b/>
          <w:i/>
          <w:color w:val="002060"/>
        </w:rPr>
      </w:pPr>
    </w:p>
    <w:p w14:paraId="458BADE5" w14:textId="77777777" w:rsidR="008D4712" w:rsidRPr="00AF1C53" w:rsidRDefault="008D4712" w:rsidP="008D4712">
      <w:pPr>
        <w:rPr>
          <w:rFonts w:ascii="Arial" w:hAnsi="Arial" w:cs="Arial"/>
          <w:color w:val="002060"/>
          <w:sz w:val="22"/>
          <w:szCs w:val="22"/>
        </w:rPr>
      </w:pPr>
      <w:r w:rsidRPr="00AF1C53">
        <w:rPr>
          <w:rFonts w:ascii="Arial" w:hAnsi="Arial" w:cs="Arial"/>
          <w:color w:val="002060"/>
          <w:sz w:val="22"/>
          <w:szCs w:val="22"/>
        </w:rPr>
        <w:t>Una Società che partecipa alla competizione si impegna a giocare tutte le gare in cui è impegnata.</w:t>
      </w:r>
    </w:p>
    <w:p w14:paraId="1A9B0F1F" w14:textId="77777777" w:rsidR="008D4712" w:rsidRPr="00AF1C53" w:rsidRDefault="008D4712" w:rsidP="008D4712">
      <w:pPr>
        <w:rPr>
          <w:rFonts w:ascii="Arial" w:hAnsi="Arial" w:cs="Arial"/>
          <w:color w:val="002060"/>
          <w:sz w:val="22"/>
          <w:szCs w:val="22"/>
        </w:rPr>
      </w:pPr>
      <w:r w:rsidRPr="00AF1C53">
        <w:rPr>
          <w:rFonts w:ascii="Arial" w:hAnsi="Arial" w:cs="Arial"/>
          <w:color w:val="002060"/>
          <w:sz w:val="22"/>
          <w:szCs w:val="22"/>
        </w:rPr>
        <w:t>Fatto salve le ulteriori sanzioni che adotteranno gli Organi di Giustizia Sportiva nel caso di rifiuto, abbandono, rinuncia alla competizione, da parte di una Società, la stessa sarà esclusa dal proseguimento della manifestazione.</w:t>
      </w:r>
    </w:p>
    <w:p w14:paraId="499FE570" w14:textId="77777777" w:rsidR="008D4712" w:rsidRDefault="008D4712" w:rsidP="008D4712">
      <w:pPr>
        <w:rPr>
          <w:rFonts w:ascii="Arial" w:hAnsi="Arial" w:cs="Arial"/>
          <w:color w:val="002060"/>
          <w:sz w:val="22"/>
          <w:szCs w:val="22"/>
        </w:rPr>
      </w:pPr>
      <w:r w:rsidRPr="00AF1C53">
        <w:rPr>
          <w:rFonts w:ascii="Arial" w:hAnsi="Arial" w:cs="Arial"/>
          <w:color w:val="002060"/>
          <w:sz w:val="22"/>
          <w:szCs w:val="22"/>
        </w:rPr>
        <w:t>Nei casi di cui sopra, se una squadra rinuncia a giocare durante la competizione, passerà al turno successivo o sarà dichiarata vincitrice la squadra con cui avrebbe dovuto disputare la gara quella stessa squadra.</w:t>
      </w:r>
    </w:p>
    <w:p w14:paraId="1631D6FA" w14:textId="77777777" w:rsidR="008D4712" w:rsidRDefault="008D4712" w:rsidP="008D4712">
      <w:pPr>
        <w:rPr>
          <w:rFonts w:ascii="Arial" w:hAnsi="Arial" w:cs="Arial"/>
          <w:color w:val="002060"/>
        </w:rPr>
      </w:pPr>
    </w:p>
    <w:p w14:paraId="1110EDC5" w14:textId="77777777" w:rsidR="008D4712" w:rsidRPr="00AF1C53" w:rsidRDefault="008D4712" w:rsidP="008D4712">
      <w:pPr>
        <w:rPr>
          <w:rFonts w:ascii="Arial" w:hAnsi="Arial" w:cs="Arial"/>
          <w:color w:val="002060"/>
        </w:rPr>
      </w:pPr>
    </w:p>
    <w:p w14:paraId="517E53D7" w14:textId="77777777" w:rsidR="008D4712" w:rsidRPr="00AF1C53" w:rsidRDefault="008D4712" w:rsidP="008D4712">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5</w:t>
      </w:r>
      <w:r w:rsidRPr="00AF1C53">
        <w:rPr>
          <w:rFonts w:ascii="Arial" w:hAnsi="Arial" w:cs="Arial"/>
          <w:b/>
          <w:color w:val="002060"/>
          <w:sz w:val="22"/>
          <w:szCs w:val="22"/>
        </w:rPr>
        <w:t xml:space="preserve"> </w:t>
      </w:r>
      <w:r>
        <w:rPr>
          <w:rFonts w:ascii="Arial" w:hAnsi="Arial" w:cs="Arial"/>
          <w:b/>
          <w:color w:val="002060"/>
          <w:sz w:val="22"/>
          <w:szCs w:val="22"/>
        </w:rPr>
        <w:t>–</w:t>
      </w:r>
      <w:r w:rsidRPr="00AF1C53">
        <w:rPr>
          <w:rFonts w:ascii="Arial" w:hAnsi="Arial" w:cs="Arial"/>
          <w:b/>
          <w:color w:val="002060"/>
          <w:sz w:val="22"/>
          <w:szCs w:val="22"/>
        </w:rPr>
        <w:t xml:space="preserve"> Disciplina Sportiva</w:t>
      </w:r>
    </w:p>
    <w:p w14:paraId="76633E90" w14:textId="77777777" w:rsidR="008D4712" w:rsidRPr="00AF1C53" w:rsidRDefault="008D4712" w:rsidP="008D4712">
      <w:pPr>
        <w:rPr>
          <w:rFonts w:ascii="Arial" w:hAnsi="Arial" w:cs="Arial"/>
          <w:b/>
          <w:i/>
          <w:color w:val="002060"/>
          <w:sz w:val="22"/>
          <w:szCs w:val="22"/>
        </w:rPr>
      </w:pPr>
    </w:p>
    <w:p w14:paraId="586403E3" w14:textId="77777777" w:rsidR="008D4712" w:rsidRPr="00AF1C53" w:rsidRDefault="008D4712" w:rsidP="008D4712">
      <w:pPr>
        <w:rPr>
          <w:rFonts w:ascii="Arial" w:hAnsi="Arial" w:cs="Arial"/>
          <w:color w:val="002060"/>
          <w:sz w:val="22"/>
          <w:szCs w:val="22"/>
        </w:rPr>
      </w:pPr>
      <w:r w:rsidRPr="00AF1C53">
        <w:rPr>
          <w:rFonts w:ascii="Arial" w:hAnsi="Arial" w:cs="Arial"/>
          <w:color w:val="002060"/>
          <w:sz w:val="22"/>
          <w:szCs w:val="22"/>
        </w:rPr>
        <w:t>La Disciplina Sportiva è demandata agli Organi di Giustizia Sportiva della F.I.G.C.</w:t>
      </w:r>
    </w:p>
    <w:p w14:paraId="0FF5F2C2" w14:textId="77777777" w:rsidR="008D4712" w:rsidRPr="00AF1C53" w:rsidRDefault="008D4712" w:rsidP="008D4712">
      <w:pPr>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sono la prosecuzione della Coppa, pertanto le eventuali squalifiche pendenti si debbono scontare ed il computo delle ammonizioni non si azzera.</w:t>
      </w:r>
    </w:p>
    <w:p w14:paraId="696EC767" w14:textId="77777777" w:rsidR="008D4712" w:rsidRPr="00AF1C53" w:rsidRDefault="008D4712" w:rsidP="008D4712">
      <w:pPr>
        <w:rPr>
          <w:rFonts w:ascii="Arial" w:hAnsi="Arial" w:cs="Arial"/>
          <w:color w:val="002060"/>
          <w:sz w:val="22"/>
          <w:szCs w:val="22"/>
        </w:rPr>
      </w:pPr>
    </w:p>
    <w:p w14:paraId="59E4ACD5" w14:textId="77777777" w:rsidR="008D4712" w:rsidRPr="00AF1C53" w:rsidRDefault="008D4712" w:rsidP="008D4712">
      <w:pPr>
        <w:rPr>
          <w:rFonts w:ascii="Arial" w:hAnsi="Arial" w:cs="Arial"/>
          <w:b/>
          <w:i/>
          <w:color w:val="002060"/>
          <w:sz w:val="22"/>
          <w:szCs w:val="22"/>
        </w:rPr>
      </w:pPr>
      <w:r w:rsidRPr="00AF1C53">
        <w:rPr>
          <w:rFonts w:ascii="Arial" w:hAnsi="Arial" w:cs="Arial"/>
          <w:b/>
          <w:i/>
          <w:color w:val="002060"/>
          <w:sz w:val="22"/>
          <w:szCs w:val="22"/>
        </w:rPr>
        <w:t>Cartellini rosso e giallo</w:t>
      </w:r>
    </w:p>
    <w:p w14:paraId="34C74F3B" w14:textId="77777777" w:rsidR="008D4712" w:rsidRPr="00AF1C53" w:rsidRDefault="008D4712" w:rsidP="008D4712">
      <w:pPr>
        <w:rPr>
          <w:rFonts w:ascii="Arial" w:hAnsi="Arial" w:cs="Arial"/>
          <w:color w:val="002060"/>
          <w:sz w:val="22"/>
          <w:szCs w:val="22"/>
        </w:rPr>
      </w:pPr>
      <w:r w:rsidRPr="00AF1C53">
        <w:rPr>
          <w:rFonts w:ascii="Arial" w:hAnsi="Arial" w:cs="Arial"/>
          <w:color w:val="002060"/>
          <w:sz w:val="22"/>
          <w:szCs w:val="22"/>
        </w:rPr>
        <w:t>Fatto salvo ulteriori sanzioni, come regola generale, un giocatore che viene espulso dal campo gara è squalificato per la partita successiva.</w:t>
      </w:r>
    </w:p>
    <w:p w14:paraId="5D375AD5" w14:textId="77777777" w:rsidR="008D4712" w:rsidRPr="00AF1C53" w:rsidRDefault="008D4712" w:rsidP="008D4712">
      <w:pPr>
        <w:rPr>
          <w:rFonts w:ascii="Arial" w:hAnsi="Arial" w:cs="Arial"/>
          <w:color w:val="002060"/>
          <w:sz w:val="22"/>
          <w:szCs w:val="22"/>
        </w:rPr>
      </w:pPr>
      <w:r w:rsidRPr="00AF1C53">
        <w:rPr>
          <w:rFonts w:ascii="Arial" w:hAnsi="Arial" w:cs="Arial"/>
          <w:color w:val="002060"/>
          <w:sz w:val="22"/>
          <w:szCs w:val="22"/>
        </w:rPr>
        <w:t>In caso di ripetute ammonizioni in differenti partite, il giocatore in questione è squalificato per una partita a partire dalla seconda ammonizione.</w:t>
      </w:r>
    </w:p>
    <w:p w14:paraId="2FA47366" w14:textId="77777777" w:rsidR="008D4712" w:rsidRPr="00AF1C53" w:rsidRDefault="008D4712" w:rsidP="008D4712">
      <w:pPr>
        <w:rPr>
          <w:rFonts w:ascii="Arial" w:hAnsi="Arial" w:cs="Arial"/>
          <w:color w:val="002060"/>
          <w:sz w:val="22"/>
          <w:szCs w:val="22"/>
        </w:rPr>
      </w:pPr>
      <w:r w:rsidRPr="00AF1C53">
        <w:rPr>
          <w:rFonts w:ascii="Arial" w:hAnsi="Arial" w:cs="Arial"/>
          <w:color w:val="002060"/>
          <w:sz w:val="22"/>
          <w:szCs w:val="22"/>
        </w:rPr>
        <w:t xml:space="preserve">Le ammonizioni scadono al completamento delle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e non verranno riportate alla competizione della stagione successiva. Le squalifiche a giornata sono sempre scontate nella partita successiva e/o come previsto dal Codice di Giustizia Sportiva.</w:t>
      </w:r>
    </w:p>
    <w:p w14:paraId="52EBD79C" w14:textId="77777777" w:rsidR="008D4712" w:rsidRPr="00AF1C53" w:rsidRDefault="008D4712" w:rsidP="008D4712">
      <w:pPr>
        <w:rPr>
          <w:rFonts w:ascii="Arial" w:hAnsi="Arial" w:cs="Arial"/>
          <w:color w:val="002060"/>
          <w:sz w:val="22"/>
          <w:szCs w:val="22"/>
        </w:rPr>
      </w:pPr>
      <w:r w:rsidRPr="00AF1C53">
        <w:rPr>
          <w:rFonts w:ascii="Arial" w:hAnsi="Arial" w:cs="Arial"/>
          <w:color w:val="002060"/>
          <w:sz w:val="22"/>
          <w:szCs w:val="22"/>
        </w:rPr>
        <w:t xml:space="preserve">Per la esecuzione delle sanzioni vale in ogni caso quanto disposto dagli art.19 e </w:t>
      </w:r>
      <w:r>
        <w:rPr>
          <w:rFonts w:ascii="Arial" w:hAnsi="Arial" w:cs="Arial"/>
          <w:color w:val="002060"/>
          <w:sz w:val="22"/>
          <w:szCs w:val="22"/>
        </w:rPr>
        <w:t>21</w:t>
      </w:r>
      <w:r w:rsidRPr="00AF1C53">
        <w:rPr>
          <w:rFonts w:ascii="Arial" w:hAnsi="Arial" w:cs="Arial"/>
          <w:color w:val="002060"/>
          <w:sz w:val="22"/>
          <w:szCs w:val="22"/>
        </w:rPr>
        <w:t xml:space="preserve"> del CGS.</w:t>
      </w:r>
    </w:p>
    <w:p w14:paraId="3CBB676B" w14:textId="77777777" w:rsidR="008D4712" w:rsidRPr="00AF1C53" w:rsidRDefault="008D4712" w:rsidP="008D4712">
      <w:pPr>
        <w:rPr>
          <w:rFonts w:ascii="Arial" w:hAnsi="Arial" w:cs="Arial"/>
          <w:color w:val="002060"/>
          <w:sz w:val="22"/>
          <w:szCs w:val="22"/>
        </w:rPr>
      </w:pPr>
    </w:p>
    <w:p w14:paraId="7C7B5559" w14:textId="77777777" w:rsidR="008D4712" w:rsidRPr="005B0202" w:rsidRDefault="008D4712" w:rsidP="008D4712">
      <w:pPr>
        <w:rPr>
          <w:rFonts w:ascii="Arial" w:hAnsi="Arial" w:cs="Arial"/>
          <w:b/>
          <w:i/>
          <w:color w:val="002060"/>
          <w:sz w:val="22"/>
          <w:szCs w:val="22"/>
        </w:rPr>
      </w:pPr>
      <w:r w:rsidRPr="005B0202">
        <w:rPr>
          <w:rFonts w:ascii="Arial" w:hAnsi="Arial" w:cs="Arial"/>
          <w:b/>
          <w:i/>
          <w:color w:val="002060"/>
          <w:sz w:val="22"/>
          <w:szCs w:val="22"/>
        </w:rPr>
        <w:t>Presentazione di reclami ed appelli</w:t>
      </w:r>
    </w:p>
    <w:p w14:paraId="2286439A" w14:textId="77777777" w:rsidR="008D4712" w:rsidRPr="005B0202" w:rsidRDefault="008D4712" w:rsidP="008D4712">
      <w:pPr>
        <w:rPr>
          <w:rFonts w:ascii="Arial" w:hAnsi="Arial" w:cs="Arial"/>
          <w:color w:val="002060"/>
          <w:sz w:val="22"/>
          <w:szCs w:val="22"/>
        </w:rPr>
      </w:pPr>
      <w:r w:rsidRPr="005B0202">
        <w:rPr>
          <w:rFonts w:ascii="Arial" w:hAnsi="Arial" w:cs="Arial"/>
          <w:color w:val="002060"/>
          <w:sz w:val="22"/>
          <w:szCs w:val="22"/>
        </w:rPr>
        <w:t>Trattandosi di manifestazione a rapido svolgimento, al fine di assicurare il regolare svolgimento della competizione, le modalità procedurali in uno con le necessarie abbreviazioni dei termini sono le seguenti:</w:t>
      </w:r>
    </w:p>
    <w:p w14:paraId="13DC1F9F" w14:textId="77777777" w:rsidR="008D4712" w:rsidRPr="005B0202" w:rsidRDefault="008D4712" w:rsidP="008D4712">
      <w:pPr>
        <w:rPr>
          <w:rFonts w:ascii="Arial" w:hAnsi="Arial" w:cs="Arial"/>
          <w:color w:val="002060"/>
          <w:sz w:val="22"/>
          <w:szCs w:val="22"/>
        </w:rPr>
      </w:pPr>
      <w:r w:rsidRPr="005B0202">
        <w:rPr>
          <w:rFonts w:ascii="Arial" w:hAnsi="Arial" w:cs="Arial"/>
          <w:color w:val="002060"/>
          <w:sz w:val="22"/>
          <w:szCs w:val="22"/>
        </w:rPr>
        <w:t xml:space="preserve">i rapporti ufficiali saranno esaminati dal Giudice Sportivo il giorno stesso della disputa della giornata di gara; </w:t>
      </w:r>
    </w:p>
    <w:p w14:paraId="7EB5E4D5" w14:textId="77777777" w:rsidR="008D4712" w:rsidRPr="005B0202" w:rsidRDefault="008D4712" w:rsidP="008D4712">
      <w:pPr>
        <w:rPr>
          <w:rFonts w:ascii="Arial" w:hAnsi="Arial" w:cs="Arial"/>
          <w:color w:val="002060"/>
          <w:sz w:val="22"/>
          <w:szCs w:val="22"/>
        </w:rPr>
      </w:pPr>
      <w:r w:rsidRPr="005B0202">
        <w:rPr>
          <w:rFonts w:ascii="Arial" w:hAnsi="Arial" w:cs="Arial"/>
          <w:color w:val="002060"/>
          <w:sz w:val="22"/>
          <w:szCs w:val="22"/>
        </w:rPr>
        <w:t xml:space="preserve">gli eventuali reclami, </w:t>
      </w:r>
      <w:r>
        <w:rPr>
          <w:rFonts w:ascii="Arial" w:hAnsi="Arial" w:cs="Arial"/>
          <w:color w:val="002060"/>
          <w:sz w:val="22"/>
          <w:szCs w:val="22"/>
        </w:rPr>
        <w:t xml:space="preserve">visto l’art. 49 comma 12 del Codice di Giustizia Sportiva </w:t>
      </w:r>
      <w:r w:rsidRPr="005B0202">
        <w:rPr>
          <w:rFonts w:ascii="Arial" w:hAnsi="Arial" w:cs="Arial"/>
          <w:color w:val="002060"/>
          <w:sz w:val="22"/>
          <w:szCs w:val="22"/>
        </w:rPr>
        <w:t xml:space="preserve">a norma dell’art. </w:t>
      </w:r>
      <w:r>
        <w:rPr>
          <w:rFonts w:ascii="Arial" w:hAnsi="Arial" w:cs="Arial"/>
          <w:color w:val="002060"/>
          <w:sz w:val="22"/>
          <w:szCs w:val="22"/>
        </w:rPr>
        <w:t>66</w:t>
      </w:r>
      <w:r w:rsidRPr="005B0202">
        <w:rPr>
          <w:rFonts w:ascii="Arial" w:hAnsi="Arial" w:cs="Arial"/>
          <w:color w:val="002060"/>
          <w:sz w:val="22"/>
          <w:szCs w:val="22"/>
        </w:rPr>
        <w:t xml:space="preserve"> comma </w:t>
      </w:r>
      <w:r>
        <w:rPr>
          <w:rFonts w:ascii="Arial" w:hAnsi="Arial" w:cs="Arial"/>
          <w:color w:val="002060"/>
          <w:sz w:val="22"/>
          <w:szCs w:val="22"/>
        </w:rPr>
        <w:t>1</w:t>
      </w:r>
      <w:r w:rsidRPr="005B0202">
        <w:rPr>
          <w:rFonts w:ascii="Arial" w:hAnsi="Arial" w:cs="Arial"/>
          <w:color w:val="002060"/>
          <w:sz w:val="22"/>
          <w:szCs w:val="22"/>
        </w:rPr>
        <w:t xml:space="preserve"> lett. b)</w:t>
      </w:r>
      <w:r>
        <w:rPr>
          <w:rFonts w:ascii="Arial" w:hAnsi="Arial" w:cs="Arial"/>
          <w:color w:val="002060"/>
          <w:sz w:val="22"/>
          <w:szCs w:val="22"/>
        </w:rPr>
        <w:t xml:space="preserve"> </w:t>
      </w:r>
      <w:r w:rsidRPr="005B0202">
        <w:rPr>
          <w:rFonts w:ascii="Arial" w:hAnsi="Arial" w:cs="Arial"/>
          <w:color w:val="002060"/>
          <w:sz w:val="22"/>
          <w:szCs w:val="22"/>
        </w:rPr>
        <w:t xml:space="preserve">del Codice di Giustizia Sportiva dovranno essere proposti e pervenire, in uno con le relative motivazioni, entro un’ora dal termine della gara; le eventuali controdeduzioni dovranno pervenire entro due ore dal termine della gara; il Comunicato Ufficiale contenente le decisioni del Giudice Sportivo sarà pubblicato immediatamente dopo; </w:t>
      </w:r>
    </w:p>
    <w:p w14:paraId="2318C9EC" w14:textId="77777777" w:rsidR="008D4712" w:rsidRPr="005B0202" w:rsidRDefault="008D4712" w:rsidP="008D4712">
      <w:pPr>
        <w:rPr>
          <w:rFonts w:ascii="Arial" w:hAnsi="Arial" w:cs="Arial"/>
          <w:color w:val="002060"/>
          <w:sz w:val="22"/>
          <w:szCs w:val="22"/>
        </w:rPr>
      </w:pPr>
      <w:r w:rsidRPr="005B0202">
        <w:rPr>
          <w:rFonts w:ascii="Arial" w:hAnsi="Arial" w:cs="Arial"/>
          <w:color w:val="002060"/>
          <w:sz w:val="22"/>
          <w:szCs w:val="22"/>
        </w:rPr>
        <w:t xml:space="preserve">gli eventuali appelli avverso le decisioni del Giudice Sportivo, se concernenti il risultato della gara, devono essere proposti e pervenire alla Corte Sportiva di Appello, eventualmente costituita in loco, in una con le relative motivazioni entro le ore 09.00 (nove) del giorno successivo a quello di pubblicazione della decisione; le eventuali controdeduzioni dovranno pervenire entro le ore 11.00 (undici) dello stesso giorno; la Corte Sportiva di Appello si riunirà nello stesso giorno di proposizione dei reclami e la </w:t>
      </w:r>
      <w:r w:rsidRPr="005B0202">
        <w:rPr>
          <w:rFonts w:ascii="Arial" w:hAnsi="Arial" w:cs="Arial"/>
          <w:color w:val="002060"/>
          <w:sz w:val="22"/>
          <w:szCs w:val="22"/>
        </w:rPr>
        <w:lastRenderedPageBreak/>
        <w:t>decisione della Corte Sportiva di Appello sarà pubblicata con Comunicato Ufficiale nello stesso giorno della riunione;</w:t>
      </w:r>
    </w:p>
    <w:p w14:paraId="09073708" w14:textId="77777777" w:rsidR="008D4712" w:rsidRPr="005B0202" w:rsidRDefault="008D4712" w:rsidP="008D4712">
      <w:pPr>
        <w:rPr>
          <w:rFonts w:ascii="Arial" w:hAnsi="Arial" w:cs="Arial"/>
          <w:color w:val="002060"/>
          <w:sz w:val="22"/>
          <w:szCs w:val="22"/>
        </w:rPr>
      </w:pPr>
      <w:r w:rsidRPr="005B0202">
        <w:rPr>
          <w:rFonts w:ascii="Arial" w:hAnsi="Arial" w:cs="Arial"/>
          <w:color w:val="002060"/>
          <w:sz w:val="22"/>
          <w:szCs w:val="22"/>
        </w:rPr>
        <w:t xml:space="preserve">l’introduzione dei reclami, l’invio delle motivazioni e delle controdeduzioni, dovranno avvenire attraverso deposito presso apposita Segreteria, costituita in loco, che provvederà ad inviarli, secondo le modalità previste dal Codice di Giustizia Sportiva, alle eventuali controparti ed agli organi di Giustizia Sportiva e dovranno comunque pervenire entro i termini sopra indicati; </w:t>
      </w:r>
    </w:p>
    <w:p w14:paraId="74D6EEA4" w14:textId="77777777" w:rsidR="008D4712" w:rsidRPr="005B0202" w:rsidRDefault="008D4712" w:rsidP="008D4712">
      <w:pPr>
        <w:rPr>
          <w:rFonts w:ascii="Arial" w:hAnsi="Arial" w:cs="Arial"/>
          <w:color w:val="002060"/>
          <w:sz w:val="22"/>
          <w:szCs w:val="22"/>
        </w:rPr>
      </w:pPr>
      <w:r w:rsidRPr="005B0202">
        <w:rPr>
          <w:rFonts w:ascii="Arial" w:hAnsi="Arial" w:cs="Arial"/>
          <w:color w:val="002060"/>
          <w:sz w:val="22"/>
          <w:szCs w:val="22"/>
        </w:rPr>
        <w:t xml:space="preserve">il termine che cade in un giorno festivo non è prorogato al giorno successivo; </w:t>
      </w:r>
    </w:p>
    <w:p w14:paraId="748E0761" w14:textId="77777777" w:rsidR="008D4712" w:rsidRPr="00AF1C53" w:rsidRDefault="008D4712" w:rsidP="008D4712">
      <w:pPr>
        <w:rPr>
          <w:rFonts w:ascii="Arial" w:hAnsi="Arial" w:cs="Arial"/>
          <w:color w:val="002060"/>
          <w:sz w:val="22"/>
          <w:szCs w:val="22"/>
        </w:rPr>
      </w:pPr>
      <w:r w:rsidRPr="005B0202">
        <w:rPr>
          <w:rFonts w:ascii="Arial" w:hAnsi="Arial" w:cs="Arial"/>
          <w:color w:val="002060"/>
          <w:sz w:val="22"/>
          <w:szCs w:val="22"/>
        </w:rPr>
        <w:t>per tutto quanto non disciplinato espressamente dal presente provvedimento, si applicano le norme contenute nel Codice di Giustizia Sportiva.</w:t>
      </w:r>
    </w:p>
    <w:p w14:paraId="07BE138C" w14:textId="77777777" w:rsidR="008D4712" w:rsidRDefault="008D4712" w:rsidP="008D4712">
      <w:pPr>
        <w:rPr>
          <w:rFonts w:ascii="Arial" w:hAnsi="Arial" w:cs="Arial"/>
          <w:color w:val="002060"/>
          <w:sz w:val="22"/>
          <w:szCs w:val="22"/>
        </w:rPr>
      </w:pPr>
    </w:p>
    <w:p w14:paraId="2200865A" w14:textId="77777777" w:rsidR="008D4712" w:rsidRPr="00AF1C53" w:rsidRDefault="008D4712" w:rsidP="008D4712">
      <w:pPr>
        <w:rPr>
          <w:rFonts w:ascii="Arial" w:hAnsi="Arial" w:cs="Arial"/>
          <w:color w:val="002060"/>
          <w:sz w:val="22"/>
          <w:szCs w:val="22"/>
        </w:rPr>
      </w:pPr>
    </w:p>
    <w:p w14:paraId="092EEFC8" w14:textId="77777777" w:rsidR="008D4712" w:rsidRPr="00AF1C53" w:rsidRDefault="008D4712" w:rsidP="008D4712">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6</w:t>
      </w:r>
      <w:r w:rsidRPr="00AF1C53">
        <w:rPr>
          <w:rFonts w:ascii="Arial" w:hAnsi="Arial" w:cs="Arial"/>
          <w:b/>
          <w:color w:val="002060"/>
          <w:sz w:val="22"/>
          <w:szCs w:val="22"/>
        </w:rPr>
        <w:t xml:space="preserve"> – Premiazione </w:t>
      </w:r>
    </w:p>
    <w:p w14:paraId="68B19143" w14:textId="77777777" w:rsidR="008D4712" w:rsidRPr="00AF1C53" w:rsidRDefault="008D4712" w:rsidP="008D4712">
      <w:pPr>
        <w:pStyle w:val="breakline"/>
        <w:jc w:val="both"/>
        <w:rPr>
          <w:rFonts w:ascii="Arial" w:hAnsi="Arial" w:cs="Arial"/>
          <w:color w:val="002060"/>
          <w:sz w:val="22"/>
          <w:szCs w:val="22"/>
        </w:rPr>
      </w:pPr>
    </w:p>
    <w:p w14:paraId="7F1EADB9" w14:textId="77777777" w:rsidR="008D4712" w:rsidRPr="00AF1C53" w:rsidRDefault="008D4712" w:rsidP="008D4712">
      <w:pPr>
        <w:pStyle w:val="breakline"/>
        <w:jc w:val="both"/>
        <w:rPr>
          <w:rFonts w:ascii="Arial" w:hAnsi="Arial" w:cs="Arial"/>
          <w:color w:val="002060"/>
          <w:sz w:val="22"/>
          <w:szCs w:val="22"/>
        </w:rPr>
      </w:pPr>
      <w:r w:rsidRPr="00AF1C53">
        <w:rPr>
          <w:rFonts w:ascii="Arial" w:hAnsi="Arial" w:cs="Arial"/>
          <w:color w:val="002060"/>
          <w:sz w:val="22"/>
          <w:szCs w:val="22"/>
        </w:rPr>
        <w:t xml:space="preserve">Le premiazioni saranno effettuate al termine di ogni gara di Finale. Per ogni gara delle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è assolutamente vietato per tutti i componenti delle squadre abbandonare il terreno di giuoco fino all'esecuzione del saluto finale.</w:t>
      </w:r>
    </w:p>
    <w:p w14:paraId="56FB921C" w14:textId="77777777" w:rsidR="008D4712" w:rsidRPr="00AF1C53" w:rsidRDefault="008D4712" w:rsidP="008D4712">
      <w:pPr>
        <w:pStyle w:val="breakline"/>
        <w:jc w:val="both"/>
        <w:rPr>
          <w:rFonts w:ascii="Arial" w:hAnsi="Arial" w:cs="Arial"/>
          <w:color w:val="002060"/>
          <w:sz w:val="22"/>
          <w:szCs w:val="22"/>
        </w:rPr>
      </w:pPr>
      <w:r w:rsidRPr="00AF1C53">
        <w:rPr>
          <w:rFonts w:ascii="Arial" w:hAnsi="Arial" w:cs="Arial"/>
          <w:color w:val="002060"/>
          <w:sz w:val="22"/>
          <w:szCs w:val="22"/>
        </w:rPr>
        <w:t>Per tutte le gare di Finale è assolutamente vietato abbandonare il rettangolo di giuoco fino al termine della premiazione.</w:t>
      </w:r>
    </w:p>
    <w:p w14:paraId="0C211869" w14:textId="77777777" w:rsidR="008D4712" w:rsidRPr="00AF1C53" w:rsidRDefault="008D4712" w:rsidP="008D4712">
      <w:pPr>
        <w:pStyle w:val="breakline"/>
        <w:jc w:val="both"/>
        <w:rPr>
          <w:rFonts w:ascii="Arial" w:hAnsi="Arial" w:cs="Arial"/>
          <w:color w:val="002060"/>
          <w:sz w:val="22"/>
          <w:szCs w:val="22"/>
        </w:rPr>
      </w:pPr>
      <w:r w:rsidRPr="00AF1C53">
        <w:rPr>
          <w:rFonts w:ascii="Arial" w:hAnsi="Arial" w:cs="Arial"/>
          <w:color w:val="002060"/>
          <w:sz w:val="22"/>
          <w:szCs w:val="22"/>
        </w:rPr>
        <w:t>In caso di mancato rispetto delle suddette disposizioni saranno adottate sanzioni disciplinari da parte degli Organi di Giustizia Sportiva competenti.</w:t>
      </w:r>
    </w:p>
    <w:p w14:paraId="6CB23E9F" w14:textId="77777777" w:rsidR="008D4712" w:rsidRDefault="008D4712" w:rsidP="008D4712">
      <w:pPr>
        <w:pStyle w:val="breakline"/>
        <w:jc w:val="center"/>
        <w:rPr>
          <w:rFonts w:ascii="Arial" w:hAnsi="Arial" w:cs="Arial"/>
          <w:b/>
          <w:color w:val="002060"/>
          <w:sz w:val="22"/>
          <w:szCs w:val="22"/>
        </w:rPr>
      </w:pPr>
    </w:p>
    <w:p w14:paraId="0D1948BC" w14:textId="77777777" w:rsidR="008D4712" w:rsidRPr="00AF1C53" w:rsidRDefault="008D4712" w:rsidP="008D4712">
      <w:pPr>
        <w:pStyle w:val="breakline"/>
        <w:jc w:val="center"/>
        <w:rPr>
          <w:rFonts w:ascii="Arial" w:hAnsi="Arial" w:cs="Arial"/>
          <w:b/>
          <w:color w:val="002060"/>
          <w:sz w:val="22"/>
          <w:szCs w:val="22"/>
        </w:rPr>
      </w:pPr>
    </w:p>
    <w:p w14:paraId="1E080839" w14:textId="77777777" w:rsidR="008D4712" w:rsidRPr="00AF1C53" w:rsidRDefault="008D4712" w:rsidP="008D4712">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 xml:space="preserve">7 – </w:t>
      </w:r>
      <w:r w:rsidRPr="00AF1C53">
        <w:rPr>
          <w:rFonts w:ascii="Arial" w:hAnsi="Arial" w:cs="Arial"/>
          <w:b/>
          <w:color w:val="002060"/>
          <w:sz w:val="22"/>
          <w:szCs w:val="22"/>
        </w:rPr>
        <w:t>Circostanze impreviste</w:t>
      </w:r>
    </w:p>
    <w:p w14:paraId="353047D4" w14:textId="77777777" w:rsidR="008D4712" w:rsidRPr="00AF1C53" w:rsidRDefault="008D4712" w:rsidP="008D4712">
      <w:pPr>
        <w:rPr>
          <w:rFonts w:ascii="Arial" w:hAnsi="Arial" w:cs="Arial"/>
          <w:b/>
          <w:i/>
          <w:color w:val="002060"/>
        </w:rPr>
      </w:pPr>
    </w:p>
    <w:p w14:paraId="184050AE" w14:textId="77777777" w:rsidR="008D4712" w:rsidRPr="00AF1C53" w:rsidRDefault="008D4712" w:rsidP="008D4712">
      <w:pPr>
        <w:rPr>
          <w:rFonts w:ascii="Arial" w:hAnsi="Arial" w:cs="Arial"/>
          <w:color w:val="002060"/>
          <w:sz w:val="22"/>
          <w:szCs w:val="22"/>
        </w:rPr>
      </w:pPr>
      <w:r w:rsidRPr="00AF1C53">
        <w:rPr>
          <w:rFonts w:ascii="Arial" w:hAnsi="Arial" w:cs="Arial"/>
          <w:color w:val="002060"/>
          <w:sz w:val="22"/>
          <w:szCs w:val="22"/>
        </w:rPr>
        <w:t>Il Comitato Regionale Marche deciderà su ogni aspetto non considerato in questo regolamento, come pure nei casi di forza maggiore. Tali decisioni sono definitive.</w:t>
      </w:r>
    </w:p>
    <w:p w14:paraId="7663F3AE" w14:textId="77777777" w:rsidR="008D4712" w:rsidRDefault="008D4712" w:rsidP="008D4712">
      <w:pPr>
        <w:pStyle w:val="Corpodeltesto21"/>
        <w:rPr>
          <w:rFonts w:ascii="Arial" w:hAnsi="Arial" w:cs="Arial"/>
          <w:color w:val="002060"/>
          <w:sz w:val="22"/>
          <w:szCs w:val="22"/>
        </w:rPr>
      </w:pPr>
    </w:p>
    <w:p w14:paraId="73885D8F" w14:textId="77777777" w:rsidR="008D4712" w:rsidRDefault="008D4712" w:rsidP="008D4712">
      <w:pPr>
        <w:pStyle w:val="Corpodeltesto21"/>
        <w:rPr>
          <w:rFonts w:ascii="Arial" w:hAnsi="Arial" w:cs="Arial"/>
          <w:color w:val="002060"/>
          <w:sz w:val="22"/>
          <w:szCs w:val="22"/>
        </w:rPr>
      </w:pPr>
    </w:p>
    <w:p w14:paraId="517A20D2" w14:textId="77777777" w:rsidR="008D4712" w:rsidRPr="00AF1C53" w:rsidRDefault="008D4712" w:rsidP="008D4712">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8 – Benefit per le Società partecipanti</w:t>
      </w:r>
    </w:p>
    <w:p w14:paraId="554A0B74" w14:textId="77777777" w:rsidR="008D4712" w:rsidRDefault="008D4712" w:rsidP="008D4712">
      <w:pPr>
        <w:rPr>
          <w:rFonts w:ascii="Arial" w:hAnsi="Arial" w:cs="Arial"/>
          <w:b/>
          <w:i/>
          <w:color w:val="002060"/>
        </w:rPr>
      </w:pPr>
    </w:p>
    <w:p w14:paraId="14A641F3" w14:textId="77777777" w:rsidR="008D4712" w:rsidRPr="005142BE" w:rsidRDefault="008D4712" w:rsidP="008D4712">
      <w:pPr>
        <w:rPr>
          <w:rFonts w:ascii="Arial" w:hAnsi="Arial" w:cs="Arial"/>
          <w:b/>
          <w:i/>
          <w:color w:val="002060"/>
          <w:sz w:val="22"/>
          <w:szCs w:val="22"/>
        </w:rPr>
      </w:pPr>
      <w:r>
        <w:rPr>
          <w:rFonts w:ascii="Arial" w:hAnsi="Arial" w:cs="Arial"/>
          <w:b/>
          <w:i/>
          <w:color w:val="002060"/>
          <w:sz w:val="22"/>
          <w:szCs w:val="22"/>
        </w:rPr>
        <w:t>Servizio lavanderia</w:t>
      </w:r>
    </w:p>
    <w:p w14:paraId="493CD4D4" w14:textId="77777777" w:rsidR="008D4712" w:rsidRDefault="008D4712" w:rsidP="008D4712">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JESI</w:t>
      </w:r>
      <w:r w:rsidRPr="00AF1C53">
        <w:rPr>
          <w:rFonts w:ascii="Arial" w:hAnsi="Arial" w:cs="Arial"/>
          <w:color w:val="002060"/>
          <w:sz w:val="22"/>
          <w:szCs w:val="22"/>
        </w:rPr>
        <w:t xml:space="preserve"> </w:t>
      </w:r>
      <w:r>
        <w:rPr>
          <w:rFonts w:ascii="Arial" w:hAnsi="Arial" w:cs="Arial"/>
          <w:color w:val="002060"/>
          <w:sz w:val="22"/>
          <w:szCs w:val="22"/>
        </w:rPr>
        <w:t>metterà a disposizione delle squadre partecipanti alla Coppa Italia Serie C che accederanno alle Semifinali e, successivamente, alla Finale il servizio di lavanderia gratuito.</w:t>
      </w:r>
    </w:p>
    <w:p w14:paraId="3DBDA2C8" w14:textId="77777777" w:rsidR="008D4712" w:rsidRDefault="008D4712" w:rsidP="008D4712">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JESI</w:t>
      </w:r>
      <w:r w:rsidRPr="00AF1C53">
        <w:rPr>
          <w:rFonts w:ascii="Arial" w:hAnsi="Arial" w:cs="Arial"/>
          <w:color w:val="002060"/>
          <w:sz w:val="22"/>
          <w:szCs w:val="22"/>
        </w:rPr>
        <w:t xml:space="preserve"> </w:t>
      </w:r>
      <w:r>
        <w:rPr>
          <w:rFonts w:ascii="Arial" w:hAnsi="Arial" w:cs="Arial"/>
          <w:color w:val="002060"/>
          <w:sz w:val="22"/>
          <w:szCs w:val="22"/>
        </w:rPr>
        <w:t>metterà a disposizione delle squadre partecipanti alla Coppa Marche Serie D che accederanno alla Finale il servizio di lavanderia gratuito.</w:t>
      </w:r>
    </w:p>
    <w:p w14:paraId="2F1A9D5C" w14:textId="77777777" w:rsidR="008D4712" w:rsidRPr="005142BE" w:rsidRDefault="008D4712" w:rsidP="008D4712">
      <w:pPr>
        <w:rPr>
          <w:rFonts w:ascii="Arial" w:hAnsi="Arial" w:cs="Arial"/>
          <w:b/>
          <w:i/>
          <w:color w:val="002060"/>
          <w:sz w:val="22"/>
          <w:szCs w:val="22"/>
        </w:rPr>
      </w:pPr>
      <w:r>
        <w:rPr>
          <w:rFonts w:ascii="Arial" w:hAnsi="Arial" w:cs="Arial"/>
          <w:b/>
          <w:i/>
          <w:color w:val="002060"/>
          <w:sz w:val="22"/>
          <w:szCs w:val="22"/>
        </w:rPr>
        <w:t>Convenzioni per il vitto</w:t>
      </w:r>
    </w:p>
    <w:p w14:paraId="2B13AFEF" w14:textId="77777777" w:rsidR="008D4712" w:rsidRDefault="008D4712" w:rsidP="008D4712">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JESI</w:t>
      </w:r>
      <w:r w:rsidRPr="00AF1C53">
        <w:rPr>
          <w:rFonts w:ascii="Arial" w:hAnsi="Arial" w:cs="Arial"/>
          <w:color w:val="002060"/>
          <w:sz w:val="22"/>
          <w:szCs w:val="22"/>
        </w:rPr>
        <w:t xml:space="preserve"> </w:t>
      </w:r>
      <w:r>
        <w:rPr>
          <w:rFonts w:ascii="Arial" w:hAnsi="Arial" w:cs="Arial"/>
          <w:color w:val="002060"/>
          <w:sz w:val="22"/>
          <w:szCs w:val="22"/>
        </w:rPr>
        <w:t>ha provveduto a stipulare una convenzione per pranzi e cene con menu a prezzo fisso presso una struttura cittadina.</w:t>
      </w:r>
    </w:p>
    <w:p w14:paraId="2D5131AD" w14:textId="77777777" w:rsidR="008D4712" w:rsidRPr="005142BE" w:rsidRDefault="008D4712" w:rsidP="008D4712">
      <w:pPr>
        <w:rPr>
          <w:rFonts w:ascii="Arial" w:hAnsi="Arial" w:cs="Arial"/>
          <w:b/>
          <w:i/>
          <w:color w:val="002060"/>
          <w:sz w:val="22"/>
          <w:szCs w:val="22"/>
        </w:rPr>
      </w:pPr>
      <w:r>
        <w:rPr>
          <w:rFonts w:ascii="Arial" w:hAnsi="Arial" w:cs="Arial"/>
          <w:b/>
          <w:i/>
          <w:color w:val="002060"/>
          <w:sz w:val="22"/>
          <w:szCs w:val="22"/>
        </w:rPr>
        <w:t>Organizzazione clinic</w:t>
      </w:r>
    </w:p>
    <w:p w14:paraId="1EEB8920" w14:textId="77777777" w:rsidR="008D4712" w:rsidRPr="00AF1C53" w:rsidRDefault="008D4712" w:rsidP="008D4712">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JESI</w:t>
      </w:r>
      <w:r w:rsidRPr="00AF1C53">
        <w:rPr>
          <w:rFonts w:ascii="Arial" w:hAnsi="Arial" w:cs="Arial"/>
          <w:color w:val="002060"/>
          <w:sz w:val="22"/>
          <w:szCs w:val="22"/>
        </w:rPr>
        <w:t xml:space="preserve"> </w:t>
      </w:r>
      <w:r>
        <w:rPr>
          <w:rFonts w:ascii="Arial" w:hAnsi="Arial" w:cs="Arial"/>
          <w:color w:val="002060"/>
          <w:sz w:val="22"/>
          <w:szCs w:val="22"/>
        </w:rPr>
        <w:t xml:space="preserve">organizzerà un clinic per i tecnici con Roberto Osimani e Jacopo Petrucci il giorno </w:t>
      </w:r>
      <w:proofErr w:type="gramStart"/>
      <w:r>
        <w:rPr>
          <w:rFonts w:ascii="Arial" w:hAnsi="Arial" w:cs="Arial"/>
          <w:color w:val="002060"/>
          <w:sz w:val="22"/>
          <w:szCs w:val="22"/>
        </w:rPr>
        <w:t>Domenica</w:t>
      </w:r>
      <w:proofErr w:type="gramEnd"/>
      <w:r>
        <w:rPr>
          <w:rFonts w:ascii="Arial" w:hAnsi="Arial" w:cs="Arial"/>
          <w:color w:val="002060"/>
          <w:sz w:val="22"/>
          <w:szCs w:val="22"/>
        </w:rPr>
        <w:t xml:space="preserve"> 7 Gennaio 2024 alle ore 09:30. La definizione esatta del luogo, del </w:t>
      </w:r>
      <w:proofErr w:type="gramStart"/>
      <w:r>
        <w:rPr>
          <w:rFonts w:ascii="Arial" w:hAnsi="Arial" w:cs="Arial"/>
          <w:color w:val="002060"/>
          <w:sz w:val="22"/>
          <w:szCs w:val="22"/>
        </w:rPr>
        <w:t>programma  e</w:t>
      </w:r>
      <w:proofErr w:type="gramEnd"/>
      <w:r>
        <w:rPr>
          <w:rFonts w:ascii="Arial" w:hAnsi="Arial" w:cs="Arial"/>
          <w:color w:val="002060"/>
          <w:sz w:val="22"/>
          <w:szCs w:val="22"/>
        </w:rPr>
        <w:t xml:space="preserve"> delle modalità di partecipazione sarà effettuata successivamente e opportunamente diffusa.</w:t>
      </w:r>
    </w:p>
    <w:p w14:paraId="4CF84AD8" w14:textId="77777777" w:rsidR="008D4712" w:rsidRDefault="008D4712" w:rsidP="008D4712">
      <w:pPr>
        <w:pStyle w:val="Corpodeltesto21"/>
        <w:rPr>
          <w:rFonts w:ascii="Arial" w:hAnsi="Arial" w:cs="Arial"/>
          <w:color w:val="002060"/>
          <w:sz w:val="22"/>
          <w:szCs w:val="22"/>
        </w:rPr>
      </w:pPr>
    </w:p>
    <w:p w14:paraId="6C5C1F7A" w14:textId="77777777" w:rsidR="008D4712" w:rsidRPr="00AF1C53" w:rsidRDefault="008D4712" w:rsidP="008D4712">
      <w:pPr>
        <w:pStyle w:val="Corpodeltesto21"/>
        <w:rPr>
          <w:rFonts w:ascii="Arial" w:hAnsi="Arial" w:cs="Arial"/>
          <w:color w:val="002060"/>
          <w:sz w:val="22"/>
          <w:szCs w:val="22"/>
        </w:rPr>
      </w:pPr>
    </w:p>
    <w:p w14:paraId="25307173" w14:textId="77777777" w:rsidR="008D4712" w:rsidRPr="00AF1C53" w:rsidRDefault="008D4712" w:rsidP="008D4712">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 xml:space="preserve">10 – </w:t>
      </w:r>
      <w:r w:rsidRPr="00AF1C53">
        <w:rPr>
          <w:rFonts w:ascii="Arial" w:hAnsi="Arial" w:cs="Arial"/>
          <w:b/>
          <w:color w:val="002060"/>
          <w:sz w:val="22"/>
          <w:szCs w:val="22"/>
        </w:rPr>
        <w:t>Norme generali - rinvio</w:t>
      </w:r>
    </w:p>
    <w:p w14:paraId="4E7D126E" w14:textId="77777777" w:rsidR="008D4712" w:rsidRPr="00AF1C53" w:rsidRDefault="008D4712" w:rsidP="008D4712">
      <w:pPr>
        <w:rPr>
          <w:rFonts w:ascii="Arial" w:hAnsi="Arial" w:cs="Arial"/>
          <w:b/>
          <w:i/>
          <w:color w:val="002060"/>
        </w:rPr>
      </w:pPr>
    </w:p>
    <w:p w14:paraId="2F38F502" w14:textId="77777777" w:rsidR="008D4712" w:rsidRPr="00AF1C53" w:rsidRDefault="008D4712" w:rsidP="008D4712">
      <w:pPr>
        <w:rPr>
          <w:rFonts w:ascii="Arial" w:hAnsi="Arial" w:cs="Arial"/>
          <w:color w:val="002060"/>
          <w:sz w:val="22"/>
          <w:szCs w:val="22"/>
        </w:rPr>
      </w:pPr>
      <w:r w:rsidRPr="00AF1C53">
        <w:rPr>
          <w:rFonts w:ascii="Arial" w:hAnsi="Arial" w:cs="Arial"/>
          <w:color w:val="002060"/>
          <w:sz w:val="22"/>
          <w:szCs w:val="22"/>
        </w:rPr>
        <w:t>Per quanto non espressamente previsto dal presente regolamento ove applicabile si rinvia a quanto più generale previsto dalla normativa Federale vigente.</w:t>
      </w:r>
    </w:p>
    <w:p w14:paraId="371C088C" w14:textId="77777777" w:rsidR="008D4712" w:rsidRDefault="008D4712" w:rsidP="008D4712"/>
    <w:p w14:paraId="4980ACE3" w14:textId="77777777" w:rsidR="008D4712" w:rsidRPr="00683D81" w:rsidRDefault="008D4712" w:rsidP="008D4712">
      <w:pPr>
        <w:pStyle w:val="breakline"/>
        <w:rPr>
          <w:color w:val="002060"/>
        </w:rPr>
      </w:pPr>
    </w:p>
    <w:p w14:paraId="68756BFC" w14:textId="77777777" w:rsidR="008D4712" w:rsidRPr="00683D81" w:rsidRDefault="008D4712" w:rsidP="008D4712">
      <w:pPr>
        <w:pStyle w:val="breakline"/>
        <w:rPr>
          <w:color w:val="002060"/>
        </w:rPr>
      </w:pPr>
    </w:p>
    <w:p w14:paraId="7BBC957C" w14:textId="5B501607" w:rsidR="008D4712" w:rsidRPr="00683D81" w:rsidRDefault="008D4712" w:rsidP="008D4712">
      <w:pPr>
        <w:pStyle w:val="titolocampionato0"/>
        <w:shd w:val="clear" w:color="auto" w:fill="CCCCCC"/>
        <w:spacing w:before="80" w:after="40"/>
        <w:rPr>
          <w:color w:val="002060"/>
        </w:rPr>
      </w:pPr>
      <w:r w:rsidRPr="00683D81">
        <w:rPr>
          <w:color w:val="002060"/>
        </w:rPr>
        <w:t xml:space="preserve">COPPA MARCHE </w:t>
      </w:r>
      <w:r>
        <w:rPr>
          <w:color w:val="002060"/>
        </w:rPr>
        <w:t>CALCIO A 5 SERIE D</w:t>
      </w:r>
    </w:p>
    <w:p w14:paraId="0CBFA851" w14:textId="77777777" w:rsidR="008D4712" w:rsidRPr="004D7110" w:rsidRDefault="008D4712" w:rsidP="008D4712">
      <w:pPr>
        <w:pStyle w:val="Corpodeltesto21"/>
        <w:jc w:val="center"/>
        <w:rPr>
          <w:rFonts w:ascii="Arial" w:hAnsi="Arial" w:cs="Arial"/>
          <w:b/>
          <w:color w:val="002060"/>
          <w:sz w:val="36"/>
          <w:szCs w:val="36"/>
        </w:rPr>
      </w:pPr>
      <w:r w:rsidRPr="004D7110">
        <w:rPr>
          <w:rFonts w:ascii="Arial" w:hAnsi="Arial" w:cs="Arial"/>
          <w:b/>
          <w:color w:val="002060"/>
          <w:sz w:val="36"/>
          <w:szCs w:val="36"/>
        </w:rPr>
        <w:t>SQUADRE QUALIFICATE ALLE SEMIFINALI</w:t>
      </w:r>
    </w:p>
    <w:p w14:paraId="2FA8DF0D" w14:textId="77777777" w:rsidR="008D4712" w:rsidRPr="004D7110" w:rsidRDefault="008D4712" w:rsidP="008D4712">
      <w:pPr>
        <w:pStyle w:val="Corpodeltesto21"/>
        <w:rPr>
          <w:rFonts w:ascii="Arial" w:hAnsi="Arial" w:cs="Arial"/>
          <w:color w:val="002060"/>
          <w:sz w:val="22"/>
        </w:rPr>
      </w:pPr>
    </w:p>
    <w:p w14:paraId="7C81D554" w14:textId="3688FDA2" w:rsidR="008D4712" w:rsidRDefault="008D4712" w:rsidP="008D4712">
      <w:pPr>
        <w:pStyle w:val="Corpodeltesto21"/>
        <w:rPr>
          <w:rFonts w:ascii="Arial" w:hAnsi="Arial" w:cs="Arial"/>
          <w:b/>
          <w:bCs/>
          <w:color w:val="002060"/>
          <w:sz w:val="22"/>
        </w:rPr>
      </w:pPr>
      <w:r w:rsidRPr="004D7110">
        <w:rPr>
          <w:rFonts w:ascii="Arial" w:hAnsi="Arial" w:cs="Arial"/>
          <w:b/>
          <w:bCs/>
          <w:color w:val="002060"/>
          <w:sz w:val="22"/>
          <w:szCs w:val="22"/>
        </w:rPr>
        <w:lastRenderedPageBreak/>
        <w:t xml:space="preserve">Le Società </w:t>
      </w:r>
      <w:r>
        <w:rPr>
          <w:rFonts w:ascii="Arial" w:hAnsi="Arial" w:cs="Arial"/>
          <w:b/>
          <w:bCs/>
          <w:color w:val="002060"/>
          <w:sz w:val="22"/>
          <w:szCs w:val="22"/>
        </w:rPr>
        <w:t>URBINO CALCIO A 5, SAN BIAGIO, FUTSAL RECANATI, SPORTING GROTTAMMARE</w:t>
      </w:r>
      <w:r w:rsidRPr="004D7110">
        <w:rPr>
          <w:rFonts w:ascii="Arial" w:hAnsi="Arial" w:cs="Arial"/>
          <w:b/>
          <w:bCs/>
          <w:color w:val="002060"/>
          <w:sz w:val="22"/>
          <w:szCs w:val="22"/>
        </w:rPr>
        <w:t xml:space="preserve">, </w:t>
      </w:r>
      <w:r w:rsidRPr="004D7110">
        <w:rPr>
          <w:rFonts w:ascii="Arial" w:hAnsi="Arial" w:cs="Arial"/>
          <w:b/>
          <w:bCs/>
          <w:color w:val="002060"/>
          <w:sz w:val="22"/>
        </w:rPr>
        <w:t xml:space="preserve">si sono qualificate </w:t>
      </w:r>
      <w:r>
        <w:rPr>
          <w:rFonts w:ascii="Arial" w:hAnsi="Arial" w:cs="Arial"/>
          <w:b/>
          <w:bCs/>
          <w:color w:val="002060"/>
          <w:sz w:val="22"/>
        </w:rPr>
        <w:t>alle Semifinali</w:t>
      </w:r>
      <w:r w:rsidRPr="004D7110">
        <w:rPr>
          <w:rFonts w:ascii="Arial" w:hAnsi="Arial" w:cs="Arial"/>
          <w:b/>
          <w:bCs/>
          <w:color w:val="002060"/>
          <w:sz w:val="22"/>
        </w:rPr>
        <w:t>.</w:t>
      </w:r>
    </w:p>
    <w:p w14:paraId="4A653B9C" w14:textId="77777777" w:rsidR="008D4712" w:rsidRDefault="008D4712" w:rsidP="008D4712">
      <w:pPr>
        <w:pStyle w:val="Corpodeltesto21"/>
        <w:rPr>
          <w:rFonts w:ascii="Arial" w:hAnsi="Arial" w:cs="Arial"/>
          <w:b/>
          <w:bCs/>
          <w:color w:val="002060"/>
          <w:sz w:val="22"/>
        </w:rPr>
      </w:pPr>
    </w:p>
    <w:p w14:paraId="7B6C8217" w14:textId="77777777" w:rsidR="000C2B65" w:rsidRPr="006A00C8" w:rsidRDefault="000C2B65" w:rsidP="000C2B65">
      <w:pPr>
        <w:pStyle w:val="titoloprinc0"/>
        <w:rPr>
          <w:color w:val="002060"/>
        </w:rPr>
      </w:pPr>
      <w:r w:rsidRPr="006A00C8">
        <w:rPr>
          <w:color w:val="002060"/>
        </w:rPr>
        <w:t>RISULTATI</w:t>
      </w:r>
    </w:p>
    <w:p w14:paraId="0CC79555" w14:textId="77777777" w:rsidR="000C2B65" w:rsidRPr="006A00C8" w:rsidRDefault="000C2B65" w:rsidP="000C2B65">
      <w:pPr>
        <w:pStyle w:val="breakline"/>
        <w:rPr>
          <w:color w:val="002060"/>
        </w:rPr>
      </w:pPr>
    </w:p>
    <w:p w14:paraId="5FB8A3C9" w14:textId="77777777" w:rsidR="000C2B65" w:rsidRPr="006A00C8" w:rsidRDefault="000C2B65" w:rsidP="000C2B65">
      <w:pPr>
        <w:pStyle w:val="sottotitolocampionato10"/>
        <w:rPr>
          <w:color w:val="002060"/>
        </w:rPr>
      </w:pPr>
      <w:r w:rsidRPr="006A00C8">
        <w:rPr>
          <w:color w:val="002060"/>
        </w:rPr>
        <w:t>RISULTATI UFFICIALI GARE DEL 20/12/2023</w:t>
      </w:r>
    </w:p>
    <w:p w14:paraId="497041EB" w14:textId="77777777" w:rsidR="000C2B65" w:rsidRPr="000C2B65" w:rsidRDefault="000C2B65" w:rsidP="000C2B65">
      <w:pPr>
        <w:pStyle w:val="sottotitolocampionato20"/>
        <w:spacing w:before="0" w:beforeAutospacing="0" w:after="0" w:afterAutospacing="0"/>
        <w:rPr>
          <w:rFonts w:ascii="Arial" w:hAnsi="Arial" w:cs="Arial"/>
          <w:color w:val="002060"/>
          <w:sz w:val="20"/>
          <w:szCs w:val="20"/>
        </w:rPr>
      </w:pPr>
      <w:r w:rsidRPr="000C2B65">
        <w:rPr>
          <w:rFonts w:ascii="Arial" w:hAnsi="Arial" w:cs="Arial"/>
          <w:color w:val="002060"/>
          <w:sz w:val="20"/>
          <w:szCs w:val="20"/>
        </w:rPr>
        <w:t>Si trascrivono qui di seguito i risultati ufficiali delle gare disputate</w:t>
      </w:r>
    </w:p>
    <w:p w14:paraId="729D9D6C" w14:textId="77777777" w:rsidR="000C2B65" w:rsidRPr="006A00C8" w:rsidRDefault="000C2B65" w:rsidP="000C2B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C2B65" w:rsidRPr="006A00C8" w14:paraId="29C72687" w14:textId="77777777" w:rsidTr="000609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B65" w:rsidRPr="006A00C8" w14:paraId="47ED8BEA"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D3C43" w14:textId="77777777" w:rsidR="000C2B65" w:rsidRPr="006A00C8" w:rsidRDefault="000C2B65" w:rsidP="00060964">
                  <w:pPr>
                    <w:pStyle w:val="headertabella0"/>
                    <w:rPr>
                      <w:rFonts w:eastAsia="Times New Roman"/>
                      <w:color w:val="002060"/>
                    </w:rPr>
                  </w:pPr>
                  <w:r w:rsidRPr="006A00C8">
                    <w:rPr>
                      <w:rFonts w:eastAsia="Times New Roman"/>
                      <w:color w:val="002060"/>
                    </w:rPr>
                    <w:t>GIRONE QF - 1 Giornata - R</w:t>
                  </w:r>
                </w:p>
              </w:tc>
            </w:tr>
            <w:tr w:rsidR="000C2B65" w:rsidRPr="006A00C8" w14:paraId="7BFDC2C3"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1D64F9" w14:textId="77777777" w:rsidR="000C2B65" w:rsidRPr="006A00C8" w:rsidRDefault="000C2B65" w:rsidP="00060964">
                  <w:pPr>
                    <w:pStyle w:val="rowtabella0"/>
                    <w:rPr>
                      <w:rFonts w:eastAsia="Times New Roman"/>
                      <w:color w:val="002060"/>
                    </w:rPr>
                  </w:pPr>
                  <w:r w:rsidRPr="006A00C8">
                    <w:rPr>
                      <w:rFonts w:eastAsia="Times New Roman"/>
                      <w:color w:val="002060"/>
                    </w:rPr>
                    <w:t>FUTSAL RECANATI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7A3E9" w14:textId="77777777" w:rsidR="000C2B65" w:rsidRPr="006A00C8" w:rsidRDefault="000C2B65" w:rsidP="00060964">
                  <w:pPr>
                    <w:pStyle w:val="rowtabella0"/>
                    <w:rPr>
                      <w:rFonts w:eastAsia="Times New Roman"/>
                      <w:color w:val="002060"/>
                    </w:rPr>
                  </w:pPr>
                  <w:r w:rsidRPr="006A00C8">
                    <w:rPr>
                      <w:rFonts w:eastAsia="Times New Roman"/>
                      <w:color w:val="002060"/>
                    </w:rPr>
                    <w:t>- FUTSAL SAMBUCHETO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17FA70"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F5787"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 </w:t>
                  </w:r>
                </w:p>
              </w:tc>
            </w:tr>
            <w:tr w:rsidR="000C2B65" w:rsidRPr="006A00C8" w14:paraId="2D403E10"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25A22F" w14:textId="77777777" w:rsidR="000C2B65" w:rsidRPr="006A00C8" w:rsidRDefault="000C2B65" w:rsidP="00060964">
                  <w:pPr>
                    <w:pStyle w:val="rowtabella0"/>
                    <w:rPr>
                      <w:rFonts w:eastAsia="Times New Roman"/>
                      <w:color w:val="002060"/>
                    </w:rPr>
                  </w:pPr>
                  <w:r w:rsidRPr="006A00C8">
                    <w:rPr>
                      <w:rFonts w:eastAsia="Times New Roman"/>
                      <w:color w:val="002060"/>
                    </w:rPr>
                    <w:t>(1) 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CBBBEB" w14:textId="77777777" w:rsidR="000C2B65" w:rsidRPr="006A00C8" w:rsidRDefault="000C2B65" w:rsidP="00060964">
                  <w:pPr>
                    <w:pStyle w:val="rowtabella0"/>
                    <w:rPr>
                      <w:rFonts w:eastAsia="Times New Roman"/>
                      <w:color w:val="002060"/>
                    </w:rPr>
                  </w:pPr>
                  <w:r w:rsidRPr="006A00C8">
                    <w:rPr>
                      <w:rFonts w:eastAsia="Times New Roman"/>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F4EDDA"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55A8F9"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 </w:t>
                  </w:r>
                </w:p>
              </w:tc>
            </w:tr>
            <w:tr w:rsidR="000C2B65" w:rsidRPr="006A00C8" w14:paraId="49195DAD"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99AAFB" w14:textId="77777777" w:rsidR="000C2B65" w:rsidRPr="006A00C8" w:rsidRDefault="000C2B65" w:rsidP="00060964">
                  <w:pPr>
                    <w:pStyle w:val="rowtabella0"/>
                    <w:rPr>
                      <w:rFonts w:eastAsia="Times New Roman"/>
                      <w:color w:val="002060"/>
                    </w:rPr>
                  </w:pPr>
                  <w:r w:rsidRPr="006A00C8">
                    <w:rPr>
                      <w:rFonts w:eastAsia="Times New Roman"/>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411761" w14:textId="77777777" w:rsidR="000C2B65" w:rsidRPr="006A00C8" w:rsidRDefault="000C2B65" w:rsidP="00060964">
                  <w:pPr>
                    <w:pStyle w:val="rowtabella0"/>
                    <w:rPr>
                      <w:rFonts w:eastAsia="Times New Roman"/>
                      <w:color w:val="002060"/>
                    </w:rPr>
                  </w:pPr>
                  <w:r w:rsidRPr="006A00C8">
                    <w:rPr>
                      <w:rFonts w:eastAsia="Times New Roman"/>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2AC6EB"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1E07A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 </w:t>
                  </w:r>
                </w:p>
              </w:tc>
            </w:tr>
            <w:tr w:rsidR="000C2B65" w:rsidRPr="006A00C8" w14:paraId="059A0FDE"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2B89EA" w14:textId="77777777" w:rsidR="000C2B65" w:rsidRPr="006A00C8" w:rsidRDefault="000C2B65" w:rsidP="00060964">
                  <w:pPr>
                    <w:pStyle w:val="rowtabella0"/>
                    <w:rPr>
                      <w:rFonts w:eastAsia="Times New Roman"/>
                      <w:color w:val="002060"/>
                    </w:rPr>
                  </w:pPr>
                  <w:r w:rsidRPr="006A00C8">
                    <w:rPr>
                      <w:rFonts w:eastAsia="Times New Roman"/>
                      <w:color w:val="002060"/>
                    </w:rPr>
                    <w:t>(2) 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6CE91" w14:textId="77777777" w:rsidR="000C2B65" w:rsidRPr="006A00C8" w:rsidRDefault="000C2B65" w:rsidP="00060964">
                  <w:pPr>
                    <w:pStyle w:val="rowtabella0"/>
                    <w:rPr>
                      <w:rFonts w:eastAsia="Times New Roman"/>
                      <w:color w:val="002060"/>
                    </w:rPr>
                  </w:pPr>
                  <w:r w:rsidRPr="006A00C8">
                    <w:rPr>
                      <w:rFonts w:eastAsia="Times New Roman"/>
                      <w:color w:val="002060"/>
                    </w:rPr>
                    <w:t>- ACQUALAGNA CALCIO C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3F748E"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674A4C" w14:textId="77777777" w:rsidR="000C2B65" w:rsidRPr="006A00C8" w:rsidRDefault="000C2B65" w:rsidP="00060964">
                  <w:pPr>
                    <w:pStyle w:val="rowtabella0"/>
                    <w:jc w:val="center"/>
                    <w:rPr>
                      <w:rFonts w:eastAsia="Times New Roman"/>
                      <w:color w:val="002060"/>
                    </w:rPr>
                  </w:pPr>
                  <w:r w:rsidRPr="006A00C8">
                    <w:rPr>
                      <w:rFonts w:eastAsia="Times New Roman"/>
                      <w:color w:val="002060"/>
                    </w:rPr>
                    <w:t> </w:t>
                  </w:r>
                </w:p>
              </w:tc>
            </w:tr>
            <w:tr w:rsidR="000C2B65" w:rsidRPr="006A00C8" w14:paraId="21A61BE9"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025F6B5A" w14:textId="77777777" w:rsidR="000C2B65" w:rsidRPr="006A00C8" w:rsidRDefault="000C2B65" w:rsidP="00060964">
                  <w:pPr>
                    <w:pStyle w:val="rowtabella0"/>
                    <w:rPr>
                      <w:rFonts w:eastAsia="Times New Roman"/>
                      <w:color w:val="002060"/>
                    </w:rPr>
                  </w:pPr>
                  <w:r w:rsidRPr="006A00C8">
                    <w:rPr>
                      <w:rFonts w:eastAsia="Times New Roman"/>
                      <w:color w:val="002060"/>
                    </w:rPr>
                    <w:t>(1) - disputata il 18/12/2023</w:t>
                  </w:r>
                </w:p>
              </w:tc>
            </w:tr>
            <w:tr w:rsidR="000C2B65" w:rsidRPr="006A00C8" w14:paraId="43005AD6"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7C8986AB" w14:textId="77777777" w:rsidR="000C2B65" w:rsidRPr="006A00C8" w:rsidRDefault="000C2B65" w:rsidP="00060964">
                  <w:pPr>
                    <w:pStyle w:val="rowtabella0"/>
                    <w:rPr>
                      <w:rFonts w:eastAsia="Times New Roman"/>
                      <w:color w:val="002060"/>
                    </w:rPr>
                  </w:pPr>
                  <w:r w:rsidRPr="006A00C8">
                    <w:rPr>
                      <w:rFonts w:eastAsia="Times New Roman"/>
                      <w:color w:val="002060"/>
                    </w:rPr>
                    <w:t>(2) - disputata il 19/12/2023</w:t>
                  </w:r>
                </w:p>
              </w:tc>
            </w:tr>
          </w:tbl>
          <w:p w14:paraId="7FA9A260" w14:textId="77777777" w:rsidR="000C2B65" w:rsidRPr="006A00C8" w:rsidRDefault="000C2B65" w:rsidP="00060964">
            <w:pPr>
              <w:rPr>
                <w:color w:val="002060"/>
              </w:rPr>
            </w:pPr>
          </w:p>
        </w:tc>
      </w:tr>
    </w:tbl>
    <w:p w14:paraId="581DC103" w14:textId="77777777" w:rsidR="000C2B65" w:rsidRPr="006A00C8" w:rsidRDefault="000C2B65" w:rsidP="000C2B65">
      <w:pPr>
        <w:pStyle w:val="breakline"/>
        <w:rPr>
          <w:color w:val="002060"/>
        </w:rPr>
      </w:pPr>
    </w:p>
    <w:p w14:paraId="0882843B" w14:textId="77777777" w:rsidR="000C2B65" w:rsidRPr="006A00C8" w:rsidRDefault="000C2B65" w:rsidP="000C2B65">
      <w:pPr>
        <w:pStyle w:val="breakline"/>
        <w:rPr>
          <w:color w:val="002060"/>
        </w:rPr>
      </w:pPr>
    </w:p>
    <w:p w14:paraId="121793BE" w14:textId="77777777" w:rsidR="000C2B65" w:rsidRPr="006A00C8" w:rsidRDefault="000C2B65" w:rsidP="000C2B65">
      <w:pPr>
        <w:pStyle w:val="titoloprinc0"/>
        <w:rPr>
          <w:color w:val="002060"/>
        </w:rPr>
      </w:pPr>
      <w:r w:rsidRPr="006A00C8">
        <w:rPr>
          <w:color w:val="002060"/>
        </w:rPr>
        <w:t>GIUDICE SPORTIVO</w:t>
      </w:r>
    </w:p>
    <w:p w14:paraId="2D8B9E5D" w14:textId="77777777" w:rsidR="000C2B65" w:rsidRPr="006A00C8" w:rsidRDefault="000C2B65" w:rsidP="000C2B65">
      <w:pPr>
        <w:pStyle w:val="diffida"/>
        <w:rPr>
          <w:color w:val="002060"/>
        </w:rPr>
      </w:pPr>
      <w:r w:rsidRPr="006A00C8">
        <w:rPr>
          <w:color w:val="002060"/>
        </w:rPr>
        <w:t>Il Giudice Sportivo Avv. Agnese Lazzaretti, con l'assistenza del segretario Angelo Castellana, nella seduta del 27/12/2023, ha adottato le decisioni che di seguito integralmente si riportano:</w:t>
      </w:r>
    </w:p>
    <w:p w14:paraId="6047346B" w14:textId="77777777" w:rsidR="000C2B65" w:rsidRPr="006A00C8" w:rsidRDefault="000C2B65" w:rsidP="000C2B65">
      <w:pPr>
        <w:pStyle w:val="titolo10"/>
        <w:rPr>
          <w:color w:val="002060"/>
        </w:rPr>
      </w:pPr>
      <w:r w:rsidRPr="006A00C8">
        <w:rPr>
          <w:color w:val="002060"/>
        </w:rPr>
        <w:t xml:space="preserve">GARE DEL 18/12/2023 </w:t>
      </w:r>
    </w:p>
    <w:p w14:paraId="26B2D686" w14:textId="77777777" w:rsidR="000C2B65" w:rsidRPr="006A00C8" w:rsidRDefault="000C2B65" w:rsidP="000C2B65">
      <w:pPr>
        <w:pStyle w:val="titolo7a"/>
        <w:rPr>
          <w:color w:val="002060"/>
        </w:rPr>
      </w:pPr>
      <w:r w:rsidRPr="006A00C8">
        <w:rPr>
          <w:color w:val="002060"/>
        </w:rPr>
        <w:t xml:space="preserve">PROVVEDIMENTI DISCIPLINARI </w:t>
      </w:r>
    </w:p>
    <w:p w14:paraId="35DC8A81" w14:textId="77777777" w:rsidR="000C2B65" w:rsidRPr="006A00C8" w:rsidRDefault="000C2B65" w:rsidP="000C2B65">
      <w:pPr>
        <w:pStyle w:val="titolo7b0"/>
        <w:rPr>
          <w:color w:val="002060"/>
        </w:rPr>
      </w:pPr>
      <w:r w:rsidRPr="006A00C8">
        <w:rPr>
          <w:color w:val="002060"/>
        </w:rPr>
        <w:t xml:space="preserve">In base alle risultanze degli atti ufficiali sono state deliberate le seguenti sanzioni disciplinari. </w:t>
      </w:r>
    </w:p>
    <w:p w14:paraId="68BA36B3" w14:textId="77777777" w:rsidR="000C2B65" w:rsidRPr="006A00C8" w:rsidRDefault="000C2B65" w:rsidP="000C2B65">
      <w:pPr>
        <w:pStyle w:val="titolo30"/>
        <w:rPr>
          <w:color w:val="002060"/>
        </w:rPr>
      </w:pPr>
      <w:r w:rsidRPr="006A00C8">
        <w:rPr>
          <w:color w:val="002060"/>
        </w:rPr>
        <w:t xml:space="preserve">SOCIETA' </w:t>
      </w:r>
    </w:p>
    <w:p w14:paraId="4AD167F0" w14:textId="77777777" w:rsidR="000C2B65" w:rsidRPr="006A00C8" w:rsidRDefault="000C2B65" w:rsidP="000C2B65">
      <w:pPr>
        <w:pStyle w:val="titolo20"/>
        <w:rPr>
          <w:color w:val="002060"/>
        </w:rPr>
      </w:pPr>
      <w:r w:rsidRPr="006A00C8">
        <w:rPr>
          <w:color w:val="002060"/>
        </w:rPr>
        <w:t xml:space="preserve">AMMENDA </w:t>
      </w:r>
    </w:p>
    <w:p w14:paraId="5E8D4624" w14:textId="77777777" w:rsidR="000C2B65" w:rsidRPr="006A00C8" w:rsidRDefault="000C2B65" w:rsidP="000C2B65">
      <w:pPr>
        <w:pStyle w:val="diffida"/>
        <w:spacing w:before="80" w:beforeAutospacing="0" w:after="40" w:afterAutospacing="0"/>
        <w:jc w:val="left"/>
        <w:rPr>
          <w:color w:val="002060"/>
        </w:rPr>
      </w:pPr>
      <w:r w:rsidRPr="006A00C8">
        <w:rPr>
          <w:color w:val="002060"/>
        </w:rPr>
        <w:t xml:space="preserve">Euro 60,00 SAN BIAGIO </w:t>
      </w:r>
      <w:r w:rsidRPr="006A00C8">
        <w:rPr>
          <w:color w:val="002060"/>
        </w:rPr>
        <w:br/>
        <w:t xml:space="preserve">Per aver permesso ad alcuni propri tifosi di fare ingresso nel rettangolo di gioco. </w:t>
      </w:r>
    </w:p>
    <w:p w14:paraId="6CC8B8C1" w14:textId="77777777" w:rsidR="000C2B65" w:rsidRPr="006A00C8" w:rsidRDefault="000C2B65" w:rsidP="000C2B65">
      <w:pPr>
        <w:pStyle w:val="diffida"/>
        <w:spacing w:before="80" w:beforeAutospacing="0" w:after="40" w:afterAutospacing="0"/>
        <w:jc w:val="left"/>
        <w:rPr>
          <w:color w:val="002060"/>
        </w:rPr>
      </w:pPr>
      <w:r w:rsidRPr="006A00C8">
        <w:rPr>
          <w:color w:val="002060"/>
        </w:rPr>
        <w:br/>
        <w:t xml:space="preserve">Euro 60,00 SAN BIAGIO </w:t>
      </w:r>
      <w:r w:rsidRPr="006A00C8">
        <w:rPr>
          <w:color w:val="002060"/>
        </w:rPr>
        <w:br/>
        <w:t xml:space="preserve">Per comportamento offensivo del proprio pubblico nei confronti dell'arbitro. </w:t>
      </w:r>
    </w:p>
    <w:p w14:paraId="6B64B09B" w14:textId="77777777" w:rsidR="000C2B65" w:rsidRPr="006A00C8" w:rsidRDefault="000C2B65" w:rsidP="000C2B65">
      <w:pPr>
        <w:pStyle w:val="titolo30"/>
        <w:rPr>
          <w:color w:val="002060"/>
        </w:rPr>
      </w:pPr>
      <w:r w:rsidRPr="006A00C8">
        <w:rPr>
          <w:color w:val="002060"/>
        </w:rPr>
        <w:t xml:space="preserve">CALCIATORI NON ESPULSI </w:t>
      </w:r>
    </w:p>
    <w:p w14:paraId="10D82B1D" w14:textId="77777777" w:rsidR="000C2B65" w:rsidRPr="006A00C8" w:rsidRDefault="000C2B65" w:rsidP="000C2B65">
      <w:pPr>
        <w:pStyle w:val="titolo20"/>
        <w:rPr>
          <w:color w:val="002060"/>
        </w:rPr>
      </w:pPr>
      <w:r w:rsidRPr="006A00C8">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B65" w:rsidRPr="006A00C8" w14:paraId="0E94E342" w14:textId="77777777" w:rsidTr="00060964">
        <w:tc>
          <w:tcPr>
            <w:tcW w:w="2200" w:type="dxa"/>
            <w:tcMar>
              <w:top w:w="20" w:type="dxa"/>
              <w:left w:w="20" w:type="dxa"/>
              <w:bottom w:w="20" w:type="dxa"/>
              <w:right w:w="20" w:type="dxa"/>
            </w:tcMar>
            <w:vAlign w:val="center"/>
            <w:hideMark/>
          </w:tcPr>
          <w:p w14:paraId="4FFAB44D" w14:textId="77777777" w:rsidR="000C2B65" w:rsidRPr="006A00C8" w:rsidRDefault="000C2B65" w:rsidP="00060964">
            <w:pPr>
              <w:pStyle w:val="movimento"/>
              <w:rPr>
                <w:color w:val="002060"/>
              </w:rPr>
            </w:pPr>
            <w:r w:rsidRPr="006A00C8">
              <w:rPr>
                <w:color w:val="002060"/>
              </w:rPr>
              <w:t>MORESCHI LEONARDO</w:t>
            </w:r>
          </w:p>
        </w:tc>
        <w:tc>
          <w:tcPr>
            <w:tcW w:w="2200" w:type="dxa"/>
            <w:tcMar>
              <w:top w:w="20" w:type="dxa"/>
              <w:left w:w="20" w:type="dxa"/>
              <w:bottom w:w="20" w:type="dxa"/>
              <w:right w:w="20" w:type="dxa"/>
            </w:tcMar>
            <w:vAlign w:val="center"/>
            <w:hideMark/>
          </w:tcPr>
          <w:p w14:paraId="5FE3D3B9" w14:textId="77777777" w:rsidR="000C2B65" w:rsidRPr="006A00C8" w:rsidRDefault="000C2B65" w:rsidP="00060964">
            <w:pPr>
              <w:pStyle w:val="movimento2"/>
              <w:rPr>
                <w:color w:val="002060"/>
              </w:rPr>
            </w:pPr>
            <w:r w:rsidRPr="006A00C8">
              <w:rPr>
                <w:color w:val="002060"/>
              </w:rPr>
              <w:t xml:space="preserve">(SAN BIAGIO) </w:t>
            </w:r>
          </w:p>
        </w:tc>
        <w:tc>
          <w:tcPr>
            <w:tcW w:w="800" w:type="dxa"/>
            <w:tcMar>
              <w:top w:w="20" w:type="dxa"/>
              <w:left w:w="20" w:type="dxa"/>
              <w:bottom w:w="20" w:type="dxa"/>
              <w:right w:w="20" w:type="dxa"/>
            </w:tcMar>
            <w:vAlign w:val="center"/>
            <w:hideMark/>
          </w:tcPr>
          <w:p w14:paraId="423E53AC"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6C1CC3CD"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269072E8" w14:textId="77777777" w:rsidR="000C2B65" w:rsidRPr="006A00C8" w:rsidRDefault="000C2B65" w:rsidP="00060964">
            <w:pPr>
              <w:pStyle w:val="movimento2"/>
              <w:rPr>
                <w:color w:val="002060"/>
              </w:rPr>
            </w:pPr>
            <w:r w:rsidRPr="006A00C8">
              <w:rPr>
                <w:color w:val="002060"/>
              </w:rPr>
              <w:t> </w:t>
            </w:r>
          </w:p>
        </w:tc>
      </w:tr>
    </w:tbl>
    <w:p w14:paraId="00DF1E91" w14:textId="77777777" w:rsidR="000C2B65" w:rsidRPr="006A00C8" w:rsidRDefault="000C2B65" w:rsidP="000C2B65">
      <w:pPr>
        <w:pStyle w:val="titolo20"/>
        <w:rPr>
          <w:color w:val="002060"/>
        </w:rPr>
      </w:pPr>
      <w:r w:rsidRPr="006A00C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B65" w:rsidRPr="006A00C8" w14:paraId="3F705EDA" w14:textId="77777777" w:rsidTr="00060964">
        <w:tc>
          <w:tcPr>
            <w:tcW w:w="2200" w:type="dxa"/>
            <w:tcMar>
              <w:top w:w="20" w:type="dxa"/>
              <w:left w:w="20" w:type="dxa"/>
              <w:bottom w:w="20" w:type="dxa"/>
              <w:right w:w="20" w:type="dxa"/>
            </w:tcMar>
            <w:vAlign w:val="center"/>
            <w:hideMark/>
          </w:tcPr>
          <w:p w14:paraId="0AA44E03" w14:textId="77777777" w:rsidR="000C2B65" w:rsidRPr="006A00C8" w:rsidRDefault="000C2B65" w:rsidP="00060964">
            <w:pPr>
              <w:pStyle w:val="movimento"/>
              <w:rPr>
                <w:color w:val="002060"/>
              </w:rPr>
            </w:pPr>
            <w:r w:rsidRPr="006A00C8">
              <w:rPr>
                <w:color w:val="002060"/>
              </w:rPr>
              <w:t>GIORGINI SAMUELE</w:t>
            </w:r>
          </w:p>
        </w:tc>
        <w:tc>
          <w:tcPr>
            <w:tcW w:w="2200" w:type="dxa"/>
            <w:tcMar>
              <w:top w:w="20" w:type="dxa"/>
              <w:left w:w="20" w:type="dxa"/>
              <w:bottom w:w="20" w:type="dxa"/>
              <w:right w:w="20" w:type="dxa"/>
            </w:tcMar>
            <w:vAlign w:val="center"/>
            <w:hideMark/>
          </w:tcPr>
          <w:p w14:paraId="5C517872" w14:textId="77777777" w:rsidR="000C2B65" w:rsidRPr="006A00C8" w:rsidRDefault="000C2B65" w:rsidP="00060964">
            <w:pPr>
              <w:pStyle w:val="movimento2"/>
              <w:rPr>
                <w:color w:val="002060"/>
              </w:rPr>
            </w:pPr>
            <w:r w:rsidRPr="006A00C8">
              <w:rPr>
                <w:color w:val="002060"/>
              </w:rPr>
              <w:t xml:space="preserve">(ANKON NOVA MARMI) </w:t>
            </w:r>
          </w:p>
        </w:tc>
        <w:tc>
          <w:tcPr>
            <w:tcW w:w="800" w:type="dxa"/>
            <w:tcMar>
              <w:top w:w="20" w:type="dxa"/>
              <w:left w:w="20" w:type="dxa"/>
              <w:bottom w:w="20" w:type="dxa"/>
              <w:right w:w="20" w:type="dxa"/>
            </w:tcMar>
            <w:vAlign w:val="center"/>
            <w:hideMark/>
          </w:tcPr>
          <w:p w14:paraId="3C868AF6"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108DE3ED" w14:textId="77777777" w:rsidR="000C2B65" w:rsidRPr="006A00C8" w:rsidRDefault="000C2B65" w:rsidP="00060964">
            <w:pPr>
              <w:pStyle w:val="movimento"/>
              <w:rPr>
                <w:color w:val="002060"/>
              </w:rPr>
            </w:pPr>
            <w:r w:rsidRPr="006A00C8">
              <w:rPr>
                <w:color w:val="002060"/>
              </w:rPr>
              <w:t>NICCOLINI RICCARDO</w:t>
            </w:r>
          </w:p>
        </w:tc>
        <w:tc>
          <w:tcPr>
            <w:tcW w:w="2200" w:type="dxa"/>
            <w:tcMar>
              <w:top w:w="20" w:type="dxa"/>
              <w:left w:w="20" w:type="dxa"/>
              <w:bottom w:w="20" w:type="dxa"/>
              <w:right w:w="20" w:type="dxa"/>
            </w:tcMar>
            <w:vAlign w:val="center"/>
            <w:hideMark/>
          </w:tcPr>
          <w:p w14:paraId="2E6DA56F" w14:textId="77777777" w:rsidR="000C2B65" w:rsidRPr="006A00C8" w:rsidRDefault="000C2B65" w:rsidP="00060964">
            <w:pPr>
              <w:pStyle w:val="movimento2"/>
              <w:rPr>
                <w:color w:val="002060"/>
              </w:rPr>
            </w:pPr>
            <w:r w:rsidRPr="006A00C8">
              <w:rPr>
                <w:color w:val="002060"/>
              </w:rPr>
              <w:t xml:space="preserve">(ANKON NOVA MARMI) </w:t>
            </w:r>
          </w:p>
        </w:tc>
      </w:tr>
      <w:tr w:rsidR="000C2B65" w:rsidRPr="006A00C8" w14:paraId="10D673D9" w14:textId="77777777" w:rsidTr="00060964">
        <w:tc>
          <w:tcPr>
            <w:tcW w:w="2200" w:type="dxa"/>
            <w:tcMar>
              <w:top w:w="20" w:type="dxa"/>
              <w:left w:w="20" w:type="dxa"/>
              <w:bottom w:w="20" w:type="dxa"/>
              <w:right w:w="20" w:type="dxa"/>
            </w:tcMar>
            <w:vAlign w:val="center"/>
            <w:hideMark/>
          </w:tcPr>
          <w:p w14:paraId="54F3AEA1" w14:textId="77777777" w:rsidR="000C2B65" w:rsidRPr="006A00C8" w:rsidRDefault="000C2B65" w:rsidP="00060964">
            <w:pPr>
              <w:pStyle w:val="movimento"/>
              <w:rPr>
                <w:color w:val="002060"/>
              </w:rPr>
            </w:pPr>
            <w:r w:rsidRPr="006A00C8">
              <w:rPr>
                <w:color w:val="002060"/>
              </w:rPr>
              <w:t>PASQUINI ALEX</w:t>
            </w:r>
          </w:p>
        </w:tc>
        <w:tc>
          <w:tcPr>
            <w:tcW w:w="2200" w:type="dxa"/>
            <w:tcMar>
              <w:top w:w="20" w:type="dxa"/>
              <w:left w:w="20" w:type="dxa"/>
              <w:bottom w:w="20" w:type="dxa"/>
              <w:right w:w="20" w:type="dxa"/>
            </w:tcMar>
            <w:vAlign w:val="center"/>
            <w:hideMark/>
          </w:tcPr>
          <w:p w14:paraId="237F43BC" w14:textId="77777777" w:rsidR="000C2B65" w:rsidRPr="006A00C8" w:rsidRDefault="000C2B65" w:rsidP="00060964">
            <w:pPr>
              <w:pStyle w:val="movimento2"/>
              <w:rPr>
                <w:color w:val="002060"/>
              </w:rPr>
            </w:pPr>
            <w:r w:rsidRPr="006A00C8">
              <w:rPr>
                <w:color w:val="002060"/>
              </w:rPr>
              <w:t xml:space="preserve">(SAN BIAGIO) </w:t>
            </w:r>
          </w:p>
        </w:tc>
        <w:tc>
          <w:tcPr>
            <w:tcW w:w="800" w:type="dxa"/>
            <w:tcMar>
              <w:top w:w="20" w:type="dxa"/>
              <w:left w:w="20" w:type="dxa"/>
              <w:bottom w:w="20" w:type="dxa"/>
              <w:right w:w="20" w:type="dxa"/>
            </w:tcMar>
            <w:vAlign w:val="center"/>
            <w:hideMark/>
          </w:tcPr>
          <w:p w14:paraId="645656B1"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5F48A482"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00DBF1C3" w14:textId="77777777" w:rsidR="000C2B65" w:rsidRPr="006A00C8" w:rsidRDefault="000C2B65" w:rsidP="00060964">
            <w:pPr>
              <w:pStyle w:val="movimento2"/>
              <w:rPr>
                <w:color w:val="002060"/>
              </w:rPr>
            </w:pPr>
            <w:r w:rsidRPr="006A00C8">
              <w:rPr>
                <w:color w:val="002060"/>
              </w:rPr>
              <w:t> </w:t>
            </w:r>
          </w:p>
        </w:tc>
      </w:tr>
    </w:tbl>
    <w:p w14:paraId="0E27138B" w14:textId="77777777" w:rsidR="000C2B65" w:rsidRPr="006A00C8" w:rsidRDefault="000C2B65" w:rsidP="000C2B65">
      <w:pPr>
        <w:pStyle w:val="titolo10"/>
        <w:rPr>
          <w:color w:val="002060"/>
        </w:rPr>
      </w:pPr>
      <w:r w:rsidRPr="006A00C8">
        <w:rPr>
          <w:color w:val="002060"/>
        </w:rPr>
        <w:t xml:space="preserve">GARE DEL 19/12/2023 </w:t>
      </w:r>
    </w:p>
    <w:p w14:paraId="0C2573F5" w14:textId="77777777" w:rsidR="000C2B65" w:rsidRPr="006A00C8" w:rsidRDefault="000C2B65" w:rsidP="000C2B65">
      <w:pPr>
        <w:pStyle w:val="titolo7a"/>
        <w:rPr>
          <w:color w:val="002060"/>
        </w:rPr>
      </w:pPr>
      <w:r w:rsidRPr="006A00C8">
        <w:rPr>
          <w:color w:val="002060"/>
        </w:rPr>
        <w:t xml:space="preserve">PROVVEDIMENTI DISCIPLINARI </w:t>
      </w:r>
    </w:p>
    <w:p w14:paraId="13DE3F88" w14:textId="77777777" w:rsidR="000C2B65" w:rsidRPr="006A00C8" w:rsidRDefault="000C2B65" w:rsidP="000C2B65">
      <w:pPr>
        <w:pStyle w:val="titolo7b0"/>
        <w:rPr>
          <w:color w:val="002060"/>
        </w:rPr>
      </w:pPr>
      <w:r w:rsidRPr="006A00C8">
        <w:rPr>
          <w:color w:val="002060"/>
        </w:rPr>
        <w:t xml:space="preserve">In base alle risultanze degli atti ufficiali sono state deliberate le seguenti sanzioni disciplinari. </w:t>
      </w:r>
    </w:p>
    <w:p w14:paraId="5038051B" w14:textId="77777777" w:rsidR="000C2B65" w:rsidRPr="006A00C8" w:rsidRDefault="000C2B65" w:rsidP="000C2B65">
      <w:pPr>
        <w:pStyle w:val="titolo30"/>
        <w:rPr>
          <w:color w:val="002060"/>
        </w:rPr>
      </w:pPr>
      <w:r w:rsidRPr="006A00C8">
        <w:rPr>
          <w:color w:val="002060"/>
        </w:rPr>
        <w:t xml:space="preserve">CALCIATORI NON ESPULSI </w:t>
      </w:r>
    </w:p>
    <w:p w14:paraId="1028C3F3" w14:textId="77777777" w:rsidR="000C2B65" w:rsidRPr="006A00C8" w:rsidRDefault="000C2B65" w:rsidP="000C2B65">
      <w:pPr>
        <w:pStyle w:val="titolo20"/>
        <w:rPr>
          <w:color w:val="002060"/>
        </w:rPr>
      </w:pPr>
      <w:r w:rsidRPr="006A00C8">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B65" w:rsidRPr="006A00C8" w14:paraId="7B881B53" w14:textId="77777777" w:rsidTr="00060964">
        <w:tc>
          <w:tcPr>
            <w:tcW w:w="2200" w:type="dxa"/>
            <w:tcMar>
              <w:top w:w="20" w:type="dxa"/>
              <w:left w:w="20" w:type="dxa"/>
              <w:bottom w:w="20" w:type="dxa"/>
              <w:right w:w="20" w:type="dxa"/>
            </w:tcMar>
            <w:vAlign w:val="center"/>
            <w:hideMark/>
          </w:tcPr>
          <w:p w14:paraId="06F20910" w14:textId="77777777" w:rsidR="000C2B65" w:rsidRPr="006A00C8" w:rsidRDefault="000C2B65" w:rsidP="00060964">
            <w:pPr>
              <w:pStyle w:val="movimento"/>
              <w:rPr>
                <w:color w:val="002060"/>
              </w:rPr>
            </w:pPr>
            <w:r w:rsidRPr="006A00C8">
              <w:rPr>
                <w:color w:val="002060"/>
              </w:rPr>
              <w:t>GABBANINI PAOLO</w:t>
            </w:r>
          </w:p>
        </w:tc>
        <w:tc>
          <w:tcPr>
            <w:tcW w:w="2200" w:type="dxa"/>
            <w:tcMar>
              <w:top w:w="20" w:type="dxa"/>
              <w:left w:w="20" w:type="dxa"/>
              <w:bottom w:w="20" w:type="dxa"/>
              <w:right w:w="20" w:type="dxa"/>
            </w:tcMar>
            <w:vAlign w:val="center"/>
            <w:hideMark/>
          </w:tcPr>
          <w:p w14:paraId="0E525EBE" w14:textId="77777777" w:rsidR="000C2B65" w:rsidRPr="006A00C8" w:rsidRDefault="000C2B65" w:rsidP="00060964">
            <w:pPr>
              <w:pStyle w:val="movimento2"/>
              <w:rPr>
                <w:color w:val="002060"/>
              </w:rPr>
            </w:pPr>
            <w:r w:rsidRPr="006A00C8">
              <w:rPr>
                <w:color w:val="002060"/>
              </w:rPr>
              <w:t xml:space="preserve">(URBINO CALCIO A 5) </w:t>
            </w:r>
          </w:p>
        </w:tc>
        <w:tc>
          <w:tcPr>
            <w:tcW w:w="800" w:type="dxa"/>
            <w:tcMar>
              <w:top w:w="20" w:type="dxa"/>
              <w:left w:w="20" w:type="dxa"/>
              <w:bottom w:w="20" w:type="dxa"/>
              <w:right w:w="20" w:type="dxa"/>
            </w:tcMar>
            <w:vAlign w:val="center"/>
            <w:hideMark/>
          </w:tcPr>
          <w:p w14:paraId="09094DC8"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44F9B252"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3A3AC443" w14:textId="77777777" w:rsidR="000C2B65" w:rsidRPr="006A00C8" w:rsidRDefault="000C2B65" w:rsidP="00060964">
            <w:pPr>
              <w:pStyle w:val="movimento2"/>
              <w:rPr>
                <w:color w:val="002060"/>
              </w:rPr>
            </w:pPr>
            <w:r w:rsidRPr="006A00C8">
              <w:rPr>
                <w:color w:val="002060"/>
              </w:rPr>
              <w:t> </w:t>
            </w:r>
          </w:p>
        </w:tc>
      </w:tr>
    </w:tbl>
    <w:p w14:paraId="2F8D28F4" w14:textId="77777777" w:rsidR="000C2B65" w:rsidRPr="006A00C8" w:rsidRDefault="000C2B65" w:rsidP="000C2B65">
      <w:pPr>
        <w:pStyle w:val="titolo20"/>
        <w:rPr>
          <w:color w:val="002060"/>
        </w:rPr>
      </w:pPr>
      <w:r w:rsidRPr="006A00C8">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B65" w:rsidRPr="006A00C8" w14:paraId="4122B9F3" w14:textId="77777777" w:rsidTr="00060964">
        <w:tc>
          <w:tcPr>
            <w:tcW w:w="2200" w:type="dxa"/>
            <w:tcMar>
              <w:top w:w="20" w:type="dxa"/>
              <w:left w:w="20" w:type="dxa"/>
              <w:bottom w:w="20" w:type="dxa"/>
              <w:right w:w="20" w:type="dxa"/>
            </w:tcMar>
            <w:vAlign w:val="center"/>
            <w:hideMark/>
          </w:tcPr>
          <w:p w14:paraId="5568DE66" w14:textId="77777777" w:rsidR="000C2B65" w:rsidRPr="006A00C8" w:rsidRDefault="000C2B65" w:rsidP="00060964">
            <w:pPr>
              <w:pStyle w:val="movimento"/>
              <w:rPr>
                <w:color w:val="002060"/>
              </w:rPr>
            </w:pPr>
            <w:r w:rsidRPr="006A00C8">
              <w:rPr>
                <w:color w:val="002060"/>
              </w:rPr>
              <w:lastRenderedPageBreak/>
              <w:t>SARRECCHIA TOMMASO</w:t>
            </w:r>
          </w:p>
        </w:tc>
        <w:tc>
          <w:tcPr>
            <w:tcW w:w="2200" w:type="dxa"/>
            <w:tcMar>
              <w:top w:w="20" w:type="dxa"/>
              <w:left w:w="20" w:type="dxa"/>
              <w:bottom w:w="20" w:type="dxa"/>
              <w:right w:w="20" w:type="dxa"/>
            </w:tcMar>
            <w:vAlign w:val="center"/>
            <w:hideMark/>
          </w:tcPr>
          <w:p w14:paraId="3328CD04" w14:textId="77777777" w:rsidR="000C2B65" w:rsidRPr="006A00C8" w:rsidRDefault="000C2B65" w:rsidP="00060964">
            <w:pPr>
              <w:pStyle w:val="movimento2"/>
              <w:rPr>
                <w:color w:val="002060"/>
              </w:rPr>
            </w:pPr>
            <w:r w:rsidRPr="006A00C8">
              <w:rPr>
                <w:color w:val="002060"/>
              </w:rPr>
              <w:t xml:space="preserve">(URBINO CALCIO A 5) </w:t>
            </w:r>
          </w:p>
        </w:tc>
        <w:tc>
          <w:tcPr>
            <w:tcW w:w="800" w:type="dxa"/>
            <w:tcMar>
              <w:top w:w="20" w:type="dxa"/>
              <w:left w:w="20" w:type="dxa"/>
              <w:bottom w:w="20" w:type="dxa"/>
              <w:right w:w="20" w:type="dxa"/>
            </w:tcMar>
            <w:vAlign w:val="center"/>
            <w:hideMark/>
          </w:tcPr>
          <w:p w14:paraId="3F4DE3C0"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2A2719AA"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39104B3A" w14:textId="77777777" w:rsidR="000C2B65" w:rsidRPr="006A00C8" w:rsidRDefault="000C2B65" w:rsidP="00060964">
            <w:pPr>
              <w:pStyle w:val="movimento2"/>
              <w:rPr>
                <w:color w:val="002060"/>
              </w:rPr>
            </w:pPr>
            <w:r w:rsidRPr="006A00C8">
              <w:rPr>
                <w:color w:val="002060"/>
              </w:rPr>
              <w:t> </w:t>
            </w:r>
          </w:p>
        </w:tc>
      </w:tr>
    </w:tbl>
    <w:p w14:paraId="6C447CDC" w14:textId="77777777" w:rsidR="000C2B65" w:rsidRPr="006A00C8" w:rsidRDefault="000C2B65" w:rsidP="000C2B65">
      <w:pPr>
        <w:pStyle w:val="titolo10"/>
        <w:rPr>
          <w:color w:val="002060"/>
        </w:rPr>
      </w:pPr>
      <w:r w:rsidRPr="006A00C8">
        <w:rPr>
          <w:color w:val="002060"/>
        </w:rPr>
        <w:t xml:space="preserve">GARE DEL 20/12/2023 </w:t>
      </w:r>
    </w:p>
    <w:p w14:paraId="1A76FF1B" w14:textId="77777777" w:rsidR="000C2B65" w:rsidRPr="006A00C8" w:rsidRDefault="000C2B65" w:rsidP="000C2B65">
      <w:pPr>
        <w:pStyle w:val="titolo7a"/>
        <w:rPr>
          <w:color w:val="002060"/>
        </w:rPr>
      </w:pPr>
      <w:r w:rsidRPr="006A00C8">
        <w:rPr>
          <w:color w:val="002060"/>
        </w:rPr>
        <w:t xml:space="preserve">PROVVEDIMENTI DISCIPLINARI </w:t>
      </w:r>
    </w:p>
    <w:p w14:paraId="622579F6" w14:textId="77777777" w:rsidR="000C2B65" w:rsidRPr="006A00C8" w:rsidRDefault="000C2B65" w:rsidP="000C2B65">
      <w:pPr>
        <w:pStyle w:val="titolo7b0"/>
        <w:rPr>
          <w:color w:val="002060"/>
        </w:rPr>
      </w:pPr>
      <w:r w:rsidRPr="006A00C8">
        <w:rPr>
          <w:color w:val="002060"/>
        </w:rPr>
        <w:t xml:space="preserve">In base alle risultanze degli atti ufficiali sono state deliberate le seguenti sanzioni disciplinari. </w:t>
      </w:r>
    </w:p>
    <w:p w14:paraId="52C4B353" w14:textId="77777777" w:rsidR="000C2B65" w:rsidRPr="006A00C8" w:rsidRDefault="000C2B65" w:rsidP="000C2B65">
      <w:pPr>
        <w:pStyle w:val="titolo30"/>
        <w:rPr>
          <w:color w:val="002060"/>
        </w:rPr>
      </w:pPr>
      <w:r w:rsidRPr="006A00C8">
        <w:rPr>
          <w:color w:val="002060"/>
        </w:rPr>
        <w:t xml:space="preserve">CALCIATORI NON ESPULSI </w:t>
      </w:r>
    </w:p>
    <w:p w14:paraId="5F2052A3" w14:textId="77777777" w:rsidR="000C2B65" w:rsidRPr="006A00C8" w:rsidRDefault="000C2B65" w:rsidP="000C2B65">
      <w:pPr>
        <w:pStyle w:val="titolo20"/>
        <w:rPr>
          <w:color w:val="002060"/>
        </w:rPr>
      </w:pPr>
      <w:r w:rsidRPr="006A00C8">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B65" w:rsidRPr="006A00C8" w14:paraId="4AD424A7" w14:textId="77777777" w:rsidTr="00060964">
        <w:tc>
          <w:tcPr>
            <w:tcW w:w="2200" w:type="dxa"/>
            <w:tcMar>
              <w:top w:w="20" w:type="dxa"/>
              <w:left w:w="20" w:type="dxa"/>
              <w:bottom w:w="20" w:type="dxa"/>
              <w:right w:w="20" w:type="dxa"/>
            </w:tcMar>
            <w:vAlign w:val="center"/>
            <w:hideMark/>
          </w:tcPr>
          <w:p w14:paraId="760F2F19" w14:textId="77777777" w:rsidR="000C2B65" w:rsidRPr="006A00C8" w:rsidRDefault="000C2B65" w:rsidP="00060964">
            <w:pPr>
              <w:pStyle w:val="movimento"/>
              <w:rPr>
                <w:color w:val="002060"/>
              </w:rPr>
            </w:pPr>
            <w:r w:rsidRPr="006A00C8">
              <w:rPr>
                <w:color w:val="002060"/>
              </w:rPr>
              <w:t>MECOZZI DANIELE</w:t>
            </w:r>
          </w:p>
        </w:tc>
        <w:tc>
          <w:tcPr>
            <w:tcW w:w="2200" w:type="dxa"/>
            <w:tcMar>
              <w:top w:w="20" w:type="dxa"/>
              <w:left w:w="20" w:type="dxa"/>
              <w:bottom w:w="20" w:type="dxa"/>
              <w:right w:w="20" w:type="dxa"/>
            </w:tcMar>
            <w:vAlign w:val="center"/>
            <w:hideMark/>
          </w:tcPr>
          <w:p w14:paraId="3F8EC3E6" w14:textId="77777777" w:rsidR="000C2B65" w:rsidRPr="006A00C8" w:rsidRDefault="000C2B65" w:rsidP="00060964">
            <w:pPr>
              <w:pStyle w:val="movimento2"/>
              <w:rPr>
                <w:color w:val="002060"/>
              </w:rPr>
            </w:pPr>
            <w:r w:rsidRPr="006A00C8">
              <w:rPr>
                <w:color w:val="002060"/>
              </w:rPr>
              <w:t xml:space="preserve">(CAPODARCO CASABIANCA C5) </w:t>
            </w:r>
          </w:p>
        </w:tc>
        <w:tc>
          <w:tcPr>
            <w:tcW w:w="800" w:type="dxa"/>
            <w:tcMar>
              <w:top w:w="20" w:type="dxa"/>
              <w:left w:w="20" w:type="dxa"/>
              <w:bottom w:w="20" w:type="dxa"/>
              <w:right w:w="20" w:type="dxa"/>
            </w:tcMar>
            <w:vAlign w:val="center"/>
            <w:hideMark/>
          </w:tcPr>
          <w:p w14:paraId="62FE2518"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4AE2020E"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5B75A1FC" w14:textId="77777777" w:rsidR="000C2B65" w:rsidRPr="006A00C8" w:rsidRDefault="000C2B65" w:rsidP="00060964">
            <w:pPr>
              <w:pStyle w:val="movimento2"/>
              <w:rPr>
                <w:color w:val="002060"/>
              </w:rPr>
            </w:pPr>
            <w:r w:rsidRPr="006A00C8">
              <w:rPr>
                <w:color w:val="002060"/>
              </w:rPr>
              <w:t> </w:t>
            </w:r>
          </w:p>
        </w:tc>
      </w:tr>
    </w:tbl>
    <w:p w14:paraId="478EE7EB" w14:textId="77777777" w:rsidR="000C2B65" w:rsidRPr="006A00C8" w:rsidRDefault="000C2B65" w:rsidP="000C2B65">
      <w:pPr>
        <w:pStyle w:val="titolo20"/>
        <w:rPr>
          <w:color w:val="002060"/>
        </w:rPr>
      </w:pPr>
      <w:r w:rsidRPr="006A00C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B65" w:rsidRPr="006A00C8" w14:paraId="295E6EFE" w14:textId="77777777" w:rsidTr="00060964">
        <w:tc>
          <w:tcPr>
            <w:tcW w:w="2200" w:type="dxa"/>
            <w:tcMar>
              <w:top w:w="20" w:type="dxa"/>
              <w:left w:w="20" w:type="dxa"/>
              <w:bottom w:w="20" w:type="dxa"/>
              <w:right w:w="20" w:type="dxa"/>
            </w:tcMar>
            <w:vAlign w:val="center"/>
            <w:hideMark/>
          </w:tcPr>
          <w:p w14:paraId="506406A0" w14:textId="77777777" w:rsidR="000C2B65" w:rsidRPr="006A00C8" w:rsidRDefault="000C2B65" w:rsidP="00060964">
            <w:pPr>
              <w:pStyle w:val="movimento"/>
              <w:rPr>
                <w:color w:val="002060"/>
              </w:rPr>
            </w:pPr>
            <w:r w:rsidRPr="006A00C8">
              <w:rPr>
                <w:color w:val="002060"/>
              </w:rPr>
              <w:t>RICCIO VINCENZO</w:t>
            </w:r>
          </w:p>
        </w:tc>
        <w:tc>
          <w:tcPr>
            <w:tcW w:w="2200" w:type="dxa"/>
            <w:tcMar>
              <w:top w:w="20" w:type="dxa"/>
              <w:left w:w="20" w:type="dxa"/>
              <w:bottom w:w="20" w:type="dxa"/>
              <w:right w:w="20" w:type="dxa"/>
            </w:tcMar>
            <w:vAlign w:val="center"/>
            <w:hideMark/>
          </w:tcPr>
          <w:p w14:paraId="285F0351" w14:textId="77777777" w:rsidR="000C2B65" w:rsidRPr="006A00C8" w:rsidRDefault="000C2B65" w:rsidP="00060964">
            <w:pPr>
              <w:pStyle w:val="movimento2"/>
              <w:rPr>
                <w:color w:val="002060"/>
              </w:rPr>
            </w:pPr>
            <w:r w:rsidRPr="006A00C8">
              <w:rPr>
                <w:color w:val="002060"/>
              </w:rPr>
              <w:t xml:space="preserve">(FUTSAL RECANATI) </w:t>
            </w:r>
          </w:p>
        </w:tc>
        <w:tc>
          <w:tcPr>
            <w:tcW w:w="800" w:type="dxa"/>
            <w:tcMar>
              <w:top w:w="20" w:type="dxa"/>
              <w:left w:w="20" w:type="dxa"/>
              <w:bottom w:w="20" w:type="dxa"/>
              <w:right w:w="20" w:type="dxa"/>
            </w:tcMar>
            <w:vAlign w:val="center"/>
            <w:hideMark/>
          </w:tcPr>
          <w:p w14:paraId="600EF013"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381CE4D7" w14:textId="77777777" w:rsidR="000C2B65" w:rsidRPr="006A00C8" w:rsidRDefault="000C2B65" w:rsidP="00060964">
            <w:pPr>
              <w:pStyle w:val="movimento"/>
              <w:rPr>
                <w:color w:val="002060"/>
              </w:rPr>
            </w:pPr>
            <w:r w:rsidRPr="006A00C8">
              <w:rPr>
                <w:color w:val="002060"/>
              </w:rPr>
              <w:t> </w:t>
            </w:r>
          </w:p>
        </w:tc>
        <w:tc>
          <w:tcPr>
            <w:tcW w:w="2200" w:type="dxa"/>
            <w:tcMar>
              <w:top w:w="20" w:type="dxa"/>
              <w:left w:w="20" w:type="dxa"/>
              <w:bottom w:w="20" w:type="dxa"/>
              <w:right w:w="20" w:type="dxa"/>
            </w:tcMar>
            <w:vAlign w:val="center"/>
            <w:hideMark/>
          </w:tcPr>
          <w:p w14:paraId="4783E113" w14:textId="77777777" w:rsidR="000C2B65" w:rsidRPr="006A00C8" w:rsidRDefault="000C2B65" w:rsidP="00060964">
            <w:pPr>
              <w:pStyle w:val="movimento2"/>
              <w:rPr>
                <w:color w:val="002060"/>
              </w:rPr>
            </w:pPr>
            <w:r w:rsidRPr="006A00C8">
              <w:rPr>
                <w:color w:val="002060"/>
              </w:rPr>
              <w:t> </w:t>
            </w:r>
          </w:p>
        </w:tc>
      </w:tr>
    </w:tbl>
    <w:p w14:paraId="26D4DEFE" w14:textId="77777777" w:rsidR="000C2B65" w:rsidRDefault="000C2B65" w:rsidP="000C2B65">
      <w:pPr>
        <w:pStyle w:val="breakline"/>
        <w:rPr>
          <w:color w:val="002060"/>
        </w:rPr>
      </w:pPr>
    </w:p>
    <w:p w14:paraId="4F7B6C25" w14:textId="77777777" w:rsidR="000C2B65" w:rsidRPr="00683D81" w:rsidRDefault="000C2B65" w:rsidP="000C2B65">
      <w:pPr>
        <w:jc w:val="center"/>
        <w:rPr>
          <w:rFonts w:ascii="Arial" w:hAnsi="Arial" w:cs="Arial"/>
          <w:noProof/>
          <w:color w:val="002060"/>
          <w:sz w:val="22"/>
          <w:szCs w:val="22"/>
        </w:rPr>
      </w:pPr>
      <w:r w:rsidRPr="00683D81">
        <w:rPr>
          <w:rFonts w:ascii="Arial" w:hAnsi="Arial" w:cs="Arial"/>
          <w:noProof/>
          <w:color w:val="002060"/>
          <w:sz w:val="22"/>
          <w:szCs w:val="22"/>
        </w:rPr>
        <w:t>F.to IL SEGRETARIO                                   F.to IL GIUDICE SPORTIVO</w:t>
      </w:r>
    </w:p>
    <w:p w14:paraId="4CF0B848" w14:textId="77777777" w:rsidR="000C2B65" w:rsidRPr="00683D81" w:rsidRDefault="000C2B65" w:rsidP="000C2B65">
      <w:pPr>
        <w:pStyle w:val="Corpodeltesto2"/>
        <w:spacing w:after="0" w:line="240" w:lineRule="auto"/>
        <w:jc w:val="both"/>
        <w:rPr>
          <w:rFonts w:ascii="Arial" w:hAnsi="Arial" w:cs="Arial"/>
          <w:b/>
          <w:color w:val="002060"/>
          <w:sz w:val="22"/>
          <w:szCs w:val="22"/>
        </w:rPr>
      </w:pPr>
      <w:r w:rsidRPr="00683D81">
        <w:rPr>
          <w:rFonts w:ascii="Arial" w:hAnsi="Arial" w:cs="Arial"/>
          <w:noProof/>
          <w:color w:val="002060"/>
          <w:sz w:val="22"/>
          <w:szCs w:val="22"/>
        </w:rPr>
        <w:t xml:space="preserve">                         Angelo Castellana        </w:t>
      </w:r>
      <w:r w:rsidRPr="00683D81">
        <w:rPr>
          <w:rFonts w:ascii="Arial" w:hAnsi="Arial" w:cs="Arial"/>
          <w:noProof/>
          <w:color w:val="002060"/>
          <w:sz w:val="22"/>
          <w:szCs w:val="22"/>
        </w:rPr>
        <w:tab/>
        <w:t xml:space="preserve">                                Agnese Lazzaretti</w:t>
      </w:r>
    </w:p>
    <w:p w14:paraId="27FEF793" w14:textId="77777777" w:rsidR="000C2B65" w:rsidRDefault="000C2B65" w:rsidP="008D4712">
      <w:pPr>
        <w:pStyle w:val="Corpodeltesto21"/>
        <w:rPr>
          <w:rFonts w:ascii="Arial" w:hAnsi="Arial" w:cs="Arial"/>
          <w:b/>
          <w:bCs/>
          <w:color w:val="002060"/>
          <w:sz w:val="22"/>
        </w:rPr>
      </w:pPr>
    </w:p>
    <w:p w14:paraId="2B394A3F" w14:textId="77777777" w:rsidR="008D4712" w:rsidRDefault="008D4712" w:rsidP="007C3DD0">
      <w:pPr>
        <w:pStyle w:val="breakline"/>
        <w:rPr>
          <w:rFonts w:eastAsiaTheme="minorEastAsia"/>
          <w:color w:val="002060"/>
        </w:rPr>
      </w:pPr>
    </w:p>
    <w:p w14:paraId="0F7852A7" w14:textId="77777777" w:rsidR="00456262" w:rsidRPr="007C3DD0" w:rsidRDefault="00456262" w:rsidP="007C3DD0">
      <w:pPr>
        <w:pStyle w:val="breakline"/>
        <w:rPr>
          <w:rFonts w:eastAsiaTheme="minorEastAsia"/>
          <w:color w:val="002060"/>
        </w:rPr>
      </w:pPr>
    </w:p>
    <w:p w14:paraId="20FFD5E4" w14:textId="77777777" w:rsidR="00456262" w:rsidRPr="00DE1EF7" w:rsidRDefault="00456262" w:rsidP="00456262">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11BD5928" w14:textId="77777777" w:rsidR="00456262" w:rsidRDefault="00456262" w:rsidP="00456262">
      <w:pPr>
        <w:pStyle w:val="LndNormale1"/>
        <w:rPr>
          <w:rFonts w:cs="Arial"/>
          <w:color w:val="002060"/>
        </w:rPr>
      </w:pPr>
    </w:p>
    <w:p w14:paraId="28121864" w14:textId="06EBFD0E" w:rsidR="00456262" w:rsidRPr="00A111B9" w:rsidRDefault="00456262" w:rsidP="00456262">
      <w:pPr>
        <w:pStyle w:val="LndNormale1"/>
        <w:rPr>
          <w:b/>
          <w:color w:val="002060"/>
          <w:sz w:val="28"/>
          <w:szCs w:val="28"/>
        </w:rPr>
      </w:pPr>
      <w:r>
        <w:rPr>
          <w:b/>
          <w:color w:val="002060"/>
          <w:sz w:val="28"/>
          <w:szCs w:val="28"/>
        </w:rPr>
        <w:t>CAMPIONATO REGIONALE CALCIO A CINQUE SERIE C2, GIRONE “A”</w:t>
      </w:r>
    </w:p>
    <w:p w14:paraId="593E8B65" w14:textId="77777777" w:rsidR="00456262" w:rsidRDefault="00456262" w:rsidP="00456262">
      <w:pPr>
        <w:pStyle w:val="LndNormale1"/>
        <w:rPr>
          <w:rFonts w:cs="Arial"/>
          <w:color w:val="002060"/>
          <w:szCs w:val="22"/>
        </w:rPr>
      </w:pPr>
    </w:p>
    <w:p w14:paraId="4F767E14" w14:textId="35A208BB" w:rsidR="00456262" w:rsidRDefault="00456262" w:rsidP="00456262">
      <w:pPr>
        <w:pStyle w:val="LndNormale1"/>
        <w:rPr>
          <w:rFonts w:cs="Arial"/>
          <w:color w:val="002060"/>
          <w:szCs w:val="22"/>
        </w:rPr>
      </w:pPr>
      <w:r>
        <w:rPr>
          <w:rFonts w:cs="Arial"/>
          <w:color w:val="002060"/>
          <w:szCs w:val="22"/>
        </w:rPr>
        <w:t xml:space="preserve">Causa errore in fase di estrazione dati, nel </w:t>
      </w:r>
      <w:r w:rsidRPr="0075612D">
        <w:rPr>
          <w:rFonts w:cs="Arial"/>
          <w:color w:val="002060"/>
          <w:szCs w:val="22"/>
        </w:rPr>
        <w:t xml:space="preserve">nel Comunicato Ufficiale n° </w:t>
      </w:r>
      <w:r>
        <w:rPr>
          <w:rFonts w:cs="Arial"/>
          <w:color w:val="002060"/>
          <w:szCs w:val="22"/>
        </w:rPr>
        <w:t xml:space="preserve">59 </w:t>
      </w:r>
      <w:r w:rsidRPr="0075612D">
        <w:rPr>
          <w:rFonts w:cs="Arial"/>
          <w:color w:val="002060"/>
          <w:szCs w:val="22"/>
        </w:rPr>
        <w:t xml:space="preserve">del </w:t>
      </w:r>
      <w:r>
        <w:rPr>
          <w:rFonts w:cs="Arial"/>
          <w:color w:val="002060"/>
          <w:szCs w:val="22"/>
        </w:rPr>
        <w:t>20</w:t>
      </w:r>
      <w:r w:rsidRPr="0075612D">
        <w:rPr>
          <w:rFonts w:cs="Arial"/>
          <w:color w:val="002060"/>
          <w:szCs w:val="22"/>
        </w:rPr>
        <w:t>/</w:t>
      </w:r>
      <w:r>
        <w:rPr>
          <w:rFonts w:cs="Arial"/>
          <w:color w:val="002060"/>
          <w:szCs w:val="22"/>
        </w:rPr>
        <w:t>12</w:t>
      </w:r>
      <w:r w:rsidRPr="0075612D">
        <w:rPr>
          <w:rFonts w:cs="Arial"/>
          <w:color w:val="002060"/>
          <w:szCs w:val="22"/>
        </w:rPr>
        <w:t>/2023</w:t>
      </w:r>
      <w:r>
        <w:rPr>
          <w:rFonts w:cs="Arial"/>
          <w:color w:val="002060"/>
          <w:szCs w:val="22"/>
        </w:rPr>
        <w:t xml:space="preserve"> è stata omessa la pubblicazione dei seguenti risultati come da relativo paragrafo del presente Comunicato Ufficiale:</w:t>
      </w:r>
    </w:p>
    <w:p w14:paraId="02C2DA7F" w14:textId="77777777" w:rsidR="00456262" w:rsidRDefault="00456262" w:rsidP="00456262">
      <w:pPr>
        <w:pStyle w:val="LndNormale1"/>
        <w:rPr>
          <w:rFonts w:cs="Arial"/>
          <w:color w:val="002060"/>
          <w:szCs w:val="22"/>
        </w:rPr>
      </w:pPr>
    </w:p>
    <w:p w14:paraId="0FCF9DAF" w14:textId="46E8DCD5" w:rsidR="00456262" w:rsidRPr="005A7B50" w:rsidRDefault="00456262" w:rsidP="00456262">
      <w:pPr>
        <w:pStyle w:val="LndNormale1"/>
        <w:rPr>
          <w:rFonts w:cs="Arial"/>
          <w:b/>
          <w:bCs/>
          <w:color w:val="002060"/>
          <w:szCs w:val="22"/>
        </w:rPr>
      </w:pPr>
      <w:r w:rsidRPr="005A7B50">
        <w:rPr>
          <w:rFonts w:cs="Arial"/>
          <w:b/>
          <w:bCs/>
          <w:color w:val="002060"/>
          <w:szCs w:val="22"/>
        </w:rPr>
        <w:t>GIRONE A</w:t>
      </w:r>
      <w:r w:rsidRPr="005A7B50">
        <w:rPr>
          <w:rFonts w:cs="Arial"/>
          <w:b/>
          <w:bCs/>
          <w:color w:val="002060"/>
          <w:szCs w:val="22"/>
        </w:rPr>
        <w:tab/>
        <w:t>11^ GIORNATA del 15/12/2023</w:t>
      </w:r>
      <w:r w:rsidRPr="005A7B50">
        <w:rPr>
          <w:rFonts w:cs="Arial"/>
          <w:b/>
          <w:bCs/>
          <w:color w:val="002060"/>
          <w:szCs w:val="22"/>
        </w:rPr>
        <w:tab/>
      </w:r>
    </w:p>
    <w:p w14:paraId="2AE102F0" w14:textId="4CF8EF8E" w:rsidR="00456262" w:rsidRPr="005A7B50" w:rsidRDefault="00456262" w:rsidP="00456262">
      <w:pPr>
        <w:pStyle w:val="LndNormale1"/>
        <w:rPr>
          <w:rFonts w:cs="Arial"/>
          <w:color w:val="002060"/>
          <w:szCs w:val="22"/>
        </w:rPr>
      </w:pPr>
      <w:r w:rsidRPr="005A7B50">
        <w:rPr>
          <w:rFonts w:cs="Arial"/>
          <w:color w:val="002060"/>
          <w:szCs w:val="22"/>
        </w:rPr>
        <w:t>AVIS ARCEVIA 1964 – VERBENA C5 ANCONA</w:t>
      </w:r>
      <w:r w:rsidRPr="005A7B50">
        <w:rPr>
          <w:rFonts w:cs="Arial"/>
          <w:color w:val="002060"/>
          <w:szCs w:val="22"/>
        </w:rPr>
        <w:tab/>
      </w:r>
      <w:r w:rsidRPr="005A7B50">
        <w:rPr>
          <w:rFonts w:cs="Arial"/>
          <w:color w:val="002060"/>
          <w:szCs w:val="22"/>
        </w:rPr>
        <w:tab/>
      </w:r>
      <w:r w:rsidRPr="005A7B50">
        <w:rPr>
          <w:rFonts w:cs="Arial"/>
          <w:color w:val="002060"/>
          <w:szCs w:val="22"/>
        </w:rPr>
        <w:tab/>
      </w:r>
      <w:r w:rsidRPr="005A7B50">
        <w:rPr>
          <w:rFonts w:cs="Arial"/>
          <w:color w:val="002060"/>
          <w:szCs w:val="22"/>
        </w:rPr>
        <w:tab/>
        <w:t>1-2</w:t>
      </w:r>
    </w:p>
    <w:p w14:paraId="537F8F32" w14:textId="21A3F75C" w:rsidR="005A7B50" w:rsidRPr="005A7B50" w:rsidRDefault="005A7B50" w:rsidP="005A7B50">
      <w:pPr>
        <w:pStyle w:val="breakline"/>
        <w:jc w:val="both"/>
        <w:rPr>
          <w:rFonts w:ascii="Arial" w:hAnsi="Arial" w:cs="Arial"/>
          <w:color w:val="002060"/>
          <w:sz w:val="22"/>
          <w:szCs w:val="22"/>
        </w:rPr>
      </w:pPr>
      <w:r w:rsidRPr="005A7B50">
        <w:rPr>
          <w:rFonts w:ascii="Arial" w:hAnsi="Arial" w:cs="Arial"/>
          <w:color w:val="002060"/>
          <w:sz w:val="22"/>
          <w:szCs w:val="22"/>
        </w:rPr>
        <w:t>CANDIA BARACCOLA ASPIO – ACLI MANTOVANI CALCIO A 5</w:t>
      </w:r>
      <w:r>
        <w:rPr>
          <w:rFonts w:ascii="Arial" w:hAnsi="Arial" w:cs="Arial"/>
          <w:color w:val="002060"/>
          <w:sz w:val="22"/>
          <w:szCs w:val="22"/>
        </w:rPr>
        <w:tab/>
      </w:r>
      <w:r w:rsidRPr="005A7B50">
        <w:rPr>
          <w:rFonts w:ascii="Arial" w:hAnsi="Arial" w:cs="Arial"/>
          <w:color w:val="002060"/>
          <w:sz w:val="22"/>
          <w:szCs w:val="22"/>
        </w:rPr>
        <w:tab/>
        <w:t>3-3</w:t>
      </w:r>
    </w:p>
    <w:p w14:paraId="7A741CBE" w14:textId="65745D6D" w:rsidR="005A7B50" w:rsidRPr="005A7B50" w:rsidRDefault="005A7B50" w:rsidP="005A7B50">
      <w:pPr>
        <w:pStyle w:val="breakline"/>
        <w:jc w:val="both"/>
        <w:rPr>
          <w:rFonts w:ascii="Arial" w:hAnsi="Arial" w:cs="Arial"/>
          <w:color w:val="002060"/>
          <w:sz w:val="22"/>
          <w:szCs w:val="22"/>
        </w:rPr>
      </w:pPr>
      <w:r w:rsidRPr="005A7B50">
        <w:rPr>
          <w:rFonts w:ascii="Arial" w:hAnsi="Arial" w:cs="Arial"/>
          <w:color w:val="002060"/>
          <w:sz w:val="22"/>
          <w:szCs w:val="22"/>
        </w:rPr>
        <w:t>CHIARAVALLE FUTSAL – DINAMIS 1990</w:t>
      </w:r>
      <w:r w:rsidRPr="005A7B50">
        <w:rPr>
          <w:rFonts w:ascii="Arial" w:hAnsi="Arial" w:cs="Arial"/>
          <w:color w:val="002060"/>
          <w:sz w:val="22"/>
          <w:szCs w:val="22"/>
        </w:rPr>
        <w:tab/>
      </w:r>
      <w:r w:rsidRPr="005A7B50">
        <w:rPr>
          <w:rFonts w:ascii="Arial" w:hAnsi="Arial" w:cs="Arial"/>
          <w:color w:val="002060"/>
          <w:sz w:val="22"/>
          <w:szCs w:val="22"/>
        </w:rPr>
        <w:tab/>
      </w:r>
      <w:r w:rsidRPr="005A7B50">
        <w:rPr>
          <w:rFonts w:ascii="Arial" w:hAnsi="Arial" w:cs="Arial"/>
          <w:color w:val="002060"/>
          <w:sz w:val="22"/>
          <w:szCs w:val="22"/>
        </w:rPr>
        <w:tab/>
      </w:r>
      <w:r w:rsidRPr="005A7B50">
        <w:rPr>
          <w:rFonts w:ascii="Arial" w:hAnsi="Arial" w:cs="Arial"/>
          <w:color w:val="002060"/>
          <w:sz w:val="22"/>
          <w:szCs w:val="22"/>
        </w:rPr>
        <w:tab/>
      </w:r>
      <w:r w:rsidRPr="005A7B50">
        <w:rPr>
          <w:rFonts w:ascii="Arial" w:hAnsi="Arial" w:cs="Arial"/>
          <w:color w:val="002060"/>
          <w:sz w:val="22"/>
          <w:szCs w:val="22"/>
        </w:rPr>
        <w:tab/>
        <w:t>5-1</w:t>
      </w:r>
    </w:p>
    <w:p w14:paraId="38B5F563" w14:textId="0F2E3356" w:rsidR="00456262" w:rsidRPr="005A7B50" w:rsidRDefault="00456262" w:rsidP="00456262">
      <w:pPr>
        <w:pStyle w:val="LndNormale1"/>
        <w:rPr>
          <w:rFonts w:cs="Arial"/>
          <w:color w:val="002060"/>
          <w:szCs w:val="22"/>
        </w:rPr>
      </w:pPr>
      <w:r w:rsidRPr="005A7B50">
        <w:rPr>
          <w:rFonts w:cs="Arial"/>
          <w:color w:val="002060"/>
          <w:szCs w:val="22"/>
        </w:rPr>
        <w:t>LUCREZIA CALCIO A 5 – CARISSIMI 2016</w:t>
      </w:r>
      <w:r w:rsidRPr="005A7B50">
        <w:rPr>
          <w:rFonts w:cs="Arial"/>
          <w:color w:val="002060"/>
          <w:szCs w:val="22"/>
        </w:rPr>
        <w:tab/>
      </w:r>
      <w:r w:rsidRPr="005A7B50">
        <w:rPr>
          <w:rFonts w:cs="Arial"/>
          <w:color w:val="002060"/>
          <w:szCs w:val="22"/>
        </w:rPr>
        <w:tab/>
      </w:r>
      <w:r w:rsidRPr="005A7B50">
        <w:rPr>
          <w:rFonts w:cs="Arial"/>
          <w:color w:val="002060"/>
          <w:szCs w:val="22"/>
        </w:rPr>
        <w:tab/>
      </w:r>
      <w:r w:rsidRPr="005A7B50">
        <w:rPr>
          <w:rFonts w:cs="Arial"/>
          <w:color w:val="002060"/>
          <w:szCs w:val="22"/>
        </w:rPr>
        <w:tab/>
        <w:t>4-5</w:t>
      </w:r>
    </w:p>
    <w:p w14:paraId="637E444E" w14:textId="0EC5FCFE" w:rsidR="00861381" w:rsidRPr="005A7B50" w:rsidRDefault="00456262" w:rsidP="00891FFD">
      <w:pPr>
        <w:pStyle w:val="breakline"/>
        <w:jc w:val="both"/>
        <w:rPr>
          <w:rFonts w:ascii="Arial" w:hAnsi="Arial" w:cs="Arial"/>
          <w:color w:val="002060"/>
          <w:sz w:val="22"/>
          <w:szCs w:val="22"/>
        </w:rPr>
      </w:pPr>
      <w:r w:rsidRPr="005A7B50">
        <w:rPr>
          <w:rFonts w:ascii="Arial" w:hAnsi="Arial" w:cs="Arial"/>
          <w:color w:val="002060"/>
          <w:sz w:val="22"/>
          <w:szCs w:val="22"/>
        </w:rPr>
        <w:t>PIEVE D’ICO CALCIO A 5 – CITTA’ DI OSTRA</w:t>
      </w:r>
      <w:r w:rsidRPr="005A7B50">
        <w:rPr>
          <w:rFonts w:ascii="Arial" w:hAnsi="Arial" w:cs="Arial"/>
          <w:color w:val="002060"/>
          <w:sz w:val="22"/>
          <w:szCs w:val="22"/>
        </w:rPr>
        <w:tab/>
      </w:r>
      <w:r w:rsidRPr="005A7B50">
        <w:rPr>
          <w:rFonts w:ascii="Arial" w:hAnsi="Arial" w:cs="Arial"/>
          <w:color w:val="002060"/>
          <w:sz w:val="22"/>
          <w:szCs w:val="22"/>
        </w:rPr>
        <w:tab/>
      </w:r>
      <w:r w:rsidRPr="005A7B50">
        <w:rPr>
          <w:rFonts w:ascii="Arial" w:hAnsi="Arial" w:cs="Arial"/>
          <w:color w:val="002060"/>
          <w:sz w:val="22"/>
          <w:szCs w:val="22"/>
        </w:rPr>
        <w:tab/>
      </w:r>
      <w:r w:rsidRPr="005A7B50">
        <w:rPr>
          <w:rFonts w:ascii="Arial" w:hAnsi="Arial" w:cs="Arial"/>
          <w:color w:val="002060"/>
          <w:sz w:val="22"/>
          <w:szCs w:val="22"/>
        </w:rPr>
        <w:tab/>
        <w:t>4-2</w:t>
      </w:r>
    </w:p>
    <w:p w14:paraId="3CAE703B" w14:textId="5C87446F" w:rsidR="00456262" w:rsidRPr="005A7B50" w:rsidRDefault="00456262" w:rsidP="00891FFD">
      <w:pPr>
        <w:pStyle w:val="breakline"/>
        <w:jc w:val="both"/>
        <w:rPr>
          <w:rFonts w:ascii="Arial" w:hAnsi="Arial" w:cs="Arial"/>
          <w:color w:val="002060"/>
          <w:sz w:val="22"/>
          <w:szCs w:val="22"/>
        </w:rPr>
      </w:pPr>
      <w:r w:rsidRPr="005A7B50">
        <w:rPr>
          <w:rFonts w:ascii="Arial" w:hAnsi="Arial" w:cs="Arial"/>
          <w:color w:val="002060"/>
          <w:sz w:val="22"/>
          <w:szCs w:val="22"/>
        </w:rPr>
        <w:t>VILLA CECCOLINI CALCIO – AMICI DEL CENTROSOCIO SP.</w:t>
      </w:r>
      <w:r w:rsidRPr="005A7B50">
        <w:rPr>
          <w:rFonts w:ascii="Arial" w:hAnsi="Arial" w:cs="Arial"/>
          <w:color w:val="002060"/>
          <w:sz w:val="22"/>
          <w:szCs w:val="22"/>
        </w:rPr>
        <w:tab/>
      </w:r>
      <w:r w:rsidRPr="005A7B50">
        <w:rPr>
          <w:rFonts w:ascii="Arial" w:hAnsi="Arial" w:cs="Arial"/>
          <w:color w:val="002060"/>
          <w:sz w:val="22"/>
          <w:szCs w:val="22"/>
        </w:rPr>
        <w:tab/>
        <w:t>3-4</w:t>
      </w:r>
    </w:p>
    <w:p w14:paraId="3C0EDB4C" w14:textId="77777777" w:rsidR="00456262" w:rsidRPr="007C3DD0" w:rsidRDefault="00456262" w:rsidP="00891FFD">
      <w:pPr>
        <w:pStyle w:val="breakline"/>
        <w:jc w:val="both"/>
        <w:rPr>
          <w:rFonts w:ascii="Arial" w:hAnsi="Arial" w:cs="Arial"/>
          <w:color w:val="002060"/>
          <w:sz w:val="22"/>
          <w:szCs w:val="22"/>
        </w:rPr>
      </w:pPr>
    </w:p>
    <w:p w14:paraId="067C9599" w14:textId="77777777" w:rsidR="0060217D" w:rsidRPr="007C3DD0" w:rsidRDefault="0060217D" w:rsidP="0060217D">
      <w:pPr>
        <w:pStyle w:val="breakline"/>
        <w:rPr>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27115AC0"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t xml:space="preserve">Il versamento delle somme relative alle ammende comminate con il presente Comunicato Ufficiale deve essere effettuato entro il </w:t>
      </w:r>
      <w:r w:rsidR="00DE5CBA" w:rsidRPr="00AD638B">
        <w:rPr>
          <w:rFonts w:ascii="Arial" w:hAnsi="Arial" w:cs="Arial"/>
          <w:b/>
          <w:bCs/>
          <w:color w:val="002060"/>
        </w:rPr>
        <w:t>0</w:t>
      </w:r>
      <w:r w:rsidR="000B7547">
        <w:rPr>
          <w:rFonts w:ascii="Arial" w:hAnsi="Arial" w:cs="Arial"/>
          <w:b/>
          <w:bCs/>
          <w:color w:val="002060"/>
        </w:rPr>
        <w:t>8</w:t>
      </w:r>
      <w:r w:rsidR="00DE5CBA">
        <w:rPr>
          <w:rFonts w:ascii="Arial" w:hAnsi="Arial" w:cs="Arial"/>
          <w:b/>
          <w:bCs/>
          <w:color w:val="002060"/>
        </w:rPr>
        <w:t xml:space="preserve"> gennaio 2024</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7A9D071F"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AD638B">
        <w:rPr>
          <w:b/>
          <w:color w:val="002060"/>
          <w:u w:val="single"/>
        </w:rPr>
        <w:t>2</w:t>
      </w:r>
      <w:r w:rsidR="000B7547">
        <w:rPr>
          <w:b/>
          <w:color w:val="002060"/>
          <w:u w:val="single"/>
        </w:rPr>
        <w:t>7</w:t>
      </w:r>
      <w:r w:rsidR="007C5151" w:rsidRPr="00A578EF">
        <w:rPr>
          <w:b/>
          <w:color w:val="002060"/>
          <w:u w:val="single"/>
        </w:rPr>
        <w:t>/</w:t>
      </w:r>
      <w:r w:rsidR="00B67261" w:rsidRPr="00A578EF">
        <w:rPr>
          <w:b/>
          <w:color w:val="002060"/>
          <w:u w:val="single"/>
        </w:rPr>
        <w:t>1</w:t>
      </w:r>
      <w:r w:rsidR="00F9483E" w:rsidRPr="00A578EF">
        <w:rPr>
          <w:b/>
          <w:color w:val="002060"/>
          <w:u w:val="single"/>
        </w:rPr>
        <w:t>2</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A53D29" w:rsidRPr="00A578EF">
        <w:rPr>
          <w:b/>
          <w:color w:val="002060"/>
          <w:u w:val="single"/>
        </w:rPr>
        <w:t>3</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B7E01" w14:textId="77777777" w:rsidR="00E86A83" w:rsidRDefault="00E86A83">
      <w:r>
        <w:separator/>
      </w:r>
    </w:p>
  </w:endnote>
  <w:endnote w:type="continuationSeparator" w:id="0">
    <w:p w14:paraId="555577C5" w14:textId="77777777" w:rsidR="00E86A83" w:rsidRDefault="00E86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notTrueType/>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522D8444"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B7547">
      <w:rPr>
        <w:rStyle w:val="Numeropagina"/>
        <w:rFonts w:ascii="Arial" w:hAnsi="Arial" w:cs="Arial"/>
        <w:color w:val="002060"/>
      </w:rPr>
      <w:t>60</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11099" w14:textId="77777777" w:rsidR="00E86A83" w:rsidRDefault="00E86A83">
      <w:r>
        <w:separator/>
      </w:r>
    </w:p>
  </w:footnote>
  <w:footnote w:type="continuationSeparator" w:id="0">
    <w:p w14:paraId="53EA2674" w14:textId="77777777" w:rsidR="00E86A83" w:rsidRDefault="00E86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502"/>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1779"/>
    <w:rsid w:val="00031B58"/>
    <w:rsid w:val="00031C77"/>
    <w:rsid w:val="00031D32"/>
    <w:rsid w:val="00032228"/>
    <w:rsid w:val="0003269E"/>
    <w:rsid w:val="00032DF6"/>
    <w:rsid w:val="000334EC"/>
    <w:rsid w:val="000340F1"/>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5F4C"/>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547"/>
    <w:rsid w:val="000B7AFD"/>
    <w:rsid w:val="000C07F6"/>
    <w:rsid w:val="000C145A"/>
    <w:rsid w:val="000C18A9"/>
    <w:rsid w:val="000C1DDB"/>
    <w:rsid w:val="000C250D"/>
    <w:rsid w:val="000C27A1"/>
    <w:rsid w:val="000C2B65"/>
    <w:rsid w:val="000C2F38"/>
    <w:rsid w:val="000C30D5"/>
    <w:rsid w:val="000C3CC5"/>
    <w:rsid w:val="000C3E7B"/>
    <w:rsid w:val="000C4843"/>
    <w:rsid w:val="000C539B"/>
    <w:rsid w:val="000C5BAA"/>
    <w:rsid w:val="000C6676"/>
    <w:rsid w:val="000C681B"/>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27F"/>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CA5"/>
    <w:rsid w:val="00181F17"/>
    <w:rsid w:val="00181F44"/>
    <w:rsid w:val="001820C0"/>
    <w:rsid w:val="00184689"/>
    <w:rsid w:val="00185090"/>
    <w:rsid w:val="00185451"/>
    <w:rsid w:val="00186502"/>
    <w:rsid w:val="00186711"/>
    <w:rsid w:val="001867E8"/>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97AFD"/>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E4"/>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0EE"/>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577"/>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174"/>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262"/>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207"/>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328"/>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B00"/>
    <w:rsid w:val="005A6D6A"/>
    <w:rsid w:val="005A769E"/>
    <w:rsid w:val="005A7B50"/>
    <w:rsid w:val="005B0A21"/>
    <w:rsid w:val="005B0A3F"/>
    <w:rsid w:val="005B1D77"/>
    <w:rsid w:val="005B2321"/>
    <w:rsid w:val="005B236C"/>
    <w:rsid w:val="005B2377"/>
    <w:rsid w:val="005B2D70"/>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2C8"/>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217D"/>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20E"/>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6B7"/>
    <w:rsid w:val="00677AA4"/>
    <w:rsid w:val="006801A5"/>
    <w:rsid w:val="0068028C"/>
    <w:rsid w:val="00681376"/>
    <w:rsid w:val="006814C9"/>
    <w:rsid w:val="006817DB"/>
    <w:rsid w:val="006826C2"/>
    <w:rsid w:val="0068292B"/>
    <w:rsid w:val="00682CE3"/>
    <w:rsid w:val="00682EDC"/>
    <w:rsid w:val="00683D81"/>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5D8E"/>
    <w:rsid w:val="0075612D"/>
    <w:rsid w:val="00756487"/>
    <w:rsid w:val="00760249"/>
    <w:rsid w:val="00760E70"/>
    <w:rsid w:val="0076150B"/>
    <w:rsid w:val="00763328"/>
    <w:rsid w:val="00763427"/>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552"/>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50E"/>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DD0"/>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381"/>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1FFD"/>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4ACC"/>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2E7"/>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4712"/>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54AB"/>
    <w:rsid w:val="009268FC"/>
    <w:rsid w:val="00926E00"/>
    <w:rsid w:val="00930022"/>
    <w:rsid w:val="009306FF"/>
    <w:rsid w:val="009309D3"/>
    <w:rsid w:val="00933BD1"/>
    <w:rsid w:val="009349AB"/>
    <w:rsid w:val="009368CA"/>
    <w:rsid w:val="009376E4"/>
    <w:rsid w:val="00937FDE"/>
    <w:rsid w:val="009405C6"/>
    <w:rsid w:val="00940984"/>
    <w:rsid w:val="00941849"/>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EF"/>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8B"/>
    <w:rsid w:val="00A97E91"/>
    <w:rsid w:val="00A97F1C"/>
    <w:rsid w:val="00AA028B"/>
    <w:rsid w:val="00AA0A23"/>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3A27"/>
    <w:rsid w:val="00AB51C3"/>
    <w:rsid w:val="00AB60CC"/>
    <w:rsid w:val="00AB618E"/>
    <w:rsid w:val="00AB6D93"/>
    <w:rsid w:val="00AB6FEC"/>
    <w:rsid w:val="00AC13CB"/>
    <w:rsid w:val="00AC1432"/>
    <w:rsid w:val="00AC16D9"/>
    <w:rsid w:val="00AC19D9"/>
    <w:rsid w:val="00AC2BBF"/>
    <w:rsid w:val="00AC48FC"/>
    <w:rsid w:val="00AC5D91"/>
    <w:rsid w:val="00AC610A"/>
    <w:rsid w:val="00AC6410"/>
    <w:rsid w:val="00AC689E"/>
    <w:rsid w:val="00AC70CE"/>
    <w:rsid w:val="00AD0722"/>
    <w:rsid w:val="00AD0A12"/>
    <w:rsid w:val="00AD126A"/>
    <w:rsid w:val="00AD3759"/>
    <w:rsid w:val="00AD3DF7"/>
    <w:rsid w:val="00AD41A0"/>
    <w:rsid w:val="00AD5E00"/>
    <w:rsid w:val="00AD5F76"/>
    <w:rsid w:val="00AD60C6"/>
    <w:rsid w:val="00AD638B"/>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66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D78BD"/>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6B35"/>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E23"/>
    <w:rsid w:val="00D61FC7"/>
    <w:rsid w:val="00D62B5B"/>
    <w:rsid w:val="00D62E82"/>
    <w:rsid w:val="00D62F20"/>
    <w:rsid w:val="00D62FE5"/>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5CBA"/>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193"/>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2627"/>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39"/>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6A83"/>
    <w:rsid w:val="00E8727D"/>
    <w:rsid w:val="00E8746D"/>
    <w:rsid w:val="00E8796E"/>
    <w:rsid w:val="00E9051F"/>
    <w:rsid w:val="00E90C17"/>
    <w:rsid w:val="00E923C4"/>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2D3"/>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3</TotalTime>
  <Pages>16</Pages>
  <Words>5513</Words>
  <Characters>27939</Characters>
  <Application>Microsoft Office Word</Application>
  <DocSecurity>0</DocSecurity>
  <Lines>232</Lines>
  <Paragraphs>66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33386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2023-12-27T17:42:00Z</cp:lastPrinted>
  <dcterms:created xsi:type="dcterms:W3CDTF">2023-12-27T17:42:00Z</dcterms:created>
  <dcterms:modified xsi:type="dcterms:W3CDTF">2023-12-27T17:43:00Z</dcterms:modified>
</cp:coreProperties>
</file>