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50948E29"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AF23ED">
              <w:rPr>
                <w:rFonts w:ascii="Arial" w:hAnsi="Arial" w:cs="Arial"/>
                <w:color w:val="002060"/>
                <w:sz w:val="40"/>
                <w:szCs w:val="40"/>
              </w:rPr>
              <w:t>3</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8D36C1">
              <w:rPr>
                <w:rFonts w:ascii="Arial" w:hAnsi="Arial" w:cs="Arial"/>
                <w:color w:val="002060"/>
                <w:sz w:val="40"/>
                <w:szCs w:val="40"/>
              </w:rPr>
              <w:t>0</w:t>
            </w:r>
            <w:r w:rsidR="00AF23ED">
              <w:rPr>
                <w:rFonts w:ascii="Arial" w:hAnsi="Arial" w:cs="Arial"/>
                <w:color w:val="002060"/>
                <w:sz w:val="40"/>
                <w:szCs w:val="40"/>
              </w:rPr>
              <w:t>5</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19A9DBE0"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E579C0">
          <w:rPr>
            <w:noProof/>
            <w:webHidden/>
            <w:color w:val="002060"/>
          </w:rPr>
          <w:t>1</w:t>
        </w:r>
        <w:r w:rsidR="00AC19D9" w:rsidRPr="00A578EF">
          <w:rPr>
            <w:noProof/>
            <w:webHidden/>
            <w:color w:val="002060"/>
          </w:rPr>
          <w:fldChar w:fldCharType="end"/>
        </w:r>
      </w:hyperlink>
    </w:p>
    <w:p w14:paraId="112EDB38" w14:textId="4D16D208" w:rsidR="00AC19D9" w:rsidRPr="00A578EF" w:rsidRDefault="00E579C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1190BF9E" w:rsidR="00AC19D9" w:rsidRPr="00A578EF" w:rsidRDefault="00E579C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04D2CB1F" w:rsidR="00AC19D9" w:rsidRPr="00A578EF" w:rsidRDefault="00E579C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952245B" w14:textId="62E373F3" w:rsidR="00AC19D9" w:rsidRPr="00A578EF" w:rsidRDefault="00E579C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1EA44835" w14:textId="77777777" w:rsidR="00A617C5" w:rsidRPr="00A578EF" w:rsidRDefault="00A617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43336A3E" w14:textId="77777777" w:rsidR="006776B7" w:rsidRDefault="006776B7" w:rsidP="005D401C">
      <w:pPr>
        <w:rPr>
          <w:rFonts w:ascii="Arial" w:hAnsi="Arial" w:cs="Arial"/>
          <w:color w:val="002060"/>
          <w:sz w:val="22"/>
          <w:szCs w:val="22"/>
        </w:rPr>
      </w:pPr>
    </w:p>
    <w:p w14:paraId="2DB4679C" w14:textId="77777777" w:rsidR="00AE4C91" w:rsidRDefault="00AE4C91" w:rsidP="005D401C">
      <w:pPr>
        <w:rPr>
          <w:rFonts w:ascii="Arial" w:hAnsi="Arial" w:cs="Arial"/>
          <w:color w:val="002060"/>
          <w:sz w:val="22"/>
          <w:szCs w:val="22"/>
        </w:rPr>
      </w:pPr>
    </w:p>
    <w:p w14:paraId="2C810247" w14:textId="77777777" w:rsidR="00AE4C91" w:rsidRPr="00B64C11" w:rsidRDefault="00AE4C91" w:rsidP="00AE4C91">
      <w:pPr>
        <w:pStyle w:val="LndNormale1"/>
        <w:rPr>
          <w:b/>
          <w:color w:val="002060"/>
          <w:sz w:val="28"/>
          <w:szCs w:val="28"/>
        </w:rPr>
      </w:pPr>
      <w:r w:rsidRPr="00B64C11">
        <w:rPr>
          <w:b/>
          <w:color w:val="002060"/>
          <w:sz w:val="28"/>
          <w:szCs w:val="28"/>
        </w:rPr>
        <w:t>SVINCOLI EX ART. 117 BIS NOIF</w:t>
      </w:r>
    </w:p>
    <w:p w14:paraId="6C411A2F" w14:textId="77777777" w:rsidR="00AE4C91" w:rsidRPr="00B64C11" w:rsidRDefault="00AE4C91" w:rsidP="00AE4C91">
      <w:pPr>
        <w:pStyle w:val="LndNormale1"/>
        <w:rPr>
          <w:color w:val="002060"/>
        </w:rPr>
      </w:pPr>
    </w:p>
    <w:p w14:paraId="1896665A" w14:textId="77777777" w:rsidR="00AE4C91" w:rsidRPr="00B64C11" w:rsidRDefault="00AE4C91" w:rsidP="00AE4C91">
      <w:pPr>
        <w:pStyle w:val="LndNormale1"/>
        <w:rPr>
          <w:color w:val="002060"/>
        </w:rPr>
      </w:pPr>
      <w:r w:rsidRPr="00B64C1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w:t>
      </w:r>
    </w:p>
    <w:p w14:paraId="5CE1461D" w14:textId="77777777" w:rsidR="00AE4C91" w:rsidRPr="00B64C11" w:rsidRDefault="00AE4C91" w:rsidP="00AE4C91">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AE4C91" w:rsidRPr="00B64C11" w14:paraId="70563EB2" w14:textId="77777777" w:rsidTr="00987D6A">
        <w:tc>
          <w:tcPr>
            <w:tcW w:w="1265" w:type="dxa"/>
          </w:tcPr>
          <w:p w14:paraId="494BA1F3" w14:textId="77777777" w:rsidR="00AE4C91" w:rsidRPr="00B64C11" w:rsidRDefault="00AE4C91" w:rsidP="00987D6A">
            <w:pPr>
              <w:pStyle w:val="LndNormale1"/>
              <w:jc w:val="center"/>
              <w:rPr>
                <w:b/>
                <w:color w:val="002060"/>
              </w:rPr>
            </w:pPr>
            <w:r w:rsidRPr="00B64C11">
              <w:rPr>
                <w:b/>
                <w:color w:val="002060"/>
              </w:rPr>
              <w:t>Matricola</w:t>
            </w:r>
          </w:p>
        </w:tc>
        <w:tc>
          <w:tcPr>
            <w:tcW w:w="2756" w:type="dxa"/>
          </w:tcPr>
          <w:p w14:paraId="7590B1D4" w14:textId="77777777" w:rsidR="00AE4C91" w:rsidRPr="00B64C11" w:rsidRDefault="00AE4C91" w:rsidP="00987D6A">
            <w:pPr>
              <w:pStyle w:val="LndNormale1"/>
              <w:jc w:val="center"/>
              <w:rPr>
                <w:b/>
                <w:color w:val="002060"/>
              </w:rPr>
            </w:pPr>
            <w:r w:rsidRPr="00B64C11">
              <w:rPr>
                <w:b/>
                <w:color w:val="002060"/>
              </w:rPr>
              <w:t>Calciatore</w:t>
            </w:r>
          </w:p>
        </w:tc>
        <w:tc>
          <w:tcPr>
            <w:tcW w:w="1273" w:type="dxa"/>
          </w:tcPr>
          <w:p w14:paraId="4B0307F4" w14:textId="77777777" w:rsidR="00AE4C91" w:rsidRPr="00B64C11" w:rsidRDefault="00AE4C91" w:rsidP="00987D6A">
            <w:pPr>
              <w:pStyle w:val="LndNormale1"/>
              <w:jc w:val="center"/>
              <w:rPr>
                <w:b/>
                <w:color w:val="002060"/>
              </w:rPr>
            </w:pPr>
            <w:r w:rsidRPr="00B64C11">
              <w:rPr>
                <w:b/>
                <w:color w:val="002060"/>
              </w:rPr>
              <w:t>Nascita</w:t>
            </w:r>
          </w:p>
        </w:tc>
        <w:tc>
          <w:tcPr>
            <w:tcW w:w="1182" w:type="dxa"/>
          </w:tcPr>
          <w:p w14:paraId="4E54F1E2" w14:textId="77777777" w:rsidR="00AE4C91" w:rsidRPr="00B64C11" w:rsidRDefault="00AE4C91" w:rsidP="00987D6A">
            <w:pPr>
              <w:pStyle w:val="LndNormale1"/>
              <w:jc w:val="center"/>
              <w:rPr>
                <w:b/>
                <w:color w:val="002060"/>
              </w:rPr>
            </w:pPr>
            <w:r w:rsidRPr="00B64C11">
              <w:rPr>
                <w:b/>
                <w:color w:val="002060"/>
              </w:rPr>
              <w:t>Matricola</w:t>
            </w:r>
          </w:p>
        </w:tc>
        <w:tc>
          <w:tcPr>
            <w:tcW w:w="3436" w:type="dxa"/>
          </w:tcPr>
          <w:p w14:paraId="2BD04791" w14:textId="77777777" w:rsidR="00AE4C91" w:rsidRPr="00B64C11" w:rsidRDefault="00AE4C91" w:rsidP="00987D6A">
            <w:pPr>
              <w:pStyle w:val="LndNormale1"/>
              <w:jc w:val="center"/>
              <w:rPr>
                <w:b/>
                <w:color w:val="002060"/>
              </w:rPr>
            </w:pPr>
            <w:r w:rsidRPr="00B64C11">
              <w:rPr>
                <w:b/>
                <w:color w:val="002060"/>
              </w:rPr>
              <w:t>Società</w:t>
            </w:r>
          </w:p>
        </w:tc>
      </w:tr>
      <w:tr w:rsidR="00AE4C91" w:rsidRPr="00B64C11" w14:paraId="687DAC43" w14:textId="77777777" w:rsidTr="00987D6A">
        <w:tc>
          <w:tcPr>
            <w:tcW w:w="1265" w:type="dxa"/>
          </w:tcPr>
          <w:p w14:paraId="37B01545" w14:textId="77777777" w:rsidR="00AE4C91" w:rsidRPr="00B64C11" w:rsidRDefault="00AE4C91" w:rsidP="00987D6A">
            <w:pPr>
              <w:pStyle w:val="LndNormale1"/>
              <w:rPr>
                <w:color w:val="002060"/>
                <w:sz w:val="20"/>
              </w:rPr>
            </w:pPr>
            <w:r w:rsidRPr="00B64C11">
              <w:rPr>
                <w:color w:val="002060"/>
                <w:sz w:val="20"/>
              </w:rPr>
              <w:t>5068021</w:t>
            </w:r>
          </w:p>
        </w:tc>
        <w:tc>
          <w:tcPr>
            <w:tcW w:w="2756" w:type="dxa"/>
          </w:tcPr>
          <w:p w14:paraId="792CD367" w14:textId="77777777" w:rsidR="00AE4C91" w:rsidRPr="00B64C11" w:rsidRDefault="00AE4C91" w:rsidP="00987D6A">
            <w:pPr>
              <w:pStyle w:val="LndNormale1"/>
              <w:rPr>
                <w:color w:val="002060"/>
                <w:sz w:val="20"/>
              </w:rPr>
            </w:pPr>
            <w:r w:rsidRPr="00B64C11">
              <w:rPr>
                <w:color w:val="002060"/>
                <w:sz w:val="20"/>
              </w:rPr>
              <w:t>MORONI MATTEO</w:t>
            </w:r>
          </w:p>
        </w:tc>
        <w:tc>
          <w:tcPr>
            <w:tcW w:w="1273" w:type="dxa"/>
          </w:tcPr>
          <w:p w14:paraId="47B7005E" w14:textId="77777777" w:rsidR="00AE4C91" w:rsidRPr="00B64C11" w:rsidRDefault="00AE4C91" w:rsidP="00987D6A">
            <w:pPr>
              <w:pStyle w:val="LndNormale1"/>
              <w:rPr>
                <w:color w:val="002060"/>
                <w:sz w:val="20"/>
              </w:rPr>
            </w:pPr>
            <w:r w:rsidRPr="00B64C11">
              <w:rPr>
                <w:color w:val="002060"/>
                <w:sz w:val="20"/>
              </w:rPr>
              <w:t>30.04.1997</w:t>
            </w:r>
          </w:p>
        </w:tc>
        <w:tc>
          <w:tcPr>
            <w:tcW w:w="1182" w:type="dxa"/>
          </w:tcPr>
          <w:p w14:paraId="5295E9FE" w14:textId="77777777" w:rsidR="00AE4C91" w:rsidRPr="00B64C11" w:rsidRDefault="00AE4C91" w:rsidP="00987D6A">
            <w:pPr>
              <w:pStyle w:val="LndNormale1"/>
              <w:rPr>
                <w:color w:val="002060"/>
                <w:sz w:val="20"/>
              </w:rPr>
            </w:pPr>
            <w:r w:rsidRPr="00B64C11">
              <w:rPr>
                <w:color w:val="002060"/>
                <w:sz w:val="20"/>
              </w:rPr>
              <w:t>700.366</w:t>
            </w:r>
          </w:p>
        </w:tc>
        <w:tc>
          <w:tcPr>
            <w:tcW w:w="3436" w:type="dxa"/>
          </w:tcPr>
          <w:p w14:paraId="5C3E98ED" w14:textId="77777777" w:rsidR="00AE4C91" w:rsidRPr="00B64C11" w:rsidRDefault="00AE4C91" w:rsidP="00987D6A">
            <w:pPr>
              <w:pStyle w:val="LndNormale1"/>
              <w:rPr>
                <w:color w:val="002060"/>
                <w:sz w:val="20"/>
              </w:rPr>
            </w:pPr>
            <w:r w:rsidRPr="00B64C11">
              <w:rPr>
                <w:color w:val="002060"/>
                <w:sz w:val="20"/>
              </w:rPr>
              <w:t>U.S.D. ACLI VILLA MUSONE</w:t>
            </w:r>
          </w:p>
        </w:tc>
      </w:tr>
    </w:tbl>
    <w:p w14:paraId="38468352" w14:textId="77777777" w:rsidR="00AE4C91" w:rsidRDefault="00AE4C91" w:rsidP="00AE4C91">
      <w:pPr>
        <w:rPr>
          <w:rFonts w:ascii="Arial" w:hAnsi="Arial" w:cs="Arial"/>
          <w:color w:val="002060"/>
          <w:sz w:val="22"/>
          <w:szCs w:val="22"/>
        </w:rPr>
      </w:pPr>
    </w:p>
    <w:p w14:paraId="0428B9BC" w14:textId="77777777" w:rsidR="00AE4C91" w:rsidRPr="00B64C11" w:rsidRDefault="00AE4C91" w:rsidP="00AE4C91">
      <w:pPr>
        <w:rPr>
          <w:rFonts w:ascii="Arial" w:hAnsi="Arial" w:cs="Arial"/>
          <w:color w:val="002060"/>
          <w:sz w:val="22"/>
          <w:szCs w:val="22"/>
        </w:rPr>
      </w:pPr>
    </w:p>
    <w:p w14:paraId="296A05B7" w14:textId="77777777" w:rsidR="00AE4C91" w:rsidRPr="00B64C11" w:rsidRDefault="00AE4C91" w:rsidP="00AE4C91">
      <w:pPr>
        <w:rPr>
          <w:rFonts w:ascii="Arial" w:hAnsi="Arial" w:cs="Arial"/>
          <w:b/>
          <w:color w:val="002060"/>
          <w:sz w:val="28"/>
          <w:szCs w:val="28"/>
        </w:rPr>
      </w:pPr>
      <w:r w:rsidRPr="00B64C11">
        <w:rPr>
          <w:rFonts w:ascii="Arial" w:hAnsi="Arial" w:cs="Arial"/>
          <w:b/>
          <w:color w:val="002060"/>
          <w:sz w:val="28"/>
          <w:szCs w:val="28"/>
        </w:rPr>
        <w:t>COMUNICAZIONI DEL SETTORE GIOVANILE E SCOLASTICO</w:t>
      </w:r>
    </w:p>
    <w:p w14:paraId="6369FB98" w14:textId="77777777" w:rsidR="00AE4C91" w:rsidRPr="00B64C11" w:rsidRDefault="00AE4C91" w:rsidP="00AE4C91">
      <w:pPr>
        <w:rPr>
          <w:rFonts w:ascii="Arial" w:hAnsi="Arial" w:cs="Arial"/>
          <w:color w:val="002060"/>
          <w:sz w:val="22"/>
          <w:szCs w:val="22"/>
        </w:rPr>
      </w:pPr>
    </w:p>
    <w:p w14:paraId="73E5E64F" w14:textId="77777777" w:rsidR="00AE4C91" w:rsidRPr="00B64C11" w:rsidRDefault="00AE4C91" w:rsidP="00AE4C91">
      <w:pPr>
        <w:rPr>
          <w:rFonts w:ascii="Arial" w:hAnsi="Arial" w:cs="Arial"/>
          <w:b/>
          <w:color w:val="002060"/>
          <w:sz w:val="22"/>
          <w:szCs w:val="22"/>
          <w:u w:val="single"/>
        </w:rPr>
      </w:pPr>
      <w:r w:rsidRPr="00B64C11">
        <w:rPr>
          <w:rFonts w:ascii="Arial" w:hAnsi="Arial" w:cs="Arial"/>
          <w:b/>
          <w:color w:val="002060"/>
          <w:sz w:val="22"/>
          <w:szCs w:val="22"/>
          <w:u w:val="single"/>
        </w:rPr>
        <w:t>ORGANIZZAZIONE DI TORNEI DI SETTORE GIOVANILE DA PARTE DELLE SOCIETA’</w:t>
      </w:r>
    </w:p>
    <w:p w14:paraId="55C15AB6"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Si comunica che le società possono organizzare Tornei nei seguenti periodi:</w:t>
      </w:r>
    </w:p>
    <w:p w14:paraId="75C1D540" w14:textId="77777777" w:rsidR="00AE4C91" w:rsidRPr="00B64C11" w:rsidRDefault="00AE4C91" w:rsidP="00AE4C91">
      <w:pPr>
        <w:rPr>
          <w:rFonts w:ascii="Arial" w:hAnsi="Arial" w:cs="Arial"/>
          <w:b/>
          <w:color w:val="002060"/>
          <w:sz w:val="22"/>
          <w:szCs w:val="22"/>
        </w:rPr>
      </w:pPr>
      <w:r w:rsidRPr="00B64C11">
        <w:rPr>
          <w:rFonts w:ascii="Arial" w:hAnsi="Arial" w:cs="Arial"/>
          <w:color w:val="002060"/>
          <w:sz w:val="22"/>
          <w:szCs w:val="22"/>
        </w:rPr>
        <w:t xml:space="preserve">1. </w:t>
      </w:r>
      <w:r w:rsidRPr="00B64C11">
        <w:rPr>
          <w:rFonts w:ascii="Arial" w:hAnsi="Arial" w:cs="Arial"/>
          <w:b/>
          <w:color w:val="002060"/>
          <w:sz w:val="22"/>
          <w:szCs w:val="22"/>
        </w:rPr>
        <w:t>Tutte le categorie S.G.S.: dal 27/05/2024 al 30/06/2024</w:t>
      </w:r>
    </w:p>
    <w:p w14:paraId="281EEFFD" w14:textId="77777777" w:rsidR="00AE4C91" w:rsidRPr="00B64C11" w:rsidRDefault="00AE4C91" w:rsidP="00AE4C91">
      <w:pPr>
        <w:rPr>
          <w:rFonts w:ascii="Arial" w:hAnsi="Arial" w:cs="Arial"/>
          <w:b/>
          <w:color w:val="002060"/>
          <w:sz w:val="22"/>
          <w:szCs w:val="22"/>
        </w:rPr>
      </w:pPr>
      <w:r w:rsidRPr="00B64C11">
        <w:rPr>
          <w:rFonts w:ascii="Arial" w:hAnsi="Arial" w:cs="Arial"/>
          <w:b/>
          <w:color w:val="002060"/>
          <w:sz w:val="22"/>
          <w:szCs w:val="22"/>
        </w:rPr>
        <w:t>2. Tutte le categorie S.G.S.: durante la sosta pasquale, il 25 aprile e il 1° maggio (in questi periodi i tornei devono essere organizzati prevedendo formule a rapido svolgimento).</w:t>
      </w:r>
    </w:p>
    <w:p w14:paraId="45E97A93"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Per organizzare i tornei, si deve fare riferimento al C.U. nr. 5 di FIGC/SGS del 03.08.2023:</w:t>
      </w:r>
    </w:p>
    <w:p w14:paraId="2910460D" w14:textId="77777777" w:rsidR="00AE4C91" w:rsidRPr="00B64C11" w:rsidRDefault="00AE4C91" w:rsidP="00AE4C91">
      <w:pPr>
        <w:rPr>
          <w:rFonts w:ascii="Arial" w:hAnsi="Arial" w:cs="Arial"/>
          <w:b/>
          <w:color w:val="002060"/>
          <w:sz w:val="22"/>
          <w:szCs w:val="22"/>
        </w:rPr>
      </w:pPr>
      <w:r w:rsidRPr="00B64C11">
        <w:rPr>
          <w:rFonts w:ascii="Arial" w:hAnsi="Arial" w:cs="Arial"/>
          <w:b/>
          <w:color w:val="002060"/>
          <w:sz w:val="22"/>
          <w:szCs w:val="22"/>
        </w:rPr>
        <w:t xml:space="preserve"> “GUIDA ALL’ORGANIZZAZIONE DEI TORNEI GIOVANILI ORGANIZZATI DALLE SOCIETA’.</w:t>
      </w:r>
    </w:p>
    <w:p w14:paraId="705C22BB"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Si ricorda che non è consentita l’organizzazione e l’effettuazione o la partecipazione a Tornei che creino difficoltà allo svolgimento dell’attività ufficiale Federale o alla frequenza scolastica dei giovani calciatori.</w:t>
      </w:r>
    </w:p>
    <w:p w14:paraId="19AD611D"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 xml:space="preserve">Non è consentito lo spostamento di gare dell’attività ufficiale per la partecipazione a Tornei. </w:t>
      </w:r>
    </w:p>
    <w:p w14:paraId="2B734EB5"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Tutte le società affiliate alla FIGC che organizzano Tornei senza la prevista autorizzazione, o che partecipano a Tornei non autorizzati, sono passibili di deferimento ai competenti organi disciplinari.</w:t>
      </w:r>
    </w:p>
    <w:p w14:paraId="019F3FF0" w14:textId="77777777" w:rsidR="00AE4C91" w:rsidRPr="00B64C11" w:rsidRDefault="00AE4C91" w:rsidP="00AE4C91">
      <w:pPr>
        <w:rPr>
          <w:rFonts w:ascii="Arial" w:hAnsi="Arial" w:cs="Arial"/>
          <w:color w:val="002060"/>
          <w:sz w:val="22"/>
          <w:szCs w:val="22"/>
        </w:rPr>
      </w:pPr>
      <w:r w:rsidRPr="00B64C11">
        <w:rPr>
          <w:rFonts w:ascii="Arial" w:hAnsi="Arial" w:cs="Arial"/>
          <w:color w:val="002060"/>
          <w:sz w:val="22"/>
          <w:szCs w:val="22"/>
        </w:rPr>
        <w:t>Sono altresì passibili di deferimento, le società che non rispettano le norme contenute nei regolamenti dei Tornei approvati e quelle riportate sul C.U. n 1 del Settore Giovanile e Scolastico della FIGC.</w:t>
      </w:r>
    </w:p>
    <w:p w14:paraId="52FC1A12" w14:textId="77777777" w:rsidR="00AE4C91" w:rsidRDefault="00AE4C91" w:rsidP="005D401C">
      <w:pPr>
        <w:rPr>
          <w:rFonts w:ascii="Arial" w:hAnsi="Arial" w:cs="Arial"/>
          <w:color w:val="002060"/>
          <w:sz w:val="22"/>
          <w:szCs w:val="22"/>
        </w:rPr>
      </w:pPr>
    </w:p>
    <w:p w14:paraId="10D56077" w14:textId="77777777" w:rsidR="000B7547" w:rsidRPr="00AD638B" w:rsidRDefault="000B7547"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138384AE" w14:textId="77777777" w:rsidR="00980BC8" w:rsidRPr="00980BC8" w:rsidRDefault="00980BC8" w:rsidP="00980BC8">
      <w:pPr>
        <w:pStyle w:val="titolocampionato0"/>
        <w:shd w:val="clear" w:color="auto" w:fill="CCCCCC"/>
        <w:spacing w:before="80" w:after="40"/>
        <w:rPr>
          <w:color w:val="002060"/>
        </w:rPr>
      </w:pPr>
      <w:r w:rsidRPr="00980BC8">
        <w:rPr>
          <w:color w:val="002060"/>
        </w:rPr>
        <w:t>CALCIO A CINQUE SERIE D</w:t>
      </w:r>
    </w:p>
    <w:p w14:paraId="3785B8BD" w14:textId="77777777" w:rsidR="00980BC8" w:rsidRPr="00980BC8" w:rsidRDefault="00980BC8" w:rsidP="00980BC8">
      <w:pPr>
        <w:pStyle w:val="titoloprinc0"/>
        <w:rPr>
          <w:color w:val="002060"/>
        </w:rPr>
      </w:pPr>
      <w:r w:rsidRPr="00980BC8">
        <w:rPr>
          <w:color w:val="002060"/>
        </w:rPr>
        <w:t>VARIAZIONI AL PROGRAMMA GARE</w:t>
      </w:r>
    </w:p>
    <w:p w14:paraId="200D06F9" w14:textId="77777777" w:rsidR="00980BC8" w:rsidRPr="00980BC8" w:rsidRDefault="00980BC8" w:rsidP="00980BC8">
      <w:pPr>
        <w:pStyle w:val="breakline"/>
        <w:rPr>
          <w:color w:val="002060"/>
        </w:rPr>
      </w:pPr>
    </w:p>
    <w:p w14:paraId="2ED14FE8" w14:textId="77777777" w:rsidR="00980BC8" w:rsidRPr="00980BC8" w:rsidRDefault="00980BC8" w:rsidP="00980BC8">
      <w:pPr>
        <w:pStyle w:val="breakline"/>
        <w:rPr>
          <w:color w:val="002060"/>
        </w:rPr>
      </w:pPr>
    </w:p>
    <w:p w14:paraId="348ABE2B" w14:textId="77777777" w:rsidR="00980BC8" w:rsidRPr="00980BC8" w:rsidRDefault="00980BC8" w:rsidP="00980BC8">
      <w:pPr>
        <w:pStyle w:val="sottotitolocampionato10"/>
        <w:rPr>
          <w:color w:val="002060"/>
        </w:rPr>
      </w:pPr>
      <w:r w:rsidRPr="00980BC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80BC8" w:rsidRPr="00980BC8" w14:paraId="07C03F4A" w14:textId="77777777" w:rsidTr="00987D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E55F5" w14:textId="77777777" w:rsidR="00980BC8" w:rsidRPr="00980BC8" w:rsidRDefault="00980BC8" w:rsidP="00987D6A">
            <w:pPr>
              <w:pStyle w:val="headertabella0"/>
              <w:rPr>
                <w:color w:val="002060"/>
              </w:rPr>
            </w:pPr>
            <w:r w:rsidRPr="00980BC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65C8" w14:textId="77777777" w:rsidR="00980BC8" w:rsidRPr="00980BC8" w:rsidRDefault="00980BC8" w:rsidP="00987D6A">
            <w:pPr>
              <w:pStyle w:val="headertabella0"/>
              <w:rPr>
                <w:color w:val="002060"/>
              </w:rPr>
            </w:pPr>
            <w:r w:rsidRPr="00980BC8">
              <w:rPr>
                <w:color w:val="002060"/>
              </w:rPr>
              <w:t xml:space="preserve">N° </w:t>
            </w:r>
            <w:proofErr w:type="spellStart"/>
            <w:r w:rsidRPr="00980BC8">
              <w:rPr>
                <w:color w:val="002060"/>
              </w:rPr>
              <w:t>Gior</w:t>
            </w:r>
            <w:proofErr w:type="spellEnd"/>
            <w:r w:rsidRPr="00980BC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171F6" w14:textId="77777777" w:rsidR="00980BC8" w:rsidRPr="00980BC8" w:rsidRDefault="00980BC8" w:rsidP="00987D6A">
            <w:pPr>
              <w:pStyle w:val="headertabella0"/>
              <w:rPr>
                <w:color w:val="002060"/>
              </w:rPr>
            </w:pPr>
            <w:r w:rsidRPr="00980BC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DCF12" w14:textId="77777777" w:rsidR="00980BC8" w:rsidRPr="00980BC8" w:rsidRDefault="00980BC8" w:rsidP="00987D6A">
            <w:pPr>
              <w:pStyle w:val="headertabella0"/>
              <w:rPr>
                <w:color w:val="002060"/>
              </w:rPr>
            </w:pPr>
            <w:r w:rsidRPr="00980B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DC42C" w14:textId="77777777" w:rsidR="00980BC8" w:rsidRPr="00980BC8" w:rsidRDefault="00980BC8" w:rsidP="00987D6A">
            <w:pPr>
              <w:pStyle w:val="headertabella0"/>
              <w:rPr>
                <w:color w:val="002060"/>
              </w:rPr>
            </w:pPr>
            <w:r w:rsidRPr="00980BC8">
              <w:rPr>
                <w:color w:val="002060"/>
              </w:rPr>
              <w:t xml:space="preserve">Data </w:t>
            </w:r>
            <w:proofErr w:type="spellStart"/>
            <w:r w:rsidRPr="00980BC8">
              <w:rPr>
                <w:color w:val="002060"/>
              </w:rPr>
              <w:t>Orig</w:t>
            </w:r>
            <w:proofErr w:type="spellEnd"/>
            <w:r w:rsidRPr="00980B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BB5A2" w14:textId="77777777" w:rsidR="00980BC8" w:rsidRPr="00980BC8" w:rsidRDefault="00980BC8" w:rsidP="00987D6A">
            <w:pPr>
              <w:pStyle w:val="headertabella0"/>
              <w:rPr>
                <w:color w:val="002060"/>
              </w:rPr>
            </w:pPr>
            <w:r w:rsidRPr="00980B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E630" w14:textId="77777777" w:rsidR="00980BC8" w:rsidRPr="00980BC8" w:rsidRDefault="00980BC8" w:rsidP="00987D6A">
            <w:pPr>
              <w:pStyle w:val="headertabella0"/>
              <w:rPr>
                <w:color w:val="002060"/>
              </w:rPr>
            </w:pPr>
            <w:r w:rsidRPr="00980BC8">
              <w:rPr>
                <w:color w:val="002060"/>
              </w:rPr>
              <w:t xml:space="preserve">Ora </w:t>
            </w:r>
            <w:proofErr w:type="spellStart"/>
            <w:r w:rsidRPr="00980BC8">
              <w:rPr>
                <w:color w:val="002060"/>
              </w:rPr>
              <w:t>Orig</w:t>
            </w:r>
            <w:proofErr w:type="spellEnd"/>
            <w:r w:rsidRPr="00980BC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28D36" w14:textId="77777777" w:rsidR="00980BC8" w:rsidRPr="00980BC8" w:rsidRDefault="00980BC8" w:rsidP="00987D6A">
            <w:pPr>
              <w:pStyle w:val="headertabella0"/>
              <w:rPr>
                <w:color w:val="002060"/>
              </w:rPr>
            </w:pPr>
            <w:r w:rsidRPr="00980BC8">
              <w:rPr>
                <w:color w:val="002060"/>
              </w:rPr>
              <w:t>Impianto</w:t>
            </w:r>
          </w:p>
        </w:tc>
      </w:tr>
      <w:tr w:rsidR="00980BC8" w:rsidRPr="00980BC8" w14:paraId="26969A68" w14:textId="77777777" w:rsidTr="00987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B838" w14:textId="77777777" w:rsidR="00980BC8" w:rsidRPr="00980BC8" w:rsidRDefault="00980BC8" w:rsidP="00987D6A">
            <w:pPr>
              <w:pStyle w:val="rowtabella0"/>
              <w:rPr>
                <w:color w:val="002060"/>
                <w:highlight w:val="yellow"/>
              </w:rPr>
            </w:pPr>
            <w:r w:rsidRPr="00980BC8">
              <w:rPr>
                <w:color w:val="002060"/>
                <w:highlight w:val="yellow"/>
              </w:rPr>
              <w:t>14/01/2024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4158" w14:textId="77777777" w:rsidR="00980BC8" w:rsidRPr="00980BC8" w:rsidRDefault="00980BC8" w:rsidP="00987D6A">
            <w:pPr>
              <w:pStyle w:val="rowtabella0"/>
              <w:jc w:val="center"/>
              <w:rPr>
                <w:color w:val="002060"/>
                <w:highlight w:val="yellow"/>
              </w:rPr>
            </w:pPr>
            <w:r w:rsidRPr="00980BC8">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9055" w14:textId="77777777" w:rsidR="00980BC8" w:rsidRPr="00980BC8" w:rsidRDefault="00980BC8" w:rsidP="00987D6A">
            <w:pPr>
              <w:pStyle w:val="rowtabella0"/>
              <w:rPr>
                <w:color w:val="002060"/>
                <w:highlight w:val="yellow"/>
              </w:rPr>
            </w:pPr>
            <w:r w:rsidRPr="00980BC8">
              <w:rPr>
                <w:color w:val="002060"/>
                <w:highlight w:val="yellow"/>
              </w:rPr>
              <w:t>FROG S CLUB SPORT</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CBAB" w14:textId="77777777" w:rsidR="00980BC8" w:rsidRPr="00980BC8" w:rsidRDefault="00980BC8" w:rsidP="00987D6A">
            <w:pPr>
              <w:pStyle w:val="rowtabella0"/>
              <w:rPr>
                <w:color w:val="002060"/>
                <w:highlight w:val="yellow"/>
              </w:rPr>
            </w:pPr>
            <w:r w:rsidRPr="00980BC8">
              <w:rPr>
                <w:color w:val="002060"/>
                <w:highlight w:val="yellow"/>
              </w:rPr>
              <w:t>VIS CIVITANOVA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5835" w14:textId="1AA5A996" w:rsidR="00980BC8" w:rsidRPr="00980BC8" w:rsidRDefault="00980BC8" w:rsidP="00987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B11D" w14:textId="2C1DDA54" w:rsidR="00980BC8" w:rsidRPr="00980BC8" w:rsidRDefault="00980BC8" w:rsidP="00987D6A">
            <w:pPr>
              <w:pStyle w:val="rowtabella0"/>
              <w:jc w:val="center"/>
              <w:rPr>
                <w:color w:val="002060"/>
              </w:rPr>
            </w:pPr>
            <w:r w:rsidRPr="00980BC8">
              <w:rPr>
                <w:color w:val="002060"/>
                <w:highlight w:val="yellow"/>
              </w:rPr>
              <w:t>1</w:t>
            </w:r>
            <w:r>
              <w:rPr>
                <w:color w:val="002060"/>
                <w:highlight w:val="yellow"/>
              </w:rPr>
              <w:t>9</w:t>
            </w:r>
            <w:r w:rsidRPr="00980BC8">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606F" w14:textId="5BF40CCA" w:rsidR="00980BC8" w:rsidRPr="00980BC8" w:rsidRDefault="00980BC8" w:rsidP="00987D6A">
            <w:pPr>
              <w:pStyle w:val="rowtabella0"/>
              <w:jc w:val="center"/>
              <w:rPr>
                <w:color w:val="002060"/>
              </w:rPr>
            </w:pPr>
            <w:r>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2CF6" w14:textId="77777777" w:rsidR="00980BC8" w:rsidRPr="00980BC8" w:rsidRDefault="00980BC8" w:rsidP="00987D6A">
            <w:pPr>
              <w:rPr>
                <w:color w:val="002060"/>
              </w:rPr>
            </w:pPr>
          </w:p>
        </w:tc>
      </w:tr>
    </w:tbl>
    <w:p w14:paraId="1BBF3229" w14:textId="77777777" w:rsidR="00980BC8" w:rsidRPr="00980BC8" w:rsidRDefault="00980BC8" w:rsidP="00980BC8">
      <w:pPr>
        <w:pStyle w:val="breakline"/>
        <w:rPr>
          <w:rFonts w:eastAsiaTheme="minorEastAsia"/>
          <w:color w:val="002060"/>
        </w:rPr>
      </w:pPr>
    </w:p>
    <w:p w14:paraId="10F4146E" w14:textId="77777777" w:rsidR="00980BC8" w:rsidRPr="00980BC8" w:rsidRDefault="00980BC8" w:rsidP="00980BC8">
      <w:pPr>
        <w:pStyle w:val="breakline"/>
        <w:rPr>
          <w:color w:val="002060"/>
        </w:rPr>
      </w:pPr>
    </w:p>
    <w:p w14:paraId="4C63BC93" w14:textId="77777777" w:rsidR="00980BC8" w:rsidRPr="00980BC8" w:rsidRDefault="00980BC8" w:rsidP="00980BC8">
      <w:pPr>
        <w:pStyle w:val="titolocampionato0"/>
        <w:shd w:val="clear" w:color="auto" w:fill="CCCCCC"/>
        <w:spacing w:before="80" w:after="40"/>
        <w:rPr>
          <w:color w:val="002060"/>
        </w:rPr>
      </w:pPr>
      <w:r w:rsidRPr="00980BC8">
        <w:rPr>
          <w:color w:val="002060"/>
        </w:rPr>
        <w:t>UNDER 17 C5 REGIONALI MASCHILI</w:t>
      </w:r>
    </w:p>
    <w:p w14:paraId="29463556" w14:textId="77777777" w:rsidR="00980BC8" w:rsidRPr="00980BC8" w:rsidRDefault="00980BC8" w:rsidP="00980BC8">
      <w:pPr>
        <w:pStyle w:val="titoloprinc0"/>
        <w:rPr>
          <w:color w:val="002060"/>
        </w:rPr>
      </w:pPr>
      <w:r w:rsidRPr="00980BC8">
        <w:rPr>
          <w:color w:val="002060"/>
        </w:rPr>
        <w:lastRenderedPageBreak/>
        <w:t>VARIAZIONI AL PROGRAMMA GARE</w:t>
      </w:r>
    </w:p>
    <w:p w14:paraId="0578E73B" w14:textId="77777777" w:rsidR="00980BC8" w:rsidRPr="00980BC8" w:rsidRDefault="00980BC8" w:rsidP="00980BC8">
      <w:pPr>
        <w:pStyle w:val="breakline"/>
        <w:rPr>
          <w:color w:val="002060"/>
        </w:rPr>
      </w:pPr>
    </w:p>
    <w:p w14:paraId="0A4B84C0" w14:textId="77777777" w:rsidR="00980BC8" w:rsidRPr="00980BC8" w:rsidRDefault="00980BC8" w:rsidP="00980BC8">
      <w:pPr>
        <w:pStyle w:val="breakline"/>
        <w:rPr>
          <w:color w:val="002060"/>
        </w:rPr>
      </w:pPr>
    </w:p>
    <w:p w14:paraId="0E66E423" w14:textId="77777777" w:rsidR="00980BC8" w:rsidRPr="00980BC8" w:rsidRDefault="00980BC8" w:rsidP="00980BC8">
      <w:pPr>
        <w:pStyle w:val="sottotitolocampionato10"/>
        <w:rPr>
          <w:color w:val="002060"/>
        </w:rPr>
      </w:pPr>
      <w:r w:rsidRPr="00980B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80BC8" w:rsidRPr="00980BC8" w14:paraId="4E18DF06" w14:textId="77777777" w:rsidTr="00980BC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B8EE" w14:textId="77777777" w:rsidR="00980BC8" w:rsidRPr="00980BC8" w:rsidRDefault="00980BC8" w:rsidP="00987D6A">
            <w:pPr>
              <w:pStyle w:val="headertabella0"/>
              <w:rPr>
                <w:color w:val="002060"/>
              </w:rPr>
            </w:pPr>
            <w:r w:rsidRPr="00980B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4E5C" w14:textId="77777777" w:rsidR="00980BC8" w:rsidRPr="00980BC8" w:rsidRDefault="00980BC8" w:rsidP="00987D6A">
            <w:pPr>
              <w:pStyle w:val="headertabella0"/>
              <w:rPr>
                <w:color w:val="002060"/>
              </w:rPr>
            </w:pPr>
            <w:r w:rsidRPr="00980BC8">
              <w:rPr>
                <w:color w:val="002060"/>
              </w:rPr>
              <w:t xml:space="preserve">N° </w:t>
            </w:r>
            <w:proofErr w:type="spellStart"/>
            <w:r w:rsidRPr="00980BC8">
              <w:rPr>
                <w:color w:val="002060"/>
              </w:rPr>
              <w:t>Gior</w:t>
            </w:r>
            <w:proofErr w:type="spellEnd"/>
            <w:r w:rsidRPr="00980B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C1FB3" w14:textId="77777777" w:rsidR="00980BC8" w:rsidRPr="00980BC8" w:rsidRDefault="00980BC8" w:rsidP="00987D6A">
            <w:pPr>
              <w:pStyle w:val="headertabella0"/>
              <w:rPr>
                <w:color w:val="002060"/>
              </w:rPr>
            </w:pPr>
            <w:r w:rsidRPr="00980B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8EEAB" w14:textId="77777777" w:rsidR="00980BC8" w:rsidRPr="00980BC8" w:rsidRDefault="00980BC8" w:rsidP="00987D6A">
            <w:pPr>
              <w:pStyle w:val="headertabella0"/>
              <w:rPr>
                <w:color w:val="002060"/>
              </w:rPr>
            </w:pPr>
            <w:r w:rsidRPr="00980B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8EB64" w14:textId="77777777" w:rsidR="00980BC8" w:rsidRPr="00980BC8" w:rsidRDefault="00980BC8" w:rsidP="00987D6A">
            <w:pPr>
              <w:pStyle w:val="headertabella0"/>
              <w:rPr>
                <w:color w:val="002060"/>
              </w:rPr>
            </w:pPr>
            <w:r w:rsidRPr="00980BC8">
              <w:rPr>
                <w:color w:val="002060"/>
              </w:rPr>
              <w:t xml:space="preserve">Data </w:t>
            </w:r>
            <w:proofErr w:type="spellStart"/>
            <w:r w:rsidRPr="00980BC8">
              <w:rPr>
                <w:color w:val="002060"/>
              </w:rPr>
              <w:t>Orig</w:t>
            </w:r>
            <w:proofErr w:type="spellEnd"/>
            <w:r w:rsidRPr="00980B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29EE" w14:textId="77777777" w:rsidR="00980BC8" w:rsidRPr="00980BC8" w:rsidRDefault="00980BC8" w:rsidP="00987D6A">
            <w:pPr>
              <w:pStyle w:val="headertabella0"/>
              <w:rPr>
                <w:color w:val="002060"/>
              </w:rPr>
            </w:pPr>
            <w:r w:rsidRPr="00980B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457B2" w14:textId="77777777" w:rsidR="00980BC8" w:rsidRPr="00980BC8" w:rsidRDefault="00980BC8" w:rsidP="00987D6A">
            <w:pPr>
              <w:pStyle w:val="headertabella0"/>
              <w:rPr>
                <w:color w:val="002060"/>
              </w:rPr>
            </w:pPr>
            <w:r w:rsidRPr="00980BC8">
              <w:rPr>
                <w:color w:val="002060"/>
              </w:rPr>
              <w:t xml:space="preserve">Ora </w:t>
            </w:r>
            <w:proofErr w:type="spellStart"/>
            <w:r w:rsidRPr="00980BC8">
              <w:rPr>
                <w:color w:val="002060"/>
              </w:rPr>
              <w:t>Orig</w:t>
            </w:r>
            <w:proofErr w:type="spellEnd"/>
            <w:r w:rsidRPr="00980B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4FF09" w14:textId="77777777" w:rsidR="00980BC8" w:rsidRPr="00980BC8" w:rsidRDefault="00980BC8" w:rsidP="00987D6A">
            <w:pPr>
              <w:pStyle w:val="headertabella0"/>
              <w:rPr>
                <w:color w:val="002060"/>
              </w:rPr>
            </w:pPr>
            <w:r w:rsidRPr="00980BC8">
              <w:rPr>
                <w:color w:val="002060"/>
              </w:rPr>
              <w:t>Impianto</w:t>
            </w:r>
          </w:p>
        </w:tc>
      </w:tr>
      <w:tr w:rsidR="00980BC8" w:rsidRPr="00980BC8" w14:paraId="2BC12263" w14:textId="77777777" w:rsidTr="00980B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92E4" w14:textId="77777777" w:rsidR="00980BC8" w:rsidRPr="00980BC8" w:rsidRDefault="00980BC8" w:rsidP="00987D6A">
            <w:pPr>
              <w:pStyle w:val="rowtabella0"/>
              <w:rPr>
                <w:color w:val="002060"/>
                <w:highlight w:val="yellow"/>
              </w:rPr>
            </w:pPr>
            <w:r w:rsidRPr="00980BC8">
              <w:rPr>
                <w:color w:val="002060"/>
                <w:highlight w:val="yellow"/>
              </w:rPr>
              <w:t>15/01/2024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1A6F" w14:textId="77777777" w:rsidR="00980BC8" w:rsidRPr="00980BC8" w:rsidRDefault="00980BC8" w:rsidP="00987D6A">
            <w:pPr>
              <w:pStyle w:val="rowtabella0"/>
              <w:jc w:val="center"/>
              <w:rPr>
                <w:color w:val="002060"/>
                <w:highlight w:val="yellow"/>
              </w:rPr>
            </w:pPr>
            <w:r w:rsidRPr="00980BC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D37E" w14:textId="77777777" w:rsidR="00980BC8" w:rsidRPr="00980BC8" w:rsidRDefault="00980BC8" w:rsidP="00987D6A">
            <w:pPr>
              <w:pStyle w:val="rowtabella0"/>
              <w:rPr>
                <w:color w:val="002060"/>
                <w:highlight w:val="yellow"/>
              </w:rPr>
            </w:pPr>
            <w:r w:rsidRPr="00980BC8">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40F8" w14:textId="77777777" w:rsidR="00980BC8" w:rsidRPr="00980BC8" w:rsidRDefault="00980BC8" w:rsidP="00987D6A">
            <w:pPr>
              <w:pStyle w:val="rowtabella0"/>
              <w:rPr>
                <w:color w:val="002060"/>
                <w:highlight w:val="yellow"/>
              </w:rPr>
            </w:pPr>
            <w:r w:rsidRPr="00980BC8">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4CC6" w14:textId="4E8C4D18" w:rsidR="00980BC8" w:rsidRPr="00980BC8" w:rsidRDefault="00980BC8" w:rsidP="00987D6A">
            <w:pPr>
              <w:pStyle w:val="rowtabella0"/>
              <w:rPr>
                <w:color w:val="002060"/>
              </w:rPr>
            </w:pPr>
            <w:r w:rsidRPr="00980BC8">
              <w:rPr>
                <w:color w:val="002060"/>
              </w:rPr>
              <w:t>1</w:t>
            </w:r>
            <w:r>
              <w:rPr>
                <w:color w:val="002060"/>
              </w:rPr>
              <w:t>4</w:t>
            </w:r>
            <w:r w:rsidRPr="00980BC8">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35B3" w14:textId="77777777" w:rsidR="00980BC8" w:rsidRPr="00980BC8" w:rsidRDefault="00980BC8" w:rsidP="00987D6A">
            <w:pPr>
              <w:pStyle w:val="rowtabella0"/>
              <w:jc w:val="center"/>
              <w:rPr>
                <w:color w:val="002060"/>
              </w:rPr>
            </w:pPr>
            <w:r w:rsidRPr="00980BC8">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F1D7" w14:textId="77777777" w:rsidR="00980BC8" w:rsidRPr="00980BC8" w:rsidRDefault="00980BC8" w:rsidP="00987D6A">
            <w:pPr>
              <w:pStyle w:val="rowtabella0"/>
              <w:jc w:val="center"/>
              <w:rPr>
                <w:color w:val="002060"/>
              </w:rPr>
            </w:pPr>
            <w:r w:rsidRPr="00980BC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8878" w14:textId="77777777" w:rsidR="00980BC8" w:rsidRPr="00980BC8" w:rsidRDefault="00980BC8" w:rsidP="00987D6A">
            <w:pPr>
              <w:pStyle w:val="rowtabella0"/>
              <w:rPr>
                <w:color w:val="002060"/>
              </w:rPr>
            </w:pPr>
            <w:r w:rsidRPr="00980BC8">
              <w:rPr>
                <w:color w:val="002060"/>
                <w:highlight w:val="yellow"/>
              </w:rPr>
              <w:t>PALAFIERA CAMPANARA PESARO VIA DELLE ESPOSIZIONI, 33</w:t>
            </w:r>
          </w:p>
        </w:tc>
      </w:tr>
      <w:tr w:rsidR="00980BC8" w:rsidRPr="00980BC8" w14:paraId="53972436" w14:textId="77777777" w:rsidTr="00980B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DB54" w14:textId="77777777" w:rsidR="00980BC8" w:rsidRPr="00980BC8" w:rsidRDefault="00980BC8" w:rsidP="00987D6A">
            <w:pPr>
              <w:pStyle w:val="rowtabella0"/>
              <w:rPr>
                <w:color w:val="002060"/>
                <w:highlight w:val="yellow"/>
              </w:rPr>
            </w:pPr>
            <w:r w:rsidRPr="00980BC8">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DCAA" w14:textId="77777777" w:rsidR="00980BC8" w:rsidRPr="00980BC8" w:rsidRDefault="00980BC8" w:rsidP="00987D6A">
            <w:pPr>
              <w:pStyle w:val="rowtabella0"/>
              <w:jc w:val="center"/>
              <w:rPr>
                <w:color w:val="002060"/>
                <w:highlight w:val="yellow"/>
              </w:rPr>
            </w:pPr>
            <w:r w:rsidRPr="00980BC8">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339B" w14:textId="77777777" w:rsidR="00980BC8" w:rsidRPr="00980BC8" w:rsidRDefault="00980BC8" w:rsidP="00987D6A">
            <w:pPr>
              <w:pStyle w:val="rowtabella0"/>
              <w:rPr>
                <w:color w:val="002060"/>
                <w:highlight w:val="yellow"/>
              </w:rPr>
            </w:pPr>
            <w:r w:rsidRPr="00980BC8">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B6F3" w14:textId="77777777" w:rsidR="00980BC8" w:rsidRPr="00980BC8" w:rsidRDefault="00980BC8" w:rsidP="00987D6A">
            <w:pPr>
              <w:pStyle w:val="rowtabella0"/>
              <w:rPr>
                <w:color w:val="002060"/>
                <w:highlight w:val="yellow"/>
              </w:rPr>
            </w:pPr>
            <w:r w:rsidRPr="00980BC8">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42A6" w14:textId="7776657C" w:rsidR="00980BC8" w:rsidRPr="00980BC8" w:rsidRDefault="00980BC8" w:rsidP="00987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A0E3" w14:textId="77777777" w:rsidR="00980BC8" w:rsidRPr="00980BC8" w:rsidRDefault="00980BC8" w:rsidP="00987D6A">
            <w:pPr>
              <w:pStyle w:val="rowtabella0"/>
              <w:jc w:val="center"/>
              <w:rPr>
                <w:color w:val="002060"/>
              </w:rPr>
            </w:pPr>
            <w:r w:rsidRPr="00980BC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025A" w14:textId="77777777" w:rsidR="00980BC8" w:rsidRPr="00980BC8" w:rsidRDefault="00980BC8" w:rsidP="00987D6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0106" w14:textId="77777777" w:rsidR="00980BC8" w:rsidRPr="00980BC8" w:rsidRDefault="00980BC8" w:rsidP="00987D6A">
            <w:pPr>
              <w:pStyle w:val="rowtabella0"/>
              <w:rPr>
                <w:color w:val="002060"/>
              </w:rPr>
            </w:pPr>
            <w:r w:rsidRPr="00980BC8">
              <w:rPr>
                <w:color w:val="002060"/>
                <w:highlight w:val="yellow"/>
              </w:rPr>
              <w:t>PALASPORT CASTELLEONE DI SUASA VIA ROSSINI</w:t>
            </w:r>
          </w:p>
        </w:tc>
      </w:tr>
    </w:tbl>
    <w:p w14:paraId="3B3F1DF4" w14:textId="77777777" w:rsidR="00980BC8" w:rsidRPr="00980BC8" w:rsidRDefault="00980BC8" w:rsidP="00980BC8">
      <w:pPr>
        <w:pStyle w:val="breakline"/>
        <w:rPr>
          <w:rFonts w:eastAsiaTheme="minorEastAsia"/>
          <w:color w:val="002060"/>
        </w:rPr>
      </w:pPr>
    </w:p>
    <w:p w14:paraId="7F6CEB89" w14:textId="77777777" w:rsidR="00980BC8" w:rsidRPr="00980BC8" w:rsidRDefault="00980BC8" w:rsidP="00980BC8">
      <w:pPr>
        <w:pStyle w:val="breakline"/>
        <w:rPr>
          <w:color w:val="002060"/>
        </w:rPr>
      </w:pPr>
    </w:p>
    <w:p w14:paraId="17688F04" w14:textId="77777777" w:rsidR="00980BC8" w:rsidRPr="00980BC8" w:rsidRDefault="00980BC8" w:rsidP="00980BC8">
      <w:pPr>
        <w:pStyle w:val="titolocampionato0"/>
        <w:shd w:val="clear" w:color="auto" w:fill="CCCCCC"/>
        <w:spacing w:before="80" w:after="40"/>
        <w:rPr>
          <w:color w:val="002060"/>
        </w:rPr>
      </w:pPr>
      <w:r w:rsidRPr="00980BC8">
        <w:rPr>
          <w:color w:val="002060"/>
        </w:rPr>
        <w:t>UNDER 15 C5 REGIONALI MASCHILI</w:t>
      </w:r>
    </w:p>
    <w:p w14:paraId="214338AA" w14:textId="77777777" w:rsidR="00980BC8" w:rsidRPr="00980BC8" w:rsidRDefault="00980BC8" w:rsidP="00980BC8">
      <w:pPr>
        <w:pStyle w:val="titoloprinc0"/>
        <w:rPr>
          <w:color w:val="002060"/>
        </w:rPr>
      </w:pPr>
      <w:r w:rsidRPr="00980BC8">
        <w:rPr>
          <w:color w:val="002060"/>
        </w:rPr>
        <w:t>VARIAZIONI AL PROGRAMMA GARE</w:t>
      </w:r>
    </w:p>
    <w:p w14:paraId="2AE18BAE" w14:textId="77777777" w:rsidR="00980BC8" w:rsidRPr="00980BC8" w:rsidRDefault="00980BC8" w:rsidP="00980BC8">
      <w:pPr>
        <w:pStyle w:val="breakline"/>
        <w:rPr>
          <w:color w:val="002060"/>
        </w:rPr>
      </w:pPr>
    </w:p>
    <w:p w14:paraId="29B85559" w14:textId="77777777" w:rsidR="00980BC8" w:rsidRPr="00980BC8" w:rsidRDefault="00980BC8" w:rsidP="00980BC8">
      <w:pPr>
        <w:pStyle w:val="breakline"/>
        <w:rPr>
          <w:color w:val="002060"/>
        </w:rPr>
      </w:pPr>
    </w:p>
    <w:p w14:paraId="4B1ED781" w14:textId="77777777" w:rsidR="00980BC8" w:rsidRPr="00980BC8" w:rsidRDefault="00980BC8" w:rsidP="00980BC8">
      <w:pPr>
        <w:pStyle w:val="sottotitolocampionato10"/>
        <w:rPr>
          <w:color w:val="002060"/>
        </w:rPr>
      </w:pPr>
      <w:r w:rsidRPr="00980BC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80BC8" w:rsidRPr="00980BC8" w14:paraId="52861E0C" w14:textId="77777777" w:rsidTr="00980BC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E5863" w14:textId="77777777" w:rsidR="00980BC8" w:rsidRPr="00980BC8" w:rsidRDefault="00980BC8" w:rsidP="00987D6A">
            <w:pPr>
              <w:pStyle w:val="headertabella0"/>
              <w:rPr>
                <w:color w:val="002060"/>
              </w:rPr>
            </w:pPr>
            <w:r w:rsidRPr="00980B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1B6B6" w14:textId="77777777" w:rsidR="00980BC8" w:rsidRPr="00980BC8" w:rsidRDefault="00980BC8" w:rsidP="00987D6A">
            <w:pPr>
              <w:pStyle w:val="headertabella0"/>
              <w:rPr>
                <w:color w:val="002060"/>
              </w:rPr>
            </w:pPr>
            <w:r w:rsidRPr="00980BC8">
              <w:rPr>
                <w:color w:val="002060"/>
              </w:rPr>
              <w:t xml:space="preserve">N° </w:t>
            </w:r>
            <w:proofErr w:type="spellStart"/>
            <w:r w:rsidRPr="00980BC8">
              <w:rPr>
                <w:color w:val="002060"/>
              </w:rPr>
              <w:t>Gior</w:t>
            </w:r>
            <w:proofErr w:type="spellEnd"/>
            <w:r w:rsidRPr="00980B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B61EB" w14:textId="77777777" w:rsidR="00980BC8" w:rsidRPr="00980BC8" w:rsidRDefault="00980BC8" w:rsidP="00987D6A">
            <w:pPr>
              <w:pStyle w:val="headertabella0"/>
              <w:rPr>
                <w:color w:val="002060"/>
              </w:rPr>
            </w:pPr>
            <w:r w:rsidRPr="00980B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739A" w14:textId="77777777" w:rsidR="00980BC8" w:rsidRPr="00980BC8" w:rsidRDefault="00980BC8" w:rsidP="00987D6A">
            <w:pPr>
              <w:pStyle w:val="headertabella0"/>
              <w:rPr>
                <w:color w:val="002060"/>
              </w:rPr>
            </w:pPr>
            <w:r w:rsidRPr="00980B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9EE9" w14:textId="77777777" w:rsidR="00980BC8" w:rsidRPr="00980BC8" w:rsidRDefault="00980BC8" w:rsidP="00987D6A">
            <w:pPr>
              <w:pStyle w:val="headertabella0"/>
              <w:rPr>
                <w:color w:val="002060"/>
              </w:rPr>
            </w:pPr>
            <w:r w:rsidRPr="00980BC8">
              <w:rPr>
                <w:color w:val="002060"/>
              </w:rPr>
              <w:t xml:space="preserve">Data </w:t>
            </w:r>
            <w:proofErr w:type="spellStart"/>
            <w:r w:rsidRPr="00980BC8">
              <w:rPr>
                <w:color w:val="002060"/>
              </w:rPr>
              <w:t>Orig</w:t>
            </w:r>
            <w:proofErr w:type="spellEnd"/>
            <w:r w:rsidRPr="00980B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7FA75" w14:textId="77777777" w:rsidR="00980BC8" w:rsidRPr="00980BC8" w:rsidRDefault="00980BC8" w:rsidP="00987D6A">
            <w:pPr>
              <w:pStyle w:val="headertabella0"/>
              <w:rPr>
                <w:color w:val="002060"/>
              </w:rPr>
            </w:pPr>
            <w:r w:rsidRPr="00980B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01B9D" w14:textId="77777777" w:rsidR="00980BC8" w:rsidRPr="00980BC8" w:rsidRDefault="00980BC8" w:rsidP="00987D6A">
            <w:pPr>
              <w:pStyle w:val="headertabella0"/>
              <w:rPr>
                <w:color w:val="002060"/>
              </w:rPr>
            </w:pPr>
            <w:r w:rsidRPr="00980BC8">
              <w:rPr>
                <w:color w:val="002060"/>
              </w:rPr>
              <w:t xml:space="preserve">Ora </w:t>
            </w:r>
            <w:proofErr w:type="spellStart"/>
            <w:r w:rsidRPr="00980BC8">
              <w:rPr>
                <w:color w:val="002060"/>
              </w:rPr>
              <w:t>Orig</w:t>
            </w:r>
            <w:proofErr w:type="spellEnd"/>
            <w:r w:rsidRPr="00980B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05051" w14:textId="77777777" w:rsidR="00980BC8" w:rsidRPr="00980BC8" w:rsidRDefault="00980BC8" w:rsidP="00987D6A">
            <w:pPr>
              <w:pStyle w:val="headertabella0"/>
              <w:rPr>
                <w:color w:val="002060"/>
              </w:rPr>
            </w:pPr>
            <w:r w:rsidRPr="00980BC8">
              <w:rPr>
                <w:color w:val="002060"/>
              </w:rPr>
              <w:t>Impianto</w:t>
            </w:r>
          </w:p>
        </w:tc>
      </w:tr>
      <w:tr w:rsidR="00980BC8" w:rsidRPr="00980BC8" w14:paraId="62775A1A" w14:textId="77777777" w:rsidTr="00980B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2A5B" w14:textId="77777777" w:rsidR="00980BC8" w:rsidRPr="00980BC8" w:rsidRDefault="00980BC8" w:rsidP="00987D6A">
            <w:pPr>
              <w:pStyle w:val="rowtabella0"/>
              <w:rPr>
                <w:color w:val="002060"/>
                <w:highlight w:val="yellow"/>
              </w:rPr>
            </w:pPr>
            <w:r w:rsidRPr="00980BC8">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9623" w14:textId="77777777" w:rsidR="00980BC8" w:rsidRPr="00980BC8" w:rsidRDefault="00980BC8" w:rsidP="00987D6A">
            <w:pPr>
              <w:pStyle w:val="rowtabella0"/>
              <w:jc w:val="center"/>
              <w:rPr>
                <w:color w:val="002060"/>
                <w:highlight w:val="yellow"/>
              </w:rPr>
            </w:pPr>
            <w:r w:rsidRPr="00980BC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9595" w14:textId="77777777" w:rsidR="00980BC8" w:rsidRPr="00980BC8" w:rsidRDefault="00980BC8" w:rsidP="00987D6A">
            <w:pPr>
              <w:pStyle w:val="rowtabella0"/>
              <w:rPr>
                <w:color w:val="002060"/>
                <w:highlight w:val="yellow"/>
              </w:rPr>
            </w:pPr>
            <w:r w:rsidRPr="00980BC8">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38F1" w14:textId="77777777" w:rsidR="00980BC8" w:rsidRPr="00980BC8" w:rsidRDefault="00980BC8" w:rsidP="00987D6A">
            <w:pPr>
              <w:pStyle w:val="rowtabella0"/>
              <w:rPr>
                <w:color w:val="002060"/>
                <w:highlight w:val="yellow"/>
              </w:rPr>
            </w:pPr>
            <w:r w:rsidRPr="00980BC8">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37C9" w14:textId="35A11215" w:rsidR="00980BC8" w:rsidRPr="00980BC8" w:rsidRDefault="00980BC8" w:rsidP="00987D6A">
            <w:pPr>
              <w:pStyle w:val="rowtabella0"/>
              <w:rPr>
                <w:color w:val="002060"/>
              </w:rPr>
            </w:pPr>
            <w:r w:rsidRPr="00980BC8">
              <w:rPr>
                <w:color w:val="002060"/>
              </w:rPr>
              <w:t>2</w:t>
            </w:r>
            <w:r>
              <w:rPr>
                <w:color w:val="002060"/>
              </w:rPr>
              <w:t>8</w:t>
            </w:r>
            <w:r w:rsidRPr="00980BC8">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09BC" w14:textId="77777777" w:rsidR="00980BC8" w:rsidRPr="00980BC8" w:rsidRDefault="00980BC8" w:rsidP="00987D6A">
            <w:pPr>
              <w:pStyle w:val="rowtabella0"/>
              <w:jc w:val="center"/>
              <w:rPr>
                <w:color w:val="002060"/>
              </w:rPr>
            </w:pPr>
            <w:r w:rsidRPr="00980BC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6AD5" w14:textId="77777777" w:rsidR="00980BC8" w:rsidRPr="00980BC8" w:rsidRDefault="00980BC8" w:rsidP="00987D6A">
            <w:pPr>
              <w:pStyle w:val="rowtabella0"/>
              <w:jc w:val="center"/>
              <w:rPr>
                <w:color w:val="002060"/>
              </w:rPr>
            </w:pPr>
            <w:r w:rsidRPr="00980BC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38AE" w14:textId="77777777" w:rsidR="00980BC8" w:rsidRPr="00980BC8" w:rsidRDefault="00980BC8" w:rsidP="00987D6A">
            <w:pPr>
              <w:rPr>
                <w:color w:val="002060"/>
              </w:rPr>
            </w:pPr>
          </w:p>
        </w:tc>
      </w:tr>
    </w:tbl>
    <w:p w14:paraId="17C8910F" w14:textId="77777777" w:rsidR="00980BC8" w:rsidRPr="00980BC8" w:rsidRDefault="00980BC8" w:rsidP="00980BC8">
      <w:pPr>
        <w:pStyle w:val="breakline"/>
        <w:rPr>
          <w:rFonts w:eastAsiaTheme="minorEastAsia"/>
          <w:color w:val="002060"/>
        </w:rPr>
      </w:pPr>
    </w:p>
    <w:p w14:paraId="0471985C" w14:textId="77777777" w:rsidR="00980BC8" w:rsidRPr="00980BC8" w:rsidRDefault="00980BC8" w:rsidP="00980BC8">
      <w:pPr>
        <w:pStyle w:val="breakline"/>
        <w:rPr>
          <w:color w:val="002060"/>
        </w:rPr>
      </w:pPr>
    </w:p>
    <w:p w14:paraId="6BACB2E6" w14:textId="77777777" w:rsidR="00980BC8" w:rsidRPr="00980BC8" w:rsidRDefault="00980BC8" w:rsidP="00980BC8">
      <w:pPr>
        <w:pStyle w:val="sottotitolocampionato10"/>
        <w:rPr>
          <w:color w:val="002060"/>
        </w:rPr>
      </w:pPr>
      <w:r w:rsidRPr="00980BC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80BC8" w:rsidRPr="00980BC8" w14:paraId="015EC546" w14:textId="77777777" w:rsidTr="00980BC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0270" w14:textId="77777777" w:rsidR="00980BC8" w:rsidRPr="00980BC8" w:rsidRDefault="00980BC8" w:rsidP="00987D6A">
            <w:pPr>
              <w:pStyle w:val="headertabella0"/>
              <w:rPr>
                <w:color w:val="002060"/>
              </w:rPr>
            </w:pPr>
            <w:r w:rsidRPr="00980B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25748" w14:textId="77777777" w:rsidR="00980BC8" w:rsidRPr="00980BC8" w:rsidRDefault="00980BC8" w:rsidP="00987D6A">
            <w:pPr>
              <w:pStyle w:val="headertabella0"/>
              <w:rPr>
                <w:color w:val="002060"/>
              </w:rPr>
            </w:pPr>
            <w:r w:rsidRPr="00980BC8">
              <w:rPr>
                <w:color w:val="002060"/>
              </w:rPr>
              <w:t xml:space="preserve">N° </w:t>
            </w:r>
            <w:proofErr w:type="spellStart"/>
            <w:r w:rsidRPr="00980BC8">
              <w:rPr>
                <w:color w:val="002060"/>
              </w:rPr>
              <w:t>Gior</w:t>
            </w:r>
            <w:proofErr w:type="spellEnd"/>
            <w:r w:rsidRPr="00980B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B41C5" w14:textId="77777777" w:rsidR="00980BC8" w:rsidRPr="00980BC8" w:rsidRDefault="00980BC8" w:rsidP="00987D6A">
            <w:pPr>
              <w:pStyle w:val="headertabella0"/>
              <w:rPr>
                <w:color w:val="002060"/>
              </w:rPr>
            </w:pPr>
            <w:r w:rsidRPr="00980B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E985" w14:textId="77777777" w:rsidR="00980BC8" w:rsidRPr="00980BC8" w:rsidRDefault="00980BC8" w:rsidP="00987D6A">
            <w:pPr>
              <w:pStyle w:val="headertabella0"/>
              <w:rPr>
                <w:color w:val="002060"/>
              </w:rPr>
            </w:pPr>
            <w:r w:rsidRPr="00980B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9940C" w14:textId="77777777" w:rsidR="00980BC8" w:rsidRPr="00980BC8" w:rsidRDefault="00980BC8" w:rsidP="00987D6A">
            <w:pPr>
              <w:pStyle w:val="headertabella0"/>
              <w:rPr>
                <w:color w:val="002060"/>
              </w:rPr>
            </w:pPr>
            <w:r w:rsidRPr="00980BC8">
              <w:rPr>
                <w:color w:val="002060"/>
              </w:rPr>
              <w:t xml:space="preserve">Data </w:t>
            </w:r>
            <w:proofErr w:type="spellStart"/>
            <w:r w:rsidRPr="00980BC8">
              <w:rPr>
                <w:color w:val="002060"/>
              </w:rPr>
              <w:t>Orig</w:t>
            </w:r>
            <w:proofErr w:type="spellEnd"/>
            <w:r w:rsidRPr="00980B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1463C" w14:textId="77777777" w:rsidR="00980BC8" w:rsidRPr="00980BC8" w:rsidRDefault="00980BC8" w:rsidP="00987D6A">
            <w:pPr>
              <w:pStyle w:val="headertabella0"/>
              <w:rPr>
                <w:color w:val="002060"/>
              </w:rPr>
            </w:pPr>
            <w:r w:rsidRPr="00980B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3647" w14:textId="77777777" w:rsidR="00980BC8" w:rsidRPr="00980BC8" w:rsidRDefault="00980BC8" w:rsidP="00987D6A">
            <w:pPr>
              <w:pStyle w:val="headertabella0"/>
              <w:rPr>
                <w:color w:val="002060"/>
              </w:rPr>
            </w:pPr>
            <w:r w:rsidRPr="00980BC8">
              <w:rPr>
                <w:color w:val="002060"/>
              </w:rPr>
              <w:t xml:space="preserve">Ora </w:t>
            </w:r>
            <w:proofErr w:type="spellStart"/>
            <w:r w:rsidRPr="00980BC8">
              <w:rPr>
                <w:color w:val="002060"/>
              </w:rPr>
              <w:t>Orig</w:t>
            </w:r>
            <w:proofErr w:type="spellEnd"/>
            <w:r w:rsidRPr="00980B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0A66" w14:textId="77777777" w:rsidR="00980BC8" w:rsidRPr="00980BC8" w:rsidRDefault="00980BC8" w:rsidP="00987D6A">
            <w:pPr>
              <w:pStyle w:val="headertabella0"/>
              <w:rPr>
                <w:color w:val="002060"/>
              </w:rPr>
            </w:pPr>
            <w:r w:rsidRPr="00980BC8">
              <w:rPr>
                <w:color w:val="002060"/>
              </w:rPr>
              <w:t>Impianto</w:t>
            </w:r>
          </w:p>
        </w:tc>
      </w:tr>
      <w:tr w:rsidR="00980BC8" w:rsidRPr="00980BC8" w14:paraId="6155A7E7" w14:textId="77777777" w:rsidTr="00980B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B638" w14:textId="77777777" w:rsidR="00980BC8" w:rsidRPr="00980BC8" w:rsidRDefault="00980BC8" w:rsidP="00987D6A">
            <w:pPr>
              <w:pStyle w:val="rowtabella0"/>
              <w:rPr>
                <w:color w:val="002060"/>
                <w:highlight w:val="yellow"/>
              </w:rPr>
            </w:pPr>
            <w:r w:rsidRPr="00980BC8">
              <w:rPr>
                <w:color w:val="002060"/>
                <w:highlight w:val="yellow"/>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4721" w14:textId="77777777" w:rsidR="00980BC8" w:rsidRPr="00980BC8" w:rsidRDefault="00980BC8" w:rsidP="00987D6A">
            <w:pPr>
              <w:pStyle w:val="rowtabella0"/>
              <w:jc w:val="center"/>
              <w:rPr>
                <w:color w:val="002060"/>
                <w:highlight w:val="yellow"/>
              </w:rPr>
            </w:pPr>
            <w:r w:rsidRPr="00980BC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69896" w14:textId="77777777" w:rsidR="00980BC8" w:rsidRPr="00980BC8" w:rsidRDefault="00980BC8" w:rsidP="00987D6A">
            <w:pPr>
              <w:pStyle w:val="rowtabella0"/>
              <w:rPr>
                <w:color w:val="002060"/>
                <w:highlight w:val="yellow"/>
              </w:rPr>
            </w:pPr>
            <w:r w:rsidRPr="00980BC8">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A1B0" w14:textId="77777777" w:rsidR="00980BC8" w:rsidRPr="00980BC8" w:rsidRDefault="00980BC8" w:rsidP="00987D6A">
            <w:pPr>
              <w:pStyle w:val="rowtabella0"/>
              <w:rPr>
                <w:color w:val="002060"/>
                <w:highlight w:val="yellow"/>
              </w:rPr>
            </w:pPr>
            <w:r w:rsidRPr="00980BC8">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A5B2" w14:textId="440AEC72" w:rsidR="00980BC8" w:rsidRPr="00980BC8" w:rsidRDefault="00980BC8" w:rsidP="00987D6A">
            <w:pPr>
              <w:pStyle w:val="rowtabella0"/>
              <w:rPr>
                <w:color w:val="002060"/>
              </w:rPr>
            </w:pPr>
            <w:r w:rsidRPr="00980BC8">
              <w:rPr>
                <w:color w:val="002060"/>
              </w:rPr>
              <w:t>1</w:t>
            </w:r>
            <w:r>
              <w:rPr>
                <w:color w:val="002060"/>
              </w:rPr>
              <w:t>3</w:t>
            </w:r>
            <w:r w:rsidRPr="00980BC8">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5F73" w14:textId="77777777" w:rsidR="00980BC8" w:rsidRPr="00980BC8" w:rsidRDefault="00980BC8" w:rsidP="00987D6A">
            <w:pPr>
              <w:pStyle w:val="rowtabella0"/>
              <w:jc w:val="center"/>
              <w:rPr>
                <w:color w:val="002060"/>
              </w:rPr>
            </w:pPr>
            <w:r w:rsidRPr="00980BC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AB0D" w14:textId="77777777" w:rsidR="00980BC8" w:rsidRPr="00980BC8" w:rsidRDefault="00980BC8" w:rsidP="00987D6A">
            <w:pPr>
              <w:pStyle w:val="rowtabella0"/>
              <w:jc w:val="center"/>
              <w:rPr>
                <w:color w:val="002060"/>
              </w:rPr>
            </w:pPr>
            <w:r w:rsidRPr="00980BC8">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D754" w14:textId="77777777" w:rsidR="00980BC8" w:rsidRPr="00980BC8" w:rsidRDefault="00980BC8" w:rsidP="00987D6A">
            <w:pPr>
              <w:rPr>
                <w:color w:val="002060"/>
              </w:rPr>
            </w:pPr>
          </w:p>
        </w:tc>
      </w:tr>
    </w:tbl>
    <w:p w14:paraId="37078FF9" w14:textId="77777777" w:rsidR="00980BC8" w:rsidRPr="00980BC8" w:rsidRDefault="00980BC8" w:rsidP="00980BC8">
      <w:pPr>
        <w:pStyle w:val="breakline"/>
        <w:rPr>
          <w:rFonts w:eastAsiaTheme="minorEastAsia"/>
          <w:color w:val="002060"/>
        </w:rPr>
      </w:pPr>
    </w:p>
    <w:p w14:paraId="382B1428" w14:textId="77777777" w:rsidR="00980BC8" w:rsidRPr="00980BC8" w:rsidRDefault="00980BC8" w:rsidP="00980BC8">
      <w:pPr>
        <w:pStyle w:val="breakline"/>
        <w:rPr>
          <w:color w:val="002060"/>
        </w:rPr>
      </w:pPr>
    </w:p>
    <w:p w14:paraId="75AFC238" w14:textId="77777777" w:rsidR="00980BC8" w:rsidRDefault="00980BC8" w:rsidP="00980BC8">
      <w:pPr>
        <w:pStyle w:val="breakline"/>
      </w:pPr>
    </w:p>
    <w:p w14:paraId="2E528EB2" w14:textId="77777777" w:rsidR="00E579C0" w:rsidRPr="00E579C0" w:rsidRDefault="00E579C0" w:rsidP="00E579C0">
      <w:pPr>
        <w:pStyle w:val="titolocampionato0"/>
        <w:shd w:val="clear" w:color="auto" w:fill="CCCCCC"/>
        <w:spacing w:before="80" w:after="40"/>
        <w:rPr>
          <w:color w:val="002060"/>
        </w:rPr>
      </w:pPr>
      <w:r w:rsidRPr="00E579C0">
        <w:rPr>
          <w:color w:val="002060"/>
        </w:rPr>
        <w:t>COPPA MARCHE CALCIO 5 serie D</w:t>
      </w:r>
    </w:p>
    <w:p w14:paraId="3EE78567" w14:textId="77777777" w:rsidR="00E579C0" w:rsidRPr="00D4042F" w:rsidRDefault="00E579C0" w:rsidP="00E579C0">
      <w:pPr>
        <w:pStyle w:val="titoloprinc0"/>
        <w:rPr>
          <w:color w:val="002060"/>
        </w:rPr>
      </w:pPr>
      <w:r w:rsidRPr="00D4042F">
        <w:rPr>
          <w:color w:val="002060"/>
        </w:rPr>
        <w:t xml:space="preserve">FINAL </w:t>
      </w:r>
      <w:r>
        <w:rPr>
          <w:color w:val="002060"/>
        </w:rPr>
        <w:t>FOUR</w:t>
      </w:r>
    </w:p>
    <w:p w14:paraId="52F593AA" w14:textId="77777777" w:rsidR="00E579C0" w:rsidRPr="00AF1C53" w:rsidRDefault="00E579C0" w:rsidP="00E579C0">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E579C0" w:rsidRPr="00AF1C53" w14:paraId="42FDF408" w14:textId="77777777" w:rsidTr="00987D6A">
        <w:trPr>
          <w:trHeight w:val="240"/>
        </w:trPr>
        <w:tc>
          <w:tcPr>
            <w:tcW w:w="596" w:type="dxa"/>
            <w:tcBorders>
              <w:left w:val="nil"/>
              <w:right w:val="nil"/>
            </w:tcBorders>
            <w:shd w:val="clear" w:color="000000" w:fill="EAEAEA"/>
          </w:tcPr>
          <w:p w14:paraId="322EB308" w14:textId="77777777" w:rsidR="00E579C0" w:rsidRPr="00AF1C53" w:rsidRDefault="00E579C0" w:rsidP="00987D6A">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4496FE51" w14:textId="77777777" w:rsidR="00E579C0" w:rsidRPr="00AF1C53"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6FA73D0B" w14:textId="77777777" w:rsidR="00E579C0" w:rsidRPr="00AF1C53"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5</w:t>
            </w:r>
            <w:r w:rsidRPr="00AF1C53">
              <w:rPr>
                <w:rFonts w:ascii="Arial" w:hAnsi="Arial" w:cs="Arial"/>
                <w:b/>
                <w:bCs/>
                <w:color w:val="002060"/>
                <w:sz w:val="22"/>
                <w:szCs w:val="22"/>
              </w:rPr>
              <w:t>/01/20</w:t>
            </w:r>
            <w:r>
              <w:rPr>
                <w:rFonts w:ascii="Arial" w:hAnsi="Arial" w:cs="Arial"/>
                <w:b/>
                <w:bCs/>
                <w:color w:val="002060"/>
                <w:sz w:val="22"/>
                <w:szCs w:val="22"/>
              </w:rPr>
              <w:t>24</w:t>
            </w:r>
          </w:p>
        </w:tc>
        <w:tc>
          <w:tcPr>
            <w:tcW w:w="207" w:type="dxa"/>
            <w:tcBorders>
              <w:left w:val="nil"/>
              <w:right w:val="nil"/>
            </w:tcBorders>
            <w:shd w:val="clear" w:color="000000" w:fill="EAEAEA"/>
            <w:noWrap/>
            <w:vAlign w:val="center"/>
            <w:hideMark/>
          </w:tcPr>
          <w:p w14:paraId="7DDDC41B" w14:textId="77777777" w:rsidR="00E579C0" w:rsidRPr="00AF1C53"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FB93C6A" w14:textId="77777777" w:rsidR="00E579C0"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Finale</w:t>
            </w:r>
          </w:p>
          <w:p w14:paraId="404F8B0B" w14:textId="77777777" w:rsidR="00E579C0" w:rsidRPr="00AF1C53" w:rsidRDefault="00E579C0" w:rsidP="00987D6A">
            <w:pPr>
              <w:jc w:val="center"/>
              <w:rPr>
                <w:rFonts w:ascii="Arial" w:hAnsi="Arial" w:cs="Arial"/>
                <w:b/>
                <w:bCs/>
                <w:color w:val="002060"/>
                <w:sz w:val="22"/>
                <w:szCs w:val="22"/>
              </w:rPr>
            </w:pPr>
            <w:r>
              <w:rPr>
                <w:rFonts w:ascii="Arial" w:hAnsi="Arial" w:cs="Arial"/>
                <w:b/>
                <w:bCs/>
                <w:color w:val="002060"/>
                <w:sz w:val="22"/>
                <w:szCs w:val="22"/>
              </w:rPr>
              <w:t>07/01/2024</w:t>
            </w:r>
          </w:p>
        </w:tc>
        <w:tc>
          <w:tcPr>
            <w:tcW w:w="207" w:type="dxa"/>
            <w:tcBorders>
              <w:top w:val="nil"/>
              <w:left w:val="nil"/>
              <w:right w:val="nil"/>
            </w:tcBorders>
            <w:shd w:val="clear" w:color="000000" w:fill="EAEAEA"/>
            <w:noWrap/>
            <w:vAlign w:val="center"/>
            <w:hideMark/>
          </w:tcPr>
          <w:p w14:paraId="46960B59" w14:textId="77777777" w:rsidR="00E579C0" w:rsidRPr="00AF1C53"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53E33D2" w14:textId="77777777" w:rsidR="00E579C0" w:rsidRPr="00AF1C53" w:rsidRDefault="00E579C0" w:rsidP="00987D6A">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3E56B4A3" w14:textId="77777777" w:rsidR="00E579C0" w:rsidRPr="00AF1C53" w:rsidRDefault="00E579C0" w:rsidP="00987D6A">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1F5CB7A5" w14:textId="77777777" w:rsidR="00E579C0" w:rsidRPr="00AF1C53" w:rsidRDefault="00E579C0" w:rsidP="00987D6A">
            <w:pPr>
              <w:jc w:val="center"/>
              <w:rPr>
                <w:rFonts w:ascii="Arial" w:hAnsi="Arial" w:cs="Arial"/>
                <w:b/>
                <w:bCs/>
                <w:color w:val="002060"/>
              </w:rPr>
            </w:pPr>
          </w:p>
        </w:tc>
      </w:tr>
      <w:tr w:rsidR="00E579C0" w:rsidRPr="00AF1C53" w14:paraId="4E465A61" w14:textId="77777777" w:rsidTr="00987D6A">
        <w:trPr>
          <w:trHeight w:val="240"/>
        </w:trPr>
        <w:tc>
          <w:tcPr>
            <w:tcW w:w="596" w:type="dxa"/>
            <w:tcBorders>
              <w:top w:val="nil"/>
              <w:left w:val="nil"/>
              <w:bottom w:val="single" w:sz="4" w:space="0" w:color="auto"/>
              <w:right w:val="nil"/>
            </w:tcBorders>
          </w:tcPr>
          <w:p w14:paraId="2387AE80" w14:textId="77777777" w:rsidR="00E579C0" w:rsidRPr="00AF1C53" w:rsidRDefault="00E579C0" w:rsidP="00987D6A">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273E24F1" w14:textId="77777777" w:rsidR="00E579C0" w:rsidRPr="00AF1C53" w:rsidRDefault="00E579C0" w:rsidP="00987D6A">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161BED1F" w14:textId="77777777" w:rsidR="00E579C0" w:rsidRPr="00AF1C53" w:rsidRDefault="00E579C0" w:rsidP="00987D6A">
            <w:pPr>
              <w:rPr>
                <w:rFonts w:ascii="Arial" w:hAnsi="Arial" w:cs="Arial"/>
                <w:b/>
                <w:color w:val="002060"/>
              </w:rPr>
            </w:pPr>
          </w:p>
        </w:tc>
        <w:tc>
          <w:tcPr>
            <w:tcW w:w="207" w:type="dxa"/>
            <w:tcBorders>
              <w:top w:val="nil"/>
              <w:left w:val="nil"/>
              <w:right w:val="nil"/>
            </w:tcBorders>
            <w:shd w:val="clear" w:color="auto" w:fill="auto"/>
            <w:noWrap/>
            <w:vAlign w:val="center"/>
            <w:hideMark/>
          </w:tcPr>
          <w:p w14:paraId="4864813F" w14:textId="77777777" w:rsidR="00E579C0" w:rsidRPr="00AF1C53" w:rsidRDefault="00E579C0" w:rsidP="00987D6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2BF3690" w14:textId="77777777" w:rsidR="00E579C0" w:rsidRPr="00AF1C53" w:rsidRDefault="00E579C0" w:rsidP="00987D6A">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C9D02A4" w14:textId="77777777" w:rsidR="00E579C0" w:rsidRPr="00AF1C53" w:rsidRDefault="00E579C0" w:rsidP="00987D6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E7AF643" w14:textId="77777777" w:rsidR="00E579C0" w:rsidRPr="00AF1C53" w:rsidRDefault="00E579C0" w:rsidP="00987D6A">
            <w:pPr>
              <w:jc w:val="center"/>
              <w:rPr>
                <w:rFonts w:ascii="Arial" w:hAnsi="Arial" w:cs="Arial"/>
                <w:color w:val="002060"/>
                <w:sz w:val="17"/>
                <w:szCs w:val="17"/>
              </w:rPr>
            </w:pPr>
          </w:p>
        </w:tc>
      </w:tr>
      <w:tr w:rsidR="00E579C0" w:rsidRPr="00AF1C53" w14:paraId="6EC9A41D" w14:textId="77777777" w:rsidTr="00987D6A">
        <w:trPr>
          <w:trHeight w:val="240"/>
        </w:trPr>
        <w:tc>
          <w:tcPr>
            <w:tcW w:w="596" w:type="dxa"/>
            <w:vMerge w:val="restart"/>
            <w:tcBorders>
              <w:top w:val="single" w:sz="4" w:space="0" w:color="auto"/>
              <w:left w:val="nil"/>
              <w:right w:val="nil"/>
            </w:tcBorders>
            <w:shd w:val="clear" w:color="000000" w:fill="FFFF00"/>
          </w:tcPr>
          <w:p w14:paraId="7C0626C2" w14:textId="77777777" w:rsidR="00E579C0" w:rsidRPr="00AF1C53" w:rsidRDefault="00E579C0" w:rsidP="00987D6A">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309D36B" w14:textId="77777777" w:rsidR="00E579C0" w:rsidRPr="00186711" w:rsidRDefault="00E579C0" w:rsidP="00987D6A">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Pr>
                <w:rFonts w:ascii="Arial" w:hAnsi="Arial" w:cs="Arial"/>
                <w:b/>
                <w:bCs/>
                <w:iCs/>
                <w:color w:val="002060"/>
                <w:sz w:val="22"/>
                <w:szCs w:val="22"/>
              </w:rPr>
              <w:t>SAN BIAGIO</w:t>
            </w:r>
          </w:p>
        </w:tc>
        <w:tc>
          <w:tcPr>
            <w:tcW w:w="2372" w:type="dxa"/>
            <w:tcBorders>
              <w:left w:val="nil"/>
              <w:bottom w:val="single" w:sz="4" w:space="0" w:color="auto"/>
              <w:right w:val="nil"/>
            </w:tcBorders>
            <w:shd w:val="clear" w:color="auto" w:fill="auto"/>
            <w:noWrap/>
            <w:vAlign w:val="center"/>
            <w:hideMark/>
          </w:tcPr>
          <w:p w14:paraId="7B007BEC" w14:textId="77777777" w:rsidR="00E579C0" w:rsidRPr="00952B74" w:rsidRDefault="00E579C0" w:rsidP="00987D6A">
            <w:pPr>
              <w:rPr>
                <w:rFonts w:ascii="Arial" w:hAnsi="Arial" w:cs="Arial"/>
                <w:b/>
                <w:bCs/>
                <w:color w:val="002060"/>
                <w:sz w:val="22"/>
                <w:szCs w:val="22"/>
              </w:rPr>
            </w:pPr>
            <w:r w:rsidRPr="00952B74">
              <w:rPr>
                <w:rFonts w:ascii="Arial" w:hAnsi="Arial" w:cs="Arial"/>
                <w:b/>
                <w:bCs/>
                <w:color w:val="002060"/>
                <w:sz w:val="22"/>
                <w:szCs w:val="22"/>
              </w:rPr>
              <w:t>SAN BIAGIO</w:t>
            </w:r>
          </w:p>
        </w:tc>
        <w:tc>
          <w:tcPr>
            <w:tcW w:w="207" w:type="dxa"/>
            <w:tcBorders>
              <w:left w:val="nil"/>
              <w:bottom w:val="single" w:sz="4" w:space="0" w:color="auto"/>
              <w:right w:val="nil"/>
            </w:tcBorders>
            <w:shd w:val="clear" w:color="auto" w:fill="auto"/>
            <w:noWrap/>
            <w:vAlign w:val="center"/>
            <w:hideMark/>
          </w:tcPr>
          <w:p w14:paraId="5C9EF495" w14:textId="77777777" w:rsidR="00E579C0" w:rsidRPr="00AF1C53" w:rsidRDefault="00E579C0" w:rsidP="00987D6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919EF0A" w14:textId="77777777" w:rsidR="00E579C0" w:rsidRPr="00AF1C53" w:rsidRDefault="00E579C0" w:rsidP="00987D6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2F43696" w14:textId="77777777" w:rsidR="00E579C0" w:rsidRPr="00AF1C53" w:rsidRDefault="00E579C0" w:rsidP="00987D6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DDEFE2B" w14:textId="77777777" w:rsidR="00E579C0" w:rsidRPr="00AF1C53" w:rsidRDefault="00E579C0" w:rsidP="00987D6A">
            <w:pPr>
              <w:rPr>
                <w:rFonts w:ascii="Arial" w:hAnsi="Arial" w:cs="Arial"/>
                <w:color w:val="002060"/>
                <w:sz w:val="17"/>
                <w:szCs w:val="17"/>
              </w:rPr>
            </w:pPr>
          </w:p>
        </w:tc>
      </w:tr>
      <w:tr w:rsidR="00E579C0" w:rsidRPr="00AF1C53" w14:paraId="37011373" w14:textId="77777777" w:rsidTr="00987D6A">
        <w:trPr>
          <w:trHeight w:val="240"/>
        </w:trPr>
        <w:tc>
          <w:tcPr>
            <w:tcW w:w="596" w:type="dxa"/>
            <w:vMerge/>
            <w:tcBorders>
              <w:left w:val="nil"/>
              <w:bottom w:val="single" w:sz="4" w:space="0" w:color="auto"/>
              <w:right w:val="single" w:sz="4" w:space="0" w:color="auto"/>
            </w:tcBorders>
            <w:shd w:val="clear" w:color="000000" w:fill="FFFF00"/>
          </w:tcPr>
          <w:p w14:paraId="48A9ED56" w14:textId="77777777" w:rsidR="00E579C0" w:rsidRPr="00AF1C53" w:rsidRDefault="00E579C0" w:rsidP="00987D6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A02DF5F" w14:textId="77777777" w:rsidR="00E579C0" w:rsidRPr="00186711" w:rsidRDefault="00E579C0" w:rsidP="00987D6A">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Pr>
                <w:rFonts w:ascii="Arial" w:hAnsi="Arial" w:cs="Arial"/>
                <w:b/>
                <w:bCs/>
                <w:iCs/>
                <w:color w:val="002060"/>
                <w:sz w:val="22"/>
                <w:szCs w:val="22"/>
              </w:rPr>
              <w:t>URBINO CALCIO A 5</w:t>
            </w:r>
          </w:p>
        </w:tc>
        <w:tc>
          <w:tcPr>
            <w:tcW w:w="2372" w:type="dxa"/>
            <w:tcBorders>
              <w:top w:val="single" w:sz="4" w:space="0" w:color="auto"/>
              <w:left w:val="single" w:sz="4" w:space="0" w:color="auto"/>
              <w:bottom w:val="nil"/>
              <w:right w:val="nil"/>
            </w:tcBorders>
            <w:shd w:val="clear" w:color="auto" w:fill="auto"/>
            <w:noWrap/>
            <w:vAlign w:val="center"/>
            <w:hideMark/>
          </w:tcPr>
          <w:p w14:paraId="1B402544" w14:textId="77777777" w:rsidR="00E579C0" w:rsidRPr="00AF1C53" w:rsidRDefault="00E579C0" w:rsidP="00987D6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6E26ECF" w14:textId="77777777" w:rsidR="00E579C0" w:rsidRPr="00AF1C53" w:rsidRDefault="00E579C0" w:rsidP="00987D6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7C1AB27" w14:textId="77777777" w:rsidR="00E579C0" w:rsidRPr="00AF1C53" w:rsidRDefault="00E579C0" w:rsidP="00987D6A">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1BCFDA9A" w14:textId="77777777" w:rsidR="00E579C0" w:rsidRPr="00AF1C53" w:rsidRDefault="00E579C0" w:rsidP="00987D6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001FAD9" w14:textId="77777777" w:rsidR="00E579C0" w:rsidRPr="00AF1C53" w:rsidRDefault="00E579C0" w:rsidP="00987D6A">
            <w:pPr>
              <w:rPr>
                <w:rFonts w:ascii="Arial" w:hAnsi="Arial" w:cs="Arial"/>
                <w:color w:val="002060"/>
                <w:sz w:val="17"/>
                <w:szCs w:val="17"/>
              </w:rPr>
            </w:pPr>
          </w:p>
        </w:tc>
      </w:tr>
      <w:tr w:rsidR="00E579C0" w:rsidRPr="00AF1C53" w14:paraId="5A3EACC0" w14:textId="77777777" w:rsidTr="00987D6A">
        <w:trPr>
          <w:gridAfter w:val="2"/>
          <w:wAfter w:w="1239" w:type="dxa"/>
          <w:trHeight w:val="240"/>
        </w:trPr>
        <w:tc>
          <w:tcPr>
            <w:tcW w:w="596" w:type="dxa"/>
            <w:vMerge w:val="restart"/>
            <w:tcBorders>
              <w:top w:val="single" w:sz="4" w:space="0" w:color="auto"/>
              <w:left w:val="nil"/>
              <w:right w:val="nil"/>
            </w:tcBorders>
          </w:tcPr>
          <w:p w14:paraId="3F53FA98" w14:textId="77777777" w:rsidR="00E579C0" w:rsidRPr="00AF1C53" w:rsidRDefault="00E579C0" w:rsidP="00987D6A">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13C16E91" w14:textId="77777777" w:rsidR="00E579C0" w:rsidRPr="00186711" w:rsidRDefault="00E579C0" w:rsidP="00987D6A">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Pr>
                <w:rFonts w:ascii="Arial" w:hAnsi="Arial" w:cs="Arial"/>
                <w:b/>
                <w:bCs/>
                <w:iCs/>
                <w:color w:val="002060"/>
                <w:sz w:val="22"/>
                <w:szCs w:val="22"/>
              </w:rPr>
              <w:t>SPORTING GROTTAMMARE</w:t>
            </w:r>
          </w:p>
        </w:tc>
        <w:tc>
          <w:tcPr>
            <w:tcW w:w="2372" w:type="dxa"/>
            <w:tcBorders>
              <w:top w:val="nil"/>
              <w:left w:val="nil"/>
              <w:bottom w:val="single" w:sz="4" w:space="0" w:color="auto"/>
              <w:right w:val="nil"/>
            </w:tcBorders>
            <w:shd w:val="clear" w:color="auto" w:fill="auto"/>
            <w:noWrap/>
            <w:vAlign w:val="center"/>
            <w:hideMark/>
          </w:tcPr>
          <w:p w14:paraId="7EBB5FE1" w14:textId="77777777" w:rsidR="00E579C0" w:rsidRPr="00F76DF0" w:rsidRDefault="00E579C0" w:rsidP="00987D6A">
            <w:pPr>
              <w:rPr>
                <w:rFonts w:ascii="Arial" w:hAnsi="Arial" w:cs="Arial"/>
                <w:b/>
                <w:bCs/>
                <w:color w:val="002060"/>
                <w:sz w:val="22"/>
                <w:szCs w:val="22"/>
              </w:rPr>
            </w:pPr>
            <w:r w:rsidRPr="00F76DF0">
              <w:rPr>
                <w:rFonts w:ascii="Arial" w:hAnsi="Arial" w:cs="Arial"/>
                <w:b/>
                <w:bCs/>
                <w:color w:val="002060"/>
                <w:sz w:val="22"/>
                <w:szCs w:val="22"/>
              </w:rPr>
              <w:t>FUTSAL RECANATI</w:t>
            </w:r>
          </w:p>
        </w:tc>
        <w:tc>
          <w:tcPr>
            <w:tcW w:w="207" w:type="dxa"/>
            <w:tcBorders>
              <w:top w:val="nil"/>
              <w:left w:val="nil"/>
              <w:bottom w:val="single" w:sz="4" w:space="0" w:color="auto"/>
              <w:right w:val="single" w:sz="4" w:space="0" w:color="auto"/>
            </w:tcBorders>
            <w:shd w:val="clear" w:color="auto" w:fill="auto"/>
            <w:noWrap/>
            <w:vAlign w:val="center"/>
            <w:hideMark/>
          </w:tcPr>
          <w:p w14:paraId="755A2535" w14:textId="77777777" w:rsidR="00E579C0" w:rsidRPr="00AF1C53" w:rsidRDefault="00E579C0" w:rsidP="00987D6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E5266CE" w14:textId="77777777" w:rsidR="00E579C0" w:rsidRPr="00AF1C53" w:rsidRDefault="00E579C0" w:rsidP="00987D6A">
            <w:pPr>
              <w:rPr>
                <w:rFonts w:ascii="Arial" w:hAnsi="Arial" w:cs="Arial"/>
                <w:color w:val="002060"/>
                <w:sz w:val="17"/>
                <w:szCs w:val="17"/>
              </w:rPr>
            </w:pPr>
          </w:p>
        </w:tc>
      </w:tr>
      <w:tr w:rsidR="00E579C0" w:rsidRPr="00AF1C53" w14:paraId="373649B3" w14:textId="77777777" w:rsidTr="00987D6A">
        <w:trPr>
          <w:gridAfter w:val="2"/>
          <w:wAfter w:w="1239" w:type="dxa"/>
          <w:trHeight w:val="240"/>
        </w:trPr>
        <w:tc>
          <w:tcPr>
            <w:tcW w:w="596" w:type="dxa"/>
            <w:vMerge/>
            <w:tcBorders>
              <w:left w:val="nil"/>
              <w:bottom w:val="single" w:sz="4" w:space="0" w:color="auto"/>
              <w:right w:val="single" w:sz="4" w:space="0" w:color="000000"/>
            </w:tcBorders>
          </w:tcPr>
          <w:p w14:paraId="31761944" w14:textId="77777777" w:rsidR="00E579C0" w:rsidRPr="00AF1C53" w:rsidRDefault="00E579C0" w:rsidP="00987D6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B4258A" w14:textId="77777777" w:rsidR="00E579C0" w:rsidRPr="00186711" w:rsidRDefault="00E579C0" w:rsidP="00987D6A">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Pr>
                <w:rFonts w:ascii="Arial" w:hAnsi="Arial" w:cs="Arial"/>
                <w:b/>
                <w:bCs/>
                <w:iCs/>
                <w:color w:val="002060"/>
                <w:sz w:val="22"/>
                <w:szCs w:val="22"/>
              </w:rPr>
              <w:t>FUTSAL RECANATI</w:t>
            </w:r>
          </w:p>
        </w:tc>
        <w:tc>
          <w:tcPr>
            <w:tcW w:w="2372" w:type="dxa"/>
            <w:tcBorders>
              <w:top w:val="nil"/>
              <w:left w:val="nil"/>
              <w:bottom w:val="nil"/>
              <w:right w:val="nil"/>
            </w:tcBorders>
            <w:shd w:val="clear" w:color="auto" w:fill="auto"/>
            <w:noWrap/>
            <w:vAlign w:val="center"/>
            <w:hideMark/>
          </w:tcPr>
          <w:p w14:paraId="0C10DED3" w14:textId="77777777" w:rsidR="00E579C0" w:rsidRPr="00AF1C53" w:rsidRDefault="00E579C0" w:rsidP="00987D6A">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7E410743" w14:textId="77777777" w:rsidR="00E579C0" w:rsidRPr="00AF1C53" w:rsidRDefault="00E579C0" w:rsidP="00987D6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FC0818A" w14:textId="77777777" w:rsidR="00E579C0" w:rsidRPr="00AF1C53" w:rsidRDefault="00E579C0" w:rsidP="00987D6A">
            <w:pPr>
              <w:rPr>
                <w:rFonts w:ascii="Arial" w:hAnsi="Arial" w:cs="Arial"/>
                <w:color w:val="002060"/>
                <w:sz w:val="17"/>
                <w:szCs w:val="17"/>
              </w:rPr>
            </w:pPr>
          </w:p>
        </w:tc>
      </w:tr>
    </w:tbl>
    <w:p w14:paraId="38B62534" w14:textId="77777777" w:rsidR="00E579C0" w:rsidRPr="00AF1C53" w:rsidRDefault="00E579C0" w:rsidP="00E579C0">
      <w:pPr>
        <w:pStyle w:val="Corpodeltesto21"/>
        <w:rPr>
          <w:rFonts w:ascii="Arial" w:hAnsi="Arial" w:cs="Arial"/>
          <w:color w:val="002060"/>
          <w:sz w:val="22"/>
          <w:szCs w:val="22"/>
        </w:rPr>
      </w:pPr>
    </w:p>
    <w:p w14:paraId="3EBE192D" w14:textId="77777777" w:rsidR="00E579C0" w:rsidRPr="00AF1C53" w:rsidRDefault="00E579C0" w:rsidP="00E579C0">
      <w:pPr>
        <w:rPr>
          <w:rFonts w:ascii="Arial" w:hAnsi="Arial" w:cs="Arial"/>
          <w:b/>
          <w:color w:val="002060"/>
          <w:sz w:val="22"/>
          <w:szCs w:val="22"/>
        </w:rPr>
      </w:pPr>
      <w:r w:rsidRPr="00AF1C53">
        <w:rPr>
          <w:rFonts w:ascii="Arial" w:hAnsi="Arial" w:cs="Arial"/>
          <w:b/>
          <w:color w:val="002060"/>
          <w:sz w:val="22"/>
          <w:szCs w:val="22"/>
        </w:rPr>
        <w:t>SEMIFINALI</w:t>
      </w:r>
    </w:p>
    <w:p w14:paraId="1DD8B2A9" w14:textId="77777777" w:rsidR="00E579C0" w:rsidRDefault="00E579C0" w:rsidP="00E579C0">
      <w:pPr>
        <w:rPr>
          <w:rFonts w:ascii="Arial" w:hAnsi="Arial" w:cs="Arial"/>
          <w:color w:val="002060"/>
          <w:sz w:val="22"/>
          <w:szCs w:val="22"/>
        </w:rPr>
      </w:pPr>
      <w:r w:rsidRPr="008B5404">
        <w:rPr>
          <w:rFonts w:ascii="Arial" w:hAnsi="Arial" w:cs="Arial"/>
          <w:color w:val="002060"/>
          <w:sz w:val="22"/>
          <w:szCs w:val="22"/>
        </w:rPr>
        <w:t xml:space="preserve">SEMIFINALE GARA N° 1 </w:t>
      </w:r>
    </w:p>
    <w:p w14:paraId="1D4AB2AC" w14:textId="77777777" w:rsidR="00E579C0" w:rsidRPr="00186711" w:rsidRDefault="00E579C0" w:rsidP="00E579C0">
      <w:pPr>
        <w:rPr>
          <w:rFonts w:ascii="Arial" w:hAnsi="Arial" w:cs="Arial"/>
          <w:b/>
          <w:bCs/>
          <w:color w:val="002060"/>
          <w:sz w:val="22"/>
          <w:szCs w:val="22"/>
        </w:rPr>
      </w:pPr>
      <w:r>
        <w:rPr>
          <w:rFonts w:ascii="Arial" w:hAnsi="Arial" w:cs="Arial"/>
          <w:b/>
          <w:bCs/>
          <w:color w:val="002060"/>
          <w:sz w:val="22"/>
          <w:szCs w:val="22"/>
        </w:rPr>
        <w:t>SAN BIAGIO – URBINO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2-0</w:t>
      </w:r>
    </w:p>
    <w:p w14:paraId="55B52994" w14:textId="77777777" w:rsidR="00E579C0" w:rsidRDefault="00E579C0" w:rsidP="00E579C0">
      <w:pPr>
        <w:rPr>
          <w:rFonts w:ascii="Arial" w:hAnsi="Arial" w:cs="Arial"/>
          <w:color w:val="002060"/>
          <w:sz w:val="22"/>
          <w:szCs w:val="22"/>
        </w:rPr>
      </w:pPr>
    </w:p>
    <w:p w14:paraId="2208FC57" w14:textId="77777777" w:rsidR="00E579C0" w:rsidRPr="00AF1C53" w:rsidRDefault="00E579C0" w:rsidP="00E579C0">
      <w:pPr>
        <w:rPr>
          <w:rFonts w:ascii="Arial" w:hAnsi="Arial" w:cs="Arial"/>
          <w:color w:val="002060"/>
          <w:sz w:val="22"/>
          <w:szCs w:val="22"/>
        </w:rPr>
      </w:pPr>
      <w:r w:rsidRPr="008B5404">
        <w:rPr>
          <w:rFonts w:ascii="Arial" w:hAnsi="Arial" w:cs="Arial"/>
          <w:color w:val="002060"/>
          <w:sz w:val="22"/>
          <w:szCs w:val="22"/>
        </w:rPr>
        <w:t>SEMIFINALE GARA N° 2</w:t>
      </w:r>
      <w:r w:rsidRPr="00AF1C53">
        <w:rPr>
          <w:rFonts w:ascii="Arial" w:hAnsi="Arial" w:cs="Arial"/>
          <w:color w:val="002060"/>
          <w:sz w:val="22"/>
          <w:szCs w:val="22"/>
        </w:rPr>
        <w:t xml:space="preserve"> </w:t>
      </w:r>
    </w:p>
    <w:p w14:paraId="4DC56CD2" w14:textId="77777777" w:rsidR="00E579C0" w:rsidRPr="00186711" w:rsidRDefault="00E579C0" w:rsidP="00E579C0">
      <w:pPr>
        <w:rPr>
          <w:rFonts w:ascii="Arial" w:hAnsi="Arial" w:cs="Arial"/>
          <w:b/>
          <w:bCs/>
          <w:color w:val="002060"/>
          <w:sz w:val="22"/>
          <w:szCs w:val="22"/>
        </w:rPr>
      </w:pPr>
      <w:r>
        <w:rPr>
          <w:rFonts w:ascii="Arial" w:hAnsi="Arial" w:cs="Arial"/>
          <w:b/>
          <w:bCs/>
          <w:color w:val="002060"/>
          <w:sz w:val="22"/>
          <w:szCs w:val="22"/>
        </w:rPr>
        <w:t>SPORTING GROTTAMMARE – FUTSAL RECANATI</w:t>
      </w:r>
      <w:r>
        <w:rPr>
          <w:rFonts w:ascii="Arial" w:hAnsi="Arial" w:cs="Arial"/>
          <w:b/>
          <w:bCs/>
          <w:color w:val="002060"/>
          <w:sz w:val="22"/>
          <w:szCs w:val="22"/>
        </w:rPr>
        <w:tab/>
      </w:r>
      <w:r>
        <w:rPr>
          <w:rFonts w:ascii="Arial" w:hAnsi="Arial" w:cs="Arial"/>
          <w:b/>
          <w:bCs/>
          <w:color w:val="002060"/>
          <w:sz w:val="22"/>
          <w:szCs w:val="22"/>
        </w:rPr>
        <w:tab/>
        <w:t>3-7</w:t>
      </w:r>
    </w:p>
    <w:p w14:paraId="29EC9E9D" w14:textId="77777777" w:rsidR="00E579C0" w:rsidRPr="00AF1C53" w:rsidRDefault="00E579C0" w:rsidP="00E579C0">
      <w:pPr>
        <w:pStyle w:val="Corpodeltesto21"/>
        <w:rPr>
          <w:rFonts w:ascii="Arial" w:hAnsi="Arial" w:cs="Arial"/>
          <w:color w:val="002060"/>
          <w:sz w:val="22"/>
          <w:szCs w:val="22"/>
        </w:rPr>
      </w:pPr>
    </w:p>
    <w:p w14:paraId="758DBD35" w14:textId="77777777" w:rsidR="00E579C0" w:rsidRPr="005B250D" w:rsidRDefault="00E579C0" w:rsidP="00E579C0">
      <w:pPr>
        <w:rPr>
          <w:rFonts w:ascii="Arial" w:hAnsi="Arial" w:cs="Arial"/>
          <w:b/>
          <w:color w:val="002060"/>
          <w:sz w:val="22"/>
          <w:szCs w:val="22"/>
        </w:rPr>
      </w:pPr>
      <w:r w:rsidRPr="005B250D">
        <w:rPr>
          <w:rFonts w:ascii="Arial" w:hAnsi="Arial" w:cs="Arial"/>
          <w:b/>
          <w:color w:val="002060"/>
          <w:sz w:val="22"/>
          <w:szCs w:val="22"/>
        </w:rPr>
        <w:t>FINALE</w:t>
      </w:r>
    </w:p>
    <w:p w14:paraId="59A081BB" w14:textId="77777777" w:rsidR="00E579C0" w:rsidRPr="005B250D" w:rsidRDefault="00E579C0" w:rsidP="00E579C0">
      <w:pPr>
        <w:rPr>
          <w:rFonts w:ascii="Arial" w:hAnsi="Arial" w:cs="Arial"/>
          <w:b/>
          <w:i/>
          <w:color w:val="002060"/>
          <w:sz w:val="22"/>
          <w:szCs w:val="22"/>
        </w:rPr>
      </w:pPr>
      <w:r w:rsidRPr="005B250D">
        <w:rPr>
          <w:rFonts w:ascii="Arial" w:hAnsi="Arial" w:cs="Arial"/>
          <w:b/>
          <w:i/>
          <w:color w:val="002060"/>
          <w:sz w:val="22"/>
          <w:szCs w:val="22"/>
        </w:rPr>
        <w:t xml:space="preserve">DOMENICA </w:t>
      </w:r>
      <w:r>
        <w:rPr>
          <w:rFonts w:ascii="Arial" w:hAnsi="Arial" w:cs="Arial"/>
          <w:b/>
          <w:i/>
          <w:color w:val="002060"/>
          <w:sz w:val="22"/>
          <w:szCs w:val="22"/>
        </w:rPr>
        <w:t>7</w:t>
      </w:r>
      <w:r w:rsidRPr="005B250D">
        <w:rPr>
          <w:rFonts w:ascii="Arial" w:hAnsi="Arial" w:cs="Arial"/>
          <w:b/>
          <w:i/>
          <w:color w:val="002060"/>
          <w:sz w:val="22"/>
          <w:szCs w:val="22"/>
        </w:rPr>
        <w:t xml:space="preserve"> GENNAIO 202</w:t>
      </w:r>
      <w:r>
        <w:rPr>
          <w:rFonts w:ascii="Arial" w:hAnsi="Arial" w:cs="Arial"/>
          <w:b/>
          <w:i/>
          <w:color w:val="002060"/>
          <w:sz w:val="22"/>
          <w:szCs w:val="22"/>
        </w:rPr>
        <w:t xml:space="preserve">4 – </w:t>
      </w:r>
      <w:r w:rsidRPr="00D4042F">
        <w:rPr>
          <w:rFonts w:ascii="Arial" w:hAnsi="Arial" w:cs="Arial"/>
          <w:b/>
          <w:i/>
          <w:color w:val="002060"/>
          <w:sz w:val="22"/>
          <w:szCs w:val="22"/>
        </w:rPr>
        <w:t xml:space="preserve">Palasport “Ezio Triccoli” Via </w:t>
      </w:r>
      <w:proofErr w:type="spellStart"/>
      <w:r w:rsidRPr="00D4042F">
        <w:rPr>
          <w:rFonts w:ascii="Arial" w:hAnsi="Arial" w:cs="Arial"/>
          <w:b/>
          <w:i/>
          <w:color w:val="002060"/>
          <w:sz w:val="22"/>
          <w:szCs w:val="22"/>
        </w:rPr>
        <w:t>Tabano</w:t>
      </w:r>
      <w:proofErr w:type="spellEnd"/>
      <w:r w:rsidRPr="00D4042F">
        <w:rPr>
          <w:rFonts w:ascii="Arial" w:hAnsi="Arial" w:cs="Arial"/>
          <w:b/>
          <w:i/>
          <w:color w:val="002060"/>
          <w:sz w:val="22"/>
          <w:szCs w:val="22"/>
        </w:rPr>
        <w:t>, JESI</w:t>
      </w:r>
    </w:p>
    <w:p w14:paraId="7D9DB6ED" w14:textId="77777777" w:rsidR="00E579C0" w:rsidRDefault="00E579C0" w:rsidP="00E579C0">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267F93B1" w14:textId="77777777" w:rsidR="00E579C0" w:rsidRDefault="00E579C0" w:rsidP="00E579C0">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D7551E">
        <w:rPr>
          <w:rFonts w:ascii="Arial" w:hAnsi="Arial" w:cs="Arial"/>
          <w:b/>
          <w:bCs/>
          <w:color w:val="002060"/>
          <w:sz w:val="22"/>
          <w:szCs w:val="22"/>
        </w:rPr>
        <w:t>SAN BIAGIO – FUTSAL RECANATI</w:t>
      </w:r>
    </w:p>
    <w:p w14:paraId="67035243" w14:textId="77777777" w:rsidR="00E579C0" w:rsidRPr="00D7551E" w:rsidRDefault="00E579C0" w:rsidP="00E579C0">
      <w:pPr>
        <w:rPr>
          <w:rFonts w:ascii="Arial" w:hAnsi="Arial" w:cs="Arial"/>
          <w:b/>
          <w:bCs/>
          <w:color w:val="002060"/>
          <w:sz w:val="22"/>
          <w:szCs w:val="22"/>
        </w:rPr>
      </w:pPr>
    </w:p>
    <w:p w14:paraId="30390F78" w14:textId="77777777" w:rsidR="00E579C0" w:rsidRPr="00E579C0" w:rsidRDefault="00E579C0" w:rsidP="00E579C0">
      <w:pPr>
        <w:pStyle w:val="titoloprinc0"/>
        <w:rPr>
          <w:color w:val="002060"/>
        </w:rPr>
      </w:pPr>
      <w:r w:rsidRPr="00E579C0">
        <w:rPr>
          <w:color w:val="002060"/>
        </w:rPr>
        <w:t>RISULTATI</w:t>
      </w:r>
    </w:p>
    <w:p w14:paraId="1813290A" w14:textId="77777777" w:rsidR="00E579C0" w:rsidRPr="00E579C0" w:rsidRDefault="00E579C0" w:rsidP="00E579C0">
      <w:pPr>
        <w:pStyle w:val="breakline"/>
        <w:rPr>
          <w:color w:val="002060"/>
        </w:rPr>
      </w:pPr>
    </w:p>
    <w:p w14:paraId="321A322F" w14:textId="77777777" w:rsidR="00E579C0" w:rsidRPr="00E579C0" w:rsidRDefault="00E579C0" w:rsidP="00E579C0">
      <w:pPr>
        <w:pStyle w:val="sottotitolocampionato10"/>
        <w:rPr>
          <w:color w:val="002060"/>
        </w:rPr>
      </w:pPr>
      <w:r w:rsidRPr="00E579C0">
        <w:rPr>
          <w:color w:val="002060"/>
        </w:rPr>
        <w:t>RISULTATI UFFICIALI GARE DEL 05/01/2024</w:t>
      </w:r>
    </w:p>
    <w:p w14:paraId="32040ED7" w14:textId="77777777" w:rsidR="00E579C0" w:rsidRPr="00E579C0" w:rsidRDefault="00E579C0" w:rsidP="00E579C0">
      <w:pPr>
        <w:pStyle w:val="sottotitolocampionato20"/>
        <w:spacing w:before="0" w:beforeAutospacing="0" w:after="0" w:afterAutospacing="0"/>
        <w:rPr>
          <w:rFonts w:ascii="Arial" w:hAnsi="Arial" w:cs="Arial"/>
          <w:color w:val="002060"/>
          <w:sz w:val="20"/>
          <w:szCs w:val="20"/>
        </w:rPr>
      </w:pPr>
      <w:r w:rsidRPr="00E579C0">
        <w:rPr>
          <w:rFonts w:ascii="Arial" w:hAnsi="Arial" w:cs="Arial"/>
          <w:color w:val="002060"/>
          <w:sz w:val="20"/>
          <w:szCs w:val="20"/>
        </w:rPr>
        <w:t>Si trascrivono qui di seguito i risultati ufficiali delle gare disputate</w:t>
      </w:r>
    </w:p>
    <w:p w14:paraId="60BA18CF" w14:textId="77777777" w:rsidR="00E579C0" w:rsidRPr="00E579C0" w:rsidRDefault="00E579C0" w:rsidP="00E579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79C0" w:rsidRPr="00E579C0" w14:paraId="75EC5D28" w14:textId="77777777" w:rsidTr="00987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79C0" w:rsidRPr="00E579C0" w14:paraId="3B7A05F8" w14:textId="77777777" w:rsidTr="00987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69AB5" w14:textId="77777777" w:rsidR="00E579C0" w:rsidRPr="00E579C0" w:rsidRDefault="00E579C0" w:rsidP="00987D6A">
                  <w:pPr>
                    <w:pStyle w:val="headertabella0"/>
                    <w:rPr>
                      <w:color w:val="002060"/>
                    </w:rPr>
                  </w:pPr>
                  <w:r w:rsidRPr="00E579C0">
                    <w:rPr>
                      <w:color w:val="002060"/>
                    </w:rPr>
                    <w:lastRenderedPageBreak/>
                    <w:t>GIRONE SF - 1 Giornata - A</w:t>
                  </w:r>
                </w:p>
              </w:tc>
            </w:tr>
            <w:tr w:rsidR="00E579C0" w:rsidRPr="00E579C0" w14:paraId="3C2AAFCB" w14:textId="77777777" w:rsidTr="00987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3CA5E" w14:textId="77777777" w:rsidR="00E579C0" w:rsidRPr="00E579C0" w:rsidRDefault="00E579C0" w:rsidP="00987D6A">
                  <w:pPr>
                    <w:pStyle w:val="rowtabella0"/>
                    <w:rPr>
                      <w:color w:val="002060"/>
                    </w:rPr>
                  </w:pPr>
                  <w:r w:rsidRPr="00E579C0">
                    <w:rPr>
                      <w:color w:val="002060"/>
                    </w:rPr>
                    <w:t>SAN BIAGIO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758BB" w14:textId="77777777" w:rsidR="00E579C0" w:rsidRPr="00E579C0" w:rsidRDefault="00E579C0" w:rsidP="00987D6A">
                  <w:pPr>
                    <w:pStyle w:val="rowtabella0"/>
                    <w:rPr>
                      <w:color w:val="002060"/>
                    </w:rPr>
                  </w:pPr>
                  <w:r w:rsidRPr="00E579C0">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3DCF2" w14:textId="77777777" w:rsidR="00E579C0" w:rsidRPr="00E579C0" w:rsidRDefault="00E579C0" w:rsidP="00987D6A">
                  <w:pPr>
                    <w:pStyle w:val="rowtabella0"/>
                    <w:jc w:val="center"/>
                    <w:rPr>
                      <w:color w:val="002060"/>
                    </w:rPr>
                  </w:pPr>
                  <w:r w:rsidRPr="00E579C0">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FEFAD" w14:textId="77777777" w:rsidR="00E579C0" w:rsidRPr="00E579C0" w:rsidRDefault="00E579C0" w:rsidP="00987D6A">
                  <w:pPr>
                    <w:pStyle w:val="rowtabella0"/>
                    <w:jc w:val="center"/>
                    <w:rPr>
                      <w:color w:val="002060"/>
                    </w:rPr>
                  </w:pPr>
                  <w:r w:rsidRPr="00E579C0">
                    <w:rPr>
                      <w:color w:val="002060"/>
                    </w:rPr>
                    <w:t> </w:t>
                  </w:r>
                </w:p>
              </w:tc>
            </w:tr>
            <w:tr w:rsidR="00E579C0" w:rsidRPr="00E579C0" w14:paraId="6D209657" w14:textId="77777777" w:rsidTr="00987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6C075" w14:textId="77777777" w:rsidR="00E579C0" w:rsidRPr="00E579C0" w:rsidRDefault="00E579C0" w:rsidP="00987D6A">
                  <w:pPr>
                    <w:pStyle w:val="rowtabella0"/>
                    <w:rPr>
                      <w:color w:val="002060"/>
                    </w:rPr>
                  </w:pPr>
                  <w:r w:rsidRPr="00E579C0">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22DCF" w14:textId="77777777" w:rsidR="00E579C0" w:rsidRPr="00E579C0" w:rsidRDefault="00E579C0" w:rsidP="00987D6A">
                  <w:pPr>
                    <w:pStyle w:val="rowtabella0"/>
                    <w:rPr>
                      <w:color w:val="002060"/>
                    </w:rPr>
                  </w:pPr>
                  <w:r w:rsidRPr="00E579C0">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427DC" w14:textId="77777777" w:rsidR="00E579C0" w:rsidRPr="00E579C0" w:rsidRDefault="00E579C0" w:rsidP="00987D6A">
                  <w:pPr>
                    <w:pStyle w:val="rowtabella0"/>
                    <w:jc w:val="center"/>
                    <w:rPr>
                      <w:color w:val="002060"/>
                    </w:rPr>
                  </w:pPr>
                  <w:r w:rsidRPr="00E579C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9C53E" w14:textId="77777777" w:rsidR="00E579C0" w:rsidRPr="00E579C0" w:rsidRDefault="00E579C0" w:rsidP="00987D6A">
                  <w:pPr>
                    <w:pStyle w:val="rowtabella0"/>
                    <w:jc w:val="center"/>
                    <w:rPr>
                      <w:color w:val="002060"/>
                    </w:rPr>
                  </w:pPr>
                  <w:r w:rsidRPr="00E579C0">
                    <w:rPr>
                      <w:color w:val="002060"/>
                    </w:rPr>
                    <w:t> </w:t>
                  </w:r>
                </w:p>
              </w:tc>
            </w:tr>
          </w:tbl>
          <w:p w14:paraId="16347800" w14:textId="77777777" w:rsidR="00E579C0" w:rsidRPr="00E579C0" w:rsidRDefault="00E579C0" w:rsidP="00987D6A">
            <w:pPr>
              <w:rPr>
                <w:color w:val="002060"/>
              </w:rPr>
            </w:pPr>
          </w:p>
        </w:tc>
      </w:tr>
    </w:tbl>
    <w:p w14:paraId="07BEBA7A" w14:textId="77777777" w:rsidR="00E579C0" w:rsidRPr="00E579C0" w:rsidRDefault="00E579C0" w:rsidP="00E579C0">
      <w:pPr>
        <w:pStyle w:val="breakline"/>
        <w:rPr>
          <w:rFonts w:eastAsiaTheme="minorEastAsia"/>
          <w:color w:val="002060"/>
        </w:rPr>
      </w:pPr>
    </w:p>
    <w:p w14:paraId="3B048003" w14:textId="77777777" w:rsidR="00E579C0" w:rsidRPr="00E579C0" w:rsidRDefault="00E579C0" w:rsidP="00E579C0">
      <w:pPr>
        <w:pStyle w:val="breakline"/>
        <w:rPr>
          <w:color w:val="002060"/>
        </w:rPr>
      </w:pPr>
    </w:p>
    <w:p w14:paraId="36AFB494" w14:textId="77777777" w:rsidR="00E579C0" w:rsidRPr="00E579C0" w:rsidRDefault="00E579C0" w:rsidP="00E579C0">
      <w:pPr>
        <w:pStyle w:val="titoloprinc0"/>
        <w:rPr>
          <w:color w:val="002060"/>
        </w:rPr>
      </w:pPr>
      <w:r w:rsidRPr="00E579C0">
        <w:rPr>
          <w:color w:val="002060"/>
        </w:rPr>
        <w:t>GIUDICE SPORTIVO</w:t>
      </w:r>
    </w:p>
    <w:p w14:paraId="0DAF622B" w14:textId="77777777" w:rsidR="00E579C0" w:rsidRPr="00E579C0" w:rsidRDefault="00E579C0" w:rsidP="00E579C0">
      <w:pPr>
        <w:pStyle w:val="diffida"/>
        <w:rPr>
          <w:color w:val="002060"/>
        </w:rPr>
      </w:pPr>
      <w:r w:rsidRPr="00E579C0">
        <w:rPr>
          <w:color w:val="002060"/>
        </w:rPr>
        <w:t>Il Sostituto Giudice Sportivo Avv. Federica Sorrentino, con l'assistenza del segretario Angelo Castellana, nella seduta del 05/01/2024, ha adottato le decisioni che di seguito integralmente si riportano:</w:t>
      </w:r>
    </w:p>
    <w:p w14:paraId="1C55BB47" w14:textId="77777777" w:rsidR="00E579C0" w:rsidRPr="00E579C0" w:rsidRDefault="00E579C0" w:rsidP="00E579C0">
      <w:pPr>
        <w:pStyle w:val="titolo10"/>
        <w:rPr>
          <w:color w:val="002060"/>
        </w:rPr>
      </w:pPr>
      <w:r w:rsidRPr="00E579C0">
        <w:rPr>
          <w:color w:val="002060"/>
        </w:rPr>
        <w:t xml:space="preserve">GARE DEL 5/ 1/2024 </w:t>
      </w:r>
    </w:p>
    <w:p w14:paraId="1FFE5A5A" w14:textId="77777777" w:rsidR="00E579C0" w:rsidRPr="00E579C0" w:rsidRDefault="00E579C0" w:rsidP="00E579C0">
      <w:pPr>
        <w:pStyle w:val="titolo7a"/>
        <w:rPr>
          <w:color w:val="002060"/>
        </w:rPr>
      </w:pPr>
      <w:r w:rsidRPr="00E579C0">
        <w:rPr>
          <w:color w:val="002060"/>
        </w:rPr>
        <w:t xml:space="preserve">PROVVEDIMENTI DISCIPLINARI </w:t>
      </w:r>
    </w:p>
    <w:p w14:paraId="7BDCF413" w14:textId="77777777" w:rsidR="00E579C0" w:rsidRPr="00E579C0" w:rsidRDefault="00E579C0" w:rsidP="00E579C0">
      <w:pPr>
        <w:pStyle w:val="titolo7b0"/>
        <w:rPr>
          <w:color w:val="002060"/>
        </w:rPr>
      </w:pPr>
      <w:r w:rsidRPr="00E579C0">
        <w:rPr>
          <w:color w:val="002060"/>
        </w:rPr>
        <w:t xml:space="preserve">In base alle risultanze degli atti ufficiali sono state deliberate le seguenti sanzioni disciplinari. </w:t>
      </w:r>
    </w:p>
    <w:p w14:paraId="668C84BF" w14:textId="77777777" w:rsidR="00E579C0" w:rsidRPr="00E579C0" w:rsidRDefault="00E579C0" w:rsidP="00E579C0">
      <w:pPr>
        <w:pStyle w:val="titolo30"/>
        <w:rPr>
          <w:color w:val="002060"/>
        </w:rPr>
      </w:pPr>
      <w:r w:rsidRPr="00E579C0">
        <w:rPr>
          <w:color w:val="002060"/>
        </w:rPr>
        <w:t xml:space="preserve">CALCIATORI NON ESPULSI </w:t>
      </w:r>
    </w:p>
    <w:p w14:paraId="37CD795D" w14:textId="77777777" w:rsidR="00E579C0" w:rsidRPr="00E579C0" w:rsidRDefault="00E579C0" w:rsidP="00E579C0">
      <w:pPr>
        <w:pStyle w:val="titolo20"/>
        <w:rPr>
          <w:color w:val="002060"/>
        </w:rPr>
      </w:pPr>
      <w:r w:rsidRPr="00E579C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79C0" w:rsidRPr="00E579C0" w14:paraId="61E56BEE" w14:textId="77777777" w:rsidTr="00987D6A">
        <w:tc>
          <w:tcPr>
            <w:tcW w:w="2200" w:type="dxa"/>
            <w:tcMar>
              <w:top w:w="20" w:type="dxa"/>
              <w:left w:w="20" w:type="dxa"/>
              <w:bottom w:w="20" w:type="dxa"/>
              <w:right w:w="20" w:type="dxa"/>
            </w:tcMar>
            <w:vAlign w:val="center"/>
            <w:hideMark/>
          </w:tcPr>
          <w:p w14:paraId="60B5C6CA" w14:textId="77777777" w:rsidR="00E579C0" w:rsidRPr="00E579C0" w:rsidRDefault="00E579C0" w:rsidP="00987D6A">
            <w:pPr>
              <w:pStyle w:val="movimento"/>
              <w:rPr>
                <w:color w:val="002060"/>
              </w:rPr>
            </w:pPr>
            <w:r w:rsidRPr="00E579C0">
              <w:rPr>
                <w:color w:val="002060"/>
              </w:rPr>
              <w:t>MAZZA MANUEL</w:t>
            </w:r>
          </w:p>
        </w:tc>
        <w:tc>
          <w:tcPr>
            <w:tcW w:w="2200" w:type="dxa"/>
            <w:tcMar>
              <w:top w:w="20" w:type="dxa"/>
              <w:left w:w="20" w:type="dxa"/>
              <w:bottom w:w="20" w:type="dxa"/>
              <w:right w:w="20" w:type="dxa"/>
            </w:tcMar>
            <w:vAlign w:val="center"/>
            <w:hideMark/>
          </w:tcPr>
          <w:p w14:paraId="389823B3" w14:textId="77777777" w:rsidR="00E579C0" w:rsidRPr="00E579C0" w:rsidRDefault="00E579C0" w:rsidP="00987D6A">
            <w:pPr>
              <w:pStyle w:val="movimento2"/>
              <w:rPr>
                <w:color w:val="002060"/>
              </w:rPr>
            </w:pPr>
            <w:r w:rsidRPr="00E579C0">
              <w:rPr>
                <w:color w:val="002060"/>
              </w:rPr>
              <w:t xml:space="preserve">(SPORTING GROTTAMMARE) </w:t>
            </w:r>
          </w:p>
        </w:tc>
        <w:tc>
          <w:tcPr>
            <w:tcW w:w="800" w:type="dxa"/>
            <w:tcMar>
              <w:top w:w="20" w:type="dxa"/>
              <w:left w:w="20" w:type="dxa"/>
              <w:bottom w:w="20" w:type="dxa"/>
              <w:right w:w="20" w:type="dxa"/>
            </w:tcMar>
            <w:vAlign w:val="center"/>
            <w:hideMark/>
          </w:tcPr>
          <w:p w14:paraId="3F9E6E95" w14:textId="77777777" w:rsidR="00E579C0" w:rsidRPr="00E579C0" w:rsidRDefault="00E579C0" w:rsidP="00987D6A">
            <w:pPr>
              <w:pStyle w:val="movimento"/>
              <w:rPr>
                <w:color w:val="002060"/>
              </w:rPr>
            </w:pPr>
            <w:r w:rsidRPr="00E579C0">
              <w:rPr>
                <w:color w:val="002060"/>
              </w:rPr>
              <w:t> </w:t>
            </w:r>
          </w:p>
        </w:tc>
        <w:tc>
          <w:tcPr>
            <w:tcW w:w="2200" w:type="dxa"/>
            <w:tcMar>
              <w:top w:w="20" w:type="dxa"/>
              <w:left w:w="20" w:type="dxa"/>
              <w:bottom w:w="20" w:type="dxa"/>
              <w:right w:w="20" w:type="dxa"/>
            </w:tcMar>
            <w:vAlign w:val="center"/>
            <w:hideMark/>
          </w:tcPr>
          <w:p w14:paraId="3C051AD4" w14:textId="77777777" w:rsidR="00E579C0" w:rsidRPr="00E579C0" w:rsidRDefault="00E579C0" w:rsidP="00987D6A">
            <w:pPr>
              <w:pStyle w:val="movimento"/>
              <w:rPr>
                <w:color w:val="002060"/>
              </w:rPr>
            </w:pPr>
            <w:r w:rsidRPr="00E579C0">
              <w:rPr>
                <w:color w:val="002060"/>
              </w:rPr>
              <w:t>MIGLIETTA RICCARDO</w:t>
            </w:r>
          </w:p>
        </w:tc>
        <w:tc>
          <w:tcPr>
            <w:tcW w:w="2200" w:type="dxa"/>
            <w:tcMar>
              <w:top w:w="20" w:type="dxa"/>
              <w:left w:w="20" w:type="dxa"/>
              <w:bottom w:w="20" w:type="dxa"/>
              <w:right w:w="20" w:type="dxa"/>
            </w:tcMar>
            <w:vAlign w:val="center"/>
            <w:hideMark/>
          </w:tcPr>
          <w:p w14:paraId="2AE3028C" w14:textId="77777777" w:rsidR="00E579C0" w:rsidRPr="00E579C0" w:rsidRDefault="00E579C0" w:rsidP="00987D6A">
            <w:pPr>
              <w:pStyle w:val="movimento2"/>
              <w:rPr>
                <w:color w:val="002060"/>
              </w:rPr>
            </w:pPr>
            <w:r w:rsidRPr="00E579C0">
              <w:rPr>
                <w:color w:val="002060"/>
              </w:rPr>
              <w:t xml:space="preserve">(SPORTING GROTTAMMARE) </w:t>
            </w:r>
          </w:p>
        </w:tc>
      </w:tr>
      <w:tr w:rsidR="00E579C0" w:rsidRPr="00E579C0" w14:paraId="7092200E" w14:textId="77777777" w:rsidTr="00987D6A">
        <w:tc>
          <w:tcPr>
            <w:tcW w:w="2200" w:type="dxa"/>
            <w:tcMar>
              <w:top w:w="20" w:type="dxa"/>
              <w:left w:w="20" w:type="dxa"/>
              <w:bottom w:w="20" w:type="dxa"/>
              <w:right w:w="20" w:type="dxa"/>
            </w:tcMar>
            <w:vAlign w:val="center"/>
            <w:hideMark/>
          </w:tcPr>
          <w:p w14:paraId="396A76B5" w14:textId="77777777" w:rsidR="00E579C0" w:rsidRPr="00E579C0" w:rsidRDefault="00E579C0" w:rsidP="00987D6A">
            <w:pPr>
              <w:pStyle w:val="movimento"/>
              <w:rPr>
                <w:color w:val="002060"/>
              </w:rPr>
            </w:pPr>
            <w:r w:rsidRPr="00E579C0">
              <w:rPr>
                <w:color w:val="002060"/>
              </w:rPr>
              <w:t>TARSETTI MATTIA</w:t>
            </w:r>
          </w:p>
        </w:tc>
        <w:tc>
          <w:tcPr>
            <w:tcW w:w="2200" w:type="dxa"/>
            <w:tcMar>
              <w:top w:w="20" w:type="dxa"/>
              <w:left w:w="20" w:type="dxa"/>
              <w:bottom w:w="20" w:type="dxa"/>
              <w:right w:w="20" w:type="dxa"/>
            </w:tcMar>
            <w:vAlign w:val="center"/>
            <w:hideMark/>
          </w:tcPr>
          <w:p w14:paraId="4458D126" w14:textId="77777777" w:rsidR="00E579C0" w:rsidRPr="00E579C0" w:rsidRDefault="00E579C0" w:rsidP="00987D6A">
            <w:pPr>
              <w:pStyle w:val="movimento2"/>
              <w:rPr>
                <w:color w:val="002060"/>
              </w:rPr>
            </w:pPr>
            <w:r w:rsidRPr="00E579C0">
              <w:rPr>
                <w:color w:val="002060"/>
              </w:rPr>
              <w:t xml:space="preserve">(URBINO CALCIO A 5) </w:t>
            </w:r>
          </w:p>
        </w:tc>
        <w:tc>
          <w:tcPr>
            <w:tcW w:w="800" w:type="dxa"/>
            <w:tcMar>
              <w:top w:w="20" w:type="dxa"/>
              <w:left w:w="20" w:type="dxa"/>
              <w:bottom w:w="20" w:type="dxa"/>
              <w:right w:w="20" w:type="dxa"/>
            </w:tcMar>
            <w:vAlign w:val="center"/>
            <w:hideMark/>
          </w:tcPr>
          <w:p w14:paraId="1E5C7F04" w14:textId="77777777" w:rsidR="00E579C0" w:rsidRPr="00E579C0" w:rsidRDefault="00E579C0" w:rsidP="00987D6A">
            <w:pPr>
              <w:pStyle w:val="movimento"/>
              <w:rPr>
                <w:color w:val="002060"/>
              </w:rPr>
            </w:pPr>
            <w:r w:rsidRPr="00E579C0">
              <w:rPr>
                <w:color w:val="002060"/>
              </w:rPr>
              <w:t> </w:t>
            </w:r>
          </w:p>
        </w:tc>
        <w:tc>
          <w:tcPr>
            <w:tcW w:w="2200" w:type="dxa"/>
            <w:tcMar>
              <w:top w:w="20" w:type="dxa"/>
              <w:left w:w="20" w:type="dxa"/>
              <w:bottom w:w="20" w:type="dxa"/>
              <w:right w:w="20" w:type="dxa"/>
            </w:tcMar>
            <w:vAlign w:val="center"/>
            <w:hideMark/>
          </w:tcPr>
          <w:p w14:paraId="5D81789E" w14:textId="77777777" w:rsidR="00E579C0" w:rsidRPr="00E579C0" w:rsidRDefault="00E579C0" w:rsidP="00987D6A">
            <w:pPr>
              <w:pStyle w:val="movimento"/>
              <w:rPr>
                <w:color w:val="002060"/>
              </w:rPr>
            </w:pPr>
            <w:r w:rsidRPr="00E579C0">
              <w:rPr>
                <w:color w:val="002060"/>
              </w:rPr>
              <w:t> </w:t>
            </w:r>
          </w:p>
        </w:tc>
        <w:tc>
          <w:tcPr>
            <w:tcW w:w="2200" w:type="dxa"/>
            <w:tcMar>
              <w:top w:w="20" w:type="dxa"/>
              <w:left w:w="20" w:type="dxa"/>
              <w:bottom w:w="20" w:type="dxa"/>
              <w:right w:w="20" w:type="dxa"/>
            </w:tcMar>
            <w:vAlign w:val="center"/>
            <w:hideMark/>
          </w:tcPr>
          <w:p w14:paraId="4AFD4021" w14:textId="77777777" w:rsidR="00E579C0" w:rsidRPr="00E579C0" w:rsidRDefault="00E579C0" w:rsidP="00987D6A">
            <w:pPr>
              <w:pStyle w:val="movimento2"/>
              <w:rPr>
                <w:color w:val="002060"/>
              </w:rPr>
            </w:pPr>
            <w:r w:rsidRPr="00E579C0">
              <w:rPr>
                <w:color w:val="002060"/>
              </w:rPr>
              <w:t> </w:t>
            </w:r>
          </w:p>
        </w:tc>
      </w:tr>
    </w:tbl>
    <w:p w14:paraId="705D06C6" w14:textId="77777777" w:rsidR="008D4712" w:rsidRPr="00E579C0" w:rsidRDefault="008D4712" w:rsidP="008D4712">
      <w:pPr>
        <w:pStyle w:val="Corpodeltesto21"/>
        <w:rPr>
          <w:rFonts w:ascii="Arial" w:hAnsi="Arial" w:cs="Arial"/>
          <w:color w:val="002060"/>
          <w:sz w:val="22"/>
          <w:szCs w:val="22"/>
        </w:rPr>
      </w:pPr>
    </w:p>
    <w:p w14:paraId="329180F6" w14:textId="77777777" w:rsidR="00D4042F" w:rsidRPr="00E579C0" w:rsidRDefault="00D4042F" w:rsidP="00D4042F">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46D70869" w14:textId="7262446A" w:rsidR="00762948" w:rsidRPr="00E579C0" w:rsidRDefault="00D4042F" w:rsidP="00E579C0">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32C77D04" w14:textId="77777777" w:rsidR="00762948" w:rsidRDefault="00762948" w:rsidP="008D4712">
      <w:pPr>
        <w:pStyle w:val="Corpodeltesto21"/>
        <w:rPr>
          <w:rFonts w:ascii="Arial" w:hAnsi="Arial" w:cs="Arial"/>
          <w:b/>
          <w:bCs/>
          <w:color w:val="002060"/>
          <w:sz w:val="22"/>
        </w:rPr>
      </w:pPr>
    </w:p>
    <w:p w14:paraId="21D2D91F" w14:textId="77777777" w:rsidR="00B301B9" w:rsidRPr="00B301B9" w:rsidRDefault="00B301B9" w:rsidP="00B301B9">
      <w:pPr>
        <w:pStyle w:val="titolocampionato0"/>
        <w:shd w:val="clear" w:color="auto" w:fill="CCCCCC"/>
        <w:spacing w:before="80" w:after="40"/>
        <w:rPr>
          <w:color w:val="002060"/>
        </w:rPr>
      </w:pPr>
      <w:r w:rsidRPr="00B301B9">
        <w:rPr>
          <w:color w:val="002060"/>
        </w:rPr>
        <w:t>COPPA MARCHE UNDER 19 CALCIO 5</w:t>
      </w:r>
    </w:p>
    <w:p w14:paraId="576D5E9A" w14:textId="77777777" w:rsidR="00B301B9" w:rsidRPr="00B301B9" w:rsidRDefault="00B301B9" w:rsidP="00B301B9">
      <w:pPr>
        <w:pStyle w:val="titoloprinc0"/>
        <w:rPr>
          <w:color w:val="002060"/>
        </w:rPr>
      </w:pPr>
      <w:r w:rsidRPr="00B301B9">
        <w:rPr>
          <w:color w:val="002060"/>
        </w:rPr>
        <w:t>FINALE</w:t>
      </w:r>
    </w:p>
    <w:p w14:paraId="19D31E47" w14:textId="77777777" w:rsidR="00B301B9" w:rsidRPr="00B301B9" w:rsidRDefault="00B301B9" w:rsidP="00B301B9">
      <w:pPr>
        <w:rPr>
          <w:rFonts w:ascii="Arial" w:hAnsi="Arial" w:cs="Arial"/>
          <w:color w:val="002060"/>
        </w:rPr>
      </w:pPr>
    </w:p>
    <w:p w14:paraId="533D4596" w14:textId="2524D131" w:rsidR="00B301B9" w:rsidRPr="00B301B9" w:rsidRDefault="00B301B9" w:rsidP="00B301B9">
      <w:pPr>
        <w:pStyle w:val="Corpodeltesto21"/>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AMICI DEL CENTROSOCIO SP.</w:t>
      </w:r>
      <w:r w:rsidRPr="00B301B9">
        <w:rPr>
          <w:rFonts w:ascii="Arial" w:hAnsi="Arial" w:cs="Arial"/>
          <w:b/>
          <w:bCs/>
          <w:color w:val="002060"/>
          <w:sz w:val="22"/>
          <w:szCs w:val="22"/>
        </w:rPr>
        <w:t xml:space="preserve"> si è aggiudicata la Coppa Marche Calcio a Cinque Under 19 S.S. 2023/2024.</w:t>
      </w:r>
    </w:p>
    <w:p w14:paraId="70A36361" w14:textId="77777777" w:rsidR="00B301B9" w:rsidRPr="00B301B9" w:rsidRDefault="00B301B9" w:rsidP="00B301B9">
      <w:pPr>
        <w:pStyle w:val="Corpodeltesto21"/>
        <w:rPr>
          <w:rFonts w:ascii="Arial" w:hAnsi="Arial" w:cs="Arial"/>
          <w:color w:val="002060"/>
          <w:sz w:val="22"/>
          <w:szCs w:val="22"/>
        </w:rPr>
      </w:pPr>
    </w:p>
    <w:p w14:paraId="30E033A8" w14:textId="77777777" w:rsidR="00B301B9" w:rsidRPr="00B301B9" w:rsidRDefault="00B301B9" w:rsidP="00B301B9">
      <w:pPr>
        <w:pStyle w:val="titoloprinc0"/>
        <w:rPr>
          <w:color w:val="002060"/>
        </w:rPr>
      </w:pPr>
      <w:r w:rsidRPr="00B301B9">
        <w:rPr>
          <w:color w:val="002060"/>
        </w:rPr>
        <w:t>RISULTATI</w:t>
      </w:r>
    </w:p>
    <w:p w14:paraId="242A931E" w14:textId="77777777" w:rsidR="00B301B9" w:rsidRPr="00B301B9" w:rsidRDefault="00B301B9" w:rsidP="00B301B9">
      <w:pPr>
        <w:pStyle w:val="breakline"/>
        <w:rPr>
          <w:color w:val="002060"/>
        </w:rPr>
      </w:pPr>
    </w:p>
    <w:p w14:paraId="105AACA2" w14:textId="77777777" w:rsidR="00B301B9" w:rsidRPr="00B301B9" w:rsidRDefault="00B301B9" w:rsidP="00B301B9">
      <w:pPr>
        <w:pStyle w:val="sottotitolocampionato10"/>
        <w:rPr>
          <w:color w:val="002060"/>
        </w:rPr>
      </w:pPr>
      <w:r w:rsidRPr="00B301B9">
        <w:rPr>
          <w:color w:val="002060"/>
        </w:rPr>
        <w:t>RISULTATI UFFICIALI GARE DEL 05/01/2024</w:t>
      </w:r>
    </w:p>
    <w:p w14:paraId="019D8850" w14:textId="77777777" w:rsidR="00B301B9" w:rsidRPr="00B301B9" w:rsidRDefault="00B301B9" w:rsidP="00B301B9">
      <w:pPr>
        <w:pStyle w:val="sottotitolocampionato20"/>
        <w:spacing w:before="0" w:beforeAutospacing="0" w:after="0" w:afterAutospacing="0"/>
        <w:rPr>
          <w:rFonts w:ascii="Arial" w:hAnsi="Arial" w:cs="Arial"/>
          <w:color w:val="002060"/>
          <w:sz w:val="20"/>
          <w:szCs w:val="20"/>
        </w:rPr>
      </w:pPr>
      <w:r w:rsidRPr="00B301B9">
        <w:rPr>
          <w:rFonts w:ascii="Arial" w:hAnsi="Arial" w:cs="Arial"/>
          <w:color w:val="002060"/>
          <w:sz w:val="20"/>
          <w:szCs w:val="20"/>
        </w:rPr>
        <w:t>Si trascrivono qui di seguito i risultati ufficiali delle gare disputate</w:t>
      </w:r>
    </w:p>
    <w:p w14:paraId="13832727" w14:textId="77777777" w:rsidR="00B301B9" w:rsidRPr="00B301B9" w:rsidRDefault="00B301B9" w:rsidP="00B301B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01B9" w:rsidRPr="00B301B9" w14:paraId="3A0D94D2" w14:textId="77777777" w:rsidTr="00987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01B9" w:rsidRPr="00B301B9" w14:paraId="71796767" w14:textId="77777777" w:rsidTr="00987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BE97" w14:textId="77777777" w:rsidR="00B301B9" w:rsidRPr="00B301B9" w:rsidRDefault="00B301B9" w:rsidP="00987D6A">
                  <w:pPr>
                    <w:pStyle w:val="headertabella0"/>
                    <w:rPr>
                      <w:color w:val="002060"/>
                    </w:rPr>
                  </w:pPr>
                  <w:r w:rsidRPr="00B301B9">
                    <w:rPr>
                      <w:color w:val="002060"/>
                    </w:rPr>
                    <w:t>GIRONE FF - 1 Giornata - A</w:t>
                  </w:r>
                </w:p>
              </w:tc>
            </w:tr>
            <w:tr w:rsidR="00B301B9" w:rsidRPr="00B301B9" w14:paraId="2278152D" w14:textId="77777777" w:rsidTr="00987D6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80D9FB" w14:textId="77777777" w:rsidR="00B301B9" w:rsidRPr="00B301B9" w:rsidRDefault="00B301B9" w:rsidP="00987D6A">
                  <w:pPr>
                    <w:pStyle w:val="rowtabella0"/>
                    <w:rPr>
                      <w:color w:val="002060"/>
                    </w:rPr>
                  </w:pPr>
                  <w:r w:rsidRPr="00B301B9">
                    <w:rPr>
                      <w:color w:val="002060"/>
                    </w:rPr>
                    <w:t>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768A5" w14:textId="77777777" w:rsidR="00B301B9" w:rsidRPr="00B301B9" w:rsidRDefault="00B301B9" w:rsidP="00987D6A">
                  <w:pPr>
                    <w:pStyle w:val="rowtabella0"/>
                    <w:rPr>
                      <w:color w:val="002060"/>
                    </w:rPr>
                  </w:pPr>
                  <w:r w:rsidRPr="00B301B9">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66273" w14:textId="77777777" w:rsidR="00B301B9" w:rsidRPr="00B301B9" w:rsidRDefault="00B301B9" w:rsidP="00987D6A">
                  <w:pPr>
                    <w:pStyle w:val="rowtabella0"/>
                    <w:jc w:val="center"/>
                    <w:rPr>
                      <w:color w:val="002060"/>
                    </w:rPr>
                  </w:pPr>
                  <w:r w:rsidRPr="00B301B9">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BADD2" w14:textId="77777777" w:rsidR="00B301B9" w:rsidRPr="00B301B9" w:rsidRDefault="00B301B9" w:rsidP="00987D6A">
                  <w:pPr>
                    <w:pStyle w:val="rowtabella0"/>
                    <w:jc w:val="center"/>
                    <w:rPr>
                      <w:color w:val="002060"/>
                    </w:rPr>
                  </w:pPr>
                  <w:r w:rsidRPr="00B301B9">
                    <w:rPr>
                      <w:color w:val="002060"/>
                    </w:rPr>
                    <w:t> </w:t>
                  </w:r>
                </w:p>
              </w:tc>
            </w:tr>
          </w:tbl>
          <w:p w14:paraId="73D1288D" w14:textId="77777777" w:rsidR="00B301B9" w:rsidRPr="00B301B9" w:rsidRDefault="00B301B9" w:rsidP="00987D6A">
            <w:pPr>
              <w:rPr>
                <w:color w:val="002060"/>
              </w:rPr>
            </w:pPr>
          </w:p>
        </w:tc>
      </w:tr>
    </w:tbl>
    <w:p w14:paraId="1E118974" w14:textId="77777777" w:rsidR="00B301B9" w:rsidRDefault="00B301B9" w:rsidP="00762948">
      <w:pPr>
        <w:pStyle w:val="Corpodeltesto21"/>
        <w:rPr>
          <w:rFonts w:ascii="Arial" w:hAnsi="Arial" w:cs="Arial"/>
          <w:color w:val="002060"/>
          <w:sz w:val="22"/>
          <w:szCs w:val="22"/>
        </w:rPr>
      </w:pPr>
    </w:p>
    <w:p w14:paraId="20D3A972" w14:textId="77777777" w:rsidR="00980BC8" w:rsidRPr="00980BC8" w:rsidRDefault="00980BC8" w:rsidP="00980BC8">
      <w:pPr>
        <w:pStyle w:val="titolocampionato0"/>
        <w:shd w:val="clear" w:color="auto" w:fill="CCCCCC"/>
        <w:spacing w:before="80" w:after="40"/>
        <w:rPr>
          <w:color w:val="002060"/>
        </w:rPr>
      </w:pPr>
      <w:r w:rsidRPr="00980BC8">
        <w:rPr>
          <w:color w:val="002060"/>
        </w:rPr>
        <w:t>COPPA MARCHE C5 GIOV.SIMI FEMM</w:t>
      </w:r>
    </w:p>
    <w:p w14:paraId="73182E56" w14:textId="77777777" w:rsidR="00980BC8" w:rsidRPr="00980BC8" w:rsidRDefault="00980BC8" w:rsidP="00980BC8">
      <w:pPr>
        <w:pStyle w:val="titoloprinc0"/>
        <w:rPr>
          <w:color w:val="002060"/>
        </w:rPr>
      </w:pPr>
      <w:r w:rsidRPr="00980BC8">
        <w:rPr>
          <w:color w:val="002060"/>
        </w:rPr>
        <w:t>VARIAZIONI AL PROGRAMMA GARE</w:t>
      </w:r>
    </w:p>
    <w:p w14:paraId="01B694BA" w14:textId="77777777" w:rsidR="00980BC8" w:rsidRPr="00980BC8" w:rsidRDefault="00980BC8" w:rsidP="00980BC8">
      <w:pPr>
        <w:pStyle w:val="breakline"/>
        <w:rPr>
          <w:color w:val="002060"/>
        </w:rPr>
      </w:pPr>
    </w:p>
    <w:p w14:paraId="5474643C" w14:textId="77777777" w:rsidR="00980BC8" w:rsidRPr="00980BC8" w:rsidRDefault="00980BC8" w:rsidP="00980BC8">
      <w:pPr>
        <w:pStyle w:val="breakline"/>
        <w:rPr>
          <w:color w:val="002060"/>
        </w:rPr>
      </w:pPr>
    </w:p>
    <w:p w14:paraId="36DA40DF" w14:textId="77777777" w:rsidR="00980BC8" w:rsidRPr="00980BC8" w:rsidRDefault="00980BC8" w:rsidP="00980BC8">
      <w:pPr>
        <w:pStyle w:val="sottotitolocampionato10"/>
        <w:rPr>
          <w:color w:val="002060"/>
        </w:rPr>
      </w:pPr>
      <w:r w:rsidRPr="00980B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80BC8" w:rsidRPr="00980BC8" w14:paraId="4F15E662" w14:textId="77777777" w:rsidTr="00980BC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890B" w14:textId="77777777" w:rsidR="00980BC8" w:rsidRPr="00980BC8" w:rsidRDefault="00980BC8" w:rsidP="00987D6A">
            <w:pPr>
              <w:pStyle w:val="headertabella0"/>
              <w:rPr>
                <w:color w:val="002060"/>
              </w:rPr>
            </w:pPr>
            <w:r w:rsidRPr="00980B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169A0" w14:textId="77777777" w:rsidR="00980BC8" w:rsidRPr="00980BC8" w:rsidRDefault="00980BC8" w:rsidP="00987D6A">
            <w:pPr>
              <w:pStyle w:val="headertabella0"/>
              <w:rPr>
                <w:color w:val="002060"/>
              </w:rPr>
            </w:pPr>
            <w:r w:rsidRPr="00980BC8">
              <w:rPr>
                <w:color w:val="002060"/>
              </w:rPr>
              <w:t xml:space="preserve">N° </w:t>
            </w:r>
            <w:proofErr w:type="spellStart"/>
            <w:r w:rsidRPr="00980BC8">
              <w:rPr>
                <w:color w:val="002060"/>
              </w:rPr>
              <w:t>Gior</w:t>
            </w:r>
            <w:proofErr w:type="spellEnd"/>
            <w:r w:rsidRPr="00980B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DF810" w14:textId="77777777" w:rsidR="00980BC8" w:rsidRPr="00980BC8" w:rsidRDefault="00980BC8" w:rsidP="00987D6A">
            <w:pPr>
              <w:pStyle w:val="headertabella0"/>
              <w:rPr>
                <w:color w:val="002060"/>
              </w:rPr>
            </w:pPr>
            <w:r w:rsidRPr="00980B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26EF4" w14:textId="77777777" w:rsidR="00980BC8" w:rsidRPr="00980BC8" w:rsidRDefault="00980BC8" w:rsidP="00987D6A">
            <w:pPr>
              <w:pStyle w:val="headertabella0"/>
              <w:rPr>
                <w:color w:val="002060"/>
              </w:rPr>
            </w:pPr>
            <w:r w:rsidRPr="00980B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76B1F" w14:textId="77777777" w:rsidR="00980BC8" w:rsidRPr="00980BC8" w:rsidRDefault="00980BC8" w:rsidP="00987D6A">
            <w:pPr>
              <w:pStyle w:val="headertabella0"/>
              <w:rPr>
                <w:color w:val="002060"/>
              </w:rPr>
            </w:pPr>
            <w:r w:rsidRPr="00980BC8">
              <w:rPr>
                <w:color w:val="002060"/>
              </w:rPr>
              <w:t xml:space="preserve">Data </w:t>
            </w:r>
            <w:proofErr w:type="spellStart"/>
            <w:r w:rsidRPr="00980BC8">
              <w:rPr>
                <w:color w:val="002060"/>
              </w:rPr>
              <w:t>Orig</w:t>
            </w:r>
            <w:proofErr w:type="spellEnd"/>
            <w:r w:rsidRPr="00980B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4DFD" w14:textId="77777777" w:rsidR="00980BC8" w:rsidRPr="00980BC8" w:rsidRDefault="00980BC8" w:rsidP="00987D6A">
            <w:pPr>
              <w:pStyle w:val="headertabella0"/>
              <w:rPr>
                <w:color w:val="002060"/>
              </w:rPr>
            </w:pPr>
            <w:r w:rsidRPr="00980B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DD8EC" w14:textId="77777777" w:rsidR="00980BC8" w:rsidRPr="00980BC8" w:rsidRDefault="00980BC8" w:rsidP="00987D6A">
            <w:pPr>
              <w:pStyle w:val="headertabella0"/>
              <w:rPr>
                <w:color w:val="002060"/>
              </w:rPr>
            </w:pPr>
            <w:r w:rsidRPr="00980BC8">
              <w:rPr>
                <w:color w:val="002060"/>
              </w:rPr>
              <w:t xml:space="preserve">Ora </w:t>
            </w:r>
            <w:proofErr w:type="spellStart"/>
            <w:r w:rsidRPr="00980BC8">
              <w:rPr>
                <w:color w:val="002060"/>
              </w:rPr>
              <w:t>Orig</w:t>
            </w:r>
            <w:proofErr w:type="spellEnd"/>
            <w:r w:rsidRPr="00980B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7B2E0" w14:textId="77777777" w:rsidR="00980BC8" w:rsidRPr="00980BC8" w:rsidRDefault="00980BC8" w:rsidP="00987D6A">
            <w:pPr>
              <w:pStyle w:val="headertabella0"/>
              <w:rPr>
                <w:color w:val="002060"/>
              </w:rPr>
            </w:pPr>
            <w:r w:rsidRPr="00980BC8">
              <w:rPr>
                <w:color w:val="002060"/>
              </w:rPr>
              <w:t>Impianto</w:t>
            </w:r>
          </w:p>
        </w:tc>
      </w:tr>
      <w:tr w:rsidR="00980BC8" w:rsidRPr="00980BC8" w14:paraId="6E7E2366" w14:textId="77777777" w:rsidTr="00980BC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217C" w14:textId="77777777" w:rsidR="00980BC8" w:rsidRPr="00556528" w:rsidRDefault="00980BC8" w:rsidP="00987D6A">
            <w:pPr>
              <w:pStyle w:val="rowtabella0"/>
              <w:rPr>
                <w:color w:val="002060"/>
                <w:highlight w:val="yellow"/>
              </w:rPr>
            </w:pPr>
            <w:r w:rsidRPr="00556528">
              <w:rPr>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4A64" w14:textId="77777777" w:rsidR="00980BC8" w:rsidRPr="00556528" w:rsidRDefault="00980BC8" w:rsidP="00987D6A">
            <w:pPr>
              <w:pStyle w:val="rowtabella0"/>
              <w:jc w:val="center"/>
              <w:rPr>
                <w:color w:val="002060"/>
                <w:highlight w:val="yellow"/>
              </w:rPr>
            </w:pPr>
            <w:r w:rsidRPr="0055652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CEF3" w14:textId="77777777" w:rsidR="00980BC8" w:rsidRPr="00556528" w:rsidRDefault="00980BC8" w:rsidP="00987D6A">
            <w:pPr>
              <w:pStyle w:val="rowtabella0"/>
              <w:rPr>
                <w:color w:val="002060"/>
                <w:highlight w:val="yellow"/>
              </w:rPr>
            </w:pPr>
            <w:r w:rsidRPr="00556528">
              <w:rPr>
                <w:color w:val="002060"/>
                <w:highlight w:val="yellow"/>
              </w:rPr>
              <w:t>POLISPORTIVA BOCA S.E.M.</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F3FA" w14:textId="77777777" w:rsidR="00980BC8" w:rsidRPr="00556528" w:rsidRDefault="00980BC8" w:rsidP="00987D6A">
            <w:pPr>
              <w:pStyle w:val="rowtabella0"/>
              <w:rPr>
                <w:color w:val="002060"/>
                <w:highlight w:val="yellow"/>
              </w:rPr>
            </w:pPr>
            <w:r w:rsidRPr="00556528">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A465" w14:textId="6AF5AE6E" w:rsidR="00980BC8" w:rsidRPr="00556528" w:rsidRDefault="00556528" w:rsidP="00987D6A">
            <w:pPr>
              <w:rPr>
                <w:rFonts w:ascii="Arial" w:hAnsi="Arial" w:cs="Arial"/>
                <w:color w:val="002060"/>
                <w:sz w:val="12"/>
                <w:szCs w:val="12"/>
              </w:rPr>
            </w:pPr>
            <w:r w:rsidRPr="00556528">
              <w:rPr>
                <w:rFonts w:ascii="Arial" w:hAnsi="Arial" w:cs="Arial"/>
                <w:color w:val="002060"/>
                <w:sz w:val="12"/>
                <w:szCs w:val="12"/>
              </w:rPr>
              <w:t>14/01/2024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AA15" w14:textId="77777777" w:rsidR="00980BC8" w:rsidRPr="00980BC8" w:rsidRDefault="00980BC8" w:rsidP="00987D6A">
            <w:pPr>
              <w:pStyle w:val="rowtabella0"/>
              <w:jc w:val="center"/>
              <w:rPr>
                <w:color w:val="002060"/>
              </w:rPr>
            </w:pPr>
            <w:r w:rsidRPr="0055652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B6FA" w14:textId="77777777" w:rsidR="00980BC8" w:rsidRPr="00980BC8" w:rsidRDefault="00980BC8" w:rsidP="00987D6A">
            <w:pPr>
              <w:pStyle w:val="rowtabella0"/>
              <w:jc w:val="center"/>
              <w:rPr>
                <w:color w:val="002060"/>
              </w:rPr>
            </w:pPr>
            <w:r w:rsidRPr="00980BC8">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7C5F" w14:textId="77777777" w:rsidR="00980BC8" w:rsidRPr="00980BC8" w:rsidRDefault="00980BC8" w:rsidP="00987D6A">
            <w:pPr>
              <w:rPr>
                <w:color w:val="002060"/>
              </w:rPr>
            </w:pPr>
          </w:p>
        </w:tc>
      </w:tr>
    </w:tbl>
    <w:p w14:paraId="572AB897" w14:textId="77777777" w:rsidR="00762948" w:rsidRPr="00B301B9" w:rsidRDefault="00762948" w:rsidP="008D4712">
      <w:pPr>
        <w:pStyle w:val="Corpodeltesto21"/>
        <w:rPr>
          <w:rFonts w:ascii="Arial" w:hAnsi="Arial" w:cs="Arial"/>
          <w:b/>
          <w:bCs/>
          <w:color w:val="002060"/>
          <w:sz w:val="22"/>
        </w:rPr>
      </w:pPr>
    </w:p>
    <w:p w14:paraId="2B394A3F" w14:textId="77777777" w:rsidR="008D4712" w:rsidRDefault="008D4712" w:rsidP="007C3DD0">
      <w:pPr>
        <w:pStyle w:val="breakline"/>
        <w:rPr>
          <w:rFonts w:eastAsiaTheme="minorEastAsia"/>
          <w:color w:val="002060"/>
        </w:rPr>
      </w:pPr>
    </w:p>
    <w:p w14:paraId="0F7852A7" w14:textId="77777777" w:rsidR="00456262" w:rsidRPr="007C3DD0" w:rsidRDefault="00456262" w:rsidP="007C3DD0">
      <w:pPr>
        <w:pStyle w:val="breakline"/>
        <w:rPr>
          <w:rFonts w:eastAsiaTheme="minorEastAsia"/>
          <w:color w:val="002060"/>
        </w:rPr>
      </w:pPr>
    </w:p>
    <w:p w14:paraId="067C9599" w14:textId="77777777" w:rsidR="0060217D" w:rsidRPr="007C3DD0"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756FB5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lastRenderedPageBreak/>
        <w:t xml:space="preserve">Il versamento delle somme relative alle ammende comminate con il presente Comunicato Ufficiale deve essere effettuato entro il </w:t>
      </w:r>
      <w:r w:rsidR="001F528A">
        <w:rPr>
          <w:rFonts w:ascii="Arial" w:hAnsi="Arial" w:cs="Arial"/>
          <w:b/>
          <w:bCs/>
          <w:color w:val="002060"/>
        </w:rPr>
        <w:t>15</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5DFA0FC2"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F528A">
        <w:rPr>
          <w:b/>
          <w:color w:val="002060"/>
          <w:u w:val="single"/>
        </w:rPr>
        <w:t>0</w:t>
      </w:r>
      <w:r w:rsidR="00762948">
        <w:rPr>
          <w:b/>
          <w:color w:val="002060"/>
          <w:u w:val="single"/>
        </w:rPr>
        <w:t>5</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5C6664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w:t>
    </w:r>
    <w:r w:rsidR="00762948">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20E"/>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3</TotalTime>
  <Pages>5</Pages>
  <Words>1223</Words>
  <Characters>7808</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2024-01-05T21:59:00Z</cp:lastPrinted>
  <dcterms:created xsi:type="dcterms:W3CDTF">2024-01-05T21:59:00Z</dcterms:created>
  <dcterms:modified xsi:type="dcterms:W3CDTF">2024-01-05T22:00:00Z</dcterms:modified>
</cp:coreProperties>
</file>