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A578EF" w:rsidRPr="00A578EF" w14:paraId="4717828E" w14:textId="77777777" w:rsidTr="00E0255E">
        <w:tc>
          <w:tcPr>
            <w:tcW w:w="1514" w:type="pct"/>
          </w:tcPr>
          <w:p w14:paraId="697E7460" w14:textId="77777777" w:rsidR="00E0255E" w:rsidRPr="00A578EF" w:rsidRDefault="00B40721" w:rsidP="00E941E3">
            <w:pPr>
              <w:pStyle w:val="Nessunaspaziatura"/>
              <w:rPr>
                <w:color w:val="002060"/>
                <w:sz w:val="16"/>
              </w:rPr>
            </w:pPr>
            <w:r w:rsidRPr="00A578EF">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A578EF" w:rsidRDefault="00E0255E" w:rsidP="00E941E3">
            <w:pPr>
              <w:pStyle w:val="Nessunaspaziatura"/>
              <w:rPr>
                <w:color w:val="002060"/>
                <w:sz w:val="16"/>
              </w:rPr>
            </w:pPr>
          </w:p>
        </w:tc>
        <w:tc>
          <w:tcPr>
            <w:tcW w:w="3486" w:type="pct"/>
          </w:tcPr>
          <w:p w14:paraId="3C1B700E"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Federazione Italiana Giuoco Calcio</w:t>
            </w:r>
          </w:p>
          <w:p w14:paraId="03A6ADA5" w14:textId="77777777" w:rsidR="00E0255E" w:rsidRPr="00A578EF" w:rsidRDefault="00E0255E" w:rsidP="00E941E3">
            <w:pPr>
              <w:pStyle w:val="Nessunaspaziatura"/>
              <w:jc w:val="center"/>
              <w:rPr>
                <w:rFonts w:ascii="Arial" w:hAnsi="Arial"/>
                <w:b/>
                <w:color w:val="002060"/>
                <w:sz w:val="32"/>
              </w:rPr>
            </w:pPr>
            <w:r w:rsidRPr="00A578EF">
              <w:rPr>
                <w:rFonts w:ascii="Arial" w:hAnsi="Arial"/>
                <w:b/>
                <w:color w:val="002060"/>
                <w:sz w:val="32"/>
              </w:rPr>
              <w:t>Lega Nazionale Dilettanti</w:t>
            </w:r>
          </w:p>
          <w:p w14:paraId="2C603D47" w14:textId="77777777" w:rsidR="00E0255E" w:rsidRPr="00A578EF" w:rsidRDefault="00E0255E" w:rsidP="00E941E3">
            <w:pPr>
              <w:pStyle w:val="Nessunaspaziatura"/>
              <w:jc w:val="center"/>
              <w:rPr>
                <w:rFonts w:ascii="Arial" w:hAnsi="Arial"/>
                <w:b/>
                <w:color w:val="002060"/>
                <w:sz w:val="24"/>
              </w:rPr>
            </w:pPr>
          </w:p>
          <w:p w14:paraId="031B9853" w14:textId="77777777" w:rsidR="00E0255E" w:rsidRPr="00A578EF" w:rsidRDefault="00E0255E" w:rsidP="00E941E3">
            <w:pPr>
              <w:pStyle w:val="Nessunaspaziatura"/>
              <w:jc w:val="center"/>
              <w:rPr>
                <w:rFonts w:ascii="Arial" w:hAnsi="Arial"/>
                <w:b/>
                <w:color w:val="002060"/>
                <w:sz w:val="36"/>
              </w:rPr>
            </w:pPr>
            <w:r w:rsidRPr="00A578EF">
              <w:rPr>
                <w:rFonts w:ascii="Arial" w:hAnsi="Arial"/>
                <w:b/>
                <w:color w:val="002060"/>
                <w:sz w:val="36"/>
              </w:rPr>
              <w:t>COMITATO REGIONALE MARCHE</w:t>
            </w:r>
          </w:p>
          <w:p w14:paraId="54AF5F39"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Via Schiavoni, snc - 60131 ANCONA</w:t>
            </w:r>
          </w:p>
          <w:p w14:paraId="66E4FAF4" w14:textId="77777777" w:rsidR="00E0255E" w:rsidRPr="00A578EF" w:rsidRDefault="00E0255E" w:rsidP="00E941E3">
            <w:pPr>
              <w:pStyle w:val="Nessunaspaziatura"/>
              <w:jc w:val="center"/>
              <w:rPr>
                <w:rFonts w:ascii="Arial" w:hAnsi="Arial"/>
                <w:color w:val="002060"/>
              </w:rPr>
            </w:pPr>
            <w:r w:rsidRPr="00A578EF">
              <w:rPr>
                <w:rFonts w:ascii="Arial" w:hAnsi="Arial"/>
                <w:color w:val="002060"/>
              </w:rPr>
              <w:t>CENTRALINO: 071 285601 - FAX: 071 28560403</w:t>
            </w:r>
          </w:p>
          <w:p w14:paraId="797C4D09" w14:textId="77777777" w:rsidR="00E0255E" w:rsidRPr="00A578EF" w:rsidRDefault="00E0255E" w:rsidP="00E941E3">
            <w:pPr>
              <w:pStyle w:val="Nessunaspaziatura"/>
              <w:jc w:val="center"/>
              <w:rPr>
                <w:rFonts w:ascii="Arial" w:hAnsi="Arial"/>
                <w:color w:val="002060"/>
                <w:sz w:val="24"/>
              </w:rPr>
            </w:pPr>
          </w:p>
          <w:p w14:paraId="30A44FC7"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sito internet</w:t>
            </w:r>
            <w:r w:rsidRPr="00A578EF">
              <w:rPr>
                <w:rFonts w:ascii="Arial" w:hAnsi="Arial"/>
                <w:color w:val="002060"/>
                <w:sz w:val="24"/>
              </w:rPr>
              <w:t>: marche.lnd.it</w:t>
            </w:r>
          </w:p>
          <w:p w14:paraId="2A95425C" w14:textId="77777777" w:rsidR="00E0255E" w:rsidRPr="00A578EF" w:rsidRDefault="00E0255E" w:rsidP="00E941E3">
            <w:pPr>
              <w:pStyle w:val="Nessunaspaziatura"/>
              <w:jc w:val="center"/>
              <w:rPr>
                <w:rFonts w:ascii="Arial" w:hAnsi="Arial"/>
                <w:color w:val="002060"/>
                <w:sz w:val="24"/>
              </w:rPr>
            </w:pPr>
            <w:r w:rsidRPr="00A578EF">
              <w:rPr>
                <w:rFonts w:ascii="Arial" w:hAnsi="Arial"/>
                <w:b/>
                <w:color w:val="002060"/>
                <w:sz w:val="24"/>
              </w:rPr>
              <w:t>e-mail</w:t>
            </w:r>
            <w:r w:rsidRPr="00A578EF">
              <w:rPr>
                <w:rFonts w:ascii="Arial" w:hAnsi="Arial"/>
                <w:color w:val="002060"/>
                <w:sz w:val="24"/>
              </w:rPr>
              <w:t xml:space="preserve">: </w:t>
            </w:r>
            <w:r w:rsidR="00E941E3" w:rsidRPr="00A578EF">
              <w:rPr>
                <w:rFonts w:ascii="Arial" w:hAnsi="Arial"/>
                <w:color w:val="002060"/>
                <w:sz w:val="24"/>
              </w:rPr>
              <w:t>c5marche@lnd.it</w:t>
            </w:r>
          </w:p>
          <w:p w14:paraId="21DEB561" w14:textId="38BC9D4B" w:rsidR="00E0255E" w:rsidRPr="00A578EF" w:rsidRDefault="00E0255E" w:rsidP="00E941E3">
            <w:pPr>
              <w:pStyle w:val="Nessunaspaziatura"/>
              <w:jc w:val="center"/>
              <w:rPr>
                <w:rFonts w:ascii="Arial" w:hAnsi="Arial"/>
                <w:color w:val="002060"/>
                <w:sz w:val="24"/>
              </w:rPr>
            </w:pPr>
            <w:proofErr w:type="spellStart"/>
            <w:r w:rsidRPr="00A578EF">
              <w:rPr>
                <w:rFonts w:ascii="Arial" w:hAnsi="Arial"/>
                <w:b/>
                <w:color w:val="002060"/>
                <w:sz w:val="24"/>
              </w:rPr>
              <w:t>pec</w:t>
            </w:r>
            <w:proofErr w:type="spellEnd"/>
            <w:r w:rsidRPr="00A578EF">
              <w:rPr>
                <w:rFonts w:ascii="Arial" w:hAnsi="Arial"/>
                <w:color w:val="002060"/>
                <w:sz w:val="24"/>
              </w:rPr>
              <w:t xml:space="preserve">: </w:t>
            </w:r>
            <w:r w:rsidR="000F7A14" w:rsidRPr="00A578EF">
              <w:rPr>
                <w:rFonts w:ascii="Arial" w:hAnsi="Arial"/>
                <w:color w:val="002060"/>
                <w:sz w:val="24"/>
              </w:rPr>
              <w:t>c5marche@pec.figcmarche.it</w:t>
            </w:r>
          </w:p>
          <w:p w14:paraId="3B1F9EAF" w14:textId="31E81CB7" w:rsidR="000F7A14" w:rsidRPr="00A578EF" w:rsidRDefault="000F7A14" w:rsidP="00E941E3">
            <w:pPr>
              <w:pStyle w:val="Nessunaspaziatura"/>
              <w:jc w:val="center"/>
              <w:rPr>
                <w:rFonts w:ascii="Arial" w:hAnsi="Arial"/>
                <w:color w:val="002060"/>
                <w:sz w:val="28"/>
              </w:rPr>
            </w:pPr>
            <w:proofErr w:type="spellStart"/>
            <w:r w:rsidRPr="00A578EF">
              <w:rPr>
                <w:rFonts w:ascii="Arial" w:hAnsi="Arial"/>
                <w:b/>
                <w:bCs/>
                <w:color w:val="002060"/>
                <w:sz w:val="24"/>
                <w:szCs w:val="24"/>
              </w:rPr>
              <w:t>Telegram</w:t>
            </w:r>
            <w:proofErr w:type="spellEnd"/>
            <w:r w:rsidRPr="00A578EF">
              <w:rPr>
                <w:rFonts w:ascii="Arial" w:hAnsi="Arial"/>
                <w:b/>
                <w:bCs/>
                <w:color w:val="002060"/>
                <w:sz w:val="24"/>
                <w:szCs w:val="24"/>
              </w:rPr>
              <w:t>:</w:t>
            </w:r>
            <w:r w:rsidRPr="00A578EF">
              <w:rPr>
                <w:rFonts w:ascii="Arial" w:hAnsi="Arial"/>
                <w:color w:val="002060"/>
                <w:sz w:val="24"/>
                <w:szCs w:val="24"/>
              </w:rPr>
              <w:t xml:space="preserve"> https://t.me/lndmarchec5</w:t>
            </w:r>
          </w:p>
        </w:tc>
      </w:tr>
      <w:tr w:rsidR="00EB53CB" w:rsidRPr="00A578EF" w14:paraId="4A4F809D" w14:textId="77777777">
        <w:tc>
          <w:tcPr>
            <w:tcW w:w="5000" w:type="pct"/>
            <w:gridSpan w:val="2"/>
          </w:tcPr>
          <w:p w14:paraId="6BF85966" w14:textId="77777777" w:rsidR="00E0255E" w:rsidRPr="00A578EF" w:rsidRDefault="00E0255E" w:rsidP="003815EE">
            <w:pPr>
              <w:pStyle w:val="IntestazioneComunicato"/>
              <w:rPr>
                <w:rFonts w:ascii="Arial" w:hAnsi="Arial" w:cs="Arial"/>
                <w:color w:val="002060"/>
                <w:sz w:val="32"/>
                <w:szCs w:val="32"/>
              </w:rPr>
            </w:pPr>
          </w:p>
          <w:p w14:paraId="318A99C3" w14:textId="3EAAF7B2" w:rsidR="00AA13B6" w:rsidRPr="00A578EF" w:rsidRDefault="00AA13B6" w:rsidP="003815EE">
            <w:pPr>
              <w:pStyle w:val="IntestazioneComunicato"/>
              <w:rPr>
                <w:rFonts w:ascii="Arial" w:hAnsi="Arial" w:cs="Arial"/>
                <w:color w:val="002060"/>
                <w:sz w:val="32"/>
                <w:szCs w:val="32"/>
              </w:rPr>
            </w:pPr>
            <w:r w:rsidRPr="00A578EF">
              <w:rPr>
                <w:rFonts w:ascii="Arial" w:hAnsi="Arial" w:cs="Arial"/>
                <w:color w:val="002060"/>
                <w:sz w:val="32"/>
                <w:szCs w:val="32"/>
              </w:rPr>
              <w:t xml:space="preserve">Stagione Sportiva </w:t>
            </w:r>
            <w:r w:rsidR="00F109D7" w:rsidRPr="00A578EF">
              <w:rPr>
                <w:rFonts w:ascii="Arial" w:hAnsi="Arial" w:cs="Arial"/>
                <w:color w:val="002060"/>
                <w:sz w:val="32"/>
                <w:szCs w:val="32"/>
              </w:rPr>
              <w:t>20</w:t>
            </w:r>
            <w:r w:rsidR="000A518B" w:rsidRPr="00A578EF">
              <w:rPr>
                <w:rFonts w:ascii="Arial" w:hAnsi="Arial" w:cs="Arial"/>
                <w:color w:val="002060"/>
                <w:sz w:val="32"/>
                <w:szCs w:val="32"/>
              </w:rPr>
              <w:t>2</w:t>
            </w:r>
            <w:r w:rsidR="00433B70" w:rsidRPr="00A578EF">
              <w:rPr>
                <w:rFonts w:ascii="Arial" w:hAnsi="Arial" w:cs="Arial"/>
                <w:color w:val="002060"/>
                <w:sz w:val="32"/>
                <w:szCs w:val="32"/>
              </w:rPr>
              <w:t>3</w:t>
            </w:r>
            <w:r w:rsidR="00F109D7" w:rsidRPr="00A578EF">
              <w:rPr>
                <w:rFonts w:ascii="Arial" w:hAnsi="Arial" w:cs="Arial"/>
                <w:color w:val="002060"/>
                <w:sz w:val="32"/>
                <w:szCs w:val="32"/>
              </w:rPr>
              <w:t>/202</w:t>
            </w:r>
            <w:r w:rsidR="00433B70" w:rsidRPr="00A578EF">
              <w:rPr>
                <w:rFonts w:ascii="Arial" w:hAnsi="Arial" w:cs="Arial"/>
                <w:color w:val="002060"/>
                <w:sz w:val="32"/>
                <w:szCs w:val="32"/>
              </w:rPr>
              <w:t>4</w:t>
            </w:r>
          </w:p>
          <w:p w14:paraId="2D39A37C" w14:textId="77777777" w:rsidR="00AA13B6" w:rsidRPr="00A578EF" w:rsidRDefault="00AA13B6" w:rsidP="003815EE">
            <w:pPr>
              <w:pStyle w:val="Nessunaspaziatura"/>
              <w:jc w:val="center"/>
              <w:rPr>
                <w:color w:val="002060"/>
              </w:rPr>
            </w:pPr>
          </w:p>
          <w:p w14:paraId="17419721" w14:textId="128811FE" w:rsidR="00AA13B6" w:rsidRPr="00A578EF" w:rsidRDefault="00AA13B6" w:rsidP="00B01F1E">
            <w:pPr>
              <w:pStyle w:val="Nessunaspaziatura"/>
              <w:jc w:val="center"/>
              <w:rPr>
                <w:rFonts w:ascii="Arial" w:hAnsi="Arial" w:cs="Arial"/>
                <w:noProof/>
                <w:color w:val="002060"/>
                <w:sz w:val="40"/>
                <w:szCs w:val="40"/>
                <w:lang w:eastAsia="it-IT"/>
              </w:rPr>
            </w:pPr>
            <w:r w:rsidRPr="00A578EF">
              <w:rPr>
                <w:rFonts w:ascii="Arial" w:hAnsi="Arial" w:cs="Arial"/>
                <w:color w:val="002060"/>
                <w:sz w:val="40"/>
                <w:szCs w:val="40"/>
              </w:rPr>
              <w:t xml:space="preserve">Comunicato Ufficiale N° </w:t>
            </w:r>
            <w:r w:rsidR="000B7547">
              <w:rPr>
                <w:rFonts w:ascii="Arial" w:hAnsi="Arial" w:cs="Arial"/>
                <w:color w:val="002060"/>
                <w:sz w:val="40"/>
                <w:szCs w:val="40"/>
              </w:rPr>
              <w:t>6</w:t>
            </w:r>
            <w:r w:rsidR="00F92249">
              <w:rPr>
                <w:rFonts w:ascii="Arial" w:hAnsi="Arial" w:cs="Arial"/>
                <w:color w:val="002060"/>
                <w:sz w:val="40"/>
                <w:szCs w:val="40"/>
              </w:rPr>
              <w:t>4</w:t>
            </w:r>
            <w:r w:rsidR="000B664E" w:rsidRPr="00A578EF">
              <w:rPr>
                <w:rFonts w:ascii="Arial" w:hAnsi="Arial" w:cs="Arial"/>
                <w:color w:val="002060"/>
                <w:sz w:val="40"/>
                <w:szCs w:val="40"/>
              </w:rPr>
              <w:t xml:space="preserve"> </w:t>
            </w:r>
            <w:r w:rsidRPr="00A578EF">
              <w:rPr>
                <w:rFonts w:ascii="Arial" w:hAnsi="Arial" w:cs="Arial"/>
                <w:color w:val="002060"/>
                <w:sz w:val="40"/>
                <w:szCs w:val="40"/>
              </w:rPr>
              <w:t>del</w:t>
            </w:r>
            <w:r w:rsidR="009E11C3" w:rsidRPr="00A578EF">
              <w:rPr>
                <w:rFonts w:ascii="Arial" w:hAnsi="Arial" w:cs="Arial"/>
                <w:color w:val="002060"/>
                <w:sz w:val="40"/>
                <w:szCs w:val="40"/>
              </w:rPr>
              <w:t xml:space="preserve"> </w:t>
            </w:r>
            <w:r w:rsidR="008D36C1">
              <w:rPr>
                <w:rFonts w:ascii="Arial" w:hAnsi="Arial" w:cs="Arial"/>
                <w:color w:val="002060"/>
                <w:sz w:val="40"/>
                <w:szCs w:val="40"/>
              </w:rPr>
              <w:t>0</w:t>
            </w:r>
            <w:r w:rsidR="00F92249">
              <w:rPr>
                <w:rFonts w:ascii="Arial" w:hAnsi="Arial" w:cs="Arial"/>
                <w:color w:val="002060"/>
                <w:sz w:val="40"/>
                <w:szCs w:val="40"/>
              </w:rPr>
              <w:t>6</w:t>
            </w:r>
            <w:r w:rsidR="00CF4C7D" w:rsidRPr="00A578EF">
              <w:rPr>
                <w:rFonts w:ascii="Arial" w:hAnsi="Arial" w:cs="Arial"/>
                <w:color w:val="002060"/>
                <w:sz w:val="40"/>
                <w:szCs w:val="40"/>
              </w:rPr>
              <w:t>/</w:t>
            </w:r>
            <w:r w:rsidR="008D36C1">
              <w:rPr>
                <w:rFonts w:ascii="Arial" w:hAnsi="Arial" w:cs="Arial"/>
                <w:color w:val="002060"/>
                <w:sz w:val="40"/>
                <w:szCs w:val="40"/>
              </w:rPr>
              <w:t>01</w:t>
            </w:r>
            <w:r w:rsidR="00DD0D52" w:rsidRPr="00A578EF">
              <w:rPr>
                <w:rFonts w:ascii="Arial" w:hAnsi="Arial" w:cs="Arial"/>
                <w:color w:val="002060"/>
                <w:sz w:val="40"/>
                <w:szCs w:val="40"/>
              </w:rPr>
              <w:t>/20</w:t>
            </w:r>
            <w:r w:rsidR="00C73E5D" w:rsidRPr="00A578EF">
              <w:rPr>
                <w:rFonts w:ascii="Arial" w:hAnsi="Arial" w:cs="Arial"/>
                <w:color w:val="002060"/>
                <w:sz w:val="40"/>
                <w:szCs w:val="40"/>
              </w:rPr>
              <w:t>2</w:t>
            </w:r>
            <w:r w:rsidR="00A53D29" w:rsidRPr="00A578EF">
              <w:rPr>
                <w:rFonts w:ascii="Arial" w:hAnsi="Arial" w:cs="Arial"/>
                <w:color w:val="002060"/>
                <w:sz w:val="40"/>
                <w:szCs w:val="40"/>
              </w:rPr>
              <w:t>3</w:t>
            </w:r>
          </w:p>
        </w:tc>
      </w:tr>
    </w:tbl>
    <w:p w14:paraId="6705E6A4" w14:textId="65AB6B3C" w:rsidR="00AA13B6" w:rsidRPr="00A578EF" w:rsidRDefault="00AA13B6" w:rsidP="00824900">
      <w:pPr>
        <w:spacing w:after="120"/>
        <w:rPr>
          <w:color w:val="002060"/>
        </w:rPr>
      </w:pPr>
    </w:p>
    <w:p w14:paraId="686E1916" w14:textId="77777777" w:rsidR="001B5DD6" w:rsidRPr="00A578EF" w:rsidRDefault="001B5DD6" w:rsidP="001B5DD6">
      <w:pPr>
        <w:spacing w:after="120"/>
        <w:jc w:val="center"/>
        <w:rPr>
          <w:rFonts w:ascii="Arial" w:hAnsi="Arial" w:cs="Arial"/>
          <w:b/>
          <w:color w:val="002060"/>
          <w:sz w:val="40"/>
        </w:rPr>
      </w:pPr>
      <w:r w:rsidRPr="00A578EF">
        <w:rPr>
          <w:rFonts w:ascii="Arial" w:hAnsi="Arial" w:cs="Arial"/>
          <w:b/>
          <w:color w:val="002060"/>
          <w:sz w:val="40"/>
        </w:rPr>
        <w:t>CALCIO A CINQUE</w:t>
      </w:r>
    </w:p>
    <w:p w14:paraId="62C55654" w14:textId="7246B798" w:rsidR="001B5DD6" w:rsidRPr="00A578EF" w:rsidRDefault="000924CE" w:rsidP="000924CE">
      <w:pPr>
        <w:tabs>
          <w:tab w:val="left" w:pos="2355"/>
        </w:tabs>
        <w:spacing w:after="120"/>
        <w:rPr>
          <w:rFonts w:ascii="Arial" w:hAnsi="Arial" w:cs="Arial"/>
          <w:color w:val="002060"/>
        </w:rPr>
      </w:pPr>
      <w:r w:rsidRPr="00A578EF">
        <w:rPr>
          <w:rFonts w:ascii="Arial" w:hAnsi="Arial" w:cs="Arial"/>
          <w:color w:val="002060"/>
        </w:rPr>
        <w:tab/>
      </w:r>
    </w:p>
    <w:p w14:paraId="478DBF97" w14:textId="77777777" w:rsidR="00937FDE" w:rsidRPr="00AD5E00"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AD5E00">
        <w:rPr>
          <w:color w:val="FFFFFF" w:themeColor="background1"/>
        </w:rPr>
        <w:t>SOMMARIO</w:t>
      </w:r>
      <w:bookmarkEnd w:id="0"/>
    </w:p>
    <w:p w14:paraId="23FBCCFD" w14:textId="77777777" w:rsidR="00937FDE" w:rsidRPr="00A578EF" w:rsidRDefault="00937FDE" w:rsidP="00DE17C7">
      <w:pPr>
        <w:rPr>
          <w:rFonts w:ascii="Calibri" w:hAnsi="Calibri"/>
          <w:color w:val="002060"/>
          <w:sz w:val="22"/>
          <w:szCs w:val="22"/>
        </w:rPr>
      </w:pPr>
    </w:p>
    <w:p w14:paraId="080DB6EA" w14:textId="187769DD" w:rsidR="00AC19D9" w:rsidRPr="00A578EF"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A578EF">
        <w:rPr>
          <w:rFonts w:ascii="Calibri" w:hAnsi="Calibri"/>
          <w:color w:val="002060"/>
          <w:sz w:val="22"/>
          <w:szCs w:val="22"/>
        </w:rPr>
        <w:fldChar w:fldCharType="begin"/>
      </w:r>
      <w:r w:rsidR="00E1702C" w:rsidRPr="00A578EF">
        <w:rPr>
          <w:rFonts w:ascii="Calibri" w:hAnsi="Calibri"/>
          <w:color w:val="002060"/>
          <w:sz w:val="22"/>
          <w:szCs w:val="22"/>
        </w:rPr>
        <w:instrText xml:space="preserve"> TOC \o "1-3" \h \z \t "TITOLO_CAMPIONATO;2;TITOLO_PRINC;3" </w:instrText>
      </w:r>
      <w:r w:rsidRPr="00A578EF">
        <w:rPr>
          <w:rFonts w:ascii="Calibri" w:hAnsi="Calibri"/>
          <w:color w:val="002060"/>
          <w:sz w:val="22"/>
          <w:szCs w:val="22"/>
        </w:rPr>
        <w:fldChar w:fldCharType="separate"/>
      </w:r>
      <w:hyperlink w:anchor="_Toc66891190" w:history="1">
        <w:r w:rsidR="00AC19D9" w:rsidRPr="00A578EF">
          <w:rPr>
            <w:rStyle w:val="Collegamentoipertestuale"/>
            <w:noProof/>
            <w:color w:val="002060"/>
          </w:rPr>
          <w:t>SOMMARIO</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_Toc66891190 \h </w:instrText>
        </w:r>
        <w:r w:rsidR="00AC19D9" w:rsidRPr="00A578EF">
          <w:rPr>
            <w:noProof/>
            <w:webHidden/>
            <w:color w:val="002060"/>
          </w:rPr>
        </w:r>
        <w:r w:rsidR="00AC19D9" w:rsidRPr="00A578EF">
          <w:rPr>
            <w:noProof/>
            <w:webHidden/>
            <w:color w:val="002060"/>
          </w:rPr>
          <w:fldChar w:fldCharType="separate"/>
        </w:r>
        <w:r w:rsidR="0029031B">
          <w:rPr>
            <w:noProof/>
            <w:webHidden/>
            <w:color w:val="002060"/>
          </w:rPr>
          <w:t>1</w:t>
        </w:r>
        <w:r w:rsidR="00AC19D9" w:rsidRPr="00A578EF">
          <w:rPr>
            <w:noProof/>
            <w:webHidden/>
            <w:color w:val="002060"/>
          </w:rPr>
          <w:fldChar w:fldCharType="end"/>
        </w:r>
      </w:hyperlink>
    </w:p>
    <w:p w14:paraId="112EDB38" w14:textId="27C91D36" w:rsidR="00AC19D9" w:rsidRPr="00A578EF" w:rsidRDefault="0029031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A578EF">
          <w:rPr>
            <w:rStyle w:val="Collegamentoipertestuale"/>
            <w:noProof/>
            <w:color w:val="002060"/>
          </w:rPr>
          <w:t>COMUNICAZIONI DELLA F.I.G.C.</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_Toc66891191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4D9CAD43" w14:textId="670A5519" w:rsidR="00AC19D9" w:rsidRPr="00A578EF" w:rsidRDefault="0029031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A578EF">
          <w:rPr>
            <w:rStyle w:val="Collegamentoipertestuale"/>
            <w:noProof/>
            <w:color w:val="002060"/>
          </w:rPr>
          <w:t>COMUNICAZIONI DELLA L.N.D.</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_Toc66891192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EAFCCD8" w14:textId="5BF269E5" w:rsidR="00AC19D9" w:rsidRPr="00A578EF" w:rsidRDefault="0029031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A578EF">
          <w:rPr>
            <w:rStyle w:val="Collegamentoipertestuale"/>
            <w:noProof/>
            <w:color w:val="002060"/>
          </w:rPr>
          <w:t>COMUNICAZIONI DELLA DIVISIONE CALCIO A CINQUE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_Toc66891193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0952245B" w14:textId="7B3B36C6" w:rsidR="00AC19D9" w:rsidRPr="00A578EF" w:rsidRDefault="0029031B"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A578EF">
          <w:rPr>
            <w:rStyle w:val="Collegamentoipertestuale"/>
            <w:noProof/>
            <w:color w:val="002060"/>
          </w:rPr>
          <w:t>COMUNICAZIONI DEL COMITATO REGIONALE MARCHE</w:t>
        </w:r>
        <w:r w:rsidR="00AC19D9" w:rsidRPr="00A578EF">
          <w:rPr>
            <w:noProof/>
            <w:webHidden/>
            <w:color w:val="002060"/>
          </w:rPr>
          <w:tab/>
        </w:r>
        <w:r w:rsidR="00AC19D9" w:rsidRPr="00A578EF">
          <w:rPr>
            <w:noProof/>
            <w:webHidden/>
            <w:color w:val="002060"/>
          </w:rPr>
          <w:fldChar w:fldCharType="begin"/>
        </w:r>
        <w:r w:rsidR="00AC19D9" w:rsidRPr="00A578EF">
          <w:rPr>
            <w:noProof/>
            <w:webHidden/>
            <w:color w:val="002060"/>
          </w:rPr>
          <w:instrText xml:space="preserve"> PAGEREF _Toc66891194 \h </w:instrText>
        </w:r>
        <w:r w:rsidR="00AC19D9" w:rsidRPr="00A578EF">
          <w:rPr>
            <w:noProof/>
            <w:webHidden/>
            <w:color w:val="002060"/>
          </w:rPr>
        </w:r>
        <w:r w:rsidR="00AC19D9" w:rsidRPr="00A578EF">
          <w:rPr>
            <w:noProof/>
            <w:webHidden/>
            <w:color w:val="002060"/>
          </w:rPr>
          <w:fldChar w:fldCharType="separate"/>
        </w:r>
        <w:r>
          <w:rPr>
            <w:noProof/>
            <w:webHidden/>
            <w:color w:val="002060"/>
          </w:rPr>
          <w:t>1</w:t>
        </w:r>
        <w:r w:rsidR="00AC19D9" w:rsidRPr="00A578EF">
          <w:rPr>
            <w:noProof/>
            <w:webHidden/>
            <w:color w:val="002060"/>
          </w:rPr>
          <w:fldChar w:fldCharType="end"/>
        </w:r>
      </w:hyperlink>
    </w:p>
    <w:p w14:paraId="21F2F7A7" w14:textId="2F497F24" w:rsidR="00674877" w:rsidRPr="00A578EF" w:rsidRDefault="00FD0027" w:rsidP="00DE17C7">
      <w:pPr>
        <w:rPr>
          <w:rFonts w:ascii="Calibri" w:hAnsi="Calibri"/>
          <w:color w:val="002060"/>
          <w:sz w:val="22"/>
          <w:szCs w:val="22"/>
        </w:rPr>
      </w:pPr>
      <w:r w:rsidRPr="00A578EF">
        <w:rPr>
          <w:rFonts w:ascii="Calibri" w:hAnsi="Calibri"/>
          <w:color w:val="002060"/>
          <w:sz w:val="22"/>
          <w:szCs w:val="22"/>
        </w:rPr>
        <w:fldChar w:fldCharType="end"/>
      </w:r>
    </w:p>
    <w:p w14:paraId="01137573"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A578EF">
        <w:rPr>
          <w:color w:val="FFFFFF" w:themeColor="background1"/>
        </w:rPr>
        <w:t>COMUNICAZIONI DELLA F.I.G.C.</w:t>
      </w:r>
      <w:bookmarkEnd w:id="1"/>
    </w:p>
    <w:p w14:paraId="69C2BD0F" w14:textId="77777777" w:rsidR="00A95B01" w:rsidRPr="00A578EF" w:rsidRDefault="00A95B01" w:rsidP="00586675">
      <w:pPr>
        <w:pStyle w:val="LndNormale1"/>
        <w:rPr>
          <w:color w:val="002060"/>
        </w:rPr>
      </w:pPr>
    </w:p>
    <w:p w14:paraId="3B6A2114" w14:textId="38ED8AA7" w:rsidR="007C5151" w:rsidRPr="00A578EF"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A578EF">
        <w:rPr>
          <w:color w:val="FFFFFF" w:themeColor="background1"/>
        </w:rPr>
        <w:t>COMUNICAZIONI DELLA L.N.D.</w:t>
      </w:r>
      <w:bookmarkEnd w:id="2"/>
    </w:p>
    <w:p w14:paraId="1EA44835" w14:textId="77777777" w:rsidR="00A617C5" w:rsidRPr="00A578EF" w:rsidRDefault="00A617C5" w:rsidP="005D401C">
      <w:pPr>
        <w:rPr>
          <w:rFonts w:ascii="Arial" w:hAnsi="Arial" w:cs="Arial"/>
          <w:color w:val="002060"/>
          <w:sz w:val="22"/>
          <w:szCs w:val="22"/>
        </w:rPr>
      </w:pPr>
    </w:p>
    <w:p w14:paraId="034F9762" w14:textId="0DEFEE25" w:rsidR="00143909" w:rsidRPr="00A578EF" w:rsidRDefault="00CB0BB9" w:rsidP="00BE0609">
      <w:pPr>
        <w:pStyle w:val="TITOLOCAMPIONATO"/>
        <w:shd w:val="clear" w:color="auto" w:fill="002060"/>
        <w:spacing w:before="0" w:beforeAutospacing="0" w:after="0" w:afterAutospacing="0"/>
        <w:rPr>
          <w:color w:val="002060"/>
        </w:rPr>
      </w:pPr>
      <w:bookmarkStart w:id="3" w:name="_Toc536439831"/>
      <w:bookmarkStart w:id="4" w:name="_Toc66891193"/>
      <w:r w:rsidRPr="00A578EF">
        <w:rPr>
          <w:color w:val="FFFFFF" w:themeColor="background1"/>
        </w:rPr>
        <w:t>COMUNICAZIONI DELLA DIVISIONE CALCIO A CINQUE</w:t>
      </w:r>
      <w:bookmarkEnd w:id="3"/>
      <w:bookmarkEnd w:id="4"/>
    </w:p>
    <w:p w14:paraId="304DEE97" w14:textId="77777777" w:rsidR="00452DF4" w:rsidRPr="00A578EF" w:rsidRDefault="00452DF4" w:rsidP="00DE7EC2">
      <w:pPr>
        <w:rPr>
          <w:rFonts w:ascii="Arial" w:hAnsi="Arial" w:cs="Arial"/>
          <w:color w:val="002060"/>
          <w:sz w:val="22"/>
          <w:szCs w:val="22"/>
        </w:rPr>
      </w:pPr>
    </w:p>
    <w:p w14:paraId="567270C2" w14:textId="77777777" w:rsidR="00C967AF" w:rsidRPr="00A578EF"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A578EF">
        <w:rPr>
          <w:color w:val="FFFFFF" w:themeColor="background1"/>
        </w:rPr>
        <w:t>COMUNICAZIONI DEL COMITATO REGIONALE MARCHE</w:t>
      </w:r>
      <w:bookmarkEnd w:id="5"/>
    </w:p>
    <w:p w14:paraId="7F5CB09E" w14:textId="77777777" w:rsidR="00245B84" w:rsidRPr="00A578EF" w:rsidRDefault="00245B84" w:rsidP="00822CD8">
      <w:pPr>
        <w:pStyle w:val="LndNormale1"/>
        <w:rPr>
          <w:color w:val="002060"/>
        </w:rPr>
      </w:pPr>
    </w:p>
    <w:p w14:paraId="21F09E0D" w14:textId="255D2A1B" w:rsidR="00ED05C4" w:rsidRPr="00A578EF" w:rsidRDefault="00ED05C4" w:rsidP="00ED05C4">
      <w:pPr>
        <w:pStyle w:val="LndNormale1"/>
        <w:rPr>
          <w:color w:val="002060"/>
          <w:sz w:val="26"/>
          <w:szCs w:val="26"/>
        </w:rPr>
      </w:pPr>
      <w:r w:rsidRPr="00A578EF">
        <w:rPr>
          <w:color w:val="002060"/>
          <w:sz w:val="26"/>
          <w:szCs w:val="26"/>
        </w:rPr>
        <w:t xml:space="preserve">Per tutte le comunicazioni con la Segreteria del Calcio a Cinque - richieste di variazione gara comprese - è attiva la casella e-mail </w:t>
      </w:r>
      <w:hyperlink r:id="rId9" w:history="1">
        <w:r w:rsidRPr="00A578EF">
          <w:rPr>
            <w:rStyle w:val="Collegamentoipertestuale"/>
            <w:color w:val="002060"/>
            <w:sz w:val="26"/>
            <w:szCs w:val="26"/>
          </w:rPr>
          <w:t>c5marche@lnd.it</w:t>
        </w:r>
      </w:hyperlink>
      <w:r w:rsidRPr="00A578EF">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22C66A4B" w14:textId="77777777" w:rsidR="00AD638B" w:rsidRDefault="00AD638B" w:rsidP="00E12217">
      <w:pPr>
        <w:rPr>
          <w:rFonts w:ascii="Arial" w:hAnsi="Arial" w:cs="Arial"/>
          <w:b/>
          <w:color w:val="002060"/>
          <w:sz w:val="22"/>
          <w:szCs w:val="22"/>
        </w:rPr>
      </w:pPr>
    </w:p>
    <w:p w14:paraId="1737EAF1" w14:textId="77777777" w:rsidR="0046756B" w:rsidRPr="00A578EF" w:rsidRDefault="0046756B" w:rsidP="0046756B">
      <w:pPr>
        <w:pStyle w:val="LndNormale1"/>
        <w:jc w:val="left"/>
        <w:rPr>
          <w:b/>
          <w:color w:val="002060"/>
          <w:sz w:val="28"/>
          <w:szCs w:val="28"/>
        </w:rPr>
      </w:pPr>
      <w:r w:rsidRPr="00A578EF">
        <w:rPr>
          <w:b/>
          <w:color w:val="002060"/>
          <w:sz w:val="28"/>
          <w:szCs w:val="28"/>
        </w:rPr>
        <w:t>SPOSTAMENTO GARE</w:t>
      </w:r>
    </w:p>
    <w:p w14:paraId="573CE469" w14:textId="77777777" w:rsidR="0046756B" w:rsidRPr="00A578EF" w:rsidRDefault="0046756B" w:rsidP="0046756B">
      <w:pPr>
        <w:pStyle w:val="LndNormale1"/>
        <w:rPr>
          <w:color w:val="002060"/>
          <w:szCs w:val="22"/>
        </w:rPr>
      </w:pPr>
    </w:p>
    <w:p w14:paraId="56136736" w14:textId="77777777" w:rsidR="0046756B" w:rsidRPr="00A578EF" w:rsidRDefault="0046756B" w:rsidP="0046756B">
      <w:pPr>
        <w:pStyle w:val="LndNormale1"/>
        <w:rPr>
          <w:color w:val="002060"/>
          <w:szCs w:val="22"/>
        </w:rPr>
      </w:pPr>
      <w:r w:rsidRPr="00A578EF">
        <w:rPr>
          <w:color w:val="002060"/>
          <w:szCs w:val="22"/>
        </w:rPr>
        <w:t xml:space="preserve">Non saranno rinviate gare a data da destinarsi. </w:t>
      </w:r>
    </w:p>
    <w:p w14:paraId="416B5F01" w14:textId="77777777" w:rsidR="0046756B" w:rsidRPr="00A578EF" w:rsidRDefault="0046756B" w:rsidP="0046756B">
      <w:pPr>
        <w:pStyle w:val="LndNormale1"/>
        <w:rPr>
          <w:color w:val="002060"/>
          <w:szCs w:val="22"/>
        </w:rPr>
      </w:pPr>
      <w:r w:rsidRPr="00A578EF">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Pr="00A578EF" w:rsidRDefault="0046756B" w:rsidP="0046756B">
      <w:pPr>
        <w:pStyle w:val="LndNormale1"/>
        <w:rPr>
          <w:color w:val="002060"/>
          <w:szCs w:val="22"/>
        </w:rPr>
      </w:pPr>
      <w:r w:rsidRPr="00A578EF">
        <w:rPr>
          <w:color w:val="002060"/>
          <w:szCs w:val="22"/>
        </w:rPr>
        <w:t>Le variazion</w:t>
      </w:r>
      <w:r w:rsidR="00220194" w:rsidRPr="00A578EF">
        <w:rPr>
          <w:color w:val="002060"/>
          <w:szCs w:val="22"/>
        </w:rPr>
        <w:t>i</w:t>
      </w:r>
      <w:r w:rsidRPr="00A578EF">
        <w:rPr>
          <w:color w:val="002060"/>
          <w:szCs w:val="22"/>
        </w:rPr>
        <w:t xml:space="preserve"> dovranno pervenire alla Segreteria del Calcio a Cinque esclusivamente tramite mail (</w:t>
      </w:r>
      <w:hyperlink r:id="rId10" w:history="1">
        <w:r w:rsidRPr="00A578EF">
          <w:rPr>
            <w:rStyle w:val="Collegamentoipertestuale"/>
            <w:color w:val="002060"/>
            <w:szCs w:val="22"/>
          </w:rPr>
          <w:t>c5marche@lnd.it</w:t>
        </w:r>
      </w:hyperlink>
      <w:r w:rsidRPr="00A578EF">
        <w:rPr>
          <w:color w:val="002060"/>
          <w:szCs w:val="22"/>
        </w:rPr>
        <w:t xml:space="preserve">) con tutta la documentazione necessaria, compreso l’assenso della squadra avversaria, inderogabilmente  </w:t>
      </w:r>
      <w:r w:rsidRPr="00A578EF">
        <w:rPr>
          <w:b/>
          <w:color w:val="002060"/>
          <w:szCs w:val="22"/>
        </w:rPr>
        <w:t>entro le ore 23:59 del martedì antecedente la gara o entro le 72 ore in caso di turno infrasettimanale</w:t>
      </w:r>
      <w:r w:rsidRPr="00A578EF">
        <w:rPr>
          <w:color w:val="002060"/>
          <w:szCs w:val="22"/>
        </w:rPr>
        <w:t>.</w:t>
      </w:r>
    </w:p>
    <w:p w14:paraId="73596EBC" w14:textId="3E41E1D3" w:rsidR="008516B0" w:rsidRPr="00A578EF" w:rsidRDefault="0046756B" w:rsidP="000064EE">
      <w:pPr>
        <w:pStyle w:val="LndNormale1"/>
        <w:rPr>
          <w:color w:val="002060"/>
          <w:szCs w:val="22"/>
        </w:rPr>
      </w:pPr>
      <w:r w:rsidRPr="00A578EF">
        <w:rPr>
          <w:color w:val="002060"/>
          <w:szCs w:val="22"/>
        </w:rPr>
        <w:t>Per il cambio del campo di giuoco e la variazione di inizio gara che non supera i 30 minuti non è necessaria la dichiarazione di consenso della squadra avversaria.</w:t>
      </w:r>
    </w:p>
    <w:p w14:paraId="43336A3E" w14:textId="77777777" w:rsidR="006776B7" w:rsidRDefault="006776B7" w:rsidP="005D401C">
      <w:pPr>
        <w:rPr>
          <w:rFonts w:ascii="Arial" w:hAnsi="Arial" w:cs="Arial"/>
          <w:color w:val="002060"/>
          <w:sz w:val="22"/>
          <w:szCs w:val="22"/>
        </w:rPr>
      </w:pPr>
    </w:p>
    <w:p w14:paraId="2DB4679C" w14:textId="77777777" w:rsidR="00AE4C91" w:rsidRDefault="00AE4C91" w:rsidP="005D401C">
      <w:pPr>
        <w:rPr>
          <w:rFonts w:ascii="Arial" w:hAnsi="Arial" w:cs="Arial"/>
          <w:color w:val="002060"/>
          <w:sz w:val="22"/>
          <w:szCs w:val="22"/>
        </w:rPr>
      </w:pPr>
    </w:p>
    <w:p w14:paraId="10D56077" w14:textId="77777777" w:rsidR="000B7547" w:rsidRPr="00AD638B" w:rsidRDefault="000B7547" w:rsidP="005D401C">
      <w:pPr>
        <w:rPr>
          <w:rFonts w:ascii="Arial" w:hAnsi="Arial" w:cs="Arial"/>
          <w:b/>
          <w:bCs/>
          <w:color w:val="002060"/>
          <w:sz w:val="22"/>
          <w:szCs w:val="22"/>
        </w:rPr>
      </w:pPr>
    </w:p>
    <w:p w14:paraId="54C8914D" w14:textId="4832281A" w:rsidR="006266EB" w:rsidRPr="00A578EF"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A578EF">
        <w:rPr>
          <w:color w:val="FFFFFF" w:themeColor="background1"/>
        </w:rPr>
        <w:t>NOTIZIE SU ATTIVITA’ AGONISTICA</w:t>
      </w:r>
      <w:bookmarkEnd w:id="6"/>
      <w:bookmarkEnd w:id="7"/>
      <w:bookmarkEnd w:id="8"/>
      <w:bookmarkEnd w:id="9"/>
      <w:bookmarkEnd w:id="10"/>
    </w:p>
    <w:p w14:paraId="5B8C3500" w14:textId="77777777" w:rsidR="00D4042F" w:rsidRPr="00980BC8" w:rsidRDefault="00D4042F" w:rsidP="00D4042F">
      <w:pPr>
        <w:pStyle w:val="titoloprinc0"/>
        <w:rPr>
          <w:color w:val="002060"/>
          <w:sz w:val="4"/>
          <w:szCs w:val="4"/>
        </w:rPr>
      </w:pPr>
    </w:p>
    <w:p w14:paraId="53D0CE96" w14:textId="77777777" w:rsidR="001B5DA3" w:rsidRDefault="001B5DA3" w:rsidP="008D4712">
      <w:pPr>
        <w:pStyle w:val="Corpodeltesto21"/>
        <w:rPr>
          <w:rFonts w:ascii="Arial" w:hAnsi="Arial" w:cs="Arial"/>
          <w:b/>
          <w:bCs/>
          <w:color w:val="002060"/>
          <w:sz w:val="22"/>
        </w:rPr>
      </w:pPr>
    </w:p>
    <w:p w14:paraId="2A873918" w14:textId="77777777" w:rsidR="001B5DA3" w:rsidRPr="00D4042F" w:rsidRDefault="001B5DA3" w:rsidP="001B5DA3">
      <w:pPr>
        <w:pStyle w:val="titolocampionato0"/>
        <w:shd w:val="clear" w:color="auto" w:fill="CCCCCC"/>
        <w:spacing w:before="80" w:after="40"/>
        <w:rPr>
          <w:color w:val="002060"/>
        </w:rPr>
      </w:pPr>
      <w:r w:rsidRPr="00D4042F">
        <w:rPr>
          <w:color w:val="002060"/>
        </w:rPr>
        <w:t>COPPA ITALIA CALCIO A 5</w:t>
      </w:r>
    </w:p>
    <w:p w14:paraId="3D916BB8" w14:textId="77777777" w:rsidR="005B576A" w:rsidRPr="005B576A" w:rsidRDefault="005B576A" w:rsidP="005B576A">
      <w:pPr>
        <w:pStyle w:val="titoloprinc0"/>
        <w:rPr>
          <w:color w:val="002060"/>
        </w:rPr>
      </w:pPr>
      <w:r w:rsidRPr="005B576A">
        <w:rPr>
          <w:color w:val="002060"/>
        </w:rPr>
        <w:t>RISULTATI</w:t>
      </w:r>
    </w:p>
    <w:p w14:paraId="0EDE3702" w14:textId="77777777" w:rsidR="005B576A" w:rsidRPr="005B576A" w:rsidRDefault="005B576A" w:rsidP="005B576A">
      <w:pPr>
        <w:pStyle w:val="breakline"/>
        <w:rPr>
          <w:color w:val="002060"/>
        </w:rPr>
      </w:pPr>
    </w:p>
    <w:p w14:paraId="7DF0EDF0" w14:textId="77777777" w:rsidR="005B576A" w:rsidRPr="005B576A" w:rsidRDefault="005B576A" w:rsidP="005B576A">
      <w:pPr>
        <w:pStyle w:val="sottotitolocampionato10"/>
        <w:rPr>
          <w:color w:val="002060"/>
        </w:rPr>
      </w:pPr>
      <w:r w:rsidRPr="005B576A">
        <w:rPr>
          <w:color w:val="002060"/>
        </w:rPr>
        <w:t>RISULTATI UFFICIALI GARE DEL 06/01/2024</w:t>
      </w:r>
    </w:p>
    <w:p w14:paraId="1EE50275" w14:textId="77777777" w:rsidR="005B576A" w:rsidRPr="005B576A" w:rsidRDefault="005B576A" w:rsidP="005B576A">
      <w:pPr>
        <w:pStyle w:val="sottotitolocampionato20"/>
        <w:spacing w:before="0" w:beforeAutospacing="0" w:after="0" w:afterAutospacing="0"/>
        <w:rPr>
          <w:rFonts w:ascii="Arial" w:hAnsi="Arial" w:cs="Arial"/>
          <w:color w:val="002060"/>
          <w:sz w:val="20"/>
          <w:szCs w:val="20"/>
        </w:rPr>
      </w:pPr>
      <w:r w:rsidRPr="005B576A">
        <w:rPr>
          <w:rFonts w:ascii="Arial" w:hAnsi="Arial" w:cs="Arial"/>
          <w:color w:val="002060"/>
          <w:sz w:val="20"/>
          <w:szCs w:val="20"/>
        </w:rPr>
        <w:t>Si trascrivono qui di seguito i risultati ufficiali delle gare disputate</w:t>
      </w:r>
    </w:p>
    <w:p w14:paraId="529BF621" w14:textId="77777777" w:rsidR="005B576A" w:rsidRPr="005B576A" w:rsidRDefault="005B576A" w:rsidP="005B5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576A" w:rsidRPr="005B576A" w14:paraId="67416EF6" w14:textId="77777777" w:rsidTr="00F621A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576A" w:rsidRPr="005B576A" w14:paraId="20B4D1BB" w14:textId="77777777" w:rsidTr="00F621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E2F99" w14:textId="77777777" w:rsidR="005B576A" w:rsidRPr="005B576A" w:rsidRDefault="005B576A" w:rsidP="00F621AA">
                  <w:pPr>
                    <w:pStyle w:val="headertabella0"/>
                    <w:rPr>
                      <w:color w:val="002060"/>
                    </w:rPr>
                  </w:pPr>
                  <w:r w:rsidRPr="005B576A">
                    <w:rPr>
                      <w:color w:val="002060"/>
                    </w:rPr>
                    <w:t>GIRONE SF - 1 Giornata - A</w:t>
                  </w:r>
                </w:p>
              </w:tc>
            </w:tr>
            <w:tr w:rsidR="005B576A" w:rsidRPr="005B576A" w14:paraId="084329D8" w14:textId="77777777" w:rsidTr="00F621AA">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DEC1E8" w14:textId="77777777" w:rsidR="005B576A" w:rsidRPr="005B576A" w:rsidRDefault="005B576A" w:rsidP="00F621AA">
                  <w:pPr>
                    <w:pStyle w:val="rowtabella0"/>
                    <w:rPr>
                      <w:color w:val="002060"/>
                    </w:rPr>
                  </w:pPr>
                  <w:r w:rsidRPr="005B576A">
                    <w:rPr>
                      <w:color w:val="002060"/>
                    </w:rPr>
                    <w:t>GAGLIOLE F.C.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1CC5B" w14:textId="77777777" w:rsidR="005B576A" w:rsidRPr="005B576A" w:rsidRDefault="005B576A" w:rsidP="00F621AA">
                  <w:pPr>
                    <w:pStyle w:val="rowtabella0"/>
                    <w:rPr>
                      <w:color w:val="002060"/>
                    </w:rPr>
                  </w:pPr>
                  <w:r w:rsidRPr="005B576A">
                    <w:rPr>
                      <w:color w:val="002060"/>
                    </w:rPr>
                    <w:t>-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C98830" w14:textId="106586F1" w:rsidR="005B576A" w:rsidRPr="005B576A" w:rsidRDefault="005B576A" w:rsidP="00F621AA">
                  <w:pPr>
                    <w:pStyle w:val="rowtabella0"/>
                    <w:jc w:val="center"/>
                    <w:rPr>
                      <w:color w:val="002060"/>
                    </w:rP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A7E11" w14:textId="21F67B95" w:rsidR="005B576A" w:rsidRPr="005B576A" w:rsidRDefault="00941BAE" w:rsidP="00F621AA">
                  <w:pPr>
                    <w:pStyle w:val="rowtabella0"/>
                    <w:jc w:val="center"/>
                    <w:rPr>
                      <w:color w:val="002060"/>
                    </w:rPr>
                  </w:pPr>
                  <w:r>
                    <w:rPr>
                      <w:color w:val="002060"/>
                    </w:rPr>
                    <w:t>D</w:t>
                  </w:r>
                  <w:r w:rsidR="005B576A" w:rsidRPr="005B576A">
                    <w:rPr>
                      <w:color w:val="002060"/>
                    </w:rPr>
                    <w:t> </w:t>
                  </w:r>
                </w:p>
              </w:tc>
            </w:tr>
            <w:tr w:rsidR="005B576A" w:rsidRPr="005B576A" w14:paraId="1301106D" w14:textId="77777777" w:rsidTr="00F621AA">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A90AE1" w14:textId="77777777" w:rsidR="005B576A" w:rsidRPr="005B576A" w:rsidRDefault="005B576A" w:rsidP="00F621AA">
                  <w:pPr>
                    <w:pStyle w:val="rowtabella0"/>
                    <w:rPr>
                      <w:color w:val="002060"/>
                    </w:rPr>
                  </w:pPr>
                  <w:r w:rsidRPr="005B576A">
                    <w:rPr>
                      <w:color w:val="002060"/>
                    </w:rPr>
                    <w:t>NUOVA JUVENTINA FFC</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13112F" w14:textId="77777777" w:rsidR="005B576A" w:rsidRPr="005B576A" w:rsidRDefault="005B576A" w:rsidP="00F621AA">
                  <w:pPr>
                    <w:pStyle w:val="rowtabella0"/>
                    <w:rPr>
                      <w:color w:val="002060"/>
                    </w:rPr>
                  </w:pPr>
                  <w:r w:rsidRPr="005B576A">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8721CD" w14:textId="77777777" w:rsidR="005B576A" w:rsidRPr="005B576A" w:rsidRDefault="005B576A" w:rsidP="00F621AA">
                  <w:pPr>
                    <w:pStyle w:val="rowtabella0"/>
                    <w:jc w:val="center"/>
                    <w:rPr>
                      <w:color w:val="002060"/>
                    </w:rPr>
                  </w:pPr>
                  <w:r w:rsidRPr="005B576A">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287444" w14:textId="77777777" w:rsidR="005B576A" w:rsidRPr="005B576A" w:rsidRDefault="005B576A" w:rsidP="00F621AA">
                  <w:pPr>
                    <w:pStyle w:val="rowtabella0"/>
                    <w:jc w:val="center"/>
                    <w:rPr>
                      <w:color w:val="002060"/>
                    </w:rPr>
                  </w:pPr>
                  <w:r w:rsidRPr="005B576A">
                    <w:rPr>
                      <w:color w:val="002060"/>
                    </w:rPr>
                    <w:t> </w:t>
                  </w:r>
                </w:p>
              </w:tc>
            </w:tr>
          </w:tbl>
          <w:p w14:paraId="2ADFD029" w14:textId="77777777" w:rsidR="005B576A" w:rsidRPr="005B576A" w:rsidRDefault="005B576A" w:rsidP="00F621AA">
            <w:pPr>
              <w:rPr>
                <w:color w:val="002060"/>
              </w:rPr>
            </w:pPr>
          </w:p>
        </w:tc>
      </w:tr>
    </w:tbl>
    <w:p w14:paraId="544ACACD" w14:textId="77777777" w:rsidR="005B576A" w:rsidRPr="005B576A" w:rsidRDefault="005B576A" w:rsidP="005B576A">
      <w:pPr>
        <w:pStyle w:val="breakline"/>
        <w:rPr>
          <w:rFonts w:eastAsiaTheme="minorEastAsia"/>
          <w:color w:val="002060"/>
        </w:rPr>
      </w:pPr>
    </w:p>
    <w:p w14:paraId="545308D7" w14:textId="77777777" w:rsidR="005B576A" w:rsidRPr="005B576A" w:rsidRDefault="005B576A" w:rsidP="005B576A">
      <w:pPr>
        <w:pStyle w:val="breakline"/>
        <w:rPr>
          <w:color w:val="002060"/>
        </w:rPr>
      </w:pPr>
    </w:p>
    <w:p w14:paraId="10870F4D" w14:textId="77777777" w:rsidR="005B576A" w:rsidRPr="005B576A" w:rsidRDefault="005B576A" w:rsidP="005B576A">
      <w:pPr>
        <w:pStyle w:val="titoloprinc0"/>
        <w:rPr>
          <w:color w:val="002060"/>
        </w:rPr>
      </w:pPr>
      <w:r w:rsidRPr="005B576A">
        <w:rPr>
          <w:color w:val="002060"/>
        </w:rPr>
        <w:t>GIUDICE SPORTIVO</w:t>
      </w:r>
    </w:p>
    <w:p w14:paraId="2862C5BB" w14:textId="77777777" w:rsidR="005B576A" w:rsidRPr="005B576A" w:rsidRDefault="005B576A" w:rsidP="005B576A">
      <w:pPr>
        <w:pStyle w:val="diffida"/>
        <w:rPr>
          <w:color w:val="002060"/>
        </w:rPr>
      </w:pPr>
      <w:r w:rsidRPr="005B576A">
        <w:rPr>
          <w:color w:val="002060"/>
        </w:rPr>
        <w:t>Il Sostituto Giudice Sportivo Avv. Federica Sorrentino, con l'assistenza del segretario Angelo Castellana, nella seduta del 06/01/2024, ha adottato le decisioni che di seguito integralmente si riportano:</w:t>
      </w:r>
    </w:p>
    <w:p w14:paraId="704858B8" w14:textId="77777777" w:rsidR="005B576A" w:rsidRPr="005B576A" w:rsidRDefault="005B576A" w:rsidP="005B576A">
      <w:pPr>
        <w:pStyle w:val="titolo10"/>
        <w:rPr>
          <w:color w:val="002060"/>
        </w:rPr>
      </w:pPr>
      <w:r w:rsidRPr="005B576A">
        <w:rPr>
          <w:color w:val="002060"/>
        </w:rPr>
        <w:t xml:space="preserve">GARE DEL 6/ 1/2024 </w:t>
      </w:r>
    </w:p>
    <w:p w14:paraId="549E4D62" w14:textId="4DA49864" w:rsidR="00941BAE" w:rsidRPr="007D4C32" w:rsidRDefault="00AB0C6A" w:rsidP="00941BAE">
      <w:pPr>
        <w:pStyle w:val="titolo20"/>
        <w:rPr>
          <w:color w:val="002060"/>
        </w:rPr>
      </w:pPr>
      <w:r>
        <w:rPr>
          <w:color w:val="002060"/>
        </w:rPr>
        <w:t>RECLAMO</w:t>
      </w:r>
    </w:p>
    <w:p w14:paraId="580B7BC5" w14:textId="656C1474" w:rsidR="00941BAE" w:rsidRPr="007D4C32" w:rsidRDefault="00941BAE" w:rsidP="00941BAE">
      <w:pPr>
        <w:pStyle w:val="diffida"/>
        <w:spacing w:before="80" w:beforeAutospacing="0" w:after="40" w:afterAutospacing="0"/>
        <w:jc w:val="left"/>
        <w:rPr>
          <w:color w:val="002060"/>
        </w:rPr>
      </w:pPr>
      <w:r w:rsidRPr="007D4C32">
        <w:rPr>
          <w:color w:val="002060"/>
        </w:rPr>
        <w:t xml:space="preserve">gara del </w:t>
      </w:r>
      <w:r>
        <w:rPr>
          <w:color w:val="002060"/>
        </w:rPr>
        <w:t>06/01</w:t>
      </w:r>
      <w:r w:rsidRPr="007D4C32">
        <w:rPr>
          <w:color w:val="002060"/>
        </w:rPr>
        <w:t>/202</w:t>
      </w:r>
      <w:r>
        <w:rPr>
          <w:color w:val="002060"/>
        </w:rPr>
        <w:t>4</w:t>
      </w:r>
      <w:r w:rsidRPr="007D4C32">
        <w:rPr>
          <w:color w:val="002060"/>
        </w:rPr>
        <w:t xml:space="preserve"> </w:t>
      </w:r>
      <w:r>
        <w:rPr>
          <w:color w:val="002060"/>
        </w:rPr>
        <w:t>GAGLIOLE F.C. - JESI</w:t>
      </w:r>
      <w:r w:rsidRPr="007D4C32">
        <w:rPr>
          <w:color w:val="002060"/>
        </w:rPr>
        <w:br/>
        <w:t xml:space="preserve">Preso atto del </w:t>
      </w:r>
      <w:r w:rsidR="00AB0C6A">
        <w:rPr>
          <w:color w:val="002060"/>
        </w:rPr>
        <w:t xml:space="preserve">ricorso </w:t>
      </w:r>
      <w:r w:rsidRPr="007D4C32">
        <w:rPr>
          <w:color w:val="002060"/>
        </w:rPr>
        <w:t xml:space="preserve">da parte della </w:t>
      </w:r>
      <w:r w:rsidR="00AB0C6A">
        <w:rPr>
          <w:color w:val="002060"/>
        </w:rPr>
        <w:t xml:space="preserve">Società JESI presentato nelle modalità previste dall’art. 5 del Regolamento delle </w:t>
      </w:r>
      <w:proofErr w:type="spellStart"/>
      <w:r w:rsidR="00AB0C6A">
        <w:rPr>
          <w:color w:val="002060"/>
        </w:rPr>
        <w:t>Finals</w:t>
      </w:r>
      <w:proofErr w:type="spellEnd"/>
      <w:r w:rsidR="00AB0C6A">
        <w:rPr>
          <w:color w:val="002060"/>
        </w:rPr>
        <w:t xml:space="preserve"> Cup Calcio a Cinque Comitato Regionale Marche S.S. 2023/2024, l’omologa del risultato della gara in epigrafe è sub </w:t>
      </w:r>
      <w:proofErr w:type="spellStart"/>
      <w:r w:rsidR="00AB0C6A">
        <w:rPr>
          <w:color w:val="002060"/>
        </w:rPr>
        <w:t>judice</w:t>
      </w:r>
      <w:proofErr w:type="spellEnd"/>
      <w:r w:rsidR="00AB0C6A">
        <w:rPr>
          <w:color w:val="002060"/>
        </w:rPr>
        <w:t>.</w:t>
      </w:r>
    </w:p>
    <w:p w14:paraId="4B98263B" w14:textId="77777777" w:rsidR="00941BAE" w:rsidRPr="007D4C32" w:rsidRDefault="00941BAE" w:rsidP="00941BAE">
      <w:pPr>
        <w:pStyle w:val="diffida"/>
        <w:spacing w:before="80" w:beforeAutospacing="0" w:after="40" w:afterAutospacing="0"/>
        <w:jc w:val="left"/>
        <w:rPr>
          <w:color w:val="002060"/>
        </w:rPr>
      </w:pPr>
      <w:r w:rsidRPr="007D4C32">
        <w:rPr>
          <w:color w:val="002060"/>
        </w:rPr>
        <w:t xml:space="preserve">Nel relativo paragrafo, di seguito, si riportano i provvedimenti disciplinari assunti a carico di tesserati per quanto in atti. </w:t>
      </w:r>
    </w:p>
    <w:p w14:paraId="066465B4" w14:textId="77777777" w:rsidR="00941BAE" w:rsidRDefault="00941BAE" w:rsidP="005B576A">
      <w:pPr>
        <w:pStyle w:val="titolo7a"/>
        <w:rPr>
          <w:color w:val="002060"/>
        </w:rPr>
      </w:pPr>
    </w:p>
    <w:p w14:paraId="2280771E" w14:textId="4FB24DED" w:rsidR="005B576A" w:rsidRPr="005B576A" w:rsidRDefault="005B576A" w:rsidP="005B576A">
      <w:pPr>
        <w:pStyle w:val="titolo7a"/>
        <w:rPr>
          <w:color w:val="002060"/>
        </w:rPr>
      </w:pPr>
      <w:r w:rsidRPr="005B576A">
        <w:rPr>
          <w:color w:val="002060"/>
        </w:rPr>
        <w:t xml:space="preserve">PROVVEDIMENTI DISCIPLINARI </w:t>
      </w:r>
    </w:p>
    <w:p w14:paraId="35667F82" w14:textId="77777777" w:rsidR="005B576A" w:rsidRPr="005B576A" w:rsidRDefault="005B576A" w:rsidP="005B576A">
      <w:pPr>
        <w:pStyle w:val="titolo7b0"/>
        <w:rPr>
          <w:color w:val="002060"/>
        </w:rPr>
      </w:pPr>
      <w:r w:rsidRPr="005B576A">
        <w:rPr>
          <w:color w:val="002060"/>
        </w:rPr>
        <w:t xml:space="preserve">In base alle risultanze degli atti ufficiali sono state deliberate le seguenti sanzioni disciplinari. </w:t>
      </w:r>
    </w:p>
    <w:p w14:paraId="38366E40" w14:textId="77777777" w:rsidR="005B576A" w:rsidRPr="005B576A" w:rsidRDefault="005B576A" w:rsidP="005B576A">
      <w:pPr>
        <w:pStyle w:val="titolo30"/>
        <w:rPr>
          <w:color w:val="002060"/>
        </w:rPr>
      </w:pPr>
      <w:r w:rsidRPr="005B576A">
        <w:rPr>
          <w:color w:val="002060"/>
        </w:rPr>
        <w:t xml:space="preserve">SOCIETA' </w:t>
      </w:r>
    </w:p>
    <w:p w14:paraId="1B3066CB" w14:textId="77777777" w:rsidR="005B576A" w:rsidRPr="005B576A" w:rsidRDefault="005B576A" w:rsidP="005B576A">
      <w:pPr>
        <w:pStyle w:val="titolo20"/>
        <w:rPr>
          <w:color w:val="002060"/>
        </w:rPr>
      </w:pPr>
      <w:r w:rsidRPr="005B576A">
        <w:rPr>
          <w:color w:val="002060"/>
        </w:rPr>
        <w:t xml:space="preserve">AMMENDA </w:t>
      </w:r>
    </w:p>
    <w:p w14:paraId="2AE42F8C" w14:textId="77777777" w:rsidR="005B576A" w:rsidRPr="005B576A" w:rsidRDefault="005B576A" w:rsidP="005B576A">
      <w:pPr>
        <w:pStyle w:val="diffida"/>
        <w:spacing w:before="80" w:beforeAutospacing="0" w:after="40" w:afterAutospacing="0"/>
        <w:jc w:val="left"/>
        <w:rPr>
          <w:color w:val="002060"/>
        </w:rPr>
      </w:pPr>
      <w:r w:rsidRPr="005B576A">
        <w:rPr>
          <w:color w:val="002060"/>
        </w:rPr>
        <w:t xml:space="preserve">Euro 80,00 PIETRALACROCE 73 </w:t>
      </w:r>
      <w:r w:rsidRPr="005B576A">
        <w:rPr>
          <w:color w:val="002060"/>
        </w:rPr>
        <w:br/>
        <w:t xml:space="preserve">per comportamento offensivo del proprio pubblico nei confronti dell'Arbitro. </w:t>
      </w:r>
    </w:p>
    <w:p w14:paraId="0F00D160" w14:textId="77777777" w:rsidR="005B576A" w:rsidRPr="005B576A" w:rsidRDefault="005B576A" w:rsidP="005B576A">
      <w:pPr>
        <w:pStyle w:val="titolo30"/>
        <w:rPr>
          <w:color w:val="002060"/>
        </w:rPr>
      </w:pPr>
      <w:r w:rsidRPr="005B576A">
        <w:rPr>
          <w:color w:val="002060"/>
        </w:rPr>
        <w:t xml:space="preserve">MASSAGGIATORI </w:t>
      </w:r>
    </w:p>
    <w:p w14:paraId="2D6CF63D" w14:textId="77777777" w:rsidR="005B576A" w:rsidRPr="005B576A" w:rsidRDefault="005B576A" w:rsidP="005B576A">
      <w:pPr>
        <w:pStyle w:val="titolo20"/>
        <w:rPr>
          <w:color w:val="002060"/>
        </w:rPr>
      </w:pPr>
      <w:r w:rsidRPr="005B576A">
        <w:rPr>
          <w:color w:val="002060"/>
        </w:rPr>
        <w:t xml:space="preserve">SQUALIFICA. FINO AL 27/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00C42102" w14:textId="77777777" w:rsidTr="00F621AA">
        <w:tc>
          <w:tcPr>
            <w:tcW w:w="2200" w:type="dxa"/>
            <w:tcMar>
              <w:top w:w="20" w:type="dxa"/>
              <w:left w:w="20" w:type="dxa"/>
              <w:bottom w:w="20" w:type="dxa"/>
              <w:right w:w="20" w:type="dxa"/>
            </w:tcMar>
            <w:vAlign w:val="center"/>
            <w:hideMark/>
          </w:tcPr>
          <w:p w14:paraId="482F5C00" w14:textId="77777777" w:rsidR="005B576A" w:rsidRPr="005B576A" w:rsidRDefault="005B576A" w:rsidP="00F621AA">
            <w:pPr>
              <w:pStyle w:val="movimento"/>
              <w:rPr>
                <w:color w:val="002060"/>
              </w:rPr>
            </w:pPr>
            <w:r w:rsidRPr="005B576A">
              <w:rPr>
                <w:color w:val="002060"/>
              </w:rPr>
              <w:lastRenderedPageBreak/>
              <w:t>ZAMPA JACOPO</w:t>
            </w:r>
          </w:p>
        </w:tc>
        <w:tc>
          <w:tcPr>
            <w:tcW w:w="2200" w:type="dxa"/>
            <w:tcMar>
              <w:top w:w="20" w:type="dxa"/>
              <w:left w:w="20" w:type="dxa"/>
              <w:bottom w:w="20" w:type="dxa"/>
              <w:right w:w="20" w:type="dxa"/>
            </w:tcMar>
            <w:vAlign w:val="center"/>
            <w:hideMark/>
          </w:tcPr>
          <w:p w14:paraId="5BE93DAC" w14:textId="77777777" w:rsidR="005B576A" w:rsidRPr="005B576A" w:rsidRDefault="005B576A" w:rsidP="00F621AA">
            <w:pPr>
              <w:pStyle w:val="movimento2"/>
              <w:rPr>
                <w:color w:val="002060"/>
              </w:rPr>
            </w:pPr>
            <w:r w:rsidRPr="005B576A">
              <w:rPr>
                <w:color w:val="002060"/>
              </w:rPr>
              <w:t xml:space="preserve">(PIETRALACROCE 73) </w:t>
            </w:r>
          </w:p>
        </w:tc>
        <w:tc>
          <w:tcPr>
            <w:tcW w:w="800" w:type="dxa"/>
            <w:tcMar>
              <w:top w:w="20" w:type="dxa"/>
              <w:left w:w="20" w:type="dxa"/>
              <w:bottom w:w="20" w:type="dxa"/>
              <w:right w:w="20" w:type="dxa"/>
            </w:tcMar>
            <w:vAlign w:val="center"/>
            <w:hideMark/>
          </w:tcPr>
          <w:p w14:paraId="1DEFC8E0"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12FA079A"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1D026AB3" w14:textId="77777777" w:rsidR="005B576A" w:rsidRPr="005B576A" w:rsidRDefault="005B576A" w:rsidP="00F621AA">
            <w:pPr>
              <w:pStyle w:val="movimento2"/>
              <w:rPr>
                <w:color w:val="002060"/>
              </w:rPr>
            </w:pPr>
            <w:r w:rsidRPr="005B576A">
              <w:rPr>
                <w:color w:val="002060"/>
              </w:rPr>
              <w:t> </w:t>
            </w:r>
          </w:p>
        </w:tc>
      </w:tr>
    </w:tbl>
    <w:p w14:paraId="7F33043E" w14:textId="3AE40138" w:rsidR="005B576A" w:rsidRPr="005B576A" w:rsidRDefault="005B576A" w:rsidP="005B576A">
      <w:pPr>
        <w:pStyle w:val="diffida"/>
        <w:spacing w:before="80" w:beforeAutospacing="0" w:after="40" w:afterAutospacing="0"/>
        <w:jc w:val="left"/>
        <w:rPr>
          <w:rFonts w:eastAsiaTheme="minorEastAsia"/>
          <w:color w:val="002060"/>
        </w:rPr>
      </w:pPr>
      <w:r w:rsidRPr="005B576A">
        <w:rPr>
          <w:color w:val="002060"/>
        </w:rPr>
        <w:t>espulso per somma di ammonizioni, nel lasciare il campo di gioco teneva un comportamento irr</w:t>
      </w:r>
      <w:r w:rsidR="00C90CA4">
        <w:rPr>
          <w:color w:val="002060"/>
        </w:rPr>
        <w:t>i</w:t>
      </w:r>
      <w:r w:rsidRPr="005B576A">
        <w:rPr>
          <w:color w:val="002060"/>
        </w:rPr>
        <w:t xml:space="preserve">guardoso verso l'Arbitro. </w:t>
      </w:r>
    </w:p>
    <w:p w14:paraId="6336B968" w14:textId="77777777" w:rsidR="005B576A" w:rsidRPr="005B576A" w:rsidRDefault="005B576A" w:rsidP="005B576A">
      <w:pPr>
        <w:pStyle w:val="titolo30"/>
        <w:rPr>
          <w:color w:val="002060"/>
        </w:rPr>
      </w:pPr>
      <w:r w:rsidRPr="005B576A">
        <w:rPr>
          <w:color w:val="002060"/>
        </w:rPr>
        <w:t xml:space="preserve">ALLENATORI </w:t>
      </w:r>
    </w:p>
    <w:p w14:paraId="4573ABF7" w14:textId="77777777" w:rsidR="005B576A" w:rsidRPr="005B576A" w:rsidRDefault="005B576A" w:rsidP="005B576A">
      <w:pPr>
        <w:pStyle w:val="titolo20"/>
        <w:rPr>
          <w:color w:val="002060"/>
        </w:rPr>
      </w:pPr>
      <w:r w:rsidRPr="005B576A">
        <w:rPr>
          <w:color w:val="002060"/>
        </w:rPr>
        <w:t xml:space="preserve">SQUALIFICA FINO AL 20/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2A86E3ED" w14:textId="77777777" w:rsidTr="00F621AA">
        <w:tc>
          <w:tcPr>
            <w:tcW w:w="2200" w:type="dxa"/>
            <w:tcMar>
              <w:top w:w="20" w:type="dxa"/>
              <w:left w:w="20" w:type="dxa"/>
              <w:bottom w:w="20" w:type="dxa"/>
              <w:right w:w="20" w:type="dxa"/>
            </w:tcMar>
            <w:vAlign w:val="center"/>
            <w:hideMark/>
          </w:tcPr>
          <w:p w14:paraId="0198ECC4" w14:textId="77777777" w:rsidR="005B576A" w:rsidRPr="005B576A" w:rsidRDefault="005B576A" w:rsidP="00F621AA">
            <w:pPr>
              <w:pStyle w:val="movimento"/>
              <w:rPr>
                <w:color w:val="002060"/>
              </w:rPr>
            </w:pPr>
            <w:r w:rsidRPr="005B576A">
              <w:rPr>
                <w:color w:val="002060"/>
              </w:rPr>
              <w:t>BONTEMPI ANDREA</w:t>
            </w:r>
          </w:p>
        </w:tc>
        <w:tc>
          <w:tcPr>
            <w:tcW w:w="2200" w:type="dxa"/>
            <w:tcMar>
              <w:top w:w="20" w:type="dxa"/>
              <w:left w:w="20" w:type="dxa"/>
              <w:bottom w:w="20" w:type="dxa"/>
              <w:right w:w="20" w:type="dxa"/>
            </w:tcMar>
            <w:vAlign w:val="center"/>
            <w:hideMark/>
          </w:tcPr>
          <w:p w14:paraId="62BFB9FF" w14:textId="77777777" w:rsidR="005B576A" w:rsidRPr="005B576A" w:rsidRDefault="005B576A" w:rsidP="00F621AA">
            <w:pPr>
              <w:pStyle w:val="movimento2"/>
              <w:rPr>
                <w:color w:val="002060"/>
              </w:rPr>
            </w:pPr>
            <w:r w:rsidRPr="005B576A">
              <w:rPr>
                <w:color w:val="002060"/>
              </w:rPr>
              <w:t xml:space="preserve">(PIETRALACROCE 73) </w:t>
            </w:r>
          </w:p>
        </w:tc>
        <w:tc>
          <w:tcPr>
            <w:tcW w:w="800" w:type="dxa"/>
            <w:tcMar>
              <w:top w:w="20" w:type="dxa"/>
              <w:left w:w="20" w:type="dxa"/>
              <w:bottom w:w="20" w:type="dxa"/>
              <w:right w:w="20" w:type="dxa"/>
            </w:tcMar>
            <w:vAlign w:val="center"/>
            <w:hideMark/>
          </w:tcPr>
          <w:p w14:paraId="704F5E93"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FEC2B22"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123F8967" w14:textId="77777777" w:rsidR="005B576A" w:rsidRPr="005B576A" w:rsidRDefault="005B576A" w:rsidP="00F621AA">
            <w:pPr>
              <w:pStyle w:val="movimento2"/>
              <w:rPr>
                <w:color w:val="002060"/>
              </w:rPr>
            </w:pPr>
            <w:r w:rsidRPr="005B576A">
              <w:rPr>
                <w:color w:val="002060"/>
              </w:rPr>
              <w:t> </w:t>
            </w:r>
          </w:p>
        </w:tc>
      </w:tr>
    </w:tbl>
    <w:p w14:paraId="13E2B4B8" w14:textId="77777777" w:rsidR="005B576A" w:rsidRPr="005B576A" w:rsidRDefault="005B576A" w:rsidP="005B576A">
      <w:pPr>
        <w:pStyle w:val="diffida"/>
        <w:spacing w:before="80" w:beforeAutospacing="0" w:after="40" w:afterAutospacing="0"/>
        <w:jc w:val="left"/>
        <w:rPr>
          <w:rFonts w:eastAsiaTheme="minorEastAsia"/>
          <w:color w:val="002060"/>
        </w:rPr>
      </w:pPr>
      <w:r w:rsidRPr="005B576A">
        <w:rPr>
          <w:color w:val="002060"/>
        </w:rPr>
        <w:t xml:space="preserve">espulso per comportamento non regolamentare. </w:t>
      </w:r>
    </w:p>
    <w:p w14:paraId="7B3BC477" w14:textId="77777777" w:rsidR="005B576A" w:rsidRPr="005B576A" w:rsidRDefault="005B576A" w:rsidP="005B576A">
      <w:pPr>
        <w:pStyle w:val="titolo30"/>
        <w:rPr>
          <w:color w:val="002060"/>
        </w:rPr>
      </w:pPr>
      <w:r w:rsidRPr="005B576A">
        <w:rPr>
          <w:color w:val="002060"/>
        </w:rPr>
        <w:t xml:space="preserve">CALCIATORI ESPULSI </w:t>
      </w:r>
    </w:p>
    <w:p w14:paraId="3EED1054" w14:textId="77777777" w:rsidR="005B576A" w:rsidRPr="005B576A" w:rsidRDefault="005B576A" w:rsidP="005B576A">
      <w:pPr>
        <w:pStyle w:val="titolo20"/>
        <w:rPr>
          <w:color w:val="002060"/>
        </w:rPr>
      </w:pPr>
      <w:r w:rsidRPr="005B576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47297534" w14:textId="77777777" w:rsidTr="00F621AA">
        <w:tc>
          <w:tcPr>
            <w:tcW w:w="2200" w:type="dxa"/>
            <w:tcMar>
              <w:top w:w="20" w:type="dxa"/>
              <w:left w:w="20" w:type="dxa"/>
              <w:bottom w:w="20" w:type="dxa"/>
              <w:right w:w="20" w:type="dxa"/>
            </w:tcMar>
            <w:vAlign w:val="center"/>
            <w:hideMark/>
          </w:tcPr>
          <w:p w14:paraId="27982D2D" w14:textId="77777777" w:rsidR="005B576A" w:rsidRPr="005B576A" w:rsidRDefault="005B576A" w:rsidP="00F621AA">
            <w:pPr>
              <w:pStyle w:val="movimento"/>
              <w:rPr>
                <w:color w:val="002060"/>
              </w:rPr>
            </w:pPr>
            <w:r w:rsidRPr="005B576A">
              <w:rPr>
                <w:color w:val="002060"/>
              </w:rPr>
              <w:t>GIORDANINO JUAN PABLO</w:t>
            </w:r>
          </w:p>
        </w:tc>
        <w:tc>
          <w:tcPr>
            <w:tcW w:w="2200" w:type="dxa"/>
            <w:tcMar>
              <w:top w:w="20" w:type="dxa"/>
              <w:left w:w="20" w:type="dxa"/>
              <w:bottom w:w="20" w:type="dxa"/>
              <w:right w:w="20" w:type="dxa"/>
            </w:tcMar>
            <w:vAlign w:val="center"/>
            <w:hideMark/>
          </w:tcPr>
          <w:p w14:paraId="1409D5D7" w14:textId="77777777" w:rsidR="005B576A" w:rsidRPr="005B576A" w:rsidRDefault="005B576A" w:rsidP="00F621AA">
            <w:pPr>
              <w:pStyle w:val="movimento2"/>
              <w:rPr>
                <w:color w:val="002060"/>
              </w:rPr>
            </w:pPr>
            <w:r w:rsidRPr="005B576A">
              <w:rPr>
                <w:color w:val="002060"/>
              </w:rPr>
              <w:t xml:space="preserve">(JESI) </w:t>
            </w:r>
          </w:p>
        </w:tc>
        <w:tc>
          <w:tcPr>
            <w:tcW w:w="800" w:type="dxa"/>
            <w:tcMar>
              <w:top w:w="20" w:type="dxa"/>
              <w:left w:w="20" w:type="dxa"/>
              <w:bottom w:w="20" w:type="dxa"/>
              <w:right w:w="20" w:type="dxa"/>
            </w:tcMar>
            <w:vAlign w:val="center"/>
            <w:hideMark/>
          </w:tcPr>
          <w:p w14:paraId="585D5F50"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111E6179"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558E1787" w14:textId="77777777" w:rsidR="005B576A" w:rsidRPr="005B576A" w:rsidRDefault="005B576A" w:rsidP="00F621AA">
            <w:pPr>
              <w:pStyle w:val="movimento2"/>
              <w:rPr>
                <w:color w:val="002060"/>
              </w:rPr>
            </w:pPr>
            <w:r w:rsidRPr="005B576A">
              <w:rPr>
                <w:color w:val="002060"/>
              </w:rPr>
              <w:t> </w:t>
            </w:r>
          </w:p>
        </w:tc>
      </w:tr>
    </w:tbl>
    <w:p w14:paraId="1C821998" w14:textId="77777777" w:rsidR="005B576A" w:rsidRPr="005B576A" w:rsidRDefault="005B576A" w:rsidP="005B576A">
      <w:pPr>
        <w:pStyle w:val="titolo30"/>
        <w:rPr>
          <w:rFonts w:eastAsiaTheme="minorEastAsia"/>
          <w:color w:val="002060"/>
        </w:rPr>
      </w:pPr>
      <w:r w:rsidRPr="005B576A">
        <w:rPr>
          <w:color w:val="002060"/>
        </w:rPr>
        <w:t xml:space="preserve">CALCIATORI NON ESPULSI </w:t>
      </w:r>
    </w:p>
    <w:p w14:paraId="461C9D8E" w14:textId="77777777" w:rsidR="005B576A" w:rsidRPr="005B576A" w:rsidRDefault="005B576A" w:rsidP="005B576A">
      <w:pPr>
        <w:pStyle w:val="titolo20"/>
        <w:rPr>
          <w:color w:val="002060"/>
        </w:rPr>
      </w:pPr>
      <w:r w:rsidRPr="005B576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2AD68D34" w14:textId="77777777" w:rsidTr="00F621AA">
        <w:tc>
          <w:tcPr>
            <w:tcW w:w="2200" w:type="dxa"/>
            <w:tcMar>
              <w:top w:w="20" w:type="dxa"/>
              <w:left w:w="20" w:type="dxa"/>
              <w:bottom w:w="20" w:type="dxa"/>
              <w:right w:w="20" w:type="dxa"/>
            </w:tcMar>
            <w:vAlign w:val="center"/>
            <w:hideMark/>
          </w:tcPr>
          <w:p w14:paraId="52D53969" w14:textId="77777777" w:rsidR="005B576A" w:rsidRPr="005B576A" w:rsidRDefault="005B576A" w:rsidP="00F621AA">
            <w:pPr>
              <w:pStyle w:val="movimento"/>
              <w:rPr>
                <w:color w:val="002060"/>
              </w:rPr>
            </w:pPr>
            <w:r w:rsidRPr="005B576A">
              <w:rPr>
                <w:color w:val="002060"/>
              </w:rPr>
              <w:t>AMANKWAH MICHAEL TETTEH</w:t>
            </w:r>
          </w:p>
        </w:tc>
        <w:tc>
          <w:tcPr>
            <w:tcW w:w="2200" w:type="dxa"/>
            <w:tcMar>
              <w:top w:w="20" w:type="dxa"/>
              <w:left w:w="20" w:type="dxa"/>
              <w:bottom w:w="20" w:type="dxa"/>
              <w:right w:w="20" w:type="dxa"/>
            </w:tcMar>
            <w:vAlign w:val="center"/>
            <w:hideMark/>
          </w:tcPr>
          <w:p w14:paraId="59084F67" w14:textId="77777777" w:rsidR="005B576A" w:rsidRPr="005B576A" w:rsidRDefault="005B576A" w:rsidP="00F621AA">
            <w:pPr>
              <w:pStyle w:val="movimento2"/>
              <w:rPr>
                <w:color w:val="002060"/>
              </w:rPr>
            </w:pPr>
            <w:r w:rsidRPr="005B576A">
              <w:rPr>
                <w:color w:val="002060"/>
              </w:rPr>
              <w:t xml:space="preserve">(GAGLIOLE F.C.) </w:t>
            </w:r>
          </w:p>
        </w:tc>
        <w:tc>
          <w:tcPr>
            <w:tcW w:w="800" w:type="dxa"/>
            <w:tcMar>
              <w:top w:w="20" w:type="dxa"/>
              <w:left w:w="20" w:type="dxa"/>
              <w:bottom w:w="20" w:type="dxa"/>
              <w:right w:w="20" w:type="dxa"/>
            </w:tcMar>
            <w:vAlign w:val="center"/>
            <w:hideMark/>
          </w:tcPr>
          <w:p w14:paraId="2EDB0F97"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4F1E049" w14:textId="77777777" w:rsidR="005B576A" w:rsidRPr="005B576A" w:rsidRDefault="005B576A" w:rsidP="00F621AA">
            <w:pPr>
              <w:pStyle w:val="movimento"/>
              <w:rPr>
                <w:color w:val="002060"/>
              </w:rPr>
            </w:pPr>
            <w:r w:rsidRPr="005B576A">
              <w:rPr>
                <w:color w:val="002060"/>
              </w:rPr>
              <w:t>CIMA LEDE ELIAS CARIM</w:t>
            </w:r>
          </w:p>
        </w:tc>
        <w:tc>
          <w:tcPr>
            <w:tcW w:w="2200" w:type="dxa"/>
            <w:tcMar>
              <w:top w:w="20" w:type="dxa"/>
              <w:left w:w="20" w:type="dxa"/>
              <w:bottom w:w="20" w:type="dxa"/>
              <w:right w:w="20" w:type="dxa"/>
            </w:tcMar>
            <w:vAlign w:val="center"/>
            <w:hideMark/>
          </w:tcPr>
          <w:p w14:paraId="6E360E7C" w14:textId="77777777" w:rsidR="005B576A" w:rsidRPr="005B576A" w:rsidRDefault="005B576A" w:rsidP="00F621AA">
            <w:pPr>
              <w:pStyle w:val="movimento2"/>
              <w:rPr>
                <w:color w:val="002060"/>
              </w:rPr>
            </w:pPr>
            <w:r w:rsidRPr="005B576A">
              <w:rPr>
                <w:color w:val="002060"/>
              </w:rPr>
              <w:t xml:space="preserve">(JESI) </w:t>
            </w:r>
          </w:p>
        </w:tc>
      </w:tr>
      <w:tr w:rsidR="005B576A" w:rsidRPr="005B576A" w14:paraId="03794960" w14:textId="77777777" w:rsidTr="00F621AA">
        <w:tc>
          <w:tcPr>
            <w:tcW w:w="2200" w:type="dxa"/>
            <w:tcMar>
              <w:top w:w="20" w:type="dxa"/>
              <w:left w:w="20" w:type="dxa"/>
              <w:bottom w:w="20" w:type="dxa"/>
              <w:right w:w="20" w:type="dxa"/>
            </w:tcMar>
            <w:vAlign w:val="center"/>
            <w:hideMark/>
          </w:tcPr>
          <w:p w14:paraId="03F3DBEF" w14:textId="77777777" w:rsidR="005B576A" w:rsidRPr="005B576A" w:rsidRDefault="005B576A" w:rsidP="00F621AA">
            <w:pPr>
              <w:pStyle w:val="movimento"/>
              <w:rPr>
                <w:color w:val="002060"/>
              </w:rPr>
            </w:pPr>
            <w:r w:rsidRPr="005B576A">
              <w:rPr>
                <w:color w:val="002060"/>
              </w:rPr>
              <w:t>LOMBARDI MICHELE</w:t>
            </w:r>
          </w:p>
        </w:tc>
        <w:tc>
          <w:tcPr>
            <w:tcW w:w="2200" w:type="dxa"/>
            <w:tcMar>
              <w:top w:w="20" w:type="dxa"/>
              <w:left w:w="20" w:type="dxa"/>
              <w:bottom w:w="20" w:type="dxa"/>
              <w:right w:w="20" w:type="dxa"/>
            </w:tcMar>
            <w:vAlign w:val="center"/>
            <w:hideMark/>
          </w:tcPr>
          <w:p w14:paraId="3D4923B6" w14:textId="77777777" w:rsidR="005B576A" w:rsidRPr="005B576A" w:rsidRDefault="005B576A" w:rsidP="00F621AA">
            <w:pPr>
              <w:pStyle w:val="movimento2"/>
              <w:rPr>
                <w:color w:val="002060"/>
              </w:rPr>
            </w:pPr>
            <w:r w:rsidRPr="005B576A">
              <w:rPr>
                <w:color w:val="002060"/>
              </w:rPr>
              <w:t xml:space="preserve">(PIETRALACROCE 73) </w:t>
            </w:r>
          </w:p>
        </w:tc>
        <w:tc>
          <w:tcPr>
            <w:tcW w:w="800" w:type="dxa"/>
            <w:tcMar>
              <w:top w:w="20" w:type="dxa"/>
              <w:left w:w="20" w:type="dxa"/>
              <w:bottom w:w="20" w:type="dxa"/>
              <w:right w:w="20" w:type="dxa"/>
            </w:tcMar>
            <w:vAlign w:val="center"/>
            <w:hideMark/>
          </w:tcPr>
          <w:p w14:paraId="39EBC653"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5242363"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766E6082" w14:textId="77777777" w:rsidR="005B576A" w:rsidRPr="005B576A" w:rsidRDefault="005B576A" w:rsidP="00F621AA">
            <w:pPr>
              <w:pStyle w:val="movimento2"/>
              <w:rPr>
                <w:color w:val="002060"/>
              </w:rPr>
            </w:pPr>
            <w:r w:rsidRPr="005B576A">
              <w:rPr>
                <w:color w:val="002060"/>
              </w:rPr>
              <w:t> </w:t>
            </w:r>
          </w:p>
        </w:tc>
      </w:tr>
    </w:tbl>
    <w:p w14:paraId="5F009BF3" w14:textId="77777777" w:rsidR="005B576A" w:rsidRPr="005B576A" w:rsidRDefault="005B576A" w:rsidP="005B576A">
      <w:pPr>
        <w:pStyle w:val="titolo20"/>
        <w:rPr>
          <w:rFonts w:eastAsiaTheme="minorEastAsia"/>
          <w:color w:val="002060"/>
        </w:rPr>
      </w:pPr>
      <w:r w:rsidRPr="005B576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37835545" w14:textId="77777777" w:rsidTr="00F621AA">
        <w:tc>
          <w:tcPr>
            <w:tcW w:w="2200" w:type="dxa"/>
            <w:tcMar>
              <w:top w:w="20" w:type="dxa"/>
              <w:left w:w="20" w:type="dxa"/>
              <w:bottom w:w="20" w:type="dxa"/>
              <w:right w:w="20" w:type="dxa"/>
            </w:tcMar>
            <w:vAlign w:val="center"/>
            <w:hideMark/>
          </w:tcPr>
          <w:p w14:paraId="356B9C55" w14:textId="77777777" w:rsidR="005B576A" w:rsidRPr="005B576A" w:rsidRDefault="005B576A" w:rsidP="00F621AA">
            <w:pPr>
              <w:pStyle w:val="movimento"/>
              <w:rPr>
                <w:color w:val="002060"/>
              </w:rPr>
            </w:pPr>
            <w:r w:rsidRPr="005B576A">
              <w:rPr>
                <w:color w:val="002060"/>
              </w:rPr>
              <w:t>ARMONI STEFANO</w:t>
            </w:r>
          </w:p>
        </w:tc>
        <w:tc>
          <w:tcPr>
            <w:tcW w:w="2200" w:type="dxa"/>
            <w:tcMar>
              <w:top w:w="20" w:type="dxa"/>
              <w:left w:w="20" w:type="dxa"/>
              <w:bottom w:w="20" w:type="dxa"/>
              <w:right w:w="20" w:type="dxa"/>
            </w:tcMar>
            <w:vAlign w:val="center"/>
            <w:hideMark/>
          </w:tcPr>
          <w:p w14:paraId="7C5947A9" w14:textId="77777777" w:rsidR="005B576A" w:rsidRPr="005B576A" w:rsidRDefault="005B576A" w:rsidP="00F621AA">
            <w:pPr>
              <w:pStyle w:val="movimento2"/>
              <w:rPr>
                <w:color w:val="002060"/>
              </w:rPr>
            </w:pPr>
            <w:r w:rsidRPr="005B576A">
              <w:rPr>
                <w:color w:val="002060"/>
              </w:rPr>
              <w:t xml:space="preserve">(GAGLIOLE F.C.) </w:t>
            </w:r>
          </w:p>
        </w:tc>
        <w:tc>
          <w:tcPr>
            <w:tcW w:w="800" w:type="dxa"/>
            <w:tcMar>
              <w:top w:w="20" w:type="dxa"/>
              <w:left w:w="20" w:type="dxa"/>
              <w:bottom w:w="20" w:type="dxa"/>
              <w:right w:w="20" w:type="dxa"/>
            </w:tcMar>
            <w:vAlign w:val="center"/>
            <w:hideMark/>
          </w:tcPr>
          <w:p w14:paraId="081F15FC"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B9B1421" w14:textId="77777777" w:rsidR="005B576A" w:rsidRPr="005B576A" w:rsidRDefault="005B576A" w:rsidP="00F621AA">
            <w:pPr>
              <w:pStyle w:val="movimento"/>
              <w:rPr>
                <w:color w:val="002060"/>
              </w:rPr>
            </w:pPr>
            <w:r w:rsidRPr="005B576A">
              <w:rPr>
                <w:color w:val="002060"/>
              </w:rPr>
              <w:t>MARTURANO WALTER ALEJANDR</w:t>
            </w:r>
          </w:p>
        </w:tc>
        <w:tc>
          <w:tcPr>
            <w:tcW w:w="2200" w:type="dxa"/>
            <w:tcMar>
              <w:top w:w="20" w:type="dxa"/>
              <w:left w:w="20" w:type="dxa"/>
              <w:bottom w:w="20" w:type="dxa"/>
              <w:right w:w="20" w:type="dxa"/>
            </w:tcMar>
            <w:vAlign w:val="center"/>
            <w:hideMark/>
          </w:tcPr>
          <w:p w14:paraId="775FF693" w14:textId="77777777" w:rsidR="005B576A" w:rsidRPr="005B576A" w:rsidRDefault="005B576A" w:rsidP="00F621AA">
            <w:pPr>
              <w:pStyle w:val="movimento2"/>
              <w:rPr>
                <w:color w:val="002060"/>
              </w:rPr>
            </w:pPr>
            <w:r w:rsidRPr="005B576A">
              <w:rPr>
                <w:color w:val="002060"/>
              </w:rPr>
              <w:t xml:space="preserve">(GAGLIOLE F.C.) </w:t>
            </w:r>
          </w:p>
        </w:tc>
      </w:tr>
      <w:tr w:rsidR="005B576A" w:rsidRPr="005B576A" w14:paraId="2077859F" w14:textId="77777777" w:rsidTr="00F621AA">
        <w:tc>
          <w:tcPr>
            <w:tcW w:w="2200" w:type="dxa"/>
            <w:tcMar>
              <w:top w:w="20" w:type="dxa"/>
              <w:left w:w="20" w:type="dxa"/>
              <w:bottom w:w="20" w:type="dxa"/>
              <w:right w:w="20" w:type="dxa"/>
            </w:tcMar>
            <w:vAlign w:val="center"/>
            <w:hideMark/>
          </w:tcPr>
          <w:p w14:paraId="446B1940" w14:textId="77777777" w:rsidR="005B576A" w:rsidRPr="005B576A" w:rsidRDefault="005B576A" w:rsidP="00F621AA">
            <w:pPr>
              <w:pStyle w:val="movimento"/>
              <w:rPr>
                <w:color w:val="002060"/>
              </w:rPr>
            </w:pPr>
            <w:r w:rsidRPr="005B576A">
              <w:rPr>
                <w:color w:val="002060"/>
              </w:rPr>
              <w:t>TITTARELLI ANDREA</w:t>
            </w:r>
          </w:p>
        </w:tc>
        <w:tc>
          <w:tcPr>
            <w:tcW w:w="2200" w:type="dxa"/>
            <w:tcMar>
              <w:top w:w="20" w:type="dxa"/>
              <w:left w:w="20" w:type="dxa"/>
              <w:bottom w:w="20" w:type="dxa"/>
              <w:right w:w="20" w:type="dxa"/>
            </w:tcMar>
            <w:vAlign w:val="center"/>
            <w:hideMark/>
          </w:tcPr>
          <w:p w14:paraId="5BB47647" w14:textId="77777777" w:rsidR="005B576A" w:rsidRPr="005B576A" w:rsidRDefault="005B576A" w:rsidP="00F621AA">
            <w:pPr>
              <w:pStyle w:val="movimento2"/>
              <w:rPr>
                <w:color w:val="002060"/>
              </w:rPr>
            </w:pPr>
            <w:r w:rsidRPr="005B576A">
              <w:rPr>
                <w:color w:val="002060"/>
              </w:rPr>
              <w:t xml:space="preserve">(JESI) </w:t>
            </w:r>
          </w:p>
        </w:tc>
        <w:tc>
          <w:tcPr>
            <w:tcW w:w="800" w:type="dxa"/>
            <w:tcMar>
              <w:top w:w="20" w:type="dxa"/>
              <w:left w:w="20" w:type="dxa"/>
              <w:bottom w:w="20" w:type="dxa"/>
              <w:right w:w="20" w:type="dxa"/>
            </w:tcMar>
            <w:vAlign w:val="center"/>
            <w:hideMark/>
          </w:tcPr>
          <w:p w14:paraId="352A6D51"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37B08901" w14:textId="77777777" w:rsidR="005B576A" w:rsidRPr="005B576A" w:rsidRDefault="005B576A" w:rsidP="00F621AA">
            <w:pPr>
              <w:pStyle w:val="movimento"/>
              <w:rPr>
                <w:color w:val="002060"/>
              </w:rPr>
            </w:pPr>
            <w:r w:rsidRPr="005B576A">
              <w:rPr>
                <w:color w:val="002060"/>
              </w:rPr>
              <w:t>DE SOUSA ANDRE VITOR</w:t>
            </w:r>
          </w:p>
        </w:tc>
        <w:tc>
          <w:tcPr>
            <w:tcW w:w="2200" w:type="dxa"/>
            <w:tcMar>
              <w:top w:w="20" w:type="dxa"/>
              <w:left w:w="20" w:type="dxa"/>
              <w:bottom w:w="20" w:type="dxa"/>
              <w:right w:w="20" w:type="dxa"/>
            </w:tcMar>
            <w:vAlign w:val="center"/>
            <w:hideMark/>
          </w:tcPr>
          <w:p w14:paraId="0A84B745" w14:textId="77777777" w:rsidR="005B576A" w:rsidRPr="005B576A" w:rsidRDefault="005B576A" w:rsidP="00F621AA">
            <w:pPr>
              <w:pStyle w:val="movimento2"/>
              <w:rPr>
                <w:color w:val="002060"/>
              </w:rPr>
            </w:pPr>
            <w:r w:rsidRPr="005B576A">
              <w:rPr>
                <w:color w:val="002060"/>
              </w:rPr>
              <w:t xml:space="preserve">(NUOVA JUVENTINA FFC) </w:t>
            </w:r>
          </w:p>
        </w:tc>
      </w:tr>
      <w:tr w:rsidR="005B576A" w:rsidRPr="005B576A" w14:paraId="144BC2FA" w14:textId="77777777" w:rsidTr="00F621AA">
        <w:tc>
          <w:tcPr>
            <w:tcW w:w="2200" w:type="dxa"/>
            <w:tcMar>
              <w:top w:w="20" w:type="dxa"/>
              <w:left w:w="20" w:type="dxa"/>
              <w:bottom w:w="20" w:type="dxa"/>
              <w:right w:w="20" w:type="dxa"/>
            </w:tcMar>
            <w:vAlign w:val="center"/>
            <w:hideMark/>
          </w:tcPr>
          <w:p w14:paraId="244DD70A" w14:textId="77777777" w:rsidR="005B576A" w:rsidRPr="005B576A" w:rsidRDefault="005B576A" w:rsidP="00F621AA">
            <w:pPr>
              <w:pStyle w:val="movimento"/>
              <w:rPr>
                <w:color w:val="002060"/>
                <w:lang w:val="en-US"/>
              </w:rPr>
            </w:pPr>
            <w:r w:rsidRPr="005B576A">
              <w:rPr>
                <w:color w:val="002060"/>
                <w:lang w:val="en-US"/>
              </w:rPr>
              <w:t>DE SOUZA JUNIOR EDSON LUIZ</w:t>
            </w:r>
          </w:p>
        </w:tc>
        <w:tc>
          <w:tcPr>
            <w:tcW w:w="2200" w:type="dxa"/>
            <w:tcMar>
              <w:top w:w="20" w:type="dxa"/>
              <w:left w:w="20" w:type="dxa"/>
              <w:bottom w:w="20" w:type="dxa"/>
              <w:right w:w="20" w:type="dxa"/>
            </w:tcMar>
            <w:vAlign w:val="center"/>
            <w:hideMark/>
          </w:tcPr>
          <w:p w14:paraId="593F6FE6" w14:textId="77777777" w:rsidR="005B576A" w:rsidRPr="005B576A" w:rsidRDefault="005B576A" w:rsidP="00F621AA">
            <w:pPr>
              <w:pStyle w:val="movimento2"/>
              <w:rPr>
                <w:color w:val="002060"/>
              </w:rPr>
            </w:pPr>
            <w:r w:rsidRPr="005B576A">
              <w:rPr>
                <w:color w:val="002060"/>
              </w:rPr>
              <w:t xml:space="preserve">(NUOVA JUVENTINA FFC) </w:t>
            </w:r>
          </w:p>
        </w:tc>
        <w:tc>
          <w:tcPr>
            <w:tcW w:w="800" w:type="dxa"/>
            <w:tcMar>
              <w:top w:w="20" w:type="dxa"/>
              <w:left w:w="20" w:type="dxa"/>
              <w:bottom w:w="20" w:type="dxa"/>
              <w:right w:w="20" w:type="dxa"/>
            </w:tcMar>
            <w:vAlign w:val="center"/>
            <w:hideMark/>
          </w:tcPr>
          <w:p w14:paraId="71B4BF84"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3E24198C"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09F4ED99" w14:textId="77777777" w:rsidR="005B576A" w:rsidRPr="005B576A" w:rsidRDefault="005B576A" w:rsidP="00F621AA">
            <w:pPr>
              <w:pStyle w:val="movimento2"/>
              <w:rPr>
                <w:color w:val="002060"/>
              </w:rPr>
            </w:pPr>
            <w:r w:rsidRPr="005B576A">
              <w:rPr>
                <w:color w:val="002060"/>
              </w:rPr>
              <w:t> </w:t>
            </w:r>
          </w:p>
        </w:tc>
      </w:tr>
    </w:tbl>
    <w:p w14:paraId="3983B3BB" w14:textId="77777777" w:rsidR="005B576A" w:rsidRDefault="005B576A" w:rsidP="005B576A">
      <w:pPr>
        <w:pStyle w:val="breakline"/>
        <w:rPr>
          <w:rFonts w:eastAsiaTheme="minorEastAsia"/>
          <w:color w:val="002060"/>
        </w:rPr>
      </w:pPr>
    </w:p>
    <w:p w14:paraId="5AD3B875" w14:textId="77777777" w:rsidR="005B576A" w:rsidRPr="00E579C0" w:rsidRDefault="005B576A" w:rsidP="005B576A">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075843A3" w14:textId="77777777" w:rsidR="005B576A" w:rsidRPr="00E579C0" w:rsidRDefault="005B576A" w:rsidP="005B576A">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7861CBC8" w14:textId="77777777" w:rsidR="005B576A" w:rsidRPr="005B576A" w:rsidRDefault="005B576A" w:rsidP="005B576A">
      <w:pPr>
        <w:pStyle w:val="breakline"/>
        <w:rPr>
          <w:rFonts w:eastAsiaTheme="minorEastAsia"/>
          <w:color w:val="002060"/>
        </w:rPr>
      </w:pPr>
    </w:p>
    <w:p w14:paraId="7376597D" w14:textId="77777777" w:rsidR="005B576A" w:rsidRPr="005B576A" w:rsidRDefault="005B576A" w:rsidP="005B576A">
      <w:pPr>
        <w:pStyle w:val="breakline"/>
        <w:rPr>
          <w:rFonts w:eastAsiaTheme="minorEastAsia"/>
          <w:color w:val="002060"/>
        </w:rPr>
      </w:pPr>
    </w:p>
    <w:p w14:paraId="3282F782" w14:textId="77777777" w:rsidR="005B576A" w:rsidRPr="005B576A" w:rsidRDefault="005B576A" w:rsidP="005B576A">
      <w:pPr>
        <w:pStyle w:val="titolocampionato0"/>
        <w:shd w:val="clear" w:color="auto" w:fill="CCCCCC"/>
        <w:spacing w:before="80" w:after="40"/>
        <w:rPr>
          <w:color w:val="002060"/>
        </w:rPr>
      </w:pPr>
      <w:r w:rsidRPr="005B576A">
        <w:rPr>
          <w:color w:val="002060"/>
        </w:rPr>
        <w:t>COPPA MARCHE UNDER 21 CALCIO 5</w:t>
      </w:r>
    </w:p>
    <w:p w14:paraId="655DFC82" w14:textId="77777777" w:rsidR="005B576A" w:rsidRPr="005B576A" w:rsidRDefault="005B576A" w:rsidP="005B576A">
      <w:pPr>
        <w:pStyle w:val="titoloprinc0"/>
        <w:rPr>
          <w:color w:val="002060"/>
        </w:rPr>
      </w:pPr>
      <w:r w:rsidRPr="005B576A">
        <w:rPr>
          <w:color w:val="002060"/>
        </w:rPr>
        <w:t>RISULTATI</w:t>
      </w:r>
    </w:p>
    <w:p w14:paraId="61ACEF9A" w14:textId="77777777" w:rsidR="005B576A" w:rsidRPr="005B576A" w:rsidRDefault="005B576A" w:rsidP="005B576A">
      <w:pPr>
        <w:pStyle w:val="breakline"/>
        <w:rPr>
          <w:color w:val="002060"/>
        </w:rPr>
      </w:pPr>
    </w:p>
    <w:p w14:paraId="4270C1C2" w14:textId="77777777" w:rsidR="005B576A" w:rsidRPr="005B576A" w:rsidRDefault="005B576A" w:rsidP="005B576A">
      <w:pPr>
        <w:pStyle w:val="sottotitolocampionato10"/>
        <w:rPr>
          <w:color w:val="002060"/>
        </w:rPr>
      </w:pPr>
      <w:r w:rsidRPr="005B576A">
        <w:rPr>
          <w:color w:val="002060"/>
        </w:rPr>
        <w:t>RISULTATI UFFICIALI GARE DEL 06/01/2024</w:t>
      </w:r>
    </w:p>
    <w:p w14:paraId="2E965FE5" w14:textId="77777777" w:rsidR="005B576A" w:rsidRPr="005B576A" w:rsidRDefault="005B576A" w:rsidP="005B576A">
      <w:pPr>
        <w:pStyle w:val="sottotitolocampionato20"/>
        <w:spacing w:before="0" w:beforeAutospacing="0" w:after="0" w:afterAutospacing="0"/>
        <w:rPr>
          <w:rFonts w:ascii="Arial" w:hAnsi="Arial" w:cs="Arial"/>
          <w:color w:val="002060"/>
          <w:sz w:val="20"/>
          <w:szCs w:val="20"/>
        </w:rPr>
      </w:pPr>
      <w:r w:rsidRPr="005B576A">
        <w:rPr>
          <w:rFonts w:ascii="Arial" w:hAnsi="Arial" w:cs="Arial"/>
          <w:color w:val="002060"/>
          <w:sz w:val="20"/>
          <w:szCs w:val="20"/>
        </w:rPr>
        <w:t>Si trascrivono qui di seguito i risultati ufficiali delle gare disputate</w:t>
      </w:r>
    </w:p>
    <w:p w14:paraId="1B3AB045" w14:textId="77777777" w:rsidR="005B576A" w:rsidRPr="005B576A" w:rsidRDefault="005B576A" w:rsidP="005B576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B576A" w:rsidRPr="005B576A" w14:paraId="75C5381E" w14:textId="77777777" w:rsidTr="00F621A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B576A" w:rsidRPr="005B576A" w14:paraId="67C34155" w14:textId="77777777" w:rsidTr="00F621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91A50" w14:textId="77777777" w:rsidR="005B576A" w:rsidRPr="005B576A" w:rsidRDefault="005B576A" w:rsidP="00F621AA">
                  <w:pPr>
                    <w:pStyle w:val="headertabella0"/>
                    <w:rPr>
                      <w:color w:val="002060"/>
                    </w:rPr>
                  </w:pPr>
                  <w:r w:rsidRPr="005B576A">
                    <w:rPr>
                      <w:color w:val="002060"/>
                    </w:rPr>
                    <w:t>GIRONE FF - 1 Giornata - A</w:t>
                  </w:r>
                </w:p>
              </w:tc>
            </w:tr>
            <w:tr w:rsidR="005B576A" w:rsidRPr="005B576A" w14:paraId="7A59B14E" w14:textId="77777777" w:rsidTr="00F621A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AE44A7" w14:textId="77777777" w:rsidR="005B576A" w:rsidRPr="005B576A" w:rsidRDefault="005B576A" w:rsidP="00F621AA">
                  <w:pPr>
                    <w:pStyle w:val="rowtabella0"/>
                    <w:rPr>
                      <w:color w:val="002060"/>
                    </w:rPr>
                  </w:pPr>
                  <w:r w:rsidRPr="005B576A">
                    <w:rPr>
                      <w:color w:val="002060"/>
                    </w:rPr>
                    <w:t>ITALSERVICE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8C8E49" w14:textId="77777777" w:rsidR="005B576A" w:rsidRPr="005B576A" w:rsidRDefault="005B576A" w:rsidP="00F621AA">
                  <w:pPr>
                    <w:pStyle w:val="rowtabella0"/>
                    <w:rPr>
                      <w:color w:val="002060"/>
                    </w:rPr>
                  </w:pPr>
                  <w:r w:rsidRPr="005B576A">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3B7BA3" w14:textId="77777777" w:rsidR="005B576A" w:rsidRPr="005B576A" w:rsidRDefault="005B576A" w:rsidP="00F621AA">
                  <w:pPr>
                    <w:pStyle w:val="rowtabella0"/>
                    <w:jc w:val="center"/>
                    <w:rPr>
                      <w:color w:val="002060"/>
                    </w:rPr>
                  </w:pPr>
                  <w:r w:rsidRPr="005B576A">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2CC06" w14:textId="77777777" w:rsidR="005B576A" w:rsidRPr="005B576A" w:rsidRDefault="005B576A" w:rsidP="00F621AA">
                  <w:pPr>
                    <w:pStyle w:val="rowtabella0"/>
                    <w:jc w:val="center"/>
                    <w:rPr>
                      <w:color w:val="002060"/>
                    </w:rPr>
                  </w:pPr>
                  <w:r w:rsidRPr="005B576A">
                    <w:rPr>
                      <w:color w:val="002060"/>
                    </w:rPr>
                    <w:t> </w:t>
                  </w:r>
                </w:p>
              </w:tc>
            </w:tr>
          </w:tbl>
          <w:p w14:paraId="5DF40734" w14:textId="77777777" w:rsidR="005B576A" w:rsidRPr="005B576A" w:rsidRDefault="005B576A" w:rsidP="00F621AA">
            <w:pPr>
              <w:rPr>
                <w:color w:val="002060"/>
              </w:rPr>
            </w:pPr>
          </w:p>
        </w:tc>
      </w:tr>
    </w:tbl>
    <w:p w14:paraId="2A06DC1F" w14:textId="77777777" w:rsidR="005B576A" w:rsidRPr="005B576A" w:rsidRDefault="005B576A" w:rsidP="005B576A">
      <w:pPr>
        <w:pStyle w:val="breakline"/>
        <w:rPr>
          <w:rFonts w:eastAsiaTheme="minorEastAsia"/>
          <w:color w:val="002060"/>
        </w:rPr>
      </w:pPr>
    </w:p>
    <w:p w14:paraId="6437699A" w14:textId="77777777" w:rsidR="005B576A" w:rsidRPr="005B576A" w:rsidRDefault="005B576A" w:rsidP="005B576A">
      <w:pPr>
        <w:pStyle w:val="breakline"/>
        <w:rPr>
          <w:color w:val="002060"/>
        </w:rPr>
      </w:pPr>
    </w:p>
    <w:p w14:paraId="3CDB18B4" w14:textId="77777777" w:rsidR="005B576A" w:rsidRPr="005B576A" w:rsidRDefault="005B576A" w:rsidP="005B576A">
      <w:pPr>
        <w:pStyle w:val="titoloprinc0"/>
        <w:rPr>
          <w:color w:val="002060"/>
        </w:rPr>
      </w:pPr>
      <w:r w:rsidRPr="005B576A">
        <w:rPr>
          <w:color w:val="002060"/>
        </w:rPr>
        <w:t>GIUDICE SPORTIVO</w:t>
      </w:r>
    </w:p>
    <w:p w14:paraId="3C4F907A" w14:textId="77777777" w:rsidR="005B576A" w:rsidRPr="005B576A" w:rsidRDefault="005B576A" w:rsidP="005B576A">
      <w:pPr>
        <w:pStyle w:val="diffida"/>
        <w:rPr>
          <w:color w:val="002060"/>
        </w:rPr>
      </w:pPr>
      <w:r w:rsidRPr="005B576A">
        <w:rPr>
          <w:color w:val="002060"/>
        </w:rPr>
        <w:t>Il Sostituto Giudice Sportivo Avv. Federica Sorrentino, con l'assistenza del segretario Angelo Castellana, nella seduta del 06/01/2024, ha adottato le decisioni che di seguito integralmente si riportano:</w:t>
      </w:r>
    </w:p>
    <w:p w14:paraId="53665F0D" w14:textId="77777777" w:rsidR="005B576A" w:rsidRPr="005B576A" w:rsidRDefault="005B576A" w:rsidP="005B576A">
      <w:pPr>
        <w:pStyle w:val="titolo10"/>
        <w:rPr>
          <w:color w:val="002060"/>
        </w:rPr>
      </w:pPr>
      <w:r w:rsidRPr="005B576A">
        <w:rPr>
          <w:color w:val="002060"/>
        </w:rPr>
        <w:t xml:space="preserve">GARE DEL 6/ 1/2024 </w:t>
      </w:r>
    </w:p>
    <w:p w14:paraId="1959618C" w14:textId="77777777" w:rsidR="005B576A" w:rsidRPr="005B576A" w:rsidRDefault="005B576A" w:rsidP="005B576A">
      <w:pPr>
        <w:pStyle w:val="titolo7a"/>
        <w:rPr>
          <w:color w:val="002060"/>
        </w:rPr>
      </w:pPr>
      <w:r w:rsidRPr="005B576A">
        <w:rPr>
          <w:color w:val="002060"/>
        </w:rPr>
        <w:t xml:space="preserve">PROVVEDIMENTI DISCIPLINARI </w:t>
      </w:r>
    </w:p>
    <w:p w14:paraId="14FFF9F3" w14:textId="77777777" w:rsidR="005B576A" w:rsidRPr="005B576A" w:rsidRDefault="005B576A" w:rsidP="005B576A">
      <w:pPr>
        <w:pStyle w:val="titolo7b0"/>
        <w:rPr>
          <w:color w:val="002060"/>
        </w:rPr>
      </w:pPr>
      <w:r w:rsidRPr="005B576A">
        <w:rPr>
          <w:color w:val="002060"/>
        </w:rPr>
        <w:t xml:space="preserve">In base alle risultanze degli atti ufficiali sono state deliberate le seguenti sanzioni disciplinari. </w:t>
      </w:r>
    </w:p>
    <w:p w14:paraId="3B249AB2" w14:textId="77777777" w:rsidR="005B576A" w:rsidRPr="005B576A" w:rsidRDefault="005B576A" w:rsidP="005B576A">
      <w:pPr>
        <w:pStyle w:val="titolo30"/>
        <w:rPr>
          <w:color w:val="002060"/>
        </w:rPr>
      </w:pPr>
      <w:r w:rsidRPr="005B576A">
        <w:rPr>
          <w:color w:val="002060"/>
        </w:rPr>
        <w:t xml:space="preserve">DIRIGENTI </w:t>
      </w:r>
    </w:p>
    <w:p w14:paraId="064F7A15" w14:textId="77777777" w:rsidR="005B576A" w:rsidRPr="005B576A" w:rsidRDefault="005B576A" w:rsidP="005B576A">
      <w:pPr>
        <w:pStyle w:val="titolo20"/>
        <w:rPr>
          <w:color w:val="002060"/>
        </w:rPr>
      </w:pPr>
      <w:r w:rsidRPr="005B576A">
        <w:rPr>
          <w:color w:val="002060"/>
        </w:rPr>
        <w:t xml:space="preserve">INIBIZIONE A SVOLGERE OGNI ATTIVITA' FINO AL 13/ 1/2024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497DC9FA" w14:textId="77777777" w:rsidTr="00F621AA">
        <w:tc>
          <w:tcPr>
            <w:tcW w:w="2200" w:type="dxa"/>
            <w:tcMar>
              <w:top w:w="20" w:type="dxa"/>
              <w:left w:w="20" w:type="dxa"/>
              <w:bottom w:w="20" w:type="dxa"/>
              <w:right w:w="20" w:type="dxa"/>
            </w:tcMar>
            <w:vAlign w:val="center"/>
            <w:hideMark/>
          </w:tcPr>
          <w:p w14:paraId="320B1BD2" w14:textId="77777777" w:rsidR="005B576A" w:rsidRPr="005B576A" w:rsidRDefault="005B576A" w:rsidP="00F621AA">
            <w:pPr>
              <w:pStyle w:val="movimento"/>
              <w:rPr>
                <w:color w:val="002060"/>
              </w:rPr>
            </w:pPr>
            <w:r w:rsidRPr="005B576A">
              <w:rPr>
                <w:color w:val="002060"/>
              </w:rPr>
              <w:lastRenderedPageBreak/>
              <w:t>CASISA GIOVANNI</w:t>
            </w:r>
          </w:p>
        </w:tc>
        <w:tc>
          <w:tcPr>
            <w:tcW w:w="2200" w:type="dxa"/>
            <w:tcMar>
              <w:top w:w="20" w:type="dxa"/>
              <w:left w:w="20" w:type="dxa"/>
              <w:bottom w:w="20" w:type="dxa"/>
              <w:right w:w="20" w:type="dxa"/>
            </w:tcMar>
            <w:vAlign w:val="center"/>
            <w:hideMark/>
          </w:tcPr>
          <w:p w14:paraId="6F3716DC" w14:textId="77777777" w:rsidR="005B576A" w:rsidRPr="005B576A" w:rsidRDefault="005B576A" w:rsidP="00F621AA">
            <w:pPr>
              <w:pStyle w:val="movimento2"/>
              <w:rPr>
                <w:color w:val="002060"/>
              </w:rPr>
            </w:pPr>
            <w:r w:rsidRPr="005B576A">
              <w:rPr>
                <w:color w:val="002060"/>
              </w:rPr>
              <w:t xml:space="preserve">(ITALSERVICE C5) </w:t>
            </w:r>
          </w:p>
        </w:tc>
        <w:tc>
          <w:tcPr>
            <w:tcW w:w="800" w:type="dxa"/>
            <w:tcMar>
              <w:top w:w="20" w:type="dxa"/>
              <w:left w:w="20" w:type="dxa"/>
              <w:bottom w:w="20" w:type="dxa"/>
              <w:right w:w="20" w:type="dxa"/>
            </w:tcMar>
            <w:vAlign w:val="center"/>
            <w:hideMark/>
          </w:tcPr>
          <w:p w14:paraId="2F74F261"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348341D7"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A819D57" w14:textId="77777777" w:rsidR="005B576A" w:rsidRPr="005B576A" w:rsidRDefault="005B576A" w:rsidP="00F621AA">
            <w:pPr>
              <w:pStyle w:val="movimento2"/>
              <w:rPr>
                <w:color w:val="002060"/>
              </w:rPr>
            </w:pPr>
            <w:r w:rsidRPr="005B576A">
              <w:rPr>
                <w:color w:val="002060"/>
              </w:rPr>
              <w:t> </w:t>
            </w:r>
          </w:p>
        </w:tc>
      </w:tr>
    </w:tbl>
    <w:p w14:paraId="79BA5E93" w14:textId="77777777" w:rsidR="005B576A" w:rsidRPr="005B576A" w:rsidRDefault="005B576A" w:rsidP="005B576A">
      <w:pPr>
        <w:pStyle w:val="diffida"/>
        <w:spacing w:before="80" w:beforeAutospacing="0" w:after="40" w:afterAutospacing="0"/>
        <w:rPr>
          <w:rFonts w:eastAsiaTheme="minorEastAsia"/>
          <w:color w:val="002060"/>
        </w:rPr>
      </w:pPr>
      <w:r w:rsidRPr="005B576A">
        <w:rPr>
          <w:color w:val="002060"/>
        </w:rPr>
        <w:t xml:space="preserve">espulso per proteste. Allontanato. </w:t>
      </w:r>
    </w:p>
    <w:p w14:paraId="7DCB16AC" w14:textId="77777777" w:rsidR="005B576A" w:rsidRPr="005B576A" w:rsidRDefault="005B576A" w:rsidP="005B576A">
      <w:pPr>
        <w:pStyle w:val="titolo20"/>
        <w:rPr>
          <w:color w:val="002060"/>
        </w:rPr>
      </w:pPr>
      <w:r w:rsidRPr="005B576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72C52798" w14:textId="77777777" w:rsidTr="00F621AA">
        <w:tc>
          <w:tcPr>
            <w:tcW w:w="2200" w:type="dxa"/>
            <w:tcMar>
              <w:top w:w="20" w:type="dxa"/>
              <w:left w:w="20" w:type="dxa"/>
              <w:bottom w:w="20" w:type="dxa"/>
              <w:right w:w="20" w:type="dxa"/>
            </w:tcMar>
            <w:vAlign w:val="center"/>
            <w:hideMark/>
          </w:tcPr>
          <w:p w14:paraId="7331CCA0" w14:textId="77777777" w:rsidR="005B576A" w:rsidRPr="005B576A" w:rsidRDefault="005B576A" w:rsidP="00F621AA">
            <w:pPr>
              <w:pStyle w:val="movimento"/>
              <w:rPr>
                <w:color w:val="002060"/>
              </w:rPr>
            </w:pPr>
            <w:r w:rsidRPr="005B576A">
              <w:rPr>
                <w:color w:val="002060"/>
              </w:rPr>
              <w:t>CERRETI LORENZO</w:t>
            </w:r>
          </w:p>
        </w:tc>
        <w:tc>
          <w:tcPr>
            <w:tcW w:w="2200" w:type="dxa"/>
            <w:tcMar>
              <w:top w:w="20" w:type="dxa"/>
              <w:left w:w="20" w:type="dxa"/>
              <w:bottom w:w="20" w:type="dxa"/>
              <w:right w:w="20" w:type="dxa"/>
            </w:tcMar>
            <w:vAlign w:val="center"/>
            <w:hideMark/>
          </w:tcPr>
          <w:p w14:paraId="588417F9" w14:textId="77777777" w:rsidR="005B576A" w:rsidRPr="005B576A" w:rsidRDefault="005B576A" w:rsidP="00F621AA">
            <w:pPr>
              <w:pStyle w:val="movimento2"/>
              <w:rPr>
                <w:color w:val="002060"/>
              </w:rPr>
            </w:pPr>
            <w:r w:rsidRPr="005B576A">
              <w:rPr>
                <w:color w:val="002060"/>
              </w:rPr>
              <w:t xml:space="preserve">(ITALSERVICE C5) </w:t>
            </w:r>
          </w:p>
        </w:tc>
        <w:tc>
          <w:tcPr>
            <w:tcW w:w="800" w:type="dxa"/>
            <w:tcMar>
              <w:top w:w="20" w:type="dxa"/>
              <w:left w:w="20" w:type="dxa"/>
              <w:bottom w:w="20" w:type="dxa"/>
              <w:right w:w="20" w:type="dxa"/>
            </w:tcMar>
            <w:vAlign w:val="center"/>
            <w:hideMark/>
          </w:tcPr>
          <w:p w14:paraId="5E98A36A"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0C2124B"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50449997" w14:textId="77777777" w:rsidR="005B576A" w:rsidRPr="005B576A" w:rsidRDefault="005B576A" w:rsidP="00F621AA">
            <w:pPr>
              <w:pStyle w:val="movimento2"/>
              <w:rPr>
                <w:color w:val="002060"/>
              </w:rPr>
            </w:pPr>
            <w:r w:rsidRPr="005B576A">
              <w:rPr>
                <w:color w:val="002060"/>
              </w:rPr>
              <w:t> </w:t>
            </w:r>
          </w:p>
        </w:tc>
      </w:tr>
    </w:tbl>
    <w:p w14:paraId="108CE816" w14:textId="77777777" w:rsidR="005B576A" w:rsidRPr="005B576A" w:rsidRDefault="005B576A" w:rsidP="005B576A">
      <w:pPr>
        <w:pStyle w:val="titolo30"/>
        <w:rPr>
          <w:rFonts w:eastAsiaTheme="minorEastAsia"/>
          <w:color w:val="002060"/>
        </w:rPr>
      </w:pPr>
      <w:r w:rsidRPr="005B576A">
        <w:rPr>
          <w:color w:val="002060"/>
        </w:rPr>
        <w:t xml:space="preserve">CALCIATORI ESPULSI </w:t>
      </w:r>
    </w:p>
    <w:p w14:paraId="08B03CD5" w14:textId="77777777" w:rsidR="005B576A" w:rsidRPr="005B576A" w:rsidRDefault="005B576A" w:rsidP="005B576A">
      <w:pPr>
        <w:pStyle w:val="titolo20"/>
        <w:rPr>
          <w:color w:val="002060"/>
        </w:rPr>
      </w:pPr>
      <w:r w:rsidRPr="005B576A">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3E42FCFA" w14:textId="77777777" w:rsidTr="00F621AA">
        <w:tc>
          <w:tcPr>
            <w:tcW w:w="2200" w:type="dxa"/>
            <w:tcMar>
              <w:top w:w="20" w:type="dxa"/>
              <w:left w:w="20" w:type="dxa"/>
              <w:bottom w:w="20" w:type="dxa"/>
              <w:right w:w="20" w:type="dxa"/>
            </w:tcMar>
            <w:vAlign w:val="center"/>
            <w:hideMark/>
          </w:tcPr>
          <w:p w14:paraId="6C1A6AA1" w14:textId="77777777" w:rsidR="005B576A" w:rsidRPr="005B576A" w:rsidRDefault="005B576A" w:rsidP="00F621AA">
            <w:pPr>
              <w:pStyle w:val="movimento"/>
              <w:rPr>
                <w:color w:val="002060"/>
              </w:rPr>
            </w:pPr>
            <w:r w:rsidRPr="005B576A">
              <w:rPr>
                <w:color w:val="002060"/>
              </w:rPr>
              <w:t>ZEPPONI GIANMARCO</w:t>
            </w:r>
          </w:p>
        </w:tc>
        <w:tc>
          <w:tcPr>
            <w:tcW w:w="2200" w:type="dxa"/>
            <w:tcMar>
              <w:top w:w="20" w:type="dxa"/>
              <w:left w:w="20" w:type="dxa"/>
              <w:bottom w:w="20" w:type="dxa"/>
              <w:right w:w="20" w:type="dxa"/>
            </w:tcMar>
            <w:vAlign w:val="center"/>
            <w:hideMark/>
          </w:tcPr>
          <w:p w14:paraId="4C79859E" w14:textId="77777777" w:rsidR="005B576A" w:rsidRPr="005B576A" w:rsidRDefault="005B576A" w:rsidP="00F621AA">
            <w:pPr>
              <w:pStyle w:val="movimento2"/>
              <w:rPr>
                <w:color w:val="002060"/>
              </w:rPr>
            </w:pPr>
            <w:r w:rsidRPr="005B576A">
              <w:rPr>
                <w:color w:val="002060"/>
              </w:rPr>
              <w:t xml:space="preserve">(REAL FABRIANO) </w:t>
            </w:r>
          </w:p>
        </w:tc>
        <w:tc>
          <w:tcPr>
            <w:tcW w:w="800" w:type="dxa"/>
            <w:tcMar>
              <w:top w:w="20" w:type="dxa"/>
              <w:left w:w="20" w:type="dxa"/>
              <w:bottom w:w="20" w:type="dxa"/>
              <w:right w:w="20" w:type="dxa"/>
            </w:tcMar>
            <w:vAlign w:val="center"/>
            <w:hideMark/>
          </w:tcPr>
          <w:p w14:paraId="6D07E439"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62CB5923"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E278C6D" w14:textId="77777777" w:rsidR="005B576A" w:rsidRPr="005B576A" w:rsidRDefault="005B576A" w:rsidP="00F621AA">
            <w:pPr>
              <w:pStyle w:val="movimento2"/>
              <w:rPr>
                <w:color w:val="002060"/>
              </w:rPr>
            </w:pPr>
            <w:r w:rsidRPr="005B576A">
              <w:rPr>
                <w:color w:val="002060"/>
              </w:rPr>
              <w:t> </w:t>
            </w:r>
          </w:p>
        </w:tc>
      </w:tr>
    </w:tbl>
    <w:p w14:paraId="2AEFD252" w14:textId="77777777" w:rsidR="005B576A" w:rsidRPr="005B576A" w:rsidRDefault="005B576A" w:rsidP="005B576A">
      <w:pPr>
        <w:pStyle w:val="titolo30"/>
        <w:rPr>
          <w:rFonts w:eastAsiaTheme="minorEastAsia"/>
          <w:color w:val="002060"/>
        </w:rPr>
      </w:pPr>
      <w:r w:rsidRPr="005B576A">
        <w:rPr>
          <w:color w:val="002060"/>
        </w:rPr>
        <w:t xml:space="preserve">CALCIATORI NON ESPULSI </w:t>
      </w:r>
    </w:p>
    <w:p w14:paraId="4D6462EA" w14:textId="77777777" w:rsidR="005B576A" w:rsidRPr="005B576A" w:rsidRDefault="005B576A" w:rsidP="005B576A">
      <w:pPr>
        <w:pStyle w:val="titolo20"/>
        <w:rPr>
          <w:color w:val="002060"/>
        </w:rPr>
      </w:pPr>
      <w:r w:rsidRPr="005B576A">
        <w:rPr>
          <w:color w:val="002060"/>
        </w:rPr>
        <w:t xml:space="preserve">SQUALIFICA PER UNA GARA EFFETTIVA PER RECIDIVITA' IN AMMONIZIONE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53C236E1" w14:textId="77777777" w:rsidTr="00F621AA">
        <w:tc>
          <w:tcPr>
            <w:tcW w:w="2200" w:type="dxa"/>
            <w:tcMar>
              <w:top w:w="20" w:type="dxa"/>
              <w:left w:w="20" w:type="dxa"/>
              <w:bottom w:w="20" w:type="dxa"/>
              <w:right w:w="20" w:type="dxa"/>
            </w:tcMar>
            <w:vAlign w:val="center"/>
            <w:hideMark/>
          </w:tcPr>
          <w:p w14:paraId="1F337DA8" w14:textId="77777777" w:rsidR="005B576A" w:rsidRPr="005B576A" w:rsidRDefault="005B576A" w:rsidP="00F621AA">
            <w:pPr>
              <w:pStyle w:val="movimento"/>
              <w:rPr>
                <w:color w:val="002060"/>
              </w:rPr>
            </w:pPr>
            <w:r w:rsidRPr="005B576A">
              <w:rPr>
                <w:color w:val="002060"/>
              </w:rPr>
              <w:t>DEL PIVO TOMMASO</w:t>
            </w:r>
          </w:p>
        </w:tc>
        <w:tc>
          <w:tcPr>
            <w:tcW w:w="2200" w:type="dxa"/>
            <w:tcMar>
              <w:top w:w="20" w:type="dxa"/>
              <w:left w:w="20" w:type="dxa"/>
              <w:bottom w:w="20" w:type="dxa"/>
              <w:right w:w="20" w:type="dxa"/>
            </w:tcMar>
            <w:vAlign w:val="center"/>
            <w:hideMark/>
          </w:tcPr>
          <w:p w14:paraId="156856EC" w14:textId="77777777" w:rsidR="005B576A" w:rsidRPr="005B576A" w:rsidRDefault="005B576A" w:rsidP="00F621AA">
            <w:pPr>
              <w:pStyle w:val="movimento2"/>
              <w:rPr>
                <w:color w:val="002060"/>
              </w:rPr>
            </w:pPr>
            <w:r w:rsidRPr="005B576A">
              <w:rPr>
                <w:color w:val="002060"/>
              </w:rPr>
              <w:t xml:space="preserve">(ITALSERVICE C5) </w:t>
            </w:r>
          </w:p>
        </w:tc>
        <w:tc>
          <w:tcPr>
            <w:tcW w:w="800" w:type="dxa"/>
            <w:tcMar>
              <w:top w:w="20" w:type="dxa"/>
              <w:left w:w="20" w:type="dxa"/>
              <w:bottom w:w="20" w:type="dxa"/>
              <w:right w:w="20" w:type="dxa"/>
            </w:tcMar>
            <w:vAlign w:val="center"/>
            <w:hideMark/>
          </w:tcPr>
          <w:p w14:paraId="5EDB5ABF"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0354860"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37264F6F" w14:textId="77777777" w:rsidR="005B576A" w:rsidRPr="005B576A" w:rsidRDefault="005B576A" w:rsidP="00F621AA">
            <w:pPr>
              <w:pStyle w:val="movimento2"/>
              <w:rPr>
                <w:color w:val="002060"/>
              </w:rPr>
            </w:pPr>
            <w:r w:rsidRPr="005B576A">
              <w:rPr>
                <w:color w:val="002060"/>
              </w:rPr>
              <w:t> </w:t>
            </w:r>
          </w:p>
        </w:tc>
      </w:tr>
    </w:tbl>
    <w:p w14:paraId="5CC0429C" w14:textId="77777777" w:rsidR="005B576A" w:rsidRPr="005B576A" w:rsidRDefault="005B576A" w:rsidP="005B576A">
      <w:pPr>
        <w:pStyle w:val="titolo20"/>
        <w:rPr>
          <w:rFonts w:eastAsiaTheme="minorEastAsia"/>
          <w:color w:val="002060"/>
        </w:rPr>
      </w:pPr>
      <w:r w:rsidRPr="005B576A">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27BA94EF" w14:textId="77777777" w:rsidTr="00F621AA">
        <w:tc>
          <w:tcPr>
            <w:tcW w:w="2200" w:type="dxa"/>
            <w:tcMar>
              <w:top w:w="20" w:type="dxa"/>
              <w:left w:w="20" w:type="dxa"/>
              <w:bottom w:w="20" w:type="dxa"/>
              <w:right w:w="20" w:type="dxa"/>
            </w:tcMar>
            <w:vAlign w:val="center"/>
            <w:hideMark/>
          </w:tcPr>
          <w:p w14:paraId="56C83196" w14:textId="77777777" w:rsidR="005B576A" w:rsidRPr="005B576A" w:rsidRDefault="005B576A" w:rsidP="00F621AA">
            <w:pPr>
              <w:pStyle w:val="movimento"/>
              <w:rPr>
                <w:color w:val="002060"/>
              </w:rPr>
            </w:pPr>
            <w:r w:rsidRPr="005B576A">
              <w:rPr>
                <w:color w:val="002060"/>
              </w:rPr>
              <w:t>MAURI SAMUELE</w:t>
            </w:r>
          </w:p>
        </w:tc>
        <w:tc>
          <w:tcPr>
            <w:tcW w:w="2200" w:type="dxa"/>
            <w:tcMar>
              <w:top w:w="20" w:type="dxa"/>
              <w:left w:w="20" w:type="dxa"/>
              <w:bottom w:w="20" w:type="dxa"/>
              <w:right w:w="20" w:type="dxa"/>
            </w:tcMar>
            <w:vAlign w:val="center"/>
            <w:hideMark/>
          </w:tcPr>
          <w:p w14:paraId="59233C4E" w14:textId="77777777" w:rsidR="005B576A" w:rsidRPr="005B576A" w:rsidRDefault="005B576A" w:rsidP="00F621AA">
            <w:pPr>
              <w:pStyle w:val="movimento2"/>
              <w:rPr>
                <w:color w:val="002060"/>
              </w:rPr>
            </w:pPr>
            <w:r w:rsidRPr="005B576A">
              <w:rPr>
                <w:color w:val="002060"/>
              </w:rPr>
              <w:t xml:space="preserve">(REAL FABRIANO) </w:t>
            </w:r>
          </w:p>
        </w:tc>
        <w:tc>
          <w:tcPr>
            <w:tcW w:w="800" w:type="dxa"/>
            <w:tcMar>
              <w:top w:w="20" w:type="dxa"/>
              <w:left w:w="20" w:type="dxa"/>
              <w:bottom w:w="20" w:type="dxa"/>
              <w:right w:w="20" w:type="dxa"/>
            </w:tcMar>
            <w:vAlign w:val="center"/>
            <w:hideMark/>
          </w:tcPr>
          <w:p w14:paraId="37CD5CFF"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5C756240" w14:textId="77777777" w:rsidR="005B576A" w:rsidRPr="005B576A" w:rsidRDefault="005B576A" w:rsidP="00F621AA">
            <w:pPr>
              <w:pStyle w:val="movimento"/>
              <w:rPr>
                <w:color w:val="002060"/>
              </w:rPr>
            </w:pPr>
            <w:r w:rsidRPr="005B576A">
              <w:rPr>
                <w:color w:val="002060"/>
              </w:rPr>
              <w:t>PROCACCINI TOMMASO</w:t>
            </w:r>
          </w:p>
        </w:tc>
        <w:tc>
          <w:tcPr>
            <w:tcW w:w="2200" w:type="dxa"/>
            <w:tcMar>
              <w:top w:w="20" w:type="dxa"/>
              <w:left w:w="20" w:type="dxa"/>
              <w:bottom w:w="20" w:type="dxa"/>
              <w:right w:w="20" w:type="dxa"/>
            </w:tcMar>
            <w:vAlign w:val="center"/>
            <w:hideMark/>
          </w:tcPr>
          <w:p w14:paraId="1E471342" w14:textId="77777777" w:rsidR="005B576A" w:rsidRPr="005B576A" w:rsidRDefault="005B576A" w:rsidP="00F621AA">
            <w:pPr>
              <w:pStyle w:val="movimento2"/>
              <w:rPr>
                <w:color w:val="002060"/>
              </w:rPr>
            </w:pPr>
            <w:r w:rsidRPr="005B576A">
              <w:rPr>
                <w:color w:val="002060"/>
              </w:rPr>
              <w:t xml:space="preserve">(REAL FABRIANO) </w:t>
            </w:r>
          </w:p>
        </w:tc>
      </w:tr>
    </w:tbl>
    <w:p w14:paraId="3BF05304" w14:textId="77777777" w:rsidR="005B576A" w:rsidRPr="005B576A" w:rsidRDefault="005B576A" w:rsidP="005B576A">
      <w:pPr>
        <w:pStyle w:val="titolo20"/>
        <w:rPr>
          <w:rFonts w:eastAsiaTheme="minorEastAsia"/>
          <w:color w:val="002060"/>
        </w:rPr>
      </w:pPr>
      <w:r w:rsidRPr="005B576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B576A" w:rsidRPr="005B576A" w14:paraId="6DA0FDDA" w14:textId="77777777" w:rsidTr="00F621AA">
        <w:tc>
          <w:tcPr>
            <w:tcW w:w="2200" w:type="dxa"/>
            <w:tcMar>
              <w:top w:w="20" w:type="dxa"/>
              <w:left w:w="20" w:type="dxa"/>
              <w:bottom w:w="20" w:type="dxa"/>
              <w:right w:w="20" w:type="dxa"/>
            </w:tcMar>
            <w:vAlign w:val="center"/>
            <w:hideMark/>
          </w:tcPr>
          <w:p w14:paraId="0DAD9127" w14:textId="77777777" w:rsidR="005B576A" w:rsidRPr="005B576A" w:rsidRDefault="005B576A" w:rsidP="00F621AA">
            <w:pPr>
              <w:pStyle w:val="movimento"/>
              <w:rPr>
                <w:color w:val="002060"/>
              </w:rPr>
            </w:pPr>
            <w:r w:rsidRPr="005B576A">
              <w:rPr>
                <w:color w:val="002060"/>
              </w:rPr>
              <w:t>FRONTINO FABIO GAETANO</w:t>
            </w:r>
          </w:p>
        </w:tc>
        <w:tc>
          <w:tcPr>
            <w:tcW w:w="2200" w:type="dxa"/>
            <w:tcMar>
              <w:top w:w="20" w:type="dxa"/>
              <w:left w:w="20" w:type="dxa"/>
              <w:bottom w:w="20" w:type="dxa"/>
              <w:right w:w="20" w:type="dxa"/>
            </w:tcMar>
            <w:vAlign w:val="center"/>
            <w:hideMark/>
          </w:tcPr>
          <w:p w14:paraId="56A650B2" w14:textId="77777777" w:rsidR="005B576A" w:rsidRPr="005B576A" w:rsidRDefault="005B576A" w:rsidP="00F621AA">
            <w:pPr>
              <w:pStyle w:val="movimento2"/>
              <w:rPr>
                <w:color w:val="002060"/>
              </w:rPr>
            </w:pPr>
            <w:r w:rsidRPr="005B576A">
              <w:rPr>
                <w:color w:val="002060"/>
              </w:rPr>
              <w:t xml:space="preserve">(ITALSERVICE C5) </w:t>
            </w:r>
          </w:p>
        </w:tc>
        <w:tc>
          <w:tcPr>
            <w:tcW w:w="800" w:type="dxa"/>
            <w:tcMar>
              <w:top w:w="20" w:type="dxa"/>
              <w:left w:w="20" w:type="dxa"/>
              <w:bottom w:w="20" w:type="dxa"/>
              <w:right w:w="20" w:type="dxa"/>
            </w:tcMar>
            <w:vAlign w:val="center"/>
            <w:hideMark/>
          </w:tcPr>
          <w:p w14:paraId="45729A1A"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588E9E54" w14:textId="77777777" w:rsidR="005B576A" w:rsidRPr="005B576A" w:rsidRDefault="005B576A"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725CCFE8" w14:textId="77777777" w:rsidR="005B576A" w:rsidRPr="005B576A" w:rsidRDefault="005B576A" w:rsidP="00F621AA">
            <w:pPr>
              <w:pStyle w:val="movimento2"/>
              <w:rPr>
                <w:color w:val="002060"/>
              </w:rPr>
            </w:pPr>
            <w:r w:rsidRPr="005B576A">
              <w:rPr>
                <w:color w:val="002060"/>
              </w:rPr>
              <w:t> </w:t>
            </w:r>
          </w:p>
        </w:tc>
      </w:tr>
    </w:tbl>
    <w:p w14:paraId="067C9599" w14:textId="77777777" w:rsidR="0060217D" w:rsidRDefault="0060217D" w:rsidP="0060217D">
      <w:pPr>
        <w:pStyle w:val="breakline"/>
        <w:rPr>
          <w:color w:val="002060"/>
        </w:rPr>
      </w:pPr>
    </w:p>
    <w:p w14:paraId="29892042" w14:textId="77777777" w:rsidR="005B576A" w:rsidRPr="00E579C0" w:rsidRDefault="005B576A" w:rsidP="005B576A">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0CA745FE" w14:textId="77777777" w:rsidR="005B576A" w:rsidRPr="00E579C0" w:rsidRDefault="005B576A" w:rsidP="005B576A">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0587104D" w14:textId="77777777" w:rsidR="005B576A" w:rsidRDefault="005B576A" w:rsidP="0060217D">
      <w:pPr>
        <w:pStyle w:val="breakline"/>
        <w:rPr>
          <w:color w:val="002060"/>
        </w:rPr>
      </w:pPr>
    </w:p>
    <w:p w14:paraId="3558CE6B" w14:textId="77777777" w:rsidR="00C90CA4" w:rsidRPr="005B576A" w:rsidRDefault="00C90CA4" w:rsidP="00C90CA4">
      <w:pPr>
        <w:pStyle w:val="titolocampionato0"/>
        <w:shd w:val="clear" w:color="auto" w:fill="CCCCCC"/>
        <w:spacing w:before="80" w:after="40"/>
        <w:rPr>
          <w:color w:val="002060"/>
        </w:rPr>
      </w:pPr>
      <w:r w:rsidRPr="005B576A">
        <w:rPr>
          <w:color w:val="002060"/>
        </w:rPr>
        <w:t>COPPA MARCHE UNDER17 CALCIO A5</w:t>
      </w:r>
    </w:p>
    <w:p w14:paraId="2AF3A06F" w14:textId="77777777" w:rsidR="00C90CA4" w:rsidRPr="00B301B9" w:rsidRDefault="00C90CA4" w:rsidP="00C90CA4">
      <w:pPr>
        <w:pStyle w:val="titoloprinc0"/>
        <w:rPr>
          <w:color w:val="002060"/>
        </w:rPr>
      </w:pPr>
      <w:r w:rsidRPr="00B301B9">
        <w:rPr>
          <w:color w:val="002060"/>
        </w:rPr>
        <w:t>FINALE</w:t>
      </w:r>
    </w:p>
    <w:p w14:paraId="5F5E99B0" w14:textId="77777777" w:rsidR="00C90CA4" w:rsidRPr="00B301B9" w:rsidRDefault="00C90CA4" w:rsidP="00C90CA4">
      <w:pPr>
        <w:rPr>
          <w:rFonts w:ascii="Arial" w:hAnsi="Arial" w:cs="Arial"/>
          <w:color w:val="002060"/>
        </w:rPr>
      </w:pPr>
    </w:p>
    <w:p w14:paraId="4B3AED32" w14:textId="77777777" w:rsidR="00C90CA4" w:rsidRPr="00B301B9" w:rsidRDefault="00C90CA4" w:rsidP="00C90CA4">
      <w:pPr>
        <w:pStyle w:val="Corpodeltesto21"/>
        <w:rPr>
          <w:rFonts w:ascii="Arial" w:hAnsi="Arial" w:cs="Arial"/>
          <w:b/>
          <w:bCs/>
          <w:color w:val="002060"/>
          <w:sz w:val="22"/>
          <w:szCs w:val="22"/>
        </w:rPr>
      </w:pPr>
      <w:r w:rsidRPr="00B301B9">
        <w:rPr>
          <w:rFonts w:ascii="Arial" w:hAnsi="Arial" w:cs="Arial"/>
          <w:b/>
          <w:bCs/>
          <w:color w:val="002060"/>
          <w:sz w:val="22"/>
          <w:szCs w:val="22"/>
        </w:rPr>
        <w:t xml:space="preserve">La Società </w:t>
      </w:r>
      <w:r>
        <w:rPr>
          <w:rFonts w:ascii="Arial" w:hAnsi="Arial" w:cs="Arial"/>
          <w:b/>
          <w:bCs/>
          <w:color w:val="002060"/>
          <w:sz w:val="22"/>
          <w:szCs w:val="22"/>
        </w:rPr>
        <w:t>AMICI DEL CENTROSCIO SP.</w:t>
      </w:r>
      <w:r w:rsidRPr="00B301B9">
        <w:rPr>
          <w:rFonts w:ascii="Arial" w:hAnsi="Arial" w:cs="Arial"/>
          <w:b/>
          <w:bCs/>
          <w:color w:val="002060"/>
          <w:sz w:val="22"/>
          <w:szCs w:val="22"/>
        </w:rPr>
        <w:t xml:space="preserve"> si è aggiudicata la Coppa Marche Calcio a Cinque Under </w:t>
      </w:r>
      <w:r>
        <w:rPr>
          <w:rFonts w:ascii="Arial" w:hAnsi="Arial" w:cs="Arial"/>
          <w:b/>
          <w:bCs/>
          <w:color w:val="002060"/>
          <w:sz w:val="22"/>
          <w:szCs w:val="22"/>
        </w:rPr>
        <w:t>17</w:t>
      </w:r>
      <w:r w:rsidRPr="00B301B9">
        <w:rPr>
          <w:rFonts w:ascii="Arial" w:hAnsi="Arial" w:cs="Arial"/>
          <w:b/>
          <w:bCs/>
          <w:color w:val="002060"/>
          <w:sz w:val="22"/>
          <w:szCs w:val="22"/>
        </w:rPr>
        <w:t xml:space="preserve"> S.S. 2023/2024.</w:t>
      </w:r>
    </w:p>
    <w:p w14:paraId="2EAA8576" w14:textId="77777777" w:rsidR="00C90CA4" w:rsidRPr="005B576A" w:rsidRDefault="00C90CA4" w:rsidP="00C90CA4">
      <w:pPr>
        <w:pStyle w:val="titoloprinc0"/>
        <w:rPr>
          <w:color w:val="002060"/>
        </w:rPr>
      </w:pPr>
      <w:r w:rsidRPr="005B576A">
        <w:rPr>
          <w:color w:val="002060"/>
        </w:rPr>
        <w:t>RISULTATI</w:t>
      </w:r>
    </w:p>
    <w:p w14:paraId="5ECEC1BA" w14:textId="77777777" w:rsidR="00C90CA4" w:rsidRPr="005B576A" w:rsidRDefault="00C90CA4" w:rsidP="00C90CA4">
      <w:pPr>
        <w:pStyle w:val="breakline"/>
        <w:rPr>
          <w:color w:val="002060"/>
        </w:rPr>
      </w:pPr>
    </w:p>
    <w:p w14:paraId="3CEAEFCF" w14:textId="77777777" w:rsidR="00C90CA4" w:rsidRPr="005B576A" w:rsidRDefault="00C90CA4" w:rsidP="00C90CA4">
      <w:pPr>
        <w:pStyle w:val="sottotitolocampionato10"/>
        <w:rPr>
          <w:color w:val="002060"/>
        </w:rPr>
      </w:pPr>
      <w:r w:rsidRPr="005B576A">
        <w:rPr>
          <w:color w:val="002060"/>
        </w:rPr>
        <w:t>RISULTATI UFFICIALI GARE DEL 06/01/2024</w:t>
      </w:r>
    </w:p>
    <w:p w14:paraId="1BFEBFFA" w14:textId="77777777" w:rsidR="00C90CA4" w:rsidRPr="005B576A" w:rsidRDefault="00C90CA4" w:rsidP="00C90CA4">
      <w:pPr>
        <w:pStyle w:val="sottotitolocampionato20"/>
        <w:spacing w:before="0" w:beforeAutospacing="0" w:after="0" w:afterAutospacing="0"/>
        <w:rPr>
          <w:rFonts w:ascii="Arial" w:hAnsi="Arial" w:cs="Arial"/>
          <w:color w:val="002060"/>
          <w:sz w:val="20"/>
          <w:szCs w:val="20"/>
        </w:rPr>
      </w:pPr>
      <w:r w:rsidRPr="005B576A">
        <w:rPr>
          <w:rFonts w:ascii="Arial" w:hAnsi="Arial" w:cs="Arial"/>
          <w:color w:val="002060"/>
          <w:sz w:val="20"/>
          <w:szCs w:val="20"/>
        </w:rPr>
        <w:t>Si trascrivono qui di seguito i risultati ufficiali delle gare disputate</w:t>
      </w:r>
    </w:p>
    <w:p w14:paraId="1717A341" w14:textId="77777777" w:rsidR="00C90CA4" w:rsidRPr="005B576A" w:rsidRDefault="00C90CA4" w:rsidP="00C90CA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C90CA4" w:rsidRPr="005B576A" w14:paraId="52302426" w14:textId="77777777" w:rsidTr="00F621A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C90CA4" w:rsidRPr="005B576A" w14:paraId="78EECB82" w14:textId="77777777" w:rsidTr="00F621A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EA865" w14:textId="77777777" w:rsidR="00C90CA4" w:rsidRPr="005B576A" w:rsidRDefault="00C90CA4" w:rsidP="00F621AA">
                  <w:pPr>
                    <w:pStyle w:val="headertabella0"/>
                    <w:rPr>
                      <w:color w:val="002060"/>
                    </w:rPr>
                  </w:pPr>
                  <w:r w:rsidRPr="005B576A">
                    <w:rPr>
                      <w:color w:val="002060"/>
                    </w:rPr>
                    <w:t>GIRONE FF - 1 Giornata - A</w:t>
                  </w:r>
                </w:p>
              </w:tc>
            </w:tr>
            <w:tr w:rsidR="00C90CA4" w:rsidRPr="005B576A" w14:paraId="2BE7FC4D" w14:textId="77777777" w:rsidTr="00F621AA">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02297E" w14:textId="77777777" w:rsidR="00C90CA4" w:rsidRPr="005B576A" w:rsidRDefault="00C90CA4" w:rsidP="00F621AA">
                  <w:pPr>
                    <w:pStyle w:val="rowtabella0"/>
                    <w:rPr>
                      <w:color w:val="002060"/>
                    </w:rPr>
                  </w:pPr>
                  <w:r w:rsidRPr="005B576A">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FEC879" w14:textId="77777777" w:rsidR="00C90CA4" w:rsidRPr="005B576A" w:rsidRDefault="00C90CA4" w:rsidP="00F621AA">
                  <w:pPr>
                    <w:pStyle w:val="rowtabella0"/>
                    <w:rPr>
                      <w:color w:val="002060"/>
                    </w:rPr>
                  </w:pPr>
                  <w:r w:rsidRPr="005B576A">
                    <w:rPr>
                      <w:color w:val="00206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5DB3FB" w14:textId="77777777" w:rsidR="00C90CA4" w:rsidRPr="005B576A" w:rsidRDefault="00C90CA4" w:rsidP="00F621AA">
                  <w:pPr>
                    <w:pStyle w:val="rowtabella0"/>
                    <w:jc w:val="center"/>
                    <w:rPr>
                      <w:color w:val="002060"/>
                    </w:rPr>
                  </w:pPr>
                  <w:r w:rsidRPr="005B576A">
                    <w:rPr>
                      <w:color w:val="002060"/>
                    </w:rPr>
                    <w:t>2 - 8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CE7EEC" w14:textId="77777777" w:rsidR="00C90CA4" w:rsidRPr="005B576A" w:rsidRDefault="00C90CA4" w:rsidP="00F621AA">
                  <w:pPr>
                    <w:pStyle w:val="rowtabella0"/>
                    <w:jc w:val="center"/>
                    <w:rPr>
                      <w:color w:val="002060"/>
                    </w:rPr>
                  </w:pPr>
                  <w:r w:rsidRPr="005B576A">
                    <w:rPr>
                      <w:color w:val="002060"/>
                    </w:rPr>
                    <w:t> </w:t>
                  </w:r>
                </w:p>
              </w:tc>
            </w:tr>
          </w:tbl>
          <w:p w14:paraId="7DC6E445" w14:textId="77777777" w:rsidR="00C90CA4" w:rsidRPr="005B576A" w:rsidRDefault="00C90CA4" w:rsidP="00F621AA">
            <w:pPr>
              <w:rPr>
                <w:color w:val="002060"/>
              </w:rPr>
            </w:pPr>
          </w:p>
        </w:tc>
      </w:tr>
    </w:tbl>
    <w:p w14:paraId="1BE7B407" w14:textId="77777777" w:rsidR="00C90CA4" w:rsidRPr="005B576A" w:rsidRDefault="00C90CA4" w:rsidP="00C90CA4">
      <w:pPr>
        <w:pStyle w:val="breakline"/>
        <w:rPr>
          <w:rFonts w:eastAsiaTheme="minorEastAsia"/>
          <w:color w:val="002060"/>
        </w:rPr>
      </w:pPr>
    </w:p>
    <w:p w14:paraId="22F22B70" w14:textId="77777777" w:rsidR="00C90CA4" w:rsidRPr="005B576A" w:rsidRDefault="00C90CA4" w:rsidP="00C90CA4">
      <w:pPr>
        <w:pStyle w:val="breakline"/>
        <w:rPr>
          <w:color w:val="002060"/>
        </w:rPr>
      </w:pPr>
    </w:p>
    <w:p w14:paraId="3F7938AF" w14:textId="77777777" w:rsidR="00C90CA4" w:rsidRPr="005B576A" w:rsidRDefault="00C90CA4" w:rsidP="00C90CA4">
      <w:pPr>
        <w:pStyle w:val="titoloprinc0"/>
        <w:rPr>
          <w:color w:val="002060"/>
        </w:rPr>
      </w:pPr>
      <w:r w:rsidRPr="005B576A">
        <w:rPr>
          <w:color w:val="002060"/>
        </w:rPr>
        <w:t>GIUDICE SPORTIVO</w:t>
      </w:r>
    </w:p>
    <w:p w14:paraId="288078FA" w14:textId="77777777" w:rsidR="00C90CA4" w:rsidRPr="005B576A" w:rsidRDefault="00C90CA4" w:rsidP="00C90CA4">
      <w:pPr>
        <w:pStyle w:val="diffida"/>
        <w:rPr>
          <w:color w:val="002060"/>
        </w:rPr>
      </w:pPr>
      <w:r w:rsidRPr="005B576A">
        <w:rPr>
          <w:color w:val="002060"/>
        </w:rPr>
        <w:t>Il Sostituto Giudice Sportivo Avv. Federica Sorrentino, con l'assistenza del segretario Angelo Castellana, nella seduta del 06/01/2024, ha adottato le decisioni che di seguito integralmente si riportano:</w:t>
      </w:r>
    </w:p>
    <w:p w14:paraId="63ADDBC5" w14:textId="77777777" w:rsidR="00C90CA4" w:rsidRPr="005B576A" w:rsidRDefault="00C90CA4" w:rsidP="00C90CA4">
      <w:pPr>
        <w:pStyle w:val="titolo10"/>
        <w:rPr>
          <w:color w:val="002060"/>
        </w:rPr>
      </w:pPr>
      <w:r w:rsidRPr="005B576A">
        <w:rPr>
          <w:color w:val="002060"/>
        </w:rPr>
        <w:t xml:space="preserve">GARE DEL 6/ 1/2024 </w:t>
      </w:r>
    </w:p>
    <w:p w14:paraId="1FD50350" w14:textId="77777777" w:rsidR="00C90CA4" w:rsidRPr="005B576A" w:rsidRDefault="00C90CA4" w:rsidP="00C90CA4">
      <w:pPr>
        <w:pStyle w:val="titolo7a"/>
        <w:rPr>
          <w:color w:val="002060"/>
        </w:rPr>
      </w:pPr>
      <w:r w:rsidRPr="005B576A">
        <w:rPr>
          <w:color w:val="002060"/>
        </w:rPr>
        <w:t xml:space="preserve">PROVVEDIMENTI DISCIPLINARI </w:t>
      </w:r>
    </w:p>
    <w:p w14:paraId="49ECD95F" w14:textId="77777777" w:rsidR="00C90CA4" w:rsidRPr="005B576A" w:rsidRDefault="00C90CA4" w:rsidP="00C90CA4">
      <w:pPr>
        <w:pStyle w:val="titolo7b0"/>
        <w:rPr>
          <w:color w:val="002060"/>
        </w:rPr>
      </w:pPr>
      <w:r w:rsidRPr="005B576A">
        <w:rPr>
          <w:color w:val="002060"/>
        </w:rPr>
        <w:t xml:space="preserve">In base alle risultanze degli atti ufficiali sono state deliberate le seguenti sanzioni disciplinari. </w:t>
      </w:r>
    </w:p>
    <w:p w14:paraId="1E5BEC07" w14:textId="77777777" w:rsidR="00C90CA4" w:rsidRPr="005B576A" w:rsidRDefault="00C90CA4" w:rsidP="00C90CA4">
      <w:pPr>
        <w:pStyle w:val="titolo30"/>
        <w:rPr>
          <w:color w:val="002060"/>
        </w:rPr>
      </w:pPr>
      <w:r w:rsidRPr="005B576A">
        <w:rPr>
          <w:color w:val="002060"/>
        </w:rPr>
        <w:t xml:space="preserve">CALCIATORI NON ESPULSI </w:t>
      </w:r>
    </w:p>
    <w:p w14:paraId="477A8C34" w14:textId="77777777" w:rsidR="00C90CA4" w:rsidRPr="005B576A" w:rsidRDefault="00C90CA4" w:rsidP="00C90CA4">
      <w:pPr>
        <w:pStyle w:val="titolo20"/>
        <w:rPr>
          <w:color w:val="002060"/>
        </w:rPr>
      </w:pPr>
      <w:r w:rsidRPr="005B576A">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C90CA4" w:rsidRPr="005B576A" w14:paraId="6FA85618" w14:textId="77777777" w:rsidTr="00F621AA">
        <w:tc>
          <w:tcPr>
            <w:tcW w:w="2200" w:type="dxa"/>
            <w:tcMar>
              <w:top w:w="20" w:type="dxa"/>
              <w:left w:w="20" w:type="dxa"/>
              <w:bottom w:w="20" w:type="dxa"/>
              <w:right w:w="20" w:type="dxa"/>
            </w:tcMar>
            <w:vAlign w:val="center"/>
            <w:hideMark/>
          </w:tcPr>
          <w:p w14:paraId="4361818E" w14:textId="77777777" w:rsidR="00C90CA4" w:rsidRPr="005B576A" w:rsidRDefault="00C90CA4" w:rsidP="00F621AA">
            <w:pPr>
              <w:pStyle w:val="movimento"/>
              <w:rPr>
                <w:color w:val="002060"/>
              </w:rPr>
            </w:pPr>
            <w:r w:rsidRPr="005B576A">
              <w:rPr>
                <w:color w:val="002060"/>
              </w:rPr>
              <w:lastRenderedPageBreak/>
              <w:t>BALDELLI NICOLAS</w:t>
            </w:r>
          </w:p>
        </w:tc>
        <w:tc>
          <w:tcPr>
            <w:tcW w:w="2200" w:type="dxa"/>
            <w:tcMar>
              <w:top w:w="20" w:type="dxa"/>
              <w:left w:w="20" w:type="dxa"/>
              <w:bottom w:w="20" w:type="dxa"/>
              <w:right w:w="20" w:type="dxa"/>
            </w:tcMar>
            <w:vAlign w:val="center"/>
            <w:hideMark/>
          </w:tcPr>
          <w:p w14:paraId="0EB3F630" w14:textId="77777777" w:rsidR="00C90CA4" w:rsidRPr="005B576A" w:rsidRDefault="00C90CA4" w:rsidP="00F621AA">
            <w:pPr>
              <w:pStyle w:val="movimento2"/>
              <w:rPr>
                <w:color w:val="002060"/>
              </w:rPr>
            </w:pPr>
            <w:r w:rsidRPr="005B576A">
              <w:rPr>
                <w:color w:val="002060"/>
              </w:rPr>
              <w:t xml:space="preserve">(AMICI DEL CENTROSOCIO SP.) </w:t>
            </w:r>
          </w:p>
        </w:tc>
        <w:tc>
          <w:tcPr>
            <w:tcW w:w="800" w:type="dxa"/>
            <w:tcMar>
              <w:top w:w="20" w:type="dxa"/>
              <w:left w:w="20" w:type="dxa"/>
              <w:bottom w:w="20" w:type="dxa"/>
              <w:right w:w="20" w:type="dxa"/>
            </w:tcMar>
            <w:vAlign w:val="center"/>
            <w:hideMark/>
          </w:tcPr>
          <w:p w14:paraId="28F83B7F" w14:textId="77777777" w:rsidR="00C90CA4" w:rsidRPr="005B576A" w:rsidRDefault="00C90CA4"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560F497B" w14:textId="77777777" w:rsidR="00C90CA4" w:rsidRPr="005B576A" w:rsidRDefault="00C90CA4" w:rsidP="00F621AA">
            <w:pPr>
              <w:pStyle w:val="movimento"/>
              <w:rPr>
                <w:color w:val="002060"/>
              </w:rPr>
            </w:pPr>
            <w:r w:rsidRPr="005B576A">
              <w:rPr>
                <w:color w:val="002060"/>
              </w:rPr>
              <w:t> </w:t>
            </w:r>
          </w:p>
        </w:tc>
        <w:tc>
          <w:tcPr>
            <w:tcW w:w="2200" w:type="dxa"/>
            <w:tcMar>
              <w:top w:w="20" w:type="dxa"/>
              <w:left w:w="20" w:type="dxa"/>
              <w:bottom w:w="20" w:type="dxa"/>
              <w:right w:w="20" w:type="dxa"/>
            </w:tcMar>
            <w:vAlign w:val="center"/>
            <w:hideMark/>
          </w:tcPr>
          <w:p w14:paraId="2382E56D" w14:textId="77777777" w:rsidR="00C90CA4" w:rsidRPr="005B576A" w:rsidRDefault="00C90CA4" w:rsidP="00F621AA">
            <w:pPr>
              <w:pStyle w:val="movimento2"/>
              <w:rPr>
                <w:color w:val="002060"/>
              </w:rPr>
            </w:pPr>
            <w:r w:rsidRPr="005B576A">
              <w:rPr>
                <w:color w:val="002060"/>
              </w:rPr>
              <w:t> </w:t>
            </w:r>
          </w:p>
        </w:tc>
      </w:tr>
    </w:tbl>
    <w:p w14:paraId="27FBCC35" w14:textId="77777777" w:rsidR="00C90CA4" w:rsidRDefault="00C90CA4" w:rsidP="00C90CA4">
      <w:pPr>
        <w:pStyle w:val="breakline"/>
        <w:rPr>
          <w:rFonts w:eastAsiaTheme="minorEastAsia"/>
          <w:color w:val="002060"/>
        </w:rPr>
      </w:pPr>
    </w:p>
    <w:p w14:paraId="01D5DFE7" w14:textId="77777777" w:rsidR="00C90CA4" w:rsidRPr="00E579C0" w:rsidRDefault="00C90CA4" w:rsidP="00C90CA4">
      <w:pPr>
        <w:jc w:val="center"/>
        <w:rPr>
          <w:rFonts w:ascii="Arial" w:hAnsi="Arial" w:cs="Arial"/>
          <w:noProof/>
          <w:color w:val="002060"/>
          <w:sz w:val="22"/>
          <w:szCs w:val="22"/>
        </w:rPr>
      </w:pPr>
      <w:r w:rsidRPr="00E579C0">
        <w:rPr>
          <w:rFonts w:ascii="Arial" w:hAnsi="Arial" w:cs="Arial"/>
          <w:noProof/>
          <w:color w:val="002060"/>
          <w:sz w:val="22"/>
          <w:szCs w:val="22"/>
        </w:rPr>
        <w:t xml:space="preserve">          F.to IL SEGRETARIO                             F.to IL SOSTITUTO GIUDICE SPORTIVO</w:t>
      </w:r>
    </w:p>
    <w:p w14:paraId="04FB61CF" w14:textId="77777777" w:rsidR="00C90CA4" w:rsidRPr="00E579C0" w:rsidRDefault="00C90CA4" w:rsidP="00C90CA4">
      <w:pPr>
        <w:pStyle w:val="Corpodeltesto2"/>
        <w:spacing w:after="0" w:line="240" w:lineRule="auto"/>
        <w:jc w:val="both"/>
        <w:rPr>
          <w:rFonts w:ascii="Arial" w:hAnsi="Arial" w:cs="Arial"/>
          <w:b/>
          <w:color w:val="002060"/>
          <w:sz w:val="22"/>
          <w:szCs w:val="22"/>
        </w:rPr>
      </w:pPr>
      <w:r w:rsidRPr="00E579C0">
        <w:rPr>
          <w:rFonts w:ascii="Arial" w:hAnsi="Arial" w:cs="Arial"/>
          <w:noProof/>
          <w:color w:val="002060"/>
          <w:sz w:val="22"/>
          <w:szCs w:val="22"/>
        </w:rPr>
        <w:t xml:space="preserve">                       Angelo Castellana          </w:t>
      </w:r>
      <w:r w:rsidRPr="00E579C0">
        <w:rPr>
          <w:rFonts w:ascii="Arial" w:hAnsi="Arial" w:cs="Arial"/>
          <w:noProof/>
          <w:color w:val="002060"/>
          <w:sz w:val="22"/>
          <w:szCs w:val="22"/>
        </w:rPr>
        <w:tab/>
        <w:t xml:space="preserve">                                Federica Sorrentino</w:t>
      </w:r>
    </w:p>
    <w:p w14:paraId="26AF7CF0" w14:textId="77777777" w:rsidR="00C90CA4" w:rsidRPr="007C3DD0" w:rsidRDefault="00C90CA4" w:rsidP="0060217D">
      <w:pPr>
        <w:pStyle w:val="breakline"/>
        <w:rPr>
          <w:color w:val="002060"/>
        </w:rPr>
      </w:pPr>
    </w:p>
    <w:p w14:paraId="3AD741CF" w14:textId="77777777" w:rsidR="00EA4615" w:rsidRPr="00A578EF" w:rsidRDefault="00EA4615" w:rsidP="00EA4615">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6F046B1A" w14:textId="77777777" w:rsidR="00EA4615" w:rsidRPr="00A578EF" w:rsidRDefault="00EA4615" w:rsidP="00EA4615">
      <w:pPr>
        <w:pStyle w:val="Corpodeltesto21"/>
        <w:jc w:val="center"/>
        <w:rPr>
          <w:rFonts w:ascii="Arial" w:hAnsi="Arial" w:cs="Arial"/>
          <w:b/>
          <w:color w:val="002060"/>
          <w:sz w:val="30"/>
          <w:szCs w:val="30"/>
        </w:rPr>
      </w:pPr>
    </w:p>
    <w:p w14:paraId="178DBA89" w14:textId="5756FB55" w:rsidR="00EA4615" w:rsidRPr="00A578EF" w:rsidRDefault="00EA4615" w:rsidP="00EA4615">
      <w:pPr>
        <w:pStyle w:val="Nessunaspaziatura"/>
        <w:jc w:val="both"/>
        <w:rPr>
          <w:rFonts w:ascii="Arial" w:hAnsi="Arial" w:cs="Arial"/>
          <w:color w:val="002060"/>
        </w:rPr>
      </w:pPr>
      <w:r w:rsidRPr="00A578EF">
        <w:rPr>
          <w:rFonts w:ascii="Arial" w:hAnsi="Arial" w:cs="Arial"/>
          <w:color w:val="002060"/>
        </w:rPr>
        <w:t xml:space="preserve">Il versamento delle somme relative alle ammende comminate con il presente Comunicato Ufficiale deve essere effettuato entro il </w:t>
      </w:r>
      <w:r w:rsidR="001F528A">
        <w:rPr>
          <w:rFonts w:ascii="Arial" w:hAnsi="Arial" w:cs="Arial"/>
          <w:b/>
          <w:bCs/>
          <w:color w:val="002060"/>
        </w:rPr>
        <w:t>15</w:t>
      </w:r>
      <w:r w:rsidR="00DE5CBA">
        <w:rPr>
          <w:rFonts w:ascii="Arial" w:hAnsi="Arial" w:cs="Arial"/>
          <w:b/>
          <w:bCs/>
          <w:color w:val="002060"/>
        </w:rPr>
        <w:t xml:space="preserve"> gennaio 2024</w:t>
      </w:r>
      <w:r w:rsidRPr="00A578EF">
        <w:rPr>
          <w:rFonts w:ascii="Arial" w:hAnsi="Arial" w:cs="Arial"/>
          <w:color w:val="002060"/>
        </w:rPr>
        <w:t xml:space="preserve"> a favore di questo Comitato Regionale mediante bonifico bancario da versare alle seguenti coordinate: </w:t>
      </w:r>
    </w:p>
    <w:p w14:paraId="3339D770" w14:textId="77777777" w:rsidR="00EA4615" w:rsidRPr="00A578EF" w:rsidRDefault="00EA4615" w:rsidP="00EA4615">
      <w:pPr>
        <w:pStyle w:val="Nessunaspaziatura"/>
        <w:jc w:val="both"/>
        <w:rPr>
          <w:rFonts w:ascii="Arial" w:hAnsi="Arial" w:cs="Arial"/>
          <w:color w:val="002060"/>
        </w:rPr>
      </w:pPr>
    </w:p>
    <w:p w14:paraId="4D0AA9F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BNL – ANCONA</w:t>
      </w:r>
    </w:p>
    <w:p w14:paraId="2D277778" w14:textId="77777777" w:rsidR="00EA4615" w:rsidRPr="00A578EF" w:rsidRDefault="00EA4615" w:rsidP="00EA4615">
      <w:pPr>
        <w:pStyle w:val="Nessunaspaziatura"/>
        <w:jc w:val="center"/>
        <w:rPr>
          <w:rFonts w:ascii="Arial" w:hAnsi="Arial" w:cs="Arial"/>
          <w:color w:val="002060"/>
        </w:rPr>
      </w:pPr>
      <w:r w:rsidRPr="00A578EF">
        <w:rPr>
          <w:rFonts w:ascii="Arial" w:hAnsi="Arial" w:cs="Arial"/>
          <w:color w:val="002060"/>
        </w:rPr>
        <w:t xml:space="preserve">Beneficiario: </w:t>
      </w:r>
      <w:r w:rsidRPr="00A578EF">
        <w:rPr>
          <w:rFonts w:ascii="Arial" w:hAnsi="Arial" w:cs="Arial"/>
          <w:color w:val="002060"/>
        </w:rPr>
        <w:tab/>
        <w:t>Comitato Regionale Marche F.I.G.C. – L.N.D.</w:t>
      </w:r>
    </w:p>
    <w:p w14:paraId="5E1F1168" w14:textId="77777777" w:rsidR="00EA4615" w:rsidRPr="00A578EF" w:rsidRDefault="00EA4615" w:rsidP="00EA4615">
      <w:pPr>
        <w:jc w:val="center"/>
        <w:rPr>
          <w:rFonts w:ascii="Arial" w:hAnsi="Arial" w:cs="Arial"/>
          <w:b/>
          <w:color w:val="002060"/>
          <w:sz w:val="28"/>
          <w:szCs w:val="28"/>
        </w:rPr>
      </w:pPr>
      <w:r w:rsidRPr="00A578EF">
        <w:rPr>
          <w:rFonts w:ascii="Arial" w:hAnsi="Arial" w:cs="Arial"/>
          <w:color w:val="002060"/>
        </w:rPr>
        <w:t xml:space="preserve">IBAN: </w:t>
      </w:r>
      <w:r w:rsidRPr="00A578EF">
        <w:rPr>
          <w:rFonts w:ascii="Arial" w:hAnsi="Arial" w:cs="Arial"/>
          <w:color w:val="002060"/>
        </w:rPr>
        <w:tab/>
      </w:r>
      <w:r w:rsidRPr="00A578EF">
        <w:rPr>
          <w:rFonts w:ascii="Arial" w:hAnsi="Arial" w:cs="Arial"/>
          <w:color w:val="002060"/>
        </w:rPr>
        <w:tab/>
      </w:r>
      <w:r w:rsidRPr="00A578EF">
        <w:rPr>
          <w:rFonts w:ascii="Arial" w:hAnsi="Arial" w:cs="Arial"/>
          <w:bCs/>
          <w:color w:val="002060"/>
          <w:sz w:val="22"/>
          <w:szCs w:val="22"/>
        </w:rPr>
        <w:t>IT 81 E 01005 02600 0000 0000 8868</w:t>
      </w:r>
    </w:p>
    <w:p w14:paraId="68EBA250" w14:textId="77777777" w:rsidR="00EA4615" w:rsidRPr="00A578EF" w:rsidRDefault="00EA4615" w:rsidP="00EA4615">
      <w:pPr>
        <w:pStyle w:val="Nessunaspaziatura"/>
        <w:jc w:val="both"/>
        <w:rPr>
          <w:rFonts w:ascii="Arial" w:hAnsi="Arial" w:cs="Arial"/>
          <w:color w:val="002060"/>
        </w:rPr>
      </w:pPr>
    </w:p>
    <w:p w14:paraId="32BEC79B" w14:textId="77777777" w:rsidR="00EA4615" w:rsidRPr="00A578EF" w:rsidRDefault="00EA4615" w:rsidP="00EA4615">
      <w:pPr>
        <w:pStyle w:val="Corpodeltesto21"/>
        <w:rPr>
          <w:rFonts w:ascii="Arial" w:hAnsi="Arial" w:cs="Arial"/>
          <w:color w:val="002060"/>
          <w:sz w:val="22"/>
          <w:szCs w:val="22"/>
        </w:rPr>
      </w:pPr>
    </w:p>
    <w:p w14:paraId="5BFC5867"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A578EF" w:rsidRDefault="00EA4615" w:rsidP="00EA4615">
      <w:pPr>
        <w:pStyle w:val="Corpodeltesto21"/>
        <w:rPr>
          <w:rFonts w:ascii="Arial" w:hAnsi="Arial" w:cs="Arial"/>
          <w:color w:val="002060"/>
          <w:sz w:val="22"/>
          <w:szCs w:val="22"/>
        </w:rPr>
      </w:pPr>
    </w:p>
    <w:p w14:paraId="57D3158D"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F.I.G.C. – Corte Sportiva di Appello Territoriale</w:t>
      </w:r>
    </w:p>
    <w:p w14:paraId="57EE952B"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Via Schiavoni, snc – 60131 ANCONA (AN)</w:t>
      </w:r>
    </w:p>
    <w:p w14:paraId="76DD6F61" w14:textId="77777777" w:rsidR="00EA4615" w:rsidRPr="00A578EF" w:rsidRDefault="00EA4615" w:rsidP="00EA4615">
      <w:pPr>
        <w:pStyle w:val="Corpodeltesto21"/>
        <w:jc w:val="center"/>
        <w:rPr>
          <w:rFonts w:ascii="Arial" w:hAnsi="Arial" w:cs="Arial"/>
          <w:color w:val="002060"/>
          <w:sz w:val="22"/>
          <w:szCs w:val="22"/>
        </w:rPr>
      </w:pPr>
      <w:r w:rsidRPr="00A578EF">
        <w:rPr>
          <w:rFonts w:ascii="Arial" w:hAnsi="Arial" w:cs="Arial"/>
          <w:color w:val="002060"/>
          <w:sz w:val="22"/>
          <w:szCs w:val="22"/>
        </w:rPr>
        <w:t>PEC: marche@pec.figcmarche.it</w:t>
      </w:r>
    </w:p>
    <w:p w14:paraId="2806D77F" w14:textId="77777777" w:rsidR="00EA4615" w:rsidRPr="00A578EF" w:rsidRDefault="00EA4615" w:rsidP="00EA4615">
      <w:pPr>
        <w:pStyle w:val="Corpodeltesto21"/>
        <w:rPr>
          <w:rFonts w:ascii="Arial" w:hAnsi="Arial" w:cs="Arial"/>
          <w:color w:val="002060"/>
          <w:sz w:val="22"/>
          <w:szCs w:val="22"/>
        </w:rPr>
      </w:pPr>
    </w:p>
    <w:p w14:paraId="2985F556"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Il pagamento del contributo di reclamo dovrà essere effettuato: </w:t>
      </w:r>
    </w:p>
    <w:p w14:paraId="1321A1B0" w14:textId="77777777" w:rsidR="00EA4615" w:rsidRPr="00A578EF" w:rsidRDefault="00EA4615" w:rsidP="00EA4615">
      <w:pPr>
        <w:pStyle w:val="Corpodeltesto21"/>
        <w:rPr>
          <w:rFonts w:ascii="Arial" w:hAnsi="Arial" w:cs="Arial"/>
          <w:color w:val="002060"/>
          <w:sz w:val="22"/>
          <w:szCs w:val="22"/>
        </w:rPr>
      </w:pPr>
    </w:p>
    <w:p w14:paraId="0C448E52"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Addebito su Conto Campionato </w:t>
      </w:r>
    </w:p>
    <w:p w14:paraId="3D1487CD"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xml:space="preserve">- Tramite Assegno Circolare Non Trasferibile intestato al Comitato Regionale Marche F.I.G.C. – L.N.D. </w:t>
      </w:r>
    </w:p>
    <w:p w14:paraId="57AA9D29" w14:textId="77777777" w:rsidR="00EA4615" w:rsidRPr="00A578EF" w:rsidRDefault="00EA4615" w:rsidP="00EA4615">
      <w:pPr>
        <w:pStyle w:val="Corpodeltesto21"/>
        <w:rPr>
          <w:rFonts w:ascii="Arial" w:hAnsi="Arial" w:cs="Arial"/>
          <w:color w:val="002060"/>
          <w:sz w:val="22"/>
          <w:szCs w:val="22"/>
        </w:rPr>
      </w:pPr>
      <w:r w:rsidRPr="00A578EF">
        <w:rPr>
          <w:rFonts w:ascii="Arial" w:hAnsi="Arial" w:cs="Arial"/>
          <w:color w:val="002060"/>
          <w:sz w:val="22"/>
          <w:szCs w:val="22"/>
        </w:rPr>
        <w:t>- Tramite Bonifico Bancario IBAN FIGC: I</w:t>
      </w:r>
      <w:r w:rsidRPr="00A578EF">
        <w:rPr>
          <w:rFonts w:ascii="Arial" w:hAnsi="Arial" w:cs="Arial"/>
          <w:bCs/>
          <w:color w:val="002060"/>
          <w:sz w:val="22"/>
          <w:szCs w:val="22"/>
        </w:rPr>
        <w:t xml:space="preserve"> IT 81 E 01005 02600 0000 0000 8868</w:t>
      </w:r>
    </w:p>
    <w:p w14:paraId="475C17FE" w14:textId="77777777" w:rsidR="00EA4615" w:rsidRPr="00A578EF" w:rsidRDefault="00EA4615" w:rsidP="00EA4615">
      <w:pPr>
        <w:pStyle w:val="LndNormale1"/>
        <w:rPr>
          <w:color w:val="002060"/>
        </w:rPr>
      </w:pPr>
    </w:p>
    <w:p w14:paraId="4FEB8F32" w14:textId="77777777" w:rsidR="008C667C" w:rsidRPr="00A578EF" w:rsidRDefault="008C667C" w:rsidP="00EA4615">
      <w:pPr>
        <w:pStyle w:val="LndNormale1"/>
        <w:rPr>
          <w:color w:val="002060"/>
        </w:rPr>
      </w:pPr>
    </w:p>
    <w:p w14:paraId="33114CE8" w14:textId="77777777" w:rsidR="00EA4615" w:rsidRPr="00A578EF" w:rsidRDefault="00EA4615" w:rsidP="00EA4615">
      <w:pPr>
        <w:pStyle w:val="LndNormale1"/>
        <w:rPr>
          <w:color w:val="002060"/>
        </w:rPr>
      </w:pPr>
    </w:p>
    <w:p w14:paraId="0C0F7345" w14:textId="2777CCA2" w:rsidR="00514C7B" w:rsidRPr="00A578EF" w:rsidRDefault="00514C7B" w:rsidP="00514C7B">
      <w:pPr>
        <w:pStyle w:val="Corpodeltesto21"/>
        <w:jc w:val="center"/>
        <w:rPr>
          <w:rFonts w:ascii="Arial" w:hAnsi="Arial" w:cs="Arial"/>
          <w:b/>
          <w:color w:val="002060"/>
          <w:sz w:val="30"/>
          <w:szCs w:val="30"/>
        </w:rPr>
      </w:pPr>
      <w:r w:rsidRPr="00A578EF">
        <w:rPr>
          <w:rFonts w:ascii="Arial" w:hAnsi="Arial" w:cs="Arial"/>
          <w:b/>
          <w:color w:val="002060"/>
          <w:sz w:val="30"/>
          <w:szCs w:val="30"/>
        </w:rPr>
        <w:t>*     *     *</w:t>
      </w:r>
    </w:p>
    <w:p w14:paraId="47C5C81A" w14:textId="77777777" w:rsidR="00514C7B" w:rsidRPr="00A578EF" w:rsidRDefault="00514C7B" w:rsidP="00514C7B">
      <w:pPr>
        <w:pStyle w:val="LndNormale1"/>
        <w:rPr>
          <w:b/>
          <w:color w:val="002060"/>
          <w:sz w:val="28"/>
          <w:szCs w:val="28"/>
          <w:u w:val="single"/>
        </w:rPr>
      </w:pPr>
    </w:p>
    <w:p w14:paraId="099A6377" w14:textId="77777777" w:rsidR="00514C7B" w:rsidRPr="00A578EF" w:rsidRDefault="00514C7B" w:rsidP="00514C7B">
      <w:pPr>
        <w:pStyle w:val="LndNormale1"/>
        <w:rPr>
          <w:b/>
          <w:color w:val="002060"/>
          <w:sz w:val="28"/>
          <w:szCs w:val="28"/>
        </w:rPr>
      </w:pPr>
      <w:r w:rsidRPr="00A578EF">
        <w:rPr>
          <w:b/>
          <w:color w:val="002060"/>
          <w:sz w:val="28"/>
          <w:szCs w:val="28"/>
        </w:rPr>
        <w:t>ORARIO UFFICI</w:t>
      </w:r>
    </w:p>
    <w:p w14:paraId="02E693CB" w14:textId="77777777" w:rsidR="00514C7B" w:rsidRPr="00A578EF" w:rsidRDefault="00514C7B" w:rsidP="00514C7B">
      <w:pPr>
        <w:pStyle w:val="LndNormale1"/>
        <w:rPr>
          <w:color w:val="002060"/>
        </w:rPr>
      </w:pPr>
    </w:p>
    <w:p w14:paraId="62C071C4" w14:textId="77777777" w:rsidR="00514C7B" w:rsidRPr="00A578EF" w:rsidRDefault="00514C7B" w:rsidP="00514C7B">
      <w:pPr>
        <w:pStyle w:val="LndNormale1"/>
        <w:rPr>
          <w:color w:val="002060"/>
          <w:szCs w:val="22"/>
        </w:rPr>
      </w:pPr>
      <w:r w:rsidRPr="00A578EF">
        <w:rPr>
          <w:color w:val="002060"/>
          <w:szCs w:val="22"/>
        </w:rPr>
        <w:t>L’orario di apertura degli uffici del Comitato Regionale Marche è il seguente:</w:t>
      </w:r>
    </w:p>
    <w:p w14:paraId="0BD94DB1" w14:textId="77777777" w:rsidR="00514C7B" w:rsidRPr="00A578EF"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A578EF" w:rsidRPr="00A578EF" w14:paraId="1F5EE8A4" w14:textId="77777777" w:rsidTr="00313C97">
        <w:tc>
          <w:tcPr>
            <w:tcW w:w="3292" w:type="dxa"/>
          </w:tcPr>
          <w:p w14:paraId="2A862F7B" w14:textId="77777777" w:rsidR="00514C7B" w:rsidRPr="00A578EF" w:rsidRDefault="00514C7B" w:rsidP="00313C97">
            <w:pPr>
              <w:pStyle w:val="LndNormale1"/>
              <w:rPr>
                <w:b/>
                <w:color w:val="002060"/>
                <w:szCs w:val="22"/>
              </w:rPr>
            </w:pPr>
            <w:r w:rsidRPr="00A578EF">
              <w:rPr>
                <w:b/>
                <w:color w:val="002060"/>
                <w:szCs w:val="22"/>
              </w:rPr>
              <w:t>GIORNO</w:t>
            </w:r>
          </w:p>
        </w:tc>
        <w:tc>
          <w:tcPr>
            <w:tcW w:w="3294" w:type="dxa"/>
          </w:tcPr>
          <w:p w14:paraId="78D853A7" w14:textId="77777777" w:rsidR="00514C7B" w:rsidRPr="00A578EF" w:rsidRDefault="00514C7B" w:rsidP="00313C97">
            <w:pPr>
              <w:pStyle w:val="LndNormale1"/>
              <w:rPr>
                <w:b/>
                <w:color w:val="002060"/>
                <w:szCs w:val="22"/>
              </w:rPr>
            </w:pPr>
            <w:r w:rsidRPr="00A578EF">
              <w:rPr>
                <w:b/>
                <w:color w:val="002060"/>
                <w:szCs w:val="22"/>
              </w:rPr>
              <w:t>MATTINO</w:t>
            </w:r>
          </w:p>
        </w:tc>
        <w:tc>
          <w:tcPr>
            <w:tcW w:w="3326" w:type="dxa"/>
          </w:tcPr>
          <w:p w14:paraId="1E0E22EF" w14:textId="77777777" w:rsidR="00514C7B" w:rsidRPr="00A578EF" w:rsidRDefault="00514C7B" w:rsidP="00313C97">
            <w:pPr>
              <w:pStyle w:val="LndNormale1"/>
              <w:rPr>
                <w:b/>
                <w:color w:val="002060"/>
                <w:szCs w:val="22"/>
              </w:rPr>
            </w:pPr>
            <w:r w:rsidRPr="00A578EF">
              <w:rPr>
                <w:b/>
                <w:color w:val="002060"/>
                <w:szCs w:val="22"/>
              </w:rPr>
              <w:t>POMERIGGIO</w:t>
            </w:r>
          </w:p>
        </w:tc>
      </w:tr>
      <w:tr w:rsidR="00A578EF" w:rsidRPr="00A578EF" w14:paraId="230CDF7C" w14:textId="77777777" w:rsidTr="00313C97">
        <w:tc>
          <w:tcPr>
            <w:tcW w:w="3292" w:type="dxa"/>
          </w:tcPr>
          <w:p w14:paraId="170FAFCD" w14:textId="77777777" w:rsidR="00514C7B" w:rsidRPr="00A578EF" w:rsidRDefault="00514C7B" w:rsidP="00313C97">
            <w:pPr>
              <w:pStyle w:val="LndNormale1"/>
              <w:rPr>
                <w:color w:val="002060"/>
                <w:szCs w:val="22"/>
              </w:rPr>
            </w:pPr>
            <w:r w:rsidRPr="00A578EF">
              <w:rPr>
                <w:color w:val="002060"/>
                <w:szCs w:val="22"/>
              </w:rPr>
              <w:t>Lunedì</w:t>
            </w:r>
          </w:p>
        </w:tc>
        <w:tc>
          <w:tcPr>
            <w:tcW w:w="3294" w:type="dxa"/>
          </w:tcPr>
          <w:p w14:paraId="4FD8053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2D4DF716" w14:textId="77777777" w:rsidR="00514C7B" w:rsidRPr="00A578EF" w:rsidRDefault="00514C7B" w:rsidP="00313C97">
            <w:pPr>
              <w:pStyle w:val="LndNormale1"/>
              <w:rPr>
                <w:color w:val="002060"/>
                <w:szCs w:val="22"/>
              </w:rPr>
            </w:pPr>
            <w:r w:rsidRPr="00A578EF">
              <w:rPr>
                <w:color w:val="002060"/>
                <w:szCs w:val="22"/>
              </w:rPr>
              <w:t>15.00 – 17.00</w:t>
            </w:r>
          </w:p>
        </w:tc>
      </w:tr>
      <w:tr w:rsidR="00A578EF" w:rsidRPr="00A578EF" w14:paraId="721E6AF3" w14:textId="77777777" w:rsidTr="00313C97">
        <w:tc>
          <w:tcPr>
            <w:tcW w:w="3292" w:type="dxa"/>
          </w:tcPr>
          <w:p w14:paraId="3FE65F61" w14:textId="77777777" w:rsidR="00514C7B" w:rsidRPr="00A578EF" w:rsidRDefault="00514C7B" w:rsidP="00313C97">
            <w:pPr>
              <w:pStyle w:val="LndNormale1"/>
              <w:rPr>
                <w:color w:val="002060"/>
                <w:szCs w:val="22"/>
              </w:rPr>
            </w:pPr>
            <w:r w:rsidRPr="00A578EF">
              <w:rPr>
                <w:color w:val="002060"/>
                <w:szCs w:val="22"/>
              </w:rPr>
              <w:t>Martedì</w:t>
            </w:r>
          </w:p>
        </w:tc>
        <w:tc>
          <w:tcPr>
            <w:tcW w:w="3294" w:type="dxa"/>
          </w:tcPr>
          <w:p w14:paraId="03E5E316" w14:textId="77777777" w:rsidR="00514C7B" w:rsidRPr="00A578EF" w:rsidRDefault="00514C7B" w:rsidP="00313C97">
            <w:pPr>
              <w:pStyle w:val="LndNormale1"/>
              <w:rPr>
                <w:color w:val="002060"/>
                <w:szCs w:val="22"/>
              </w:rPr>
            </w:pPr>
            <w:r w:rsidRPr="00A578EF">
              <w:rPr>
                <w:color w:val="002060"/>
                <w:szCs w:val="22"/>
              </w:rPr>
              <w:t>10.00 – 12.00</w:t>
            </w:r>
          </w:p>
        </w:tc>
        <w:tc>
          <w:tcPr>
            <w:tcW w:w="3326" w:type="dxa"/>
          </w:tcPr>
          <w:p w14:paraId="2545641D" w14:textId="1C4D3455"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155CBA2C" w14:textId="77777777" w:rsidTr="00313C97">
        <w:tc>
          <w:tcPr>
            <w:tcW w:w="3292" w:type="dxa"/>
          </w:tcPr>
          <w:p w14:paraId="13F9D1E2" w14:textId="77777777" w:rsidR="00514C7B" w:rsidRPr="00A578EF" w:rsidRDefault="00514C7B" w:rsidP="00313C97">
            <w:pPr>
              <w:pStyle w:val="LndNormale1"/>
              <w:rPr>
                <w:color w:val="002060"/>
                <w:szCs w:val="22"/>
              </w:rPr>
            </w:pPr>
            <w:r w:rsidRPr="00A578EF">
              <w:rPr>
                <w:color w:val="002060"/>
                <w:szCs w:val="22"/>
              </w:rPr>
              <w:t>Mercoledì</w:t>
            </w:r>
          </w:p>
        </w:tc>
        <w:tc>
          <w:tcPr>
            <w:tcW w:w="3294" w:type="dxa"/>
          </w:tcPr>
          <w:p w14:paraId="71F58A43"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73C63143" w14:textId="3DA69C7B"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A578EF" w:rsidRPr="00A578EF" w14:paraId="07BBBBBD" w14:textId="77777777" w:rsidTr="00313C97">
        <w:tc>
          <w:tcPr>
            <w:tcW w:w="3292" w:type="dxa"/>
          </w:tcPr>
          <w:p w14:paraId="215EF3F1" w14:textId="77777777" w:rsidR="00514C7B" w:rsidRPr="00A578EF" w:rsidRDefault="00514C7B" w:rsidP="00313C97">
            <w:pPr>
              <w:pStyle w:val="LndNormale1"/>
              <w:rPr>
                <w:color w:val="002060"/>
                <w:szCs w:val="22"/>
              </w:rPr>
            </w:pPr>
            <w:r w:rsidRPr="00A578EF">
              <w:rPr>
                <w:color w:val="002060"/>
                <w:szCs w:val="22"/>
              </w:rPr>
              <w:t>Giovedì</w:t>
            </w:r>
          </w:p>
        </w:tc>
        <w:tc>
          <w:tcPr>
            <w:tcW w:w="3294" w:type="dxa"/>
          </w:tcPr>
          <w:p w14:paraId="52C122BE" w14:textId="77777777" w:rsidR="00514C7B" w:rsidRPr="00A578EF" w:rsidRDefault="00514C7B" w:rsidP="00313C97">
            <w:pPr>
              <w:pStyle w:val="LndNormale1"/>
              <w:rPr>
                <w:color w:val="002060"/>
                <w:szCs w:val="22"/>
              </w:rPr>
            </w:pPr>
            <w:r w:rsidRPr="00A578EF">
              <w:rPr>
                <w:color w:val="002060"/>
                <w:szCs w:val="22"/>
              </w:rPr>
              <w:t xml:space="preserve">10,00 – 12.00 </w:t>
            </w:r>
          </w:p>
        </w:tc>
        <w:tc>
          <w:tcPr>
            <w:tcW w:w="3326" w:type="dxa"/>
          </w:tcPr>
          <w:p w14:paraId="565EA3B8" w14:textId="67C2E37F"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r w:rsidR="00514C7B" w:rsidRPr="00A578EF" w14:paraId="746E6703" w14:textId="77777777" w:rsidTr="00313C97">
        <w:tc>
          <w:tcPr>
            <w:tcW w:w="3292" w:type="dxa"/>
          </w:tcPr>
          <w:p w14:paraId="481DF8BB" w14:textId="77777777" w:rsidR="00514C7B" w:rsidRPr="00A578EF" w:rsidRDefault="00514C7B" w:rsidP="00313C97">
            <w:pPr>
              <w:pStyle w:val="LndNormale1"/>
              <w:rPr>
                <w:color w:val="002060"/>
                <w:szCs w:val="22"/>
              </w:rPr>
            </w:pPr>
            <w:r w:rsidRPr="00A578EF">
              <w:rPr>
                <w:color w:val="002060"/>
                <w:szCs w:val="22"/>
              </w:rPr>
              <w:t>Venerdì</w:t>
            </w:r>
          </w:p>
        </w:tc>
        <w:tc>
          <w:tcPr>
            <w:tcW w:w="3294" w:type="dxa"/>
          </w:tcPr>
          <w:p w14:paraId="40DC0B2E" w14:textId="77777777" w:rsidR="00514C7B" w:rsidRPr="00A578EF" w:rsidRDefault="00514C7B" w:rsidP="00313C97">
            <w:pPr>
              <w:pStyle w:val="LndNormale1"/>
              <w:rPr>
                <w:color w:val="002060"/>
                <w:szCs w:val="22"/>
              </w:rPr>
            </w:pPr>
            <w:r w:rsidRPr="00A578EF">
              <w:rPr>
                <w:color w:val="002060"/>
                <w:szCs w:val="22"/>
              </w:rPr>
              <w:t>Chiuso</w:t>
            </w:r>
          </w:p>
        </w:tc>
        <w:tc>
          <w:tcPr>
            <w:tcW w:w="3326" w:type="dxa"/>
          </w:tcPr>
          <w:p w14:paraId="54A5B71B" w14:textId="697A4CF6" w:rsidR="00514C7B" w:rsidRPr="00A578EF" w:rsidRDefault="0054657A" w:rsidP="00313C97">
            <w:pPr>
              <w:pStyle w:val="LndNormale1"/>
              <w:rPr>
                <w:color w:val="002060"/>
                <w:szCs w:val="22"/>
              </w:rPr>
            </w:pPr>
            <w:r w:rsidRPr="00A578EF">
              <w:rPr>
                <w:color w:val="002060"/>
                <w:szCs w:val="22"/>
              </w:rPr>
              <w:t>C</w:t>
            </w:r>
            <w:r w:rsidR="00514C7B" w:rsidRPr="00A578EF">
              <w:rPr>
                <w:color w:val="002060"/>
                <w:szCs w:val="22"/>
              </w:rPr>
              <w:t>hiuso</w:t>
            </w:r>
          </w:p>
        </w:tc>
      </w:tr>
    </w:tbl>
    <w:p w14:paraId="4A72E6FC" w14:textId="77777777" w:rsidR="00514C7B" w:rsidRPr="00A578EF" w:rsidRDefault="00514C7B" w:rsidP="00514C7B">
      <w:pPr>
        <w:pStyle w:val="LndNormale1"/>
        <w:rPr>
          <w:color w:val="002060"/>
          <w:szCs w:val="22"/>
        </w:rPr>
      </w:pPr>
    </w:p>
    <w:p w14:paraId="351425FE" w14:textId="77777777" w:rsidR="00514C7B" w:rsidRPr="00A578EF" w:rsidRDefault="00514C7B" w:rsidP="00514C7B">
      <w:pPr>
        <w:pStyle w:val="LndNormale1"/>
        <w:rPr>
          <w:b/>
          <w:color w:val="002060"/>
          <w:szCs w:val="22"/>
        </w:rPr>
      </w:pPr>
      <w:r w:rsidRPr="00A578EF">
        <w:rPr>
          <w:b/>
          <w:color w:val="002060"/>
          <w:szCs w:val="22"/>
        </w:rPr>
        <w:t xml:space="preserve">E’ comunque attivo durante i suddetti orari, </w:t>
      </w:r>
      <w:r w:rsidRPr="00A578EF">
        <w:rPr>
          <w:b/>
          <w:color w:val="002060"/>
          <w:szCs w:val="22"/>
          <w:u w:val="single"/>
        </w:rPr>
        <w:t>salvo assenza degli addetti,</w:t>
      </w:r>
      <w:r w:rsidRPr="00A578EF">
        <w:rPr>
          <w:b/>
          <w:color w:val="002060"/>
          <w:szCs w:val="22"/>
        </w:rPr>
        <w:t xml:space="preserve"> anche il servizio telefonico ai seguenti numeri:</w:t>
      </w:r>
    </w:p>
    <w:p w14:paraId="61024FF2" w14:textId="77777777" w:rsidR="00514C7B" w:rsidRPr="00A578EF" w:rsidRDefault="00514C7B" w:rsidP="00514C7B">
      <w:pPr>
        <w:pStyle w:val="LndNormale1"/>
        <w:rPr>
          <w:color w:val="002060"/>
          <w:szCs w:val="22"/>
        </w:rPr>
      </w:pPr>
      <w:r w:rsidRPr="00A578EF">
        <w:rPr>
          <w:color w:val="002060"/>
          <w:szCs w:val="22"/>
        </w:rPr>
        <w:t>Ufficio Segreteria</w:t>
      </w:r>
      <w:r w:rsidRPr="00A578EF">
        <w:rPr>
          <w:color w:val="002060"/>
          <w:szCs w:val="22"/>
        </w:rPr>
        <w:tab/>
      </w:r>
      <w:r w:rsidRPr="00A578EF">
        <w:rPr>
          <w:color w:val="002060"/>
          <w:szCs w:val="22"/>
        </w:rPr>
        <w:tab/>
        <w:t>071/28560404</w:t>
      </w:r>
    </w:p>
    <w:p w14:paraId="30C1EC7A" w14:textId="77777777" w:rsidR="00514C7B" w:rsidRPr="00A578EF" w:rsidRDefault="00514C7B" w:rsidP="00514C7B">
      <w:pPr>
        <w:pStyle w:val="LndNormale1"/>
        <w:rPr>
          <w:color w:val="002060"/>
          <w:szCs w:val="22"/>
        </w:rPr>
      </w:pPr>
      <w:r w:rsidRPr="00A578EF">
        <w:rPr>
          <w:color w:val="002060"/>
          <w:szCs w:val="22"/>
        </w:rPr>
        <w:t>Ufficio Amministrazione</w:t>
      </w:r>
      <w:r w:rsidRPr="00A578EF">
        <w:rPr>
          <w:color w:val="002060"/>
          <w:szCs w:val="22"/>
        </w:rPr>
        <w:tab/>
        <w:t xml:space="preserve">071/28560322 </w:t>
      </w:r>
    </w:p>
    <w:p w14:paraId="1A99DDF0" w14:textId="77777777" w:rsidR="00514C7B" w:rsidRPr="00A578EF" w:rsidRDefault="00514C7B" w:rsidP="00514C7B">
      <w:pPr>
        <w:pStyle w:val="LndNormale1"/>
        <w:rPr>
          <w:color w:val="002060"/>
          <w:szCs w:val="22"/>
        </w:rPr>
      </w:pPr>
      <w:r w:rsidRPr="00A578EF">
        <w:rPr>
          <w:color w:val="002060"/>
          <w:szCs w:val="22"/>
        </w:rPr>
        <w:t xml:space="preserve">Ufficio Tesseramento </w:t>
      </w:r>
      <w:r w:rsidRPr="00A578EF">
        <w:rPr>
          <w:color w:val="002060"/>
          <w:szCs w:val="22"/>
        </w:rPr>
        <w:tab/>
        <w:t xml:space="preserve">071/28560408 </w:t>
      </w:r>
    </w:p>
    <w:p w14:paraId="1BE3FCF5" w14:textId="77777777" w:rsidR="00514C7B" w:rsidRPr="00A578EF" w:rsidRDefault="00514C7B" w:rsidP="00514C7B">
      <w:pPr>
        <w:pStyle w:val="LndNormale1"/>
        <w:rPr>
          <w:color w:val="002060"/>
          <w:szCs w:val="22"/>
        </w:rPr>
      </w:pPr>
      <w:r w:rsidRPr="00A578EF">
        <w:rPr>
          <w:color w:val="002060"/>
          <w:szCs w:val="22"/>
        </w:rPr>
        <w:t>Ufficio Emissione Tessere</w:t>
      </w:r>
      <w:r w:rsidRPr="00A578EF">
        <w:rPr>
          <w:color w:val="002060"/>
          <w:szCs w:val="22"/>
        </w:rPr>
        <w:tab/>
        <w:t>071/28560401</w:t>
      </w:r>
    </w:p>
    <w:p w14:paraId="0D73627A" w14:textId="77777777" w:rsidR="007374B0" w:rsidRPr="00A578EF" w:rsidRDefault="007374B0" w:rsidP="00E446E5">
      <w:pPr>
        <w:pStyle w:val="LndNormale1"/>
        <w:rPr>
          <w:b/>
          <w:color w:val="002060"/>
          <w:sz w:val="28"/>
          <w:szCs w:val="28"/>
          <w:u w:val="single"/>
        </w:rPr>
      </w:pPr>
    </w:p>
    <w:p w14:paraId="7993793C" w14:textId="77777777" w:rsidR="00514C7B" w:rsidRPr="00A578EF" w:rsidRDefault="00514C7B" w:rsidP="00E446E5">
      <w:pPr>
        <w:pStyle w:val="LndNormale1"/>
        <w:rPr>
          <w:b/>
          <w:color w:val="002060"/>
          <w:sz w:val="28"/>
          <w:szCs w:val="28"/>
          <w:u w:val="single"/>
        </w:rPr>
      </w:pPr>
    </w:p>
    <w:p w14:paraId="537A9A79" w14:textId="3607BECF" w:rsidR="0022051B" w:rsidRPr="00A578EF" w:rsidRDefault="0022051B" w:rsidP="0022051B">
      <w:pPr>
        <w:pStyle w:val="LndNormale1"/>
        <w:jc w:val="center"/>
        <w:rPr>
          <w:b/>
          <w:color w:val="002060"/>
          <w:u w:val="single"/>
        </w:rPr>
      </w:pPr>
      <w:r w:rsidRPr="00A578EF">
        <w:rPr>
          <w:b/>
          <w:color w:val="002060"/>
          <w:u w:val="single"/>
        </w:rPr>
        <w:t>Pubblicato in Ancona ed affisso all’albo del C</w:t>
      </w:r>
      <w:r w:rsidR="004A0FF1" w:rsidRPr="00A578EF">
        <w:rPr>
          <w:b/>
          <w:color w:val="002060"/>
          <w:u w:val="single"/>
        </w:rPr>
        <w:t>omitato Regionale Marche</w:t>
      </w:r>
      <w:r w:rsidRPr="00A578EF">
        <w:rPr>
          <w:b/>
          <w:color w:val="002060"/>
          <w:u w:val="single"/>
        </w:rPr>
        <w:t xml:space="preserve"> il </w:t>
      </w:r>
      <w:r w:rsidR="001F528A">
        <w:rPr>
          <w:b/>
          <w:color w:val="002060"/>
          <w:u w:val="single"/>
        </w:rPr>
        <w:t>0</w:t>
      </w:r>
      <w:r w:rsidR="0003039C">
        <w:rPr>
          <w:b/>
          <w:color w:val="002060"/>
          <w:u w:val="single"/>
        </w:rPr>
        <w:t>6</w:t>
      </w:r>
      <w:r w:rsidR="007C5151" w:rsidRPr="00A578EF">
        <w:rPr>
          <w:b/>
          <w:color w:val="002060"/>
          <w:u w:val="single"/>
        </w:rPr>
        <w:t>/</w:t>
      </w:r>
      <w:r w:rsidR="001F528A">
        <w:rPr>
          <w:b/>
          <w:color w:val="002060"/>
          <w:u w:val="single"/>
        </w:rPr>
        <w:t>01</w:t>
      </w:r>
      <w:r w:rsidR="009C7FA9" w:rsidRPr="00A578EF">
        <w:rPr>
          <w:b/>
          <w:color w:val="002060"/>
          <w:u w:val="single"/>
        </w:rPr>
        <w:t>/</w:t>
      </w:r>
      <w:r w:rsidR="00863DF3" w:rsidRPr="00A578EF">
        <w:rPr>
          <w:b/>
          <w:color w:val="002060"/>
          <w:u w:val="single"/>
        </w:rPr>
        <w:t>20</w:t>
      </w:r>
      <w:r w:rsidR="00C73E5D" w:rsidRPr="00A578EF">
        <w:rPr>
          <w:b/>
          <w:color w:val="002060"/>
          <w:u w:val="single"/>
        </w:rPr>
        <w:t>2</w:t>
      </w:r>
      <w:r w:rsidR="001F528A">
        <w:rPr>
          <w:b/>
          <w:color w:val="002060"/>
          <w:u w:val="single"/>
        </w:rPr>
        <w:t>4</w:t>
      </w:r>
      <w:r w:rsidRPr="00A578EF">
        <w:rPr>
          <w:b/>
          <w:color w:val="002060"/>
          <w:u w:val="single"/>
        </w:rPr>
        <w:t>.</w:t>
      </w:r>
    </w:p>
    <w:p w14:paraId="2184E974" w14:textId="77777777" w:rsidR="0022051B" w:rsidRPr="00A578EF" w:rsidRDefault="0022051B" w:rsidP="0022051B">
      <w:pPr>
        <w:rPr>
          <w:color w:val="002060"/>
        </w:rPr>
      </w:pPr>
    </w:p>
    <w:p w14:paraId="02FCC449" w14:textId="77777777" w:rsidR="0022051B" w:rsidRPr="00A578EF" w:rsidRDefault="0022051B" w:rsidP="0022051B">
      <w:pPr>
        <w:rPr>
          <w:color w:val="002060"/>
        </w:rPr>
      </w:pPr>
    </w:p>
    <w:p w14:paraId="3602E063" w14:textId="77777777" w:rsidR="009D68DE" w:rsidRPr="00A578EF"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A578EF" w14:paraId="2430A3DA" w14:textId="77777777">
        <w:trPr>
          <w:jc w:val="center"/>
        </w:trPr>
        <w:tc>
          <w:tcPr>
            <w:tcW w:w="2886" w:type="pct"/>
          </w:tcPr>
          <w:p w14:paraId="276714D4" w14:textId="77777777" w:rsidR="00667D4D" w:rsidRPr="00A578EF" w:rsidRDefault="00667D4D" w:rsidP="00667D4D">
            <w:pPr>
              <w:pStyle w:val="LndNormale1"/>
              <w:jc w:val="center"/>
              <w:rPr>
                <w:rFonts w:cs="Arial"/>
                <w:b/>
                <w:color w:val="002060"/>
                <w:szCs w:val="22"/>
                <w:lang w:eastAsia="it-IT"/>
              </w:rPr>
            </w:pPr>
            <w:r w:rsidRPr="00A578EF">
              <w:rPr>
                <w:rFonts w:cs="Arial"/>
                <w:b/>
                <w:color w:val="002060"/>
                <w:szCs w:val="22"/>
                <w:lang w:eastAsia="it-IT"/>
              </w:rPr>
              <w:t>Il Responsabile Regionale Calcio a Cinque</w:t>
            </w:r>
          </w:p>
          <w:p w14:paraId="3896D1D9" w14:textId="77777777" w:rsidR="0022051B" w:rsidRPr="00A578EF" w:rsidRDefault="00667D4D" w:rsidP="00667D4D">
            <w:pPr>
              <w:pStyle w:val="LndNormale1"/>
              <w:jc w:val="center"/>
              <w:rPr>
                <w:rFonts w:cs="Arial"/>
                <w:b/>
                <w:color w:val="002060"/>
                <w:szCs w:val="22"/>
                <w:lang w:eastAsia="it-IT"/>
              </w:rPr>
            </w:pPr>
            <w:r w:rsidRPr="00A578EF">
              <w:rPr>
                <w:rFonts w:cs="Arial"/>
                <w:b/>
                <w:color w:val="002060"/>
                <w:szCs w:val="22"/>
              </w:rPr>
              <w:t>(Marco Capretti)</w:t>
            </w:r>
          </w:p>
        </w:tc>
        <w:tc>
          <w:tcPr>
            <w:tcW w:w="2114" w:type="pct"/>
          </w:tcPr>
          <w:p w14:paraId="0CFD3A97" w14:textId="77777777"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Il Presidente</w:t>
            </w:r>
          </w:p>
          <w:p w14:paraId="69BD74A4" w14:textId="2CE544AE" w:rsidR="0022051B" w:rsidRPr="00A578EF" w:rsidRDefault="0022051B" w:rsidP="0022051B">
            <w:pPr>
              <w:pStyle w:val="LndNormale1"/>
              <w:jc w:val="center"/>
              <w:rPr>
                <w:rFonts w:cs="Arial"/>
                <w:b/>
                <w:color w:val="002060"/>
                <w:szCs w:val="22"/>
                <w:lang w:eastAsia="it-IT"/>
              </w:rPr>
            </w:pPr>
            <w:r w:rsidRPr="00A578EF">
              <w:rPr>
                <w:rFonts w:cs="Arial"/>
                <w:b/>
                <w:color w:val="002060"/>
                <w:szCs w:val="22"/>
                <w:lang w:eastAsia="it-IT"/>
              </w:rPr>
              <w:t>(</w:t>
            </w:r>
            <w:r w:rsidR="00396AD1" w:rsidRPr="00A578EF">
              <w:rPr>
                <w:rFonts w:cs="Arial"/>
                <w:b/>
                <w:color w:val="002060"/>
                <w:szCs w:val="22"/>
                <w:lang w:eastAsia="it-IT"/>
              </w:rPr>
              <w:t>Ivo Panichi</w:t>
            </w:r>
            <w:r w:rsidRPr="00A578EF">
              <w:rPr>
                <w:rFonts w:cs="Arial"/>
                <w:b/>
                <w:color w:val="002060"/>
                <w:szCs w:val="22"/>
                <w:lang w:eastAsia="it-IT"/>
              </w:rPr>
              <w:t>)</w:t>
            </w:r>
          </w:p>
        </w:tc>
      </w:tr>
    </w:tbl>
    <w:p w14:paraId="790AA7BA" w14:textId="77777777" w:rsidR="003F141D" w:rsidRPr="00A578EF" w:rsidRDefault="003F141D" w:rsidP="00C71EB7">
      <w:pPr>
        <w:rPr>
          <w:rFonts w:ascii="Arial" w:hAnsi="Arial" w:cs="Arial"/>
          <w:b/>
          <w:color w:val="002060"/>
          <w:sz w:val="18"/>
          <w:szCs w:val="18"/>
        </w:rPr>
      </w:pPr>
    </w:p>
    <w:sectPr w:rsidR="003F141D" w:rsidRPr="00A578EF"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B7E01" w14:textId="77777777" w:rsidR="00E86A83" w:rsidRDefault="00E86A83">
      <w:r>
        <w:separator/>
      </w:r>
    </w:p>
  </w:endnote>
  <w:endnote w:type="continuationSeparator" w:id="0">
    <w:p w14:paraId="555577C5" w14:textId="77777777" w:rsidR="00E86A83" w:rsidRDefault="00E86A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60A435ED"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B7547">
      <w:rPr>
        <w:rStyle w:val="Numeropagina"/>
        <w:rFonts w:ascii="Arial" w:hAnsi="Arial" w:cs="Arial"/>
        <w:color w:val="002060"/>
      </w:rPr>
      <w:t>6</w:t>
    </w:r>
    <w:r w:rsidR="001B5DA3">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11099" w14:textId="77777777" w:rsidR="00E86A83" w:rsidRDefault="00E86A83">
      <w:r>
        <w:separator/>
      </w:r>
    </w:p>
  </w:footnote>
  <w:footnote w:type="continuationSeparator" w:id="0">
    <w:p w14:paraId="53EA2674" w14:textId="77777777" w:rsidR="00E86A83" w:rsidRDefault="00E86A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6"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3"/>
  </w:num>
  <w:num w:numId="3" w16cid:durableId="57946484">
    <w:abstractNumId w:val="2"/>
  </w:num>
  <w:num w:numId="4" w16cid:durableId="564266614">
    <w:abstractNumId w:val="10"/>
  </w:num>
  <w:num w:numId="5" w16cid:durableId="1296596829">
    <w:abstractNumId w:val="11"/>
  </w:num>
  <w:num w:numId="6" w16cid:durableId="1765223722">
    <w:abstractNumId w:val="12"/>
  </w:num>
  <w:num w:numId="7" w16cid:durableId="578828920">
    <w:abstractNumId w:val="8"/>
  </w:num>
  <w:num w:numId="8" w16cid:durableId="1349720069">
    <w:abstractNumId w:val="4"/>
  </w:num>
  <w:num w:numId="9" w16cid:durableId="1617785738">
    <w:abstractNumId w:val="6"/>
  </w:num>
  <w:num w:numId="10" w16cid:durableId="1197428540">
    <w:abstractNumId w:val="5"/>
  </w:num>
  <w:num w:numId="11" w16cid:durableId="745029327">
    <w:abstractNumId w:val="7"/>
  </w:num>
  <w:num w:numId="12" w16cid:durableId="815953687">
    <w:abstractNumId w:val="1"/>
  </w:num>
  <w:num w:numId="13" w16cid:durableId="797530386">
    <w:abstractNumId w:val="9"/>
  </w:num>
  <w:num w:numId="14" w16cid:durableId="112534885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3D0A"/>
    <w:rsid w:val="000147A2"/>
    <w:rsid w:val="000148DB"/>
    <w:rsid w:val="00015453"/>
    <w:rsid w:val="00015502"/>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6E3"/>
    <w:rsid w:val="00027E7A"/>
    <w:rsid w:val="0003039C"/>
    <w:rsid w:val="00031779"/>
    <w:rsid w:val="00031B58"/>
    <w:rsid w:val="00031C77"/>
    <w:rsid w:val="00031D32"/>
    <w:rsid w:val="00032228"/>
    <w:rsid w:val="0003269E"/>
    <w:rsid w:val="00032DF6"/>
    <w:rsid w:val="000334EC"/>
    <w:rsid w:val="000340F1"/>
    <w:rsid w:val="0003464F"/>
    <w:rsid w:val="000346F7"/>
    <w:rsid w:val="00035EB7"/>
    <w:rsid w:val="00036089"/>
    <w:rsid w:val="00037CDF"/>
    <w:rsid w:val="00040500"/>
    <w:rsid w:val="0004082D"/>
    <w:rsid w:val="00041708"/>
    <w:rsid w:val="000418E9"/>
    <w:rsid w:val="00041918"/>
    <w:rsid w:val="00042204"/>
    <w:rsid w:val="00042E43"/>
    <w:rsid w:val="00044BFA"/>
    <w:rsid w:val="00044DFA"/>
    <w:rsid w:val="00045DDA"/>
    <w:rsid w:val="00045E1D"/>
    <w:rsid w:val="00050DA4"/>
    <w:rsid w:val="0005158A"/>
    <w:rsid w:val="000515B6"/>
    <w:rsid w:val="00052107"/>
    <w:rsid w:val="00052314"/>
    <w:rsid w:val="00052499"/>
    <w:rsid w:val="00053541"/>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1DE"/>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2D20"/>
    <w:rsid w:val="00093000"/>
    <w:rsid w:val="000930FA"/>
    <w:rsid w:val="00093B76"/>
    <w:rsid w:val="000958D7"/>
    <w:rsid w:val="00095F4C"/>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5DA9"/>
    <w:rsid w:val="000B6171"/>
    <w:rsid w:val="000B664E"/>
    <w:rsid w:val="000B692A"/>
    <w:rsid w:val="000B6E8C"/>
    <w:rsid w:val="000B7547"/>
    <w:rsid w:val="000B7AFD"/>
    <w:rsid w:val="000C07F6"/>
    <w:rsid w:val="000C145A"/>
    <w:rsid w:val="000C18A9"/>
    <w:rsid w:val="000C1DDB"/>
    <w:rsid w:val="000C250D"/>
    <w:rsid w:val="000C27A1"/>
    <w:rsid w:val="000C2B65"/>
    <w:rsid w:val="000C2F38"/>
    <w:rsid w:val="000C30D5"/>
    <w:rsid w:val="000C3CC5"/>
    <w:rsid w:val="000C3E7B"/>
    <w:rsid w:val="000C4843"/>
    <w:rsid w:val="000C539B"/>
    <w:rsid w:val="000C5BAA"/>
    <w:rsid w:val="000C6676"/>
    <w:rsid w:val="000C681B"/>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7E0"/>
    <w:rsid w:val="000F6EB6"/>
    <w:rsid w:val="000F7A14"/>
    <w:rsid w:val="000F7C58"/>
    <w:rsid w:val="00100F7E"/>
    <w:rsid w:val="00101DBD"/>
    <w:rsid w:val="00102631"/>
    <w:rsid w:val="00102D1B"/>
    <w:rsid w:val="00103746"/>
    <w:rsid w:val="00104D60"/>
    <w:rsid w:val="0010627F"/>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CA5"/>
    <w:rsid w:val="00181F17"/>
    <w:rsid w:val="00181F44"/>
    <w:rsid w:val="001820C0"/>
    <w:rsid w:val="00184689"/>
    <w:rsid w:val="00185090"/>
    <w:rsid w:val="00185451"/>
    <w:rsid w:val="00186502"/>
    <w:rsid w:val="00186711"/>
    <w:rsid w:val="001867E8"/>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97AFD"/>
    <w:rsid w:val="001A0A5E"/>
    <w:rsid w:val="001A1126"/>
    <w:rsid w:val="001A19F1"/>
    <w:rsid w:val="001A26BF"/>
    <w:rsid w:val="001A2994"/>
    <w:rsid w:val="001A3E33"/>
    <w:rsid w:val="001A5B5A"/>
    <w:rsid w:val="001A60F8"/>
    <w:rsid w:val="001A63E4"/>
    <w:rsid w:val="001A77D1"/>
    <w:rsid w:val="001A7C6B"/>
    <w:rsid w:val="001B05DC"/>
    <w:rsid w:val="001B120A"/>
    <w:rsid w:val="001B12CA"/>
    <w:rsid w:val="001B197F"/>
    <w:rsid w:val="001B3286"/>
    <w:rsid w:val="001B3335"/>
    <w:rsid w:val="001B34A1"/>
    <w:rsid w:val="001B3670"/>
    <w:rsid w:val="001B384A"/>
    <w:rsid w:val="001B55E1"/>
    <w:rsid w:val="001B57D6"/>
    <w:rsid w:val="001B5DA3"/>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28A"/>
    <w:rsid w:val="001F552D"/>
    <w:rsid w:val="001F5F0F"/>
    <w:rsid w:val="001F6C75"/>
    <w:rsid w:val="001F7C50"/>
    <w:rsid w:val="0020062B"/>
    <w:rsid w:val="002009F1"/>
    <w:rsid w:val="00200A7E"/>
    <w:rsid w:val="00201A47"/>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2962"/>
    <w:rsid w:val="00213FF7"/>
    <w:rsid w:val="0021468E"/>
    <w:rsid w:val="00214778"/>
    <w:rsid w:val="002170F9"/>
    <w:rsid w:val="00217175"/>
    <w:rsid w:val="00217A46"/>
    <w:rsid w:val="00217C7D"/>
    <w:rsid w:val="00220064"/>
    <w:rsid w:val="0022019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1B"/>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849"/>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2CC6"/>
    <w:rsid w:val="002B3388"/>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C7CE4"/>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B10"/>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1E2"/>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0EE"/>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F55"/>
    <w:rsid w:val="00371715"/>
    <w:rsid w:val="00371DEC"/>
    <w:rsid w:val="00372410"/>
    <w:rsid w:val="003733E5"/>
    <w:rsid w:val="00375165"/>
    <w:rsid w:val="0037517C"/>
    <w:rsid w:val="00375415"/>
    <w:rsid w:val="00375585"/>
    <w:rsid w:val="00375B61"/>
    <w:rsid w:val="0037615A"/>
    <w:rsid w:val="0037625C"/>
    <w:rsid w:val="00376577"/>
    <w:rsid w:val="00376CB4"/>
    <w:rsid w:val="00376E37"/>
    <w:rsid w:val="0037740D"/>
    <w:rsid w:val="0037758B"/>
    <w:rsid w:val="0038034B"/>
    <w:rsid w:val="003806D9"/>
    <w:rsid w:val="00380A49"/>
    <w:rsid w:val="003815EE"/>
    <w:rsid w:val="00381B50"/>
    <w:rsid w:val="003832A3"/>
    <w:rsid w:val="0038357D"/>
    <w:rsid w:val="00383734"/>
    <w:rsid w:val="003838B6"/>
    <w:rsid w:val="00383BC5"/>
    <w:rsid w:val="003849FA"/>
    <w:rsid w:val="00384F02"/>
    <w:rsid w:val="0038508C"/>
    <w:rsid w:val="0038522B"/>
    <w:rsid w:val="003863EB"/>
    <w:rsid w:val="00386A24"/>
    <w:rsid w:val="00386D62"/>
    <w:rsid w:val="00387366"/>
    <w:rsid w:val="003912CF"/>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5DDD"/>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6D33"/>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174"/>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11E3"/>
    <w:rsid w:val="004515CB"/>
    <w:rsid w:val="004525DF"/>
    <w:rsid w:val="004527FC"/>
    <w:rsid w:val="00452DF4"/>
    <w:rsid w:val="0045384B"/>
    <w:rsid w:val="00455048"/>
    <w:rsid w:val="0045529E"/>
    <w:rsid w:val="004554D9"/>
    <w:rsid w:val="004558AF"/>
    <w:rsid w:val="00456262"/>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207"/>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E2C"/>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8A3"/>
    <w:rsid w:val="004E1F88"/>
    <w:rsid w:val="004E2C24"/>
    <w:rsid w:val="004E4F48"/>
    <w:rsid w:val="004E71CA"/>
    <w:rsid w:val="004F0E37"/>
    <w:rsid w:val="004F19A7"/>
    <w:rsid w:val="004F1D54"/>
    <w:rsid w:val="004F25B5"/>
    <w:rsid w:val="004F2B60"/>
    <w:rsid w:val="004F3641"/>
    <w:rsid w:val="004F3A3C"/>
    <w:rsid w:val="004F3FED"/>
    <w:rsid w:val="004F534C"/>
    <w:rsid w:val="004F5AC7"/>
    <w:rsid w:val="004F7010"/>
    <w:rsid w:val="004F70E2"/>
    <w:rsid w:val="004F7885"/>
    <w:rsid w:val="00500457"/>
    <w:rsid w:val="00500991"/>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59C4"/>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106"/>
    <w:rsid w:val="005527F1"/>
    <w:rsid w:val="00552BB6"/>
    <w:rsid w:val="00552DBF"/>
    <w:rsid w:val="00553521"/>
    <w:rsid w:val="0055433A"/>
    <w:rsid w:val="0055470C"/>
    <w:rsid w:val="00555424"/>
    <w:rsid w:val="00556528"/>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328"/>
    <w:rsid w:val="00593EFF"/>
    <w:rsid w:val="00594020"/>
    <w:rsid w:val="0059439B"/>
    <w:rsid w:val="005947FD"/>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4DC5"/>
    <w:rsid w:val="005A5510"/>
    <w:rsid w:val="005A5700"/>
    <w:rsid w:val="005A586B"/>
    <w:rsid w:val="005A5D91"/>
    <w:rsid w:val="005A6ACC"/>
    <w:rsid w:val="005A6B00"/>
    <w:rsid w:val="005A6D6A"/>
    <w:rsid w:val="005A769E"/>
    <w:rsid w:val="005A7B50"/>
    <w:rsid w:val="005B0A21"/>
    <w:rsid w:val="005B0A3F"/>
    <w:rsid w:val="005B1D77"/>
    <w:rsid w:val="005B2321"/>
    <w:rsid w:val="005B236C"/>
    <w:rsid w:val="005B2377"/>
    <w:rsid w:val="005B2D70"/>
    <w:rsid w:val="005B3435"/>
    <w:rsid w:val="005B3CC7"/>
    <w:rsid w:val="005B42F0"/>
    <w:rsid w:val="005B5388"/>
    <w:rsid w:val="005B576A"/>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01C"/>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2C8"/>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217D"/>
    <w:rsid w:val="00603265"/>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143"/>
    <w:rsid w:val="00612318"/>
    <w:rsid w:val="0061297B"/>
    <w:rsid w:val="00612D34"/>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5884"/>
    <w:rsid w:val="00656024"/>
    <w:rsid w:val="0065668B"/>
    <w:rsid w:val="006575FF"/>
    <w:rsid w:val="00657671"/>
    <w:rsid w:val="006577AF"/>
    <w:rsid w:val="0066020E"/>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5E27"/>
    <w:rsid w:val="00676A13"/>
    <w:rsid w:val="006776B7"/>
    <w:rsid w:val="00677AA4"/>
    <w:rsid w:val="006801A5"/>
    <w:rsid w:val="0068028C"/>
    <w:rsid w:val="00681376"/>
    <w:rsid w:val="006814C9"/>
    <w:rsid w:val="006817DB"/>
    <w:rsid w:val="006826C2"/>
    <w:rsid w:val="0068292B"/>
    <w:rsid w:val="00682CE3"/>
    <w:rsid w:val="00682EDC"/>
    <w:rsid w:val="00683D81"/>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3BC"/>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C95"/>
    <w:rsid w:val="006D7048"/>
    <w:rsid w:val="006E0EC1"/>
    <w:rsid w:val="006E182A"/>
    <w:rsid w:val="006E2813"/>
    <w:rsid w:val="006E3148"/>
    <w:rsid w:val="006E34A3"/>
    <w:rsid w:val="006E5758"/>
    <w:rsid w:val="006E6D3F"/>
    <w:rsid w:val="006E733E"/>
    <w:rsid w:val="006F0737"/>
    <w:rsid w:val="006F1065"/>
    <w:rsid w:val="006F14DA"/>
    <w:rsid w:val="006F18AD"/>
    <w:rsid w:val="006F206C"/>
    <w:rsid w:val="006F22E7"/>
    <w:rsid w:val="006F2BF8"/>
    <w:rsid w:val="006F38B0"/>
    <w:rsid w:val="006F3B62"/>
    <w:rsid w:val="006F3E4B"/>
    <w:rsid w:val="006F66CC"/>
    <w:rsid w:val="006F69D2"/>
    <w:rsid w:val="006F7160"/>
    <w:rsid w:val="00700398"/>
    <w:rsid w:val="007003BF"/>
    <w:rsid w:val="00703195"/>
    <w:rsid w:val="00703B20"/>
    <w:rsid w:val="00704185"/>
    <w:rsid w:val="007049EE"/>
    <w:rsid w:val="00704E64"/>
    <w:rsid w:val="00705849"/>
    <w:rsid w:val="007059F0"/>
    <w:rsid w:val="00705F6F"/>
    <w:rsid w:val="0070634A"/>
    <w:rsid w:val="007068CE"/>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5D8E"/>
    <w:rsid w:val="0075612D"/>
    <w:rsid w:val="00756487"/>
    <w:rsid w:val="00760249"/>
    <w:rsid w:val="00760E70"/>
    <w:rsid w:val="0076150B"/>
    <w:rsid w:val="00762948"/>
    <w:rsid w:val="00763328"/>
    <w:rsid w:val="00763427"/>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04BE"/>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552"/>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50E"/>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DD0"/>
    <w:rsid w:val="007C3E8E"/>
    <w:rsid w:val="007C406B"/>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647B"/>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877"/>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381"/>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1EE9"/>
    <w:rsid w:val="00891FFD"/>
    <w:rsid w:val="008925DE"/>
    <w:rsid w:val="00892959"/>
    <w:rsid w:val="00892F4F"/>
    <w:rsid w:val="008935DB"/>
    <w:rsid w:val="00893DE5"/>
    <w:rsid w:val="00893F09"/>
    <w:rsid w:val="00895738"/>
    <w:rsid w:val="00897278"/>
    <w:rsid w:val="008973E8"/>
    <w:rsid w:val="00897499"/>
    <w:rsid w:val="00897737"/>
    <w:rsid w:val="008978CB"/>
    <w:rsid w:val="008A0044"/>
    <w:rsid w:val="008A0752"/>
    <w:rsid w:val="008A2087"/>
    <w:rsid w:val="008A259D"/>
    <w:rsid w:val="008A2604"/>
    <w:rsid w:val="008A2986"/>
    <w:rsid w:val="008A3457"/>
    <w:rsid w:val="008A493B"/>
    <w:rsid w:val="008A4AB0"/>
    <w:rsid w:val="008A4ACC"/>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2E7"/>
    <w:rsid w:val="008C582C"/>
    <w:rsid w:val="008C5920"/>
    <w:rsid w:val="008C667C"/>
    <w:rsid w:val="008C6691"/>
    <w:rsid w:val="008C6C16"/>
    <w:rsid w:val="008C7E6E"/>
    <w:rsid w:val="008C7EB7"/>
    <w:rsid w:val="008C7FAC"/>
    <w:rsid w:val="008D01D5"/>
    <w:rsid w:val="008D0977"/>
    <w:rsid w:val="008D0C91"/>
    <w:rsid w:val="008D1A68"/>
    <w:rsid w:val="008D1C6F"/>
    <w:rsid w:val="008D2452"/>
    <w:rsid w:val="008D3125"/>
    <w:rsid w:val="008D36C1"/>
    <w:rsid w:val="008D3FA7"/>
    <w:rsid w:val="008D4057"/>
    <w:rsid w:val="008D4712"/>
    <w:rsid w:val="008D6CC1"/>
    <w:rsid w:val="008D6F88"/>
    <w:rsid w:val="008D7FA3"/>
    <w:rsid w:val="008E0B3C"/>
    <w:rsid w:val="008E0E04"/>
    <w:rsid w:val="008E1BBD"/>
    <w:rsid w:val="008E1CB7"/>
    <w:rsid w:val="008E2FCE"/>
    <w:rsid w:val="008E3612"/>
    <w:rsid w:val="008E3853"/>
    <w:rsid w:val="008E4CAF"/>
    <w:rsid w:val="008E5315"/>
    <w:rsid w:val="008E55A9"/>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54AB"/>
    <w:rsid w:val="009268FC"/>
    <w:rsid w:val="00926E00"/>
    <w:rsid w:val="00930022"/>
    <w:rsid w:val="009306FF"/>
    <w:rsid w:val="009309D3"/>
    <w:rsid w:val="00933BD1"/>
    <w:rsid w:val="009349AB"/>
    <w:rsid w:val="009368CA"/>
    <w:rsid w:val="009376E4"/>
    <w:rsid w:val="00937FDE"/>
    <w:rsid w:val="009405C6"/>
    <w:rsid w:val="00940984"/>
    <w:rsid w:val="00941849"/>
    <w:rsid w:val="00941BAE"/>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2551"/>
    <w:rsid w:val="009529DD"/>
    <w:rsid w:val="00952B74"/>
    <w:rsid w:val="00952CAF"/>
    <w:rsid w:val="00952F7D"/>
    <w:rsid w:val="00953EE0"/>
    <w:rsid w:val="00953FF3"/>
    <w:rsid w:val="009540D1"/>
    <w:rsid w:val="00954C53"/>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19B"/>
    <w:rsid w:val="00980260"/>
    <w:rsid w:val="009806F2"/>
    <w:rsid w:val="00980B1E"/>
    <w:rsid w:val="00980BC8"/>
    <w:rsid w:val="009817A3"/>
    <w:rsid w:val="009817D2"/>
    <w:rsid w:val="00981824"/>
    <w:rsid w:val="00982075"/>
    <w:rsid w:val="00982242"/>
    <w:rsid w:val="009822F0"/>
    <w:rsid w:val="00982C4E"/>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135D"/>
    <w:rsid w:val="009A250D"/>
    <w:rsid w:val="009A27DE"/>
    <w:rsid w:val="009A2BCB"/>
    <w:rsid w:val="009A378F"/>
    <w:rsid w:val="009A3C59"/>
    <w:rsid w:val="009A479B"/>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11C3"/>
    <w:rsid w:val="009E2708"/>
    <w:rsid w:val="009E28F8"/>
    <w:rsid w:val="009E29D2"/>
    <w:rsid w:val="009E2B20"/>
    <w:rsid w:val="009E2DCE"/>
    <w:rsid w:val="009E3090"/>
    <w:rsid w:val="009E3490"/>
    <w:rsid w:val="009E368F"/>
    <w:rsid w:val="009E3FBE"/>
    <w:rsid w:val="009E40D2"/>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6FE2"/>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6DA"/>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C11"/>
    <w:rsid w:val="00A53D29"/>
    <w:rsid w:val="00A54BA1"/>
    <w:rsid w:val="00A55400"/>
    <w:rsid w:val="00A558A6"/>
    <w:rsid w:val="00A5680A"/>
    <w:rsid w:val="00A5749D"/>
    <w:rsid w:val="00A578EF"/>
    <w:rsid w:val="00A578F6"/>
    <w:rsid w:val="00A57A56"/>
    <w:rsid w:val="00A57A84"/>
    <w:rsid w:val="00A60BD6"/>
    <w:rsid w:val="00A617C5"/>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87F93"/>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8B"/>
    <w:rsid w:val="00A97E91"/>
    <w:rsid w:val="00A97F1C"/>
    <w:rsid w:val="00AA028B"/>
    <w:rsid w:val="00AA0A23"/>
    <w:rsid w:val="00AA1148"/>
    <w:rsid w:val="00AA13B6"/>
    <w:rsid w:val="00AA27B3"/>
    <w:rsid w:val="00AA42E7"/>
    <w:rsid w:val="00AA5317"/>
    <w:rsid w:val="00AA574F"/>
    <w:rsid w:val="00AA59C0"/>
    <w:rsid w:val="00AA644A"/>
    <w:rsid w:val="00AA7CBC"/>
    <w:rsid w:val="00AB00A2"/>
    <w:rsid w:val="00AB075B"/>
    <w:rsid w:val="00AB0C6A"/>
    <w:rsid w:val="00AB0CFF"/>
    <w:rsid w:val="00AB0D7A"/>
    <w:rsid w:val="00AB10BB"/>
    <w:rsid w:val="00AB192E"/>
    <w:rsid w:val="00AB2B19"/>
    <w:rsid w:val="00AB33E0"/>
    <w:rsid w:val="00AB369E"/>
    <w:rsid w:val="00AB3A27"/>
    <w:rsid w:val="00AB51C3"/>
    <w:rsid w:val="00AB60CC"/>
    <w:rsid w:val="00AB618E"/>
    <w:rsid w:val="00AB6D93"/>
    <w:rsid w:val="00AB6FEC"/>
    <w:rsid w:val="00AC13CB"/>
    <w:rsid w:val="00AC1432"/>
    <w:rsid w:val="00AC16D9"/>
    <w:rsid w:val="00AC19D9"/>
    <w:rsid w:val="00AC2BBF"/>
    <w:rsid w:val="00AC48FC"/>
    <w:rsid w:val="00AC5D91"/>
    <w:rsid w:val="00AC610A"/>
    <w:rsid w:val="00AC6410"/>
    <w:rsid w:val="00AC689E"/>
    <w:rsid w:val="00AC70CE"/>
    <w:rsid w:val="00AD0722"/>
    <w:rsid w:val="00AD0A12"/>
    <w:rsid w:val="00AD126A"/>
    <w:rsid w:val="00AD3759"/>
    <w:rsid w:val="00AD3DF7"/>
    <w:rsid w:val="00AD41A0"/>
    <w:rsid w:val="00AD5E00"/>
    <w:rsid w:val="00AD5F76"/>
    <w:rsid w:val="00AD60C6"/>
    <w:rsid w:val="00AD638B"/>
    <w:rsid w:val="00AD68E4"/>
    <w:rsid w:val="00AD7281"/>
    <w:rsid w:val="00AD7D1C"/>
    <w:rsid w:val="00AE125C"/>
    <w:rsid w:val="00AE1B84"/>
    <w:rsid w:val="00AE20AA"/>
    <w:rsid w:val="00AE20FF"/>
    <w:rsid w:val="00AE3295"/>
    <w:rsid w:val="00AE4269"/>
    <w:rsid w:val="00AE482F"/>
    <w:rsid w:val="00AE48DD"/>
    <w:rsid w:val="00AE4A63"/>
    <w:rsid w:val="00AE4C91"/>
    <w:rsid w:val="00AE5A89"/>
    <w:rsid w:val="00AE5D85"/>
    <w:rsid w:val="00AE5DB7"/>
    <w:rsid w:val="00AE63E9"/>
    <w:rsid w:val="00AE6F32"/>
    <w:rsid w:val="00AE70AF"/>
    <w:rsid w:val="00AE7629"/>
    <w:rsid w:val="00AF00AD"/>
    <w:rsid w:val="00AF23E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BC2"/>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20C"/>
    <w:rsid w:val="00B219F1"/>
    <w:rsid w:val="00B21C6B"/>
    <w:rsid w:val="00B2214D"/>
    <w:rsid w:val="00B2227F"/>
    <w:rsid w:val="00B22AD4"/>
    <w:rsid w:val="00B23150"/>
    <w:rsid w:val="00B238C0"/>
    <w:rsid w:val="00B243BD"/>
    <w:rsid w:val="00B24C1F"/>
    <w:rsid w:val="00B26033"/>
    <w:rsid w:val="00B26828"/>
    <w:rsid w:val="00B2697F"/>
    <w:rsid w:val="00B26AB0"/>
    <w:rsid w:val="00B26BF6"/>
    <w:rsid w:val="00B26D9D"/>
    <w:rsid w:val="00B26DEC"/>
    <w:rsid w:val="00B27099"/>
    <w:rsid w:val="00B3000D"/>
    <w:rsid w:val="00B301B9"/>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876"/>
    <w:rsid w:val="00B43113"/>
    <w:rsid w:val="00B44091"/>
    <w:rsid w:val="00B44478"/>
    <w:rsid w:val="00B4480A"/>
    <w:rsid w:val="00B44A70"/>
    <w:rsid w:val="00B44AED"/>
    <w:rsid w:val="00B454A4"/>
    <w:rsid w:val="00B45886"/>
    <w:rsid w:val="00B45C66"/>
    <w:rsid w:val="00B465ED"/>
    <w:rsid w:val="00B471CE"/>
    <w:rsid w:val="00B471E4"/>
    <w:rsid w:val="00B47664"/>
    <w:rsid w:val="00B479F6"/>
    <w:rsid w:val="00B47C25"/>
    <w:rsid w:val="00B47E26"/>
    <w:rsid w:val="00B5087C"/>
    <w:rsid w:val="00B515C8"/>
    <w:rsid w:val="00B51BDC"/>
    <w:rsid w:val="00B520DA"/>
    <w:rsid w:val="00B52186"/>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7261"/>
    <w:rsid w:val="00B67D90"/>
    <w:rsid w:val="00B700B7"/>
    <w:rsid w:val="00B7024C"/>
    <w:rsid w:val="00B70533"/>
    <w:rsid w:val="00B705B5"/>
    <w:rsid w:val="00B71565"/>
    <w:rsid w:val="00B71DA4"/>
    <w:rsid w:val="00B71FD6"/>
    <w:rsid w:val="00B7213B"/>
    <w:rsid w:val="00B731D2"/>
    <w:rsid w:val="00B741D1"/>
    <w:rsid w:val="00B75320"/>
    <w:rsid w:val="00B75A11"/>
    <w:rsid w:val="00B76CB6"/>
    <w:rsid w:val="00B76D57"/>
    <w:rsid w:val="00B77320"/>
    <w:rsid w:val="00B800D6"/>
    <w:rsid w:val="00B802F8"/>
    <w:rsid w:val="00B806D2"/>
    <w:rsid w:val="00B80CF0"/>
    <w:rsid w:val="00B80D1B"/>
    <w:rsid w:val="00B811E5"/>
    <w:rsid w:val="00B81E48"/>
    <w:rsid w:val="00B82051"/>
    <w:rsid w:val="00B82F39"/>
    <w:rsid w:val="00B83D2B"/>
    <w:rsid w:val="00B84483"/>
    <w:rsid w:val="00B845B4"/>
    <w:rsid w:val="00B847D9"/>
    <w:rsid w:val="00B85392"/>
    <w:rsid w:val="00B855FC"/>
    <w:rsid w:val="00B8594A"/>
    <w:rsid w:val="00B85AD0"/>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31"/>
    <w:rsid w:val="00BD64FF"/>
    <w:rsid w:val="00BD6546"/>
    <w:rsid w:val="00BD6CAD"/>
    <w:rsid w:val="00BD7708"/>
    <w:rsid w:val="00BD78BD"/>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BF7FD3"/>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0771"/>
    <w:rsid w:val="00C11592"/>
    <w:rsid w:val="00C11A0D"/>
    <w:rsid w:val="00C11EAC"/>
    <w:rsid w:val="00C11F46"/>
    <w:rsid w:val="00C12773"/>
    <w:rsid w:val="00C131B5"/>
    <w:rsid w:val="00C13A54"/>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F9E"/>
    <w:rsid w:val="00C36925"/>
    <w:rsid w:val="00C36F94"/>
    <w:rsid w:val="00C3748E"/>
    <w:rsid w:val="00C37CF5"/>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0CA4"/>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6B35"/>
    <w:rsid w:val="00CD753D"/>
    <w:rsid w:val="00CE15FD"/>
    <w:rsid w:val="00CE189C"/>
    <w:rsid w:val="00CE199C"/>
    <w:rsid w:val="00CE1E1B"/>
    <w:rsid w:val="00CE291A"/>
    <w:rsid w:val="00CE29B4"/>
    <w:rsid w:val="00CE32E1"/>
    <w:rsid w:val="00CE4467"/>
    <w:rsid w:val="00CE47C1"/>
    <w:rsid w:val="00CE609D"/>
    <w:rsid w:val="00CE60DF"/>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042F"/>
    <w:rsid w:val="00D4191A"/>
    <w:rsid w:val="00D41BEA"/>
    <w:rsid w:val="00D43867"/>
    <w:rsid w:val="00D43C30"/>
    <w:rsid w:val="00D43DB9"/>
    <w:rsid w:val="00D44462"/>
    <w:rsid w:val="00D44718"/>
    <w:rsid w:val="00D44808"/>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39D3"/>
    <w:rsid w:val="00D546D5"/>
    <w:rsid w:val="00D551E3"/>
    <w:rsid w:val="00D55638"/>
    <w:rsid w:val="00D557D7"/>
    <w:rsid w:val="00D558E4"/>
    <w:rsid w:val="00D55B80"/>
    <w:rsid w:val="00D55BD4"/>
    <w:rsid w:val="00D55D75"/>
    <w:rsid w:val="00D573AC"/>
    <w:rsid w:val="00D575DE"/>
    <w:rsid w:val="00D61356"/>
    <w:rsid w:val="00D61735"/>
    <w:rsid w:val="00D61E23"/>
    <w:rsid w:val="00D61FC7"/>
    <w:rsid w:val="00D62B5B"/>
    <w:rsid w:val="00D62E82"/>
    <w:rsid w:val="00D62F20"/>
    <w:rsid w:val="00D62FE5"/>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5104"/>
    <w:rsid w:val="00D7551E"/>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5A91"/>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5CBA"/>
    <w:rsid w:val="00DE6011"/>
    <w:rsid w:val="00DE68B7"/>
    <w:rsid w:val="00DE6C8F"/>
    <w:rsid w:val="00DE7545"/>
    <w:rsid w:val="00DE79B0"/>
    <w:rsid w:val="00DE7A81"/>
    <w:rsid w:val="00DE7B3E"/>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1581"/>
    <w:rsid w:val="00E0229E"/>
    <w:rsid w:val="00E0255E"/>
    <w:rsid w:val="00E0306C"/>
    <w:rsid w:val="00E032BF"/>
    <w:rsid w:val="00E0342C"/>
    <w:rsid w:val="00E03458"/>
    <w:rsid w:val="00E051D5"/>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193"/>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2582"/>
    <w:rsid w:val="00E32627"/>
    <w:rsid w:val="00E33D66"/>
    <w:rsid w:val="00E347D4"/>
    <w:rsid w:val="00E34D15"/>
    <w:rsid w:val="00E36E88"/>
    <w:rsid w:val="00E3711B"/>
    <w:rsid w:val="00E40179"/>
    <w:rsid w:val="00E40A3E"/>
    <w:rsid w:val="00E40B24"/>
    <w:rsid w:val="00E40C48"/>
    <w:rsid w:val="00E425B7"/>
    <w:rsid w:val="00E428D9"/>
    <w:rsid w:val="00E43B1F"/>
    <w:rsid w:val="00E43C48"/>
    <w:rsid w:val="00E446E5"/>
    <w:rsid w:val="00E44CE0"/>
    <w:rsid w:val="00E44CF3"/>
    <w:rsid w:val="00E4524E"/>
    <w:rsid w:val="00E459FA"/>
    <w:rsid w:val="00E46A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9C0"/>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39"/>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6A83"/>
    <w:rsid w:val="00E8727D"/>
    <w:rsid w:val="00E8746D"/>
    <w:rsid w:val="00E8796E"/>
    <w:rsid w:val="00E9051F"/>
    <w:rsid w:val="00E90C17"/>
    <w:rsid w:val="00E923C4"/>
    <w:rsid w:val="00E92A1F"/>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132F"/>
    <w:rsid w:val="00EB321E"/>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068"/>
    <w:rsid w:val="00EE480A"/>
    <w:rsid w:val="00EE5524"/>
    <w:rsid w:val="00EE687E"/>
    <w:rsid w:val="00EE6C23"/>
    <w:rsid w:val="00EE6D2E"/>
    <w:rsid w:val="00EE7552"/>
    <w:rsid w:val="00EE7CC5"/>
    <w:rsid w:val="00EF05C3"/>
    <w:rsid w:val="00EF0853"/>
    <w:rsid w:val="00EF0C7A"/>
    <w:rsid w:val="00EF0D6C"/>
    <w:rsid w:val="00EF2964"/>
    <w:rsid w:val="00EF2F74"/>
    <w:rsid w:val="00EF3FBD"/>
    <w:rsid w:val="00EF411E"/>
    <w:rsid w:val="00EF4527"/>
    <w:rsid w:val="00EF5396"/>
    <w:rsid w:val="00EF6409"/>
    <w:rsid w:val="00EF7196"/>
    <w:rsid w:val="00EF7C8E"/>
    <w:rsid w:val="00F0001D"/>
    <w:rsid w:val="00F0005F"/>
    <w:rsid w:val="00F00698"/>
    <w:rsid w:val="00F006B4"/>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07F13"/>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5314"/>
    <w:rsid w:val="00F76839"/>
    <w:rsid w:val="00F76A4F"/>
    <w:rsid w:val="00F76B63"/>
    <w:rsid w:val="00F76DF0"/>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90981"/>
    <w:rsid w:val="00F90DB0"/>
    <w:rsid w:val="00F91028"/>
    <w:rsid w:val="00F917A4"/>
    <w:rsid w:val="00F91F46"/>
    <w:rsid w:val="00F92249"/>
    <w:rsid w:val="00F9256B"/>
    <w:rsid w:val="00F94091"/>
    <w:rsid w:val="00F942C8"/>
    <w:rsid w:val="00F94472"/>
    <w:rsid w:val="00F9483E"/>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8BD"/>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2D3"/>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287A"/>
    <w:rsid w:val="00FE3283"/>
    <w:rsid w:val="00FE4671"/>
    <w:rsid w:val="00FE4B89"/>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6</Pages>
  <Words>1095</Words>
  <Characters>7660</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8738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2024-01-06T23:45:00Z</cp:lastPrinted>
  <dcterms:created xsi:type="dcterms:W3CDTF">2024-01-06T23:45:00Z</dcterms:created>
  <dcterms:modified xsi:type="dcterms:W3CDTF">2024-01-06T23:45:00Z</dcterms:modified>
</cp:coreProperties>
</file>