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r w:rsidRPr="00A578EF">
              <w:rPr>
                <w:rFonts w:ascii="Arial" w:hAnsi="Arial"/>
                <w:b/>
                <w:bCs/>
                <w:color w:val="002060"/>
                <w:sz w:val="24"/>
                <w:szCs w:val="24"/>
              </w:rPr>
              <w:t>Telegram:</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7870FA8F"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0B7547">
              <w:rPr>
                <w:rFonts w:ascii="Arial" w:hAnsi="Arial" w:cs="Arial"/>
                <w:color w:val="002060"/>
                <w:sz w:val="40"/>
                <w:szCs w:val="40"/>
              </w:rPr>
              <w:t>6</w:t>
            </w:r>
            <w:r w:rsidR="00975A37">
              <w:rPr>
                <w:rFonts w:ascii="Arial" w:hAnsi="Arial" w:cs="Arial"/>
                <w:color w:val="002060"/>
                <w:sz w:val="40"/>
                <w:szCs w:val="40"/>
              </w:rPr>
              <w:t>7</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9E11C3" w:rsidRPr="00A578EF">
              <w:rPr>
                <w:rFonts w:ascii="Arial" w:hAnsi="Arial" w:cs="Arial"/>
                <w:color w:val="002060"/>
                <w:sz w:val="40"/>
                <w:szCs w:val="40"/>
              </w:rPr>
              <w:t xml:space="preserve"> </w:t>
            </w:r>
            <w:r w:rsidR="00975A37">
              <w:rPr>
                <w:rFonts w:ascii="Arial" w:hAnsi="Arial" w:cs="Arial"/>
                <w:color w:val="002060"/>
                <w:sz w:val="40"/>
                <w:szCs w:val="40"/>
              </w:rPr>
              <w:t>10</w:t>
            </w:r>
            <w:r w:rsidR="00CF4C7D" w:rsidRPr="00A578EF">
              <w:rPr>
                <w:rFonts w:ascii="Arial" w:hAnsi="Arial" w:cs="Arial"/>
                <w:color w:val="002060"/>
                <w:sz w:val="40"/>
                <w:szCs w:val="40"/>
              </w:rPr>
              <w:t>/</w:t>
            </w:r>
            <w:r w:rsidR="008D36C1">
              <w:rPr>
                <w:rFonts w:ascii="Arial" w:hAnsi="Arial" w:cs="Arial"/>
                <w:color w:val="002060"/>
                <w:sz w:val="40"/>
                <w:szCs w:val="40"/>
              </w:rPr>
              <w:t>01</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975A37">
              <w:rPr>
                <w:rFonts w:ascii="Arial" w:hAnsi="Arial" w:cs="Arial"/>
                <w:color w:val="002060"/>
                <w:sz w:val="40"/>
                <w:szCs w:val="40"/>
              </w:rPr>
              <w:t>4</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7FB612A4"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190C5C">
          <w:rPr>
            <w:noProof/>
            <w:webHidden/>
            <w:color w:val="002060"/>
          </w:rPr>
          <w:t>1</w:t>
        </w:r>
        <w:r w:rsidR="00AC19D9" w:rsidRPr="00A578EF">
          <w:rPr>
            <w:noProof/>
            <w:webHidden/>
            <w:color w:val="002060"/>
          </w:rPr>
          <w:fldChar w:fldCharType="end"/>
        </w:r>
      </w:hyperlink>
    </w:p>
    <w:p w14:paraId="112EDB38" w14:textId="1AAC544C" w:rsidR="00AC19D9" w:rsidRPr="00A578EF" w:rsidRDefault="00190C5C"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4D9CAD43" w14:textId="61803F24" w:rsidR="00AC19D9" w:rsidRPr="00A578EF" w:rsidRDefault="00190C5C"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0EAFCCD8" w14:textId="643BBA67" w:rsidR="00AC19D9" w:rsidRPr="00A578EF" w:rsidRDefault="00190C5C"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Pr>
            <w:noProof/>
            <w:webHidden/>
            <w:color w:val="002060"/>
          </w:rPr>
          <w:t>2</w:t>
        </w:r>
        <w:r w:rsidR="00AC19D9" w:rsidRPr="00A578EF">
          <w:rPr>
            <w:noProof/>
            <w:webHidden/>
            <w:color w:val="002060"/>
          </w:rPr>
          <w:fldChar w:fldCharType="end"/>
        </w:r>
      </w:hyperlink>
    </w:p>
    <w:p w14:paraId="0952245B" w14:textId="3A41AF71" w:rsidR="00AC19D9" w:rsidRPr="00A578EF" w:rsidRDefault="00190C5C"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Pr>
            <w:noProof/>
            <w:webHidden/>
            <w:color w:val="002060"/>
          </w:rPr>
          <w:t>2</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1EA44835" w14:textId="77777777" w:rsidR="00A617C5" w:rsidRDefault="00A617C5" w:rsidP="005D401C">
      <w:pPr>
        <w:rPr>
          <w:rFonts w:ascii="Arial" w:hAnsi="Arial" w:cs="Arial"/>
          <w:color w:val="002060"/>
          <w:sz w:val="22"/>
          <w:szCs w:val="22"/>
        </w:rPr>
      </w:pPr>
    </w:p>
    <w:p w14:paraId="341DC87A" w14:textId="77777777" w:rsidR="005964C5" w:rsidRPr="005964C5" w:rsidRDefault="005964C5" w:rsidP="005964C5">
      <w:pPr>
        <w:pStyle w:val="LndNormale1"/>
        <w:rPr>
          <w:b/>
          <w:color w:val="002060"/>
          <w:sz w:val="28"/>
          <w:szCs w:val="28"/>
        </w:rPr>
      </w:pPr>
      <w:r w:rsidRPr="005964C5">
        <w:rPr>
          <w:b/>
          <w:color w:val="002060"/>
          <w:sz w:val="28"/>
          <w:szCs w:val="28"/>
        </w:rPr>
        <w:t>CIRCOLARE N. 38 DEL 08.01.2024</w:t>
      </w:r>
    </w:p>
    <w:p w14:paraId="5DA5303F" w14:textId="77777777" w:rsidR="005964C5" w:rsidRDefault="005964C5" w:rsidP="005964C5">
      <w:pPr>
        <w:pStyle w:val="LndNormale1"/>
        <w:rPr>
          <w:color w:val="002060"/>
        </w:rPr>
      </w:pPr>
    </w:p>
    <w:p w14:paraId="75A0B34E" w14:textId="286C4BD0" w:rsidR="005964C5" w:rsidRPr="005964C5" w:rsidRDefault="005964C5" w:rsidP="005964C5">
      <w:pPr>
        <w:pStyle w:val="LndNormale1"/>
        <w:rPr>
          <w:color w:val="002060"/>
        </w:rPr>
      </w:pPr>
      <w:r w:rsidRPr="005964C5">
        <w:rPr>
          <w:color w:val="002060"/>
        </w:rPr>
        <w:t>Si trasmette, per opportuna conoscenza, la copia della circolare n. 4-2024 elaborata dal Centro Studi Tributari della L.N.D. avente per oggetto:</w:t>
      </w:r>
    </w:p>
    <w:p w14:paraId="310BA003" w14:textId="77777777" w:rsidR="005964C5" w:rsidRPr="005964C5" w:rsidRDefault="005964C5" w:rsidP="005964C5">
      <w:pPr>
        <w:pStyle w:val="LndNormale1"/>
        <w:rPr>
          <w:b/>
          <w:i/>
          <w:color w:val="002060"/>
        </w:rPr>
      </w:pPr>
      <w:r w:rsidRPr="005964C5">
        <w:rPr>
          <w:b/>
          <w:i/>
          <w:color w:val="002060"/>
        </w:rPr>
        <w:t>“Riforma fiscale – Pubblicazione in G.U. dei primi Decreti Legislativi concernenti: Statuto del Contribuente – Contenzioso Tribuitario – Adempimento Collaborativo”</w:t>
      </w:r>
    </w:p>
    <w:p w14:paraId="2606637D" w14:textId="77777777" w:rsidR="005964C5" w:rsidRPr="005964C5" w:rsidRDefault="005964C5" w:rsidP="005964C5">
      <w:pPr>
        <w:pStyle w:val="LndNormale1"/>
        <w:rPr>
          <w:b/>
          <w:i/>
          <w:color w:val="002060"/>
        </w:rPr>
      </w:pPr>
    </w:p>
    <w:p w14:paraId="46D10F19" w14:textId="77777777" w:rsidR="005964C5" w:rsidRPr="005964C5" w:rsidRDefault="005964C5" w:rsidP="005964C5">
      <w:pPr>
        <w:pStyle w:val="LndNormale1"/>
        <w:rPr>
          <w:b/>
          <w:i/>
          <w:color w:val="002060"/>
        </w:rPr>
      </w:pPr>
    </w:p>
    <w:p w14:paraId="5E23886D" w14:textId="77777777" w:rsidR="005964C5" w:rsidRPr="005964C5" w:rsidRDefault="005964C5" w:rsidP="005964C5">
      <w:pPr>
        <w:pStyle w:val="LndNormale1"/>
        <w:rPr>
          <w:b/>
          <w:color w:val="002060"/>
          <w:sz w:val="28"/>
          <w:szCs w:val="28"/>
        </w:rPr>
      </w:pPr>
      <w:r w:rsidRPr="005964C5">
        <w:rPr>
          <w:b/>
          <w:color w:val="002060"/>
          <w:sz w:val="28"/>
          <w:szCs w:val="28"/>
        </w:rPr>
        <w:t>CIRCOLARE N. 39 DEL 08.01.2024</w:t>
      </w:r>
    </w:p>
    <w:p w14:paraId="0BF30829" w14:textId="77777777" w:rsidR="005964C5" w:rsidRDefault="005964C5" w:rsidP="005964C5">
      <w:pPr>
        <w:pStyle w:val="LndNormale1"/>
        <w:rPr>
          <w:color w:val="002060"/>
        </w:rPr>
      </w:pPr>
    </w:p>
    <w:p w14:paraId="1435AB85" w14:textId="2538B7E1" w:rsidR="005964C5" w:rsidRPr="005964C5" w:rsidRDefault="005964C5" w:rsidP="005964C5">
      <w:pPr>
        <w:pStyle w:val="LndNormale1"/>
        <w:rPr>
          <w:color w:val="002060"/>
        </w:rPr>
      </w:pPr>
      <w:r w:rsidRPr="005964C5">
        <w:rPr>
          <w:color w:val="002060"/>
        </w:rPr>
        <w:t>Si trasmette, per opportuna conoscenza, la copia della circolare n. 5-2024 elaborata dal Centro Studi Tributari della L.N.D. avente per oggetto:</w:t>
      </w:r>
    </w:p>
    <w:p w14:paraId="6A01D2B3" w14:textId="1A8E11FB" w:rsidR="005964C5" w:rsidRPr="005964C5" w:rsidRDefault="005964C5" w:rsidP="005964C5">
      <w:pPr>
        <w:pStyle w:val="LndNormale1"/>
        <w:rPr>
          <w:b/>
          <w:i/>
          <w:color w:val="002060"/>
        </w:rPr>
      </w:pPr>
      <w:r w:rsidRPr="005964C5">
        <w:rPr>
          <w:b/>
          <w:i/>
          <w:color w:val="002060"/>
        </w:rPr>
        <w:t>“Detassazione degli utili percepiti dagli enti non commerciali ex art. 1, commi da 44 a 47 della Legge 30 dicembre 202, n. 178 – Circolare n. 35/E del 28 dicembre 2023 dell’Agenzia delle Entrate – Indicazione sull regime agevolato per la tassazione degli utili degli enti non commerciali”</w:t>
      </w:r>
    </w:p>
    <w:p w14:paraId="62FCFE82" w14:textId="77777777" w:rsidR="005964C5" w:rsidRPr="005964C5" w:rsidRDefault="005964C5" w:rsidP="005964C5">
      <w:pPr>
        <w:pStyle w:val="LndNormale1"/>
        <w:rPr>
          <w:b/>
          <w:i/>
          <w:color w:val="002060"/>
        </w:rPr>
      </w:pPr>
    </w:p>
    <w:p w14:paraId="62370D9B" w14:textId="77777777" w:rsidR="005964C5" w:rsidRPr="005964C5" w:rsidRDefault="005964C5" w:rsidP="005964C5">
      <w:pPr>
        <w:pStyle w:val="LndNormale1"/>
        <w:rPr>
          <w:b/>
          <w:i/>
          <w:color w:val="002060"/>
        </w:rPr>
      </w:pPr>
    </w:p>
    <w:p w14:paraId="1EBCA722" w14:textId="77777777" w:rsidR="005964C5" w:rsidRPr="005964C5" w:rsidRDefault="005964C5" w:rsidP="005964C5">
      <w:pPr>
        <w:pStyle w:val="LndNormale1"/>
        <w:rPr>
          <w:b/>
          <w:color w:val="002060"/>
          <w:sz w:val="28"/>
          <w:szCs w:val="28"/>
        </w:rPr>
      </w:pPr>
      <w:r w:rsidRPr="005964C5">
        <w:rPr>
          <w:b/>
          <w:color w:val="002060"/>
          <w:sz w:val="28"/>
          <w:szCs w:val="28"/>
        </w:rPr>
        <w:t>CIRCOLARE N. 40 DEL 08.01.2024</w:t>
      </w:r>
    </w:p>
    <w:p w14:paraId="04244988" w14:textId="77777777" w:rsidR="005964C5" w:rsidRDefault="005964C5" w:rsidP="005964C5">
      <w:pPr>
        <w:pStyle w:val="LndNormale1"/>
        <w:rPr>
          <w:color w:val="002060"/>
        </w:rPr>
      </w:pPr>
    </w:p>
    <w:p w14:paraId="46647807" w14:textId="058CC312" w:rsidR="005964C5" w:rsidRPr="005964C5" w:rsidRDefault="005964C5" w:rsidP="005964C5">
      <w:pPr>
        <w:pStyle w:val="LndNormale1"/>
        <w:rPr>
          <w:color w:val="002060"/>
        </w:rPr>
      </w:pPr>
      <w:r w:rsidRPr="005964C5">
        <w:rPr>
          <w:color w:val="002060"/>
        </w:rPr>
        <w:t>Si trasmette, per opportuna conoscenza, la copia della circolare n. 6-2024 elaborata dal Centro Studi Tributari della L.N.D. avente per oggetto:</w:t>
      </w:r>
    </w:p>
    <w:p w14:paraId="175D729F" w14:textId="77777777" w:rsidR="005964C5" w:rsidRPr="005964C5" w:rsidRDefault="005964C5" w:rsidP="005964C5">
      <w:pPr>
        <w:pStyle w:val="LndNormale1"/>
        <w:rPr>
          <w:b/>
          <w:i/>
          <w:color w:val="002060"/>
        </w:rPr>
      </w:pPr>
      <w:r w:rsidRPr="005964C5">
        <w:rPr>
          <w:b/>
          <w:i/>
          <w:color w:val="002060"/>
        </w:rPr>
        <w:t>“Decreto del 10 novembre 2023 del Ministero della P.A. – Lavoro sportivo retribuito dei dipendenti della Pubblica Amministrazione”</w:t>
      </w:r>
    </w:p>
    <w:p w14:paraId="1626905F" w14:textId="77777777" w:rsidR="005964C5" w:rsidRPr="005964C5" w:rsidRDefault="005964C5" w:rsidP="005D401C">
      <w:pPr>
        <w:rPr>
          <w:rFonts w:ascii="Arial" w:hAnsi="Arial" w:cs="Arial"/>
          <w:color w:val="002060"/>
          <w:sz w:val="22"/>
          <w:szCs w:val="22"/>
        </w:rPr>
      </w:pPr>
    </w:p>
    <w:p w14:paraId="7C22CA72" w14:textId="77777777" w:rsidR="005964C5" w:rsidRPr="00A578EF" w:rsidRDefault="005964C5"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5D15925B" w14:textId="77777777" w:rsidR="00F261E4" w:rsidRPr="00A578EF" w:rsidRDefault="00F261E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22C66A4B" w14:textId="77777777" w:rsidR="00AD638B" w:rsidRDefault="00AD638B"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52648357" w14:textId="77777777" w:rsidR="005964C5" w:rsidRDefault="005964C5" w:rsidP="005D401C">
      <w:pPr>
        <w:rPr>
          <w:rFonts w:ascii="Arial" w:hAnsi="Arial" w:cs="Arial"/>
          <w:color w:val="002060"/>
          <w:sz w:val="22"/>
          <w:szCs w:val="22"/>
        </w:rPr>
      </w:pPr>
    </w:p>
    <w:p w14:paraId="17D23AA0" w14:textId="77777777" w:rsidR="005964C5" w:rsidRDefault="005964C5" w:rsidP="005D401C">
      <w:pPr>
        <w:rPr>
          <w:rFonts w:ascii="Arial" w:hAnsi="Arial" w:cs="Arial"/>
          <w:color w:val="002060"/>
          <w:sz w:val="22"/>
          <w:szCs w:val="22"/>
        </w:rPr>
      </w:pPr>
    </w:p>
    <w:p w14:paraId="74602BE8" w14:textId="728208C7" w:rsidR="005964C5" w:rsidRPr="005964C5" w:rsidRDefault="005964C5" w:rsidP="005964C5">
      <w:pPr>
        <w:rPr>
          <w:rFonts w:ascii="Arial" w:hAnsi="Arial" w:cs="Arial"/>
          <w:b/>
          <w:color w:val="002060"/>
          <w:sz w:val="28"/>
          <w:szCs w:val="28"/>
        </w:rPr>
      </w:pPr>
      <w:r w:rsidRPr="005964C5">
        <w:rPr>
          <w:rFonts w:ascii="Arial" w:hAnsi="Arial" w:cs="Arial"/>
          <w:b/>
          <w:color w:val="002060"/>
          <w:sz w:val="28"/>
          <w:szCs w:val="28"/>
        </w:rPr>
        <w:t>NUOVO INDIRIZZO E-MAIL UFFICIO AMMINISTRAZIONE C.R. MARCHE</w:t>
      </w:r>
    </w:p>
    <w:p w14:paraId="28815D0B" w14:textId="77777777" w:rsidR="005964C5" w:rsidRPr="005964C5" w:rsidRDefault="005964C5" w:rsidP="005964C5">
      <w:pPr>
        <w:rPr>
          <w:rFonts w:ascii="Arial" w:hAnsi="Arial" w:cs="Arial"/>
          <w:color w:val="002060"/>
          <w:sz w:val="22"/>
          <w:szCs w:val="22"/>
        </w:rPr>
      </w:pPr>
    </w:p>
    <w:p w14:paraId="43BD8282" w14:textId="047F1FB2" w:rsidR="005964C5" w:rsidRPr="005964C5" w:rsidRDefault="005964C5" w:rsidP="005964C5">
      <w:pPr>
        <w:rPr>
          <w:rFonts w:ascii="Arial" w:hAnsi="Arial" w:cs="Arial"/>
          <w:b/>
          <w:color w:val="002060"/>
          <w:sz w:val="22"/>
          <w:szCs w:val="22"/>
        </w:rPr>
      </w:pPr>
      <w:r w:rsidRPr="005964C5">
        <w:rPr>
          <w:rFonts w:ascii="Arial" w:hAnsi="Arial" w:cs="Arial"/>
          <w:b/>
          <w:color w:val="002060"/>
          <w:sz w:val="22"/>
          <w:szCs w:val="22"/>
        </w:rPr>
        <w:t>Si comunica che l’indirizzo e-mail del</w:t>
      </w:r>
      <w:r w:rsidRPr="005964C5">
        <w:rPr>
          <w:rFonts w:ascii="Arial" w:hAnsi="Arial" w:cs="Arial"/>
          <w:b/>
          <w:color w:val="002060"/>
          <w:sz w:val="22"/>
          <w:szCs w:val="22"/>
        </w:rPr>
        <w:t>l’Amministrazione del</w:t>
      </w:r>
      <w:r w:rsidRPr="005964C5">
        <w:rPr>
          <w:rFonts w:ascii="Arial" w:hAnsi="Arial" w:cs="Arial"/>
          <w:b/>
          <w:color w:val="002060"/>
          <w:sz w:val="22"/>
          <w:szCs w:val="22"/>
        </w:rPr>
        <w:t xml:space="preserve"> Comitato Regionale Marche è variato in:</w:t>
      </w:r>
    </w:p>
    <w:p w14:paraId="58448579" w14:textId="62B62CC8" w:rsidR="005964C5" w:rsidRPr="005964C5" w:rsidRDefault="005964C5" w:rsidP="005964C5">
      <w:pPr>
        <w:jc w:val="center"/>
        <w:rPr>
          <w:rFonts w:ascii="Arial" w:hAnsi="Arial" w:cs="Arial"/>
          <w:b/>
          <w:color w:val="002060"/>
          <w:sz w:val="22"/>
          <w:szCs w:val="22"/>
        </w:rPr>
      </w:pPr>
      <w:hyperlink r:id="rId11" w:history="1">
        <w:r w:rsidRPr="005964C5">
          <w:rPr>
            <w:rStyle w:val="Collegamentoipertestuale"/>
            <w:rFonts w:ascii="Arial" w:hAnsi="Arial" w:cs="Arial"/>
            <w:b/>
            <w:color w:val="002060"/>
            <w:sz w:val="22"/>
            <w:szCs w:val="22"/>
          </w:rPr>
          <w:t>cr.marche0</w:t>
        </w:r>
        <w:r w:rsidRPr="005964C5">
          <w:rPr>
            <w:rStyle w:val="Collegamentoipertestuale"/>
            <w:rFonts w:ascii="Arial" w:hAnsi="Arial" w:cs="Arial"/>
            <w:b/>
            <w:color w:val="002060"/>
            <w:sz w:val="22"/>
            <w:szCs w:val="22"/>
          </w:rPr>
          <w:t>2</w:t>
        </w:r>
        <w:r w:rsidRPr="005964C5">
          <w:rPr>
            <w:rStyle w:val="Collegamentoipertestuale"/>
            <w:rFonts w:ascii="Arial" w:hAnsi="Arial" w:cs="Arial"/>
            <w:b/>
            <w:color w:val="002060"/>
            <w:sz w:val="22"/>
            <w:szCs w:val="22"/>
          </w:rPr>
          <w:t>@lnd.it</w:t>
        </w:r>
      </w:hyperlink>
    </w:p>
    <w:p w14:paraId="1312510E" w14:textId="77777777" w:rsidR="005964C5" w:rsidRPr="005964C5" w:rsidRDefault="005964C5" w:rsidP="005964C5">
      <w:pPr>
        <w:rPr>
          <w:rFonts w:ascii="Arial" w:hAnsi="Arial" w:cs="Arial"/>
          <w:color w:val="002060"/>
          <w:sz w:val="22"/>
          <w:szCs w:val="22"/>
        </w:rPr>
      </w:pPr>
    </w:p>
    <w:p w14:paraId="57C16166" w14:textId="007E9477" w:rsidR="005964C5" w:rsidRPr="005964C5" w:rsidRDefault="005964C5" w:rsidP="005964C5">
      <w:pPr>
        <w:rPr>
          <w:rFonts w:ascii="Arial" w:hAnsi="Arial" w:cs="Arial"/>
          <w:color w:val="002060"/>
          <w:sz w:val="22"/>
          <w:szCs w:val="22"/>
        </w:rPr>
      </w:pPr>
      <w:r w:rsidRPr="005964C5">
        <w:rPr>
          <w:rFonts w:ascii="Arial" w:hAnsi="Arial" w:cs="Arial"/>
          <w:color w:val="002060"/>
          <w:sz w:val="22"/>
          <w:szCs w:val="22"/>
        </w:rPr>
        <w:t>Si invitano le Società a prenderne buona nota</w:t>
      </w:r>
    </w:p>
    <w:p w14:paraId="136238C5" w14:textId="77777777" w:rsidR="005964C5" w:rsidRPr="005964C5" w:rsidRDefault="005964C5" w:rsidP="005D401C">
      <w:pPr>
        <w:rPr>
          <w:rFonts w:ascii="Arial" w:hAnsi="Arial" w:cs="Arial"/>
          <w:color w:val="002060"/>
          <w:sz w:val="22"/>
          <w:szCs w:val="22"/>
        </w:rPr>
      </w:pPr>
    </w:p>
    <w:p w14:paraId="7006DFFE" w14:textId="77777777" w:rsidR="005964C5" w:rsidRPr="005964C5" w:rsidRDefault="005964C5" w:rsidP="005D401C">
      <w:pPr>
        <w:rPr>
          <w:rFonts w:ascii="Arial" w:hAnsi="Arial" w:cs="Arial"/>
          <w:color w:val="002060"/>
          <w:sz w:val="22"/>
          <w:szCs w:val="22"/>
        </w:rPr>
      </w:pPr>
    </w:p>
    <w:p w14:paraId="6FB53155" w14:textId="77777777" w:rsidR="005964C5" w:rsidRPr="005964C5" w:rsidRDefault="005964C5" w:rsidP="005964C5">
      <w:pPr>
        <w:pStyle w:val="LndNormale1"/>
        <w:rPr>
          <w:b/>
          <w:color w:val="002060"/>
          <w:sz w:val="28"/>
          <w:szCs w:val="28"/>
        </w:rPr>
      </w:pPr>
      <w:r w:rsidRPr="005964C5">
        <w:rPr>
          <w:b/>
          <w:color w:val="002060"/>
          <w:sz w:val="28"/>
          <w:szCs w:val="28"/>
        </w:rPr>
        <w:t>SVINCOLI EX ART. 117 BIS NOIF</w:t>
      </w:r>
    </w:p>
    <w:p w14:paraId="153270D5" w14:textId="77777777" w:rsidR="005964C5" w:rsidRPr="005964C5" w:rsidRDefault="005964C5" w:rsidP="005964C5">
      <w:pPr>
        <w:pStyle w:val="LndNormale1"/>
        <w:rPr>
          <w:color w:val="002060"/>
        </w:rPr>
      </w:pPr>
    </w:p>
    <w:p w14:paraId="4B1F6508" w14:textId="77777777" w:rsidR="005964C5" w:rsidRPr="005964C5" w:rsidRDefault="005964C5" w:rsidP="005964C5">
      <w:pPr>
        <w:pStyle w:val="LndNormale1"/>
        <w:rPr>
          <w:color w:val="002060"/>
        </w:rPr>
      </w:pPr>
      <w:r w:rsidRPr="005964C5">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w:t>
      </w:r>
    </w:p>
    <w:p w14:paraId="0E73D2F4" w14:textId="77777777" w:rsidR="005964C5" w:rsidRPr="005964C5" w:rsidRDefault="005964C5" w:rsidP="005964C5">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5964C5" w:rsidRPr="005964C5" w14:paraId="77772B9B" w14:textId="77777777" w:rsidTr="005964C5">
        <w:tc>
          <w:tcPr>
            <w:tcW w:w="1265" w:type="dxa"/>
            <w:tcBorders>
              <w:top w:val="single" w:sz="4" w:space="0" w:color="auto"/>
              <w:left w:val="single" w:sz="4" w:space="0" w:color="auto"/>
              <w:bottom w:val="single" w:sz="4" w:space="0" w:color="auto"/>
              <w:right w:val="single" w:sz="4" w:space="0" w:color="auto"/>
            </w:tcBorders>
            <w:hideMark/>
          </w:tcPr>
          <w:p w14:paraId="0C709576" w14:textId="77777777" w:rsidR="005964C5" w:rsidRPr="005964C5" w:rsidRDefault="005964C5">
            <w:pPr>
              <w:pStyle w:val="LndNormale1"/>
              <w:jc w:val="center"/>
              <w:textAlignment w:val="baseline"/>
              <w:rPr>
                <w:b/>
                <w:color w:val="002060"/>
              </w:rPr>
            </w:pPr>
            <w:r w:rsidRPr="005964C5">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562299E5" w14:textId="77777777" w:rsidR="005964C5" w:rsidRPr="005964C5" w:rsidRDefault="005964C5">
            <w:pPr>
              <w:pStyle w:val="LndNormale1"/>
              <w:jc w:val="center"/>
              <w:textAlignment w:val="baseline"/>
              <w:rPr>
                <w:b/>
                <w:color w:val="002060"/>
              </w:rPr>
            </w:pPr>
            <w:r w:rsidRPr="005964C5">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876D1B8" w14:textId="77777777" w:rsidR="005964C5" w:rsidRPr="005964C5" w:rsidRDefault="005964C5">
            <w:pPr>
              <w:pStyle w:val="LndNormale1"/>
              <w:jc w:val="center"/>
              <w:textAlignment w:val="baseline"/>
              <w:rPr>
                <w:b/>
                <w:color w:val="002060"/>
              </w:rPr>
            </w:pPr>
            <w:r w:rsidRPr="005964C5">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158260E" w14:textId="77777777" w:rsidR="005964C5" w:rsidRPr="005964C5" w:rsidRDefault="005964C5">
            <w:pPr>
              <w:pStyle w:val="LndNormale1"/>
              <w:jc w:val="center"/>
              <w:textAlignment w:val="baseline"/>
              <w:rPr>
                <w:b/>
                <w:color w:val="002060"/>
              </w:rPr>
            </w:pPr>
            <w:r w:rsidRPr="005964C5">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3DB8D95A" w14:textId="77777777" w:rsidR="005964C5" w:rsidRPr="005964C5" w:rsidRDefault="005964C5">
            <w:pPr>
              <w:pStyle w:val="LndNormale1"/>
              <w:jc w:val="center"/>
              <w:textAlignment w:val="baseline"/>
              <w:rPr>
                <w:b/>
                <w:color w:val="002060"/>
              </w:rPr>
            </w:pPr>
            <w:r w:rsidRPr="005964C5">
              <w:rPr>
                <w:b/>
                <w:color w:val="002060"/>
              </w:rPr>
              <w:t>Società</w:t>
            </w:r>
          </w:p>
        </w:tc>
      </w:tr>
      <w:tr w:rsidR="005964C5" w:rsidRPr="005964C5" w14:paraId="75B83025" w14:textId="77777777" w:rsidTr="005964C5">
        <w:tc>
          <w:tcPr>
            <w:tcW w:w="1265" w:type="dxa"/>
            <w:tcBorders>
              <w:top w:val="single" w:sz="4" w:space="0" w:color="auto"/>
              <w:left w:val="single" w:sz="4" w:space="0" w:color="auto"/>
              <w:bottom w:val="single" w:sz="4" w:space="0" w:color="auto"/>
              <w:right w:val="single" w:sz="4" w:space="0" w:color="auto"/>
            </w:tcBorders>
            <w:hideMark/>
          </w:tcPr>
          <w:p w14:paraId="31D0D850" w14:textId="77777777" w:rsidR="005964C5" w:rsidRPr="005964C5" w:rsidRDefault="005964C5">
            <w:pPr>
              <w:pStyle w:val="LndNormale1"/>
              <w:textAlignment w:val="baseline"/>
              <w:rPr>
                <w:color w:val="002060"/>
                <w:sz w:val="20"/>
              </w:rPr>
            </w:pPr>
            <w:r w:rsidRPr="005964C5">
              <w:rPr>
                <w:color w:val="002060"/>
                <w:sz w:val="20"/>
              </w:rPr>
              <w:t>4499796</w:t>
            </w:r>
          </w:p>
        </w:tc>
        <w:tc>
          <w:tcPr>
            <w:tcW w:w="2756" w:type="dxa"/>
            <w:tcBorders>
              <w:top w:val="single" w:sz="4" w:space="0" w:color="auto"/>
              <w:left w:val="single" w:sz="4" w:space="0" w:color="auto"/>
              <w:bottom w:val="single" w:sz="4" w:space="0" w:color="auto"/>
              <w:right w:val="single" w:sz="4" w:space="0" w:color="auto"/>
            </w:tcBorders>
            <w:hideMark/>
          </w:tcPr>
          <w:p w14:paraId="34074A68" w14:textId="77777777" w:rsidR="005964C5" w:rsidRPr="005964C5" w:rsidRDefault="005964C5">
            <w:pPr>
              <w:pStyle w:val="LndNormale1"/>
              <w:textAlignment w:val="baseline"/>
              <w:rPr>
                <w:color w:val="002060"/>
                <w:sz w:val="20"/>
              </w:rPr>
            </w:pPr>
            <w:r w:rsidRPr="005964C5">
              <w:rPr>
                <w:color w:val="002060"/>
                <w:sz w:val="20"/>
              </w:rPr>
              <w:t>BRUNELLI PRIMO</w:t>
            </w:r>
          </w:p>
        </w:tc>
        <w:tc>
          <w:tcPr>
            <w:tcW w:w="1273" w:type="dxa"/>
            <w:tcBorders>
              <w:top w:val="single" w:sz="4" w:space="0" w:color="auto"/>
              <w:left w:val="single" w:sz="4" w:space="0" w:color="auto"/>
              <w:bottom w:val="single" w:sz="4" w:space="0" w:color="auto"/>
              <w:right w:val="single" w:sz="4" w:space="0" w:color="auto"/>
            </w:tcBorders>
            <w:hideMark/>
          </w:tcPr>
          <w:p w14:paraId="16BE4D5A" w14:textId="77777777" w:rsidR="005964C5" w:rsidRPr="005964C5" w:rsidRDefault="005964C5">
            <w:pPr>
              <w:pStyle w:val="LndNormale1"/>
              <w:textAlignment w:val="baseline"/>
              <w:rPr>
                <w:color w:val="002060"/>
                <w:sz w:val="20"/>
              </w:rPr>
            </w:pPr>
            <w:r w:rsidRPr="005964C5">
              <w:rPr>
                <w:color w:val="002060"/>
                <w:sz w:val="20"/>
              </w:rPr>
              <w:t>26.01.1992</w:t>
            </w:r>
          </w:p>
        </w:tc>
        <w:tc>
          <w:tcPr>
            <w:tcW w:w="1182" w:type="dxa"/>
            <w:tcBorders>
              <w:top w:val="single" w:sz="4" w:space="0" w:color="auto"/>
              <w:left w:val="single" w:sz="4" w:space="0" w:color="auto"/>
              <w:bottom w:val="single" w:sz="4" w:space="0" w:color="auto"/>
              <w:right w:val="single" w:sz="4" w:space="0" w:color="auto"/>
            </w:tcBorders>
            <w:hideMark/>
          </w:tcPr>
          <w:p w14:paraId="1DAA39CF" w14:textId="77777777" w:rsidR="005964C5" w:rsidRPr="005964C5" w:rsidRDefault="005964C5">
            <w:pPr>
              <w:pStyle w:val="LndNormale1"/>
              <w:textAlignment w:val="baseline"/>
              <w:rPr>
                <w:color w:val="002060"/>
                <w:sz w:val="20"/>
              </w:rPr>
            </w:pPr>
            <w:r w:rsidRPr="005964C5">
              <w:rPr>
                <w:color w:val="002060"/>
                <w:sz w:val="20"/>
              </w:rPr>
              <w:t>700.119</w:t>
            </w:r>
          </w:p>
        </w:tc>
        <w:tc>
          <w:tcPr>
            <w:tcW w:w="3436" w:type="dxa"/>
            <w:tcBorders>
              <w:top w:val="single" w:sz="4" w:space="0" w:color="auto"/>
              <w:left w:val="single" w:sz="4" w:space="0" w:color="auto"/>
              <w:bottom w:val="single" w:sz="4" w:space="0" w:color="auto"/>
              <w:right w:val="single" w:sz="4" w:space="0" w:color="auto"/>
            </w:tcBorders>
            <w:hideMark/>
          </w:tcPr>
          <w:p w14:paraId="267871F3" w14:textId="77777777" w:rsidR="005964C5" w:rsidRPr="005964C5" w:rsidRDefault="005964C5">
            <w:pPr>
              <w:pStyle w:val="LndNormale1"/>
              <w:textAlignment w:val="baseline"/>
              <w:rPr>
                <w:color w:val="002060"/>
                <w:sz w:val="20"/>
              </w:rPr>
            </w:pPr>
            <w:r w:rsidRPr="005964C5">
              <w:rPr>
                <w:color w:val="002060"/>
                <w:sz w:val="20"/>
              </w:rPr>
              <w:t>S.S. MATELICA CALCIO 1921 ASD</w:t>
            </w:r>
          </w:p>
        </w:tc>
      </w:tr>
      <w:tr w:rsidR="005964C5" w:rsidRPr="005964C5" w14:paraId="7AE8BEF3" w14:textId="77777777" w:rsidTr="005964C5">
        <w:tc>
          <w:tcPr>
            <w:tcW w:w="1265" w:type="dxa"/>
            <w:tcBorders>
              <w:top w:val="single" w:sz="4" w:space="0" w:color="auto"/>
              <w:left w:val="single" w:sz="4" w:space="0" w:color="auto"/>
              <w:bottom w:val="single" w:sz="4" w:space="0" w:color="auto"/>
              <w:right w:val="single" w:sz="4" w:space="0" w:color="auto"/>
            </w:tcBorders>
            <w:hideMark/>
          </w:tcPr>
          <w:p w14:paraId="361BF679" w14:textId="77777777" w:rsidR="005964C5" w:rsidRPr="005964C5" w:rsidRDefault="005964C5">
            <w:pPr>
              <w:pStyle w:val="LndNormale1"/>
              <w:textAlignment w:val="baseline"/>
              <w:rPr>
                <w:color w:val="002060"/>
                <w:sz w:val="20"/>
              </w:rPr>
            </w:pPr>
            <w:r w:rsidRPr="005964C5">
              <w:rPr>
                <w:color w:val="002060"/>
                <w:sz w:val="20"/>
              </w:rPr>
              <w:lastRenderedPageBreak/>
              <w:t>5088050</w:t>
            </w:r>
          </w:p>
        </w:tc>
        <w:tc>
          <w:tcPr>
            <w:tcW w:w="2756" w:type="dxa"/>
            <w:tcBorders>
              <w:top w:val="single" w:sz="4" w:space="0" w:color="auto"/>
              <w:left w:val="single" w:sz="4" w:space="0" w:color="auto"/>
              <w:bottom w:val="single" w:sz="4" w:space="0" w:color="auto"/>
              <w:right w:val="single" w:sz="4" w:space="0" w:color="auto"/>
            </w:tcBorders>
            <w:hideMark/>
          </w:tcPr>
          <w:p w14:paraId="69CB63AF" w14:textId="77777777" w:rsidR="005964C5" w:rsidRPr="005964C5" w:rsidRDefault="005964C5">
            <w:pPr>
              <w:pStyle w:val="LndNormale1"/>
              <w:textAlignment w:val="baseline"/>
              <w:rPr>
                <w:color w:val="002060"/>
                <w:sz w:val="20"/>
              </w:rPr>
            </w:pPr>
            <w:r w:rsidRPr="005964C5">
              <w:rPr>
                <w:color w:val="002060"/>
                <w:sz w:val="20"/>
              </w:rPr>
              <w:t>CAPPELLI ANDREA</w:t>
            </w:r>
          </w:p>
        </w:tc>
        <w:tc>
          <w:tcPr>
            <w:tcW w:w="1273" w:type="dxa"/>
            <w:tcBorders>
              <w:top w:val="single" w:sz="4" w:space="0" w:color="auto"/>
              <w:left w:val="single" w:sz="4" w:space="0" w:color="auto"/>
              <w:bottom w:val="single" w:sz="4" w:space="0" w:color="auto"/>
              <w:right w:val="single" w:sz="4" w:space="0" w:color="auto"/>
            </w:tcBorders>
            <w:hideMark/>
          </w:tcPr>
          <w:p w14:paraId="3ABC27B6" w14:textId="77777777" w:rsidR="005964C5" w:rsidRPr="005964C5" w:rsidRDefault="005964C5">
            <w:pPr>
              <w:pStyle w:val="LndNormale1"/>
              <w:textAlignment w:val="baseline"/>
              <w:rPr>
                <w:color w:val="002060"/>
                <w:sz w:val="20"/>
              </w:rPr>
            </w:pPr>
            <w:r w:rsidRPr="005964C5">
              <w:rPr>
                <w:color w:val="002060"/>
                <w:sz w:val="20"/>
              </w:rPr>
              <w:t>06.10.1997</w:t>
            </w:r>
          </w:p>
        </w:tc>
        <w:tc>
          <w:tcPr>
            <w:tcW w:w="1182" w:type="dxa"/>
            <w:tcBorders>
              <w:top w:val="single" w:sz="4" w:space="0" w:color="auto"/>
              <w:left w:val="single" w:sz="4" w:space="0" w:color="auto"/>
              <w:bottom w:val="single" w:sz="4" w:space="0" w:color="auto"/>
              <w:right w:val="single" w:sz="4" w:space="0" w:color="auto"/>
            </w:tcBorders>
            <w:hideMark/>
          </w:tcPr>
          <w:p w14:paraId="5F4C439D" w14:textId="77777777" w:rsidR="005964C5" w:rsidRPr="005964C5" w:rsidRDefault="005964C5">
            <w:pPr>
              <w:pStyle w:val="LndNormale1"/>
              <w:textAlignment w:val="baseline"/>
              <w:rPr>
                <w:color w:val="002060"/>
                <w:sz w:val="20"/>
              </w:rPr>
            </w:pPr>
            <w:r w:rsidRPr="005964C5">
              <w:rPr>
                <w:color w:val="002060"/>
                <w:sz w:val="20"/>
              </w:rPr>
              <w:t>938.422</w:t>
            </w:r>
          </w:p>
        </w:tc>
        <w:tc>
          <w:tcPr>
            <w:tcW w:w="3436" w:type="dxa"/>
            <w:tcBorders>
              <w:top w:val="single" w:sz="4" w:space="0" w:color="auto"/>
              <w:left w:val="single" w:sz="4" w:space="0" w:color="auto"/>
              <w:bottom w:val="single" w:sz="4" w:space="0" w:color="auto"/>
              <w:right w:val="single" w:sz="4" w:space="0" w:color="auto"/>
            </w:tcBorders>
            <w:hideMark/>
          </w:tcPr>
          <w:p w14:paraId="0BCAB75A" w14:textId="77777777" w:rsidR="005964C5" w:rsidRPr="005964C5" w:rsidRDefault="005964C5">
            <w:pPr>
              <w:pStyle w:val="LndNormale1"/>
              <w:textAlignment w:val="baseline"/>
              <w:rPr>
                <w:color w:val="002060"/>
                <w:sz w:val="20"/>
              </w:rPr>
            </w:pPr>
            <w:r w:rsidRPr="005964C5">
              <w:rPr>
                <w:color w:val="002060"/>
                <w:sz w:val="20"/>
              </w:rPr>
              <w:t>A.S.D. AZZURRA SBT</w:t>
            </w:r>
          </w:p>
        </w:tc>
      </w:tr>
      <w:tr w:rsidR="005964C5" w:rsidRPr="005964C5" w14:paraId="3023570F" w14:textId="77777777" w:rsidTr="005964C5">
        <w:tc>
          <w:tcPr>
            <w:tcW w:w="1265" w:type="dxa"/>
            <w:tcBorders>
              <w:top w:val="single" w:sz="4" w:space="0" w:color="auto"/>
              <w:left w:val="single" w:sz="4" w:space="0" w:color="auto"/>
              <w:bottom w:val="single" w:sz="4" w:space="0" w:color="auto"/>
              <w:right w:val="single" w:sz="4" w:space="0" w:color="auto"/>
            </w:tcBorders>
            <w:hideMark/>
          </w:tcPr>
          <w:p w14:paraId="4DF26684" w14:textId="77777777" w:rsidR="005964C5" w:rsidRPr="005964C5" w:rsidRDefault="005964C5">
            <w:pPr>
              <w:pStyle w:val="LndNormale1"/>
              <w:textAlignment w:val="baseline"/>
              <w:rPr>
                <w:color w:val="002060"/>
                <w:sz w:val="20"/>
              </w:rPr>
            </w:pPr>
            <w:r w:rsidRPr="005964C5">
              <w:rPr>
                <w:color w:val="002060"/>
                <w:sz w:val="20"/>
              </w:rPr>
              <w:t>5126975</w:t>
            </w:r>
          </w:p>
        </w:tc>
        <w:tc>
          <w:tcPr>
            <w:tcW w:w="2756" w:type="dxa"/>
            <w:tcBorders>
              <w:top w:val="single" w:sz="4" w:space="0" w:color="auto"/>
              <w:left w:val="single" w:sz="4" w:space="0" w:color="auto"/>
              <w:bottom w:val="single" w:sz="4" w:space="0" w:color="auto"/>
              <w:right w:val="single" w:sz="4" w:space="0" w:color="auto"/>
            </w:tcBorders>
            <w:hideMark/>
          </w:tcPr>
          <w:p w14:paraId="6753A1B4" w14:textId="77777777" w:rsidR="005964C5" w:rsidRPr="005964C5" w:rsidRDefault="005964C5">
            <w:pPr>
              <w:pStyle w:val="LndNormale1"/>
              <w:textAlignment w:val="baseline"/>
              <w:rPr>
                <w:color w:val="002060"/>
                <w:sz w:val="20"/>
              </w:rPr>
            </w:pPr>
            <w:r w:rsidRPr="005964C5">
              <w:rPr>
                <w:color w:val="002060"/>
                <w:sz w:val="20"/>
              </w:rPr>
              <w:t>CELA MIRKO</w:t>
            </w:r>
          </w:p>
        </w:tc>
        <w:tc>
          <w:tcPr>
            <w:tcW w:w="1273" w:type="dxa"/>
            <w:tcBorders>
              <w:top w:val="single" w:sz="4" w:space="0" w:color="auto"/>
              <w:left w:val="single" w:sz="4" w:space="0" w:color="auto"/>
              <w:bottom w:val="single" w:sz="4" w:space="0" w:color="auto"/>
              <w:right w:val="single" w:sz="4" w:space="0" w:color="auto"/>
            </w:tcBorders>
            <w:hideMark/>
          </w:tcPr>
          <w:p w14:paraId="0E6F68BC" w14:textId="77777777" w:rsidR="005964C5" w:rsidRPr="005964C5" w:rsidRDefault="005964C5">
            <w:pPr>
              <w:pStyle w:val="LndNormale1"/>
              <w:textAlignment w:val="baseline"/>
              <w:rPr>
                <w:color w:val="002060"/>
                <w:sz w:val="20"/>
              </w:rPr>
            </w:pPr>
            <w:r w:rsidRPr="005964C5">
              <w:rPr>
                <w:color w:val="002060"/>
                <w:sz w:val="20"/>
              </w:rPr>
              <w:t>02.02.1997</w:t>
            </w:r>
          </w:p>
        </w:tc>
        <w:tc>
          <w:tcPr>
            <w:tcW w:w="1182" w:type="dxa"/>
            <w:tcBorders>
              <w:top w:val="single" w:sz="4" w:space="0" w:color="auto"/>
              <w:left w:val="single" w:sz="4" w:space="0" w:color="auto"/>
              <w:bottom w:val="single" w:sz="4" w:space="0" w:color="auto"/>
              <w:right w:val="single" w:sz="4" w:space="0" w:color="auto"/>
            </w:tcBorders>
            <w:hideMark/>
          </w:tcPr>
          <w:p w14:paraId="6311AED0" w14:textId="77777777" w:rsidR="005964C5" w:rsidRPr="005964C5" w:rsidRDefault="005964C5">
            <w:pPr>
              <w:pStyle w:val="LndNormale1"/>
              <w:textAlignment w:val="baseline"/>
              <w:rPr>
                <w:color w:val="002060"/>
                <w:sz w:val="20"/>
              </w:rPr>
            </w:pPr>
            <w:r w:rsidRPr="005964C5">
              <w:rPr>
                <w:color w:val="002060"/>
                <w:sz w:val="20"/>
              </w:rPr>
              <w:t>700.543</w:t>
            </w:r>
          </w:p>
        </w:tc>
        <w:tc>
          <w:tcPr>
            <w:tcW w:w="3436" w:type="dxa"/>
            <w:tcBorders>
              <w:top w:val="single" w:sz="4" w:space="0" w:color="auto"/>
              <w:left w:val="single" w:sz="4" w:space="0" w:color="auto"/>
              <w:bottom w:val="single" w:sz="4" w:space="0" w:color="auto"/>
              <w:right w:val="single" w:sz="4" w:space="0" w:color="auto"/>
            </w:tcBorders>
            <w:hideMark/>
          </w:tcPr>
          <w:p w14:paraId="386C5C72" w14:textId="77777777" w:rsidR="005964C5" w:rsidRPr="005964C5" w:rsidRDefault="005964C5">
            <w:pPr>
              <w:pStyle w:val="LndNormale1"/>
              <w:textAlignment w:val="baseline"/>
              <w:rPr>
                <w:color w:val="002060"/>
                <w:sz w:val="20"/>
              </w:rPr>
            </w:pPr>
            <w:r w:rsidRPr="005964C5">
              <w:rPr>
                <w:color w:val="002060"/>
                <w:sz w:val="20"/>
              </w:rPr>
              <w:t xml:space="preserve">A.S.D. PESARO CALCIO  </w:t>
            </w:r>
          </w:p>
        </w:tc>
      </w:tr>
      <w:tr w:rsidR="005964C5" w:rsidRPr="005964C5" w14:paraId="61A998D0" w14:textId="77777777" w:rsidTr="005964C5">
        <w:tc>
          <w:tcPr>
            <w:tcW w:w="1265" w:type="dxa"/>
            <w:tcBorders>
              <w:top w:val="single" w:sz="4" w:space="0" w:color="auto"/>
              <w:left w:val="single" w:sz="4" w:space="0" w:color="auto"/>
              <w:bottom w:val="single" w:sz="4" w:space="0" w:color="auto"/>
              <w:right w:val="single" w:sz="4" w:space="0" w:color="auto"/>
            </w:tcBorders>
            <w:hideMark/>
          </w:tcPr>
          <w:p w14:paraId="56CFA587" w14:textId="77777777" w:rsidR="005964C5" w:rsidRPr="005964C5" w:rsidRDefault="005964C5">
            <w:pPr>
              <w:pStyle w:val="LndNormale1"/>
              <w:textAlignment w:val="baseline"/>
              <w:rPr>
                <w:color w:val="002060"/>
                <w:sz w:val="20"/>
              </w:rPr>
            </w:pPr>
            <w:r w:rsidRPr="005964C5">
              <w:rPr>
                <w:color w:val="002060"/>
                <w:sz w:val="20"/>
              </w:rPr>
              <w:t>4518854</w:t>
            </w:r>
          </w:p>
        </w:tc>
        <w:tc>
          <w:tcPr>
            <w:tcW w:w="2756" w:type="dxa"/>
            <w:tcBorders>
              <w:top w:val="single" w:sz="4" w:space="0" w:color="auto"/>
              <w:left w:val="single" w:sz="4" w:space="0" w:color="auto"/>
              <w:bottom w:val="single" w:sz="4" w:space="0" w:color="auto"/>
              <w:right w:val="single" w:sz="4" w:space="0" w:color="auto"/>
            </w:tcBorders>
            <w:hideMark/>
          </w:tcPr>
          <w:p w14:paraId="770E0607" w14:textId="77777777" w:rsidR="005964C5" w:rsidRPr="005964C5" w:rsidRDefault="005964C5">
            <w:pPr>
              <w:pStyle w:val="LndNormale1"/>
              <w:textAlignment w:val="baseline"/>
              <w:rPr>
                <w:color w:val="002060"/>
                <w:sz w:val="20"/>
              </w:rPr>
            </w:pPr>
            <w:r w:rsidRPr="005964C5">
              <w:rPr>
                <w:color w:val="002060"/>
                <w:sz w:val="20"/>
              </w:rPr>
              <w:t>PESARESI MATTIA</w:t>
            </w:r>
          </w:p>
        </w:tc>
        <w:tc>
          <w:tcPr>
            <w:tcW w:w="1273" w:type="dxa"/>
            <w:tcBorders>
              <w:top w:val="single" w:sz="4" w:space="0" w:color="auto"/>
              <w:left w:val="single" w:sz="4" w:space="0" w:color="auto"/>
              <w:bottom w:val="single" w:sz="4" w:space="0" w:color="auto"/>
              <w:right w:val="single" w:sz="4" w:space="0" w:color="auto"/>
            </w:tcBorders>
            <w:hideMark/>
          </w:tcPr>
          <w:p w14:paraId="700A4083" w14:textId="77777777" w:rsidR="005964C5" w:rsidRPr="005964C5" w:rsidRDefault="005964C5">
            <w:pPr>
              <w:pStyle w:val="LndNormale1"/>
              <w:textAlignment w:val="baseline"/>
              <w:rPr>
                <w:color w:val="002060"/>
                <w:sz w:val="20"/>
              </w:rPr>
            </w:pPr>
            <w:r w:rsidRPr="005964C5">
              <w:rPr>
                <w:color w:val="002060"/>
                <w:sz w:val="20"/>
              </w:rPr>
              <w:t>30.08.1995</w:t>
            </w:r>
          </w:p>
        </w:tc>
        <w:tc>
          <w:tcPr>
            <w:tcW w:w="1182" w:type="dxa"/>
            <w:tcBorders>
              <w:top w:val="single" w:sz="4" w:space="0" w:color="auto"/>
              <w:left w:val="single" w:sz="4" w:space="0" w:color="auto"/>
              <w:bottom w:val="single" w:sz="4" w:space="0" w:color="auto"/>
              <w:right w:val="single" w:sz="4" w:space="0" w:color="auto"/>
            </w:tcBorders>
            <w:hideMark/>
          </w:tcPr>
          <w:p w14:paraId="5459D919" w14:textId="77777777" w:rsidR="005964C5" w:rsidRPr="005964C5" w:rsidRDefault="005964C5">
            <w:pPr>
              <w:pStyle w:val="LndNormale1"/>
              <w:textAlignment w:val="baseline"/>
              <w:rPr>
                <w:color w:val="002060"/>
                <w:sz w:val="20"/>
              </w:rPr>
            </w:pPr>
            <w:r w:rsidRPr="005964C5">
              <w:rPr>
                <w:color w:val="002060"/>
                <w:sz w:val="20"/>
              </w:rPr>
              <w:t>74.536</w:t>
            </w:r>
          </w:p>
        </w:tc>
        <w:tc>
          <w:tcPr>
            <w:tcW w:w="3436" w:type="dxa"/>
            <w:tcBorders>
              <w:top w:val="single" w:sz="4" w:space="0" w:color="auto"/>
              <w:left w:val="single" w:sz="4" w:space="0" w:color="auto"/>
              <w:bottom w:val="single" w:sz="4" w:space="0" w:color="auto"/>
              <w:right w:val="single" w:sz="4" w:space="0" w:color="auto"/>
            </w:tcBorders>
            <w:hideMark/>
          </w:tcPr>
          <w:p w14:paraId="15EA897F" w14:textId="77777777" w:rsidR="005964C5" w:rsidRPr="005964C5" w:rsidRDefault="005964C5">
            <w:pPr>
              <w:pStyle w:val="LndNormale1"/>
              <w:textAlignment w:val="baseline"/>
              <w:rPr>
                <w:color w:val="002060"/>
                <w:sz w:val="20"/>
              </w:rPr>
            </w:pPr>
            <w:r w:rsidRPr="005964C5">
              <w:rPr>
                <w:color w:val="002060"/>
                <w:sz w:val="20"/>
              </w:rPr>
              <w:t>A.S.D AUORA CALCIO JESI</w:t>
            </w:r>
          </w:p>
        </w:tc>
      </w:tr>
      <w:tr w:rsidR="005964C5" w:rsidRPr="005964C5" w14:paraId="269F9978" w14:textId="77777777" w:rsidTr="005964C5">
        <w:tc>
          <w:tcPr>
            <w:tcW w:w="1265" w:type="dxa"/>
            <w:tcBorders>
              <w:top w:val="single" w:sz="4" w:space="0" w:color="auto"/>
              <w:left w:val="single" w:sz="4" w:space="0" w:color="auto"/>
              <w:bottom w:val="single" w:sz="4" w:space="0" w:color="auto"/>
              <w:right w:val="single" w:sz="4" w:space="0" w:color="auto"/>
            </w:tcBorders>
            <w:hideMark/>
          </w:tcPr>
          <w:p w14:paraId="42584EEF" w14:textId="77777777" w:rsidR="005964C5" w:rsidRPr="005964C5" w:rsidRDefault="005964C5">
            <w:pPr>
              <w:pStyle w:val="LndNormale1"/>
              <w:textAlignment w:val="baseline"/>
              <w:rPr>
                <w:color w:val="002060"/>
                <w:sz w:val="20"/>
              </w:rPr>
            </w:pPr>
            <w:r w:rsidRPr="005964C5">
              <w:rPr>
                <w:color w:val="002060"/>
                <w:sz w:val="20"/>
              </w:rPr>
              <w:t>3088015</w:t>
            </w:r>
          </w:p>
        </w:tc>
        <w:tc>
          <w:tcPr>
            <w:tcW w:w="2756" w:type="dxa"/>
            <w:tcBorders>
              <w:top w:val="single" w:sz="4" w:space="0" w:color="auto"/>
              <w:left w:val="single" w:sz="4" w:space="0" w:color="auto"/>
              <w:bottom w:val="single" w:sz="4" w:space="0" w:color="auto"/>
              <w:right w:val="single" w:sz="4" w:space="0" w:color="auto"/>
            </w:tcBorders>
            <w:hideMark/>
          </w:tcPr>
          <w:p w14:paraId="50D90BD4" w14:textId="77777777" w:rsidR="005964C5" w:rsidRPr="005964C5" w:rsidRDefault="005964C5">
            <w:pPr>
              <w:pStyle w:val="LndNormale1"/>
              <w:textAlignment w:val="baseline"/>
              <w:rPr>
                <w:color w:val="002060"/>
                <w:sz w:val="20"/>
              </w:rPr>
            </w:pPr>
            <w:r w:rsidRPr="005964C5">
              <w:rPr>
                <w:color w:val="002060"/>
                <w:sz w:val="20"/>
              </w:rPr>
              <w:t>PIERANGELI ENRICO</w:t>
            </w:r>
          </w:p>
        </w:tc>
        <w:tc>
          <w:tcPr>
            <w:tcW w:w="1273" w:type="dxa"/>
            <w:tcBorders>
              <w:top w:val="single" w:sz="4" w:space="0" w:color="auto"/>
              <w:left w:val="single" w:sz="4" w:space="0" w:color="auto"/>
              <w:bottom w:val="single" w:sz="4" w:space="0" w:color="auto"/>
              <w:right w:val="single" w:sz="4" w:space="0" w:color="auto"/>
            </w:tcBorders>
            <w:hideMark/>
          </w:tcPr>
          <w:p w14:paraId="31A79829" w14:textId="77777777" w:rsidR="005964C5" w:rsidRPr="005964C5" w:rsidRDefault="005964C5">
            <w:pPr>
              <w:pStyle w:val="LndNormale1"/>
              <w:textAlignment w:val="baseline"/>
              <w:rPr>
                <w:color w:val="002060"/>
                <w:sz w:val="20"/>
              </w:rPr>
            </w:pPr>
            <w:r w:rsidRPr="005964C5">
              <w:rPr>
                <w:color w:val="002060"/>
                <w:sz w:val="20"/>
              </w:rPr>
              <w:t>30.07.1981</w:t>
            </w:r>
          </w:p>
        </w:tc>
        <w:tc>
          <w:tcPr>
            <w:tcW w:w="1182" w:type="dxa"/>
            <w:tcBorders>
              <w:top w:val="single" w:sz="4" w:space="0" w:color="auto"/>
              <w:left w:val="single" w:sz="4" w:space="0" w:color="auto"/>
              <w:bottom w:val="single" w:sz="4" w:space="0" w:color="auto"/>
              <w:right w:val="single" w:sz="4" w:space="0" w:color="auto"/>
            </w:tcBorders>
            <w:hideMark/>
          </w:tcPr>
          <w:p w14:paraId="05853610" w14:textId="77777777" w:rsidR="005964C5" w:rsidRPr="005964C5" w:rsidRDefault="005964C5">
            <w:pPr>
              <w:pStyle w:val="LndNormale1"/>
              <w:textAlignment w:val="baseline"/>
              <w:rPr>
                <w:color w:val="002060"/>
                <w:sz w:val="20"/>
              </w:rPr>
            </w:pPr>
            <w:r w:rsidRPr="005964C5">
              <w:rPr>
                <w:color w:val="002060"/>
                <w:sz w:val="20"/>
              </w:rPr>
              <w:t>955.254</w:t>
            </w:r>
          </w:p>
        </w:tc>
        <w:tc>
          <w:tcPr>
            <w:tcW w:w="3436" w:type="dxa"/>
            <w:tcBorders>
              <w:top w:val="single" w:sz="4" w:space="0" w:color="auto"/>
              <w:left w:val="single" w:sz="4" w:space="0" w:color="auto"/>
              <w:bottom w:val="single" w:sz="4" w:space="0" w:color="auto"/>
              <w:right w:val="single" w:sz="4" w:space="0" w:color="auto"/>
            </w:tcBorders>
            <w:hideMark/>
          </w:tcPr>
          <w:p w14:paraId="6277BD22" w14:textId="77777777" w:rsidR="005964C5" w:rsidRPr="005964C5" w:rsidRDefault="005964C5">
            <w:pPr>
              <w:pStyle w:val="LndNormale1"/>
              <w:textAlignment w:val="baseline"/>
              <w:rPr>
                <w:color w:val="002060"/>
                <w:sz w:val="20"/>
              </w:rPr>
            </w:pPr>
            <w:r w:rsidRPr="005964C5">
              <w:rPr>
                <w:color w:val="002060"/>
                <w:sz w:val="20"/>
              </w:rPr>
              <w:t>SSDARL ACADEMY MONTECCHI</w:t>
            </w:r>
          </w:p>
        </w:tc>
      </w:tr>
      <w:tr w:rsidR="005964C5" w:rsidRPr="005964C5" w14:paraId="3D18BC7B" w14:textId="77777777" w:rsidTr="005964C5">
        <w:tc>
          <w:tcPr>
            <w:tcW w:w="1265" w:type="dxa"/>
            <w:tcBorders>
              <w:top w:val="single" w:sz="4" w:space="0" w:color="auto"/>
              <w:left w:val="single" w:sz="4" w:space="0" w:color="auto"/>
              <w:bottom w:val="single" w:sz="4" w:space="0" w:color="auto"/>
              <w:right w:val="single" w:sz="4" w:space="0" w:color="auto"/>
            </w:tcBorders>
            <w:hideMark/>
          </w:tcPr>
          <w:p w14:paraId="53CF5B72" w14:textId="77777777" w:rsidR="005964C5" w:rsidRPr="005964C5" w:rsidRDefault="005964C5">
            <w:pPr>
              <w:pStyle w:val="LndNormale1"/>
              <w:textAlignment w:val="baseline"/>
              <w:rPr>
                <w:color w:val="002060"/>
                <w:sz w:val="20"/>
              </w:rPr>
            </w:pPr>
            <w:r w:rsidRPr="005964C5">
              <w:rPr>
                <w:color w:val="002060"/>
                <w:sz w:val="20"/>
              </w:rPr>
              <w:t>5427711</w:t>
            </w:r>
          </w:p>
        </w:tc>
        <w:tc>
          <w:tcPr>
            <w:tcW w:w="2756" w:type="dxa"/>
            <w:tcBorders>
              <w:top w:val="single" w:sz="4" w:space="0" w:color="auto"/>
              <w:left w:val="single" w:sz="4" w:space="0" w:color="auto"/>
              <w:bottom w:val="single" w:sz="4" w:space="0" w:color="auto"/>
              <w:right w:val="single" w:sz="4" w:space="0" w:color="auto"/>
            </w:tcBorders>
            <w:hideMark/>
          </w:tcPr>
          <w:p w14:paraId="54F40FDC" w14:textId="77777777" w:rsidR="005964C5" w:rsidRPr="005964C5" w:rsidRDefault="005964C5">
            <w:pPr>
              <w:pStyle w:val="LndNormale1"/>
              <w:textAlignment w:val="baseline"/>
              <w:rPr>
                <w:color w:val="002060"/>
                <w:sz w:val="20"/>
              </w:rPr>
            </w:pPr>
            <w:r w:rsidRPr="005964C5">
              <w:rPr>
                <w:color w:val="002060"/>
                <w:sz w:val="20"/>
              </w:rPr>
              <w:t>ROLON DIEGO PATRICIO</w:t>
            </w:r>
          </w:p>
        </w:tc>
        <w:tc>
          <w:tcPr>
            <w:tcW w:w="1273" w:type="dxa"/>
            <w:tcBorders>
              <w:top w:val="single" w:sz="4" w:space="0" w:color="auto"/>
              <w:left w:val="single" w:sz="4" w:space="0" w:color="auto"/>
              <w:bottom w:val="single" w:sz="4" w:space="0" w:color="auto"/>
              <w:right w:val="single" w:sz="4" w:space="0" w:color="auto"/>
            </w:tcBorders>
            <w:hideMark/>
          </w:tcPr>
          <w:p w14:paraId="321156E5" w14:textId="77777777" w:rsidR="005964C5" w:rsidRPr="005964C5" w:rsidRDefault="005964C5">
            <w:pPr>
              <w:pStyle w:val="LndNormale1"/>
              <w:textAlignment w:val="baseline"/>
              <w:rPr>
                <w:color w:val="002060"/>
                <w:sz w:val="20"/>
              </w:rPr>
            </w:pPr>
            <w:r w:rsidRPr="005964C5">
              <w:rPr>
                <w:color w:val="002060"/>
                <w:sz w:val="20"/>
              </w:rPr>
              <w:t>08.06.1984</w:t>
            </w:r>
          </w:p>
        </w:tc>
        <w:tc>
          <w:tcPr>
            <w:tcW w:w="1182" w:type="dxa"/>
            <w:tcBorders>
              <w:top w:val="single" w:sz="4" w:space="0" w:color="auto"/>
              <w:left w:val="single" w:sz="4" w:space="0" w:color="auto"/>
              <w:bottom w:val="single" w:sz="4" w:space="0" w:color="auto"/>
              <w:right w:val="single" w:sz="4" w:space="0" w:color="auto"/>
            </w:tcBorders>
            <w:hideMark/>
          </w:tcPr>
          <w:p w14:paraId="5E3F5F37" w14:textId="77777777" w:rsidR="005964C5" w:rsidRPr="005964C5" w:rsidRDefault="005964C5">
            <w:pPr>
              <w:pStyle w:val="LndNormale1"/>
              <w:textAlignment w:val="baseline"/>
              <w:rPr>
                <w:color w:val="002060"/>
                <w:sz w:val="20"/>
              </w:rPr>
            </w:pPr>
            <w:r w:rsidRPr="005964C5">
              <w:rPr>
                <w:color w:val="002060"/>
                <w:sz w:val="20"/>
              </w:rPr>
              <w:t>80.937</w:t>
            </w:r>
          </w:p>
        </w:tc>
        <w:tc>
          <w:tcPr>
            <w:tcW w:w="3436" w:type="dxa"/>
            <w:tcBorders>
              <w:top w:val="single" w:sz="4" w:space="0" w:color="auto"/>
              <w:left w:val="single" w:sz="4" w:space="0" w:color="auto"/>
              <w:bottom w:val="single" w:sz="4" w:space="0" w:color="auto"/>
              <w:right w:val="single" w:sz="4" w:space="0" w:color="auto"/>
            </w:tcBorders>
            <w:hideMark/>
          </w:tcPr>
          <w:p w14:paraId="40349A85" w14:textId="77777777" w:rsidR="005964C5" w:rsidRPr="005964C5" w:rsidRDefault="005964C5">
            <w:pPr>
              <w:pStyle w:val="LndNormale1"/>
              <w:textAlignment w:val="baseline"/>
              <w:rPr>
                <w:color w:val="002060"/>
                <w:sz w:val="20"/>
              </w:rPr>
            </w:pPr>
            <w:r w:rsidRPr="005964C5">
              <w:rPr>
                <w:color w:val="002060"/>
                <w:sz w:val="20"/>
              </w:rPr>
              <w:t>A.S.D. JUNIOR CENTRO CITTA</w:t>
            </w:r>
          </w:p>
        </w:tc>
      </w:tr>
    </w:tbl>
    <w:p w14:paraId="79037E31" w14:textId="77777777" w:rsidR="005964C5" w:rsidRPr="005964C5" w:rsidRDefault="005964C5" w:rsidP="005964C5">
      <w:pPr>
        <w:pStyle w:val="LndNormale1"/>
        <w:rPr>
          <w:color w:val="002060"/>
        </w:rPr>
      </w:pPr>
    </w:p>
    <w:p w14:paraId="160D10E5" w14:textId="77777777" w:rsidR="005964C5" w:rsidRPr="005964C5" w:rsidRDefault="005964C5" w:rsidP="005964C5">
      <w:pPr>
        <w:pStyle w:val="LndNormale1"/>
        <w:rPr>
          <w:color w:val="002060"/>
        </w:rPr>
      </w:pPr>
    </w:p>
    <w:p w14:paraId="0E4DD4AC" w14:textId="77777777" w:rsidR="005964C5" w:rsidRPr="005964C5" w:rsidRDefault="005964C5" w:rsidP="005964C5">
      <w:pPr>
        <w:pStyle w:val="LndNormale1"/>
        <w:rPr>
          <w:b/>
          <w:color w:val="002060"/>
          <w:sz w:val="28"/>
          <w:szCs w:val="28"/>
        </w:rPr>
      </w:pPr>
      <w:r w:rsidRPr="005964C5">
        <w:rPr>
          <w:b/>
          <w:color w:val="002060"/>
          <w:sz w:val="28"/>
          <w:szCs w:val="28"/>
        </w:rPr>
        <w:t>ANNULLAMENTO TESSERAMENTI ANNUALI</w:t>
      </w:r>
    </w:p>
    <w:p w14:paraId="5AE475CB" w14:textId="77777777" w:rsidR="005964C5" w:rsidRPr="005964C5" w:rsidRDefault="005964C5" w:rsidP="005964C5">
      <w:pPr>
        <w:pStyle w:val="LndNormale1"/>
        <w:rPr>
          <w:color w:val="002060"/>
        </w:rPr>
      </w:pPr>
    </w:p>
    <w:p w14:paraId="0987C624" w14:textId="77777777" w:rsidR="005964C5" w:rsidRPr="005964C5" w:rsidRDefault="005964C5" w:rsidP="005964C5">
      <w:pPr>
        <w:pStyle w:val="LndNormale1"/>
        <w:rPr>
          <w:color w:val="002060"/>
        </w:rPr>
      </w:pPr>
      <w:r w:rsidRPr="005964C5">
        <w:rPr>
          <w:color w:val="002060"/>
        </w:rPr>
        <w:t>Vista la richiesta di annullamento presentata dagli esercenti attività genitoriale e la non opposizione da parte della società di appartenenza, considerato che dall’inizio del campionato di copmpetenza il calciatore non è mai stato utilizzato, si procede all’annullamento del seguente tesseramento annuale ai sensi delle vigenti disposizioni federali:</w:t>
      </w:r>
    </w:p>
    <w:p w14:paraId="38C8FAF1" w14:textId="77777777" w:rsidR="005964C5" w:rsidRPr="005964C5" w:rsidRDefault="005964C5" w:rsidP="005964C5">
      <w:pPr>
        <w:pStyle w:val="LndNormale1"/>
        <w:rPr>
          <w:b/>
          <w:color w:val="002060"/>
        </w:rPr>
      </w:pPr>
      <w:r w:rsidRPr="005964C5">
        <w:rPr>
          <w:b/>
          <w:color w:val="002060"/>
        </w:rPr>
        <w:t xml:space="preserve">BURATTI FILIPPO       nato 18.01.2007 </w:t>
      </w:r>
      <w:r w:rsidRPr="005964C5">
        <w:rPr>
          <w:b/>
          <w:color w:val="002060"/>
        </w:rPr>
        <w:tab/>
        <w:t>S.S. SETTEMPEDA A.S.D.</w:t>
      </w:r>
    </w:p>
    <w:p w14:paraId="7AEE773C" w14:textId="77777777" w:rsidR="005964C5" w:rsidRPr="005964C5" w:rsidRDefault="005964C5" w:rsidP="005D401C">
      <w:pPr>
        <w:rPr>
          <w:rFonts w:ascii="Arial" w:hAnsi="Arial" w:cs="Arial"/>
          <w:color w:val="002060"/>
          <w:sz w:val="22"/>
          <w:szCs w:val="22"/>
        </w:rPr>
      </w:pPr>
    </w:p>
    <w:p w14:paraId="1D91720B" w14:textId="77777777" w:rsidR="005B7CFA" w:rsidRPr="005964C5" w:rsidRDefault="005B7CFA"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A578EF">
        <w:rPr>
          <w:color w:val="FFFFFF" w:themeColor="background1"/>
        </w:rPr>
        <w:t>NOTIZIE SU ATTIVITA’ AGONISTICA</w:t>
      </w:r>
      <w:bookmarkEnd w:id="6"/>
      <w:bookmarkEnd w:id="7"/>
      <w:bookmarkEnd w:id="8"/>
      <w:bookmarkEnd w:id="9"/>
      <w:bookmarkEnd w:id="10"/>
    </w:p>
    <w:p w14:paraId="5B8C3500" w14:textId="77777777" w:rsidR="00D4042F" w:rsidRPr="00980BC8" w:rsidRDefault="00D4042F" w:rsidP="00D4042F">
      <w:pPr>
        <w:pStyle w:val="titoloprinc0"/>
        <w:rPr>
          <w:color w:val="002060"/>
          <w:sz w:val="4"/>
          <w:szCs w:val="4"/>
        </w:rPr>
      </w:pPr>
    </w:p>
    <w:p w14:paraId="53D0CE96" w14:textId="77777777" w:rsidR="001B5DA3" w:rsidRPr="00F261E4" w:rsidRDefault="001B5DA3" w:rsidP="008D4712">
      <w:pPr>
        <w:pStyle w:val="Corpodeltesto21"/>
        <w:rPr>
          <w:rFonts w:ascii="Arial" w:hAnsi="Arial" w:cs="Arial"/>
          <w:b/>
          <w:bCs/>
          <w:color w:val="002060"/>
          <w:sz w:val="4"/>
          <w:szCs w:val="4"/>
        </w:rPr>
      </w:pPr>
    </w:p>
    <w:p w14:paraId="62511C5F" w14:textId="77777777" w:rsidR="00FC7610" w:rsidRPr="008C297E" w:rsidRDefault="00FC7610" w:rsidP="00FC7610">
      <w:pPr>
        <w:pStyle w:val="breakline"/>
        <w:rPr>
          <w:rFonts w:eastAsiaTheme="minorEastAsia"/>
          <w:color w:val="002060"/>
        </w:rPr>
      </w:pPr>
    </w:p>
    <w:p w14:paraId="42E23972" w14:textId="77777777" w:rsidR="008C297E" w:rsidRPr="008C297E" w:rsidRDefault="008C297E" w:rsidP="008C297E">
      <w:pPr>
        <w:pStyle w:val="titolocampionato0"/>
        <w:shd w:val="clear" w:color="auto" w:fill="CCCCCC"/>
        <w:spacing w:before="80" w:after="40"/>
        <w:rPr>
          <w:color w:val="002060"/>
        </w:rPr>
      </w:pPr>
      <w:r w:rsidRPr="008C297E">
        <w:rPr>
          <w:color w:val="002060"/>
        </w:rPr>
        <w:t>CALCIO A CINQUE SERIE C1</w:t>
      </w:r>
    </w:p>
    <w:p w14:paraId="22D70E45" w14:textId="77777777" w:rsidR="008C297E" w:rsidRPr="008C297E" w:rsidRDefault="008C297E" w:rsidP="008C297E">
      <w:pPr>
        <w:pStyle w:val="titoloprinc0"/>
        <w:rPr>
          <w:color w:val="002060"/>
        </w:rPr>
      </w:pPr>
      <w:r w:rsidRPr="008C297E">
        <w:rPr>
          <w:color w:val="002060"/>
        </w:rPr>
        <w:t>CLASSIFICA</w:t>
      </w:r>
    </w:p>
    <w:p w14:paraId="2F4B3A52" w14:textId="77777777" w:rsidR="008C297E" w:rsidRPr="008C297E" w:rsidRDefault="008C297E" w:rsidP="008C297E">
      <w:pPr>
        <w:pStyle w:val="breakline"/>
        <w:rPr>
          <w:color w:val="002060"/>
        </w:rPr>
      </w:pPr>
    </w:p>
    <w:p w14:paraId="740919AD" w14:textId="77777777" w:rsidR="008C297E" w:rsidRPr="008C297E" w:rsidRDefault="008C297E" w:rsidP="008C297E">
      <w:pPr>
        <w:pStyle w:val="breakline"/>
        <w:rPr>
          <w:color w:val="002060"/>
        </w:rPr>
      </w:pPr>
    </w:p>
    <w:p w14:paraId="1C2B0367" w14:textId="77777777" w:rsidR="008C297E" w:rsidRPr="008C297E" w:rsidRDefault="008C297E" w:rsidP="008C297E">
      <w:pPr>
        <w:pStyle w:val="sottotitolocampionato10"/>
        <w:rPr>
          <w:color w:val="002060"/>
        </w:rPr>
      </w:pPr>
      <w:r w:rsidRPr="008C29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52B35741"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E3C24" w14:textId="77777777" w:rsidR="008C297E" w:rsidRPr="008C297E" w:rsidRDefault="008C297E" w:rsidP="00E01407">
            <w:pPr>
              <w:pStyle w:val="headertabella0"/>
              <w:rPr>
                <w:color w:val="002060"/>
              </w:rPr>
            </w:pPr>
            <w:r w:rsidRPr="008C29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613FC"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97B64"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FAB27"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5F2E0"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350F2"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51807"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77C4A"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8021E"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60D91" w14:textId="77777777" w:rsidR="008C297E" w:rsidRPr="008C297E" w:rsidRDefault="008C297E" w:rsidP="00E01407">
            <w:pPr>
              <w:pStyle w:val="headertabella0"/>
              <w:rPr>
                <w:color w:val="002060"/>
              </w:rPr>
            </w:pPr>
            <w:r w:rsidRPr="008C297E">
              <w:rPr>
                <w:color w:val="002060"/>
              </w:rPr>
              <w:t>PE</w:t>
            </w:r>
          </w:p>
        </w:tc>
      </w:tr>
      <w:tr w:rsidR="008C297E" w:rsidRPr="008C297E" w14:paraId="21DFC891"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2741D0" w14:textId="77777777" w:rsidR="008C297E" w:rsidRPr="008C297E" w:rsidRDefault="008C297E" w:rsidP="00E01407">
            <w:pPr>
              <w:pStyle w:val="rowtabella0"/>
              <w:rPr>
                <w:color w:val="002060"/>
              </w:rPr>
            </w:pPr>
            <w:r w:rsidRPr="008C297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4A34E" w14:textId="77777777" w:rsidR="008C297E" w:rsidRPr="008C297E" w:rsidRDefault="008C297E" w:rsidP="00E01407">
            <w:pPr>
              <w:pStyle w:val="rowtabella0"/>
              <w:jc w:val="center"/>
              <w:rPr>
                <w:color w:val="002060"/>
              </w:rPr>
            </w:pPr>
            <w:r w:rsidRPr="008C29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9998A"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4116E"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DA20C"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E6E37"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7153C" w14:textId="77777777" w:rsidR="008C297E" w:rsidRPr="008C297E" w:rsidRDefault="008C297E" w:rsidP="00E01407">
            <w:pPr>
              <w:pStyle w:val="rowtabella0"/>
              <w:jc w:val="center"/>
              <w:rPr>
                <w:color w:val="002060"/>
              </w:rPr>
            </w:pPr>
            <w:r w:rsidRPr="008C297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69629" w14:textId="77777777" w:rsidR="008C297E" w:rsidRPr="008C297E" w:rsidRDefault="008C297E" w:rsidP="00E01407">
            <w:pPr>
              <w:pStyle w:val="rowtabella0"/>
              <w:jc w:val="center"/>
              <w:rPr>
                <w:color w:val="002060"/>
              </w:rPr>
            </w:pPr>
            <w:r w:rsidRPr="008C29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B6403" w14:textId="77777777" w:rsidR="008C297E" w:rsidRPr="008C297E" w:rsidRDefault="008C297E" w:rsidP="00E01407">
            <w:pPr>
              <w:pStyle w:val="rowtabella0"/>
              <w:jc w:val="center"/>
              <w:rPr>
                <w:color w:val="002060"/>
              </w:rPr>
            </w:pPr>
            <w:r w:rsidRPr="008C29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874A5" w14:textId="77777777" w:rsidR="008C297E" w:rsidRPr="008C297E" w:rsidRDefault="008C297E" w:rsidP="00E01407">
            <w:pPr>
              <w:pStyle w:val="rowtabella0"/>
              <w:jc w:val="center"/>
              <w:rPr>
                <w:color w:val="002060"/>
              </w:rPr>
            </w:pPr>
            <w:r w:rsidRPr="008C297E">
              <w:rPr>
                <w:color w:val="002060"/>
              </w:rPr>
              <w:t>0</w:t>
            </w:r>
          </w:p>
        </w:tc>
      </w:tr>
      <w:tr w:rsidR="008C297E" w:rsidRPr="008C297E" w14:paraId="3EECA211"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1E285C" w14:textId="77777777" w:rsidR="008C297E" w:rsidRPr="008C297E" w:rsidRDefault="008C297E" w:rsidP="00E01407">
            <w:pPr>
              <w:pStyle w:val="rowtabella0"/>
              <w:rPr>
                <w:color w:val="002060"/>
              </w:rPr>
            </w:pPr>
            <w:r w:rsidRPr="008C297E">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F286B" w14:textId="77777777" w:rsidR="008C297E" w:rsidRPr="008C297E" w:rsidRDefault="008C297E" w:rsidP="00E01407">
            <w:pPr>
              <w:pStyle w:val="rowtabella0"/>
              <w:jc w:val="center"/>
              <w:rPr>
                <w:color w:val="002060"/>
              </w:rPr>
            </w:pPr>
            <w:r w:rsidRPr="008C29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E3FEE"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743A3"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A8435"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E9D60"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4796" w14:textId="77777777" w:rsidR="008C297E" w:rsidRPr="008C297E" w:rsidRDefault="008C297E" w:rsidP="00E01407">
            <w:pPr>
              <w:pStyle w:val="rowtabella0"/>
              <w:jc w:val="center"/>
              <w:rPr>
                <w:color w:val="002060"/>
              </w:rPr>
            </w:pPr>
            <w:r w:rsidRPr="008C297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F2BEB" w14:textId="77777777" w:rsidR="008C297E" w:rsidRPr="008C297E" w:rsidRDefault="008C297E" w:rsidP="00E01407">
            <w:pPr>
              <w:pStyle w:val="rowtabella0"/>
              <w:jc w:val="center"/>
              <w:rPr>
                <w:color w:val="002060"/>
              </w:rPr>
            </w:pPr>
            <w:r w:rsidRPr="008C29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4BBD3" w14:textId="77777777" w:rsidR="008C297E" w:rsidRPr="008C297E" w:rsidRDefault="008C297E" w:rsidP="00E01407">
            <w:pPr>
              <w:pStyle w:val="rowtabella0"/>
              <w:jc w:val="center"/>
              <w:rPr>
                <w:color w:val="002060"/>
              </w:rPr>
            </w:pPr>
            <w:r w:rsidRPr="008C29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66566" w14:textId="77777777" w:rsidR="008C297E" w:rsidRPr="008C297E" w:rsidRDefault="008C297E" w:rsidP="00E01407">
            <w:pPr>
              <w:pStyle w:val="rowtabella0"/>
              <w:jc w:val="center"/>
              <w:rPr>
                <w:color w:val="002060"/>
              </w:rPr>
            </w:pPr>
            <w:r w:rsidRPr="008C297E">
              <w:rPr>
                <w:color w:val="002060"/>
              </w:rPr>
              <w:t>0</w:t>
            </w:r>
          </w:p>
        </w:tc>
      </w:tr>
      <w:tr w:rsidR="008C297E" w:rsidRPr="008C297E" w14:paraId="25F4874A"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123FDE" w14:textId="77777777" w:rsidR="008C297E" w:rsidRPr="008C297E" w:rsidRDefault="008C297E" w:rsidP="00E01407">
            <w:pPr>
              <w:pStyle w:val="rowtabella0"/>
              <w:rPr>
                <w:color w:val="002060"/>
                <w:lang w:val="es-ES"/>
              </w:rPr>
            </w:pPr>
            <w:r w:rsidRPr="008C297E">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8F6D9" w14:textId="77777777" w:rsidR="008C297E" w:rsidRPr="008C297E" w:rsidRDefault="008C297E" w:rsidP="00E01407">
            <w:pPr>
              <w:pStyle w:val="rowtabella0"/>
              <w:jc w:val="center"/>
              <w:rPr>
                <w:color w:val="002060"/>
              </w:rPr>
            </w:pPr>
            <w:r w:rsidRPr="008C29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2BC72"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4448B"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66E40"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05A5B"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70504" w14:textId="77777777" w:rsidR="008C297E" w:rsidRPr="008C297E" w:rsidRDefault="008C297E" w:rsidP="00E01407">
            <w:pPr>
              <w:pStyle w:val="rowtabella0"/>
              <w:jc w:val="center"/>
              <w:rPr>
                <w:color w:val="002060"/>
              </w:rPr>
            </w:pPr>
            <w:r w:rsidRPr="008C29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2784" w14:textId="77777777" w:rsidR="008C297E" w:rsidRPr="008C297E" w:rsidRDefault="008C297E" w:rsidP="00E01407">
            <w:pPr>
              <w:pStyle w:val="rowtabella0"/>
              <w:jc w:val="center"/>
              <w:rPr>
                <w:color w:val="002060"/>
              </w:rPr>
            </w:pPr>
            <w:r w:rsidRPr="008C29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0F495"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3C049" w14:textId="77777777" w:rsidR="008C297E" w:rsidRPr="008C297E" w:rsidRDefault="008C297E" w:rsidP="00E01407">
            <w:pPr>
              <w:pStyle w:val="rowtabella0"/>
              <w:jc w:val="center"/>
              <w:rPr>
                <w:color w:val="002060"/>
              </w:rPr>
            </w:pPr>
            <w:r w:rsidRPr="008C297E">
              <w:rPr>
                <w:color w:val="002060"/>
              </w:rPr>
              <w:t>0</w:t>
            </w:r>
          </w:p>
        </w:tc>
      </w:tr>
      <w:tr w:rsidR="008C297E" w:rsidRPr="008C297E" w14:paraId="4C1A00D2"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F6E266" w14:textId="77777777" w:rsidR="008C297E" w:rsidRPr="008C297E" w:rsidRDefault="008C297E" w:rsidP="00E01407">
            <w:pPr>
              <w:pStyle w:val="rowtabella0"/>
              <w:rPr>
                <w:color w:val="002060"/>
              </w:rPr>
            </w:pPr>
            <w:r w:rsidRPr="008C297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82598"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6F715"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1C9AF"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2E529"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E44A4"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C0CE3" w14:textId="77777777" w:rsidR="008C297E" w:rsidRPr="008C297E" w:rsidRDefault="008C297E" w:rsidP="00E01407">
            <w:pPr>
              <w:pStyle w:val="rowtabella0"/>
              <w:jc w:val="center"/>
              <w:rPr>
                <w:color w:val="002060"/>
              </w:rPr>
            </w:pPr>
            <w:r w:rsidRPr="008C297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73AFA" w14:textId="77777777" w:rsidR="008C297E" w:rsidRPr="008C297E" w:rsidRDefault="008C297E" w:rsidP="00E01407">
            <w:pPr>
              <w:pStyle w:val="rowtabella0"/>
              <w:jc w:val="center"/>
              <w:rPr>
                <w:color w:val="002060"/>
              </w:rPr>
            </w:pPr>
            <w:r w:rsidRPr="008C29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E72D7"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8A335" w14:textId="77777777" w:rsidR="008C297E" w:rsidRPr="008C297E" w:rsidRDefault="008C297E" w:rsidP="00E01407">
            <w:pPr>
              <w:pStyle w:val="rowtabella0"/>
              <w:jc w:val="center"/>
              <w:rPr>
                <w:color w:val="002060"/>
              </w:rPr>
            </w:pPr>
            <w:r w:rsidRPr="008C297E">
              <w:rPr>
                <w:color w:val="002060"/>
              </w:rPr>
              <w:t>0</w:t>
            </w:r>
          </w:p>
        </w:tc>
      </w:tr>
      <w:tr w:rsidR="008C297E" w:rsidRPr="008C297E" w14:paraId="724C6F59"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9E4697" w14:textId="77777777" w:rsidR="008C297E" w:rsidRPr="008C297E" w:rsidRDefault="008C297E" w:rsidP="00E01407">
            <w:pPr>
              <w:pStyle w:val="rowtabella0"/>
              <w:rPr>
                <w:color w:val="002060"/>
              </w:rPr>
            </w:pPr>
            <w:r w:rsidRPr="008C297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6E193" w14:textId="77777777" w:rsidR="008C297E" w:rsidRPr="008C297E" w:rsidRDefault="008C297E" w:rsidP="00E01407">
            <w:pPr>
              <w:pStyle w:val="rowtabella0"/>
              <w:jc w:val="center"/>
              <w:rPr>
                <w:color w:val="002060"/>
              </w:rPr>
            </w:pPr>
            <w:r w:rsidRPr="008C29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8B29F"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95F18"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F3B0"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E63DB"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995E3" w14:textId="77777777" w:rsidR="008C297E" w:rsidRPr="008C297E" w:rsidRDefault="008C297E" w:rsidP="00E01407">
            <w:pPr>
              <w:pStyle w:val="rowtabella0"/>
              <w:jc w:val="center"/>
              <w:rPr>
                <w:color w:val="002060"/>
              </w:rPr>
            </w:pPr>
            <w:r w:rsidRPr="008C297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7EA53" w14:textId="77777777" w:rsidR="008C297E" w:rsidRPr="008C297E" w:rsidRDefault="008C297E" w:rsidP="00E01407">
            <w:pPr>
              <w:pStyle w:val="rowtabella0"/>
              <w:jc w:val="center"/>
              <w:rPr>
                <w:color w:val="002060"/>
              </w:rPr>
            </w:pPr>
            <w:r w:rsidRPr="008C297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54938"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6C5BC" w14:textId="77777777" w:rsidR="008C297E" w:rsidRPr="008C297E" w:rsidRDefault="008C297E" w:rsidP="00E01407">
            <w:pPr>
              <w:pStyle w:val="rowtabella0"/>
              <w:jc w:val="center"/>
              <w:rPr>
                <w:color w:val="002060"/>
              </w:rPr>
            </w:pPr>
            <w:r w:rsidRPr="008C297E">
              <w:rPr>
                <w:color w:val="002060"/>
              </w:rPr>
              <w:t>0</w:t>
            </w:r>
          </w:p>
        </w:tc>
      </w:tr>
      <w:tr w:rsidR="008C297E" w:rsidRPr="008C297E" w14:paraId="0F4F3B17"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58900E" w14:textId="77777777" w:rsidR="008C297E" w:rsidRPr="008C297E" w:rsidRDefault="008C297E" w:rsidP="00E01407">
            <w:pPr>
              <w:pStyle w:val="rowtabella0"/>
              <w:rPr>
                <w:color w:val="002060"/>
              </w:rPr>
            </w:pPr>
            <w:r w:rsidRPr="008C297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B6A7C" w14:textId="77777777" w:rsidR="008C297E" w:rsidRPr="008C297E" w:rsidRDefault="008C297E" w:rsidP="00E01407">
            <w:pPr>
              <w:pStyle w:val="rowtabella0"/>
              <w:jc w:val="center"/>
              <w:rPr>
                <w:color w:val="002060"/>
              </w:rPr>
            </w:pPr>
            <w:r w:rsidRPr="008C29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10B8F"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55819"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1872E"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D038"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FCC63" w14:textId="77777777" w:rsidR="008C297E" w:rsidRPr="008C297E" w:rsidRDefault="008C297E" w:rsidP="00E01407">
            <w:pPr>
              <w:pStyle w:val="rowtabella0"/>
              <w:jc w:val="center"/>
              <w:rPr>
                <w:color w:val="002060"/>
              </w:rPr>
            </w:pPr>
            <w:r w:rsidRPr="008C297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0B5D9" w14:textId="77777777" w:rsidR="008C297E" w:rsidRPr="008C297E" w:rsidRDefault="008C297E" w:rsidP="00E01407">
            <w:pPr>
              <w:pStyle w:val="rowtabella0"/>
              <w:jc w:val="center"/>
              <w:rPr>
                <w:color w:val="002060"/>
              </w:rPr>
            </w:pPr>
            <w:r w:rsidRPr="008C29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D3568"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675BA" w14:textId="77777777" w:rsidR="008C297E" w:rsidRPr="008C297E" w:rsidRDefault="008C297E" w:rsidP="00E01407">
            <w:pPr>
              <w:pStyle w:val="rowtabella0"/>
              <w:jc w:val="center"/>
              <w:rPr>
                <w:color w:val="002060"/>
              </w:rPr>
            </w:pPr>
            <w:r w:rsidRPr="008C297E">
              <w:rPr>
                <w:color w:val="002060"/>
              </w:rPr>
              <w:t>0</w:t>
            </w:r>
          </w:p>
        </w:tc>
      </w:tr>
      <w:tr w:rsidR="008C297E" w:rsidRPr="008C297E" w14:paraId="519E2AFC"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A8D09" w14:textId="77777777" w:rsidR="008C297E" w:rsidRPr="008C297E" w:rsidRDefault="008C297E" w:rsidP="00E01407">
            <w:pPr>
              <w:pStyle w:val="rowtabella0"/>
              <w:rPr>
                <w:color w:val="002060"/>
                <w:lang w:val="en-US"/>
              </w:rPr>
            </w:pPr>
            <w:r w:rsidRPr="008C297E">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18E80"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4A4A1"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CB66B"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ED925"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D5C13"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13A6" w14:textId="77777777" w:rsidR="008C297E" w:rsidRPr="008C297E" w:rsidRDefault="008C297E" w:rsidP="00E01407">
            <w:pPr>
              <w:pStyle w:val="rowtabella0"/>
              <w:jc w:val="center"/>
              <w:rPr>
                <w:color w:val="002060"/>
              </w:rPr>
            </w:pPr>
            <w:r w:rsidRPr="008C29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8C3D6" w14:textId="77777777" w:rsidR="008C297E" w:rsidRPr="008C297E" w:rsidRDefault="008C297E" w:rsidP="00E01407">
            <w:pPr>
              <w:pStyle w:val="rowtabella0"/>
              <w:jc w:val="center"/>
              <w:rPr>
                <w:color w:val="002060"/>
              </w:rPr>
            </w:pPr>
            <w:r w:rsidRPr="008C297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DBE62"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DA70C" w14:textId="77777777" w:rsidR="008C297E" w:rsidRPr="008C297E" w:rsidRDefault="008C297E" w:rsidP="00E01407">
            <w:pPr>
              <w:pStyle w:val="rowtabella0"/>
              <w:jc w:val="center"/>
              <w:rPr>
                <w:color w:val="002060"/>
              </w:rPr>
            </w:pPr>
            <w:r w:rsidRPr="008C297E">
              <w:rPr>
                <w:color w:val="002060"/>
              </w:rPr>
              <w:t>0</w:t>
            </w:r>
          </w:p>
        </w:tc>
      </w:tr>
      <w:tr w:rsidR="008C297E" w:rsidRPr="008C297E" w14:paraId="6C5EA8EA"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3E528" w14:textId="77777777" w:rsidR="008C297E" w:rsidRPr="008C297E" w:rsidRDefault="008C297E" w:rsidP="00E01407">
            <w:pPr>
              <w:pStyle w:val="rowtabella0"/>
              <w:rPr>
                <w:color w:val="002060"/>
              </w:rPr>
            </w:pPr>
            <w:r w:rsidRPr="008C297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B00AE" w14:textId="77777777" w:rsidR="008C297E" w:rsidRPr="008C297E" w:rsidRDefault="008C297E" w:rsidP="00E01407">
            <w:pPr>
              <w:pStyle w:val="rowtabella0"/>
              <w:jc w:val="center"/>
              <w:rPr>
                <w:color w:val="002060"/>
              </w:rPr>
            </w:pPr>
            <w:r w:rsidRPr="008C29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5E22F"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31026"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F4AF0"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A9773"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114CF" w14:textId="77777777" w:rsidR="008C297E" w:rsidRPr="008C297E" w:rsidRDefault="008C297E" w:rsidP="00E01407">
            <w:pPr>
              <w:pStyle w:val="rowtabella0"/>
              <w:jc w:val="center"/>
              <w:rPr>
                <w:color w:val="002060"/>
              </w:rPr>
            </w:pPr>
            <w:r w:rsidRPr="008C29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8109B" w14:textId="77777777" w:rsidR="008C297E" w:rsidRPr="008C297E" w:rsidRDefault="008C297E" w:rsidP="00E01407">
            <w:pPr>
              <w:pStyle w:val="rowtabella0"/>
              <w:jc w:val="center"/>
              <w:rPr>
                <w:color w:val="002060"/>
              </w:rPr>
            </w:pPr>
            <w:r w:rsidRPr="008C297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1E81E"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2B0A0" w14:textId="77777777" w:rsidR="008C297E" w:rsidRPr="008C297E" w:rsidRDefault="008C297E" w:rsidP="00E01407">
            <w:pPr>
              <w:pStyle w:val="rowtabella0"/>
              <w:jc w:val="center"/>
              <w:rPr>
                <w:color w:val="002060"/>
              </w:rPr>
            </w:pPr>
            <w:r w:rsidRPr="008C297E">
              <w:rPr>
                <w:color w:val="002060"/>
              </w:rPr>
              <w:t>0</w:t>
            </w:r>
          </w:p>
        </w:tc>
      </w:tr>
      <w:tr w:rsidR="008C297E" w:rsidRPr="008C297E" w14:paraId="641BEF0D"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82FB18" w14:textId="77777777" w:rsidR="008C297E" w:rsidRPr="008C297E" w:rsidRDefault="008C297E" w:rsidP="00E01407">
            <w:pPr>
              <w:pStyle w:val="rowtabella0"/>
              <w:rPr>
                <w:color w:val="002060"/>
              </w:rPr>
            </w:pPr>
            <w:r w:rsidRPr="008C297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7725A" w14:textId="77777777" w:rsidR="008C297E" w:rsidRPr="008C297E" w:rsidRDefault="008C297E" w:rsidP="00E01407">
            <w:pPr>
              <w:pStyle w:val="rowtabella0"/>
              <w:jc w:val="center"/>
              <w:rPr>
                <w:color w:val="002060"/>
              </w:rPr>
            </w:pPr>
            <w:r w:rsidRPr="008C29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CE18"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6208"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ABBBA"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09AEC"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42D18" w14:textId="77777777" w:rsidR="008C297E" w:rsidRPr="008C297E" w:rsidRDefault="008C297E" w:rsidP="00E01407">
            <w:pPr>
              <w:pStyle w:val="rowtabella0"/>
              <w:jc w:val="center"/>
              <w:rPr>
                <w:color w:val="002060"/>
              </w:rPr>
            </w:pPr>
            <w:r w:rsidRPr="008C297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D7FF" w14:textId="77777777" w:rsidR="008C297E" w:rsidRPr="008C297E" w:rsidRDefault="008C297E" w:rsidP="00E01407">
            <w:pPr>
              <w:pStyle w:val="rowtabella0"/>
              <w:jc w:val="center"/>
              <w:rPr>
                <w:color w:val="002060"/>
              </w:rPr>
            </w:pPr>
            <w:r w:rsidRPr="008C297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52928"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89D00" w14:textId="77777777" w:rsidR="008C297E" w:rsidRPr="008C297E" w:rsidRDefault="008C297E" w:rsidP="00E01407">
            <w:pPr>
              <w:pStyle w:val="rowtabella0"/>
              <w:jc w:val="center"/>
              <w:rPr>
                <w:color w:val="002060"/>
              </w:rPr>
            </w:pPr>
            <w:r w:rsidRPr="008C297E">
              <w:rPr>
                <w:color w:val="002060"/>
              </w:rPr>
              <w:t>0</w:t>
            </w:r>
          </w:p>
        </w:tc>
      </w:tr>
      <w:tr w:rsidR="008C297E" w:rsidRPr="008C297E" w14:paraId="4FBCA824"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EAEB3" w14:textId="77777777" w:rsidR="008C297E" w:rsidRPr="008C297E" w:rsidRDefault="008C297E" w:rsidP="00E01407">
            <w:pPr>
              <w:pStyle w:val="rowtabella0"/>
              <w:rPr>
                <w:color w:val="002060"/>
              </w:rPr>
            </w:pPr>
            <w:r w:rsidRPr="008C297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0CEDD"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CB2DA"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225F"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173CC"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4386C"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53C82" w14:textId="77777777" w:rsidR="008C297E" w:rsidRPr="008C297E" w:rsidRDefault="008C297E" w:rsidP="00E01407">
            <w:pPr>
              <w:pStyle w:val="rowtabella0"/>
              <w:jc w:val="center"/>
              <w:rPr>
                <w:color w:val="002060"/>
              </w:rPr>
            </w:pPr>
            <w:r w:rsidRPr="008C29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26AF" w14:textId="77777777" w:rsidR="008C297E" w:rsidRPr="008C297E" w:rsidRDefault="008C297E" w:rsidP="00E01407">
            <w:pPr>
              <w:pStyle w:val="rowtabella0"/>
              <w:jc w:val="center"/>
              <w:rPr>
                <w:color w:val="002060"/>
              </w:rPr>
            </w:pPr>
            <w:r w:rsidRPr="008C29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BF126"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F1606" w14:textId="77777777" w:rsidR="008C297E" w:rsidRPr="008C297E" w:rsidRDefault="008C297E" w:rsidP="00E01407">
            <w:pPr>
              <w:pStyle w:val="rowtabella0"/>
              <w:jc w:val="center"/>
              <w:rPr>
                <w:color w:val="002060"/>
              </w:rPr>
            </w:pPr>
            <w:r w:rsidRPr="008C297E">
              <w:rPr>
                <w:color w:val="002060"/>
              </w:rPr>
              <w:t>0</w:t>
            </w:r>
          </w:p>
        </w:tc>
      </w:tr>
      <w:tr w:rsidR="008C297E" w:rsidRPr="008C297E" w14:paraId="67D15895"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B3D41" w14:textId="77777777" w:rsidR="008C297E" w:rsidRPr="008C297E" w:rsidRDefault="008C297E" w:rsidP="00E01407">
            <w:pPr>
              <w:pStyle w:val="rowtabella0"/>
              <w:rPr>
                <w:color w:val="002060"/>
              </w:rPr>
            </w:pPr>
            <w:r w:rsidRPr="008C297E">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A7B9"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45E7D"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9CC08"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53B08"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5981"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47B29" w14:textId="77777777" w:rsidR="008C297E" w:rsidRPr="008C297E" w:rsidRDefault="008C297E" w:rsidP="00E01407">
            <w:pPr>
              <w:pStyle w:val="rowtabella0"/>
              <w:jc w:val="center"/>
              <w:rPr>
                <w:color w:val="002060"/>
              </w:rPr>
            </w:pPr>
            <w:r w:rsidRPr="008C297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5B0CE" w14:textId="77777777" w:rsidR="008C297E" w:rsidRPr="008C297E" w:rsidRDefault="008C297E" w:rsidP="00E01407">
            <w:pPr>
              <w:pStyle w:val="rowtabella0"/>
              <w:jc w:val="center"/>
              <w:rPr>
                <w:color w:val="002060"/>
              </w:rPr>
            </w:pPr>
            <w:r w:rsidRPr="008C297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CB1AB"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8B700" w14:textId="77777777" w:rsidR="008C297E" w:rsidRPr="008C297E" w:rsidRDefault="008C297E" w:rsidP="00E01407">
            <w:pPr>
              <w:pStyle w:val="rowtabella0"/>
              <w:jc w:val="center"/>
              <w:rPr>
                <w:color w:val="002060"/>
              </w:rPr>
            </w:pPr>
            <w:r w:rsidRPr="008C297E">
              <w:rPr>
                <w:color w:val="002060"/>
              </w:rPr>
              <w:t>0</w:t>
            </w:r>
          </w:p>
        </w:tc>
      </w:tr>
      <w:tr w:rsidR="008C297E" w:rsidRPr="008C297E" w14:paraId="57579352"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40474F" w14:textId="77777777" w:rsidR="008C297E" w:rsidRPr="008C297E" w:rsidRDefault="008C297E" w:rsidP="00E01407">
            <w:pPr>
              <w:pStyle w:val="rowtabella0"/>
              <w:rPr>
                <w:color w:val="002060"/>
              </w:rPr>
            </w:pPr>
            <w:r w:rsidRPr="008C297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C9337"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885F1"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723D4"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6351D"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05CBF"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2E29B" w14:textId="77777777" w:rsidR="008C297E" w:rsidRPr="008C297E" w:rsidRDefault="008C297E" w:rsidP="00E01407">
            <w:pPr>
              <w:pStyle w:val="rowtabella0"/>
              <w:jc w:val="center"/>
              <w:rPr>
                <w:color w:val="002060"/>
              </w:rPr>
            </w:pPr>
            <w:r w:rsidRPr="008C29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C1845" w14:textId="77777777" w:rsidR="008C297E" w:rsidRPr="008C297E" w:rsidRDefault="008C297E" w:rsidP="00E01407">
            <w:pPr>
              <w:pStyle w:val="rowtabella0"/>
              <w:jc w:val="center"/>
              <w:rPr>
                <w:color w:val="002060"/>
              </w:rPr>
            </w:pPr>
            <w:r w:rsidRPr="008C297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BDF3D"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01A23" w14:textId="77777777" w:rsidR="008C297E" w:rsidRPr="008C297E" w:rsidRDefault="008C297E" w:rsidP="00E01407">
            <w:pPr>
              <w:pStyle w:val="rowtabella0"/>
              <w:jc w:val="center"/>
              <w:rPr>
                <w:color w:val="002060"/>
              </w:rPr>
            </w:pPr>
            <w:r w:rsidRPr="008C297E">
              <w:rPr>
                <w:color w:val="002060"/>
              </w:rPr>
              <w:t>0</w:t>
            </w:r>
          </w:p>
        </w:tc>
      </w:tr>
      <w:tr w:rsidR="008C297E" w:rsidRPr="008C297E" w14:paraId="01C0EE00"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B8C20" w14:textId="77777777" w:rsidR="008C297E" w:rsidRPr="008C297E" w:rsidRDefault="008C297E" w:rsidP="00E01407">
            <w:pPr>
              <w:pStyle w:val="rowtabella0"/>
              <w:rPr>
                <w:color w:val="002060"/>
                <w:lang w:val="es-ES"/>
              </w:rPr>
            </w:pPr>
            <w:r w:rsidRPr="008C297E">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B9194"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C8819"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DFCCE"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81685"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4C22F"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A650E" w14:textId="77777777" w:rsidR="008C297E" w:rsidRPr="008C297E" w:rsidRDefault="008C297E" w:rsidP="00E01407">
            <w:pPr>
              <w:pStyle w:val="rowtabella0"/>
              <w:jc w:val="center"/>
              <w:rPr>
                <w:color w:val="002060"/>
              </w:rPr>
            </w:pPr>
            <w:r w:rsidRPr="008C297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3BE13" w14:textId="77777777" w:rsidR="008C297E" w:rsidRPr="008C297E" w:rsidRDefault="008C297E" w:rsidP="00E01407">
            <w:pPr>
              <w:pStyle w:val="rowtabella0"/>
              <w:jc w:val="center"/>
              <w:rPr>
                <w:color w:val="002060"/>
              </w:rPr>
            </w:pPr>
            <w:r w:rsidRPr="008C297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FBFA3" w14:textId="77777777" w:rsidR="008C297E" w:rsidRPr="008C297E" w:rsidRDefault="008C297E" w:rsidP="00E01407">
            <w:pPr>
              <w:pStyle w:val="rowtabella0"/>
              <w:jc w:val="center"/>
              <w:rPr>
                <w:color w:val="002060"/>
              </w:rPr>
            </w:pPr>
            <w:r w:rsidRPr="008C29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796CB" w14:textId="77777777" w:rsidR="008C297E" w:rsidRPr="008C297E" w:rsidRDefault="008C297E" w:rsidP="00E01407">
            <w:pPr>
              <w:pStyle w:val="rowtabella0"/>
              <w:jc w:val="center"/>
              <w:rPr>
                <w:color w:val="002060"/>
              </w:rPr>
            </w:pPr>
            <w:r w:rsidRPr="008C297E">
              <w:rPr>
                <w:color w:val="002060"/>
              </w:rPr>
              <w:t>0</w:t>
            </w:r>
          </w:p>
        </w:tc>
      </w:tr>
      <w:tr w:rsidR="008C297E" w:rsidRPr="008C297E" w14:paraId="73C920F9"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771A0A" w14:textId="77777777" w:rsidR="008C297E" w:rsidRPr="008C297E" w:rsidRDefault="008C297E" w:rsidP="00E01407">
            <w:pPr>
              <w:pStyle w:val="rowtabella0"/>
              <w:rPr>
                <w:color w:val="002060"/>
              </w:rPr>
            </w:pPr>
            <w:r w:rsidRPr="008C297E">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ED9A3"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01130"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04983"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0EFCB"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C2A57"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14584" w14:textId="77777777" w:rsidR="008C297E" w:rsidRPr="008C297E" w:rsidRDefault="008C297E" w:rsidP="00E01407">
            <w:pPr>
              <w:pStyle w:val="rowtabella0"/>
              <w:jc w:val="center"/>
              <w:rPr>
                <w:color w:val="002060"/>
              </w:rPr>
            </w:pPr>
            <w:r w:rsidRPr="008C29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4A0CF" w14:textId="77777777" w:rsidR="008C297E" w:rsidRPr="008C297E" w:rsidRDefault="008C297E" w:rsidP="00E01407">
            <w:pPr>
              <w:pStyle w:val="rowtabella0"/>
              <w:jc w:val="center"/>
              <w:rPr>
                <w:color w:val="002060"/>
              </w:rPr>
            </w:pPr>
            <w:r w:rsidRPr="008C297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A0674" w14:textId="77777777" w:rsidR="008C297E" w:rsidRPr="008C297E" w:rsidRDefault="008C297E" w:rsidP="00E01407">
            <w:pPr>
              <w:pStyle w:val="rowtabella0"/>
              <w:jc w:val="center"/>
              <w:rPr>
                <w:color w:val="002060"/>
              </w:rPr>
            </w:pPr>
            <w:r w:rsidRPr="008C297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68780" w14:textId="77777777" w:rsidR="008C297E" w:rsidRPr="008C297E" w:rsidRDefault="008C297E" w:rsidP="00E01407">
            <w:pPr>
              <w:pStyle w:val="rowtabella0"/>
              <w:jc w:val="center"/>
              <w:rPr>
                <w:color w:val="002060"/>
              </w:rPr>
            </w:pPr>
            <w:r w:rsidRPr="008C297E">
              <w:rPr>
                <w:color w:val="002060"/>
              </w:rPr>
              <w:t>0</w:t>
            </w:r>
          </w:p>
        </w:tc>
      </w:tr>
    </w:tbl>
    <w:p w14:paraId="0602EAD2" w14:textId="77777777" w:rsidR="008C297E" w:rsidRDefault="008C297E" w:rsidP="008C297E">
      <w:pPr>
        <w:pStyle w:val="breakline"/>
        <w:rPr>
          <w:rFonts w:eastAsiaTheme="minorEastAsia"/>
          <w:color w:val="002060"/>
        </w:rPr>
      </w:pPr>
    </w:p>
    <w:p w14:paraId="5F016F7C" w14:textId="1B0139B2" w:rsidR="00D63320" w:rsidRPr="00D63320" w:rsidRDefault="00D63320" w:rsidP="00D63320">
      <w:pPr>
        <w:pStyle w:val="LndNormale1"/>
        <w:jc w:val="center"/>
        <w:rPr>
          <w:b/>
          <w:color w:val="002060"/>
          <w:sz w:val="36"/>
          <w:szCs w:val="36"/>
        </w:rPr>
      </w:pPr>
      <w:r w:rsidRPr="00D63320">
        <w:rPr>
          <w:b/>
          <w:color w:val="002060"/>
          <w:sz w:val="36"/>
          <w:szCs w:val="36"/>
        </w:rPr>
        <w:t>PROGRAMMA GARE</w:t>
      </w:r>
    </w:p>
    <w:p w14:paraId="47E2B332" w14:textId="77777777" w:rsidR="00D63320" w:rsidRDefault="00D63320" w:rsidP="008C297E">
      <w:pPr>
        <w:pStyle w:val="breakline"/>
        <w:rPr>
          <w:rFonts w:eastAsiaTheme="minorEastAsia"/>
          <w:color w:val="002060"/>
        </w:rPr>
      </w:pPr>
    </w:p>
    <w:p w14:paraId="6B5EF7BC" w14:textId="77777777" w:rsidR="00821081" w:rsidRPr="0051611B" w:rsidRDefault="00821081" w:rsidP="00821081">
      <w:pPr>
        <w:pStyle w:val="sottotitolocampionato10"/>
        <w:rPr>
          <w:color w:val="002060"/>
        </w:rPr>
      </w:pPr>
      <w:r w:rsidRPr="0051611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1"/>
        <w:gridCol w:w="385"/>
        <w:gridCol w:w="898"/>
        <w:gridCol w:w="1191"/>
        <w:gridCol w:w="1541"/>
        <w:gridCol w:w="1549"/>
      </w:tblGrid>
      <w:tr w:rsidR="00821081" w:rsidRPr="0051611B" w14:paraId="13CF33AD" w14:textId="77777777" w:rsidTr="00E014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2DD29" w14:textId="77777777" w:rsidR="00821081" w:rsidRPr="0051611B" w:rsidRDefault="00821081" w:rsidP="00E01407">
            <w:pPr>
              <w:pStyle w:val="headertabella0"/>
              <w:rPr>
                <w:color w:val="002060"/>
              </w:rPr>
            </w:pPr>
            <w:r w:rsidRPr="005161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B3D18" w14:textId="77777777" w:rsidR="00821081" w:rsidRPr="0051611B" w:rsidRDefault="00821081" w:rsidP="00E01407">
            <w:pPr>
              <w:pStyle w:val="headertabella0"/>
              <w:rPr>
                <w:color w:val="002060"/>
              </w:rPr>
            </w:pPr>
            <w:r w:rsidRPr="0051611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39B56" w14:textId="77777777" w:rsidR="00821081" w:rsidRPr="0051611B" w:rsidRDefault="00821081" w:rsidP="00E01407">
            <w:pPr>
              <w:pStyle w:val="headertabella0"/>
              <w:rPr>
                <w:color w:val="002060"/>
              </w:rPr>
            </w:pPr>
            <w:r w:rsidRPr="005161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AEF03" w14:textId="77777777" w:rsidR="00821081" w:rsidRPr="0051611B" w:rsidRDefault="00821081" w:rsidP="00E01407">
            <w:pPr>
              <w:pStyle w:val="headertabella0"/>
              <w:rPr>
                <w:color w:val="002060"/>
              </w:rPr>
            </w:pPr>
            <w:r w:rsidRPr="005161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0057B" w14:textId="77777777" w:rsidR="00821081" w:rsidRPr="0051611B" w:rsidRDefault="00821081" w:rsidP="00E01407">
            <w:pPr>
              <w:pStyle w:val="headertabella0"/>
              <w:rPr>
                <w:color w:val="002060"/>
              </w:rPr>
            </w:pPr>
            <w:r w:rsidRPr="005161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F0CC8" w14:textId="77777777" w:rsidR="00821081" w:rsidRPr="0051611B" w:rsidRDefault="00821081" w:rsidP="00E01407">
            <w:pPr>
              <w:pStyle w:val="headertabella0"/>
              <w:rPr>
                <w:color w:val="002060"/>
              </w:rPr>
            </w:pPr>
            <w:proofErr w:type="spellStart"/>
            <w:r w:rsidRPr="0051611B">
              <w:rPr>
                <w:color w:val="002060"/>
              </w:rPr>
              <w:t>Localita'</w:t>
            </w:r>
            <w:proofErr w:type="spellEnd"/>
            <w:r w:rsidRPr="005161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A5156" w14:textId="77777777" w:rsidR="00821081" w:rsidRPr="0051611B" w:rsidRDefault="00821081" w:rsidP="00E01407">
            <w:pPr>
              <w:pStyle w:val="headertabella0"/>
              <w:rPr>
                <w:color w:val="002060"/>
              </w:rPr>
            </w:pPr>
            <w:r w:rsidRPr="0051611B">
              <w:rPr>
                <w:color w:val="002060"/>
              </w:rPr>
              <w:t>Indirizzo Impianto</w:t>
            </w:r>
          </w:p>
        </w:tc>
      </w:tr>
      <w:tr w:rsidR="00821081" w:rsidRPr="0051611B" w14:paraId="54A59450" w14:textId="77777777" w:rsidTr="00E014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FE28D3" w14:textId="77777777" w:rsidR="00821081" w:rsidRPr="0051611B" w:rsidRDefault="00821081" w:rsidP="00E01407">
            <w:pPr>
              <w:pStyle w:val="rowtabella0"/>
              <w:rPr>
                <w:color w:val="002060"/>
              </w:rPr>
            </w:pPr>
            <w:r w:rsidRPr="0051611B">
              <w:rPr>
                <w:color w:val="002060"/>
              </w:rPr>
              <w:t>FUTSAL 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0EA3D" w14:textId="77777777" w:rsidR="00821081" w:rsidRPr="0051611B" w:rsidRDefault="00821081" w:rsidP="00E01407">
            <w:pPr>
              <w:pStyle w:val="rowtabella0"/>
              <w:rPr>
                <w:color w:val="002060"/>
              </w:rPr>
            </w:pPr>
            <w:r w:rsidRPr="0051611B">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6F9DB" w14:textId="77777777" w:rsidR="00821081" w:rsidRPr="0051611B" w:rsidRDefault="00821081" w:rsidP="00E01407">
            <w:pPr>
              <w:pStyle w:val="rowtabella0"/>
              <w:jc w:val="center"/>
              <w:rPr>
                <w:color w:val="002060"/>
              </w:rPr>
            </w:pPr>
            <w:r w:rsidRPr="0051611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C1C47" w14:textId="77777777" w:rsidR="00821081" w:rsidRPr="0051611B" w:rsidRDefault="00821081" w:rsidP="00E01407">
            <w:pPr>
              <w:pStyle w:val="rowtabella0"/>
              <w:rPr>
                <w:color w:val="002060"/>
              </w:rPr>
            </w:pPr>
            <w:r w:rsidRPr="0051611B">
              <w:rPr>
                <w:color w:val="002060"/>
              </w:rPr>
              <w:t>12/01/2024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5A1D8" w14:textId="77777777" w:rsidR="00821081" w:rsidRPr="0051611B" w:rsidRDefault="00821081" w:rsidP="00E01407">
            <w:pPr>
              <w:pStyle w:val="rowtabella0"/>
              <w:rPr>
                <w:color w:val="002060"/>
              </w:rPr>
            </w:pPr>
            <w:r w:rsidRPr="0051611B">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E8AF9" w14:textId="77777777" w:rsidR="00821081" w:rsidRPr="0051611B" w:rsidRDefault="00821081" w:rsidP="00E01407">
            <w:pPr>
              <w:pStyle w:val="rowtabella0"/>
              <w:rPr>
                <w:color w:val="002060"/>
              </w:rPr>
            </w:pPr>
            <w:r w:rsidRPr="0051611B">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65271" w14:textId="77777777" w:rsidR="00821081" w:rsidRPr="0051611B" w:rsidRDefault="00821081" w:rsidP="00E01407">
            <w:pPr>
              <w:pStyle w:val="rowtabella0"/>
              <w:rPr>
                <w:color w:val="002060"/>
              </w:rPr>
            </w:pPr>
            <w:r w:rsidRPr="0051611B">
              <w:rPr>
                <w:color w:val="002060"/>
              </w:rPr>
              <w:t>PIAZZA S. D'ACQUISTO</w:t>
            </w:r>
          </w:p>
        </w:tc>
      </w:tr>
      <w:tr w:rsidR="00821081" w:rsidRPr="0051611B" w14:paraId="5A4593F9"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37A40A" w14:textId="77777777" w:rsidR="00821081" w:rsidRPr="0051611B" w:rsidRDefault="00821081" w:rsidP="00E01407">
            <w:pPr>
              <w:pStyle w:val="rowtabella0"/>
              <w:rPr>
                <w:color w:val="002060"/>
              </w:rPr>
            </w:pPr>
            <w:r w:rsidRPr="0051611B">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9D11D0" w14:textId="77777777" w:rsidR="00821081" w:rsidRPr="0051611B" w:rsidRDefault="00821081" w:rsidP="00E01407">
            <w:pPr>
              <w:pStyle w:val="rowtabella0"/>
              <w:rPr>
                <w:color w:val="002060"/>
              </w:rPr>
            </w:pPr>
            <w:r w:rsidRPr="0051611B">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C12DE8" w14:textId="77777777" w:rsidR="00821081" w:rsidRPr="0051611B" w:rsidRDefault="00821081" w:rsidP="00E01407">
            <w:pPr>
              <w:pStyle w:val="rowtabella0"/>
              <w:jc w:val="center"/>
              <w:rPr>
                <w:color w:val="002060"/>
              </w:rPr>
            </w:pPr>
            <w:r w:rsidRPr="005161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0AF2DA" w14:textId="77777777" w:rsidR="00821081" w:rsidRPr="0051611B" w:rsidRDefault="00821081" w:rsidP="00E01407">
            <w:pPr>
              <w:pStyle w:val="rowtabella0"/>
              <w:rPr>
                <w:color w:val="002060"/>
              </w:rPr>
            </w:pPr>
            <w:r w:rsidRPr="0051611B">
              <w:rPr>
                <w:color w:val="002060"/>
              </w:rPr>
              <w:t>12/01/2024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13594D" w14:textId="77777777" w:rsidR="00821081" w:rsidRPr="0051611B" w:rsidRDefault="00821081" w:rsidP="00E01407">
            <w:pPr>
              <w:pStyle w:val="rowtabella0"/>
              <w:rPr>
                <w:color w:val="002060"/>
              </w:rPr>
            </w:pPr>
            <w:r w:rsidRPr="0051611B">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55E373" w14:textId="77777777" w:rsidR="00821081" w:rsidRPr="0051611B" w:rsidRDefault="00821081" w:rsidP="00E01407">
            <w:pPr>
              <w:pStyle w:val="rowtabella0"/>
              <w:rPr>
                <w:color w:val="002060"/>
              </w:rPr>
            </w:pPr>
            <w:r w:rsidRPr="0051611B">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036BA5" w14:textId="77777777" w:rsidR="00821081" w:rsidRPr="0051611B" w:rsidRDefault="00821081" w:rsidP="00E01407">
            <w:pPr>
              <w:pStyle w:val="rowtabella0"/>
              <w:rPr>
                <w:color w:val="002060"/>
              </w:rPr>
            </w:pPr>
            <w:r w:rsidRPr="0051611B">
              <w:rPr>
                <w:color w:val="002060"/>
              </w:rPr>
              <w:t>VIA OLIMPIADI</w:t>
            </w:r>
          </w:p>
        </w:tc>
      </w:tr>
      <w:tr w:rsidR="00821081" w:rsidRPr="0051611B" w14:paraId="2AF9B691"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4A9B30" w14:textId="77777777" w:rsidR="00821081" w:rsidRPr="0051611B" w:rsidRDefault="00821081" w:rsidP="00E01407">
            <w:pPr>
              <w:pStyle w:val="rowtabella0"/>
              <w:rPr>
                <w:color w:val="002060"/>
              </w:rPr>
            </w:pPr>
            <w:r w:rsidRPr="0051611B">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305135" w14:textId="77777777" w:rsidR="00821081" w:rsidRPr="0051611B" w:rsidRDefault="00821081" w:rsidP="00E01407">
            <w:pPr>
              <w:pStyle w:val="rowtabella0"/>
              <w:rPr>
                <w:color w:val="002060"/>
              </w:rPr>
            </w:pPr>
            <w:r w:rsidRPr="0051611B">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A8571C" w14:textId="77777777" w:rsidR="00821081" w:rsidRPr="0051611B" w:rsidRDefault="00821081" w:rsidP="00E01407">
            <w:pPr>
              <w:pStyle w:val="rowtabella0"/>
              <w:jc w:val="center"/>
              <w:rPr>
                <w:color w:val="002060"/>
              </w:rPr>
            </w:pPr>
            <w:r w:rsidRPr="005161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22CCDA" w14:textId="77777777" w:rsidR="00821081" w:rsidRPr="0051611B" w:rsidRDefault="00821081" w:rsidP="00E01407">
            <w:pPr>
              <w:pStyle w:val="rowtabella0"/>
              <w:rPr>
                <w:color w:val="002060"/>
              </w:rPr>
            </w:pPr>
            <w:r w:rsidRPr="0051611B">
              <w:rPr>
                <w:color w:val="002060"/>
              </w:rPr>
              <w:t>12/01/2024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198E75" w14:textId="77777777" w:rsidR="00821081" w:rsidRPr="0051611B" w:rsidRDefault="00821081" w:rsidP="00E01407">
            <w:pPr>
              <w:pStyle w:val="rowtabella0"/>
              <w:rPr>
                <w:color w:val="002060"/>
              </w:rPr>
            </w:pPr>
            <w:r w:rsidRPr="0051611B">
              <w:rPr>
                <w:color w:val="002060"/>
              </w:rPr>
              <w:t xml:space="preserve">5286 PALESTRA </w:t>
            </w:r>
            <w:proofErr w:type="gramStart"/>
            <w:r w:rsidRPr="0051611B">
              <w:rPr>
                <w:color w:val="002060"/>
              </w:rPr>
              <w:t>C.SPORTIVO</w:t>
            </w:r>
            <w:proofErr w:type="gramEnd"/>
            <w:r w:rsidRPr="0051611B">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AC803" w14:textId="77777777" w:rsidR="00821081" w:rsidRPr="0051611B" w:rsidRDefault="00821081" w:rsidP="00E01407">
            <w:pPr>
              <w:pStyle w:val="rowtabella0"/>
              <w:rPr>
                <w:color w:val="002060"/>
              </w:rPr>
            </w:pPr>
            <w:r w:rsidRPr="0051611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580D0E" w14:textId="77777777" w:rsidR="00821081" w:rsidRPr="0051611B" w:rsidRDefault="00821081" w:rsidP="00E01407">
            <w:pPr>
              <w:pStyle w:val="rowtabella0"/>
              <w:rPr>
                <w:color w:val="002060"/>
              </w:rPr>
            </w:pPr>
            <w:r w:rsidRPr="0051611B">
              <w:rPr>
                <w:color w:val="002060"/>
              </w:rPr>
              <w:t>VIA ALFIERI SNC</w:t>
            </w:r>
          </w:p>
        </w:tc>
      </w:tr>
      <w:tr w:rsidR="00821081" w:rsidRPr="0051611B" w14:paraId="6BBCD80E"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DDA27B" w14:textId="77777777" w:rsidR="00821081" w:rsidRPr="0051611B" w:rsidRDefault="00821081" w:rsidP="00E01407">
            <w:pPr>
              <w:pStyle w:val="rowtabella0"/>
              <w:rPr>
                <w:color w:val="002060"/>
              </w:rPr>
            </w:pPr>
            <w:r w:rsidRPr="0051611B">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AF1F4C" w14:textId="77777777" w:rsidR="00821081" w:rsidRPr="0051611B" w:rsidRDefault="00821081" w:rsidP="00E01407">
            <w:pPr>
              <w:pStyle w:val="rowtabella0"/>
              <w:rPr>
                <w:color w:val="002060"/>
              </w:rPr>
            </w:pPr>
            <w:r w:rsidRPr="0051611B">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50A5E9" w14:textId="77777777" w:rsidR="00821081" w:rsidRPr="0051611B" w:rsidRDefault="00821081" w:rsidP="00E01407">
            <w:pPr>
              <w:pStyle w:val="rowtabella0"/>
              <w:jc w:val="center"/>
              <w:rPr>
                <w:color w:val="002060"/>
              </w:rPr>
            </w:pPr>
            <w:r w:rsidRPr="005161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F9CCDD" w14:textId="77777777" w:rsidR="00821081" w:rsidRPr="0051611B" w:rsidRDefault="00821081" w:rsidP="00E01407">
            <w:pPr>
              <w:pStyle w:val="rowtabella0"/>
              <w:rPr>
                <w:color w:val="002060"/>
              </w:rPr>
            </w:pPr>
            <w:r w:rsidRPr="0051611B">
              <w:rPr>
                <w:color w:val="002060"/>
              </w:rPr>
              <w:t>12/01/2024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34FF5F" w14:textId="77777777" w:rsidR="00821081" w:rsidRPr="0051611B" w:rsidRDefault="00821081" w:rsidP="00E01407">
            <w:pPr>
              <w:pStyle w:val="rowtabella0"/>
              <w:rPr>
                <w:color w:val="002060"/>
              </w:rPr>
            </w:pPr>
            <w:r w:rsidRPr="0051611B">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35A51E" w14:textId="77777777" w:rsidR="00821081" w:rsidRPr="0051611B" w:rsidRDefault="00821081" w:rsidP="00E01407">
            <w:pPr>
              <w:pStyle w:val="rowtabella0"/>
              <w:rPr>
                <w:color w:val="002060"/>
              </w:rPr>
            </w:pPr>
            <w:r w:rsidRPr="0051611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0C6648" w14:textId="77777777" w:rsidR="00821081" w:rsidRPr="0051611B" w:rsidRDefault="00821081" w:rsidP="00E01407">
            <w:pPr>
              <w:pStyle w:val="rowtabella0"/>
              <w:rPr>
                <w:color w:val="002060"/>
              </w:rPr>
            </w:pPr>
            <w:r w:rsidRPr="0051611B">
              <w:rPr>
                <w:color w:val="002060"/>
              </w:rPr>
              <w:t>VIA MONTEPELAGO</w:t>
            </w:r>
          </w:p>
        </w:tc>
      </w:tr>
      <w:tr w:rsidR="00821081" w:rsidRPr="0051611B" w14:paraId="4A559C5F"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B993B0" w14:textId="77777777" w:rsidR="00821081" w:rsidRPr="0051611B" w:rsidRDefault="00821081" w:rsidP="00E01407">
            <w:pPr>
              <w:pStyle w:val="rowtabella0"/>
              <w:rPr>
                <w:color w:val="002060"/>
              </w:rPr>
            </w:pPr>
            <w:r w:rsidRPr="0051611B">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63917D" w14:textId="77777777" w:rsidR="00821081" w:rsidRPr="0051611B" w:rsidRDefault="00821081" w:rsidP="00E01407">
            <w:pPr>
              <w:pStyle w:val="rowtabella0"/>
              <w:rPr>
                <w:color w:val="002060"/>
              </w:rPr>
            </w:pPr>
            <w:r w:rsidRPr="0051611B">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D15E58" w14:textId="77777777" w:rsidR="00821081" w:rsidRPr="0051611B" w:rsidRDefault="00821081" w:rsidP="00E01407">
            <w:pPr>
              <w:pStyle w:val="rowtabella0"/>
              <w:jc w:val="center"/>
              <w:rPr>
                <w:color w:val="002060"/>
              </w:rPr>
            </w:pPr>
            <w:r w:rsidRPr="005161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1D526D" w14:textId="77777777" w:rsidR="00821081" w:rsidRPr="0051611B" w:rsidRDefault="00821081" w:rsidP="00E01407">
            <w:pPr>
              <w:pStyle w:val="rowtabella0"/>
              <w:rPr>
                <w:color w:val="002060"/>
              </w:rPr>
            </w:pPr>
            <w:r w:rsidRPr="0051611B">
              <w:rPr>
                <w:color w:val="002060"/>
              </w:rPr>
              <w:t>12/01/2024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EFEE33" w14:textId="77777777" w:rsidR="00821081" w:rsidRPr="0051611B" w:rsidRDefault="00821081" w:rsidP="00E01407">
            <w:pPr>
              <w:pStyle w:val="rowtabella0"/>
              <w:rPr>
                <w:color w:val="002060"/>
              </w:rPr>
            </w:pPr>
            <w:r w:rsidRPr="0051611B">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91E2C2" w14:textId="77777777" w:rsidR="00821081" w:rsidRPr="0051611B" w:rsidRDefault="00821081" w:rsidP="00E01407">
            <w:pPr>
              <w:pStyle w:val="rowtabella0"/>
              <w:rPr>
                <w:color w:val="002060"/>
              </w:rPr>
            </w:pPr>
            <w:r w:rsidRPr="0051611B">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B50A36" w14:textId="77777777" w:rsidR="00821081" w:rsidRPr="0051611B" w:rsidRDefault="00821081" w:rsidP="00E01407">
            <w:pPr>
              <w:pStyle w:val="rowtabella0"/>
              <w:rPr>
                <w:color w:val="002060"/>
              </w:rPr>
            </w:pPr>
            <w:r w:rsidRPr="0051611B">
              <w:rPr>
                <w:color w:val="002060"/>
              </w:rPr>
              <w:t>VIA BRAMANTE</w:t>
            </w:r>
          </w:p>
        </w:tc>
      </w:tr>
      <w:tr w:rsidR="00821081" w:rsidRPr="0051611B" w14:paraId="0750B640"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5CD1C9" w14:textId="77777777" w:rsidR="00821081" w:rsidRPr="0051611B" w:rsidRDefault="00821081" w:rsidP="00E01407">
            <w:pPr>
              <w:pStyle w:val="rowtabella0"/>
              <w:rPr>
                <w:color w:val="002060"/>
              </w:rPr>
            </w:pPr>
            <w:r w:rsidRPr="0051611B">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E8EDB9" w14:textId="77777777" w:rsidR="00821081" w:rsidRPr="0051611B" w:rsidRDefault="00821081" w:rsidP="00E01407">
            <w:pPr>
              <w:pStyle w:val="rowtabella0"/>
              <w:rPr>
                <w:color w:val="002060"/>
              </w:rPr>
            </w:pPr>
            <w:r w:rsidRPr="0051611B">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F4CD04" w14:textId="77777777" w:rsidR="00821081" w:rsidRPr="0051611B" w:rsidRDefault="00821081" w:rsidP="00E01407">
            <w:pPr>
              <w:pStyle w:val="rowtabella0"/>
              <w:jc w:val="center"/>
              <w:rPr>
                <w:color w:val="002060"/>
              </w:rPr>
            </w:pPr>
            <w:r w:rsidRPr="005161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69E133" w14:textId="77777777" w:rsidR="00821081" w:rsidRPr="0051611B" w:rsidRDefault="00821081" w:rsidP="00E01407">
            <w:pPr>
              <w:pStyle w:val="rowtabella0"/>
              <w:rPr>
                <w:color w:val="002060"/>
              </w:rPr>
            </w:pPr>
            <w:r w:rsidRPr="0051611B">
              <w:rPr>
                <w:color w:val="002060"/>
              </w:rPr>
              <w:t>12/01/2024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F15E10" w14:textId="77777777" w:rsidR="00821081" w:rsidRPr="0051611B" w:rsidRDefault="00821081" w:rsidP="00E01407">
            <w:pPr>
              <w:pStyle w:val="rowtabella0"/>
              <w:rPr>
                <w:color w:val="002060"/>
              </w:rPr>
            </w:pPr>
            <w:r w:rsidRPr="0051611B">
              <w:rPr>
                <w:color w:val="002060"/>
              </w:rPr>
              <w:t xml:space="preserve">5623 PALESTRA </w:t>
            </w:r>
            <w:proofErr w:type="gramStart"/>
            <w:r w:rsidRPr="0051611B">
              <w:rPr>
                <w:color w:val="002060"/>
              </w:rPr>
              <w:t>SC.MEDIA</w:t>
            </w:r>
            <w:proofErr w:type="gramEnd"/>
            <w:r w:rsidRPr="0051611B">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B23B17" w14:textId="77777777" w:rsidR="00821081" w:rsidRPr="0051611B" w:rsidRDefault="00821081" w:rsidP="00E01407">
            <w:pPr>
              <w:pStyle w:val="rowtabella0"/>
              <w:rPr>
                <w:color w:val="002060"/>
              </w:rPr>
            </w:pPr>
            <w:r w:rsidRPr="0051611B">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91D2CC" w14:textId="77777777" w:rsidR="00821081" w:rsidRPr="0051611B" w:rsidRDefault="00821081" w:rsidP="00E01407">
            <w:pPr>
              <w:pStyle w:val="rowtabella0"/>
              <w:rPr>
                <w:color w:val="002060"/>
              </w:rPr>
            </w:pPr>
            <w:r w:rsidRPr="0051611B">
              <w:rPr>
                <w:color w:val="002060"/>
              </w:rPr>
              <w:t>VIA PIRANDELLO</w:t>
            </w:r>
          </w:p>
        </w:tc>
      </w:tr>
      <w:tr w:rsidR="00821081" w:rsidRPr="0051611B" w14:paraId="348D21A5" w14:textId="77777777" w:rsidTr="00E014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6C7C6F" w14:textId="77777777" w:rsidR="00821081" w:rsidRPr="0051611B" w:rsidRDefault="00821081" w:rsidP="00E01407">
            <w:pPr>
              <w:pStyle w:val="rowtabella0"/>
              <w:rPr>
                <w:color w:val="002060"/>
              </w:rPr>
            </w:pPr>
            <w:r w:rsidRPr="0051611B">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E773A" w14:textId="77777777" w:rsidR="00821081" w:rsidRPr="0051611B" w:rsidRDefault="00821081" w:rsidP="00E01407">
            <w:pPr>
              <w:pStyle w:val="rowtabella0"/>
              <w:rPr>
                <w:color w:val="002060"/>
              </w:rPr>
            </w:pPr>
            <w:r w:rsidRPr="0051611B">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0E228" w14:textId="77777777" w:rsidR="00821081" w:rsidRPr="0051611B" w:rsidRDefault="00821081" w:rsidP="00E01407">
            <w:pPr>
              <w:pStyle w:val="rowtabella0"/>
              <w:jc w:val="center"/>
              <w:rPr>
                <w:color w:val="002060"/>
              </w:rPr>
            </w:pPr>
            <w:r w:rsidRPr="0051611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D0FC90" w14:textId="77777777" w:rsidR="00821081" w:rsidRPr="0051611B" w:rsidRDefault="00821081" w:rsidP="00E01407">
            <w:pPr>
              <w:pStyle w:val="rowtabella0"/>
              <w:rPr>
                <w:color w:val="002060"/>
              </w:rPr>
            </w:pPr>
            <w:r w:rsidRPr="0051611B">
              <w:rPr>
                <w:color w:val="002060"/>
              </w:rPr>
              <w:t>12/01/2024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5E6AB" w14:textId="77777777" w:rsidR="00821081" w:rsidRPr="0051611B" w:rsidRDefault="00821081" w:rsidP="00E01407">
            <w:pPr>
              <w:pStyle w:val="rowtabella0"/>
              <w:rPr>
                <w:color w:val="002060"/>
              </w:rPr>
            </w:pPr>
            <w:r w:rsidRPr="0051611B">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F1D78" w14:textId="77777777" w:rsidR="00821081" w:rsidRPr="0051611B" w:rsidRDefault="00821081" w:rsidP="00E01407">
            <w:pPr>
              <w:pStyle w:val="rowtabella0"/>
              <w:rPr>
                <w:color w:val="002060"/>
              </w:rPr>
            </w:pPr>
            <w:r w:rsidRPr="0051611B">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A34EC" w14:textId="77777777" w:rsidR="00821081" w:rsidRPr="0051611B" w:rsidRDefault="00821081" w:rsidP="00E01407">
            <w:pPr>
              <w:pStyle w:val="rowtabella0"/>
              <w:rPr>
                <w:color w:val="002060"/>
              </w:rPr>
            </w:pPr>
            <w:r w:rsidRPr="0051611B">
              <w:rPr>
                <w:color w:val="002060"/>
              </w:rPr>
              <w:t>VIA LUDOVICO SCARFIOTTI</w:t>
            </w:r>
          </w:p>
        </w:tc>
      </w:tr>
    </w:tbl>
    <w:p w14:paraId="1FCBE00C" w14:textId="77777777" w:rsidR="00821081" w:rsidRPr="008C297E" w:rsidRDefault="00821081" w:rsidP="008C297E">
      <w:pPr>
        <w:pStyle w:val="breakline"/>
        <w:rPr>
          <w:rFonts w:eastAsiaTheme="minorEastAsia"/>
          <w:color w:val="002060"/>
        </w:rPr>
      </w:pPr>
    </w:p>
    <w:p w14:paraId="38F71F3B" w14:textId="77777777" w:rsidR="008C297E" w:rsidRPr="008C297E" w:rsidRDefault="008C297E" w:rsidP="008C297E">
      <w:pPr>
        <w:pStyle w:val="breakline"/>
        <w:rPr>
          <w:color w:val="002060"/>
        </w:rPr>
      </w:pPr>
    </w:p>
    <w:p w14:paraId="7B75E2F6" w14:textId="77777777" w:rsidR="008C297E" w:rsidRPr="008C297E" w:rsidRDefault="008C297E" w:rsidP="008C297E">
      <w:pPr>
        <w:pStyle w:val="titolocampionato0"/>
        <w:shd w:val="clear" w:color="auto" w:fill="CCCCCC"/>
        <w:spacing w:before="80" w:after="40"/>
        <w:rPr>
          <w:color w:val="002060"/>
        </w:rPr>
      </w:pPr>
      <w:r w:rsidRPr="008C297E">
        <w:rPr>
          <w:color w:val="002060"/>
        </w:rPr>
        <w:lastRenderedPageBreak/>
        <w:t>CALCIO A CINQUE SERIE C2</w:t>
      </w:r>
    </w:p>
    <w:p w14:paraId="1C03B56E" w14:textId="77777777" w:rsidR="008C297E" w:rsidRPr="008C297E" w:rsidRDefault="008C297E" w:rsidP="008C297E">
      <w:pPr>
        <w:pStyle w:val="titoloprinc0"/>
        <w:rPr>
          <w:color w:val="002060"/>
        </w:rPr>
      </w:pPr>
      <w:r w:rsidRPr="008C297E">
        <w:rPr>
          <w:color w:val="002060"/>
        </w:rPr>
        <w:t>GIUDICE SPORTIVO</w:t>
      </w:r>
    </w:p>
    <w:p w14:paraId="555410CE" w14:textId="77777777" w:rsidR="008C297E" w:rsidRPr="008C297E" w:rsidRDefault="008C297E" w:rsidP="008C297E">
      <w:pPr>
        <w:pStyle w:val="diffida"/>
        <w:rPr>
          <w:color w:val="002060"/>
        </w:rPr>
      </w:pPr>
      <w:r w:rsidRPr="008C297E">
        <w:rPr>
          <w:color w:val="002060"/>
        </w:rPr>
        <w:t>Il Giudice Sportivo Avv. Agnese Lazzaretti, con l'assistenza del segretario Angelo Castellana, nella seduta del 10/01/2024, ha adottato le decisioni che di seguito integralmente si riportano:</w:t>
      </w:r>
    </w:p>
    <w:p w14:paraId="1515927E" w14:textId="77777777" w:rsidR="008C297E" w:rsidRPr="008C297E" w:rsidRDefault="008C297E" w:rsidP="008C297E">
      <w:pPr>
        <w:pStyle w:val="titolo10"/>
        <w:rPr>
          <w:color w:val="002060"/>
        </w:rPr>
      </w:pPr>
      <w:r w:rsidRPr="008C297E">
        <w:rPr>
          <w:color w:val="002060"/>
        </w:rPr>
        <w:t xml:space="preserve">GARE DEL 7/12/2023 </w:t>
      </w:r>
    </w:p>
    <w:p w14:paraId="77A1B593" w14:textId="77777777" w:rsidR="008C297E" w:rsidRPr="008C297E" w:rsidRDefault="008C297E" w:rsidP="008C297E">
      <w:pPr>
        <w:pStyle w:val="titolo7a"/>
        <w:rPr>
          <w:color w:val="002060"/>
        </w:rPr>
      </w:pPr>
      <w:r w:rsidRPr="008C297E">
        <w:rPr>
          <w:color w:val="002060"/>
        </w:rPr>
        <w:t xml:space="preserve">PROVVEDIMENTI DISCIPLINARI </w:t>
      </w:r>
    </w:p>
    <w:p w14:paraId="11BFC563" w14:textId="77777777" w:rsidR="008C297E" w:rsidRPr="008C297E" w:rsidRDefault="008C297E" w:rsidP="008C297E">
      <w:pPr>
        <w:pStyle w:val="titolo7b0"/>
        <w:rPr>
          <w:color w:val="002060"/>
        </w:rPr>
      </w:pPr>
      <w:r w:rsidRPr="008C297E">
        <w:rPr>
          <w:color w:val="002060"/>
        </w:rPr>
        <w:t xml:space="preserve">In base alle risultanze degli atti ufficiali sono state deliberate le seguenti sanzioni disciplinari. </w:t>
      </w:r>
    </w:p>
    <w:p w14:paraId="0504198C" w14:textId="77777777" w:rsidR="008C297E" w:rsidRPr="008C297E" w:rsidRDefault="008C297E" w:rsidP="008C297E">
      <w:pPr>
        <w:pStyle w:val="titolo30"/>
        <w:rPr>
          <w:color w:val="002060"/>
        </w:rPr>
      </w:pPr>
      <w:r w:rsidRPr="008C297E">
        <w:rPr>
          <w:color w:val="002060"/>
        </w:rPr>
        <w:t xml:space="preserve">CALCIATORI NON ESPULSI </w:t>
      </w:r>
    </w:p>
    <w:p w14:paraId="0954B447" w14:textId="77777777" w:rsidR="008C297E" w:rsidRPr="008C297E" w:rsidRDefault="008C297E" w:rsidP="008C297E">
      <w:pPr>
        <w:pStyle w:val="titolo20"/>
        <w:rPr>
          <w:color w:val="002060"/>
        </w:rPr>
      </w:pPr>
      <w:r w:rsidRPr="008C297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C297E" w:rsidRPr="008C297E" w14:paraId="54331C99" w14:textId="77777777" w:rsidTr="00E01407">
        <w:tc>
          <w:tcPr>
            <w:tcW w:w="2200" w:type="dxa"/>
            <w:tcMar>
              <w:top w:w="20" w:type="dxa"/>
              <w:left w:w="20" w:type="dxa"/>
              <w:bottom w:w="20" w:type="dxa"/>
              <w:right w:w="20" w:type="dxa"/>
            </w:tcMar>
            <w:vAlign w:val="center"/>
            <w:hideMark/>
          </w:tcPr>
          <w:p w14:paraId="1194C5E9" w14:textId="77777777" w:rsidR="008C297E" w:rsidRPr="008C297E" w:rsidRDefault="008C297E" w:rsidP="00E01407">
            <w:pPr>
              <w:pStyle w:val="movimento"/>
              <w:rPr>
                <w:color w:val="002060"/>
              </w:rPr>
            </w:pPr>
            <w:r w:rsidRPr="008C297E">
              <w:rPr>
                <w:color w:val="002060"/>
              </w:rPr>
              <w:t>DI RUSSO MATTEO</w:t>
            </w:r>
          </w:p>
        </w:tc>
        <w:tc>
          <w:tcPr>
            <w:tcW w:w="2200" w:type="dxa"/>
            <w:tcMar>
              <w:top w:w="20" w:type="dxa"/>
              <w:left w:w="20" w:type="dxa"/>
              <w:bottom w:w="20" w:type="dxa"/>
              <w:right w:w="20" w:type="dxa"/>
            </w:tcMar>
            <w:vAlign w:val="center"/>
            <w:hideMark/>
          </w:tcPr>
          <w:p w14:paraId="13794561" w14:textId="77777777" w:rsidR="008C297E" w:rsidRPr="008C297E" w:rsidRDefault="008C297E" w:rsidP="00E01407">
            <w:pPr>
              <w:pStyle w:val="movimento2"/>
              <w:rPr>
                <w:color w:val="002060"/>
              </w:rPr>
            </w:pPr>
            <w:r w:rsidRPr="008C297E">
              <w:rPr>
                <w:color w:val="002060"/>
              </w:rPr>
              <w:t xml:space="preserve">(REAL EAGLES VIRTUS PAGLIA) </w:t>
            </w:r>
          </w:p>
        </w:tc>
        <w:tc>
          <w:tcPr>
            <w:tcW w:w="800" w:type="dxa"/>
            <w:tcMar>
              <w:top w:w="20" w:type="dxa"/>
              <w:left w:w="20" w:type="dxa"/>
              <w:bottom w:w="20" w:type="dxa"/>
              <w:right w:w="20" w:type="dxa"/>
            </w:tcMar>
            <w:vAlign w:val="center"/>
            <w:hideMark/>
          </w:tcPr>
          <w:p w14:paraId="2E674386" w14:textId="77777777" w:rsidR="008C297E" w:rsidRPr="008C297E" w:rsidRDefault="008C297E" w:rsidP="00E01407">
            <w:pPr>
              <w:pStyle w:val="movimento"/>
              <w:rPr>
                <w:color w:val="002060"/>
              </w:rPr>
            </w:pPr>
            <w:r w:rsidRPr="008C297E">
              <w:rPr>
                <w:color w:val="002060"/>
              </w:rPr>
              <w:t> </w:t>
            </w:r>
          </w:p>
        </w:tc>
        <w:tc>
          <w:tcPr>
            <w:tcW w:w="2200" w:type="dxa"/>
            <w:tcMar>
              <w:top w:w="20" w:type="dxa"/>
              <w:left w:w="20" w:type="dxa"/>
              <w:bottom w:w="20" w:type="dxa"/>
              <w:right w:w="20" w:type="dxa"/>
            </w:tcMar>
            <w:vAlign w:val="center"/>
            <w:hideMark/>
          </w:tcPr>
          <w:p w14:paraId="4A9648BE" w14:textId="77777777" w:rsidR="008C297E" w:rsidRPr="008C297E" w:rsidRDefault="008C297E" w:rsidP="00E01407">
            <w:pPr>
              <w:pStyle w:val="movimento"/>
              <w:rPr>
                <w:color w:val="002060"/>
              </w:rPr>
            </w:pPr>
            <w:r w:rsidRPr="008C297E">
              <w:rPr>
                <w:color w:val="002060"/>
              </w:rPr>
              <w:t> </w:t>
            </w:r>
          </w:p>
        </w:tc>
        <w:tc>
          <w:tcPr>
            <w:tcW w:w="2200" w:type="dxa"/>
            <w:tcMar>
              <w:top w:w="20" w:type="dxa"/>
              <w:left w:w="20" w:type="dxa"/>
              <w:bottom w:w="20" w:type="dxa"/>
              <w:right w:w="20" w:type="dxa"/>
            </w:tcMar>
            <w:vAlign w:val="center"/>
            <w:hideMark/>
          </w:tcPr>
          <w:p w14:paraId="02716B6E" w14:textId="77777777" w:rsidR="008C297E" w:rsidRPr="008C297E" w:rsidRDefault="008C297E" w:rsidP="00E01407">
            <w:pPr>
              <w:pStyle w:val="movimento2"/>
              <w:rPr>
                <w:color w:val="002060"/>
              </w:rPr>
            </w:pPr>
            <w:r w:rsidRPr="008C297E">
              <w:rPr>
                <w:color w:val="002060"/>
              </w:rPr>
              <w:t> </w:t>
            </w:r>
          </w:p>
        </w:tc>
      </w:tr>
    </w:tbl>
    <w:p w14:paraId="47DCF7EB" w14:textId="77777777" w:rsidR="008C297E" w:rsidRDefault="008C297E" w:rsidP="008C297E">
      <w:pPr>
        <w:pStyle w:val="breakline"/>
        <w:rPr>
          <w:rFonts w:eastAsiaTheme="minorEastAsia"/>
          <w:color w:val="002060"/>
        </w:rPr>
      </w:pPr>
    </w:p>
    <w:p w14:paraId="2B3CFE15" w14:textId="77777777" w:rsidR="008C297E" w:rsidRPr="00E579C0" w:rsidRDefault="008C297E" w:rsidP="008C297E">
      <w:pPr>
        <w:jc w:val="center"/>
        <w:rPr>
          <w:rFonts w:ascii="Arial" w:hAnsi="Arial" w:cs="Arial"/>
          <w:noProof/>
          <w:color w:val="002060"/>
          <w:sz w:val="22"/>
          <w:szCs w:val="22"/>
        </w:rPr>
      </w:pPr>
      <w:r w:rsidRPr="00E579C0">
        <w:rPr>
          <w:rFonts w:ascii="Arial" w:hAnsi="Arial" w:cs="Arial"/>
          <w:noProof/>
          <w:color w:val="002060"/>
          <w:sz w:val="22"/>
          <w:szCs w:val="22"/>
        </w:rPr>
        <w:t xml:space="preserve">          F.to IL SEGRETARIO                             F.to IL SOSTITUTO GIUDICE SPORTIVO</w:t>
      </w:r>
    </w:p>
    <w:p w14:paraId="5DEC3D99" w14:textId="77777777" w:rsidR="008C297E" w:rsidRPr="00E579C0" w:rsidRDefault="008C297E" w:rsidP="008C297E">
      <w:pPr>
        <w:pStyle w:val="Corpodeltesto2"/>
        <w:spacing w:after="0" w:line="240" w:lineRule="auto"/>
        <w:jc w:val="both"/>
        <w:rPr>
          <w:rFonts w:ascii="Arial" w:hAnsi="Arial" w:cs="Arial"/>
          <w:b/>
          <w:color w:val="002060"/>
          <w:sz w:val="22"/>
          <w:szCs w:val="22"/>
        </w:rPr>
      </w:pPr>
      <w:r w:rsidRPr="00E579C0">
        <w:rPr>
          <w:rFonts w:ascii="Arial" w:hAnsi="Arial" w:cs="Arial"/>
          <w:noProof/>
          <w:color w:val="002060"/>
          <w:sz w:val="22"/>
          <w:szCs w:val="22"/>
        </w:rPr>
        <w:t xml:space="preserve">                       Angelo Castellana          </w:t>
      </w:r>
      <w:r w:rsidRPr="00E579C0">
        <w:rPr>
          <w:rFonts w:ascii="Arial" w:hAnsi="Arial" w:cs="Arial"/>
          <w:noProof/>
          <w:color w:val="002060"/>
          <w:sz w:val="22"/>
          <w:szCs w:val="22"/>
        </w:rPr>
        <w:tab/>
        <w:t xml:space="preserve">                                Federica Sorrentino</w:t>
      </w:r>
    </w:p>
    <w:p w14:paraId="0E81F913" w14:textId="77777777" w:rsidR="008C297E" w:rsidRPr="008C297E" w:rsidRDefault="008C297E" w:rsidP="008C297E">
      <w:pPr>
        <w:pStyle w:val="breakline"/>
        <w:rPr>
          <w:rFonts w:eastAsiaTheme="minorEastAsia"/>
          <w:color w:val="002060"/>
        </w:rPr>
      </w:pPr>
    </w:p>
    <w:p w14:paraId="031FD727" w14:textId="77777777" w:rsidR="008C297E" w:rsidRPr="008C297E" w:rsidRDefault="008C297E" w:rsidP="008C297E">
      <w:pPr>
        <w:pStyle w:val="titoloprinc0"/>
        <w:rPr>
          <w:color w:val="002060"/>
        </w:rPr>
      </w:pPr>
      <w:r w:rsidRPr="008C297E">
        <w:rPr>
          <w:color w:val="002060"/>
        </w:rPr>
        <w:t>CLASSIFICA</w:t>
      </w:r>
    </w:p>
    <w:p w14:paraId="778DB268" w14:textId="77777777" w:rsidR="008C297E" w:rsidRPr="008C297E" w:rsidRDefault="008C297E" w:rsidP="008C297E">
      <w:pPr>
        <w:pStyle w:val="breakline"/>
        <w:rPr>
          <w:color w:val="002060"/>
        </w:rPr>
      </w:pPr>
    </w:p>
    <w:p w14:paraId="12022551" w14:textId="77777777" w:rsidR="008C297E" w:rsidRPr="008C297E" w:rsidRDefault="008C297E" w:rsidP="008C297E">
      <w:pPr>
        <w:pStyle w:val="breakline"/>
        <w:rPr>
          <w:color w:val="002060"/>
        </w:rPr>
      </w:pPr>
    </w:p>
    <w:p w14:paraId="775E3D42" w14:textId="77777777" w:rsidR="008C297E" w:rsidRPr="008C297E" w:rsidRDefault="008C297E" w:rsidP="008C297E">
      <w:pPr>
        <w:pStyle w:val="sottotitolocampionato10"/>
        <w:rPr>
          <w:color w:val="002060"/>
        </w:rPr>
      </w:pPr>
      <w:r w:rsidRPr="008C29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416D7A77"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10CF3" w14:textId="77777777" w:rsidR="008C297E" w:rsidRPr="008C297E" w:rsidRDefault="008C297E" w:rsidP="00E01407">
            <w:pPr>
              <w:pStyle w:val="headertabella0"/>
              <w:rPr>
                <w:color w:val="002060"/>
              </w:rPr>
            </w:pPr>
            <w:r w:rsidRPr="008C29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ACFC6"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19E66"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65CC2"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17709"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07827"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E2884"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51A35"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B3D50"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C3301" w14:textId="77777777" w:rsidR="008C297E" w:rsidRPr="008C297E" w:rsidRDefault="008C297E" w:rsidP="00E01407">
            <w:pPr>
              <w:pStyle w:val="headertabella0"/>
              <w:rPr>
                <w:color w:val="002060"/>
              </w:rPr>
            </w:pPr>
            <w:r w:rsidRPr="008C297E">
              <w:rPr>
                <w:color w:val="002060"/>
              </w:rPr>
              <w:t>PE</w:t>
            </w:r>
          </w:p>
        </w:tc>
      </w:tr>
      <w:tr w:rsidR="008C297E" w:rsidRPr="008C297E" w14:paraId="52831A56"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FFFD8D" w14:textId="77777777" w:rsidR="008C297E" w:rsidRPr="008C297E" w:rsidRDefault="008C297E" w:rsidP="00E01407">
            <w:pPr>
              <w:pStyle w:val="rowtabella0"/>
              <w:rPr>
                <w:color w:val="002060"/>
              </w:rPr>
            </w:pPr>
            <w:r w:rsidRPr="008C297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EC74A" w14:textId="77777777" w:rsidR="008C297E" w:rsidRPr="008C297E" w:rsidRDefault="008C297E" w:rsidP="00E01407">
            <w:pPr>
              <w:pStyle w:val="rowtabella0"/>
              <w:jc w:val="center"/>
              <w:rPr>
                <w:color w:val="002060"/>
              </w:rPr>
            </w:pPr>
            <w:r w:rsidRPr="008C29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03D25"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6976D"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BE20C"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BE210"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C7BBF" w14:textId="77777777" w:rsidR="008C297E" w:rsidRPr="008C297E" w:rsidRDefault="008C297E" w:rsidP="00E01407">
            <w:pPr>
              <w:pStyle w:val="rowtabella0"/>
              <w:jc w:val="center"/>
              <w:rPr>
                <w:color w:val="002060"/>
              </w:rPr>
            </w:pPr>
            <w:r w:rsidRPr="008C29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412A6" w14:textId="77777777" w:rsidR="008C297E" w:rsidRPr="008C297E" w:rsidRDefault="008C297E" w:rsidP="00E01407">
            <w:pPr>
              <w:pStyle w:val="rowtabella0"/>
              <w:jc w:val="center"/>
              <w:rPr>
                <w:color w:val="002060"/>
              </w:rPr>
            </w:pPr>
            <w:r w:rsidRPr="008C29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C2FFD"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9D3E6" w14:textId="77777777" w:rsidR="008C297E" w:rsidRPr="008C297E" w:rsidRDefault="008C297E" w:rsidP="00E01407">
            <w:pPr>
              <w:pStyle w:val="rowtabella0"/>
              <w:jc w:val="center"/>
              <w:rPr>
                <w:color w:val="002060"/>
              </w:rPr>
            </w:pPr>
            <w:r w:rsidRPr="008C297E">
              <w:rPr>
                <w:color w:val="002060"/>
              </w:rPr>
              <w:t>0</w:t>
            </w:r>
          </w:p>
        </w:tc>
      </w:tr>
      <w:tr w:rsidR="008C297E" w:rsidRPr="008C297E" w14:paraId="40EA5DE0"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9631C8" w14:textId="77777777" w:rsidR="008C297E" w:rsidRPr="008C297E" w:rsidRDefault="008C297E" w:rsidP="00E01407">
            <w:pPr>
              <w:pStyle w:val="rowtabella0"/>
              <w:rPr>
                <w:color w:val="002060"/>
              </w:rPr>
            </w:pPr>
            <w:r w:rsidRPr="008C297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085A5"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3E96E"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ED650"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07B21"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06013"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2B6DB" w14:textId="77777777" w:rsidR="008C297E" w:rsidRPr="008C297E" w:rsidRDefault="008C297E" w:rsidP="00E01407">
            <w:pPr>
              <w:pStyle w:val="rowtabella0"/>
              <w:jc w:val="center"/>
              <w:rPr>
                <w:color w:val="002060"/>
              </w:rPr>
            </w:pPr>
            <w:r w:rsidRPr="008C29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DD670" w14:textId="77777777" w:rsidR="008C297E" w:rsidRPr="008C297E" w:rsidRDefault="008C297E" w:rsidP="00E01407">
            <w:pPr>
              <w:pStyle w:val="rowtabella0"/>
              <w:jc w:val="center"/>
              <w:rPr>
                <w:color w:val="002060"/>
              </w:rPr>
            </w:pPr>
            <w:r w:rsidRPr="008C29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8493A"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DF4F0" w14:textId="77777777" w:rsidR="008C297E" w:rsidRPr="008C297E" w:rsidRDefault="008C297E" w:rsidP="00E01407">
            <w:pPr>
              <w:pStyle w:val="rowtabella0"/>
              <w:jc w:val="center"/>
              <w:rPr>
                <w:color w:val="002060"/>
              </w:rPr>
            </w:pPr>
            <w:r w:rsidRPr="008C297E">
              <w:rPr>
                <w:color w:val="002060"/>
              </w:rPr>
              <w:t>0</w:t>
            </w:r>
          </w:p>
        </w:tc>
      </w:tr>
      <w:tr w:rsidR="008C297E" w:rsidRPr="008C297E" w14:paraId="4626349A"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0272D" w14:textId="77777777" w:rsidR="008C297E" w:rsidRPr="008C297E" w:rsidRDefault="008C297E" w:rsidP="00E01407">
            <w:pPr>
              <w:pStyle w:val="rowtabella0"/>
              <w:rPr>
                <w:color w:val="002060"/>
              </w:rPr>
            </w:pPr>
            <w:r w:rsidRPr="008C297E">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BD59F" w14:textId="77777777" w:rsidR="008C297E" w:rsidRPr="008C297E" w:rsidRDefault="008C297E" w:rsidP="00E01407">
            <w:pPr>
              <w:pStyle w:val="rowtabella0"/>
              <w:jc w:val="center"/>
              <w:rPr>
                <w:color w:val="002060"/>
              </w:rPr>
            </w:pPr>
            <w:r w:rsidRPr="008C29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EFA5F"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7DE89"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1074E"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23DDC"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C0AF2" w14:textId="77777777" w:rsidR="008C297E" w:rsidRPr="008C297E" w:rsidRDefault="008C297E" w:rsidP="00E01407">
            <w:pPr>
              <w:pStyle w:val="rowtabella0"/>
              <w:jc w:val="center"/>
              <w:rPr>
                <w:color w:val="002060"/>
              </w:rPr>
            </w:pPr>
            <w:r w:rsidRPr="008C297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CC095" w14:textId="77777777" w:rsidR="008C297E" w:rsidRPr="008C297E" w:rsidRDefault="008C297E" w:rsidP="00E01407">
            <w:pPr>
              <w:pStyle w:val="rowtabella0"/>
              <w:jc w:val="center"/>
              <w:rPr>
                <w:color w:val="002060"/>
              </w:rPr>
            </w:pPr>
            <w:r w:rsidRPr="008C29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4BF5C" w14:textId="77777777" w:rsidR="008C297E" w:rsidRPr="008C297E" w:rsidRDefault="008C297E" w:rsidP="00E01407">
            <w:pPr>
              <w:pStyle w:val="rowtabella0"/>
              <w:jc w:val="center"/>
              <w:rPr>
                <w:color w:val="002060"/>
              </w:rPr>
            </w:pPr>
            <w:r w:rsidRPr="008C29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E2536" w14:textId="77777777" w:rsidR="008C297E" w:rsidRPr="008C297E" w:rsidRDefault="008C297E" w:rsidP="00E01407">
            <w:pPr>
              <w:pStyle w:val="rowtabella0"/>
              <w:jc w:val="center"/>
              <w:rPr>
                <w:color w:val="002060"/>
              </w:rPr>
            </w:pPr>
            <w:r w:rsidRPr="008C297E">
              <w:rPr>
                <w:color w:val="002060"/>
              </w:rPr>
              <w:t>0</w:t>
            </w:r>
          </w:p>
        </w:tc>
      </w:tr>
      <w:tr w:rsidR="008C297E" w:rsidRPr="008C297E" w14:paraId="6B540A27"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BCC353" w14:textId="77777777" w:rsidR="008C297E" w:rsidRPr="008C297E" w:rsidRDefault="008C297E" w:rsidP="00E01407">
            <w:pPr>
              <w:pStyle w:val="rowtabella0"/>
              <w:rPr>
                <w:color w:val="002060"/>
              </w:rPr>
            </w:pPr>
            <w:r w:rsidRPr="008C297E">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E16A6" w14:textId="77777777" w:rsidR="008C297E" w:rsidRPr="008C297E" w:rsidRDefault="008C297E" w:rsidP="00E01407">
            <w:pPr>
              <w:pStyle w:val="rowtabella0"/>
              <w:jc w:val="center"/>
              <w:rPr>
                <w:color w:val="002060"/>
              </w:rPr>
            </w:pPr>
            <w:r w:rsidRPr="008C29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7D3CA"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4E563"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114A8"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23717"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840D3" w14:textId="77777777" w:rsidR="008C297E" w:rsidRPr="008C297E" w:rsidRDefault="008C297E" w:rsidP="00E01407">
            <w:pPr>
              <w:pStyle w:val="rowtabella0"/>
              <w:jc w:val="center"/>
              <w:rPr>
                <w:color w:val="002060"/>
              </w:rPr>
            </w:pPr>
            <w:r w:rsidRPr="008C29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BC5D5" w14:textId="77777777" w:rsidR="008C297E" w:rsidRPr="008C297E" w:rsidRDefault="008C297E" w:rsidP="00E01407">
            <w:pPr>
              <w:pStyle w:val="rowtabella0"/>
              <w:jc w:val="center"/>
              <w:rPr>
                <w:color w:val="002060"/>
              </w:rPr>
            </w:pPr>
            <w:r w:rsidRPr="008C29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1346D"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50E57" w14:textId="77777777" w:rsidR="008C297E" w:rsidRPr="008C297E" w:rsidRDefault="008C297E" w:rsidP="00E01407">
            <w:pPr>
              <w:pStyle w:val="rowtabella0"/>
              <w:jc w:val="center"/>
              <w:rPr>
                <w:color w:val="002060"/>
              </w:rPr>
            </w:pPr>
            <w:r w:rsidRPr="008C297E">
              <w:rPr>
                <w:color w:val="002060"/>
              </w:rPr>
              <w:t>0</w:t>
            </w:r>
          </w:p>
        </w:tc>
      </w:tr>
      <w:tr w:rsidR="008C297E" w:rsidRPr="008C297E" w14:paraId="6B4C876C"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165F40" w14:textId="77777777" w:rsidR="008C297E" w:rsidRPr="008C297E" w:rsidRDefault="008C297E" w:rsidP="00E01407">
            <w:pPr>
              <w:pStyle w:val="rowtabella0"/>
              <w:rPr>
                <w:color w:val="002060"/>
              </w:rPr>
            </w:pPr>
            <w:r w:rsidRPr="008C297E">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0CF12"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4E7EA"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1D7F2"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633E1"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13E32"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BB697" w14:textId="77777777" w:rsidR="008C297E" w:rsidRPr="008C297E" w:rsidRDefault="008C297E" w:rsidP="00E01407">
            <w:pPr>
              <w:pStyle w:val="rowtabella0"/>
              <w:jc w:val="center"/>
              <w:rPr>
                <w:color w:val="002060"/>
              </w:rPr>
            </w:pPr>
            <w:r w:rsidRPr="008C29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8A211" w14:textId="77777777" w:rsidR="008C297E" w:rsidRPr="008C297E" w:rsidRDefault="008C297E" w:rsidP="00E01407">
            <w:pPr>
              <w:pStyle w:val="rowtabella0"/>
              <w:jc w:val="center"/>
              <w:rPr>
                <w:color w:val="002060"/>
              </w:rPr>
            </w:pPr>
            <w:r w:rsidRPr="008C29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E062C"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F8EF7" w14:textId="77777777" w:rsidR="008C297E" w:rsidRPr="008C297E" w:rsidRDefault="008C297E" w:rsidP="00E01407">
            <w:pPr>
              <w:pStyle w:val="rowtabella0"/>
              <w:jc w:val="center"/>
              <w:rPr>
                <w:color w:val="002060"/>
              </w:rPr>
            </w:pPr>
            <w:r w:rsidRPr="008C297E">
              <w:rPr>
                <w:color w:val="002060"/>
              </w:rPr>
              <w:t>0</w:t>
            </w:r>
          </w:p>
        </w:tc>
      </w:tr>
      <w:tr w:rsidR="008C297E" w:rsidRPr="008C297E" w14:paraId="28873096"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F43770" w14:textId="77777777" w:rsidR="008C297E" w:rsidRPr="008C297E" w:rsidRDefault="008C297E" w:rsidP="00E01407">
            <w:pPr>
              <w:pStyle w:val="rowtabella0"/>
              <w:rPr>
                <w:color w:val="002060"/>
              </w:rPr>
            </w:pPr>
            <w:r w:rsidRPr="008C297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FB19C" w14:textId="77777777" w:rsidR="008C297E" w:rsidRPr="008C297E" w:rsidRDefault="008C297E" w:rsidP="00E01407">
            <w:pPr>
              <w:pStyle w:val="rowtabella0"/>
              <w:jc w:val="center"/>
              <w:rPr>
                <w:color w:val="002060"/>
              </w:rPr>
            </w:pPr>
            <w:r w:rsidRPr="008C29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D7322"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6A171"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C2778"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30202"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0D147"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986BB" w14:textId="77777777" w:rsidR="008C297E" w:rsidRPr="008C297E" w:rsidRDefault="008C297E" w:rsidP="00E01407">
            <w:pPr>
              <w:pStyle w:val="rowtabella0"/>
              <w:jc w:val="center"/>
              <w:rPr>
                <w:color w:val="002060"/>
              </w:rPr>
            </w:pPr>
            <w:r w:rsidRPr="008C29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28A2E"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BBCCF" w14:textId="77777777" w:rsidR="008C297E" w:rsidRPr="008C297E" w:rsidRDefault="008C297E" w:rsidP="00E01407">
            <w:pPr>
              <w:pStyle w:val="rowtabella0"/>
              <w:jc w:val="center"/>
              <w:rPr>
                <w:color w:val="002060"/>
              </w:rPr>
            </w:pPr>
            <w:r w:rsidRPr="008C297E">
              <w:rPr>
                <w:color w:val="002060"/>
              </w:rPr>
              <w:t>0</w:t>
            </w:r>
          </w:p>
        </w:tc>
      </w:tr>
      <w:tr w:rsidR="008C297E" w:rsidRPr="008C297E" w14:paraId="3418E829"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FBDBC" w14:textId="77777777" w:rsidR="008C297E" w:rsidRPr="008C297E" w:rsidRDefault="008C297E" w:rsidP="00E01407">
            <w:pPr>
              <w:pStyle w:val="rowtabella0"/>
              <w:rPr>
                <w:color w:val="002060"/>
              </w:rPr>
            </w:pPr>
            <w:r w:rsidRPr="008C297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ECDEF"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F0E3B"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1E76B"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7C29F"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223EE"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936F4" w14:textId="77777777" w:rsidR="008C297E" w:rsidRPr="008C297E" w:rsidRDefault="008C297E" w:rsidP="00E01407">
            <w:pPr>
              <w:pStyle w:val="rowtabella0"/>
              <w:jc w:val="center"/>
              <w:rPr>
                <w:color w:val="002060"/>
              </w:rPr>
            </w:pPr>
            <w:r w:rsidRPr="008C29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E1226" w14:textId="77777777" w:rsidR="008C297E" w:rsidRPr="008C297E" w:rsidRDefault="008C297E" w:rsidP="00E01407">
            <w:pPr>
              <w:pStyle w:val="rowtabella0"/>
              <w:jc w:val="center"/>
              <w:rPr>
                <w:color w:val="002060"/>
              </w:rPr>
            </w:pPr>
            <w:r w:rsidRPr="008C29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F7AD"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C6058" w14:textId="77777777" w:rsidR="008C297E" w:rsidRPr="008C297E" w:rsidRDefault="008C297E" w:rsidP="00E01407">
            <w:pPr>
              <w:pStyle w:val="rowtabella0"/>
              <w:jc w:val="center"/>
              <w:rPr>
                <w:color w:val="002060"/>
              </w:rPr>
            </w:pPr>
            <w:r w:rsidRPr="008C297E">
              <w:rPr>
                <w:color w:val="002060"/>
              </w:rPr>
              <w:t>0</w:t>
            </w:r>
          </w:p>
        </w:tc>
      </w:tr>
      <w:tr w:rsidR="008C297E" w:rsidRPr="008C297E" w14:paraId="5DCD2E50"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8F3EB8" w14:textId="77777777" w:rsidR="008C297E" w:rsidRPr="008C297E" w:rsidRDefault="008C297E" w:rsidP="00E01407">
            <w:pPr>
              <w:pStyle w:val="rowtabella0"/>
              <w:rPr>
                <w:color w:val="002060"/>
              </w:rPr>
            </w:pPr>
            <w:r w:rsidRPr="008C297E">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5D9CF"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A02E"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AF794"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8ADC7"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F69EF"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FC9F8" w14:textId="77777777" w:rsidR="008C297E" w:rsidRPr="008C297E" w:rsidRDefault="008C297E" w:rsidP="00E01407">
            <w:pPr>
              <w:pStyle w:val="rowtabella0"/>
              <w:jc w:val="center"/>
              <w:rPr>
                <w:color w:val="002060"/>
              </w:rPr>
            </w:pPr>
            <w:r w:rsidRPr="008C29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40841" w14:textId="77777777" w:rsidR="008C297E" w:rsidRPr="008C297E" w:rsidRDefault="008C297E" w:rsidP="00E01407">
            <w:pPr>
              <w:pStyle w:val="rowtabella0"/>
              <w:jc w:val="center"/>
              <w:rPr>
                <w:color w:val="002060"/>
              </w:rPr>
            </w:pPr>
            <w:r w:rsidRPr="008C29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DABA9"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F4A97" w14:textId="77777777" w:rsidR="008C297E" w:rsidRPr="008C297E" w:rsidRDefault="008C297E" w:rsidP="00E01407">
            <w:pPr>
              <w:pStyle w:val="rowtabella0"/>
              <w:jc w:val="center"/>
              <w:rPr>
                <w:color w:val="002060"/>
              </w:rPr>
            </w:pPr>
            <w:r w:rsidRPr="008C297E">
              <w:rPr>
                <w:color w:val="002060"/>
              </w:rPr>
              <w:t>0</w:t>
            </w:r>
          </w:p>
        </w:tc>
      </w:tr>
      <w:tr w:rsidR="008C297E" w:rsidRPr="008C297E" w14:paraId="12AB3299"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69A64" w14:textId="77777777" w:rsidR="008C297E" w:rsidRPr="008C297E" w:rsidRDefault="008C297E" w:rsidP="00E01407">
            <w:pPr>
              <w:pStyle w:val="rowtabella0"/>
              <w:rPr>
                <w:color w:val="002060"/>
              </w:rPr>
            </w:pPr>
            <w:r w:rsidRPr="008C297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B450"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B2D90"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FD89B"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5B6B5"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F1619"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F767A"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10567" w14:textId="77777777" w:rsidR="008C297E" w:rsidRPr="008C297E" w:rsidRDefault="008C297E" w:rsidP="00E01407">
            <w:pPr>
              <w:pStyle w:val="rowtabella0"/>
              <w:jc w:val="center"/>
              <w:rPr>
                <w:color w:val="002060"/>
              </w:rPr>
            </w:pPr>
            <w:r w:rsidRPr="008C297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92D83"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3E669" w14:textId="77777777" w:rsidR="008C297E" w:rsidRPr="008C297E" w:rsidRDefault="008C297E" w:rsidP="00E01407">
            <w:pPr>
              <w:pStyle w:val="rowtabella0"/>
              <w:jc w:val="center"/>
              <w:rPr>
                <w:color w:val="002060"/>
              </w:rPr>
            </w:pPr>
            <w:r w:rsidRPr="008C297E">
              <w:rPr>
                <w:color w:val="002060"/>
              </w:rPr>
              <w:t>0</w:t>
            </w:r>
          </w:p>
        </w:tc>
      </w:tr>
      <w:tr w:rsidR="008C297E" w:rsidRPr="008C297E" w14:paraId="5DA0ABA3"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C0D300" w14:textId="77777777" w:rsidR="008C297E" w:rsidRPr="009B7BD8" w:rsidRDefault="008C297E" w:rsidP="00E01407">
            <w:pPr>
              <w:pStyle w:val="rowtabella0"/>
              <w:rPr>
                <w:color w:val="002060"/>
                <w:lang w:val="es-ES"/>
              </w:rPr>
            </w:pPr>
            <w:r w:rsidRPr="009B7BD8">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B826A"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6E70F"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B2062"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64C0E"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0A9F9"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59D15" w14:textId="77777777" w:rsidR="008C297E" w:rsidRPr="008C297E" w:rsidRDefault="008C297E" w:rsidP="00E01407">
            <w:pPr>
              <w:pStyle w:val="rowtabella0"/>
              <w:jc w:val="center"/>
              <w:rPr>
                <w:color w:val="002060"/>
              </w:rPr>
            </w:pPr>
            <w:r w:rsidRPr="008C29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8107D" w14:textId="77777777" w:rsidR="008C297E" w:rsidRPr="008C297E" w:rsidRDefault="008C297E" w:rsidP="00E01407">
            <w:pPr>
              <w:pStyle w:val="rowtabella0"/>
              <w:jc w:val="center"/>
              <w:rPr>
                <w:color w:val="002060"/>
              </w:rPr>
            </w:pPr>
            <w:r w:rsidRPr="008C29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D476D" w14:textId="77777777" w:rsidR="008C297E" w:rsidRPr="008C297E" w:rsidRDefault="008C297E" w:rsidP="00E01407">
            <w:pPr>
              <w:pStyle w:val="rowtabella0"/>
              <w:jc w:val="center"/>
              <w:rPr>
                <w:color w:val="002060"/>
              </w:rPr>
            </w:pPr>
            <w:r w:rsidRPr="008C29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A0D64" w14:textId="77777777" w:rsidR="008C297E" w:rsidRPr="008C297E" w:rsidRDefault="008C297E" w:rsidP="00E01407">
            <w:pPr>
              <w:pStyle w:val="rowtabella0"/>
              <w:jc w:val="center"/>
              <w:rPr>
                <w:color w:val="002060"/>
              </w:rPr>
            </w:pPr>
            <w:r w:rsidRPr="008C297E">
              <w:rPr>
                <w:color w:val="002060"/>
              </w:rPr>
              <w:t>0</w:t>
            </w:r>
          </w:p>
        </w:tc>
      </w:tr>
      <w:tr w:rsidR="008C297E" w:rsidRPr="008C297E" w14:paraId="08839FEE"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58525" w14:textId="77777777" w:rsidR="008C297E" w:rsidRPr="008C297E" w:rsidRDefault="008C297E" w:rsidP="00E01407">
            <w:pPr>
              <w:pStyle w:val="rowtabella0"/>
              <w:rPr>
                <w:color w:val="002060"/>
              </w:rPr>
            </w:pPr>
            <w:r w:rsidRPr="008C297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1E317"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1AC92"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60DE5"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FCE28"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47E58"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FB714" w14:textId="77777777" w:rsidR="008C297E" w:rsidRPr="008C297E" w:rsidRDefault="008C297E" w:rsidP="00E01407">
            <w:pPr>
              <w:pStyle w:val="rowtabella0"/>
              <w:jc w:val="center"/>
              <w:rPr>
                <w:color w:val="002060"/>
              </w:rPr>
            </w:pPr>
            <w:r w:rsidRPr="008C29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F748D" w14:textId="77777777" w:rsidR="008C297E" w:rsidRPr="008C297E" w:rsidRDefault="008C297E" w:rsidP="00E01407">
            <w:pPr>
              <w:pStyle w:val="rowtabella0"/>
              <w:jc w:val="center"/>
              <w:rPr>
                <w:color w:val="002060"/>
              </w:rPr>
            </w:pPr>
            <w:r w:rsidRPr="008C29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7097C" w14:textId="77777777" w:rsidR="008C297E" w:rsidRPr="008C297E" w:rsidRDefault="008C297E" w:rsidP="00E01407">
            <w:pPr>
              <w:pStyle w:val="rowtabella0"/>
              <w:jc w:val="center"/>
              <w:rPr>
                <w:color w:val="002060"/>
              </w:rPr>
            </w:pPr>
            <w:r w:rsidRPr="008C29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39FBA" w14:textId="77777777" w:rsidR="008C297E" w:rsidRPr="008C297E" w:rsidRDefault="008C297E" w:rsidP="00E01407">
            <w:pPr>
              <w:pStyle w:val="rowtabella0"/>
              <w:jc w:val="center"/>
              <w:rPr>
                <w:color w:val="002060"/>
              </w:rPr>
            </w:pPr>
            <w:r w:rsidRPr="008C297E">
              <w:rPr>
                <w:color w:val="002060"/>
              </w:rPr>
              <w:t>0</w:t>
            </w:r>
          </w:p>
        </w:tc>
      </w:tr>
      <w:tr w:rsidR="008C297E" w:rsidRPr="008C297E" w14:paraId="0E3219EA"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9B1C84" w14:textId="77777777" w:rsidR="008C297E" w:rsidRPr="008C297E" w:rsidRDefault="008C297E" w:rsidP="00E01407">
            <w:pPr>
              <w:pStyle w:val="rowtabella0"/>
              <w:rPr>
                <w:color w:val="002060"/>
              </w:rPr>
            </w:pPr>
            <w:r w:rsidRPr="008C297E">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1D07E"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831C3"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9E453"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91FDE"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847B7"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3F693"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716A1" w14:textId="77777777" w:rsidR="008C297E" w:rsidRPr="008C297E" w:rsidRDefault="008C297E" w:rsidP="00E01407">
            <w:pPr>
              <w:pStyle w:val="rowtabella0"/>
              <w:jc w:val="center"/>
              <w:rPr>
                <w:color w:val="002060"/>
              </w:rPr>
            </w:pPr>
            <w:r w:rsidRPr="008C297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C054A"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3C9D1" w14:textId="77777777" w:rsidR="008C297E" w:rsidRPr="008C297E" w:rsidRDefault="008C297E" w:rsidP="00E01407">
            <w:pPr>
              <w:pStyle w:val="rowtabella0"/>
              <w:jc w:val="center"/>
              <w:rPr>
                <w:color w:val="002060"/>
              </w:rPr>
            </w:pPr>
            <w:r w:rsidRPr="008C297E">
              <w:rPr>
                <w:color w:val="002060"/>
              </w:rPr>
              <w:t>0</w:t>
            </w:r>
          </w:p>
        </w:tc>
      </w:tr>
    </w:tbl>
    <w:p w14:paraId="3318E852" w14:textId="77777777" w:rsidR="008C297E" w:rsidRPr="008C297E" w:rsidRDefault="008C297E" w:rsidP="008C297E">
      <w:pPr>
        <w:pStyle w:val="breakline"/>
        <w:rPr>
          <w:rFonts w:eastAsiaTheme="minorEastAsia"/>
          <w:color w:val="002060"/>
        </w:rPr>
      </w:pPr>
    </w:p>
    <w:p w14:paraId="5D95621C" w14:textId="77777777" w:rsidR="008C297E" w:rsidRPr="008C297E" w:rsidRDefault="008C297E" w:rsidP="008C297E">
      <w:pPr>
        <w:pStyle w:val="breakline"/>
        <w:rPr>
          <w:color w:val="002060"/>
        </w:rPr>
      </w:pPr>
    </w:p>
    <w:p w14:paraId="46E1C196" w14:textId="77777777" w:rsidR="008C297E" w:rsidRPr="008C297E" w:rsidRDefault="008C297E" w:rsidP="008C297E">
      <w:pPr>
        <w:pStyle w:val="sottotitolocampionato10"/>
        <w:rPr>
          <w:color w:val="002060"/>
        </w:rPr>
      </w:pPr>
      <w:r w:rsidRPr="008C297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3675EA4A"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C632B" w14:textId="77777777" w:rsidR="008C297E" w:rsidRPr="008C297E" w:rsidRDefault="008C297E" w:rsidP="00E01407">
            <w:pPr>
              <w:pStyle w:val="headertabella0"/>
              <w:rPr>
                <w:color w:val="002060"/>
              </w:rPr>
            </w:pPr>
            <w:r w:rsidRPr="008C29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553FF"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41C47"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DA3F0"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7075A"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1E762"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64C5B"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C09E9"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5297B"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514A6" w14:textId="77777777" w:rsidR="008C297E" w:rsidRPr="008C297E" w:rsidRDefault="008C297E" w:rsidP="00E01407">
            <w:pPr>
              <w:pStyle w:val="headertabella0"/>
              <w:rPr>
                <w:color w:val="002060"/>
              </w:rPr>
            </w:pPr>
            <w:r w:rsidRPr="008C297E">
              <w:rPr>
                <w:color w:val="002060"/>
              </w:rPr>
              <w:t>PE</w:t>
            </w:r>
          </w:p>
        </w:tc>
      </w:tr>
      <w:tr w:rsidR="008C297E" w:rsidRPr="008C297E" w14:paraId="0C5C7750"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A9E562" w14:textId="77777777" w:rsidR="008C297E" w:rsidRPr="008C297E" w:rsidRDefault="008C297E" w:rsidP="00E01407">
            <w:pPr>
              <w:pStyle w:val="rowtabella0"/>
              <w:rPr>
                <w:color w:val="002060"/>
              </w:rPr>
            </w:pPr>
            <w:r w:rsidRPr="008C297E">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1CBE6" w14:textId="77777777" w:rsidR="008C297E" w:rsidRPr="008C297E" w:rsidRDefault="008C297E" w:rsidP="00E01407">
            <w:pPr>
              <w:pStyle w:val="rowtabella0"/>
              <w:jc w:val="center"/>
              <w:rPr>
                <w:color w:val="002060"/>
              </w:rPr>
            </w:pPr>
            <w:r w:rsidRPr="008C29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81497"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ABD20"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6270E"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500ED"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187D3" w14:textId="77777777" w:rsidR="008C297E" w:rsidRPr="008C297E" w:rsidRDefault="008C297E" w:rsidP="00E01407">
            <w:pPr>
              <w:pStyle w:val="rowtabella0"/>
              <w:jc w:val="center"/>
              <w:rPr>
                <w:color w:val="002060"/>
              </w:rPr>
            </w:pPr>
            <w:r w:rsidRPr="008C297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69B7" w14:textId="77777777" w:rsidR="008C297E" w:rsidRPr="008C297E" w:rsidRDefault="008C297E" w:rsidP="00E01407">
            <w:pPr>
              <w:pStyle w:val="rowtabella0"/>
              <w:jc w:val="center"/>
              <w:rPr>
                <w:color w:val="002060"/>
              </w:rPr>
            </w:pPr>
            <w:r w:rsidRPr="008C29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76EF" w14:textId="77777777" w:rsidR="008C297E" w:rsidRPr="008C297E" w:rsidRDefault="008C297E" w:rsidP="00E01407">
            <w:pPr>
              <w:pStyle w:val="rowtabella0"/>
              <w:jc w:val="center"/>
              <w:rPr>
                <w:color w:val="002060"/>
              </w:rPr>
            </w:pPr>
            <w:r w:rsidRPr="008C29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7866A" w14:textId="77777777" w:rsidR="008C297E" w:rsidRPr="008C297E" w:rsidRDefault="008C297E" w:rsidP="00E01407">
            <w:pPr>
              <w:pStyle w:val="rowtabella0"/>
              <w:jc w:val="center"/>
              <w:rPr>
                <w:color w:val="002060"/>
              </w:rPr>
            </w:pPr>
            <w:r w:rsidRPr="008C297E">
              <w:rPr>
                <w:color w:val="002060"/>
              </w:rPr>
              <w:t>0</w:t>
            </w:r>
          </w:p>
        </w:tc>
      </w:tr>
      <w:tr w:rsidR="008C297E" w:rsidRPr="008C297E" w14:paraId="14F41FD8"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59F3A1" w14:textId="77777777" w:rsidR="008C297E" w:rsidRPr="008C297E" w:rsidRDefault="008C297E" w:rsidP="00E01407">
            <w:pPr>
              <w:pStyle w:val="rowtabella0"/>
              <w:rPr>
                <w:color w:val="002060"/>
              </w:rPr>
            </w:pPr>
            <w:r w:rsidRPr="008C297E">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450D6" w14:textId="77777777" w:rsidR="008C297E" w:rsidRPr="008C297E" w:rsidRDefault="008C297E" w:rsidP="00E01407">
            <w:pPr>
              <w:pStyle w:val="rowtabella0"/>
              <w:jc w:val="center"/>
              <w:rPr>
                <w:color w:val="002060"/>
              </w:rPr>
            </w:pPr>
            <w:r w:rsidRPr="008C29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E0A6B"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27B32"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CFC36"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495A8"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398F" w14:textId="77777777" w:rsidR="008C297E" w:rsidRPr="008C297E" w:rsidRDefault="008C297E" w:rsidP="00E01407">
            <w:pPr>
              <w:pStyle w:val="rowtabella0"/>
              <w:jc w:val="center"/>
              <w:rPr>
                <w:color w:val="002060"/>
              </w:rPr>
            </w:pPr>
            <w:r w:rsidRPr="008C297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2C929"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C1C29" w14:textId="77777777" w:rsidR="008C297E" w:rsidRPr="008C297E" w:rsidRDefault="008C297E" w:rsidP="00E01407">
            <w:pPr>
              <w:pStyle w:val="rowtabella0"/>
              <w:jc w:val="center"/>
              <w:rPr>
                <w:color w:val="002060"/>
              </w:rPr>
            </w:pPr>
            <w:r w:rsidRPr="008C29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12ACE" w14:textId="77777777" w:rsidR="008C297E" w:rsidRPr="008C297E" w:rsidRDefault="008C297E" w:rsidP="00E01407">
            <w:pPr>
              <w:pStyle w:val="rowtabella0"/>
              <w:jc w:val="center"/>
              <w:rPr>
                <w:color w:val="002060"/>
              </w:rPr>
            </w:pPr>
            <w:r w:rsidRPr="008C297E">
              <w:rPr>
                <w:color w:val="002060"/>
              </w:rPr>
              <w:t>0</w:t>
            </w:r>
          </w:p>
        </w:tc>
      </w:tr>
      <w:tr w:rsidR="008C297E" w:rsidRPr="008C297E" w14:paraId="2D3E743F"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65072" w14:textId="77777777" w:rsidR="008C297E" w:rsidRPr="008C297E" w:rsidRDefault="008C297E" w:rsidP="00E01407">
            <w:pPr>
              <w:pStyle w:val="rowtabella0"/>
              <w:rPr>
                <w:color w:val="002060"/>
              </w:rPr>
            </w:pPr>
            <w:r w:rsidRPr="008C297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2158"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11797"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2E7FB"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A3FC7"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DACF4"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0E98D" w14:textId="77777777" w:rsidR="008C297E" w:rsidRPr="008C297E" w:rsidRDefault="008C297E" w:rsidP="00E01407">
            <w:pPr>
              <w:pStyle w:val="rowtabella0"/>
              <w:jc w:val="center"/>
              <w:rPr>
                <w:color w:val="002060"/>
              </w:rPr>
            </w:pPr>
            <w:r w:rsidRPr="008C297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CA90E" w14:textId="77777777" w:rsidR="008C297E" w:rsidRPr="008C297E" w:rsidRDefault="008C297E" w:rsidP="00E01407">
            <w:pPr>
              <w:pStyle w:val="rowtabella0"/>
              <w:jc w:val="center"/>
              <w:rPr>
                <w:color w:val="002060"/>
              </w:rPr>
            </w:pPr>
            <w:r w:rsidRPr="008C29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E47F7" w14:textId="77777777" w:rsidR="008C297E" w:rsidRPr="008C297E" w:rsidRDefault="008C297E" w:rsidP="00E01407">
            <w:pPr>
              <w:pStyle w:val="rowtabella0"/>
              <w:jc w:val="center"/>
              <w:rPr>
                <w:color w:val="002060"/>
              </w:rPr>
            </w:pPr>
            <w:r w:rsidRPr="008C29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AC51" w14:textId="77777777" w:rsidR="008C297E" w:rsidRPr="008C297E" w:rsidRDefault="008C297E" w:rsidP="00E01407">
            <w:pPr>
              <w:pStyle w:val="rowtabella0"/>
              <w:jc w:val="center"/>
              <w:rPr>
                <w:color w:val="002060"/>
              </w:rPr>
            </w:pPr>
            <w:r w:rsidRPr="008C297E">
              <w:rPr>
                <w:color w:val="002060"/>
              </w:rPr>
              <w:t>0</w:t>
            </w:r>
          </w:p>
        </w:tc>
      </w:tr>
      <w:tr w:rsidR="008C297E" w:rsidRPr="008C297E" w14:paraId="2B48CAD9"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FE600A" w14:textId="77777777" w:rsidR="008C297E" w:rsidRPr="008C297E" w:rsidRDefault="008C297E" w:rsidP="00E01407">
            <w:pPr>
              <w:pStyle w:val="rowtabella0"/>
              <w:rPr>
                <w:color w:val="002060"/>
              </w:rPr>
            </w:pPr>
            <w:r w:rsidRPr="008C297E">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4096"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5BC58"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4D91"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78618"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03F6E"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E2A57" w14:textId="77777777" w:rsidR="008C297E" w:rsidRPr="008C297E" w:rsidRDefault="008C297E" w:rsidP="00E01407">
            <w:pPr>
              <w:pStyle w:val="rowtabella0"/>
              <w:jc w:val="center"/>
              <w:rPr>
                <w:color w:val="002060"/>
              </w:rPr>
            </w:pPr>
            <w:r w:rsidRPr="008C29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B1B1B" w14:textId="77777777" w:rsidR="008C297E" w:rsidRPr="008C297E" w:rsidRDefault="008C297E" w:rsidP="00E01407">
            <w:pPr>
              <w:pStyle w:val="rowtabella0"/>
              <w:jc w:val="center"/>
              <w:rPr>
                <w:color w:val="002060"/>
              </w:rPr>
            </w:pPr>
            <w:r w:rsidRPr="008C29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BA9F0"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30879" w14:textId="77777777" w:rsidR="008C297E" w:rsidRPr="008C297E" w:rsidRDefault="008C297E" w:rsidP="00E01407">
            <w:pPr>
              <w:pStyle w:val="rowtabella0"/>
              <w:jc w:val="center"/>
              <w:rPr>
                <w:color w:val="002060"/>
              </w:rPr>
            </w:pPr>
            <w:r w:rsidRPr="008C297E">
              <w:rPr>
                <w:color w:val="002060"/>
              </w:rPr>
              <w:t>0</w:t>
            </w:r>
          </w:p>
        </w:tc>
      </w:tr>
      <w:tr w:rsidR="008C297E" w:rsidRPr="008C297E" w14:paraId="7E9D6D63"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AA5D9" w14:textId="77777777" w:rsidR="008C297E" w:rsidRPr="008C297E" w:rsidRDefault="008C297E" w:rsidP="00E01407">
            <w:pPr>
              <w:pStyle w:val="rowtabella0"/>
              <w:rPr>
                <w:color w:val="002060"/>
              </w:rPr>
            </w:pPr>
            <w:r w:rsidRPr="008C297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94675"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0BB11"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5365F"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3A104"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513BB"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2E1BF" w14:textId="77777777" w:rsidR="008C297E" w:rsidRPr="008C297E" w:rsidRDefault="008C297E" w:rsidP="00E01407">
            <w:pPr>
              <w:pStyle w:val="rowtabella0"/>
              <w:jc w:val="center"/>
              <w:rPr>
                <w:color w:val="002060"/>
              </w:rPr>
            </w:pPr>
            <w:r w:rsidRPr="008C297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B3D1E" w14:textId="77777777" w:rsidR="008C297E" w:rsidRPr="008C297E" w:rsidRDefault="008C297E" w:rsidP="00E01407">
            <w:pPr>
              <w:pStyle w:val="rowtabella0"/>
              <w:jc w:val="center"/>
              <w:rPr>
                <w:color w:val="002060"/>
              </w:rPr>
            </w:pPr>
            <w:r w:rsidRPr="008C297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494D9"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F005A" w14:textId="77777777" w:rsidR="008C297E" w:rsidRPr="008C297E" w:rsidRDefault="008C297E" w:rsidP="00E01407">
            <w:pPr>
              <w:pStyle w:val="rowtabella0"/>
              <w:jc w:val="center"/>
              <w:rPr>
                <w:color w:val="002060"/>
              </w:rPr>
            </w:pPr>
            <w:r w:rsidRPr="008C297E">
              <w:rPr>
                <w:color w:val="002060"/>
              </w:rPr>
              <w:t>0</w:t>
            </w:r>
          </w:p>
        </w:tc>
      </w:tr>
      <w:tr w:rsidR="008C297E" w:rsidRPr="008C297E" w14:paraId="34869076"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7A66FF" w14:textId="77777777" w:rsidR="008C297E" w:rsidRPr="008C297E" w:rsidRDefault="008C297E" w:rsidP="00E01407">
            <w:pPr>
              <w:pStyle w:val="rowtabella0"/>
              <w:rPr>
                <w:color w:val="002060"/>
              </w:rPr>
            </w:pPr>
            <w:r w:rsidRPr="008C297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E448B" w14:textId="77777777" w:rsidR="008C297E" w:rsidRPr="008C297E" w:rsidRDefault="008C297E" w:rsidP="00E01407">
            <w:pPr>
              <w:pStyle w:val="rowtabella0"/>
              <w:jc w:val="center"/>
              <w:rPr>
                <w:color w:val="002060"/>
              </w:rPr>
            </w:pPr>
            <w:r w:rsidRPr="008C29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3E5F"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D8CFD"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6B4E1"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5F608"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C3FAA" w14:textId="77777777" w:rsidR="008C297E" w:rsidRPr="008C297E" w:rsidRDefault="008C297E" w:rsidP="00E01407">
            <w:pPr>
              <w:pStyle w:val="rowtabella0"/>
              <w:jc w:val="center"/>
              <w:rPr>
                <w:color w:val="002060"/>
              </w:rPr>
            </w:pPr>
            <w:r w:rsidRPr="008C29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31D6C"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C88B6"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564BE" w14:textId="77777777" w:rsidR="008C297E" w:rsidRPr="008C297E" w:rsidRDefault="008C297E" w:rsidP="00E01407">
            <w:pPr>
              <w:pStyle w:val="rowtabella0"/>
              <w:jc w:val="center"/>
              <w:rPr>
                <w:color w:val="002060"/>
              </w:rPr>
            </w:pPr>
            <w:r w:rsidRPr="008C297E">
              <w:rPr>
                <w:color w:val="002060"/>
              </w:rPr>
              <w:t>0</w:t>
            </w:r>
          </w:p>
        </w:tc>
      </w:tr>
      <w:tr w:rsidR="008C297E" w:rsidRPr="008C297E" w14:paraId="38F1B6AA"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60C4A1" w14:textId="77777777" w:rsidR="008C297E" w:rsidRPr="008C297E" w:rsidRDefault="008C297E" w:rsidP="00E01407">
            <w:pPr>
              <w:pStyle w:val="rowtabella0"/>
              <w:rPr>
                <w:color w:val="002060"/>
              </w:rPr>
            </w:pPr>
            <w:r w:rsidRPr="008C297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40C17" w14:textId="77777777" w:rsidR="008C297E" w:rsidRPr="008C297E" w:rsidRDefault="008C297E" w:rsidP="00E01407">
            <w:pPr>
              <w:pStyle w:val="rowtabella0"/>
              <w:jc w:val="center"/>
              <w:rPr>
                <w:color w:val="002060"/>
              </w:rPr>
            </w:pPr>
            <w:r w:rsidRPr="008C29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0794B"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9E8CB"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4A4F1"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8A4DE"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9A107" w14:textId="77777777" w:rsidR="008C297E" w:rsidRPr="008C297E" w:rsidRDefault="008C297E" w:rsidP="00E01407">
            <w:pPr>
              <w:pStyle w:val="rowtabella0"/>
              <w:jc w:val="center"/>
              <w:rPr>
                <w:color w:val="002060"/>
              </w:rPr>
            </w:pPr>
            <w:r w:rsidRPr="008C29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37537"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49992"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440AB" w14:textId="77777777" w:rsidR="008C297E" w:rsidRPr="008C297E" w:rsidRDefault="008C297E" w:rsidP="00E01407">
            <w:pPr>
              <w:pStyle w:val="rowtabella0"/>
              <w:jc w:val="center"/>
              <w:rPr>
                <w:color w:val="002060"/>
              </w:rPr>
            </w:pPr>
            <w:r w:rsidRPr="008C297E">
              <w:rPr>
                <w:color w:val="002060"/>
              </w:rPr>
              <w:t>0</w:t>
            </w:r>
          </w:p>
        </w:tc>
      </w:tr>
      <w:tr w:rsidR="008C297E" w:rsidRPr="008C297E" w14:paraId="6A955BAF"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F969BB" w14:textId="77777777" w:rsidR="008C297E" w:rsidRPr="008C297E" w:rsidRDefault="008C297E" w:rsidP="00E01407">
            <w:pPr>
              <w:pStyle w:val="rowtabella0"/>
              <w:rPr>
                <w:color w:val="002060"/>
              </w:rPr>
            </w:pPr>
            <w:r w:rsidRPr="008C297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F9D6"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2447D"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A164D"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645DE"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30A7A"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59FF9" w14:textId="77777777" w:rsidR="008C297E" w:rsidRPr="008C297E" w:rsidRDefault="008C297E" w:rsidP="00E01407">
            <w:pPr>
              <w:pStyle w:val="rowtabella0"/>
              <w:jc w:val="center"/>
              <w:rPr>
                <w:color w:val="002060"/>
              </w:rPr>
            </w:pPr>
            <w:r w:rsidRPr="008C297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6C907" w14:textId="77777777" w:rsidR="008C297E" w:rsidRPr="008C297E" w:rsidRDefault="008C297E" w:rsidP="00E01407">
            <w:pPr>
              <w:pStyle w:val="rowtabella0"/>
              <w:jc w:val="center"/>
              <w:rPr>
                <w:color w:val="002060"/>
              </w:rPr>
            </w:pPr>
            <w:r w:rsidRPr="008C29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B0CE1"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9C69E" w14:textId="77777777" w:rsidR="008C297E" w:rsidRPr="008C297E" w:rsidRDefault="008C297E" w:rsidP="00E01407">
            <w:pPr>
              <w:pStyle w:val="rowtabella0"/>
              <w:jc w:val="center"/>
              <w:rPr>
                <w:color w:val="002060"/>
              </w:rPr>
            </w:pPr>
            <w:r w:rsidRPr="008C297E">
              <w:rPr>
                <w:color w:val="002060"/>
              </w:rPr>
              <w:t>0</w:t>
            </w:r>
          </w:p>
        </w:tc>
      </w:tr>
      <w:tr w:rsidR="008C297E" w:rsidRPr="008C297E" w14:paraId="0F222DE3"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EB42EE" w14:textId="77777777" w:rsidR="008C297E" w:rsidRPr="008C297E" w:rsidRDefault="008C297E" w:rsidP="00E01407">
            <w:pPr>
              <w:pStyle w:val="rowtabella0"/>
              <w:rPr>
                <w:color w:val="002060"/>
              </w:rPr>
            </w:pPr>
            <w:r w:rsidRPr="008C297E">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3960E"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058A6"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5AFAB"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12B62"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A169C"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22781" w14:textId="77777777" w:rsidR="008C297E" w:rsidRPr="008C297E" w:rsidRDefault="008C297E" w:rsidP="00E01407">
            <w:pPr>
              <w:pStyle w:val="rowtabella0"/>
              <w:jc w:val="center"/>
              <w:rPr>
                <w:color w:val="002060"/>
              </w:rPr>
            </w:pPr>
            <w:r w:rsidRPr="008C29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2489F" w14:textId="77777777" w:rsidR="008C297E" w:rsidRPr="008C297E" w:rsidRDefault="008C297E" w:rsidP="00E01407">
            <w:pPr>
              <w:pStyle w:val="rowtabella0"/>
              <w:jc w:val="center"/>
              <w:rPr>
                <w:color w:val="002060"/>
              </w:rPr>
            </w:pPr>
            <w:r w:rsidRPr="008C29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BD8D"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C9021" w14:textId="77777777" w:rsidR="008C297E" w:rsidRPr="008C297E" w:rsidRDefault="008C297E" w:rsidP="00E01407">
            <w:pPr>
              <w:pStyle w:val="rowtabella0"/>
              <w:jc w:val="center"/>
              <w:rPr>
                <w:color w:val="002060"/>
              </w:rPr>
            </w:pPr>
            <w:r w:rsidRPr="008C297E">
              <w:rPr>
                <w:color w:val="002060"/>
              </w:rPr>
              <w:t>0</w:t>
            </w:r>
          </w:p>
        </w:tc>
      </w:tr>
      <w:tr w:rsidR="008C297E" w:rsidRPr="008C297E" w14:paraId="53BA3975"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472685" w14:textId="77777777" w:rsidR="008C297E" w:rsidRPr="008C297E" w:rsidRDefault="008C297E" w:rsidP="00E01407">
            <w:pPr>
              <w:pStyle w:val="rowtabella0"/>
              <w:rPr>
                <w:color w:val="002060"/>
              </w:rPr>
            </w:pPr>
            <w:r w:rsidRPr="008C297E">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D99FB"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8E79C"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A12B4"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C64B9"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E52D"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4AC44" w14:textId="77777777" w:rsidR="008C297E" w:rsidRPr="008C297E" w:rsidRDefault="008C297E" w:rsidP="00E01407">
            <w:pPr>
              <w:pStyle w:val="rowtabella0"/>
              <w:jc w:val="center"/>
              <w:rPr>
                <w:color w:val="002060"/>
              </w:rPr>
            </w:pPr>
            <w:r w:rsidRPr="008C29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17A09" w14:textId="77777777" w:rsidR="008C297E" w:rsidRPr="008C297E" w:rsidRDefault="008C297E" w:rsidP="00E01407">
            <w:pPr>
              <w:pStyle w:val="rowtabella0"/>
              <w:jc w:val="center"/>
              <w:rPr>
                <w:color w:val="002060"/>
              </w:rPr>
            </w:pPr>
            <w:r w:rsidRPr="008C297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349C4"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1BB45" w14:textId="77777777" w:rsidR="008C297E" w:rsidRPr="008C297E" w:rsidRDefault="008C297E" w:rsidP="00E01407">
            <w:pPr>
              <w:pStyle w:val="rowtabella0"/>
              <w:jc w:val="center"/>
              <w:rPr>
                <w:color w:val="002060"/>
              </w:rPr>
            </w:pPr>
            <w:r w:rsidRPr="008C297E">
              <w:rPr>
                <w:color w:val="002060"/>
              </w:rPr>
              <w:t>0</w:t>
            </w:r>
          </w:p>
        </w:tc>
      </w:tr>
      <w:tr w:rsidR="008C297E" w:rsidRPr="008C297E" w14:paraId="1D800947"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B0CDB" w14:textId="77777777" w:rsidR="008C297E" w:rsidRPr="008C297E" w:rsidRDefault="008C297E" w:rsidP="00E01407">
            <w:pPr>
              <w:pStyle w:val="rowtabella0"/>
              <w:rPr>
                <w:color w:val="002060"/>
              </w:rPr>
            </w:pPr>
            <w:r w:rsidRPr="008C297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8EEBF"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BF046"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D93EE"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0FDE3"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89A92"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EBA37" w14:textId="77777777" w:rsidR="008C297E" w:rsidRPr="008C297E" w:rsidRDefault="008C297E" w:rsidP="00E01407">
            <w:pPr>
              <w:pStyle w:val="rowtabella0"/>
              <w:jc w:val="center"/>
              <w:rPr>
                <w:color w:val="002060"/>
              </w:rPr>
            </w:pPr>
            <w:r w:rsidRPr="008C29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AAE77" w14:textId="77777777" w:rsidR="008C297E" w:rsidRPr="008C297E" w:rsidRDefault="008C297E" w:rsidP="00E01407">
            <w:pPr>
              <w:pStyle w:val="rowtabella0"/>
              <w:jc w:val="center"/>
              <w:rPr>
                <w:color w:val="002060"/>
              </w:rPr>
            </w:pPr>
            <w:r w:rsidRPr="008C29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3E6F1" w14:textId="77777777" w:rsidR="008C297E" w:rsidRPr="008C297E" w:rsidRDefault="008C297E" w:rsidP="00E01407">
            <w:pPr>
              <w:pStyle w:val="rowtabella0"/>
              <w:jc w:val="center"/>
              <w:rPr>
                <w:color w:val="002060"/>
              </w:rPr>
            </w:pPr>
            <w:r w:rsidRPr="008C29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F91FA" w14:textId="77777777" w:rsidR="008C297E" w:rsidRPr="008C297E" w:rsidRDefault="008C297E" w:rsidP="00E01407">
            <w:pPr>
              <w:pStyle w:val="rowtabella0"/>
              <w:jc w:val="center"/>
              <w:rPr>
                <w:color w:val="002060"/>
              </w:rPr>
            </w:pPr>
            <w:r w:rsidRPr="008C297E">
              <w:rPr>
                <w:color w:val="002060"/>
              </w:rPr>
              <w:t>0</w:t>
            </w:r>
          </w:p>
        </w:tc>
      </w:tr>
      <w:tr w:rsidR="008C297E" w:rsidRPr="008C297E" w14:paraId="329C73F4"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F09A05" w14:textId="77777777" w:rsidR="008C297E" w:rsidRPr="008C297E" w:rsidRDefault="008C297E" w:rsidP="00E01407">
            <w:pPr>
              <w:pStyle w:val="rowtabella0"/>
              <w:rPr>
                <w:color w:val="002060"/>
              </w:rPr>
            </w:pPr>
            <w:r w:rsidRPr="008C297E">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1989E"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8C754"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3CADE"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A68F6"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975B2"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4D65A"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0065F" w14:textId="77777777" w:rsidR="008C297E" w:rsidRPr="008C297E" w:rsidRDefault="008C297E" w:rsidP="00E01407">
            <w:pPr>
              <w:pStyle w:val="rowtabella0"/>
              <w:jc w:val="center"/>
              <w:rPr>
                <w:color w:val="002060"/>
              </w:rPr>
            </w:pPr>
            <w:r w:rsidRPr="008C29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155E3" w14:textId="77777777" w:rsidR="008C297E" w:rsidRPr="008C297E" w:rsidRDefault="008C297E" w:rsidP="00E01407">
            <w:pPr>
              <w:pStyle w:val="rowtabella0"/>
              <w:jc w:val="center"/>
              <w:rPr>
                <w:color w:val="002060"/>
              </w:rPr>
            </w:pPr>
            <w:r w:rsidRPr="008C29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8A41C" w14:textId="77777777" w:rsidR="008C297E" w:rsidRPr="008C297E" w:rsidRDefault="008C297E" w:rsidP="00E01407">
            <w:pPr>
              <w:pStyle w:val="rowtabella0"/>
              <w:jc w:val="center"/>
              <w:rPr>
                <w:color w:val="002060"/>
              </w:rPr>
            </w:pPr>
            <w:r w:rsidRPr="008C297E">
              <w:rPr>
                <w:color w:val="002060"/>
              </w:rPr>
              <w:t>0</w:t>
            </w:r>
          </w:p>
        </w:tc>
      </w:tr>
    </w:tbl>
    <w:p w14:paraId="371930CE" w14:textId="77777777" w:rsidR="008C297E" w:rsidRPr="008C297E" w:rsidRDefault="008C297E" w:rsidP="008C297E">
      <w:pPr>
        <w:pStyle w:val="breakline"/>
        <w:rPr>
          <w:rFonts w:eastAsiaTheme="minorEastAsia"/>
          <w:color w:val="002060"/>
        </w:rPr>
      </w:pPr>
    </w:p>
    <w:p w14:paraId="5C722E85" w14:textId="77777777" w:rsidR="008C297E" w:rsidRPr="008C297E" w:rsidRDefault="008C297E" w:rsidP="008C297E">
      <w:pPr>
        <w:pStyle w:val="breakline"/>
        <w:rPr>
          <w:color w:val="002060"/>
        </w:rPr>
      </w:pPr>
    </w:p>
    <w:p w14:paraId="236F7C6F" w14:textId="77777777" w:rsidR="008C297E" w:rsidRPr="008C297E" w:rsidRDefault="008C297E" w:rsidP="008C297E">
      <w:pPr>
        <w:pStyle w:val="sottotitolocampionato10"/>
        <w:rPr>
          <w:color w:val="002060"/>
        </w:rPr>
      </w:pPr>
      <w:r w:rsidRPr="008C297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3B626374"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5792E" w14:textId="77777777" w:rsidR="008C297E" w:rsidRPr="008C297E" w:rsidRDefault="008C297E" w:rsidP="00E01407">
            <w:pPr>
              <w:pStyle w:val="headertabella0"/>
              <w:rPr>
                <w:color w:val="002060"/>
              </w:rPr>
            </w:pPr>
            <w:r w:rsidRPr="008C29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69ECB"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6BDB8"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90BF1"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BFD0E"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8007E"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7A5BB"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DED79"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C1326"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76AA1" w14:textId="77777777" w:rsidR="008C297E" w:rsidRPr="008C297E" w:rsidRDefault="008C297E" w:rsidP="00E01407">
            <w:pPr>
              <w:pStyle w:val="headertabella0"/>
              <w:rPr>
                <w:color w:val="002060"/>
              </w:rPr>
            </w:pPr>
            <w:r w:rsidRPr="008C297E">
              <w:rPr>
                <w:color w:val="002060"/>
              </w:rPr>
              <w:t>PE</w:t>
            </w:r>
          </w:p>
        </w:tc>
      </w:tr>
      <w:tr w:rsidR="008C297E" w:rsidRPr="008C297E" w14:paraId="373B523C"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8E1F20" w14:textId="77777777" w:rsidR="008C297E" w:rsidRPr="008C297E" w:rsidRDefault="008C297E" w:rsidP="00E01407">
            <w:pPr>
              <w:pStyle w:val="rowtabella0"/>
              <w:rPr>
                <w:color w:val="002060"/>
              </w:rPr>
            </w:pPr>
            <w:r w:rsidRPr="008C297E">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CDB21" w14:textId="77777777" w:rsidR="008C297E" w:rsidRPr="008C297E" w:rsidRDefault="008C297E" w:rsidP="00E01407">
            <w:pPr>
              <w:pStyle w:val="rowtabella0"/>
              <w:jc w:val="center"/>
              <w:rPr>
                <w:color w:val="002060"/>
              </w:rPr>
            </w:pPr>
            <w:r w:rsidRPr="008C29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F45ED"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A4CC5"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FF9D6"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0392B"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E09D3" w14:textId="77777777" w:rsidR="008C297E" w:rsidRPr="008C297E" w:rsidRDefault="008C297E" w:rsidP="00E01407">
            <w:pPr>
              <w:pStyle w:val="rowtabella0"/>
              <w:jc w:val="center"/>
              <w:rPr>
                <w:color w:val="002060"/>
              </w:rPr>
            </w:pPr>
            <w:r w:rsidRPr="008C297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BD060"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5BBDA" w14:textId="77777777" w:rsidR="008C297E" w:rsidRPr="008C297E" w:rsidRDefault="008C297E" w:rsidP="00E01407">
            <w:pPr>
              <w:pStyle w:val="rowtabella0"/>
              <w:jc w:val="center"/>
              <w:rPr>
                <w:color w:val="002060"/>
              </w:rPr>
            </w:pPr>
            <w:r w:rsidRPr="008C29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49740" w14:textId="77777777" w:rsidR="008C297E" w:rsidRPr="008C297E" w:rsidRDefault="008C297E" w:rsidP="00E01407">
            <w:pPr>
              <w:pStyle w:val="rowtabella0"/>
              <w:jc w:val="center"/>
              <w:rPr>
                <w:color w:val="002060"/>
              </w:rPr>
            </w:pPr>
            <w:r w:rsidRPr="008C297E">
              <w:rPr>
                <w:color w:val="002060"/>
              </w:rPr>
              <w:t>0</w:t>
            </w:r>
          </w:p>
        </w:tc>
      </w:tr>
      <w:tr w:rsidR="008C297E" w:rsidRPr="008C297E" w14:paraId="72D15D44"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CE956B" w14:textId="77777777" w:rsidR="008C297E" w:rsidRPr="008C297E" w:rsidRDefault="008C297E" w:rsidP="00E01407">
            <w:pPr>
              <w:pStyle w:val="rowtabella0"/>
              <w:rPr>
                <w:color w:val="002060"/>
              </w:rPr>
            </w:pPr>
            <w:r w:rsidRPr="008C297E">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730F9" w14:textId="77777777" w:rsidR="008C297E" w:rsidRPr="008C297E" w:rsidRDefault="008C297E" w:rsidP="00E01407">
            <w:pPr>
              <w:pStyle w:val="rowtabella0"/>
              <w:jc w:val="center"/>
              <w:rPr>
                <w:color w:val="002060"/>
              </w:rPr>
            </w:pPr>
            <w:r w:rsidRPr="008C29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E60C1"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28A9A"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C2284"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5035D"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EBF5A" w14:textId="77777777" w:rsidR="008C297E" w:rsidRPr="008C297E" w:rsidRDefault="008C297E" w:rsidP="00E01407">
            <w:pPr>
              <w:pStyle w:val="rowtabella0"/>
              <w:jc w:val="center"/>
              <w:rPr>
                <w:color w:val="002060"/>
              </w:rPr>
            </w:pPr>
            <w:r w:rsidRPr="008C297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FE539"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96332" w14:textId="77777777" w:rsidR="008C297E" w:rsidRPr="008C297E" w:rsidRDefault="008C297E" w:rsidP="00E01407">
            <w:pPr>
              <w:pStyle w:val="rowtabella0"/>
              <w:jc w:val="center"/>
              <w:rPr>
                <w:color w:val="002060"/>
              </w:rPr>
            </w:pPr>
            <w:r w:rsidRPr="008C29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F4470" w14:textId="77777777" w:rsidR="008C297E" w:rsidRPr="008C297E" w:rsidRDefault="008C297E" w:rsidP="00E01407">
            <w:pPr>
              <w:pStyle w:val="rowtabella0"/>
              <w:jc w:val="center"/>
              <w:rPr>
                <w:color w:val="002060"/>
              </w:rPr>
            </w:pPr>
            <w:r w:rsidRPr="008C297E">
              <w:rPr>
                <w:color w:val="002060"/>
              </w:rPr>
              <w:t>0</w:t>
            </w:r>
          </w:p>
        </w:tc>
      </w:tr>
      <w:tr w:rsidR="008C297E" w:rsidRPr="008C297E" w14:paraId="43F8C928"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3FF13" w14:textId="77777777" w:rsidR="008C297E" w:rsidRPr="008C297E" w:rsidRDefault="008C297E" w:rsidP="00E01407">
            <w:pPr>
              <w:pStyle w:val="rowtabella0"/>
              <w:rPr>
                <w:color w:val="002060"/>
              </w:rPr>
            </w:pPr>
            <w:r w:rsidRPr="008C297E">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D6207" w14:textId="77777777" w:rsidR="008C297E" w:rsidRPr="008C297E" w:rsidRDefault="008C297E" w:rsidP="00E01407">
            <w:pPr>
              <w:pStyle w:val="rowtabella0"/>
              <w:jc w:val="center"/>
              <w:rPr>
                <w:color w:val="002060"/>
              </w:rPr>
            </w:pPr>
            <w:r w:rsidRPr="008C29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6967C"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7FB46"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F7961"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06CFC"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1C502"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9FD0"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2D058"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F9B62" w14:textId="77777777" w:rsidR="008C297E" w:rsidRPr="008C297E" w:rsidRDefault="008C297E" w:rsidP="00E01407">
            <w:pPr>
              <w:pStyle w:val="rowtabella0"/>
              <w:jc w:val="center"/>
              <w:rPr>
                <w:color w:val="002060"/>
              </w:rPr>
            </w:pPr>
            <w:r w:rsidRPr="008C297E">
              <w:rPr>
                <w:color w:val="002060"/>
              </w:rPr>
              <w:t>0</w:t>
            </w:r>
          </w:p>
        </w:tc>
      </w:tr>
      <w:tr w:rsidR="008C297E" w:rsidRPr="008C297E" w14:paraId="40FDA1F6"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9D31B" w14:textId="77777777" w:rsidR="008C297E" w:rsidRPr="008C297E" w:rsidRDefault="008C297E" w:rsidP="00E01407">
            <w:pPr>
              <w:pStyle w:val="rowtabella0"/>
              <w:rPr>
                <w:color w:val="002060"/>
              </w:rPr>
            </w:pPr>
            <w:r w:rsidRPr="008C297E">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488E7" w14:textId="77777777" w:rsidR="008C297E" w:rsidRPr="008C297E" w:rsidRDefault="008C297E" w:rsidP="00E01407">
            <w:pPr>
              <w:pStyle w:val="rowtabella0"/>
              <w:jc w:val="center"/>
              <w:rPr>
                <w:color w:val="002060"/>
              </w:rPr>
            </w:pPr>
            <w:r w:rsidRPr="008C29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4D472"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6DAAD"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000B5"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7DBC5"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7015D" w14:textId="77777777" w:rsidR="008C297E" w:rsidRPr="008C297E" w:rsidRDefault="008C297E" w:rsidP="00E01407">
            <w:pPr>
              <w:pStyle w:val="rowtabella0"/>
              <w:jc w:val="center"/>
              <w:rPr>
                <w:color w:val="002060"/>
              </w:rPr>
            </w:pPr>
            <w:r w:rsidRPr="008C297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C1CBC" w14:textId="77777777" w:rsidR="008C297E" w:rsidRPr="008C297E" w:rsidRDefault="008C297E" w:rsidP="00E01407">
            <w:pPr>
              <w:pStyle w:val="rowtabella0"/>
              <w:jc w:val="center"/>
              <w:rPr>
                <w:color w:val="002060"/>
              </w:rPr>
            </w:pPr>
            <w:r w:rsidRPr="008C29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2ADE" w14:textId="77777777" w:rsidR="008C297E" w:rsidRPr="008C297E" w:rsidRDefault="008C297E" w:rsidP="00E01407">
            <w:pPr>
              <w:pStyle w:val="rowtabella0"/>
              <w:jc w:val="center"/>
              <w:rPr>
                <w:color w:val="002060"/>
              </w:rPr>
            </w:pPr>
            <w:r w:rsidRPr="008C29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466EF" w14:textId="77777777" w:rsidR="008C297E" w:rsidRPr="008C297E" w:rsidRDefault="008C297E" w:rsidP="00E01407">
            <w:pPr>
              <w:pStyle w:val="rowtabella0"/>
              <w:jc w:val="center"/>
              <w:rPr>
                <w:color w:val="002060"/>
              </w:rPr>
            </w:pPr>
            <w:r w:rsidRPr="008C297E">
              <w:rPr>
                <w:color w:val="002060"/>
              </w:rPr>
              <w:t>0</w:t>
            </w:r>
          </w:p>
        </w:tc>
      </w:tr>
      <w:tr w:rsidR="008C297E" w:rsidRPr="008C297E" w14:paraId="30CB8ADE"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B2A9E" w14:textId="77777777" w:rsidR="008C297E" w:rsidRPr="008C297E" w:rsidRDefault="008C297E" w:rsidP="00E01407">
            <w:pPr>
              <w:pStyle w:val="rowtabella0"/>
              <w:rPr>
                <w:color w:val="002060"/>
              </w:rPr>
            </w:pPr>
            <w:r w:rsidRPr="008C297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EC5DE"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A0A7"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4F9AF"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BB8AB"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48F8"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42B8E" w14:textId="77777777" w:rsidR="008C297E" w:rsidRPr="008C297E" w:rsidRDefault="008C297E" w:rsidP="00E01407">
            <w:pPr>
              <w:pStyle w:val="rowtabella0"/>
              <w:jc w:val="center"/>
              <w:rPr>
                <w:color w:val="002060"/>
              </w:rPr>
            </w:pPr>
            <w:r w:rsidRPr="008C297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7E225"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B6D26"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71E1F" w14:textId="77777777" w:rsidR="008C297E" w:rsidRPr="008C297E" w:rsidRDefault="008C297E" w:rsidP="00E01407">
            <w:pPr>
              <w:pStyle w:val="rowtabella0"/>
              <w:jc w:val="center"/>
              <w:rPr>
                <w:color w:val="002060"/>
              </w:rPr>
            </w:pPr>
            <w:r w:rsidRPr="008C297E">
              <w:rPr>
                <w:color w:val="002060"/>
              </w:rPr>
              <w:t>0</w:t>
            </w:r>
          </w:p>
        </w:tc>
      </w:tr>
      <w:tr w:rsidR="008C297E" w:rsidRPr="008C297E" w14:paraId="5AF371FF"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B2704" w14:textId="77777777" w:rsidR="008C297E" w:rsidRPr="008C297E" w:rsidRDefault="008C297E" w:rsidP="00E01407">
            <w:pPr>
              <w:pStyle w:val="rowtabella0"/>
              <w:rPr>
                <w:color w:val="002060"/>
              </w:rPr>
            </w:pPr>
            <w:r w:rsidRPr="008C297E">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4790D"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D532"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3A119"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364A"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7989E"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68FD0" w14:textId="77777777" w:rsidR="008C297E" w:rsidRPr="008C297E" w:rsidRDefault="008C297E" w:rsidP="00E01407">
            <w:pPr>
              <w:pStyle w:val="rowtabella0"/>
              <w:jc w:val="center"/>
              <w:rPr>
                <w:color w:val="002060"/>
              </w:rPr>
            </w:pPr>
            <w:r w:rsidRPr="008C29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7CAB2"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7E7FA"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B4F70" w14:textId="77777777" w:rsidR="008C297E" w:rsidRPr="008C297E" w:rsidRDefault="008C297E" w:rsidP="00E01407">
            <w:pPr>
              <w:pStyle w:val="rowtabella0"/>
              <w:jc w:val="center"/>
              <w:rPr>
                <w:color w:val="002060"/>
              </w:rPr>
            </w:pPr>
            <w:r w:rsidRPr="008C297E">
              <w:rPr>
                <w:color w:val="002060"/>
              </w:rPr>
              <w:t>0</w:t>
            </w:r>
          </w:p>
        </w:tc>
      </w:tr>
      <w:tr w:rsidR="008C297E" w:rsidRPr="008C297E" w14:paraId="17C989C9"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93C92" w14:textId="77777777" w:rsidR="008C297E" w:rsidRPr="008C297E" w:rsidRDefault="008C297E" w:rsidP="00E01407">
            <w:pPr>
              <w:pStyle w:val="rowtabella0"/>
              <w:rPr>
                <w:color w:val="002060"/>
              </w:rPr>
            </w:pPr>
            <w:r w:rsidRPr="008C297E">
              <w:rPr>
                <w:color w:val="002060"/>
              </w:rPr>
              <w:lastRenderedPageBreak/>
              <w:t xml:space="preserve">POL.D. </w:t>
            </w:r>
            <w:proofErr w:type="gramStart"/>
            <w:r w:rsidRPr="008C297E">
              <w:rPr>
                <w:color w:val="002060"/>
              </w:rPr>
              <w:t>U.MANDOLESI</w:t>
            </w:r>
            <w:proofErr w:type="gramEnd"/>
            <w:r w:rsidRPr="008C297E">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58D53"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B6C49"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62322"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E9782"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72CFE"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5F327" w14:textId="77777777" w:rsidR="008C297E" w:rsidRPr="008C297E" w:rsidRDefault="008C297E" w:rsidP="00E01407">
            <w:pPr>
              <w:pStyle w:val="rowtabella0"/>
              <w:jc w:val="center"/>
              <w:rPr>
                <w:color w:val="002060"/>
              </w:rPr>
            </w:pPr>
            <w:r w:rsidRPr="008C29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DE1C8"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B7B7E"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D4F56" w14:textId="77777777" w:rsidR="008C297E" w:rsidRPr="008C297E" w:rsidRDefault="008C297E" w:rsidP="00E01407">
            <w:pPr>
              <w:pStyle w:val="rowtabella0"/>
              <w:jc w:val="center"/>
              <w:rPr>
                <w:color w:val="002060"/>
              </w:rPr>
            </w:pPr>
            <w:r w:rsidRPr="008C297E">
              <w:rPr>
                <w:color w:val="002060"/>
              </w:rPr>
              <w:t>0</w:t>
            </w:r>
          </w:p>
        </w:tc>
      </w:tr>
      <w:tr w:rsidR="008C297E" w:rsidRPr="008C297E" w14:paraId="43EFBC6D"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B79AF2" w14:textId="77777777" w:rsidR="008C297E" w:rsidRPr="008C297E" w:rsidRDefault="008C297E" w:rsidP="00E01407">
            <w:pPr>
              <w:pStyle w:val="rowtabella0"/>
              <w:rPr>
                <w:color w:val="002060"/>
              </w:rPr>
            </w:pPr>
            <w:r w:rsidRPr="008C297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EEDD"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498E"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1D268"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1C981"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3F18"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D3E68" w14:textId="77777777" w:rsidR="008C297E" w:rsidRPr="008C297E" w:rsidRDefault="008C297E" w:rsidP="00E01407">
            <w:pPr>
              <w:pStyle w:val="rowtabella0"/>
              <w:jc w:val="center"/>
              <w:rPr>
                <w:color w:val="002060"/>
              </w:rPr>
            </w:pPr>
            <w:r w:rsidRPr="008C29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FE894" w14:textId="77777777" w:rsidR="008C297E" w:rsidRPr="008C297E" w:rsidRDefault="008C297E" w:rsidP="00E01407">
            <w:pPr>
              <w:pStyle w:val="rowtabella0"/>
              <w:jc w:val="center"/>
              <w:rPr>
                <w:color w:val="002060"/>
              </w:rPr>
            </w:pPr>
            <w:r w:rsidRPr="008C29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A7CF1"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7D0BE" w14:textId="77777777" w:rsidR="008C297E" w:rsidRPr="008C297E" w:rsidRDefault="008C297E" w:rsidP="00E01407">
            <w:pPr>
              <w:pStyle w:val="rowtabella0"/>
              <w:jc w:val="center"/>
              <w:rPr>
                <w:color w:val="002060"/>
              </w:rPr>
            </w:pPr>
            <w:r w:rsidRPr="008C297E">
              <w:rPr>
                <w:color w:val="002060"/>
              </w:rPr>
              <w:t>0</w:t>
            </w:r>
          </w:p>
        </w:tc>
      </w:tr>
      <w:tr w:rsidR="008C297E" w:rsidRPr="008C297E" w14:paraId="39525BD0"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1C6C4D" w14:textId="77777777" w:rsidR="008C297E" w:rsidRPr="008C297E" w:rsidRDefault="008C297E" w:rsidP="00E01407">
            <w:pPr>
              <w:pStyle w:val="rowtabella0"/>
              <w:rPr>
                <w:color w:val="002060"/>
              </w:rPr>
            </w:pPr>
            <w:r w:rsidRPr="008C297E">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3B1DE"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B8111"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346D7"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15B88"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13771"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8A505" w14:textId="77777777" w:rsidR="008C297E" w:rsidRPr="008C297E" w:rsidRDefault="008C297E" w:rsidP="00E01407">
            <w:pPr>
              <w:pStyle w:val="rowtabella0"/>
              <w:jc w:val="center"/>
              <w:rPr>
                <w:color w:val="002060"/>
              </w:rPr>
            </w:pPr>
            <w:r w:rsidRPr="008C29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F88C9" w14:textId="77777777" w:rsidR="008C297E" w:rsidRPr="008C297E" w:rsidRDefault="008C297E" w:rsidP="00E01407">
            <w:pPr>
              <w:pStyle w:val="rowtabella0"/>
              <w:jc w:val="center"/>
              <w:rPr>
                <w:color w:val="002060"/>
              </w:rPr>
            </w:pPr>
            <w:r w:rsidRPr="008C297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F43EF" w14:textId="77777777" w:rsidR="008C297E" w:rsidRPr="008C297E" w:rsidRDefault="008C297E" w:rsidP="00E01407">
            <w:pPr>
              <w:pStyle w:val="rowtabella0"/>
              <w:jc w:val="center"/>
              <w:rPr>
                <w:color w:val="002060"/>
              </w:rPr>
            </w:pPr>
            <w:r w:rsidRPr="008C29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E1B83" w14:textId="77777777" w:rsidR="008C297E" w:rsidRPr="008C297E" w:rsidRDefault="008C297E" w:rsidP="00E01407">
            <w:pPr>
              <w:pStyle w:val="rowtabella0"/>
              <w:jc w:val="center"/>
              <w:rPr>
                <w:color w:val="002060"/>
              </w:rPr>
            </w:pPr>
            <w:r w:rsidRPr="008C297E">
              <w:rPr>
                <w:color w:val="002060"/>
              </w:rPr>
              <w:t>0</w:t>
            </w:r>
          </w:p>
        </w:tc>
      </w:tr>
      <w:tr w:rsidR="008C297E" w:rsidRPr="008C297E" w14:paraId="0673B882"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911A2" w14:textId="77777777" w:rsidR="008C297E" w:rsidRPr="008C297E" w:rsidRDefault="008C297E" w:rsidP="00E01407">
            <w:pPr>
              <w:pStyle w:val="rowtabella0"/>
              <w:rPr>
                <w:color w:val="002060"/>
                <w:lang w:val="es-ES"/>
              </w:rPr>
            </w:pPr>
            <w:r w:rsidRPr="008C297E">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29E0"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14ECA"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8821C"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4722"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9D0D1"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CF0AA"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984A6" w14:textId="77777777" w:rsidR="008C297E" w:rsidRPr="008C297E" w:rsidRDefault="008C297E" w:rsidP="00E01407">
            <w:pPr>
              <w:pStyle w:val="rowtabella0"/>
              <w:jc w:val="center"/>
              <w:rPr>
                <w:color w:val="002060"/>
              </w:rPr>
            </w:pPr>
            <w:r w:rsidRPr="008C297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29471"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59F79" w14:textId="77777777" w:rsidR="008C297E" w:rsidRPr="008C297E" w:rsidRDefault="008C297E" w:rsidP="00E01407">
            <w:pPr>
              <w:pStyle w:val="rowtabella0"/>
              <w:jc w:val="center"/>
              <w:rPr>
                <w:color w:val="002060"/>
              </w:rPr>
            </w:pPr>
            <w:r w:rsidRPr="008C297E">
              <w:rPr>
                <w:color w:val="002060"/>
              </w:rPr>
              <w:t>0</w:t>
            </w:r>
          </w:p>
        </w:tc>
      </w:tr>
      <w:tr w:rsidR="008C297E" w:rsidRPr="008C297E" w14:paraId="5C788B9A"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9F4A6" w14:textId="77777777" w:rsidR="008C297E" w:rsidRPr="008C297E" w:rsidRDefault="008C297E" w:rsidP="00E01407">
            <w:pPr>
              <w:pStyle w:val="rowtabella0"/>
              <w:rPr>
                <w:color w:val="002060"/>
                <w:lang w:val="es-ES"/>
              </w:rPr>
            </w:pPr>
            <w:r w:rsidRPr="008C297E">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B383C"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9048E"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7C41"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B8ABB"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5D57E"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C0708" w14:textId="77777777" w:rsidR="008C297E" w:rsidRPr="008C297E" w:rsidRDefault="008C297E" w:rsidP="00E01407">
            <w:pPr>
              <w:pStyle w:val="rowtabella0"/>
              <w:jc w:val="center"/>
              <w:rPr>
                <w:color w:val="002060"/>
              </w:rPr>
            </w:pPr>
            <w:r w:rsidRPr="008C29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6A9F4" w14:textId="77777777" w:rsidR="008C297E" w:rsidRPr="008C297E" w:rsidRDefault="008C297E" w:rsidP="00E01407">
            <w:pPr>
              <w:pStyle w:val="rowtabella0"/>
              <w:jc w:val="center"/>
              <w:rPr>
                <w:color w:val="002060"/>
              </w:rPr>
            </w:pPr>
            <w:r w:rsidRPr="008C297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2CCA1"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13844" w14:textId="77777777" w:rsidR="008C297E" w:rsidRPr="008C297E" w:rsidRDefault="008C297E" w:rsidP="00E01407">
            <w:pPr>
              <w:pStyle w:val="rowtabella0"/>
              <w:jc w:val="center"/>
              <w:rPr>
                <w:color w:val="002060"/>
              </w:rPr>
            </w:pPr>
            <w:r w:rsidRPr="008C297E">
              <w:rPr>
                <w:color w:val="002060"/>
              </w:rPr>
              <w:t>0</w:t>
            </w:r>
          </w:p>
        </w:tc>
      </w:tr>
      <w:tr w:rsidR="008C297E" w:rsidRPr="008C297E" w14:paraId="1E2D1D50"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907960" w14:textId="77777777" w:rsidR="008C297E" w:rsidRPr="008C297E" w:rsidRDefault="008C297E" w:rsidP="00E01407">
            <w:pPr>
              <w:pStyle w:val="rowtabella0"/>
              <w:rPr>
                <w:color w:val="002060"/>
              </w:rPr>
            </w:pPr>
            <w:r w:rsidRPr="008C297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D16F8"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6D952"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C0597"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F53CA"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E2F5F"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C11D3" w14:textId="77777777" w:rsidR="008C297E" w:rsidRPr="008C297E" w:rsidRDefault="008C297E" w:rsidP="00E01407">
            <w:pPr>
              <w:pStyle w:val="rowtabella0"/>
              <w:jc w:val="center"/>
              <w:rPr>
                <w:color w:val="002060"/>
              </w:rPr>
            </w:pPr>
            <w:r w:rsidRPr="008C29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49BFA" w14:textId="77777777" w:rsidR="008C297E" w:rsidRPr="008C297E" w:rsidRDefault="008C297E" w:rsidP="00E01407">
            <w:pPr>
              <w:pStyle w:val="rowtabella0"/>
              <w:jc w:val="center"/>
              <w:rPr>
                <w:color w:val="002060"/>
              </w:rPr>
            </w:pPr>
            <w:r w:rsidRPr="008C29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094DF" w14:textId="77777777" w:rsidR="008C297E" w:rsidRPr="008C297E" w:rsidRDefault="008C297E" w:rsidP="00E01407">
            <w:pPr>
              <w:pStyle w:val="rowtabella0"/>
              <w:jc w:val="center"/>
              <w:rPr>
                <w:color w:val="002060"/>
              </w:rPr>
            </w:pPr>
            <w:r w:rsidRPr="008C29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BFAB0" w14:textId="77777777" w:rsidR="008C297E" w:rsidRPr="008C297E" w:rsidRDefault="008C297E" w:rsidP="00E01407">
            <w:pPr>
              <w:pStyle w:val="rowtabella0"/>
              <w:jc w:val="center"/>
              <w:rPr>
                <w:color w:val="002060"/>
              </w:rPr>
            </w:pPr>
            <w:r w:rsidRPr="008C297E">
              <w:rPr>
                <w:color w:val="002060"/>
              </w:rPr>
              <w:t>0</w:t>
            </w:r>
          </w:p>
        </w:tc>
      </w:tr>
    </w:tbl>
    <w:p w14:paraId="43CA44C7" w14:textId="77777777" w:rsidR="008C297E" w:rsidRDefault="008C297E" w:rsidP="008C297E">
      <w:pPr>
        <w:pStyle w:val="breakline"/>
        <w:rPr>
          <w:rFonts w:eastAsiaTheme="minorEastAsia"/>
          <w:color w:val="002060"/>
        </w:rPr>
      </w:pPr>
    </w:p>
    <w:p w14:paraId="15A4A435" w14:textId="77777777" w:rsidR="00D63320" w:rsidRPr="008C297E" w:rsidRDefault="00D63320" w:rsidP="008C297E">
      <w:pPr>
        <w:pStyle w:val="breakline"/>
        <w:rPr>
          <w:rFonts w:eastAsiaTheme="minorEastAsia"/>
          <w:color w:val="002060"/>
        </w:rPr>
      </w:pPr>
    </w:p>
    <w:p w14:paraId="41BD6168" w14:textId="77777777" w:rsidR="008C297E" w:rsidRPr="008C297E" w:rsidRDefault="008C297E" w:rsidP="008C297E">
      <w:pPr>
        <w:pStyle w:val="breakline"/>
        <w:rPr>
          <w:color w:val="002060"/>
        </w:rPr>
      </w:pPr>
    </w:p>
    <w:p w14:paraId="194EA7D4" w14:textId="77777777" w:rsidR="008C297E" w:rsidRPr="008C297E" w:rsidRDefault="008C297E" w:rsidP="008C297E">
      <w:pPr>
        <w:pStyle w:val="titolocampionato0"/>
        <w:shd w:val="clear" w:color="auto" w:fill="CCCCCC"/>
        <w:spacing w:before="80" w:after="40"/>
        <w:rPr>
          <w:color w:val="002060"/>
        </w:rPr>
      </w:pPr>
      <w:r w:rsidRPr="008C297E">
        <w:rPr>
          <w:color w:val="002060"/>
        </w:rPr>
        <w:t>CALCIO A CINQUE SERIE D</w:t>
      </w:r>
    </w:p>
    <w:p w14:paraId="798929B5" w14:textId="77777777" w:rsidR="008C297E" w:rsidRPr="008C297E" w:rsidRDefault="008C297E" w:rsidP="008C297E">
      <w:pPr>
        <w:pStyle w:val="titoloprinc0"/>
        <w:rPr>
          <w:color w:val="002060"/>
        </w:rPr>
      </w:pPr>
      <w:r w:rsidRPr="008C297E">
        <w:rPr>
          <w:color w:val="002060"/>
        </w:rPr>
        <w:t>VARIAZIONI AL PROGRAMMA GARE</w:t>
      </w:r>
    </w:p>
    <w:p w14:paraId="1E11FFB7" w14:textId="77777777" w:rsidR="008C297E" w:rsidRDefault="008C297E" w:rsidP="008C297E">
      <w:pPr>
        <w:pStyle w:val="breakline"/>
        <w:rPr>
          <w:color w:val="002060"/>
        </w:rPr>
      </w:pPr>
    </w:p>
    <w:p w14:paraId="6AB2D32C" w14:textId="77777777" w:rsidR="008C297E" w:rsidRPr="008C297E" w:rsidRDefault="008C297E" w:rsidP="008C297E">
      <w:pPr>
        <w:pStyle w:val="breakline"/>
        <w:rPr>
          <w:color w:val="002060"/>
        </w:rPr>
      </w:pPr>
    </w:p>
    <w:p w14:paraId="54C29DF6" w14:textId="77777777" w:rsidR="008C297E" w:rsidRPr="008C297E" w:rsidRDefault="008C297E" w:rsidP="008C297E">
      <w:pPr>
        <w:pStyle w:val="sottotitolocampionato10"/>
        <w:rPr>
          <w:color w:val="002060"/>
        </w:rPr>
      </w:pPr>
      <w:r w:rsidRPr="008C297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C297E" w:rsidRPr="008C297E" w14:paraId="4EE3C2A8" w14:textId="77777777" w:rsidTr="008C297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2C394" w14:textId="77777777" w:rsidR="008C297E" w:rsidRPr="008C297E" w:rsidRDefault="008C297E" w:rsidP="00E01407">
            <w:pPr>
              <w:pStyle w:val="headertabella0"/>
              <w:rPr>
                <w:color w:val="002060"/>
              </w:rPr>
            </w:pPr>
            <w:r w:rsidRPr="008C29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5DD1B" w14:textId="77777777" w:rsidR="008C297E" w:rsidRPr="008C297E" w:rsidRDefault="008C297E" w:rsidP="00E01407">
            <w:pPr>
              <w:pStyle w:val="headertabella0"/>
              <w:rPr>
                <w:color w:val="002060"/>
              </w:rPr>
            </w:pPr>
            <w:r w:rsidRPr="008C297E">
              <w:rPr>
                <w:color w:val="002060"/>
              </w:rPr>
              <w:t xml:space="preserve">N° </w:t>
            </w:r>
            <w:proofErr w:type="spellStart"/>
            <w:r w:rsidRPr="008C297E">
              <w:rPr>
                <w:color w:val="002060"/>
              </w:rPr>
              <w:t>Gior</w:t>
            </w:r>
            <w:proofErr w:type="spellEnd"/>
            <w:r w:rsidRPr="008C29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03492" w14:textId="77777777" w:rsidR="008C297E" w:rsidRPr="008C297E" w:rsidRDefault="008C297E" w:rsidP="00E01407">
            <w:pPr>
              <w:pStyle w:val="headertabella0"/>
              <w:rPr>
                <w:color w:val="002060"/>
              </w:rPr>
            </w:pPr>
            <w:r w:rsidRPr="008C29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D7DC2" w14:textId="77777777" w:rsidR="008C297E" w:rsidRPr="008C297E" w:rsidRDefault="008C297E" w:rsidP="00E01407">
            <w:pPr>
              <w:pStyle w:val="headertabella0"/>
              <w:rPr>
                <w:color w:val="002060"/>
              </w:rPr>
            </w:pPr>
            <w:r w:rsidRPr="008C29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E6893" w14:textId="77777777" w:rsidR="008C297E" w:rsidRPr="008C297E" w:rsidRDefault="008C297E" w:rsidP="00E01407">
            <w:pPr>
              <w:pStyle w:val="headertabella0"/>
              <w:rPr>
                <w:color w:val="002060"/>
              </w:rPr>
            </w:pPr>
            <w:r w:rsidRPr="008C297E">
              <w:rPr>
                <w:color w:val="002060"/>
              </w:rPr>
              <w:t xml:space="preserve">Data </w:t>
            </w:r>
            <w:proofErr w:type="spellStart"/>
            <w:r w:rsidRPr="008C297E">
              <w:rPr>
                <w:color w:val="002060"/>
              </w:rPr>
              <w:t>Orig</w:t>
            </w:r>
            <w:proofErr w:type="spellEnd"/>
            <w:r w:rsidRPr="008C29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E94DD" w14:textId="77777777" w:rsidR="008C297E" w:rsidRPr="008C297E" w:rsidRDefault="008C297E" w:rsidP="00E01407">
            <w:pPr>
              <w:pStyle w:val="headertabella0"/>
              <w:rPr>
                <w:color w:val="002060"/>
              </w:rPr>
            </w:pPr>
            <w:r w:rsidRPr="008C29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1A45F" w14:textId="77777777" w:rsidR="008C297E" w:rsidRPr="008C297E" w:rsidRDefault="008C297E" w:rsidP="00E01407">
            <w:pPr>
              <w:pStyle w:val="headertabella0"/>
              <w:rPr>
                <w:color w:val="002060"/>
              </w:rPr>
            </w:pPr>
            <w:r w:rsidRPr="008C297E">
              <w:rPr>
                <w:color w:val="002060"/>
              </w:rPr>
              <w:t xml:space="preserve">Ora </w:t>
            </w:r>
            <w:proofErr w:type="spellStart"/>
            <w:r w:rsidRPr="008C297E">
              <w:rPr>
                <w:color w:val="002060"/>
              </w:rPr>
              <w:t>Orig</w:t>
            </w:r>
            <w:proofErr w:type="spellEnd"/>
            <w:r w:rsidRPr="008C29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BB24B" w14:textId="77777777" w:rsidR="008C297E" w:rsidRPr="008C297E" w:rsidRDefault="008C297E" w:rsidP="00E01407">
            <w:pPr>
              <w:pStyle w:val="headertabella0"/>
              <w:rPr>
                <w:color w:val="002060"/>
              </w:rPr>
            </w:pPr>
            <w:r w:rsidRPr="008C297E">
              <w:rPr>
                <w:color w:val="002060"/>
              </w:rPr>
              <w:t>Impianto</w:t>
            </w:r>
          </w:p>
        </w:tc>
      </w:tr>
      <w:tr w:rsidR="008C297E" w:rsidRPr="008C297E" w14:paraId="181F1F34" w14:textId="77777777" w:rsidTr="008C297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F97F4" w14:textId="77777777" w:rsidR="008C297E" w:rsidRPr="008C297E" w:rsidRDefault="008C297E" w:rsidP="00E01407">
            <w:pPr>
              <w:pStyle w:val="rowtabella0"/>
              <w:rPr>
                <w:color w:val="002060"/>
                <w:highlight w:val="yellow"/>
              </w:rPr>
            </w:pPr>
            <w:r w:rsidRPr="008C297E">
              <w:rPr>
                <w:color w:val="002060"/>
                <w:highlight w:val="yellow"/>
              </w:rPr>
              <w:t>12/01/2024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514D9" w14:textId="77777777" w:rsidR="008C297E" w:rsidRPr="008C297E" w:rsidRDefault="008C297E" w:rsidP="00E01407">
            <w:pPr>
              <w:pStyle w:val="rowtabella0"/>
              <w:jc w:val="center"/>
              <w:rPr>
                <w:color w:val="002060"/>
                <w:highlight w:val="yellow"/>
              </w:rPr>
            </w:pPr>
            <w:r w:rsidRPr="008C297E">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C54A" w14:textId="77777777" w:rsidR="008C297E" w:rsidRPr="008C297E" w:rsidRDefault="008C297E" w:rsidP="00E01407">
            <w:pPr>
              <w:pStyle w:val="rowtabella0"/>
              <w:rPr>
                <w:color w:val="002060"/>
                <w:highlight w:val="yellow"/>
              </w:rPr>
            </w:pPr>
            <w:r w:rsidRPr="008C297E">
              <w:rPr>
                <w:color w:val="002060"/>
                <w:highlight w:val="yellow"/>
              </w:rPr>
              <w:t>POLISPORTIVA FUTURA A.D.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6767B" w14:textId="77777777" w:rsidR="008C297E" w:rsidRPr="008C297E" w:rsidRDefault="008C297E" w:rsidP="00E01407">
            <w:pPr>
              <w:pStyle w:val="rowtabella0"/>
              <w:rPr>
                <w:color w:val="002060"/>
                <w:highlight w:val="yellow"/>
              </w:rPr>
            </w:pPr>
            <w:r w:rsidRPr="008C297E">
              <w:rPr>
                <w:color w:val="002060"/>
                <w:highlight w:val="yellow"/>
              </w:rPr>
              <w:t>ASPIO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C3B47" w14:textId="77777777" w:rsidR="008C297E" w:rsidRPr="008C297E" w:rsidRDefault="008C297E" w:rsidP="00E0140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AF087" w14:textId="77777777" w:rsidR="008C297E" w:rsidRPr="008C297E" w:rsidRDefault="008C297E" w:rsidP="00E01407">
            <w:pPr>
              <w:pStyle w:val="rowtabella0"/>
              <w:jc w:val="center"/>
              <w:rPr>
                <w:color w:val="002060"/>
              </w:rPr>
            </w:pPr>
            <w:r w:rsidRPr="008C297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A4DDF" w14:textId="77777777" w:rsidR="008C297E" w:rsidRPr="008C297E" w:rsidRDefault="008C297E" w:rsidP="00E01407">
            <w:pPr>
              <w:pStyle w:val="rowtabella0"/>
              <w:jc w:val="center"/>
              <w:rPr>
                <w:color w:val="002060"/>
              </w:rPr>
            </w:pPr>
            <w:r w:rsidRPr="008C297E">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A5442" w14:textId="77777777" w:rsidR="008C297E" w:rsidRPr="008C297E" w:rsidRDefault="008C297E" w:rsidP="00E01407">
            <w:pPr>
              <w:pStyle w:val="rowtabella0"/>
              <w:rPr>
                <w:color w:val="002060"/>
                <w:highlight w:val="yellow"/>
              </w:rPr>
            </w:pPr>
            <w:r w:rsidRPr="008C297E">
              <w:rPr>
                <w:color w:val="002060"/>
                <w:highlight w:val="yellow"/>
              </w:rPr>
              <w:t xml:space="preserve">PALESTRA "ALICE STURIALE" OSIMO VIA MANZONI FZ. </w:t>
            </w:r>
            <w:proofErr w:type="gramStart"/>
            <w:r w:rsidRPr="008C297E">
              <w:rPr>
                <w:color w:val="002060"/>
                <w:highlight w:val="yellow"/>
              </w:rPr>
              <w:t>S.BIAGIO</w:t>
            </w:r>
            <w:proofErr w:type="gramEnd"/>
          </w:p>
        </w:tc>
      </w:tr>
    </w:tbl>
    <w:p w14:paraId="2D9A01AB" w14:textId="77777777" w:rsidR="008C297E" w:rsidRPr="008C297E" w:rsidRDefault="008C297E" w:rsidP="008C297E">
      <w:pPr>
        <w:pStyle w:val="breakline"/>
        <w:rPr>
          <w:rFonts w:eastAsiaTheme="minorEastAsia"/>
          <w:color w:val="002060"/>
        </w:rPr>
      </w:pPr>
    </w:p>
    <w:p w14:paraId="083EB758" w14:textId="77777777" w:rsidR="008C297E" w:rsidRPr="008C297E" w:rsidRDefault="008C297E" w:rsidP="008C297E">
      <w:pPr>
        <w:pStyle w:val="breakline"/>
        <w:rPr>
          <w:color w:val="002060"/>
        </w:rPr>
      </w:pPr>
    </w:p>
    <w:p w14:paraId="51C55D3D" w14:textId="77777777" w:rsidR="008C297E" w:rsidRPr="008C297E" w:rsidRDefault="008C297E" w:rsidP="008C297E">
      <w:pPr>
        <w:pStyle w:val="sottotitolocampionato10"/>
        <w:rPr>
          <w:color w:val="002060"/>
        </w:rPr>
      </w:pPr>
      <w:r w:rsidRPr="008C297E">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C297E" w:rsidRPr="008C297E" w14:paraId="3067A37E" w14:textId="77777777" w:rsidTr="008C297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6D982" w14:textId="77777777" w:rsidR="008C297E" w:rsidRPr="008C297E" w:rsidRDefault="008C297E" w:rsidP="00E01407">
            <w:pPr>
              <w:pStyle w:val="headertabella0"/>
              <w:rPr>
                <w:color w:val="002060"/>
              </w:rPr>
            </w:pPr>
            <w:r w:rsidRPr="008C29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31CBB" w14:textId="77777777" w:rsidR="008C297E" w:rsidRPr="008C297E" w:rsidRDefault="008C297E" w:rsidP="00E01407">
            <w:pPr>
              <w:pStyle w:val="headertabella0"/>
              <w:rPr>
                <w:color w:val="002060"/>
              </w:rPr>
            </w:pPr>
            <w:r w:rsidRPr="008C297E">
              <w:rPr>
                <w:color w:val="002060"/>
              </w:rPr>
              <w:t xml:space="preserve">N° </w:t>
            </w:r>
            <w:proofErr w:type="spellStart"/>
            <w:r w:rsidRPr="008C297E">
              <w:rPr>
                <w:color w:val="002060"/>
              </w:rPr>
              <w:t>Gior</w:t>
            </w:r>
            <w:proofErr w:type="spellEnd"/>
            <w:r w:rsidRPr="008C29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1F6DE" w14:textId="77777777" w:rsidR="008C297E" w:rsidRPr="008C297E" w:rsidRDefault="008C297E" w:rsidP="00E01407">
            <w:pPr>
              <w:pStyle w:val="headertabella0"/>
              <w:rPr>
                <w:color w:val="002060"/>
              </w:rPr>
            </w:pPr>
            <w:r w:rsidRPr="008C29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880AF" w14:textId="77777777" w:rsidR="008C297E" w:rsidRPr="008C297E" w:rsidRDefault="008C297E" w:rsidP="00E01407">
            <w:pPr>
              <w:pStyle w:val="headertabella0"/>
              <w:rPr>
                <w:color w:val="002060"/>
              </w:rPr>
            </w:pPr>
            <w:r w:rsidRPr="008C29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D91D8" w14:textId="77777777" w:rsidR="008C297E" w:rsidRPr="008C297E" w:rsidRDefault="008C297E" w:rsidP="00E01407">
            <w:pPr>
              <w:pStyle w:val="headertabella0"/>
              <w:rPr>
                <w:color w:val="002060"/>
              </w:rPr>
            </w:pPr>
            <w:r w:rsidRPr="008C297E">
              <w:rPr>
                <w:color w:val="002060"/>
              </w:rPr>
              <w:t xml:space="preserve">Data </w:t>
            </w:r>
            <w:proofErr w:type="spellStart"/>
            <w:r w:rsidRPr="008C297E">
              <w:rPr>
                <w:color w:val="002060"/>
              </w:rPr>
              <w:t>Orig</w:t>
            </w:r>
            <w:proofErr w:type="spellEnd"/>
            <w:r w:rsidRPr="008C29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0BDE5" w14:textId="77777777" w:rsidR="008C297E" w:rsidRPr="008C297E" w:rsidRDefault="008C297E" w:rsidP="00E01407">
            <w:pPr>
              <w:pStyle w:val="headertabella0"/>
              <w:rPr>
                <w:color w:val="002060"/>
              </w:rPr>
            </w:pPr>
            <w:r w:rsidRPr="008C29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1DD67" w14:textId="77777777" w:rsidR="008C297E" w:rsidRPr="008C297E" w:rsidRDefault="008C297E" w:rsidP="00E01407">
            <w:pPr>
              <w:pStyle w:val="headertabella0"/>
              <w:rPr>
                <w:color w:val="002060"/>
              </w:rPr>
            </w:pPr>
            <w:r w:rsidRPr="008C297E">
              <w:rPr>
                <w:color w:val="002060"/>
              </w:rPr>
              <w:t xml:space="preserve">Ora </w:t>
            </w:r>
            <w:proofErr w:type="spellStart"/>
            <w:r w:rsidRPr="008C297E">
              <w:rPr>
                <w:color w:val="002060"/>
              </w:rPr>
              <w:t>Orig</w:t>
            </w:r>
            <w:proofErr w:type="spellEnd"/>
            <w:r w:rsidRPr="008C29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7586A" w14:textId="77777777" w:rsidR="008C297E" w:rsidRPr="008C297E" w:rsidRDefault="008C297E" w:rsidP="00E01407">
            <w:pPr>
              <w:pStyle w:val="headertabella0"/>
              <w:rPr>
                <w:color w:val="002060"/>
              </w:rPr>
            </w:pPr>
            <w:r w:rsidRPr="008C297E">
              <w:rPr>
                <w:color w:val="002060"/>
              </w:rPr>
              <w:t>Impianto</w:t>
            </w:r>
          </w:p>
        </w:tc>
      </w:tr>
      <w:tr w:rsidR="008C297E" w:rsidRPr="008C297E" w14:paraId="7145D056" w14:textId="77777777" w:rsidTr="008C297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7E01C" w14:textId="77777777" w:rsidR="008C297E" w:rsidRPr="008C297E" w:rsidRDefault="008C297E" w:rsidP="00E01407">
            <w:pPr>
              <w:pStyle w:val="rowtabella0"/>
              <w:rPr>
                <w:color w:val="002060"/>
                <w:highlight w:val="yellow"/>
              </w:rPr>
            </w:pPr>
            <w:r w:rsidRPr="008C297E">
              <w:rPr>
                <w:color w:val="002060"/>
                <w:highlight w:val="yellow"/>
              </w:rPr>
              <w:t>12/01/2024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D42A6" w14:textId="77777777" w:rsidR="008C297E" w:rsidRPr="008C297E" w:rsidRDefault="008C297E" w:rsidP="00E01407">
            <w:pPr>
              <w:pStyle w:val="rowtabella0"/>
              <w:jc w:val="center"/>
              <w:rPr>
                <w:color w:val="002060"/>
                <w:highlight w:val="yellow"/>
              </w:rPr>
            </w:pPr>
            <w:r w:rsidRPr="008C297E">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C826" w14:textId="77777777" w:rsidR="008C297E" w:rsidRPr="008C297E" w:rsidRDefault="008C297E" w:rsidP="00E01407">
            <w:pPr>
              <w:pStyle w:val="rowtabella0"/>
              <w:rPr>
                <w:color w:val="002060"/>
                <w:highlight w:val="yellow"/>
              </w:rPr>
            </w:pPr>
            <w:r w:rsidRPr="008C297E">
              <w:rPr>
                <w:color w:val="002060"/>
                <w:highlight w:val="yellow"/>
              </w:rPr>
              <w:t>AMICI 84</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3E96" w14:textId="77777777" w:rsidR="008C297E" w:rsidRPr="008C297E" w:rsidRDefault="008C297E" w:rsidP="00E01407">
            <w:pPr>
              <w:pStyle w:val="rowtabella0"/>
              <w:rPr>
                <w:color w:val="002060"/>
                <w:highlight w:val="yellow"/>
              </w:rPr>
            </w:pPr>
            <w:r w:rsidRPr="008C297E">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EBFCE" w14:textId="77777777" w:rsidR="008C297E" w:rsidRPr="008C297E" w:rsidRDefault="008C297E" w:rsidP="00E0140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12E54" w14:textId="77777777" w:rsidR="008C297E" w:rsidRPr="008C297E" w:rsidRDefault="008C297E" w:rsidP="00E01407">
            <w:pPr>
              <w:pStyle w:val="rowtabella0"/>
              <w:jc w:val="center"/>
              <w:rPr>
                <w:color w:val="002060"/>
              </w:rPr>
            </w:pPr>
            <w:r w:rsidRPr="008C297E">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B4D51" w14:textId="77777777" w:rsidR="008C297E" w:rsidRPr="008C297E" w:rsidRDefault="008C297E" w:rsidP="00E0140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1FF8E" w14:textId="77777777" w:rsidR="008C297E" w:rsidRPr="008C297E" w:rsidRDefault="008C297E" w:rsidP="00E01407">
            <w:pPr>
              <w:pStyle w:val="rowtabella0"/>
              <w:rPr>
                <w:color w:val="002060"/>
              </w:rPr>
            </w:pPr>
            <w:r w:rsidRPr="008C297E">
              <w:rPr>
                <w:color w:val="002060"/>
                <w:highlight w:val="yellow"/>
              </w:rPr>
              <w:t>CAMPO CALCIO 5 PIANE DI MORRO FOLIGNANO VIA VERCELLI SNC</w:t>
            </w:r>
          </w:p>
        </w:tc>
      </w:tr>
      <w:tr w:rsidR="008C297E" w:rsidRPr="008C297E" w14:paraId="6FE5F1C6" w14:textId="77777777" w:rsidTr="008C297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A68A7" w14:textId="77777777" w:rsidR="008C297E" w:rsidRPr="008C297E" w:rsidRDefault="008C297E" w:rsidP="00E01407">
            <w:pPr>
              <w:pStyle w:val="rowtabella0"/>
              <w:rPr>
                <w:color w:val="002060"/>
                <w:highlight w:val="yellow"/>
              </w:rPr>
            </w:pPr>
            <w:r w:rsidRPr="008C297E">
              <w:rPr>
                <w:color w:val="002060"/>
                <w:highlight w:val="yellow"/>
              </w:rPr>
              <w:t>07/02/2024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DCBDF" w14:textId="77777777" w:rsidR="008C297E" w:rsidRPr="008C297E" w:rsidRDefault="008C297E" w:rsidP="00E01407">
            <w:pPr>
              <w:pStyle w:val="rowtabella0"/>
              <w:jc w:val="center"/>
              <w:rPr>
                <w:color w:val="002060"/>
                <w:highlight w:val="yellow"/>
              </w:rPr>
            </w:pPr>
            <w:r w:rsidRPr="008C297E">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317DB" w14:textId="77777777" w:rsidR="008C297E" w:rsidRPr="008C297E" w:rsidRDefault="008C297E" w:rsidP="00E01407">
            <w:pPr>
              <w:pStyle w:val="rowtabella0"/>
              <w:rPr>
                <w:color w:val="002060"/>
                <w:highlight w:val="yellow"/>
              </w:rPr>
            </w:pPr>
            <w:r w:rsidRPr="008C297E">
              <w:rPr>
                <w:color w:val="002060"/>
                <w:highlight w:val="yellow"/>
              </w:rPr>
              <w:t>BOCASTRUM UNITED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71156" w14:textId="77777777" w:rsidR="008C297E" w:rsidRPr="008C297E" w:rsidRDefault="008C297E" w:rsidP="00E01407">
            <w:pPr>
              <w:pStyle w:val="rowtabella0"/>
              <w:rPr>
                <w:color w:val="002060"/>
                <w:highlight w:val="yellow"/>
              </w:rPr>
            </w:pPr>
            <w:r w:rsidRPr="008C297E">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F5D9" w14:textId="410306EE" w:rsidR="008C297E" w:rsidRPr="008C297E" w:rsidRDefault="008C297E" w:rsidP="00E01407">
            <w:pPr>
              <w:pStyle w:val="rowtabella0"/>
              <w:rPr>
                <w:color w:val="002060"/>
              </w:rPr>
            </w:pPr>
            <w:r>
              <w:rPr>
                <w:color w:val="002060"/>
              </w:rPr>
              <w:t>10</w:t>
            </w:r>
            <w:r w:rsidRPr="008C297E">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444FF" w14:textId="77777777" w:rsidR="008C297E" w:rsidRPr="008C297E" w:rsidRDefault="008C297E" w:rsidP="00E01407">
            <w:pPr>
              <w:pStyle w:val="rowtabella0"/>
              <w:jc w:val="center"/>
              <w:rPr>
                <w:color w:val="002060"/>
              </w:rPr>
            </w:pPr>
            <w:r w:rsidRPr="008C297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7C932" w14:textId="77777777" w:rsidR="008C297E" w:rsidRPr="008C297E" w:rsidRDefault="008C297E" w:rsidP="00E01407">
            <w:pPr>
              <w:pStyle w:val="rowtabella0"/>
              <w:jc w:val="center"/>
              <w:rPr>
                <w:color w:val="002060"/>
              </w:rPr>
            </w:pPr>
            <w:r w:rsidRPr="008C297E">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E65D9" w14:textId="77777777" w:rsidR="008C297E" w:rsidRPr="008C297E" w:rsidRDefault="008C297E" w:rsidP="00E01407">
            <w:pPr>
              <w:rPr>
                <w:color w:val="002060"/>
              </w:rPr>
            </w:pPr>
          </w:p>
        </w:tc>
      </w:tr>
    </w:tbl>
    <w:p w14:paraId="63791EC1" w14:textId="77777777" w:rsidR="008C297E" w:rsidRPr="008C297E" w:rsidRDefault="008C297E" w:rsidP="008C297E">
      <w:pPr>
        <w:pStyle w:val="breakline"/>
        <w:rPr>
          <w:rFonts w:eastAsiaTheme="minorEastAsia"/>
          <w:color w:val="002060"/>
        </w:rPr>
      </w:pPr>
    </w:p>
    <w:p w14:paraId="389DCC9F" w14:textId="77777777" w:rsidR="008C297E" w:rsidRPr="008C297E" w:rsidRDefault="008C297E" w:rsidP="008C297E">
      <w:pPr>
        <w:pStyle w:val="breakline"/>
        <w:rPr>
          <w:color w:val="002060"/>
        </w:rPr>
      </w:pPr>
    </w:p>
    <w:p w14:paraId="18BFC8EE" w14:textId="77777777" w:rsidR="008C297E" w:rsidRPr="008C297E" w:rsidRDefault="008C297E" w:rsidP="008C297E">
      <w:pPr>
        <w:pStyle w:val="titoloprinc0"/>
        <w:rPr>
          <w:color w:val="002060"/>
        </w:rPr>
      </w:pPr>
      <w:r w:rsidRPr="008C297E">
        <w:rPr>
          <w:color w:val="002060"/>
        </w:rPr>
        <w:t>CLASSIFICA</w:t>
      </w:r>
    </w:p>
    <w:p w14:paraId="108C0BC9" w14:textId="77777777" w:rsidR="008C297E" w:rsidRPr="008C297E" w:rsidRDefault="008C297E" w:rsidP="008C297E">
      <w:pPr>
        <w:pStyle w:val="breakline"/>
        <w:rPr>
          <w:color w:val="002060"/>
        </w:rPr>
      </w:pPr>
    </w:p>
    <w:p w14:paraId="67ACCFC5" w14:textId="77777777" w:rsidR="008C297E" w:rsidRPr="008C297E" w:rsidRDefault="008C297E" w:rsidP="008C297E">
      <w:pPr>
        <w:pStyle w:val="breakline"/>
        <w:rPr>
          <w:color w:val="002060"/>
        </w:rPr>
      </w:pPr>
    </w:p>
    <w:p w14:paraId="6BABA9C8" w14:textId="77777777" w:rsidR="008C297E" w:rsidRPr="008C297E" w:rsidRDefault="008C297E" w:rsidP="008C297E">
      <w:pPr>
        <w:pStyle w:val="sottotitolocampionato10"/>
        <w:rPr>
          <w:color w:val="002060"/>
        </w:rPr>
      </w:pPr>
      <w:r w:rsidRPr="008C29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440EE852"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D491B" w14:textId="77777777" w:rsidR="008C297E" w:rsidRPr="008C297E" w:rsidRDefault="008C297E" w:rsidP="00E01407">
            <w:pPr>
              <w:pStyle w:val="headertabella0"/>
              <w:rPr>
                <w:color w:val="002060"/>
              </w:rPr>
            </w:pPr>
            <w:r w:rsidRPr="008C29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A5691"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7D6A4"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1FC83"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10A80"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CB355"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88DC3"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32911"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B1FA2"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95502" w14:textId="77777777" w:rsidR="008C297E" w:rsidRPr="008C297E" w:rsidRDefault="008C297E" w:rsidP="00E01407">
            <w:pPr>
              <w:pStyle w:val="headertabella0"/>
              <w:rPr>
                <w:color w:val="002060"/>
              </w:rPr>
            </w:pPr>
            <w:r w:rsidRPr="008C297E">
              <w:rPr>
                <w:color w:val="002060"/>
              </w:rPr>
              <w:t>PE</w:t>
            </w:r>
          </w:p>
        </w:tc>
      </w:tr>
      <w:tr w:rsidR="008C297E" w:rsidRPr="008C297E" w14:paraId="46A8C8E1"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F36D48" w14:textId="77777777" w:rsidR="008C297E" w:rsidRPr="008C297E" w:rsidRDefault="008C297E" w:rsidP="00E01407">
            <w:pPr>
              <w:pStyle w:val="rowtabella0"/>
              <w:rPr>
                <w:color w:val="002060"/>
              </w:rPr>
            </w:pPr>
            <w:r w:rsidRPr="008C297E">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40E51" w14:textId="77777777" w:rsidR="008C297E" w:rsidRPr="008C297E" w:rsidRDefault="008C297E" w:rsidP="00E01407">
            <w:pPr>
              <w:pStyle w:val="rowtabella0"/>
              <w:jc w:val="center"/>
              <w:rPr>
                <w:color w:val="002060"/>
              </w:rPr>
            </w:pPr>
            <w:r w:rsidRPr="008C29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604E2"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60235"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F7641"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9500"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8DE5E" w14:textId="77777777" w:rsidR="008C297E" w:rsidRPr="008C297E" w:rsidRDefault="008C297E" w:rsidP="00E01407">
            <w:pPr>
              <w:pStyle w:val="rowtabella0"/>
              <w:jc w:val="center"/>
              <w:rPr>
                <w:color w:val="002060"/>
              </w:rPr>
            </w:pPr>
            <w:r w:rsidRPr="008C29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78CEB" w14:textId="77777777" w:rsidR="008C297E" w:rsidRPr="008C297E" w:rsidRDefault="008C297E" w:rsidP="00E01407">
            <w:pPr>
              <w:pStyle w:val="rowtabella0"/>
              <w:jc w:val="center"/>
              <w:rPr>
                <w:color w:val="002060"/>
              </w:rPr>
            </w:pPr>
            <w:r w:rsidRPr="008C29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60C3B" w14:textId="77777777" w:rsidR="008C297E" w:rsidRPr="008C297E" w:rsidRDefault="008C297E" w:rsidP="00E01407">
            <w:pPr>
              <w:pStyle w:val="rowtabella0"/>
              <w:jc w:val="center"/>
              <w:rPr>
                <w:color w:val="002060"/>
              </w:rPr>
            </w:pPr>
            <w:r w:rsidRPr="008C29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00CD2" w14:textId="77777777" w:rsidR="008C297E" w:rsidRPr="008C297E" w:rsidRDefault="008C297E" w:rsidP="00E01407">
            <w:pPr>
              <w:pStyle w:val="rowtabella0"/>
              <w:jc w:val="center"/>
              <w:rPr>
                <w:color w:val="002060"/>
              </w:rPr>
            </w:pPr>
            <w:r w:rsidRPr="008C297E">
              <w:rPr>
                <w:color w:val="002060"/>
              </w:rPr>
              <w:t>0</w:t>
            </w:r>
          </w:p>
        </w:tc>
      </w:tr>
      <w:tr w:rsidR="008C297E" w:rsidRPr="008C297E" w14:paraId="69D40762"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2F2B7D" w14:textId="77777777" w:rsidR="008C297E" w:rsidRPr="008C297E" w:rsidRDefault="008C297E" w:rsidP="00E01407">
            <w:pPr>
              <w:pStyle w:val="rowtabella0"/>
              <w:rPr>
                <w:color w:val="002060"/>
              </w:rPr>
            </w:pPr>
            <w:r w:rsidRPr="008C297E">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44CC1"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142A2"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6155F"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EB327"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D09D"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ECAA9" w14:textId="77777777" w:rsidR="008C297E" w:rsidRPr="008C297E" w:rsidRDefault="008C297E" w:rsidP="00E01407">
            <w:pPr>
              <w:pStyle w:val="rowtabella0"/>
              <w:jc w:val="center"/>
              <w:rPr>
                <w:color w:val="002060"/>
              </w:rPr>
            </w:pPr>
            <w:r w:rsidRPr="008C297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19501" w14:textId="77777777" w:rsidR="008C297E" w:rsidRPr="008C297E" w:rsidRDefault="008C297E" w:rsidP="00E01407">
            <w:pPr>
              <w:pStyle w:val="rowtabella0"/>
              <w:jc w:val="center"/>
              <w:rPr>
                <w:color w:val="002060"/>
              </w:rPr>
            </w:pPr>
            <w:r w:rsidRPr="008C29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E1883" w14:textId="77777777" w:rsidR="008C297E" w:rsidRPr="008C297E" w:rsidRDefault="008C297E" w:rsidP="00E01407">
            <w:pPr>
              <w:pStyle w:val="rowtabella0"/>
              <w:jc w:val="center"/>
              <w:rPr>
                <w:color w:val="002060"/>
              </w:rPr>
            </w:pPr>
            <w:r w:rsidRPr="008C29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F2891" w14:textId="77777777" w:rsidR="008C297E" w:rsidRPr="008C297E" w:rsidRDefault="008C297E" w:rsidP="00E01407">
            <w:pPr>
              <w:pStyle w:val="rowtabella0"/>
              <w:jc w:val="center"/>
              <w:rPr>
                <w:color w:val="002060"/>
              </w:rPr>
            </w:pPr>
            <w:r w:rsidRPr="008C297E">
              <w:rPr>
                <w:color w:val="002060"/>
              </w:rPr>
              <w:t>0</w:t>
            </w:r>
          </w:p>
        </w:tc>
      </w:tr>
      <w:tr w:rsidR="008C297E" w:rsidRPr="008C297E" w14:paraId="672E6AF5"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C2A19" w14:textId="77777777" w:rsidR="008C297E" w:rsidRPr="008C297E" w:rsidRDefault="008C297E" w:rsidP="00E01407">
            <w:pPr>
              <w:pStyle w:val="rowtabella0"/>
              <w:rPr>
                <w:color w:val="002060"/>
              </w:rPr>
            </w:pPr>
            <w:r w:rsidRPr="008C297E">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BF58"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49100"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B7468"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9797"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D6594"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EC3EB" w14:textId="77777777" w:rsidR="008C297E" w:rsidRPr="008C297E" w:rsidRDefault="008C297E" w:rsidP="00E01407">
            <w:pPr>
              <w:pStyle w:val="rowtabella0"/>
              <w:jc w:val="center"/>
              <w:rPr>
                <w:color w:val="002060"/>
              </w:rPr>
            </w:pPr>
            <w:r w:rsidRPr="008C297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EF075"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B6310"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43D3F" w14:textId="77777777" w:rsidR="008C297E" w:rsidRPr="008C297E" w:rsidRDefault="008C297E" w:rsidP="00E01407">
            <w:pPr>
              <w:pStyle w:val="rowtabella0"/>
              <w:jc w:val="center"/>
              <w:rPr>
                <w:color w:val="002060"/>
              </w:rPr>
            </w:pPr>
            <w:r w:rsidRPr="008C297E">
              <w:rPr>
                <w:color w:val="002060"/>
              </w:rPr>
              <w:t>0</w:t>
            </w:r>
          </w:p>
        </w:tc>
      </w:tr>
      <w:tr w:rsidR="008C297E" w:rsidRPr="008C297E" w14:paraId="732A250B"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A275F" w14:textId="77777777" w:rsidR="008C297E" w:rsidRPr="008C297E" w:rsidRDefault="008C297E" w:rsidP="00E01407">
            <w:pPr>
              <w:pStyle w:val="rowtabella0"/>
              <w:rPr>
                <w:color w:val="002060"/>
              </w:rPr>
            </w:pPr>
            <w:r w:rsidRPr="008C297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556B5"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C2683"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E3160"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91C25"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9A357"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C09A8" w14:textId="77777777" w:rsidR="008C297E" w:rsidRPr="008C297E" w:rsidRDefault="008C297E" w:rsidP="00E01407">
            <w:pPr>
              <w:pStyle w:val="rowtabella0"/>
              <w:jc w:val="center"/>
              <w:rPr>
                <w:color w:val="002060"/>
              </w:rPr>
            </w:pPr>
            <w:r w:rsidRPr="008C297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B760F" w14:textId="77777777" w:rsidR="008C297E" w:rsidRPr="008C297E" w:rsidRDefault="008C297E" w:rsidP="00E01407">
            <w:pPr>
              <w:pStyle w:val="rowtabella0"/>
              <w:jc w:val="center"/>
              <w:rPr>
                <w:color w:val="002060"/>
              </w:rPr>
            </w:pPr>
            <w:r w:rsidRPr="008C29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CD305"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86227" w14:textId="77777777" w:rsidR="008C297E" w:rsidRPr="008C297E" w:rsidRDefault="008C297E" w:rsidP="00E01407">
            <w:pPr>
              <w:pStyle w:val="rowtabella0"/>
              <w:jc w:val="center"/>
              <w:rPr>
                <w:color w:val="002060"/>
              </w:rPr>
            </w:pPr>
            <w:r w:rsidRPr="008C297E">
              <w:rPr>
                <w:color w:val="002060"/>
              </w:rPr>
              <w:t>0</w:t>
            </w:r>
          </w:p>
        </w:tc>
      </w:tr>
      <w:tr w:rsidR="008C297E" w:rsidRPr="008C297E" w14:paraId="6E8841AF"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BFDA6" w14:textId="77777777" w:rsidR="008C297E" w:rsidRPr="008C297E" w:rsidRDefault="008C297E" w:rsidP="00E01407">
            <w:pPr>
              <w:pStyle w:val="rowtabella0"/>
              <w:rPr>
                <w:color w:val="002060"/>
              </w:rPr>
            </w:pPr>
            <w:r w:rsidRPr="008C297E">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E9D73" w14:textId="77777777" w:rsidR="008C297E" w:rsidRPr="008C297E" w:rsidRDefault="008C297E" w:rsidP="00E01407">
            <w:pPr>
              <w:pStyle w:val="rowtabella0"/>
              <w:jc w:val="center"/>
              <w:rPr>
                <w:color w:val="002060"/>
              </w:rPr>
            </w:pPr>
            <w:r w:rsidRPr="008C29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B1DF2"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8863C"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283EA"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B72DC"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24D5E" w14:textId="77777777" w:rsidR="008C297E" w:rsidRPr="008C297E" w:rsidRDefault="008C297E" w:rsidP="00E01407">
            <w:pPr>
              <w:pStyle w:val="rowtabella0"/>
              <w:jc w:val="center"/>
              <w:rPr>
                <w:color w:val="002060"/>
              </w:rPr>
            </w:pPr>
            <w:r w:rsidRPr="008C297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EFB1F" w14:textId="77777777" w:rsidR="008C297E" w:rsidRPr="008C297E" w:rsidRDefault="008C297E" w:rsidP="00E01407">
            <w:pPr>
              <w:pStyle w:val="rowtabella0"/>
              <w:jc w:val="center"/>
              <w:rPr>
                <w:color w:val="002060"/>
              </w:rPr>
            </w:pPr>
            <w:r w:rsidRPr="008C297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4A448"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F5E0F" w14:textId="77777777" w:rsidR="008C297E" w:rsidRPr="008C297E" w:rsidRDefault="008C297E" w:rsidP="00E01407">
            <w:pPr>
              <w:pStyle w:val="rowtabella0"/>
              <w:jc w:val="center"/>
              <w:rPr>
                <w:color w:val="002060"/>
              </w:rPr>
            </w:pPr>
            <w:r w:rsidRPr="008C297E">
              <w:rPr>
                <w:color w:val="002060"/>
              </w:rPr>
              <w:t>0</w:t>
            </w:r>
          </w:p>
        </w:tc>
      </w:tr>
      <w:tr w:rsidR="008C297E" w:rsidRPr="008C297E" w14:paraId="049A5076"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4CC76A" w14:textId="77777777" w:rsidR="008C297E" w:rsidRPr="008C297E" w:rsidRDefault="008C297E" w:rsidP="00E01407">
            <w:pPr>
              <w:pStyle w:val="rowtabella0"/>
              <w:rPr>
                <w:color w:val="002060"/>
              </w:rPr>
            </w:pPr>
            <w:r w:rsidRPr="008C297E">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1CA1" w14:textId="77777777" w:rsidR="008C297E" w:rsidRPr="008C297E" w:rsidRDefault="008C297E" w:rsidP="00E01407">
            <w:pPr>
              <w:pStyle w:val="rowtabella0"/>
              <w:jc w:val="center"/>
              <w:rPr>
                <w:color w:val="002060"/>
              </w:rPr>
            </w:pPr>
            <w:r w:rsidRPr="008C29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60E59"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15F92"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C4BF8"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B1A18"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502FA" w14:textId="77777777" w:rsidR="008C297E" w:rsidRPr="008C297E" w:rsidRDefault="008C297E" w:rsidP="00E01407">
            <w:pPr>
              <w:pStyle w:val="rowtabella0"/>
              <w:jc w:val="center"/>
              <w:rPr>
                <w:color w:val="002060"/>
              </w:rPr>
            </w:pPr>
            <w:r w:rsidRPr="008C297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01F31" w14:textId="77777777" w:rsidR="008C297E" w:rsidRPr="008C297E" w:rsidRDefault="008C297E" w:rsidP="00E01407">
            <w:pPr>
              <w:pStyle w:val="rowtabella0"/>
              <w:jc w:val="center"/>
              <w:rPr>
                <w:color w:val="002060"/>
              </w:rPr>
            </w:pPr>
            <w:r w:rsidRPr="008C29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63A1" w14:textId="77777777" w:rsidR="008C297E" w:rsidRPr="008C297E" w:rsidRDefault="008C297E" w:rsidP="00E01407">
            <w:pPr>
              <w:pStyle w:val="rowtabella0"/>
              <w:jc w:val="center"/>
              <w:rPr>
                <w:color w:val="002060"/>
              </w:rPr>
            </w:pPr>
            <w:r w:rsidRPr="008C29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0069B" w14:textId="77777777" w:rsidR="008C297E" w:rsidRPr="008C297E" w:rsidRDefault="008C297E" w:rsidP="00E01407">
            <w:pPr>
              <w:pStyle w:val="rowtabella0"/>
              <w:jc w:val="center"/>
              <w:rPr>
                <w:color w:val="002060"/>
              </w:rPr>
            </w:pPr>
            <w:r w:rsidRPr="008C297E">
              <w:rPr>
                <w:color w:val="002060"/>
              </w:rPr>
              <w:t>0</w:t>
            </w:r>
          </w:p>
        </w:tc>
      </w:tr>
      <w:tr w:rsidR="008C297E" w:rsidRPr="008C297E" w14:paraId="55DAFA89"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0D84C7" w14:textId="77777777" w:rsidR="008C297E" w:rsidRPr="008C297E" w:rsidRDefault="008C297E" w:rsidP="00E01407">
            <w:pPr>
              <w:pStyle w:val="rowtabella0"/>
              <w:rPr>
                <w:color w:val="002060"/>
              </w:rPr>
            </w:pPr>
            <w:r w:rsidRPr="008C297E">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8BD4" w14:textId="77777777" w:rsidR="008C297E" w:rsidRPr="008C297E" w:rsidRDefault="008C297E" w:rsidP="00E01407">
            <w:pPr>
              <w:pStyle w:val="rowtabella0"/>
              <w:jc w:val="center"/>
              <w:rPr>
                <w:color w:val="002060"/>
              </w:rPr>
            </w:pPr>
            <w:r w:rsidRPr="008C29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00D12"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24933"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F0551"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BBB75"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358D5"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3E1C8"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99FFB"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B305B" w14:textId="77777777" w:rsidR="008C297E" w:rsidRPr="008C297E" w:rsidRDefault="008C297E" w:rsidP="00E01407">
            <w:pPr>
              <w:pStyle w:val="rowtabella0"/>
              <w:jc w:val="center"/>
              <w:rPr>
                <w:color w:val="002060"/>
              </w:rPr>
            </w:pPr>
            <w:r w:rsidRPr="008C297E">
              <w:rPr>
                <w:color w:val="002060"/>
              </w:rPr>
              <w:t>0</w:t>
            </w:r>
          </w:p>
        </w:tc>
      </w:tr>
      <w:tr w:rsidR="008C297E" w:rsidRPr="008C297E" w14:paraId="68BDB000"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CA2DB0" w14:textId="77777777" w:rsidR="008C297E" w:rsidRPr="008C297E" w:rsidRDefault="008C297E" w:rsidP="00E01407">
            <w:pPr>
              <w:pStyle w:val="rowtabella0"/>
              <w:rPr>
                <w:color w:val="002060"/>
              </w:rPr>
            </w:pPr>
            <w:r w:rsidRPr="008C297E">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7A391" w14:textId="77777777" w:rsidR="008C297E" w:rsidRPr="008C297E" w:rsidRDefault="008C297E" w:rsidP="00E01407">
            <w:pPr>
              <w:pStyle w:val="rowtabella0"/>
              <w:jc w:val="center"/>
              <w:rPr>
                <w:color w:val="002060"/>
              </w:rPr>
            </w:pPr>
            <w:r w:rsidRPr="008C29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A90FE"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95DA2"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9D5EA"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01F1D"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682B6" w14:textId="77777777" w:rsidR="008C297E" w:rsidRPr="008C297E" w:rsidRDefault="008C297E" w:rsidP="00E01407">
            <w:pPr>
              <w:pStyle w:val="rowtabella0"/>
              <w:jc w:val="center"/>
              <w:rPr>
                <w:color w:val="002060"/>
              </w:rPr>
            </w:pPr>
            <w:r w:rsidRPr="008C297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17588" w14:textId="77777777" w:rsidR="008C297E" w:rsidRPr="008C297E" w:rsidRDefault="008C297E" w:rsidP="00E01407">
            <w:pPr>
              <w:pStyle w:val="rowtabella0"/>
              <w:jc w:val="center"/>
              <w:rPr>
                <w:color w:val="002060"/>
              </w:rPr>
            </w:pPr>
            <w:r w:rsidRPr="008C29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6AE16"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14700" w14:textId="77777777" w:rsidR="008C297E" w:rsidRPr="008C297E" w:rsidRDefault="008C297E" w:rsidP="00E01407">
            <w:pPr>
              <w:pStyle w:val="rowtabella0"/>
              <w:jc w:val="center"/>
              <w:rPr>
                <w:color w:val="002060"/>
              </w:rPr>
            </w:pPr>
            <w:r w:rsidRPr="008C297E">
              <w:rPr>
                <w:color w:val="002060"/>
              </w:rPr>
              <w:t>0</w:t>
            </w:r>
          </w:p>
        </w:tc>
      </w:tr>
      <w:tr w:rsidR="008C297E" w:rsidRPr="008C297E" w14:paraId="7B556C9E"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15EA82" w14:textId="77777777" w:rsidR="008C297E" w:rsidRPr="008C297E" w:rsidRDefault="008C297E" w:rsidP="00E01407">
            <w:pPr>
              <w:pStyle w:val="rowtabella0"/>
              <w:rPr>
                <w:color w:val="002060"/>
                <w:lang w:val="en-US"/>
              </w:rPr>
            </w:pPr>
            <w:r w:rsidRPr="008C297E">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25663" w14:textId="77777777" w:rsidR="008C297E" w:rsidRPr="008C297E" w:rsidRDefault="008C297E" w:rsidP="00E01407">
            <w:pPr>
              <w:pStyle w:val="rowtabella0"/>
              <w:jc w:val="center"/>
              <w:rPr>
                <w:color w:val="002060"/>
              </w:rPr>
            </w:pPr>
            <w:r w:rsidRPr="008C29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91A02"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7BD47"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544FA"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41226"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901CB"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6EE2" w14:textId="77777777" w:rsidR="008C297E" w:rsidRPr="008C297E" w:rsidRDefault="008C297E" w:rsidP="00E01407">
            <w:pPr>
              <w:pStyle w:val="rowtabella0"/>
              <w:jc w:val="center"/>
              <w:rPr>
                <w:color w:val="002060"/>
              </w:rPr>
            </w:pPr>
            <w:r w:rsidRPr="008C29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8BF67"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8A17" w14:textId="77777777" w:rsidR="008C297E" w:rsidRPr="008C297E" w:rsidRDefault="008C297E" w:rsidP="00E01407">
            <w:pPr>
              <w:pStyle w:val="rowtabella0"/>
              <w:jc w:val="center"/>
              <w:rPr>
                <w:color w:val="002060"/>
              </w:rPr>
            </w:pPr>
            <w:r w:rsidRPr="008C297E">
              <w:rPr>
                <w:color w:val="002060"/>
              </w:rPr>
              <w:t>0</w:t>
            </w:r>
          </w:p>
        </w:tc>
      </w:tr>
      <w:tr w:rsidR="008C297E" w:rsidRPr="008C297E" w14:paraId="6A34EEB4"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4E88E" w14:textId="77777777" w:rsidR="008C297E" w:rsidRPr="008C297E" w:rsidRDefault="008C297E" w:rsidP="00E01407">
            <w:pPr>
              <w:pStyle w:val="rowtabella0"/>
              <w:rPr>
                <w:color w:val="002060"/>
                <w:lang w:val="es-ES"/>
              </w:rPr>
            </w:pPr>
            <w:r w:rsidRPr="008C297E">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A4C80"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5BE30"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E22A9"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48475"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A7F41"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0B91B" w14:textId="77777777" w:rsidR="008C297E" w:rsidRPr="008C297E" w:rsidRDefault="008C297E" w:rsidP="00E01407">
            <w:pPr>
              <w:pStyle w:val="rowtabella0"/>
              <w:jc w:val="center"/>
              <w:rPr>
                <w:color w:val="002060"/>
              </w:rPr>
            </w:pPr>
            <w:r w:rsidRPr="008C29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0823" w14:textId="77777777" w:rsidR="008C297E" w:rsidRPr="008C297E" w:rsidRDefault="008C297E" w:rsidP="00E01407">
            <w:pPr>
              <w:pStyle w:val="rowtabella0"/>
              <w:jc w:val="center"/>
              <w:rPr>
                <w:color w:val="002060"/>
              </w:rPr>
            </w:pPr>
            <w:r w:rsidRPr="008C29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723EB"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9DC4B" w14:textId="77777777" w:rsidR="008C297E" w:rsidRPr="008C297E" w:rsidRDefault="008C297E" w:rsidP="00E01407">
            <w:pPr>
              <w:pStyle w:val="rowtabella0"/>
              <w:jc w:val="center"/>
              <w:rPr>
                <w:color w:val="002060"/>
              </w:rPr>
            </w:pPr>
            <w:r w:rsidRPr="008C297E">
              <w:rPr>
                <w:color w:val="002060"/>
              </w:rPr>
              <w:t>0</w:t>
            </w:r>
          </w:p>
        </w:tc>
      </w:tr>
      <w:tr w:rsidR="008C297E" w:rsidRPr="008C297E" w14:paraId="360F213C"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657D8" w14:textId="77777777" w:rsidR="008C297E" w:rsidRPr="008C297E" w:rsidRDefault="008C297E" w:rsidP="00E01407">
            <w:pPr>
              <w:pStyle w:val="rowtabella0"/>
              <w:rPr>
                <w:color w:val="002060"/>
              </w:rPr>
            </w:pPr>
            <w:r w:rsidRPr="008C297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4B4E2"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43E0"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4D94B"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E1D1"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40B61"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57D20" w14:textId="77777777" w:rsidR="008C297E" w:rsidRPr="008C297E" w:rsidRDefault="008C297E" w:rsidP="00E01407">
            <w:pPr>
              <w:pStyle w:val="rowtabella0"/>
              <w:jc w:val="center"/>
              <w:rPr>
                <w:color w:val="002060"/>
              </w:rPr>
            </w:pPr>
            <w:r w:rsidRPr="008C29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E1C40" w14:textId="77777777" w:rsidR="008C297E" w:rsidRPr="008C297E" w:rsidRDefault="008C297E" w:rsidP="00E01407">
            <w:pPr>
              <w:pStyle w:val="rowtabella0"/>
              <w:jc w:val="center"/>
              <w:rPr>
                <w:color w:val="002060"/>
              </w:rPr>
            </w:pPr>
            <w:r w:rsidRPr="008C29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EA51B"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0DF31" w14:textId="77777777" w:rsidR="008C297E" w:rsidRPr="008C297E" w:rsidRDefault="008C297E" w:rsidP="00E01407">
            <w:pPr>
              <w:pStyle w:val="rowtabella0"/>
              <w:jc w:val="center"/>
              <w:rPr>
                <w:color w:val="002060"/>
              </w:rPr>
            </w:pPr>
            <w:r w:rsidRPr="008C297E">
              <w:rPr>
                <w:color w:val="002060"/>
              </w:rPr>
              <w:t>0</w:t>
            </w:r>
          </w:p>
        </w:tc>
      </w:tr>
      <w:tr w:rsidR="008C297E" w:rsidRPr="008C297E" w14:paraId="7E855DC1"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ACABE" w14:textId="77777777" w:rsidR="008C297E" w:rsidRPr="008C297E" w:rsidRDefault="008C297E" w:rsidP="00E01407">
            <w:pPr>
              <w:pStyle w:val="rowtabella0"/>
              <w:rPr>
                <w:color w:val="002060"/>
              </w:rPr>
            </w:pPr>
            <w:r w:rsidRPr="008C297E">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0D3F5"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03E71"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81FC2"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743DA"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2BBAA"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4ED0" w14:textId="77777777" w:rsidR="008C297E" w:rsidRPr="008C297E" w:rsidRDefault="008C297E" w:rsidP="00E01407">
            <w:pPr>
              <w:pStyle w:val="rowtabella0"/>
              <w:jc w:val="center"/>
              <w:rPr>
                <w:color w:val="002060"/>
              </w:rPr>
            </w:pPr>
            <w:r w:rsidRPr="008C29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A442D" w14:textId="77777777" w:rsidR="008C297E" w:rsidRPr="008C297E" w:rsidRDefault="008C297E" w:rsidP="00E01407">
            <w:pPr>
              <w:pStyle w:val="rowtabella0"/>
              <w:jc w:val="center"/>
              <w:rPr>
                <w:color w:val="002060"/>
              </w:rPr>
            </w:pPr>
            <w:r w:rsidRPr="008C297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6382F"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621A3" w14:textId="77777777" w:rsidR="008C297E" w:rsidRPr="008C297E" w:rsidRDefault="008C297E" w:rsidP="00E01407">
            <w:pPr>
              <w:pStyle w:val="rowtabella0"/>
              <w:jc w:val="center"/>
              <w:rPr>
                <w:color w:val="002060"/>
              </w:rPr>
            </w:pPr>
            <w:r w:rsidRPr="008C297E">
              <w:rPr>
                <w:color w:val="002060"/>
              </w:rPr>
              <w:t>0</w:t>
            </w:r>
          </w:p>
        </w:tc>
      </w:tr>
      <w:tr w:rsidR="008C297E" w:rsidRPr="008C297E" w14:paraId="358214DA"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6AA0C9" w14:textId="77777777" w:rsidR="008C297E" w:rsidRPr="008C297E" w:rsidRDefault="008C297E" w:rsidP="00E01407">
            <w:pPr>
              <w:pStyle w:val="rowtabella0"/>
              <w:rPr>
                <w:color w:val="002060"/>
                <w:lang w:val="es-ES"/>
              </w:rPr>
            </w:pPr>
            <w:r w:rsidRPr="008C297E">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7199B"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E404D"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5A084"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B9ED"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8800"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625BE" w14:textId="77777777" w:rsidR="008C297E" w:rsidRPr="008C297E" w:rsidRDefault="008C297E" w:rsidP="00E01407">
            <w:pPr>
              <w:pStyle w:val="rowtabella0"/>
              <w:jc w:val="center"/>
              <w:rPr>
                <w:color w:val="002060"/>
              </w:rPr>
            </w:pPr>
            <w:r w:rsidRPr="008C29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2B746" w14:textId="77777777" w:rsidR="008C297E" w:rsidRPr="008C297E" w:rsidRDefault="008C297E" w:rsidP="00E01407">
            <w:pPr>
              <w:pStyle w:val="rowtabella0"/>
              <w:jc w:val="center"/>
              <w:rPr>
                <w:color w:val="002060"/>
              </w:rPr>
            </w:pPr>
            <w:r w:rsidRPr="008C297E">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DDCAF" w14:textId="77777777" w:rsidR="008C297E" w:rsidRPr="008C297E" w:rsidRDefault="008C297E" w:rsidP="00E01407">
            <w:pPr>
              <w:pStyle w:val="rowtabella0"/>
              <w:jc w:val="center"/>
              <w:rPr>
                <w:color w:val="002060"/>
              </w:rPr>
            </w:pPr>
            <w:r w:rsidRPr="008C297E">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800C3" w14:textId="77777777" w:rsidR="008C297E" w:rsidRPr="008C297E" w:rsidRDefault="008C297E" w:rsidP="00E01407">
            <w:pPr>
              <w:pStyle w:val="rowtabella0"/>
              <w:jc w:val="center"/>
              <w:rPr>
                <w:color w:val="002060"/>
              </w:rPr>
            </w:pPr>
            <w:r w:rsidRPr="008C297E">
              <w:rPr>
                <w:color w:val="002060"/>
              </w:rPr>
              <w:t>0</w:t>
            </w:r>
          </w:p>
        </w:tc>
      </w:tr>
    </w:tbl>
    <w:p w14:paraId="5A66CB22" w14:textId="77777777" w:rsidR="008C297E" w:rsidRPr="008C297E" w:rsidRDefault="008C297E" w:rsidP="008C297E">
      <w:pPr>
        <w:pStyle w:val="breakline"/>
        <w:rPr>
          <w:rFonts w:eastAsiaTheme="minorEastAsia"/>
          <w:color w:val="002060"/>
        </w:rPr>
      </w:pPr>
    </w:p>
    <w:p w14:paraId="348BAC52" w14:textId="77777777" w:rsidR="008C297E" w:rsidRPr="008C297E" w:rsidRDefault="008C297E" w:rsidP="008C297E">
      <w:pPr>
        <w:pStyle w:val="breakline"/>
        <w:rPr>
          <w:color w:val="002060"/>
        </w:rPr>
      </w:pPr>
    </w:p>
    <w:p w14:paraId="6D5E9EE0" w14:textId="77777777" w:rsidR="008C297E" w:rsidRPr="008C297E" w:rsidRDefault="008C297E" w:rsidP="008C297E">
      <w:pPr>
        <w:pStyle w:val="sottotitolocampionato10"/>
        <w:rPr>
          <w:color w:val="002060"/>
        </w:rPr>
      </w:pPr>
      <w:r w:rsidRPr="008C297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3CE1391B"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1F674" w14:textId="77777777" w:rsidR="008C297E" w:rsidRPr="008C297E" w:rsidRDefault="008C297E" w:rsidP="00E01407">
            <w:pPr>
              <w:pStyle w:val="headertabella0"/>
              <w:rPr>
                <w:color w:val="002060"/>
              </w:rPr>
            </w:pPr>
            <w:r w:rsidRPr="008C29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89C62"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3FFB7"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5FE74"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F6A61"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0D498"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89E63"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12DA2"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06862"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14AD9" w14:textId="77777777" w:rsidR="008C297E" w:rsidRPr="008C297E" w:rsidRDefault="008C297E" w:rsidP="00E01407">
            <w:pPr>
              <w:pStyle w:val="headertabella0"/>
              <w:rPr>
                <w:color w:val="002060"/>
              </w:rPr>
            </w:pPr>
            <w:r w:rsidRPr="008C297E">
              <w:rPr>
                <w:color w:val="002060"/>
              </w:rPr>
              <w:t>PE</w:t>
            </w:r>
          </w:p>
        </w:tc>
      </w:tr>
      <w:tr w:rsidR="008C297E" w:rsidRPr="008C297E" w14:paraId="4BFBBB09"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588538" w14:textId="77777777" w:rsidR="008C297E" w:rsidRPr="008C297E" w:rsidRDefault="008C297E" w:rsidP="00E01407">
            <w:pPr>
              <w:pStyle w:val="rowtabella0"/>
              <w:rPr>
                <w:color w:val="002060"/>
              </w:rPr>
            </w:pPr>
            <w:r w:rsidRPr="008C297E">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B88F8" w14:textId="77777777" w:rsidR="008C297E" w:rsidRPr="008C297E" w:rsidRDefault="008C297E" w:rsidP="00E01407">
            <w:pPr>
              <w:pStyle w:val="rowtabella0"/>
              <w:jc w:val="center"/>
              <w:rPr>
                <w:color w:val="002060"/>
              </w:rPr>
            </w:pPr>
            <w:r w:rsidRPr="008C29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23A7C"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A56D9"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2BEB0"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A4971"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05649" w14:textId="77777777" w:rsidR="008C297E" w:rsidRPr="008C297E" w:rsidRDefault="008C297E" w:rsidP="00E01407">
            <w:pPr>
              <w:pStyle w:val="rowtabella0"/>
              <w:jc w:val="center"/>
              <w:rPr>
                <w:color w:val="002060"/>
              </w:rPr>
            </w:pPr>
            <w:r w:rsidRPr="008C297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AE703"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D5CA6" w14:textId="77777777" w:rsidR="008C297E" w:rsidRPr="008C297E" w:rsidRDefault="008C297E" w:rsidP="00E01407">
            <w:pPr>
              <w:pStyle w:val="rowtabella0"/>
              <w:jc w:val="center"/>
              <w:rPr>
                <w:color w:val="002060"/>
              </w:rPr>
            </w:pPr>
            <w:r w:rsidRPr="008C29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7F7D7" w14:textId="77777777" w:rsidR="008C297E" w:rsidRPr="008C297E" w:rsidRDefault="008C297E" w:rsidP="00E01407">
            <w:pPr>
              <w:pStyle w:val="rowtabella0"/>
              <w:jc w:val="center"/>
              <w:rPr>
                <w:color w:val="002060"/>
              </w:rPr>
            </w:pPr>
            <w:r w:rsidRPr="008C297E">
              <w:rPr>
                <w:color w:val="002060"/>
              </w:rPr>
              <w:t>0</w:t>
            </w:r>
          </w:p>
        </w:tc>
      </w:tr>
      <w:tr w:rsidR="008C297E" w:rsidRPr="008C297E" w14:paraId="27B27D5F"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43307F" w14:textId="77777777" w:rsidR="008C297E" w:rsidRPr="008C297E" w:rsidRDefault="008C297E" w:rsidP="00E01407">
            <w:pPr>
              <w:pStyle w:val="rowtabella0"/>
              <w:rPr>
                <w:color w:val="002060"/>
              </w:rPr>
            </w:pPr>
            <w:r w:rsidRPr="008C297E">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84504" w14:textId="77777777" w:rsidR="008C297E" w:rsidRPr="008C297E" w:rsidRDefault="008C297E" w:rsidP="00E01407">
            <w:pPr>
              <w:pStyle w:val="rowtabella0"/>
              <w:jc w:val="center"/>
              <w:rPr>
                <w:color w:val="002060"/>
              </w:rPr>
            </w:pPr>
            <w:r w:rsidRPr="008C29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C6BDE"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ED15"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DF267"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946F7"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43AA2" w14:textId="77777777" w:rsidR="008C297E" w:rsidRPr="008C297E" w:rsidRDefault="008C297E" w:rsidP="00E01407">
            <w:pPr>
              <w:pStyle w:val="rowtabella0"/>
              <w:jc w:val="center"/>
              <w:rPr>
                <w:color w:val="002060"/>
              </w:rPr>
            </w:pPr>
            <w:r w:rsidRPr="008C29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A4EEF"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3138" w14:textId="77777777" w:rsidR="008C297E" w:rsidRPr="008C297E" w:rsidRDefault="008C297E" w:rsidP="00E01407">
            <w:pPr>
              <w:pStyle w:val="rowtabella0"/>
              <w:jc w:val="center"/>
              <w:rPr>
                <w:color w:val="002060"/>
              </w:rPr>
            </w:pPr>
            <w:r w:rsidRPr="008C29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3F7B4" w14:textId="77777777" w:rsidR="008C297E" w:rsidRPr="008C297E" w:rsidRDefault="008C297E" w:rsidP="00E01407">
            <w:pPr>
              <w:pStyle w:val="rowtabella0"/>
              <w:jc w:val="center"/>
              <w:rPr>
                <w:color w:val="002060"/>
              </w:rPr>
            </w:pPr>
            <w:r w:rsidRPr="008C297E">
              <w:rPr>
                <w:color w:val="002060"/>
              </w:rPr>
              <w:t>0</w:t>
            </w:r>
          </w:p>
        </w:tc>
      </w:tr>
      <w:tr w:rsidR="008C297E" w:rsidRPr="008C297E" w14:paraId="64A39D79"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807C35" w14:textId="77777777" w:rsidR="008C297E" w:rsidRPr="008C297E" w:rsidRDefault="008C297E" w:rsidP="00E01407">
            <w:pPr>
              <w:pStyle w:val="rowtabella0"/>
              <w:rPr>
                <w:color w:val="002060"/>
              </w:rPr>
            </w:pPr>
            <w:r w:rsidRPr="008C297E">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9B6CD" w14:textId="77777777" w:rsidR="008C297E" w:rsidRPr="008C297E" w:rsidRDefault="008C297E" w:rsidP="00E01407">
            <w:pPr>
              <w:pStyle w:val="rowtabella0"/>
              <w:jc w:val="center"/>
              <w:rPr>
                <w:color w:val="002060"/>
              </w:rPr>
            </w:pPr>
            <w:r w:rsidRPr="008C29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69D22"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6DFD7"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627AD"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CF954"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5F16B" w14:textId="77777777" w:rsidR="008C297E" w:rsidRPr="008C297E" w:rsidRDefault="008C297E" w:rsidP="00E01407">
            <w:pPr>
              <w:pStyle w:val="rowtabella0"/>
              <w:jc w:val="center"/>
              <w:rPr>
                <w:color w:val="002060"/>
              </w:rPr>
            </w:pPr>
            <w:r w:rsidRPr="008C29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B70E9" w14:textId="77777777" w:rsidR="008C297E" w:rsidRPr="008C297E" w:rsidRDefault="008C297E" w:rsidP="00E01407">
            <w:pPr>
              <w:pStyle w:val="rowtabella0"/>
              <w:jc w:val="center"/>
              <w:rPr>
                <w:color w:val="002060"/>
              </w:rPr>
            </w:pPr>
            <w:r w:rsidRPr="008C29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768B7" w14:textId="77777777" w:rsidR="008C297E" w:rsidRPr="008C297E" w:rsidRDefault="008C297E" w:rsidP="00E01407">
            <w:pPr>
              <w:pStyle w:val="rowtabella0"/>
              <w:jc w:val="center"/>
              <w:rPr>
                <w:color w:val="002060"/>
              </w:rPr>
            </w:pPr>
            <w:r w:rsidRPr="008C29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93F06" w14:textId="77777777" w:rsidR="008C297E" w:rsidRPr="008C297E" w:rsidRDefault="008C297E" w:rsidP="00E01407">
            <w:pPr>
              <w:pStyle w:val="rowtabella0"/>
              <w:jc w:val="center"/>
              <w:rPr>
                <w:color w:val="002060"/>
              </w:rPr>
            </w:pPr>
            <w:r w:rsidRPr="008C297E">
              <w:rPr>
                <w:color w:val="002060"/>
              </w:rPr>
              <w:t>0</w:t>
            </w:r>
          </w:p>
        </w:tc>
      </w:tr>
      <w:tr w:rsidR="008C297E" w:rsidRPr="008C297E" w14:paraId="15FE2FB5"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D120E" w14:textId="77777777" w:rsidR="008C297E" w:rsidRPr="008C297E" w:rsidRDefault="008C297E" w:rsidP="00E01407">
            <w:pPr>
              <w:pStyle w:val="rowtabella0"/>
              <w:rPr>
                <w:color w:val="002060"/>
              </w:rPr>
            </w:pPr>
            <w:r w:rsidRPr="008C297E">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A0E5"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B23C5"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8075A"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EB673"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A40CF"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4EF4E" w14:textId="77777777" w:rsidR="008C297E" w:rsidRPr="008C297E" w:rsidRDefault="008C297E" w:rsidP="00E01407">
            <w:pPr>
              <w:pStyle w:val="rowtabella0"/>
              <w:jc w:val="center"/>
              <w:rPr>
                <w:color w:val="002060"/>
              </w:rPr>
            </w:pPr>
            <w:r w:rsidRPr="008C29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D86AF"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4D172"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3F582" w14:textId="77777777" w:rsidR="008C297E" w:rsidRPr="008C297E" w:rsidRDefault="008C297E" w:rsidP="00E01407">
            <w:pPr>
              <w:pStyle w:val="rowtabella0"/>
              <w:jc w:val="center"/>
              <w:rPr>
                <w:color w:val="002060"/>
              </w:rPr>
            </w:pPr>
            <w:r w:rsidRPr="008C297E">
              <w:rPr>
                <w:color w:val="002060"/>
              </w:rPr>
              <w:t>0</w:t>
            </w:r>
          </w:p>
        </w:tc>
      </w:tr>
      <w:tr w:rsidR="008C297E" w:rsidRPr="008C297E" w14:paraId="0AEED45F"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8DE10" w14:textId="77777777" w:rsidR="008C297E" w:rsidRPr="008C297E" w:rsidRDefault="008C297E" w:rsidP="00E01407">
            <w:pPr>
              <w:pStyle w:val="rowtabella0"/>
              <w:rPr>
                <w:color w:val="002060"/>
              </w:rPr>
            </w:pPr>
            <w:r w:rsidRPr="008C297E">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BE533" w14:textId="77777777" w:rsidR="008C297E" w:rsidRPr="008C297E" w:rsidRDefault="008C297E" w:rsidP="00E01407">
            <w:pPr>
              <w:pStyle w:val="rowtabella0"/>
              <w:jc w:val="center"/>
              <w:rPr>
                <w:color w:val="002060"/>
              </w:rPr>
            </w:pPr>
            <w:r w:rsidRPr="008C29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4CA1E"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AACA8"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E4EA6"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BF0D4"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2A32C" w14:textId="77777777" w:rsidR="008C297E" w:rsidRPr="008C297E" w:rsidRDefault="008C297E" w:rsidP="00E01407">
            <w:pPr>
              <w:pStyle w:val="rowtabella0"/>
              <w:jc w:val="center"/>
              <w:rPr>
                <w:color w:val="002060"/>
              </w:rPr>
            </w:pPr>
            <w:r w:rsidRPr="008C29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AA4A1" w14:textId="77777777" w:rsidR="008C297E" w:rsidRPr="008C297E" w:rsidRDefault="008C297E" w:rsidP="00E01407">
            <w:pPr>
              <w:pStyle w:val="rowtabella0"/>
              <w:jc w:val="center"/>
              <w:rPr>
                <w:color w:val="002060"/>
              </w:rPr>
            </w:pPr>
            <w:r w:rsidRPr="008C29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A7F91"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CB7AB" w14:textId="77777777" w:rsidR="008C297E" w:rsidRPr="008C297E" w:rsidRDefault="008C297E" w:rsidP="00E01407">
            <w:pPr>
              <w:pStyle w:val="rowtabella0"/>
              <w:jc w:val="center"/>
              <w:rPr>
                <w:color w:val="002060"/>
              </w:rPr>
            </w:pPr>
            <w:r w:rsidRPr="008C297E">
              <w:rPr>
                <w:color w:val="002060"/>
              </w:rPr>
              <w:t>0</w:t>
            </w:r>
          </w:p>
        </w:tc>
      </w:tr>
      <w:tr w:rsidR="008C297E" w:rsidRPr="008C297E" w14:paraId="6B740FD6"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5EB4D" w14:textId="77777777" w:rsidR="008C297E" w:rsidRPr="008C297E" w:rsidRDefault="008C297E" w:rsidP="00E01407">
            <w:pPr>
              <w:pStyle w:val="rowtabella0"/>
              <w:rPr>
                <w:color w:val="002060"/>
              </w:rPr>
            </w:pPr>
            <w:r w:rsidRPr="008C297E">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09196"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DEC34"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B5006"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9B471"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5115"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F5A09" w14:textId="77777777" w:rsidR="008C297E" w:rsidRPr="008C297E" w:rsidRDefault="008C297E" w:rsidP="00E01407">
            <w:pPr>
              <w:pStyle w:val="rowtabella0"/>
              <w:jc w:val="center"/>
              <w:rPr>
                <w:color w:val="002060"/>
              </w:rPr>
            </w:pPr>
            <w:r w:rsidRPr="008C29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DE914" w14:textId="77777777" w:rsidR="008C297E" w:rsidRPr="008C297E" w:rsidRDefault="008C297E" w:rsidP="00E01407">
            <w:pPr>
              <w:pStyle w:val="rowtabella0"/>
              <w:jc w:val="center"/>
              <w:rPr>
                <w:color w:val="002060"/>
              </w:rPr>
            </w:pPr>
            <w:r w:rsidRPr="008C29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38DFC"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B0823" w14:textId="77777777" w:rsidR="008C297E" w:rsidRPr="008C297E" w:rsidRDefault="008C297E" w:rsidP="00E01407">
            <w:pPr>
              <w:pStyle w:val="rowtabella0"/>
              <w:jc w:val="center"/>
              <w:rPr>
                <w:color w:val="002060"/>
              </w:rPr>
            </w:pPr>
            <w:r w:rsidRPr="008C297E">
              <w:rPr>
                <w:color w:val="002060"/>
              </w:rPr>
              <w:t>0</w:t>
            </w:r>
          </w:p>
        </w:tc>
      </w:tr>
      <w:tr w:rsidR="008C297E" w:rsidRPr="008C297E" w14:paraId="28DC97F4"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07EE0" w14:textId="77777777" w:rsidR="008C297E" w:rsidRPr="008C297E" w:rsidRDefault="008C297E" w:rsidP="00E01407">
            <w:pPr>
              <w:pStyle w:val="rowtabella0"/>
              <w:rPr>
                <w:color w:val="002060"/>
              </w:rPr>
            </w:pPr>
            <w:r w:rsidRPr="008C297E">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03436"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FD77B"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A57AF"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2B1C9"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445B"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A5D2E" w14:textId="77777777" w:rsidR="008C297E" w:rsidRPr="008C297E" w:rsidRDefault="008C297E" w:rsidP="00E01407">
            <w:pPr>
              <w:pStyle w:val="rowtabella0"/>
              <w:jc w:val="center"/>
              <w:rPr>
                <w:color w:val="002060"/>
              </w:rPr>
            </w:pPr>
            <w:r w:rsidRPr="008C29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58CF2" w14:textId="77777777" w:rsidR="008C297E" w:rsidRPr="008C297E" w:rsidRDefault="008C297E" w:rsidP="00E01407">
            <w:pPr>
              <w:pStyle w:val="rowtabella0"/>
              <w:jc w:val="center"/>
              <w:rPr>
                <w:color w:val="002060"/>
              </w:rPr>
            </w:pPr>
            <w:r w:rsidRPr="008C29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CF495"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FDBB6" w14:textId="77777777" w:rsidR="008C297E" w:rsidRPr="008C297E" w:rsidRDefault="008C297E" w:rsidP="00E01407">
            <w:pPr>
              <w:pStyle w:val="rowtabella0"/>
              <w:jc w:val="center"/>
              <w:rPr>
                <w:color w:val="002060"/>
              </w:rPr>
            </w:pPr>
            <w:r w:rsidRPr="008C297E">
              <w:rPr>
                <w:color w:val="002060"/>
              </w:rPr>
              <w:t>0</w:t>
            </w:r>
          </w:p>
        </w:tc>
      </w:tr>
      <w:tr w:rsidR="008C297E" w:rsidRPr="008C297E" w14:paraId="35BA04B0"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BE4661" w14:textId="77777777" w:rsidR="008C297E" w:rsidRPr="008C297E" w:rsidRDefault="008C297E" w:rsidP="00E01407">
            <w:pPr>
              <w:pStyle w:val="rowtabella0"/>
              <w:rPr>
                <w:color w:val="002060"/>
              </w:rPr>
            </w:pPr>
            <w:r w:rsidRPr="008C297E">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ECFCD"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6E023"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17183"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C7D6B"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428A4"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81351" w14:textId="77777777" w:rsidR="008C297E" w:rsidRPr="008C297E" w:rsidRDefault="008C297E" w:rsidP="00E01407">
            <w:pPr>
              <w:pStyle w:val="rowtabella0"/>
              <w:jc w:val="center"/>
              <w:rPr>
                <w:color w:val="002060"/>
              </w:rPr>
            </w:pPr>
            <w:r w:rsidRPr="008C29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9C818" w14:textId="77777777" w:rsidR="008C297E" w:rsidRPr="008C297E" w:rsidRDefault="008C297E" w:rsidP="00E01407">
            <w:pPr>
              <w:pStyle w:val="rowtabella0"/>
              <w:jc w:val="center"/>
              <w:rPr>
                <w:color w:val="002060"/>
              </w:rPr>
            </w:pPr>
            <w:r w:rsidRPr="008C29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E0701"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F735F" w14:textId="77777777" w:rsidR="008C297E" w:rsidRPr="008C297E" w:rsidRDefault="008C297E" w:rsidP="00E01407">
            <w:pPr>
              <w:pStyle w:val="rowtabella0"/>
              <w:jc w:val="center"/>
              <w:rPr>
                <w:color w:val="002060"/>
              </w:rPr>
            </w:pPr>
            <w:r w:rsidRPr="008C297E">
              <w:rPr>
                <w:color w:val="002060"/>
              </w:rPr>
              <w:t>0</w:t>
            </w:r>
          </w:p>
        </w:tc>
      </w:tr>
      <w:tr w:rsidR="008C297E" w:rsidRPr="008C297E" w14:paraId="27E6E2ED"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52B379" w14:textId="77777777" w:rsidR="008C297E" w:rsidRPr="008C297E" w:rsidRDefault="008C297E" w:rsidP="00E01407">
            <w:pPr>
              <w:pStyle w:val="rowtabella0"/>
              <w:rPr>
                <w:color w:val="002060"/>
              </w:rPr>
            </w:pPr>
            <w:r w:rsidRPr="008C297E">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BF323"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B58D0"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AE7E6"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F2F34"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D721"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3BC6C"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02DE2" w14:textId="77777777" w:rsidR="008C297E" w:rsidRPr="008C297E" w:rsidRDefault="008C297E" w:rsidP="00E01407">
            <w:pPr>
              <w:pStyle w:val="rowtabella0"/>
              <w:jc w:val="center"/>
              <w:rPr>
                <w:color w:val="002060"/>
              </w:rPr>
            </w:pPr>
            <w:r w:rsidRPr="008C29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D2F36"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90AF9" w14:textId="77777777" w:rsidR="008C297E" w:rsidRPr="008C297E" w:rsidRDefault="008C297E" w:rsidP="00E01407">
            <w:pPr>
              <w:pStyle w:val="rowtabella0"/>
              <w:jc w:val="center"/>
              <w:rPr>
                <w:color w:val="002060"/>
              </w:rPr>
            </w:pPr>
            <w:r w:rsidRPr="008C297E">
              <w:rPr>
                <w:color w:val="002060"/>
              </w:rPr>
              <w:t>0</w:t>
            </w:r>
          </w:p>
        </w:tc>
      </w:tr>
      <w:tr w:rsidR="008C297E" w:rsidRPr="008C297E" w14:paraId="01A80529"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9C6A4C" w14:textId="77777777" w:rsidR="008C297E" w:rsidRPr="008C297E" w:rsidRDefault="008C297E" w:rsidP="00E01407">
            <w:pPr>
              <w:pStyle w:val="rowtabella0"/>
              <w:rPr>
                <w:color w:val="002060"/>
              </w:rPr>
            </w:pPr>
            <w:r w:rsidRPr="008C297E">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6DB66"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BA036"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E0E63"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AAC7A"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7AD38"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D2293" w14:textId="77777777" w:rsidR="008C297E" w:rsidRPr="008C297E" w:rsidRDefault="008C297E" w:rsidP="00E01407">
            <w:pPr>
              <w:pStyle w:val="rowtabella0"/>
              <w:jc w:val="center"/>
              <w:rPr>
                <w:color w:val="002060"/>
              </w:rPr>
            </w:pPr>
            <w:r w:rsidRPr="008C297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42418" w14:textId="77777777" w:rsidR="008C297E" w:rsidRPr="008C297E" w:rsidRDefault="008C297E" w:rsidP="00E01407">
            <w:pPr>
              <w:pStyle w:val="rowtabella0"/>
              <w:jc w:val="center"/>
              <w:rPr>
                <w:color w:val="002060"/>
              </w:rPr>
            </w:pPr>
            <w:r w:rsidRPr="008C297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95329" w14:textId="77777777" w:rsidR="008C297E" w:rsidRPr="008C297E" w:rsidRDefault="008C297E" w:rsidP="00E01407">
            <w:pPr>
              <w:pStyle w:val="rowtabella0"/>
              <w:jc w:val="center"/>
              <w:rPr>
                <w:color w:val="002060"/>
              </w:rPr>
            </w:pPr>
            <w:r w:rsidRPr="008C29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80656" w14:textId="77777777" w:rsidR="008C297E" w:rsidRPr="008C297E" w:rsidRDefault="008C297E" w:rsidP="00E01407">
            <w:pPr>
              <w:pStyle w:val="rowtabella0"/>
              <w:jc w:val="center"/>
              <w:rPr>
                <w:color w:val="002060"/>
              </w:rPr>
            </w:pPr>
            <w:r w:rsidRPr="008C297E">
              <w:rPr>
                <w:color w:val="002060"/>
              </w:rPr>
              <w:t>0</w:t>
            </w:r>
          </w:p>
        </w:tc>
      </w:tr>
      <w:tr w:rsidR="008C297E" w:rsidRPr="008C297E" w14:paraId="31253719"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AA94C" w14:textId="77777777" w:rsidR="008C297E" w:rsidRPr="008C297E" w:rsidRDefault="008C297E" w:rsidP="00E01407">
            <w:pPr>
              <w:pStyle w:val="rowtabella0"/>
              <w:rPr>
                <w:color w:val="002060"/>
              </w:rPr>
            </w:pPr>
            <w:r w:rsidRPr="008C297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D9350"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94D13"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EAE5C"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4052B"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7254C"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EDD47"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BD29E" w14:textId="77777777" w:rsidR="008C297E" w:rsidRPr="008C297E" w:rsidRDefault="008C297E" w:rsidP="00E01407">
            <w:pPr>
              <w:pStyle w:val="rowtabella0"/>
              <w:jc w:val="center"/>
              <w:rPr>
                <w:color w:val="002060"/>
              </w:rPr>
            </w:pPr>
            <w:r w:rsidRPr="008C29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BF1E8"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C2A72" w14:textId="77777777" w:rsidR="008C297E" w:rsidRPr="008C297E" w:rsidRDefault="008C297E" w:rsidP="00E01407">
            <w:pPr>
              <w:pStyle w:val="rowtabella0"/>
              <w:jc w:val="center"/>
              <w:rPr>
                <w:color w:val="002060"/>
              </w:rPr>
            </w:pPr>
            <w:r w:rsidRPr="008C297E">
              <w:rPr>
                <w:color w:val="002060"/>
              </w:rPr>
              <w:t>0</w:t>
            </w:r>
          </w:p>
        </w:tc>
      </w:tr>
      <w:tr w:rsidR="008C297E" w:rsidRPr="008C297E" w14:paraId="2A41BC54"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BF9232" w14:textId="77777777" w:rsidR="008C297E" w:rsidRPr="008C297E" w:rsidRDefault="008C297E" w:rsidP="00E01407">
            <w:pPr>
              <w:pStyle w:val="rowtabella0"/>
              <w:rPr>
                <w:color w:val="002060"/>
              </w:rPr>
            </w:pPr>
            <w:r w:rsidRPr="008C297E">
              <w:rPr>
                <w:color w:val="002060"/>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87961"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569C4"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72A7E"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5F6A6"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3FC20"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057B" w14:textId="77777777" w:rsidR="008C297E" w:rsidRPr="008C297E" w:rsidRDefault="008C297E" w:rsidP="00E01407">
            <w:pPr>
              <w:pStyle w:val="rowtabella0"/>
              <w:jc w:val="center"/>
              <w:rPr>
                <w:color w:val="002060"/>
              </w:rPr>
            </w:pPr>
            <w:r w:rsidRPr="008C29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B1FD2" w14:textId="77777777" w:rsidR="008C297E" w:rsidRPr="008C297E" w:rsidRDefault="008C297E" w:rsidP="00E01407">
            <w:pPr>
              <w:pStyle w:val="rowtabella0"/>
              <w:jc w:val="center"/>
              <w:rPr>
                <w:color w:val="002060"/>
              </w:rPr>
            </w:pPr>
            <w:r w:rsidRPr="008C29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0707C" w14:textId="77777777" w:rsidR="008C297E" w:rsidRPr="008C297E" w:rsidRDefault="008C297E" w:rsidP="00E01407">
            <w:pPr>
              <w:pStyle w:val="rowtabella0"/>
              <w:jc w:val="center"/>
              <w:rPr>
                <w:color w:val="002060"/>
              </w:rPr>
            </w:pPr>
            <w:r w:rsidRPr="008C29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843E7" w14:textId="77777777" w:rsidR="008C297E" w:rsidRPr="008C297E" w:rsidRDefault="008C297E" w:rsidP="00E01407">
            <w:pPr>
              <w:pStyle w:val="rowtabella0"/>
              <w:jc w:val="center"/>
              <w:rPr>
                <w:color w:val="002060"/>
              </w:rPr>
            </w:pPr>
            <w:r w:rsidRPr="008C297E">
              <w:rPr>
                <w:color w:val="002060"/>
              </w:rPr>
              <w:t>0</w:t>
            </w:r>
          </w:p>
        </w:tc>
      </w:tr>
      <w:tr w:rsidR="008C297E" w:rsidRPr="008C297E" w14:paraId="77095443"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299F7" w14:textId="77777777" w:rsidR="008C297E" w:rsidRPr="008C297E" w:rsidRDefault="008C297E" w:rsidP="00E01407">
            <w:pPr>
              <w:pStyle w:val="rowtabella0"/>
              <w:rPr>
                <w:color w:val="002060"/>
              </w:rPr>
            </w:pPr>
            <w:r w:rsidRPr="008C297E">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95C18"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EC382"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344F"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68BA0"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73333"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3D63C" w14:textId="77777777" w:rsidR="008C297E" w:rsidRPr="008C297E" w:rsidRDefault="008C297E" w:rsidP="00E01407">
            <w:pPr>
              <w:pStyle w:val="rowtabella0"/>
              <w:jc w:val="center"/>
              <w:rPr>
                <w:color w:val="002060"/>
              </w:rPr>
            </w:pPr>
            <w:r w:rsidRPr="008C29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EAA2A" w14:textId="77777777" w:rsidR="008C297E" w:rsidRPr="008C297E" w:rsidRDefault="008C297E" w:rsidP="00E01407">
            <w:pPr>
              <w:pStyle w:val="rowtabella0"/>
              <w:jc w:val="center"/>
              <w:rPr>
                <w:color w:val="002060"/>
              </w:rPr>
            </w:pPr>
            <w:r w:rsidRPr="008C297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30811" w14:textId="77777777" w:rsidR="008C297E" w:rsidRPr="008C297E" w:rsidRDefault="008C297E" w:rsidP="00E01407">
            <w:pPr>
              <w:pStyle w:val="rowtabella0"/>
              <w:jc w:val="center"/>
              <w:rPr>
                <w:color w:val="002060"/>
              </w:rPr>
            </w:pPr>
            <w:r w:rsidRPr="008C29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942EC" w14:textId="77777777" w:rsidR="008C297E" w:rsidRPr="008C297E" w:rsidRDefault="008C297E" w:rsidP="00E01407">
            <w:pPr>
              <w:pStyle w:val="rowtabella0"/>
              <w:jc w:val="center"/>
              <w:rPr>
                <w:color w:val="002060"/>
              </w:rPr>
            </w:pPr>
            <w:r w:rsidRPr="008C297E">
              <w:rPr>
                <w:color w:val="002060"/>
              </w:rPr>
              <w:t>0</w:t>
            </w:r>
          </w:p>
        </w:tc>
      </w:tr>
      <w:tr w:rsidR="008C297E" w:rsidRPr="008C297E" w14:paraId="3BAAC723"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F28A59" w14:textId="77777777" w:rsidR="008C297E" w:rsidRPr="008C297E" w:rsidRDefault="008C297E" w:rsidP="00E01407">
            <w:pPr>
              <w:pStyle w:val="rowtabella0"/>
              <w:rPr>
                <w:color w:val="002060"/>
              </w:rPr>
            </w:pPr>
            <w:r w:rsidRPr="008C297E">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2437C"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3CD00"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C7ADA"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1CECB"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142A"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D87F8" w14:textId="77777777" w:rsidR="008C297E" w:rsidRPr="008C297E" w:rsidRDefault="008C297E" w:rsidP="00E01407">
            <w:pPr>
              <w:pStyle w:val="rowtabella0"/>
              <w:jc w:val="center"/>
              <w:rPr>
                <w:color w:val="002060"/>
              </w:rPr>
            </w:pPr>
            <w:r w:rsidRPr="008C29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60079" w14:textId="77777777" w:rsidR="008C297E" w:rsidRPr="008C297E" w:rsidRDefault="008C297E" w:rsidP="00E01407">
            <w:pPr>
              <w:pStyle w:val="rowtabella0"/>
              <w:jc w:val="center"/>
              <w:rPr>
                <w:color w:val="002060"/>
              </w:rPr>
            </w:pPr>
            <w:r w:rsidRPr="008C297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CF175"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E4A0" w14:textId="77777777" w:rsidR="008C297E" w:rsidRPr="008C297E" w:rsidRDefault="008C297E" w:rsidP="00E01407">
            <w:pPr>
              <w:pStyle w:val="rowtabella0"/>
              <w:jc w:val="center"/>
              <w:rPr>
                <w:color w:val="002060"/>
              </w:rPr>
            </w:pPr>
            <w:r w:rsidRPr="008C297E">
              <w:rPr>
                <w:color w:val="002060"/>
              </w:rPr>
              <w:t>0</w:t>
            </w:r>
          </w:p>
        </w:tc>
      </w:tr>
    </w:tbl>
    <w:p w14:paraId="21A64AAE" w14:textId="77777777" w:rsidR="008C297E" w:rsidRPr="008C297E" w:rsidRDefault="008C297E" w:rsidP="008C297E">
      <w:pPr>
        <w:pStyle w:val="breakline"/>
        <w:rPr>
          <w:rFonts w:eastAsiaTheme="minorEastAsia"/>
          <w:color w:val="002060"/>
        </w:rPr>
      </w:pPr>
    </w:p>
    <w:p w14:paraId="038BBB33" w14:textId="77777777" w:rsidR="008C297E" w:rsidRPr="008C297E" w:rsidRDefault="008C297E" w:rsidP="008C297E">
      <w:pPr>
        <w:pStyle w:val="breakline"/>
        <w:rPr>
          <w:color w:val="002060"/>
        </w:rPr>
      </w:pPr>
    </w:p>
    <w:p w14:paraId="229939AB" w14:textId="77777777" w:rsidR="008C297E" w:rsidRPr="008C297E" w:rsidRDefault="008C297E" w:rsidP="008C297E">
      <w:pPr>
        <w:pStyle w:val="sottotitolocampionato10"/>
        <w:rPr>
          <w:color w:val="002060"/>
        </w:rPr>
      </w:pPr>
      <w:r w:rsidRPr="008C297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4FCD0BC8"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61A0E" w14:textId="77777777" w:rsidR="008C297E" w:rsidRPr="008C297E" w:rsidRDefault="008C297E" w:rsidP="00E01407">
            <w:pPr>
              <w:pStyle w:val="headertabella0"/>
              <w:rPr>
                <w:color w:val="002060"/>
              </w:rPr>
            </w:pPr>
            <w:r w:rsidRPr="008C297E">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2691E"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7A29B"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5CDC7"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43159"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5E5F2"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33ABE"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19651"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06EAD"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2C719" w14:textId="77777777" w:rsidR="008C297E" w:rsidRPr="008C297E" w:rsidRDefault="008C297E" w:rsidP="00E01407">
            <w:pPr>
              <w:pStyle w:val="headertabella0"/>
              <w:rPr>
                <w:color w:val="002060"/>
              </w:rPr>
            </w:pPr>
            <w:r w:rsidRPr="008C297E">
              <w:rPr>
                <w:color w:val="002060"/>
              </w:rPr>
              <w:t>PE</w:t>
            </w:r>
          </w:p>
        </w:tc>
      </w:tr>
      <w:tr w:rsidR="008C297E" w:rsidRPr="008C297E" w14:paraId="17CD2E75"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49E1AF" w14:textId="77777777" w:rsidR="008C297E" w:rsidRPr="008C297E" w:rsidRDefault="008C297E" w:rsidP="00E01407">
            <w:pPr>
              <w:pStyle w:val="rowtabella0"/>
              <w:rPr>
                <w:color w:val="002060"/>
              </w:rPr>
            </w:pPr>
            <w:r w:rsidRPr="008C297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3AAE1" w14:textId="77777777" w:rsidR="008C297E" w:rsidRPr="008C297E" w:rsidRDefault="008C297E" w:rsidP="00E01407">
            <w:pPr>
              <w:pStyle w:val="rowtabella0"/>
              <w:jc w:val="center"/>
              <w:rPr>
                <w:color w:val="002060"/>
              </w:rPr>
            </w:pPr>
            <w:r w:rsidRPr="008C29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F24F9"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36E2"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82817"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69F5E"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CCF02" w14:textId="77777777" w:rsidR="008C297E" w:rsidRPr="008C297E" w:rsidRDefault="008C297E" w:rsidP="00E01407">
            <w:pPr>
              <w:pStyle w:val="rowtabella0"/>
              <w:jc w:val="center"/>
              <w:rPr>
                <w:color w:val="002060"/>
              </w:rPr>
            </w:pPr>
            <w:r w:rsidRPr="008C297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E754A"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67180"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CF845" w14:textId="77777777" w:rsidR="008C297E" w:rsidRPr="008C297E" w:rsidRDefault="008C297E" w:rsidP="00E01407">
            <w:pPr>
              <w:pStyle w:val="rowtabella0"/>
              <w:jc w:val="center"/>
              <w:rPr>
                <w:color w:val="002060"/>
              </w:rPr>
            </w:pPr>
            <w:r w:rsidRPr="008C297E">
              <w:rPr>
                <w:color w:val="002060"/>
              </w:rPr>
              <w:t>0</w:t>
            </w:r>
          </w:p>
        </w:tc>
      </w:tr>
      <w:tr w:rsidR="008C297E" w:rsidRPr="008C297E" w14:paraId="36E120A0"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C0B9B" w14:textId="77777777" w:rsidR="008C297E" w:rsidRPr="008C297E" w:rsidRDefault="008C297E" w:rsidP="00E01407">
            <w:pPr>
              <w:pStyle w:val="rowtabella0"/>
              <w:rPr>
                <w:color w:val="002060"/>
              </w:rPr>
            </w:pPr>
            <w:r w:rsidRPr="008C297E">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60FA0" w14:textId="77777777" w:rsidR="008C297E" w:rsidRPr="008C297E" w:rsidRDefault="008C297E" w:rsidP="00E01407">
            <w:pPr>
              <w:pStyle w:val="rowtabella0"/>
              <w:jc w:val="center"/>
              <w:rPr>
                <w:color w:val="002060"/>
              </w:rPr>
            </w:pPr>
            <w:r w:rsidRPr="008C29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2508F"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932EC"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371AF"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D1A45"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59EC9" w14:textId="77777777" w:rsidR="008C297E" w:rsidRPr="008C297E" w:rsidRDefault="008C297E" w:rsidP="00E01407">
            <w:pPr>
              <w:pStyle w:val="rowtabella0"/>
              <w:jc w:val="center"/>
              <w:rPr>
                <w:color w:val="002060"/>
              </w:rPr>
            </w:pPr>
            <w:r w:rsidRPr="008C297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95710" w14:textId="77777777" w:rsidR="008C297E" w:rsidRPr="008C297E" w:rsidRDefault="008C297E" w:rsidP="00E01407">
            <w:pPr>
              <w:pStyle w:val="rowtabella0"/>
              <w:jc w:val="center"/>
              <w:rPr>
                <w:color w:val="002060"/>
              </w:rPr>
            </w:pPr>
            <w:r w:rsidRPr="008C297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DFD0A" w14:textId="77777777" w:rsidR="008C297E" w:rsidRPr="008C297E" w:rsidRDefault="008C297E" w:rsidP="00E01407">
            <w:pPr>
              <w:pStyle w:val="rowtabella0"/>
              <w:jc w:val="center"/>
              <w:rPr>
                <w:color w:val="002060"/>
              </w:rPr>
            </w:pPr>
            <w:r w:rsidRPr="008C29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16F22" w14:textId="77777777" w:rsidR="008C297E" w:rsidRPr="008C297E" w:rsidRDefault="008C297E" w:rsidP="00E01407">
            <w:pPr>
              <w:pStyle w:val="rowtabella0"/>
              <w:jc w:val="center"/>
              <w:rPr>
                <w:color w:val="002060"/>
              </w:rPr>
            </w:pPr>
            <w:r w:rsidRPr="008C297E">
              <w:rPr>
                <w:color w:val="002060"/>
              </w:rPr>
              <w:t>0</w:t>
            </w:r>
          </w:p>
        </w:tc>
      </w:tr>
      <w:tr w:rsidR="008C297E" w:rsidRPr="008C297E" w14:paraId="5679486B"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AD7995" w14:textId="77777777" w:rsidR="008C297E" w:rsidRPr="008C297E" w:rsidRDefault="008C297E" w:rsidP="00E01407">
            <w:pPr>
              <w:pStyle w:val="rowtabella0"/>
              <w:rPr>
                <w:color w:val="002060"/>
              </w:rPr>
            </w:pPr>
            <w:r w:rsidRPr="008C297E">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E32B5" w14:textId="77777777" w:rsidR="008C297E" w:rsidRPr="008C297E" w:rsidRDefault="008C297E" w:rsidP="00E01407">
            <w:pPr>
              <w:pStyle w:val="rowtabella0"/>
              <w:jc w:val="center"/>
              <w:rPr>
                <w:color w:val="002060"/>
              </w:rPr>
            </w:pPr>
            <w:r w:rsidRPr="008C29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BFAAE"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CD681"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DDEE9"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D9EDB"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42E78" w14:textId="77777777" w:rsidR="008C297E" w:rsidRPr="008C297E" w:rsidRDefault="008C297E" w:rsidP="00E01407">
            <w:pPr>
              <w:pStyle w:val="rowtabella0"/>
              <w:jc w:val="center"/>
              <w:rPr>
                <w:color w:val="002060"/>
              </w:rPr>
            </w:pPr>
            <w:r w:rsidRPr="008C297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7959F"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3E167" w14:textId="77777777" w:rsidR="008C297E" w:rsidRPr="008C297E" w:rsidRDefault="008C297E" w:rsidP="00E01407">
            <w:pPr>
              <w:pStyle w:val="rowtabella0"/>
              <w:jc w:val="center"/>
              <w:rPr>
                <w:color w:val="002060"/>
              </w:rPr>
            </w:pPr>
            <w:r w:rsidRPr="008C29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B3B28" w14:textId="77777777" w:rsidR="008C297E" w:rsidRPr="008C297E" w:rsidRDefault="008C297E" w:rsidP="00E01407">
            <w:pPr>
              <w:pStyle w:val="rowtabella0"/>
              <w:jc w:val="center"/>
              <w:rPr>
                <w:color w:val="002060"/>
              </w:rPr>
            </w:pPr>
            <w:r w:rsidRPr="008C297E">
              <w:rPr>
                <w:color w:val="002060"/>
              </w:rPr>
              <w:t>0</w:t>
            </w:r>
          </w:p>
        </w:tc>
      </w:tr>
      <w:tr w:rsidR="008C297E" w:rsidRPr="008C297E" w14:paraId="79043385"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C1760" w14:textId="77777777" w:rsidR="008C297E" w:rsidRPr="008C297E" w:rsidRDefault="008C297E" w:rsidP="00E01407">
            <w:pPr>
              <w:pStyle w:val="rowtabella0"/>
              <w:rPr>
                <w:color w:val="002060"/>
              </w:rPr>
            </w:pPr>
            <w:r w:rsidRPr="008C297E">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983EE" w14:textId="77777777" w:rsidR="008C297E" w:rsidRPr="008C297E" w:rsidRDefault="008C297E" w:rsidP="00E01407">
            <w:pPr>
              <w:pStyle w:val="rowtabella0"/>
              <w:jc w:val="center"/>
              <w:rPr>
                <w:color w:val="002060"/>
              </w:rPr>
            </w:pPr>
            <w:r w:rsidRPr="008C29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73B4B"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A936C"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674A6"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B2B0"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4CE1F" w14:textId="77777777" w:rsidR="008C297E" w:rsidRPr="008C297E" w:rsidRDefault="008C297E" w:rsidP="00E01407">
            <w:pPr>
              <w:pStyle w:val="rowtabella0"/>
              <w:jc w:val="center"/>
              <w:rPr>
                <w:color w:val="002060"/>
              </w:rPr>
            </w:pPr>
            <w:r w:rsidRPr="008C29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46057"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C4B8"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79BE3" w14:textId="77777777" w:rsidR="008C297E" w:rsidRPr="008C297E" w:rsidRDefault="008C297E" w:rsidP="00E01407">
            <w:pPr>
              <w:pStyle w:val="rowtabella0"/>
              <w:jc w:val="center"/>
              <w:rPr>
                <w:color w:val="002060"/>
              </w:rPr>
            </w:pPr>
            <w:r w:rsidRPr="008C297E">
              <w:rPr>
                <w:color w:val="002060"/>
              </w:rPr>
              <w:t>0</w:t>
            </w:r>
          </w:p>
        </w:tc>
      </w:tr>
      <w:tr w:rsidR="008C297E" w:rsidRPr="008C297E" w14:paraId="1BFC2FDE"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397046" w14:textId="77777777" w:rsidR="008C297E" w:rsidRPr="008C297E" w:rsidRDefault="008C297E" w:rsidP="00E01407">
            <w:pPr>
              <w:pStyle w:val="rowtabella0"/>
              <w:rPr>
                <w:color w:val="002060"/>
              </w:rPr>
            </w:pPr>
            <w:r w:rsidRPr="008C297E">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0A1F"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1EED4"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3EAE5"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72FA8"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BF90E"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E4A54" w14:textId="77777777" w:rsidR="008C297E" w:rsidRPr="008C297E" w:rsidRDefault="008C297E" w:rsidP="00E01407">
            <w:pPr>
              <w:pStyle w:val="rowtabella0"/>
              <w:jc w:val="center"/>
              <w:rPr>
                <w:color w:val="002060"/>
              </w:rPr>
            </w:pPr>
            <w:r w:rsidRPr="008C297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653DC"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BD325"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0236E" w14:textId="77777777" w:rsidR="008C297E" w:rsidRPr="008C297E" w:rsidRDefault="008C297E" w:rsidP="00E01407">
            <w:pPr>
              <w:pStyle w:val="rowtabella0"/>
              <w:jc w:val="center"/>
              <w:rPr>
                <w:color w:val="002060"/>
              </w:rPr>
            </w:pPr>
            <w:r w:rsidRPr="008C297E">
              <w:rPr>
                <w:color w:val="002060"/>
              </w:rPr>
              <w:t>0</w:t>
            </w:r>
          </w:p>
        </w:tc>
      </w:tr>
      <w:tr w:rsidR="008C297E" w:rsidRPr="008C297E" w14:paraId="7F0EA4F8"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C529B2" w14:textId="77777777" w:rsidR="008C297E" w:rsidRPr="008C297E" w:rsidRDefault="008C297E" w:rsidP="00E01407">
            <w:pPr>
              <w:pStyle w:val="rowtabella0"/>
              <w:rPr>
                <w:color w:val="002060"/>
              </w:rPr>
            </w:pPr>
            <w:r w:rsidRPr="008C297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D6789"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9AC63"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745F4"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38261"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D6374"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D5D64" w14:textId="77777777" w:rsidR="008C297E" w:rsidRPr="008C297E" w:rsidRDefault="008C297E" w:rsidP="00E01407">
            <w:pPr>
              <w:pStyle w:val="rowtabella0"/>
              <w:jc w:val="center"/>
              <w:rPr>
                <w:color w:val="002060"/>
              </w:rPr>
            </w:pPr>
            <w:r w:rsidRPr="008C297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49B45" w14:textId="77777777" w:rsidR="008C297E" w:rsidRPr="008C297E" w:rsidRDefault="008C297E" w:rsidP="00E01407">
            <w:pPr>
              <w:pStyle w:val="rowtabella0"/>
              <w:jc w:val="center"/>
              <w:rPr>
                <w:color w:val="002060"/>
              </w:rPr>
            </w:pPr>
            <w:r w:rsidRPr="008C29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58D04"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FC252" w14:textId="77777777" w:rsidR="008C297E" w:rsidRPr="008C297E" w:rsidRDefault="008C297E" w:rsidP="00E01407">
            <w:pPr>
              <w:pStyle w:val="rowtabella0"/>
              <w:jc w:val="center"/>
              <w:rPr>
                <w:color w:val="002060"/>
              </w:rPr>
            </w:pPr>
            <w:r w:rsidRPr="008C297E">
              <w:rPr>
                <w:color w:val="002060"/>
              </w:rPr>
              <w:t>0</w:t>
            </w:r>
          </w:p>
        </w:tc>
      </w:tr>
      <w:tr w:rsidR="008C297E" w:rsidRPr="008C297E" w14:paraId="6573C201"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DBAE7C" w14:textId="77777777" w:rsidR="008C297E" w:rsidRPr="008C297E" w:rsidRDefault="008C297E" w:rsidP="00E01407">
            <w:pPr>
              <w:pStyle w:val="rowtabella0"/>
              <w:rPr>
                <w:color w:val="002060"/>
              </w:rPr>
            </w:pPr>
            <w:r w:rsidRPr="008C297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B691"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CBB0"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4182B"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025ED"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BDC0D"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5A83B" w14:textId="77777777" w:rsidR="008C297E" w:rsidRPr="008C297E" w:rsidRDefault="008C297E" w:rsidP="00E01407">
            <w:pPr>
              <w:pStyle w:val="rowtabella0"/>
              <w:jc w:val="center"/>
              <w:rPr>
                <w:color w:val="002060"/>
              </w:rPr>
            </w:pPr>
            <w:r w:rsidRPr="008C29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39A2E" w14:textId="77777777" w:rsidR="008C297E" w:rsidRPr="008C297E" w:rsidRDefault="008C297E" w:rsidP="00E01407">
            <w:pPr>
              <w:pStyle w:val="rowtabella0"/>
              <w:jc w:val="center"/>
              <w:rPr>
                <w:color w:val="002060"/>
              </w:rPr>
            </w:pPr>
            <w:r w:rsidRPr="008C297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E99C5"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E15B6" w14:textId="77777777" w:rsidR="008C297E" w:rsidRPr="008C297E" w:rsidRDefault="008C297E" w:rsidP="00E01407">
            <w:pPr>
              <w:pStyle w:val="rowtabella0"/>
              <w:jc w:val="center"/>
              <w:rPr>
                <w:color w:val="002060"/>
              </w:rPr>
            </w:pPr>
            <w:r w:rsidRPr="008C297E">
              <w:rPr>
                <w:color w:val="002060"/>
              </w:rPr>
              <w:t>0</w:t>
            </w:r>
          </w:p>
        </w:tc>
      </w:tr>
      <w:tr w:rsidR="008C297E" w:rsidRPr="008C297E" w14:paraId="24714B02"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E686DE" w14:textId="77777777" w:rsidR="008C297E" w:rsidRPr="008C297E" w:rsidRDefault="008C297E" w:rsidP="00E01407">
            <w:pPr>
              <w:pStyle w:val="rowtabella0"/>
              <w:rPr>
                <w:color w:val="002060"/>
              </w:rPr>
            </w:pPr>
            <w:r w:rsidRPr="008C297E">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0B8B5"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ACB39"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330E1"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72C97"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5247"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F5B31" w14:textId="77777777" w:rsidR="008C297E" w:rsidRPr="008C297E" w:rsidRDefault="008C297E" w:rsidP="00E01407">
            <w:pPr>
              <w:pStyle w:val="rowtabella0"/>
              <w:jc w:val="center"/>
              <w:rPr>
                <w:color w:val="002060"/>
              </w:rPr>
            </w:pPr>
            <w:r w:rsidRPr="008C29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A21C4" w14:textId="77777777" w:rsidR="008C297E" w:rsidRPr="008C297E" w:rsidRDefault="008C297E" w:rsidP="00E01407">
            <w:pPr>
              <w:pStyle w:val="rowtabella0"/>
              <w:jc w:val="center"/>
              <w:rPr>
                <w:color w:val="002060"/>
              </w:rPr>
            </w:pPr>
            <w:r w:rsidRPr="008C29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E5A89"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3F6D7" w14:textId="77777777" w:rsidR="008C297E" w:rsidRPr="008C297E" w:rsidRDefault="008C297E" w:rsidP="00E01407">
            <w:pPr>
              <w:pStyle w:val="rowtabella0"/>
              <w:jc w:val="center"/>
              <w:rPr>
                <w:color w:val="002060"/>
              </w:rPr>
            </w:pPr>
            <w:r w:rsidRPr="008C297E">
              <w:rPr>
                <w:color w:val="002060"/>
              </w:rPr>
              <w:t>0</w:t>
            </w:r>
          </w:p>
        </w:tc>
      </w:tr>
      <w:tr w:rsidR="008C297E" w:rsidRPr="008C297E" w14:paraId="61FB512A"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753D8" w14:textId="77777777" w:rsidR="008C297E" w:rsidRPr="008C297E" w:rsidRDefault="008C297E" w:rsidP="00E01407">
            <w:pPr>
              <w:pStyle w:val="rowtabella0"/>
              <w:rPr>
                <w:color w:val="002060"/>
              </w:rPr>
            </w:pPr>
            <w:r w:rsidRPr="008C297E">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854EF"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F0D49"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D6B0B"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06C10"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E628D"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792AB" w14:textId="77777777" w:rsidR="008C297E" w:rsidRPr="008C297E" w:rsidRDefault="008C297E" w:rsidP="00E01407">
            <w:pPr>
              <w:pStyle w:val="rowtabella0"/>
              <w:jc w:val="center"/>
              <w:rPr>
                <w:color w:val="002060"/>
              </w:rPr>
            </w:pPr>
            <w:r w:rsidRPr="008C29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25C9F" w14:textId="77777777" w:rsidR="008C297E" w:rsidRPr="008C297E" w:rsidRDefault="008C297E" w:rsidP="00E01407">
            <w:pPr>
              <w:pStyle w:val="rowtabella0"/>
              <w:jc w:val="center"/>
              <w:rPr>
                <w:color w:val="002060"/>
              </w:rPr>
            </w:pPr>
            <w:r w:rsidRPr="008C29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829F0"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DA9E3" w14:textId="77777777" w:rsidR="008C297E" w:rsidRPr="008C297E" w:rsidRDefault="008C297E" w:rsidP="00E01407">
            <w:pPr>
              <w:pStyle w:val="rowtabella0"/>
              <w:jc w:val="center"/>
              <w:rPr>
                <w:color w:val="002060"/>
              </w:rPr>
            </w:pPr>
            <w:r w:rsidRPr="008C297E">
              <w:rPr>
                <w:color w:val="002060"/>
              </w:rPr>
              <w:t>0</w:t>
            </w:r>
          </w:p>
        </w:tc>
      </w:tr>
      <w:tr w:rsidR="008C297E" w:rsidRPr="008C297E" w14:paraId="7D08CC77"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5A116" w14:textId="77777777" w:rsidR="008C297E" w:rsidRPr="008C297E" w:rsidRDefault="008C297E" w:rsidP="00E01407">
            <w:pPr>
              <w:pStyle w:val="rowtabella0"/>
              <w:rPr>
                <w:color w:val="002060"/>
              </w:rPr>
            </w:pPr>
            <w:r w:rsidRPr="008C297E">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180E4"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A71A4"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65224"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A220D"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955B2"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942A4" w14:textId="77777777" w:rsidR="008C297E" w:rsidRPr="008C297E" w:rsidRDefault="008C297E" w:rsidP="00E01407">
            <w:pPr>
              <w:pStyle w:val="rowtabella0"/>
              <w:jc w:val="center"/>
              <w:rPr>
                <w:color w:val="002060"/>
              </w:rPr>
            </w:pPr>
            <w:r w:rsidRPr="008C29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E512A" w14:textId="77777777" w:rsidR="008C297E" w:rsidRPr="008C297E" w:rsidRDefault="008C297E" w:rsidP="00E01407">
            <w:pPr>
              <w:pStyle w:val="rowtabella0"/>
              <w:jc w:val="center"/>
              <w:rPr>
                <w:color w:val="002060"/>
              </w:rPr>
            </w:pPr>
            <w:r w:rsidRPr="008C29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C8BF5"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1E55B" w14:textId="77777777" w:rsidR="008C297E" w:rsidRPr="008C297E" w:rsidRDefault="008C297E" w:rsidP="00E01407">
            <w:pPr>
              <w:pStyle w:val="rowtabella0"/>
              <w:jc w:val="center"/>
              <w:rPr>
                <w:color w:val="002060"/>
              </w:rPr>
            </w:pPr>
            <w:r w:rsidRPr="008C297E">
              <w:rPr>
                <w:color w:val="002060"/>
              </w:rPr>
              <w:t>0</w:t>
            </w:r>
          </w:p>
        </w:tc>
      </w:tr>
      <w:tr w:rsidR="008C297E" w:rsidRPr="008C297E" w14:paraId="5FC94F65"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98ED76" w14:textId="77777777" w:rsidR="008C297E" w:rsidRPr="008C297E" w:rsidRDefault="008C297E" w:rsidP="00E01407">
            <w:pPr>
              <w:pStyle w:val="rowtabella0"/>
              <w:rPr>
                <w:color w:val="002060"/>
              </w:rPr>
            </w:pPr>
            <w:r w:rsidRPr="008C297E">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AA800"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BE38F"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E3CD"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11D3F"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BB155"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EF39B" w14:textId="77777777" w:rsidR="008C297E" w:rsidRPr="008C297E" w:rsidRDefault="008C297E" w:rsidP="00E01407">
            <w:pPr>
              <w:pStyle w:val="rowtabella0"/>
              <w:jc w:val="center"/>
              <w:rPr>
                <w:color w:val="002060"/>
              </w:rPr>
            </w:pPr>
            <w:r w:rsidRPr="008C297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44DF5" w14:textId="77777777" w:rsidR="008C297E" w:rsidRPr="008C297E" w:rsidRDefault="008C297E" w:rsidP="00E01407">
            <w:pPr>
              <w:pStyle w:val="rowtabella0"/>
              <w:jc w:val="center"/>
              <w:rPr>
                <w:color w:val="002060"/>
              </w:rPr>
            </w:pPr>
            <w:r w:rsidRPr="008C297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FA93D"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C5F1B" w14:textId="77777777" w:rsidR="008C297E" w:rsidRPr="008C297E" w:rsidRDefault="008C297E" w:rsidP="00E01407">
            <w:pPr>
              <w:pStyle w:val="rowtabella0"/>
              <w:jc w:val="center"/>
              <w:rPr>
                <w:color w:val="002060"/>
              </w:rPr>
            </w:pPr>
            <w:r w:rsidRPr="008C297E">
              <w:rPr>
                <w:color w:val="002060"/>
              </w:rPr>
              <w:t>0</w:t>
            </w:r>
          </w:p>
        </w:tc>
      </w:tr>
      <w:tr w:rsidR="008C297E" w:rsidRPr="008C297E" w14:paraId="381D6D35"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7C58F" w14:textId="77777777" w:rsidR="008C297E" w:rsidRPr="008C297E" w:rsidRDefault="008C297E" w:rsidP="00E01407">
            <w:pPr>
              <w:pStyle w:val="rowtabella0"/>
              <w:rPr>
                <w:color w:val="002060"/>
              </w:rPr>
            </w:pPr>
            <w:r w:rsidRPr="008C297E">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2E00E"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A6283"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204DF"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1AB36"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22C67"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E59EF"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D22F5" w14:textId="77777777" w:rsidR="008C297E" w:rsidRPr="008C297E" w:rsidRDefault="008C297E" w:rsidP="00E01407">
            <w:pPr>
              <w:pStyle w:val="rowtabella0"/>
              <w:jc w:val="center"/>
              <w:rPr>
                <w:color w:val="002060"/>
              </w:rPr>
            </w:pPr>
            <w:r w:rsidRPr="008C297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2D1AB" w14:textId="77777777" w:rsidR="008C297E" w:rsidRPr="008C297E" w:rsidRDefault="008C297E" w:rsidP="00E01407">
            <w:pPr>
              <w:pStyle w:val="rowtabella0"/>
              <w:jc w:val="center"/>
              <w:rPr>
                <w:color w:val="002060"/>
              </w:rPr>
            </w:pPr>
            <w:r w:rsidRPr="008C29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25D99" w14:textId="77777777" w:rsidR="008C297E" w:rsidRPr="008C297E" w:rsidRDefault="008C297E" w:rsidP="00E01407">
            <w:pPr>
              <w:pStyle w:val="rowtabella0"/>
              <w:jc w:val="center"/>
              <w:rPr>
                <w:color w:val="002060"/>
              </w:rPr>
            </w:pPr>
            <w:r w:rsidRPr="008C297E">
              <w:rPr>
                <w:color w:val="002060"/>
              </w:rPr>
              <w:t>0</w:t>
            </w:r>
          </w:p>
        </w:tc>
      </w:tr>
      <w:tr w:rsidR="008C297E" w:rsidRPr="008C297E" w14:paraId="68C12BD7"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F34DB0" w14:textId="77777777" w:rsidR="008C297E" w:rsidRPr="008C297E" w:rsidRDefault="008C297E" w:rsidP="00E01407">
            <w:pPr>
              <w:pStyle w:val="rowtabella0"/>
              <w:rPr>
                <w:color w:val="002060"/>
              </w:rPr>
            </w:pPr>
            <w:r w:rsidRPr="008C297E">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84510"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E2E6A"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74372"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322F7"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11A32"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6E068"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D35E" w14:textId="77777777" w:rsidR="008C297E" w:rsidRPr="008C297E" w:rsidRDefault="008C297E" w:rsidP="00E01407">
            <w:pPr>
              <w:pStyle w:val="rowtabella0"/>
              <w:jc w:val="center"/>
              <w:rPr>
                <w:color w:val="002060"/>
              </w:rPr>
            </w:pPr>
            <w:r w:rsidRPr="008C297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891F7" w14:textId="77777777" w:rsidR="008C297E" w:rsidRPr="008C297E" w:rsidRDefault="008C297E" w:rsidP="00E01407">
            <w:pPr>
              <w:pStyle w:val="rowtabella0"/>
              <w:jc w:val="center"/>
              <w:rPr>
                <w:color w:val="002060"/>
              </w:rPr>
            </w:pPr>
            <w:r w:rsidRPr="008C29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4A23F" w14:textId="77777777" w:rsidR="008C297E" w:rsidRPr="008C297E" w:rsidRDefault="008C297E" w:rsidP="00E01407">
            <w:pPr>
              <w:pStyle w:val="rowtabella0"/>
              <w:jc w:val="center"/>
              <w:rPr>
                <w:color w:val="002060"/>
              </w:rPr>
            </w:pPr>
            <w:r w:rsidRPr="008C297E">
              <w:rPr>
                <w:color w:val="002060"/>
              </w:rPr>
              <w:t>0</w:t>
            </w:r>
          </w:p>
        </w:tc>
      </w:tr>
    </w:tbl>
    <w:p w14:paraId="55BBD91B" w14:textId="77777777" w:rsidR="008C297E" w:rsidRPr="008C297E" w:rsidRDefault="008C297E" w:rsidP="008C297E">
      <w:pPr>
        <w:pStyle w:val="breakline"/>
        <w:rPr>
          <w:rFonts w:eastAsiaTheme="minorEastAsia"/>
          <w:color w:val="002060"/>
        </w:rPr>
      </w:pPr>
    </w:p>
    <w:p w14:paraId="2284C045" w14:textId="77777777" w:rsidR="008C297E" w:rsidRPr="008C297E" w:rsidRDefault="008C297E" w:rsidP="008C297E">
      <w:pPr>
        <w:pStyle w:val="breakline"/>
        <w:rPr>
          <w:color w:val="002060"/>
        </w:rPr>
      </w:pPr>
    </w:p>
    <w:p w14:paraId="59D0DA47" w14:textId="77777777" w:rsidR="008C297E" w:rsidRPr="008C297E" w:rsidRDefault="008C297E" w:rsidP="008C297E">
      <w:pPr>
        <w:pStyle w:val="sottotitolocampionato10"/>
        <w:rPr>
          <w:color w:val="002060"/>
        </w:rPr>
      </w:pPr>
      <w:r w:rsidRPr="008C297E">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516EEF24"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2AD03" w14:textId="77777777" w:rsidR="008C297E" w:rsidRPr="008C297E" w:rsidRDefault="008C297E" w:rsidP="00E01407">
            <w:pPr>
              <w:pStyle w:val="headertabella0"/>
              <w:rPr>
                <w:color w:val="002060"/>
              </w:rPr>
            </w:pPr>
            <w:r w:rsidRPr="008C29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4100D"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892E5"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842AC"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26E0B"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46042"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D89A9"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6EF63"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A7E61"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F5224" w14:textId="77777777" w:rsidR="008C297E" w:rsidRPr="008C297E" w:rsidRDefault="008C297E" w:rsidP="00E01407">
            <w:pPr>
              <w:pStyle w:val="headertabella0"/>
              <w:rPr>
                <w:color w:val="002060"/>
              </w:rPr>
            </w:pPr>
            <w:r w:rsidRPr="008C297E">
              <w:rPr>
                <w:color w:val="002060"/>
              </w:rPr>
              <w:t>PE</w:t>
            </w:r>
          </w:p>
        </w:tc>
      </w:tr>
      <w:tr w:rsidR="008C297E" w:rsidRPr="008C297E" w14:paraId="2E1935FE"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D91D88" w14:textId="77777777" w:rsidR="008C297E" w:rsidRPr="008C297E" w:rsidRDefault="008C297E" w:rsidP="00E01407">
            <w:pPr>
              <w:pStyle w:val="rowtabella0"/>
              <w:rPr>
                <w:color w:val="002060"/>
              </w:rPr>
            </w:pPr>
            <w:r w:rsidRPr="008C297E">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EC1FF" w14:textId="77777777" w:rsidR="008C297E" w:rsidRPr="008C297E" w:rsidRDefault="008C297E" w:rsidP="00E01407">
            <w:pPr>
              <w:pStyle w:val="rowtabella0"/>
              <w:jc w:val="center"/>
              <w:rPr>
                <w:color w:val="002060"/>
              </w:rPr>
            </w:pPr>
            <w:r w:rsidRPr="008C29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53A71"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FBC9E"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3E2C0"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EA236"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CFE1" w14:textId="77777777" w:rsidR="008C297E" w:rsidRPr="008C297E" w:rsidRDefault="008C297E" w:rsidP="00E01407">
            <w:pPr>
              <w:pStyle w:val="rowtabella0"/>
              <w:jc w:val="center"/>
              <w:rPr>
                <w:color w:val="002060"/>
              </w:rPr>
            </w:pPr>
            <w:r w:rsidRPr="008C29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0B18D"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8144A" w14:textId="77777777" w:rsidR="008C297E" w:rsidRPr="008C297E" w:rsidRDefault="008C297E" w:rsidP="00E01407">
            <w:pPr>
              <w:pStyle w:val="rowtabella0"/>
              <w:jc w:val="center"/>
              <w:rPr>
                <w:color w:val="002060"/>
              </w:rPr>
            </w:pPr>
            <w:r w:rsidRPr="008C29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F18DA" w14:textId="77777777" w:rsidR="008C297E" w:rsidRPr="008C297E" w:rsidRDefault="008C297E" w:rsidP="00E01407">
            <w:pPr>
              <w:pStyle w:val="rowtabella0"/>
              <w:jc w:val="center"/>
              <w:rPr>
                <w:color w:val="002060"/>
              </w:rPr>
            </w:pPr>
            <w:r w:rsidRPr="008C297E">
              <w:rPr>
                <w:color w:val="002060"/>
              </w:rPr>
              <w:t>0</w:t>
            </w:r>
          </w:p>
        </w:tc>
      </w:tr>
      <w:tr w:rsidR="008C297E" w:rsidRPr="008C297E" w14:paraId="253967F7"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39201A" w14:textId="77777777" w:rsidR="008C297E" w:rsidRPr="008C297E" w:rsidRDefault="008C297E" w:rsidP="00E01407">
            <w:pPr>
              <w:pStyle w:val="rowtabella0"/>
              <w:rPr>
                <w:color w:val="002060"/>
                <w:lang w:val="en-US"/>
              </w:rPr>
            </w:pPr>
            <w:r w:rsidRPr="008C297E">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13C37"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001B6"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EAD5B"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D8135"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29F8D"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FC122" w14:textId="77777777" w:rsidR="008C297E" w:rsidRPr="008C297E" w:rsidRDefault="008C297E" w:rsidP="00E01407">
            <w:pPr>
              <w:pStyle w:val="rowtabella0"/>
              <w:jc w:val="center"/>
              <w:rPr>
                <w:color w:val="002060"/>
              </w:rPr>
            </w:pPr>
            <w:r w:rsidRPr="008C297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11830" w14:textId="77777777" w:rsidR="008C297E" w:rsidRPr="008C297E" w:rsidRDefault="008C297E" w:rsidP="00E01407">
            <w:pPr>
              <w:pStyle w:val="rowtabella0"/>
              <w:jc w:val="center"/>
              <w:rPr>
                <w:color w:val="002060"/>
              </w:rPr>
            </w:pPr>
            <w:r w:rsidRPr="008C29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98CF3" w14:textId="77777777" w:rsidR="008C297E" w:rsidRPr="008C297E" w:rsidRDefault="008C297E" w:rsidP="00E01407">
            <w:pPr>
              <w:pStyle w:val="rowtabella0"/>
              <w:jc w:val="center"/>
              <w:rPr>
                <w:color w:val="002060"/>
              </w:rPr>
            </w:pPr>
            <w:r w:rsidRPr="008C29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14A3A" w14:textId="77777777" w:rsidR="008C297E" w:rsidRPr="008C297E" w:rsidRDefault="008C297E" w:rsidP="00E01407">
            <w:pPr>
              <w:pStyle w:val="rowtabella0"/>
              <w:jc w:val="center"/>
              <w:rPr>
                <w:color w:val="002060"/>
              </w:rPr>
            </w:pPr>
            <w:r w:rsidRPr="008C297E">
              <w:rPr>
                <w:color w:val="002060"/>
              </w:rPr>
              <w:t>0</w:t>
            </w:r>
          </w:p>
        </w:tc>
      </w:tr>
      <w:tr w:rsidR="008C297E" w:rsidRPr="008C297E" w14:paraId="32897592"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5640DB" w14:textId="77777777" w:rsidR="008C297E" w:rsidRPr="008C297E" w:rsidRDefault="008C297E" w:rsidP="00E01407">
            <w:pPr>
              <w:pStyle w:val="rowtabella0"/>
              <w:rPr>
                <w:color w:val="002060"/>
              </w:rPr>
            </w:pPr>
            <w:r w:rsidRPr="008C297E">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2C808" w14:textId="77777777" w:rsidR="008C297E" w:rsidRPr="008C297E" w:rsidRDefault="008C297E" w:rsidP="00E01407">
            <w:pPr>
              <w:pStyle w:val="rowtabella0"/>
              <w:jc w:val="center"/>
              <w:rPr>
                <w:color w:val="002060"/>
              </w:rPr>
            </w:pPr>
            <w:r w:rsidRPr="008C29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0B6C5"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07191"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1A4E4"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F70CD"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76E99" w14:textId="77777777" w:rsidR="008C297E" w:rsidRPr="008C297E" w:rsidRDefault="008C297E" w:rsidP="00E01407">
            <w:pPr>
              <w:pStyle w:val="rowtabella0"/>
              <w:jc w:val="center"/>
              <w:rPr>
                <w:color w:val="002060"/>
              </w:rPr>
            </w:pPr>
            <w:r w:rsidRPr="008C297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9C75" w14:textId="77777777" w:rsidR="008C297E" w:rsidRPr="008C297E" w:rsidRDefault="008C297E" w:rsidP="00E01407">
            <w:pPr>
              <w:pStyle w:val="rowtabella0"/>
              <w:jc w:val="center"/>
              <w:rPr>
                <w:color w:val="002060"/>
              </w:rPr>
            </w:pPr>
            <w:r w:rsidRPr="008C29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0E2CF"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A02C8" w14:textId="77777777" w:rsidR="008C297E" w:rsidRPr="008C297E" w:rsidRDefault="008C297E" w:rsidP="00E01407">
            <w:pPr>
              <w:pStyle w:val="rowtabella0"/>
              <w:jc w:val="center"/>
              <w:rPr>
                <w:color w:val="002060"/>
              </w:rPr>
            </w:pPr>
            <w:r w:rsidRPr="008C297E">
              <w:rPr>
                <w:color w:val="002060"/>
              </w:rPr>
              <w:t>0</w:t>
            </w:r>
          </w:p>
        </w:tc>
      </w:tr>
      <w:tr w:rsidR="008C297E" w:rsidRPr="008C297E" w14:paraId="3A108C07"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701D61" w14:textId="77777777" w:rsidR="008C297E" w:rsidRPr="008C297E" w:rsidRDefault="008C297E" w:rsidP="00E01407">
            <w:pPr>
              <w:pStyle w:val="rowtabella0"/>
              <w:rPr>
                <w:color w:val="002060"/>
              </w:rPr>
            </w:pPr>
            <w:r w:rsidRPr="008C297E">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40D0D"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55409"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5AC79"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65135"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64162"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7325B" w14:textId="77777777" w:rsidR="008C297E" w:rsidRPr="008C297E" w:rsidRDefault="008C297E" w:rsidP="00E01407">
            <w:pPr>
              <w:pStyle w:val="rowtabella0"/>
              <w:jc w:val="center"/>
              <w:rPr>
                <w:color w:val="002060"/>
              </w:rPr>
            </w:pPr>
            <w:r w:rsidRPr="008C29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39A4F"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3ACF4"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EE7D4" w14:textId="77777777" w:rsidR="008C297E" w:rsidRPr="008C297E" w:rsidRDefault="008C297E" w:rsidP="00E01407">
            <w:pPr>
              <w:pStyle w:val="rowtabella0"/>
              <w:jc w:val="center"/>
              <w:rPr>
                <w:color w:val="002060"/>
              </w:rPr>
            </w:pPr>
            <w:r w:rsidRPr="008C297E">
              <w:rPr>
                <w:color w:val="002060"/>
              </w:rPr>
              <w:t>0</w:t>
            </w:r>
          </w:p>
        </w:tc>
      </w:tr>
      <w:tr w:rsidR="008C297E" w:rsidRPr="008C297E" w14:paraId="36DBC75B"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D8C47B" w14:textId="77777777" w:rsidR="008C297E" w:rsidRPr="008C297E" w:rsidRDefault="008C297E" w:rsidP="00E01407">
            <w:pPr>
              <w:pStyle w:val="rowtabella0"/>
              <w:rPr>
                <w:color w:val="002060"/>
              </w:rPr>
            </w:pPr>
            <w:r w:rsidRPr="008C297E">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677A7"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91AC2"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45D32"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7FD0A"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3331C"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CA824" w14:textId="77777777" w:rsidR="008C297E" w:rsidRPr="008C297E" w:rsidRDefault="008C297E" w:rsidP="00E01407">
            <w:pPr>
              <w:pStyle w:val="rowtabella0"/>
              <w:jc w:val="center"/>
              <w:rPr>
                <w:color w:val="002060"/>
              </w:rPr>
            </w:pPr>
            <w:r w:rsidRPr="008C29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B474B" w14:textId="77777777" w:rsidR="008C297E" w:rsidRPr="008C297E" w:rsidRDefault="008C297E" w:rsidP="00E01407">
            <w:pPr>
              <w:pStyle w:val="rowtabella0"/>
              <w:jc w:val="center"/>
              <w:rPr>
                <w:color w:val="002060"/>
              </w:rPr>
            </w:pPr>
            <w:r w:rsidRPr="008C29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AD665"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FCBD7" w14:textId="77777777" w:rsidR="008C297E" w:rsidRPr="008C297E" w:rsidRDefault="008C297E" w:rsidP="00E01407">
            <w:pPr>
              <w:pStyle w:val="rowtabella0"/>
              <w:jc w:val="center"/>
              <w:rPr>
                <w:color w:val="002060"/>
              </w:rPr>
            </w:pPr>
            <w:r w:rsidRPr="008C297E">
              <w:rPr>
                <w:color w:val="002060"/>
              </w:rPr>
              <w:t>0</w:t>
            </w:r>
          </w:p>
        </w:tc>
      </w:tr>
      <w:tr w:rsidR="008C297E" w:rsidRPr="008C297E" w14:paraId="462E33B8"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BB624" w14:textId="77777777" w:rsidR="008C297E" w:rsidRPr="008C297E" w:rsidRDefault="008C297E" w:rsidP="00E01407">
            <w:pPr>
              <w:pStyle w:val="rowtabella0"/>
              <w:rPr>
                <w:color w:val="002060"/>
              </w:rPr>
            </w:pPr>
            <w:r w:rsidRPr="008C297E">
              <w:rPr>
                <w:color w:val="002060"/>
              </w:rPr>
              <w:t xml:space="preserve">A.S.D. CALCIO </w:t>
            </w:r>
            <w:proofErr w:type="gramStart"/>
            <w:r w:rsidRPr="008C297E">
              <w:rPr>
                <w:color w:val="002060"/>
              </w:rPr>
              <w:t>S.ELPIDIO</w:t>
            </w:r>
            <w:proofErr w:type="gramEnd"/>
            <w:r w:rsidRPr="008C297E">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752E1"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34660"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F9309"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8A905"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8FC1B"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C8919" w14:textId="77777777" w:rsidR="008C297E" w:rsidRPr="008C297E" w:rsidRDefault="008C297E" w:rsidP="00E01407">
            <w:pPr>
              <w:pStyle w:val="rowtabella0"/>
              <w:jc w:val="center"/>
              <w:rPr>
                <w:color w:val="002060"/>
              </w:rPr>
            </w:pPr>
            <w:r w:rsidRPr="008C29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47680" w14:textId="77777777" w:rsidR="008C297E" w:rsidRPr="008C297E" w:rsidRDefault="008C297E" w:rsidP="00E01407">
            <w:pPr>
              <w:pStyle w:val="rowtabella0"/>
              <w:jc w:val="center"/>
              <w:rPr>
                <w:color w:val="002060"/>
              </w:rPr>
            </w:pPr>
            <w:r w:rsidRPr="008C29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2CDFD"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5334E" w14:textId="77777777" w:rsidR="008C297E" w:rsidRPr="008C297E" w:rsidRDefault="008C297E" w:rsidP="00E01407">
            <w:pPr>
              <w:pStyle w:val="rowtabella0"/>
              <w:jc w:val="center"/>
              <w:rPr>
                <w:color w:val="002060"/>
              </w:rPr>
            </w:pPr>
            <w:r w:rsidRPr="008C297E">
              <w:rPr>
                <w:color w:val="002060"/>
              </w:rPr>
              <w:t>0</w:t>
            </w:r>
          </w:p>
        </w:tc>
      </w:tr>
      <w:tr w:rsidR="008C297E" w:rsidRPr="008C297E" w14:paraId="71F53FCE"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82E166" w14:textId="77777777" w:rsidR="008C297E" w:rsidRPr="008C297E" w:rsidRDefault="008C297E" w:rsidP="00E01407">
            <w:pPr>
              <w:pStyle w:val="rowtabella0"/>
              <w:rPr>
                <w:color w:val="002060"/>
              </w:rPr>
            </w:pPr>
            <w:r w:rsidRPr="008C297E">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DF1CD" w14:textId="77777777" w:rsidR="008C297E" w:rsidRPr="008C297E" w:rsidRDefault="008C297E" w:rsidP="00E01407">
            <w:pPr>
              <w:pStyle w:val="rowtabella0"/>
              <w:jc w:val="center"/>
              <w:rPr>
                <w:color w:val="002060"/>
              </w:rPr>
            </w:pPr>
            <w:r w:rsidRPr="008C29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2271A"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30449"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83752"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EED40"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08D63"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CEBCD" w14:textId="77777777" w:rsidR="008C297E" w:rsidRPr="008C297E" w:rsidRDefault="008C297E" w:rsidP="00E01407">
            <w:pPr>
              <w:pStyle w:val="rowtabella0"/>
              <w:jc w:val="center"/>
              <w:rPr>
                <w:color w:val="002060"/>
              </w:rPr>
            </w:pPr>
            <w:r w:rsidRPr="008C29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EF355"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9F83E" w14:textId="77777777" w:rsidR="008C297E" w:rsidRPr="008C297E" w:rsidRDefault="008C297E" w:rsidP="00E01407">
            <w:pPr>
              <w:pStyle w:val="rowtabella0"/>
              <w:jc w:val="center"/>
              <w:rPr>
                <w:color w:val="002060"/>
              </w:rPr>
            </w:pPr>
            <w:r w:rsidRPr="008C297E">
              <w:rPr>
                <w:color w:val="002060"/>
              </w:rPr>
              <w:t>0</w:t>
            </w:r>
          </w:p>
        </w:tc>
      </w:tr>
      <w:tr w:rsidR="008C297E" w:rsidRPr="008C297E" w14:paraId="7C622A46"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9DC781" w14:textId="77777777" w:rsidR="008C297E" w:rsidRPr="008C297E" w:rsidRDefault="008C297E" w:rsidP="00E01407">
            <w:pPr>
              <w:pStyle w:val="rowtabella0"/>
              <w:rPr>
                <w:color w:val="002060"/>
              </w:rPr>
            </w:pPr>
            <w:r w:rsidRPr="008C297E">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BA1DE"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D7ABE"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AB498"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F28CD"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D046F"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E67F" w14:textId="77777777" w:rsidR="008C297E" w:rsidRPr="008C297E" w:rsidRDefault="008C297E" w:rsidP="00E01407">
            <w:pPr>
              <w:pStyle w:val="rowtabella0"/>
              <w:jc w:val="center"/>
              <w:rPr>
                <w:color w:val="002060"/>
              </w:rPr>
            </w:pPr>
            <w:r w:rsidRPr="008C29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A7D9D" w14:textId="77777777" w:rsidR="008C297E" w:rsidRPr="008C297E" w:rsidRDefault="008C297E" w:rsidP="00E01407">
            <w:pPr>
              <w:pStyle w:val="rowtabella0"/>
              <w:jc w:val="center"/>
              <w:rPr>
                <w:color w:val="002060"/>
              </w:rPr>
            </w:pPr>
            <w:r w:rsidRPr="008C29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1C407"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A3222" w14:textId="77777777" w:rsidR="008C297E" w:rsidRPr="008C297E" w:rsidRDefault="008C297E" w:rsidP="00E01407">
            <w:pPr>
              <w:pStyle w:val="rowtabella0"/>
              <w:jc w:val="center"/>
              <w:rPr>
                <w:color w:val="002060"/>
              </w:rPr>
            </w:pPr>
            <w:r w:rsidRPr="008C297E">
              <w:rPr>
                <w:color w:val="002060"/>
              </w:rPr>
              <w:t>0</w:t>
            </w:r>
          </w:p>
        </w:tc>
      </w:tr>
      <w:tr w:rsidR="008C297E" w:rsidRPr="008C297E" w14:paraId="28C433EC"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FCBD28" w14:textId="77777777" w:rsidR="008C297E" w:rsidRPr="008C297E" w:rsidRDefault="008C297E" w:rsidP="00E01407">
            <w:pPr>
              <w:pStyle w:val="rowtabella0"/>
              <w:rPr>
                <w:color w:val="002060"/>
              </w:rPr>
            </w:pPr>
            <w:r w:rsidRPr="008C297E">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19FF0"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1B66B"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006DB"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CD2F"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64CF"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F1FC7"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3198C"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7B3E6"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D668E" w14:textId="77777777" w:rsidR="008C297E" w:rsidRPr="008C297E" w:rsidRDefault="008C297E" w:rsidP="00E01407">
            <w:pPr>
              <w:pStyle w:val="rowtabella0"/>
              <w:jc w:val="center"/>
              <w:rPr>
                <w:color w:val="002060"/>
              </w:rPr>
            </w:pPr>
            <w:r w:rsidRPr="008C297E">
              <w:rPr>
                <w:color w:val="002060"/>
              </w:rPr>
              <w:t>0</w:t>
            </w:r>
          </w:p>
        </w:tc>
      </w:tr>
      <w:tr w:rsidR="008C297E" w:rsidRPr="008C297E" w14:paraId="4A654DE7"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08B283" w14:textId="77777777" w:rsidR="008C297E" w:rsidRPr="008C297E" w:rsidRDefault="008C297E" w:rsidP="00E01407">
            <w:pPr>
              <w:pStyle w:val="rowtabella0"/>
              <w:rPr>
                <w:color w:val="002060"/>
                <w:lang w:val="en-US"/>
              </w:rPr>
            </w:pPr>
            <w:r w:rsidRPr="008C297E">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513E6"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91CE5"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65BD3"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D974E"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24328"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73BBB" w14:textId="77777777" w:rsidR="008C297E" w:rsidRPr="008C297E" w:rsidRDefault="008C297E" w:rsidP="00E01407">
            <w:pPr>
              <w:pStyle w:val="rowtabella0"/>
              <w:jc w:val="center"/>
              <w:rPr>
                <w:color w:val="002060"/>
              </w:rPr>
            </w:pPr>
            <w:r w:rsidRPr="008C29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B6BD7" w14:textId="77777777" w:rsidR="008C297E" w:rsidRPr="008C297E" w:rsidRDefault="008C297E" w:rsidP="00E01407">
            <w:pPr>
              <w:pStyle w:val="rowtabella0"/>
              <w:jc w:val="center"/>
              <w:rPr>
                <w:color w:val="002060"/>
              </w:rPr>
            </w:pPr>
            <w:r w:rsidRPr="008C297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5217F"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2F1DC" w14:textId="77777777" w:rsidR="008C297E" w:rsidRPr="008C297E" w:rsidRDefault="008C297E" w:rsidP="00E01407">
            <w:pPr>
              <w:pStyle w:val="rowtabella0"/>
              <w:jc w:val="center"/>
              <w:rPr>
                <w:color w:val="002060"/>
              </w:rPr>
            </w:pPr>
            <w:r w:rsidRPr="008C297E">
              <w:rPr>
                <w:color w:val="002060"/>
              </w:rPr>
              <w:t>0</w:t>
            </w:r>
          </w:p>
        </w:tc>
      </w:tr>
      <w:tr w:rsidR="008C297E" w:rsidRPr="008C297E" w14:paraId="67171626"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6A6D9D" w14:textId="77777777" w:rsidR="008C297E" w:rsidRPr="008C297E" w:rsidRDefault="008C297E" w:rsidP="00E01407">
            <w:pPr>
              <w:pStyle w:val="rowtabella0"/>
              <w:rPr>
                <w:color w:val="002060"/>
                <w:lang w:val="en-US"/>
              </w:rPr>
            </w:pPr>
            <w:r w:rsidRPr="008C297E">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BD995"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6EFC9"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9D6DF"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51594"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9D689"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824B4" w14:textId="77777777" w:rsidR="008C297E" w:rsidRPr="008C297E" w:rsidRDefault="008C297E" w:rsidP="00E01407">
            <w:pPr>
              <w:pStyle w:val="rowtabella0"/>
              <w:jc w:val="center"/>
              <w:rPr>
                <w:color w:val="002060"/>
              </w:rPr>
            </w:pPr>
            <w:r w:rsidRPr="008C29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4EC8C" w14:textId="77777777" w:rsidR="008C297E" w:rsidRPr="008C297E" w:rsidRDefault="008C297E" w:rsidP="00E01407">
            <w:pPr>
              <w:pStyle w:val="rowtabella0"/>
              <w:jc w:val="center"/>
              <w:rPr>
                <w:color w:val="002060"/>
              </w:rPr>
            </w:pPr>
            <w:r w:rsidRPr="008C29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3AAEC"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1076F" w14:textId="77777777" w:rsidR="008C297E" w:rsidRPr="008C297E" w:rsidRDefault="008C297E" w:rsidP="00E01407">
            <w:pPr>
              <w:pStyle w:val="rowtabella0"/>
              <w:jc w:val="center"/>
              <w:rPr>
                <w:color w:val="002060"/>
              </w:rPr>
            </w:pPr>
            <w:r w:rsidRPr="008C297E">
              <w:rPr>
                <w:color w:val="002060"/>
              </w:rPr>
              <w:t>0</w:t>
            </w:r>
          </w:p>
        </w:tc>
      </w:tr>
      <w:tr w:rsidR="008C297E" w:rsidRPr="008C297E" w14:paraId="078EC7AD"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B98E10" w14:textId="77777777" w:rsidR="008C297E" w:rsidRPr="008C297E" w:rsidRDefault="008C297E" w:rsidP="00E01407">
            <w:pPr>
              <w:pStyle w:val="rowtabella0"/>
              <w:rPr>
                <w:color w:val="002060"/>
                <w:lang w:val="en-US"/>
              </w:rPr>
            </w:pPr>
            <w:r w:rsidRPr="008C297E">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E8FC"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5D80C"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2FA9"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71E11"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94A71"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9A9D7" w14:textId="77777777" w:rsidR="008C297E" w:rsidRPr="008C297E" w:rsidRDefault="008C297E" w:rsidP="00E01407">
            <w:pPr>
              <w:pStyle w:val="rowtabella0"/>
              <w:jc w:val="center"/>
              <w:rPr>
                <w:color w:val="002060"/>
              </w:rPr>
            </w:pPr>
            <w:r w:rsidRPr="008C29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8050" w14:textId="77777777" w:rsidR="008C297E" w:rsidRPr="008C297E" w:rsidRDefault="008C297E" w:rsidP="00E01407">
            <w:pPr>
              <w:pStyle w:val="rowtabella0"/>
              <w:jc w:val="center"/>
              <w:rPr>
                <w:color w:val="002060"/>
              </w:rPr>
            </w:pPr>
            <w:r w:rsidRPr="008C29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8436C" w14:textId="77777777" w:rsidR="008C297E" w:rsidRPr="008C297E" w:rsidRDefault="008C297E" w:rsidP="00E01407">
            <w:pPr>
              <w:pStyle w:val="rowtabella0"/>
              <w:jc w:val="center"/>
              <w:rPr>
                <w:color w:val="002060"/>
              </w:rPr>
            </w:pPr>
            <w:r w:rsidRPr="008C29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F4F37" w14:textId="77777777" w:rsidR="008C297E" w:rsidRPr="008C297E" w:rsidRDefault="008C297E" w:rsidP="00E01407">
            <w:pPr>
              <w:pStyle w:val="rowtabella0"/>
              <w:jc w:val="center"/>
              <w:rPr>
                <w:color w:val="002060"/>
              </w:rPr>
            </w:pPr>
            <w:r w:rsidRPr="008C297E">
              <w:rPr>
                <w:color w:val="002060"/>
              </w:rPr>
              <w:t>0</w:t>
            </w:r>
          </w:p>
        </w:tc>
      </w:tr>
      <w:tr w:rsidR="008C297E" w:rsidRPr="008C297E" w14:paraId="0F174EDC"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8EF165" w14:textId="77777777" w:rsidR="008C297E" w:rsidRPr="008C297E" w:rsidRDefault="008C297E" w:rsidP="00E01407">
            <w:pPr>
              <w:pStyle w:val="rowtabella0"/>
              <w:rPr>
                <w:color w:val="002060"/>
              </w:rPr>
            </w:pPr>
            <w:r w:rsidRPr="008C297E">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F765A"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C1931"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F0CA6"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4F75B"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20744"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DB829" w14:textId="77777777" w:rsidR="008C297E" w:rsidRPr="008C297E" w:rsidRDefault="008C297E" w:rsidP="00E01407">
            <w:pPr>
              <w:pStyle w:val="rowtabella0"/>
              <w:jc w:val="center"/>
              <w:rPr>
                <w:color w:val="002060"/>
              </w:rPr>
            </w:pPr>
            <w:r w:rsidRPr="008C29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ECB7E" w14:textId="77777777" w:rsidR="008C297E" w:rsidRPr="008C297E" w:rsidRDefault="008C297E" w:rsidP="00E01407">
            <w:pPr>
              <w:pStyle w:val="rowtabella0"/>
              <w:jc w:val="center"/>
              <w:rPr>
                <w:color w:val="002060"/>
              </w:rPr>
            </w:pPr>
            <w:r w:rsidRPr="008C297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18F5E" w14:textId="77777777" w:rsidR="008C297E" w:rsidRPr="008C297E" w:rsidRDefault="008C297E" w:rsidP="00E01407">
            <w:pPr>
              <w:pStyle w:val="rowtabella0"/>
              <w:jc w:val="center"/>
              <w:rPr>
                <w:color w:val="002060"/>
              </w:rPr>
            </w:pPr>
            <w:r w:rsidRPr="008C297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5E6E1" w14:textId="77777777" w:rsidR="008C297E" w:rsidRPr="008C297E" w:rsidRDefault="008C297E" w:rsidP="00E01407">
            <w:pPr>
              <w:pStyle w:val="rowtabella0"/>
              <w:jc w:val="center"/>
              <w:rPr>
                <w:color w:val="002060"/>
              </w:rPr>
            </w:pPr>
            <w:r w:rsidRPr="008C297E">
              <w:rPr>
                <w:color w:val="002060"/>
              </w:rPr>
              <w:t>0</w:t>
            </w:r>
          </w:p>
        </w:tc>
      </w:tr>
    </w:tbl>
    <w:p w14:paraId="0C3910FC" w14:textId="77777777" w:rsidR="008C297E" w:rsidRPr="008C297E" w:rsidRDefault="008C297E" w:rsidP="008C297E">
      <w:pPr>
        <w:pStyle w:val="breakline"/>
        <w:rPr>
          <w:rFonts w:eastAsiaTheme="minorEastAsia"/>
          <w:color w:val="002060"/>
        </w:rPr>
      </w:pPr>
    </w:p>
    <w:p w14:paraId="044D5CD5" w14:textId="77777777" w:rsidR="008C297E" w:rsidRPr="008C297E" w:rsidRDefault="008C297E" w:rsidP="008C297E">
      <w:pPr>
        <w:pStyle w:val="breakline"/>
        <w:rPr>
          <w:color w:val="002060"/>
        </w:rPr>
      </w:pPr>
    </w:p>
    <w:p w14:paraId="26EEFD38" w14:textId="77777777" w:rsidR="008C297E" w:rsidRPr="008C297E" w:rsidRDefault="008C297E" w:rsidP="008C297E">
      <w:pPr>
        <w:pStyle w:val="sottotitolocampionato10"/>
        <w:rPr>
          <w:color w:val="002060"/>
        </w:rPr>
      </w:pPr>
      <w:r w:rsidRPr="008C297E">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19165190"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51CC5" w14:textId="77777777" w:rsidR="008C297E" w:rsidRPr="008C297E" w:rsidRDefault="008C297E" w:rsidP="00E01407">
            <w:pPr>
              <w:pStyle w:val="headertabella0"/>
              <w:rPr>
                <w:color w:val="002060"/>
              </w:rPr>
            </w:pPr>
            <w:r w:rsidRPr="008C29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D79B9"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384FA"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12B56"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844C7"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36B85"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0B670"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3E0D3"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4B51F"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5687C" w14:textId="77777777" w:rsidR="008C297E" w:rsidRPr="008C297E" w:rsidRDefault="008C297E" w:rsidP="00E01407">
            <w:pPr>
              <w:pStyle w:val="headertabella0"/>
              <w:rPr>
                <w:color w:val="002060"/>
              </w:rPr>
            </w:pPr>
            <w:r w:rsidRPr="008C297E">
              <w:rPr>
                <w:color w:val="002060"/>
              </w:rPr>
              <w:t>PE</w:t>
            </w:r>
          </w:p>
        </w:tc>
      </w:tr>
      <w:tr w:rsidR="008C297E" w:rsidRPr="008C297E" w14:paraId="108FEA00"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43C61A" w14:textId="77777777" w:rsidR="008C297E" w:rsidRPr="008C297E" w:rsidRDefault="008C297E" w:rsidP="00E01407">
            <w:pPr>
              <w:pStyle w:val="rowtabella0"/>
              <w:rPr>
                <w:color w:val="002060"/>
                <w:lang w:val="en-US"/>
              </w:rPr>
            </w:pPr>
            <w:r w:rsidRPr="008C297E">
              <w:rPr>
                <w:color w:val="002060"/>
                <w:lang w:val="en-US"/>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37D2F" w14:textId="77777777" w:rsidR="008C297E" w:rsidRPr="008C297E" w:rsidRDefault="008C297E" w:rsidP="00E01407">
            <w:pPr>
              <w:pStyle w:val="rowtabella0"/>
              <w:jc w:val="center"/>
              <w:rPr>
                <w:color w:val="002060"/>
              </w:rPr>
            </w:pPr>
            <w:r w:rsidRPr="008C29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62E38"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7F262"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A83DB"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10B67"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F33A6" w14:textId="77777777" w:rsidR="008C297E" w:rsidRPr="008C297E" w:rsidRDefault="008C297E" w:rsidP="00E01407">
            <w:pPr>
              <w:pStyle w:val="rowtabella0"/>
              <w:jc w:val="center"/>
              <w:rPr>
                <w:color w:val="002060"/>
              </w:rPr>
            </w:pPr>
            <w:r w:rsidRPr="008C297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D6136" w14:textId="77777777" w:rsidR="008C297E" w:rsidRPr="008C297E" w:rsidRDefault="008C297E" w:rsidP="00E01407">
            <w:pPr>
              <w:pStyle w:val="rowtabella0"/>
              <w:jc w:val="center"/>
              <w:rPr>
                <w:color w:val="002060"/>
              </w:rPr>
            </w:pPr>
            <w:r w:rsidRPr="008C29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742D7" w14:textId="77777777" w:rsidR="008C297E" w:rsidRPr="008C297E" w:rsidRDefault="008C297E" w:rsidP="00E01407">
            <w:pPr>
              <w:pStyle w:val="rowtabella0"/>
              <w:jc w:val="center"/>
              <w:rPr>
                <w:color w:val="002060"/>
              </w:rPr>
            </w:pPr>
            <w:r w:rsidRPr="008C297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BED00" w14:textId="77777777" w:rsidR="008C297E" w:rsidRPr="008C297E" w:rsidRDefault="008C297E" w:rsidP="00E01407">
            <w:pPr>
              <w:pStyle w:val="rowtabella0"/>
              <w:jc w:val="center"/>
              <w:rPr>
                <w:color w:val="002060"/>
              </w:rPr>
            </w:pPr>
            <w:r w:rsidRPr="008C297E">
              <w:rPr>
                <w:color w:val="002060"/>
              </w:rPr>
              <w:t>0</w:t>
            </w:r>
          </w:p>
        </w:tc>
      </w:tr>
      <w:tr w:rsidR="008C297E" w:rsidRPr="008C297E" w14:paraId="2A419EB1"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0C309" w14:textId="77777777" w:rsidR="008C297E" w:rsidRPr="008C297E" w:rsidRDefault="008C297E" w:rsidP="00E01407">
            <w:pPr>
              <w:pStyle w:val="rowtabella0"/>
              <w:rPr>
                <w:color w:val="002060"/>
                <w:lang w:val="en-US"/>
              </w:rPr>
            </w:pPr>
            <w:r w:rsidRPr="008C297E">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72396" w14:textId="77777777" w:rsidR="008C297E" w:rsidRPr="008C297E" w:rsidRDefault="008C297E" w:rsidP="00E01407">
            <w:pPr>
              <w:pStyle w:val="rowtabella0"/>
              <w:jc w:val="center"/>
              <w:rPr>
                <w:color w:val="002060"/>
              </w:rPr>
            </w:pPr>
            <w:r w:rsidRPr="008C29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CF9F2"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DAB8D"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B3CFB"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F2D4C"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9745B" w14:textId="77777777" w:rsidR="008C297E" w:rsidRPr="008C297E" w:rsidRDefault="008C297E" w:rsidP="00E01407">
            <w:pPr>
              <w:pStyle w:val="rowtabella0"/>
              <w:jc w:val="center"/>
              <w:rPr>
                <w:color w:val="002060"/>
              </w:rPr>
            </w:pPr>
            <w:r w:rsidRPr="008C297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1A64B" w14:textId="77777777" w:rsidR="008C297E" w:rsidRPr="008C297E" w:rsidRDefault="008C297E" w:rsidP="00E01407">
            <w:pPr>
              <w:pStyle w:val="rowtabella0"/>
              <w:jc w:val="center"/>
              <w:rPr>
                <w:color w:val="002060"/>
              </w:rPr>
            </w:pPr>
            <w:r w:rsidRPr="008C29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55FEB"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D7796" w14:textId="77777777" w:rsidR="008C297E" w:rsidRPr="008C297E" w:rsidRDefault="008C297E" w:rsidP="00E01407">
            <w:pPr>
              <w:pStyle w:val="rowtabella0"/>
              <w:jc w:val="center"/>
              <w:rPr>
                <w:color w:val="002060"/>
              </w:rPr>
            </w:pPr>
            <w:r w:rsidRPr="008C297E">
              <w:rPr>
                <w:color w:val="002060"/>
              </w:rPr>
              <w:t>0</w:t>
            </w:r>
          </w:p>
        </w:tc>
      </w:tr>
      <w:tr w:rsidR="008C297E" w:rsidRPr="008C297E" w14:paraId="442CC78C"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71C70A" w14:textId="77777777" w:rsidR="008C297E" w:rsidRPr="008C297E" w:rsidRDefault="008C297E" w:rsidP="00E01407">
            <w:pPr>
              <w:pStyle w:val="rowtabella0"/>
              <w:rPr>
                <w:color w:val="002060"/>
              </w:rPr>
            </w:pPr>
            <w:r w:rsidRPr="008C297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DA333" w14:textId="77777777" w:rsidR="008C297E" w:rsidRPr="008C297E" w:rsidRDefault="008C297E" w:rsidP="00E01407">
            <w:pPr>
              <w:pStyle w:val="rowtabella0"/>
              <w:jc w:val="center"/>
              <w:rPr>
                <w:color w:val="002060"/>
              </w:rPr>
            </w:pPr>
            <w:r w:rsidRPr="008C29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AA9D4"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1FCBC"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A685"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5F736"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9A39D" w14:textId="77777777" w:rsidR="008C297E" w:rsidRPr="008C297E" w:rsidRDefault="008C297E" w:rsidP="00E01407">
            <w:pPr>
              <w:pStyle w:val="rowtabella0"/>
              <w:jc w:val="center"/>
              <w:rPr>
                <w:color w:val="002060"/>
              </w:rPr>
            </w:pPr>
            <w:r w:rsidRPr="008C297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6A56F" w14:textId="77777777" w:rsidR="008C297E" w:rsidRPr="008C297E" w:rsidRDefault="008C297E" w:rsidP="00E01407">
            <w:pPr>
              <w:pStyle w:val="rowtabella0"/>
              <w:jc w:val="center"/>
              <w:rPr>
                <w:color w:val="002060"/>
              </w:rPr>
            </w:pPr>
            <w:r w:rsidRPr="008C29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586A4" w14:textId="77777777" w:rsidR="008C297E" w:rsidRPr="008C297E" w:rsidRDefault="008C297E" w:rsidP="00E01407">
            <w:pPr>
              <w:pStyle w:val="rowtabella0"/>
              <w:jc w:val="center"/>
              <w:rPr>
                <w:color w:val="002060"/>
              </w:rPr>
            </w:pPr>
            <w:r w:rsidRPr="008C29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B0A09" w14:textId="77777777" w:rsidR="008C297E" w:rsidRPr="008C297E" w:rsidRDefault="008C297E" w:rsidP="00E01407">
            <w:pPr>
              <w:pStyle w:val="rowtabella0"/>
              <w:jc w:val="center"/>
              <w:rPr>
                <w:color w:val="002060"/>
              </w:rPr>
            </w:pPr>
            <w:r w:rsidRPr="008C297E">
              <w:rPr>
                <w:color w:val="002060"/>
              </w:rPr>
              <w:t>0</w:t>
            </w:r>
          </w:p>
        </w:tc>
      </w:tr>
      <w:tr w:rsidR="008C297E" w:rsidRPr="008C297E" w14:paraId="55AB78F4"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F01C41" w14:textId="77777777" w:rsidR="008C297E" w:rsidRPr="008C297E" w:rsidRDefault="008C297E" w:rsidP="00E01407">
            <w:pPr>
              <w:pStyle w:val="rowtabella0"/>
              <w:rPr>
                <w:color w:val="002060"/>
              </w:rPr>
            </w:pPr>
            <w:r w:rsidRPr="008C297E">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8ADA7"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A9072"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448C4"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881DD"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ABC19"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EE97E" w14:textId="77777777" w:rsidR="008C297E" w:rsidRPr="008C297E" w:rsidRDefault="008C297E" w:rsidP="00E01407">
            <w:pPr>
              <w:pStyle w:val="rowtabella0"/>
              <w:jc w:val="center"/>
              <w:rPr>
                <w:color w:val="002060"/>
              </w:rPr>
            </w:pPr>
            <w:r w:rsidRPr="008C297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05B84" w14:textId="77777777" w:rsidR="008C297E" w:rsidRPr="008C297E" w:rsidRDefault="008C297E" w:rsidP="00E01407">
            <w:pPr>
              <w:pStyle w:val="rowtabella0"/>
              <w:jc w:val="center"/>
              <w:rPr>
                <w:color w:val="002060"/>
              </w:rPr>
            </w:pPr>
            <w:r w:rsidRPr="008C297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3C17F"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33094" w14:textId="77777777" w:rsidR="008C297E" w:rsidRPr="008C297E" w:rsidRDefault="008C297E" w:rsidP="00E01407">
            <w:pPr>
              <w:pStyle w:val="rowtabella0"/>
              <w:jc w:val="center"/>
              <w:rPr>
                <w:color w:val="002060"/>
              </w:rPr>
            </w:pPr>
            <w:r w:rsidRPr="008C297E">
              <w:rPr>
                <w:color w:val="002060"/>
              </w:rPr>
              <w:t>0</w:t>
            </w:r>
          </w:p>
        </w:tc>
      </w:tr>
      <w:tr w:rsidR="008C297E" w:rsidRPr="008C297E" w14:paraId="57042576"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4C04A7" w14:textId="77777777" w:rsidR="008C297E" w:rsidRPr="008C297E" w:rsidRDefault="008C297E" w:rsidP="00E01407">
            <w:pPr>
              <w:pStyle w:val="rowtabella0"/>
              <w:rPr>
                <w:color w:val="002060"/>
              </w:rPr>
            </w:pPr>
            <w:r w:rsidRPr="008C297E">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B569B"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64D48"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F75E2"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A37D1"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C292A"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FABD" w14:textId="77777777" w:rsidR="008C297E" w:rsidRPr="008C297E" w:rsidRDefault="008C297E" w:rsidP="00E01407">
            <w:pPr>
              <w:pStyle w:val="rowtabella0"/>
              <w:jc w:val="center"/>
              <w:rPr>
                <w:color w:val="002060"/>
              </w:rPr>
            </w:pPr>
            <w:r w:rsidRPr="008C29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6ED45" w14:textId="77777777" w:rsidR="008C297E" w:rsidRPr="008C297E" w:rsidRDefault="008C297E" w:rsidP="00E01407">
            <w:pPr>
              <w:pStyle w:val="rowtabella0"/>
              <w:jc w:val="center"/>
              <w:rPr>
                <w:color w:val="002060"/>
              </w:rPr>
            </w:pPr>
            <w:r w:rsidRPr="008C29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923EB"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3BC85" w14:textId="77777777" w:rsidR="008C297E" w:rsidRPr="008C297E" w:rsidRDefault="008C297E" w:rsidP="00E01407">
            <w:pPr>
              <w:pStyle w:val="rowtabella0"/>
              <w:jc w:val="center"/>
              <w:rPr>
                <w:color w:val="002060"/>
              </w:rPr>
            </w:pPr>
            <w:r w:rsidRPr="008C297E">
              <w:rPr>
                <w:color w:val="002060"/>
              </w:rPr>
              <w:t>0</w:t>
            </w:r>
          </w:p>
        </w:tc>
      </w:tr>
      <w:tr w:rsidR="008C297E" w:rsidRPr="008C297E" w14:paraId="18654C1C"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1E1654" w14:textId="77777777" w:rsidR="008C297E" w:rsidRPr="008C297E" w:rsidRDefault="008C297E" w:rsidP="00E01407">
            <w:pPr>
              <w:pStyle w:val="rowtabella0"/>
              <w:rPr>
                <w:color w:val="002060"/>
              </w:rPr>
            </w:pPr>
            <w:r w:rsidRPr="008C297E">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B7505" w14:textId="77777777" w:rsidR="008C297E" w:rsidRPr="008C297E" w:rsidRDefault="008C297E" w:rsidP="00E01407">
            <w:pPr>
              <w:pStyle w:val="rowtabella0"/>
              <w:jc w:val="center"/>
              <w:rPr>
                <w:color w:val="002060"/>
              </w:rPr>
            </w:pPr>
            <w:r w:rsidRPr="008C29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3F39"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731AB"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93D4C"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14DB9"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F8620" w14:textId="77777777" w:rsidR="008C297E" w:rsidRPr="008C297E" w:rsidRDefault="008C297E" w:rsidP="00E01407">
            <w:pPr>
              <w:pStyle w:val="rowtabella0"/>
              <w:jc w:val="center"/>
              <w:rPr>
                <w:color w:val="002060"/>
              </w:rPr>
            </w:pPr>
            <w:r w:rsidRPr="008C29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9643F" w14:textId="77777777" w:rsidR="008C297E" w:rsidRPr="008C297E" w:rsidRDefault="008C297E" w:rsidP="00E01407">
            <w:pPr>
              <w:pStyle w:val="rowtabella0"/>
              <w:jc w:val="center"/>
              <w:rPr>
                <w:color w:val="002060"/>
              </w:rPr>
            </w:pPr>
            <w:r w:rsidRPr="008C29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7B103"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E77C3" w14:textId="77777777" w:rsidR="008C297E" w:rsidRPr="008C297E" w:rsidRDefault="008C297E" w:rsidP="00E01407">
            <w:pPr>
              <w:pStyle w:val="rowtabella0"/>
              <w:jc w:val="center"/>
              <w:rPr>
                <w:color w:val="002060"/>
              </w:rPr>
            </w:pPr>
            <w:r w:rsidRPr="008C297E">
              <w:rPr>
                <w:color w:val="002060"/>
              </w:rPr>
              <w:t>0</w:t>
            </w:r>
          </w:p>
        </w:tc>
      </w:tr>
      <w:tr w:rsidR="008C297E" w:rsidRPr="008C297E" w14:paraId="7332FB74"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25809A" w14:textId="77777777" w:rsidR="008C297E" w:rsidRPr="008C297E" w:rsidRDefault="008C297E" w:rsidP="00E01407">
            <w:pPr>
              <w:pStyle w:val="rowtabella0"/>
              <w:rPr>
                <w:color w:val="002060"/>
              </w:rPr>
            </w:pPr>
            <w:r w:rsidRPr="008C297E">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350CA" w14:textId="77777777" w:rsidR="008C297E" w:rsidRPr="008C297E" w:rsidRDefault="008C297E" w:rsidP="00E01407">
            <w:pPr>
              <w:pStyle w:val="rowtabella0"/>
              <w:jc w:val="center"/>
              <w:rPr>
                <w:color w:val="002060"/>
              </w:rPr>
            </w:pPr>
            <w:r w:rsidRPr="008C29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1BBD"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81C82"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A662A"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E4946"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DF17A" w14:textId="77777777" w:rsidR="008C297E" w:rsidRPr="008C297E" w:rsidRDefault="008C297E" w:rsidP="00E01407">
            <w:pPr>
              <w:pStyle w:val="rowtabella0"/>
              <w:jc w:val="center"/>
              <w:rPr>
                <w:color w:val="002060"/>
              </w:rPr>
            </w:pPr>
            <w:r w:rsidRPr="008C29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59025" w14:textId="77777777" w:rsidR="008C297E" w:rsidRPr="008C297E" w:rsidRDefault="008C297E" w:rsidP="00E01407">
            <w:pPr>
              <w:pStyle w:val="rowtabella0"/>
              <w:jc w:val="center"/>
              <w:rPr>
                <w:color w:val="002060"/>
              </w:rPr>
            </w:pPr>
            <w:r w:rsidRPr="008C29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77F1C"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41A54" w14:textId="77777777" w:rsidR="008C297E" w:rsidRPr="008C297E" w:rsidRDefault="008C297E" w:rsidP="00E01407">
            <w:pPr>
              <w:pStyle w:val="rowtabella0"/>
              <w:jc w:val="center"/>
              <w:rPr>
                <w:color w:val="002060"/>
              </w:rPr>
            </w:pPr>
            <w:r w:rsidRPr="008C297E">
              <w:rPr>
                <w:color w:val="002060"/>
              </w:rPr>
              <w:t>0</w:t>
            </w:r>
          </w:p>
        </w:tc>
      </w:tr>
      <w:tr w:rsidR="008C297E" w:rsidRPr="008C297E" w14:paraId="5BF64346"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5838F" w14:textId="77777777" w:rsidR="008C297E" w:rsidRPr="008C297E" w:rsidRDefault="008C297E" w:rsidP="00E01407">
            <w:pPr>
              <w:pStyle w:val="rowtabella0"/>
              <w:rPr>
                <w:color w:val="002060"/>
              </w:rPr>
            </w:pPr>
            <w:r w:rsidRPr="008C297E">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4C683" w14:textId="77777777" w:rsidR="008C297E" w:rsidRPr="008C297E" w:rsidRDefault="008C297E" w:rsidP="00E01407">
            <w:pPr>
              <w:pStyle w:val="rowtabella0"/>
              <w:jc w:val="center"/>
              <w:rPr>
                <w:color w:val="002060"/>
              </w:rPr>
            </w:pPr>
            <w:r w:rsidRPr="008C29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066F4"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A96E6"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BE3DA"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0E410"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9E054"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FB7ED" w14:textId="77777777" w:rsidR="008C297E" w:rsidRPr="008C297E" w:rsidRDefault="008C297E" w:rsidP="00E01407">
            <w:pPr>
              <w:pStyle w:val="rowtabella0"/>
              <w:jc w:val="center"/>
              <w:rPr>
                <w:color w:val="002060"/>
              </w:rPr>
            </w:pPr>
            <w:r w:rsidRPr="008C297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FEEE4"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C7AF8" w14:textId="77777777" w:rsidR="008C297E" w:rsidRPr="008C297E" w:rsidRDefault="008C297E" w:rsidP="00E01407">
            <w:pPr>
              <w:pStyle w:val="rowtabella0"/>
              <w:jc w:val="center"/>
              <w:rPr>
                <w:color w:val="002060"/>
              </w:rPr>
            </w:pPr>
            <w:r w:rsidRPr="008C297E">
              <w:rPr>
                <w:color w:val="002060"/>
              </w:rPr>
              <w:t>0</w:t>
            </w:r>
          </w:p>
        </w:tc>
      </w:tr>
      <w:tr w:rsidR="008C297E" w:rsidRPr="008C297E" w14:paraId="2F9EE6A2"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7FC3B4" w14:textId="77777777" w:rsidR="008C297E" w:rsidRPr="008C297E" w:rsidRDefault="008C297E" w:rsidP="00E01407">
            <w:pPr>
              <w:pStyle w:val="rowtabella0"/>
              <w:rPr>
                <w:color w:val="002060"/>
              </w:rPr>
            </w:pPr>
            <w:r w:rsidRPr="008C297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379C0" w14:textId="77777777" w:rsidR="008C297E" w:rsidRPr="008C297E" w:rsidRDefault="008C297E" w:rsidP="00E01407">
            <w:pPr>
              <w:pStyle w:val="rowtabella0"/>
              <w:jc w:val="center"/>
              <w:rPr>
                <w:color w:val="002060"/>
              </w:rPr>
            </w:pPr>
            <w:r w:rsidRPr="008C29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29EC7"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22503"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2D370"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6202B"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CD91B" w14:textId="77777777" w:rsidR="008C297E" w:rsidRPr="008C297E" w:rsidRDefault="008C297E" w:rsidP="00E01407">
            <w:pPr>
              <w:pStyle w:val="rowtabella0"/>
              <w:jc w:val="center"/>
              <w:rPr>
                <w:color w:val="002060"/>
              </w:rPr>
            </w:pPr>
            <w:r w:rsidRPr="008C29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19F3A" w14:textId="77777777" w:rsidR="008C297E" w:rsidRPr="008C297E" w:rsidRDefault="008C297E" w:rsidP="00E01407">
            <w:pPr>
              <w:pStyle w:val="rowtabella0"/>
              <w:jc w:val="center"/>
              <w:rPr>
                <w:color w:val="002060"/>
              </w:rPr>
            </w:pPr>
            <w:r w:rsidRPr="008C29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63350"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B433A" w14:textId="77777777" w:rsidR="008C297E" w:rsidRPr="008C297E" w:rsidRDefault="008C297E" w:rsidP="00E01407">
            <w:pPr>
              <w:pStyle w:val="rowtabella0"/>
              <w:jc w:val="center"/>
              <w:rPr>
                <w:color w:val="002060"/>
              </w:rPr>
            </w:pPr>
            <w:r w:rsidRPr="008C297E">
              <w:rPr>
                <w:color w:val="002060"/>
              </w:rPr>
              <w:t>0</w:t>
            </w:r>
          </w:p>
        </w:tc>
      </w:tr>
      <w:tr w:rsidR="008C297E" w:rsidRPr="008C297E" w14:paraId="029FF805"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02912A" w14:textId="77777777" w:rsidR="008C297E" w:rsidRPr="008C297E" w:rsidRDefault="008C297E" w:rsidP="00E01407">
            <w:pPr>
              <w:pStyle w:val="rowtabella0"/>
              <w:rPr>
                <w:color w:val="002060"/>
              </w:rPr>
            </w:pPr>
            <w:r w:rsidRPr="008C297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800ED"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869ED"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47D2B"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2ACD2"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CB1BB"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B2AAE"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0FD39" w14:textId="77777777" w:rsidR="008C297E" w:rsidRPr="008C297E" w:rsidRDefault="008C297E" w:rsidP="00E01407">
            <w:pPr>
              <w:pStyle w:val="rowtabella0"/>
              <w:jc w:val="center"/>
              <w:rPr>
                <w:color w:val="002060"/>
              </w:rPr>
            </w:pPr>
            <w:r w:rsidRPr="008C29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4D66"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905CB" w14:textId="77777777" w:rsidR="008C297E" w:rsidRPr="008C297E" w:rsidRDefault="008C297E" w:rsidP="00E01407">
            <w:pPr>
              <w:pStyle w:val="rowtabella0"/>
              <w:jc w:val="center"/>
              <w:rPr>
                <w:color w:val="002060"/>
              </w:rPr>
            </w:pPr>
            <w:r w:rsidRPr="008C297E">
              <w:rPr>
                <w:color w:val="002060"/>
              </w:rPr>
              <w:t>0</w:t>
            </w:r>
          </w:p>
        </w:tc>
      </w:tr>
      <w:tr w:rsidR="008C297E" w:rsidRPr="008C297E" w14:paraId="6F75D384"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FA7EEE" w14:textId="77777777" w:rsidR="008C297E" w:rsidRPr="008C297E" w:rsidRDefault="008C297E" w:rsidP="00E01407">
            <w:pPr>
              <w:pStyle w:val="rowtabella0"/>
              <w:rPr>
                <w:color w:val="002060"/>
                <w:lang w:val="en-US"/>
              </w:rPr>
            </w:pPr>
            <w:r w:rsidRPr="008C297E">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44343"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520CE"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852E8"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1607B"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F0C21"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0FF5E" w14:textId="77777777" w:rsidR="008C297E" w:rsidRPr="008C297E" w:rsidRDefault="008C297E" w:rsidP="00E01407">
            <w:pPr>
              <w:pStyle w:val="rowtabella0"/>
              <w:jc w:val="center"/>
              <w:rPr>
                <w:color w:val="002060"/>
              </w:rPr>
            </w:pPr>
            <w:r w:rsidRPr="008C29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18786" w14:textId="77777777" w:rsidR="008C297E" w:rsidRPr="008C297E" w:rsidRDefault="008C297E" w:rsidP="00E01407">
            <w:pPr>
              <w:pStyle w:val="rowtabella0"/>
              <w:jc w:val="center"/>
              <w:rPr>
                <w:color w:val="002060"/>
              </w:rPr>
            </w:pPr>
            <w:r w:rsidRPr="008C297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F95E" w14:textId="77777777" w:rsidR="008C297E" w:rsidRPr="008C297E" w:rsidRDefault="008C297E" w:rsidP="00E01407">
            <w:pPr>
              <w:pStyle w:val="rowtabella0"/>
              <w:jc w:val="center"/>
              <w:rPr>
                <w:color w:val="002060"/>
              </w:rPr>
            </w:pPr>
            <w:r w:rsidRPr="008C29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7540" w14:textId="77777777" w:rsidR="008C297E" w:rsidRPr="008C297E" w:rsidRDefault="008C297E" w:rsidP="00E01407">
            <w:pPr>
              <w:pStyle w:val="rowtabella0"/>
              <w:jc w:val="center"/>
              <w:rPr>
                <w:color w:val="002060"/>
              </w:rPr>
            </w:pPr>
            <w:r w:rsidRPr="008C297E">
              <w:rPr>
                <w:color w:val="002060"/>
              </w:rPr>
              <w:t>0</w:t>
            </w:r>
          </w:p>
        </w:tc>
      </w:tr>
      <w:tr w:rsidR="008C297E" w:rsidRPr="008C297E" w14:paraId="41F3152E"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062CC" w14:textId="77777777" w:rsidR="008C297E" w:rsidRPr="008C297E" w:rsidRDefault="008C297E" w:rsidP="00E01407">
            <w:pPr>
              <w:pStyle w:val="rowtabella0"/>
              <w:rPr>
                <w:color w:val="002060"/>
                <w:lang w:val="en-US"/>
              </w:rPr>
            </w:pPr>
            <w:r w:rsidRPr="008C297E">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AD8B1"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7DB11"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BC9B5"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5F6E0"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CCC36"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30F7C" w14:textId="77777777" w:rsidR="008C297E" w:rsidRPr="008C297E" w:rsidRDefault="008C297E" w:rsidP="00E01407">
            <w:pPr>
              <w:pStyle w:val="rowtabella0"/>
              <w:jc w:val="center"/>
              <w:rPr>
                <w:color w:val="002060"/>
              </w:rPr>
            </w:pPr>
            <w:r w:rsidRPr="008C29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5AFB0" w14:textId="77777777" w:rsidR="008C297E" w:rsidRPr="008C297E" w:rsidRDefault="008C297E" w:rsidP="00E01407">
            <w:pPr>
              <w:pStyle w:val="rowtabella0"/>
              <w:jc w:val="center"/>
              <w:rPr>
                <w:color w:val="002060"/>
              </w:rPr>
            </w:pPr>
            <w:r w:rsidRPr="008C297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A9C9" w14:textId="77777777" w:rsidR="008C297E" w:rsidRPr="008C297E" w:rsidRDefault="008C297E" w:rsidP="00E01407">
            <w:pPr>
              <w:pStyle w:val="rowtabella0"/>
              <w:jc w:val="center"/>
              <w:rPr>
                <w:color w:val="002060"/>
              </w:rPr>
            </w:pPr>
            <w:r w:rsidRPr="008C29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B5C5C" w14:textId="77777777" w:rsidR="008C297E" w:rsidRPr="008C297E" w:rsidRDefault="008C297E" w:rsidP="00E01407">
            <w:pPr>
              <w:pStyle w:val="rowtabella0"/>
              <w:jc w:val="center"/>
              <w:rPr>
                <w:color w:val="002060"/>
              </w:rPr>
            </w:pPr>
            <w:r w:rsidRPr="008C297E">
              <w:rPr>
                <w:color w:val="002060"/>
              </w:rPr>
              <w:t>0</w:t>
            </w:r>
          </w:p>
        </w:tc>
      </w:tr>
      <w:tr w:rsidR="008C297E" w:rsidRPr="008C297E" w14:paraId="2972C251"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8064F2" w14:textId="77777777" w:rsidR="008C297E" w:rsidRPr="008C297E" w:rsidRDefault="008C297E" w:rsidP="00E01407">
            <w:pPr>
              <w:pStyle w:val="rowtabella0"/>
              <w:rPr>
                <w:color w:val="002060"/>
              </w:rPr>
            </w:pPr>
            <w:r w:rsidRPr="008C297E">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D6C95"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B73B6"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2CFF4"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09E61"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8C7CD"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5F823" w14:textId="77777777" w:rsidR="008C297E" w:rsidRPr="008C297E" w:rsidRDefault="008C297E" w:rsidP="00E01407">
            <w:pPr>
              <w:pStyle w:val="rowtabella0"/>
              <w:jc w:val="center"/>
              <w:rPr>
                <w:color w:val="002060"/>
              </w:rPr>
            </w:pPr>
            <w:r w:rsidRPr="008C29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D2984" w14:textId="77777777" w:rsidR="008C297E" w:rsidRPr="008C297E" w:rsidRDefault="008C297E" w:rsidP="00E01407">
            <w:pPr>
              <w:pStyle w:val="rowtabella0"/>
              <w:jc w:val="center"/>
              <w:rPr>
                <w:color w:val="002060"/>
              </w:rPr>
            </w:pPr>
            <w:r w:rsidRPr="008C297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E5569" w14:textId="77777777" w:rsidR="008C297E" w:rsidRPr="008C297E" w:rsidRDefault="008C297E" w:rsidP="00E01407">
            <w:pPr>
              <w:pStyle w:val="rowtabella0"/>
              <w:jc w:val="center"/>
              <w:rPr>
                <w:color w:val="002060"/>
              </w:rPr>
            </w:pPr>
            <w:r w:rsidRPr="008C29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FA0A5" w14:textId="77777777" w:rsidR="008C297E" w:rsidRPr="008C297E" w:rsidRDefault="008C297E" w:rsidP="00E01407">
            <w:pPr>
              <w:pStyle w:val="rowtabella0"/>
              <w:jc w:val="center"/>
              <w:rPr>
                <w:color w:val="002060"/>
              </w:rPr>
            </w:pPr>
            <w:r w:rsidRPr="008C297E">
              <w:rPr>
                <w:color w:val="002060"/>
              </w:rPr>
              <w:t>0</w:t>
            </w:r>
          </w:p>
        </w:tc>
      </w:tr>
      <w:tr w:rsidR="008C297E" w:rsidRPr="008C297E" w14:paraId="5B0430F9"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95783D" w14:textId="77777777" w:rsidR="008C297E" w:rsidRPr="008C297E" w:rsidRDefault="008C297E" w:rsidP="00E01407">
            <w:pPr>
              <w:pStyle w:val="rowtabella0"/>
              <w:rPr>
                <w:color w:val="002060"/>
              </w:rPr>
            </w:pPr>
            <w:r w:rsidRPr="008C297E">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9BB2"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BC5D8"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1C291"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1F902"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AB4BD"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4AFE4" w14:textId="77777777" w:rsidR="008C297E" w:rsidRPr="008C297E" w:rsidRDefault="008C297E" w:rsidP="00E01407">
            <w:pPr>
              <w:pStyle w:val="rowtabella0"/>
              <w:jc w:val="center"/>
              <w:rPr>
                <w:color w:val="002060"/>
              </w:rPr>
            </w:pPr>
            <w:r w:rsidRPr="008C29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BA22" w14:textId="77777777" w:rsidR="008C297E" w:rsidRPr="008C297E" w:rsidRDefault="008C297E" w:rsidP="00E01407">
            <w:pPr>
              <w:pStyle w:val="rowtabella0"/>
              <w:jc w:val="center"/>
              <w:rPr>
                <w:color w:val="002060"/>
              </w:rPr>
            </w:pPr>
            <w:r w:rsidRPr="008C297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D9161" w14:textId="77777777" w:rsidR="008C297E" w:rsidRPr="008C297E" w:rsidRDefault="008C297E" w:rsidP="00E01407">
            <w:pPr>
              <w:pStyle w:val="rowtabella0"/>
              <w:jc w:val="center"/>
              <w:rPr>
                <w:color w:val="002060"/>
              </w:rPr>
            </w:pPr>
            <w:r w:rsidRPr="008C29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F06CA" w14:textId="77777777" w:rsidR="008C297E" w:rsidRPr="008C297E" w:rsidRDefault="008C297E" w:rsidP="00E01407">
            <w:pPr>
              <w:pStyle w:val="rowtabella0"/>
              <w:jc w:val="center"/>
              <w:rPr>
                <w:color w:val="002060"/>
              </w:rPr>
            </w:pPr>
            <w:r w:rsidRPr="008C297E">
              <w:rPr>
                <w:color w:val="002060"/>
              </w:rPr>
              <w:t>0</w:t>
            </w:r>
          </w:p>
        </w:tc>
      </w:tr>
    </w:tbl>
    <w:p w14:paraId="4AD7A622" w14:textId="77777777" w:rsidR="008C297E" w:rsidRDefault="008C297E" w:rsidP="008C297E">
      <w:pPr>
        <w:pStyle w:val="breakline"/>
        <w:rPr>
          <w:rFonts w:eastAsiaTheme="minorEastAsia"/>
          <w:color w:val="002060"/>
        </w:rPr>
      </w:pPr>
    </w:p>
    <w:p w14:paraId="04006F68" w14:textId="77777777" w:rsidR="00D63320" w:rsidRPr="00D63320" w:rsidRDefault="00D63320" w:rsidP="00D63320">
      <w:pPr>
        <w:pStyle w:val="LndNormale1"/>
        <w:jc w:val="center"/>
        <w:rPr>
          <w:b/>
          <w:color w:val="002060"/>
          <w:sz w:val="36"/>
          <w:szCs w:val="36"/>
        </w:rPr>
      </w:pPr>
      <w:r w:rsidRPr="00D63320">
        <w:rPr>
          <w:b/>
          <w:color w:val="002060"/>
          <w:sz w:val="36"/>
          <w:szCs w:val="36"/>
        </w:rPr>
        <w:t>PROGRAMMA GARE</w:t>
      </w:r>
    </w:p>
    <w:p w14:paraId="3C6EDC26" w14:textId="77777777" w:rsidR="00D63320" w:rsidRDefault="00D63320" w:rsidP="008C297E">
      <w:pPr>
        <w:pStyle w:val="breakline"/>
        <w:rPr>
          <w:rFonts w:eastAsiaTheme="minorEastAsia"/>
          <w:color w:val="002060"/>
        </w:rPr>
      </w:pPr>
    </w:p>
    <w:p w14:paraId="7394BCB6" w14:textId="77777777" w:rsidR="00821081" w:rsidRPr="0051611B" w:rsidRDefault="00821081" w:rsidP="00821081">
      <w:pPr>
        <w:pStyle w:val="sottotitolocampionato10"/>
        <w:rPr>
          <w:color w:val="002060"/>
        </w:rPr>
      </w:pPr>
      <w:r w:rsidRPr="0051611B">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7"/>
        <w:gridCol w:w="1978"/>
        <w:gridCol w:w="385"/>
        <w:gridCol w:w="897"/>
        <w:gridCol w:w="1281"/>
        <w:gridCol w:w="1529"/>
        <w:gridCol w:w="1553"/>
      </w:tblGrid>
      <w:tr w:rsidR="00821081" w:rsidRPr="0051611B" w14:paraId="7454F9D3" w14:textId="77777777" w:rsidTr="00E014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8989D" w14:textId="77777777" w:rsidR="00821081" w:rsidRPr="0051611B" w:rsidRDefault="00821081" w:rsidP="00E01407">
            <w:pPr>
              <w:pStyle w:val="headertabella0"/>
              <w:rPr>
                <w:color w:val="002060"/>
              </w:rPr>
            </w:pPr>
            <w:r w:rsidRPr="005161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39AAC" w14:textId="77777777" w:rsidR="00821081" w:rsidRPr="0051611B" w:rsidRDefault="00821081" w:rsidP="00E01407">
            <w:pPr>
              <w:pStyle w:val="headertabella0"/>
              <w:rPr>
                <w:color w:val="002060"/>
              </w:rPr>
            </w:pPr>
            <w:r w:rsidRPr="0051611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197F2" w14:textId="77777777" w:rsidR="00821081" w:rsidRPr="0051611B" w:rsidRDefault="00821081" w:rsidP="00E01407">
            <w:pPr>
              <w:pStyle w:val="headertabella0"/>
              <w:rPr>
                <w:color w:val="002060"/>
              </w:rPr>
            </w:pPr>
            <w:r w:rsidRPr="005161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EE220" w14:textId="77777777" w:rsidR="00821081" w:rsidRPr="0051611B" w:rsidRDefault="00821081" w:rsidP="00E01407">
            <w:pPr>
              <w:pStyle w:val="headertabella0"/>
              <w:rPr>
                <w:color w:val="002060"/>
              </w:rPr>
            </w:pPr>
            <w:r w:rsidRPr="005161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5BCD7" w14:textId="77777777" w:rsidR="00821081" w:rsidRPr="0051611B" w:rsidRDefault="00821081" w:rsidP="00E01407">
            <w:pPr>
              <w:pStyle w:val="headertabella0"/>
              <w:rPr>
                <w:color w:val="002060"/>
              </w:rPr>
            </w:pPr>
            <w:r w:rsidRPr="005161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A6E6E" w14:textId="77777777" w:rsidR="00821081" w:rsidRPr="0051611B" w:rsidRDefault="00821081" w:rsidP="00E01407">
            <w:pPr>
              <w:pStyle w:val="headertabella0"/>
              <w:rPr>
                <w:color w:val="002060"/>
              </w:rPr>
            </w:pPr>
            <w:proofErr w:type="spellStart"/>
            <w:r w:rsidRPr="0051611B">
              <w:rPr>
                <w:color w:val="002060"/>
              </w:rPr>
              <w:t>Localita'</w:t>
            </w:r>
            <w:proofErr w:type="spellEnd"/>
            <w:r w:rsidRPr="005161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B4222" w14:textId="77777777" w:rsidR="00821081" w:rsidRPr="0051611B" w:rsidRDefault="00821081" w:rsidP="00E01407">
            <w:pPr>
              <w:pStyle w:val="headertabella0"/>
              <w:rPr>
                <w:color w:val="002060"/>
              </w:rPr>
            </w:pPr>
            <w:r w:rsidRPr="0051611B">
              <w:rPr>
                <w:color w:val="002060"/>
              </w:rPr>
              <w:t>Indirizzo Impianto</w:t>
            </w:r>
          </w:p>
        </w:tc>
      </w:tr>
      <w:tr w:rsidR="00821081" w:rsidRPr="0051611B" w14:paraId="31FC8DCD" w14:textId="77777777" w:rsidTr="00E014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010E02" w14:textId="77777777" w:rsidR="00821081" w:rsidRPr="0051611B" w:rsidRDefault="00821081" w:rsidP="00E01407">
            <w:pPr>
              <w:pStyle w:val="rowtabella0"/>
              <w:rPr>
                <w:color w:val="002060"/>
              </w:rPr>
            </w:pPr>
            <w:r w:rsidRPr="0051611B">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35464" w14:textId="77777777" w:rsidR="00821081" w:rsidRPr="0051611B" w:rsidRDefault="00821081" w:rsidP="00E01407">
            <w:pPr>
              <w:pStyle w:val="rowtabella0"/>
              <w:rPr>
                <w:color w:val="002060"/>
              </w:rPr>
            </w:pPr>
            <w:r w:rsidRPr="0051611B">
              <w:rPr>
                <w:color w:val="002060"/>
              </w:rPr>
              <w:t>AUDAX CALCIO PIOBBICO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496F4C" w14:textId="77777777" w:rsidR="00821081" w:rsidRPr="0051611B" w:rsidRDefault="00821081" w:rsidP="00E01407">
            <w:pPr>
              <w:pStyle w:val="rowtabella0"/>
              <w:jc w:val="center"/>
              <w:rPr>
                <w:color w:val="002060"/>
              </w:rPr>
            </w:pPr>
            <w:r w:rsidRPr="005161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3F90E6" w14:textId="77777777" w:rsidR="00821081" w:rsidRPr="0051611B" w:rsidRDefault="00821081" w:rsidP="00E01407">
            <w:pPr>
              <w:pStyle w:val="rowtabella0"/>
              <w:rPr>
                <w:color w:val="002060"/>
              </w:rPr>
            </w:pPr>
            <w:r w:rsidRPr="0051611B">
              <w:rPr>
                <w:color w:val="002060"/>
              </w:rPr>
              <w:t>12/01/2024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69CAC" w14:textId="77777777" w:rsidR="00821081" w:rsidRPr="0051611B" w:rsidRDefault="00821081" w:rsidP="00E01407">
            <w:pPr>
              <w:pStyle w:val="rowtabella0"/>
              <w:rPr>
                <w:color w:val="002060"/>
              </w:rPr>
            </w:pPr>
            <w:r w:rsidRPr="0051611B">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55984" w14:textId="77777777" w:rsidR="00821081" w:rsidRPr="0051611B" w:rsidRDefault="00821081" w:rsidP="00E01407">
            <w:pPr>
              <w:pStyle w:val="rowtabella0"/>
              <w:rPr>
                <w:color w:val="002060"/>
              </w:rPr>
            </w:pPr>
            <w:r w:rsidRPr="0051611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D7C710" w14:textId="77777777" w:rsidR="00821081" w:rsidRPr="0051611B" w:rsidRDefault="00821081" w:rsidP="00E01407">
            <w:pPr>
              <w:pStyle w:val="rowtabella0"/>
              <w:rPr>
                <w:color w:val="002060"/>
              </w:rPr>
            </w:pPr>
            <w:r w:rsidRPr="0051611B">
              <w:rPr>
                <w:color w:val="002060"/>
              </w:rPr>
              <w:t>VIA ANTONIO ROSMINI 22/B</w:t>
            </w:r>
          </w:p>
        </w:tc>
      </w:tr>
      <w:tr w:rsidR="00821081" w:rsidRPr="0051611B" w14:paraId="5F2792F5"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D8B4E9" w14:textId="77777777" w:rsidR="00821081" w:rsidRPr="0051611B" w:rsidRDefault="00821081" w:rsidP="00E01407">
            <w:pPr>
              <w:pStyle w:val="rowtabella0"/>
              <w:rPr>
                <w:color w:val="002060"/>
              </w:rPr>
            </w:pPr>
            <w:r w:rsidRPr="0051611B">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A11467" w14:textId="77777777" w:rsidR="00821081" w:rsidRPr="0051611B" w:rsidRDefault="00821081" w:rsidP="00E01407">
            <w:pPr>
              <w:pStyle w:val="rowtabella0"/>
              <w:rPr>
                <w:color w:val="002060"/>
              </w:rPr>
            </w:pPr>
            <w:r w:rsidRPr="0051611B">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989161"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0E0788" w14:textId="77777777" w:rsidR="00821081" w:rsidRPr="0051611B" w:rsidRDefault="00821081" w:rsidP="00E01407">
            <w:pPr>
              <w:pStyle w:val="rowtabella0"/>
              <w:rPr>
                <w:color w:val="002060"/>
              </w:rPr>
            </w:pPr>
            <w:r w:rsidRPr="0051611B">
              <w:rPr>
                <w:color w:val="002060"/>
              </w:rPr>
              <w:t>12/01/2024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43EFAF" w14:textId="77777777" w:rsidR="00821081" w:rsidRPr="0051611B" w:rsidRDefault="00821081" w:rsidP="00E01407">
            <w:pPr>
              <w:pStyle w:val="rowtabella0"/>
              <w:rPr>
                <w:color w:val="002060"/>
              </w:rPr>
            </w:pPr>
            <w:r w:rsidRPr="0051611B">
              <w:rPr>
                <w:color w:val="002060"/>
              </w:rPr>
              <w:t>5492 PALESTRA C5 DI BARCHI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4EC90B" w14:textId="77777777" w:rsidR="00821081" w:rsidRPr="0051611B" w:rsidRDefault="00821081" w:rsidP="00E01407">
            <w:pPr>
              <w:pStyle w:val="rowtabella0"/>
              <w:rPr>
                <w:color w:val="002060"/>
              </w:rPr>
            </w:pPr>
            <w:r w:rsidRPr="0051611B">
              <w:rPr>
                <w:color w:val="002060"/>
              </w:rPr>
              <w:t>TERRE ROVERESCHE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8374E0" w14:textId="77777777" w:rsidR="00821081" w:rsidRPr="0051611B" w:rsidRDefault="00821081" w:rsidP="00E01407">
            <w:pPr>
              <w:pStyle w:val="rowtabella0"/>
              <w:rPr>
                <w:color w:val="002060"/>
              </w:rPr>
            </w:pPr>
            <w:r w:rsidRPr="0051611B">
              <w:rPr>
                <w:color w:val="002060"/>
              </w:rPr>
              <w:t>VIA MADONNA DI RAFANETO</w:t>
            </w:r>
          </w:p>
        </w:tc>
      </w:tr>
      <w:tr w:rsidR="00821081" w:rsidRPr="0051611B" w14:paraId="5C08FFC6"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3DBC31" w14:textId="77777777" w:rsidR="00821081" w:rsidRPr="0051611B" w:rsidRDefault="00821081" w:rsidP="00E01407">
            <w:pPr>
              <w:pStyle w:val="rowtabella0"/>
              <w:rPr>
                <w:color w:val="002060"/>
              </w:rPr>
            </w:pPr>
            <w:r w:rsidRPr="0051611B">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694897" w14:textId="77777777" w:rsidR="00821081" w:rsidRPr="0051611B" w:rsidRDefault="00821081" w:rsidP="00E01407">
            <w:pPr>
              <w:pStyle w:val="rowtabella0"/>
              <w:rPr>
                <w:color w:val="002060"/>
              </w:rPr>
            </w:pPr>
            <w:r w:rsidRPr="0051611B">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12A9D0"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096C0D" w14:textId="77777777" w:rsidR="00821081" w:rsidRPr="0051611B" w:rsidRDefault="00821081" w:rsidP="00E01407">
            <w:pPr>
              <w:pStyle w:val="rowtabella0"/>
              <w:rPr>
                <w:color w:val="002060"/>
              </w:rPr>
            </w:pPr>
            <w:r w:rsidRPr="0051611B">
              <w:rPr>
                <w:color w:val="002060"/>
              </w:rPr>
              <w:t>12/01/2024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83003E" w14:textId="77777777" w:rsidR="00821081" w:rsidRPr="0051611B" w:rsidRDefault="00821081" w:rsidP="00E01407">
            <w:pPr>
              <w:pStyle w:val="rowtabella0"/>
              <w:rPr>
                <w:color w:val="002060"/>
              </w:rPr>
            </w:pPr>
            <w:r w:rsidRPr="0051611B">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AD3C56" w14:textId="77777777" w:rsidR="00821081" w:rsidRPr="0051611B" w:rsidRDefault="00821081" w:rsidP="00E01407">
            <w:pPr>
              <w:pStyle w:val="rowtabella0"/>
              <w:rPr>
                <w:color w:val="002060"/>
              </w:rPr>
            </w:pPr>
            <w:r w:rsidRPr="0051611B">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F0AC25" w14:textId="77777777" w:rsidR="00821081" w:rsidRPr="0051611B" w:rsidRDefault="00821081" w:rsidP="00E01407">
            <w:pPr>
              <w:pStyle w:val="rowtabella0"/>
              <w:rPr>
                <w:color w:val="002060"/>
              </w:rPr>
            </w:pPr>
            <w:r w:rsidRPr="0051611B">
              <w:rPr>
                <w:color w:val="002060"/>
              </w:rPr>
              <w:t>VIA DELL'INDUSTRIA</w:t>
            </w:r>
          </w:p>
        </w:tc>
      </w:tr>
      <w:tr w:rsidR="00821081" w:rsidRPr="0051611B" w14:paraId="302EBBCA"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494457" w14:textId="77777777" w:rsidR="00821081" w:rsidRPr="0051611B" w:rsidRDefault="00821081" w:rsidP="00E01407">
            <w:pPr>
              <w:pStyle w:val="rowtabella0"/>
              <w:rPr>
                <w:color w:val="002060"/>
              </w:rPr>
            </w:pPr>
            <w:r w:rsidRPr="0051611B">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CFAFA5" w14:textId="77777777" w:rsidR="00821081" w:rsidRPr="0051611B" w:rsidRDefault="00821081" w:rsidP="00E01407">
            <w:pPr>
              <w:pStyle w:val="rowtabella0"/>
              <w:rPr>
                <w:color w:val="002060"/>
                <w:lang w:val="es-ES"/>
              </w:rPr>
            </w:pPr>
            <w:r w:rsidRPr="0051611B">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923850"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873A23" w14:textId="77777777" w:rsidR="00821081" w:rsidRPr="0051611B" w:rsidRDefault="00821081" w:rsidP="00E01407">
            <w:pPr>
              <w:pStyle w:val="rowtabella0"/>
              <w:rPr>
                <w:color w:val="002060"/>
              </w:rPr>
            </w:pPr>
            <w:r w:rsidRPr="0051611B">
              <w:rPr>
                <w:color w:val="002060"/>
              </w:rPr>
              <w:t>12/01/2024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CE5231" w14:textId="77777777" w:rsidR="00821081" w:rsidRPr="0051611B" w:rsidRDefault="00821081" w:rsidP="00E01407">
            <w:pPr>
              <w:pStyle w:val="rowtabella0"/>
              <w:rPr>
                <w:color w:val="002060"/>
              </w:rPr>
            </w:pPr>
            <w:r w:rsidRPr="0051611B">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33F6D7" w14:textId="77777777" w:rsidR="00821081" w:rsidRPr="0051611B" w:rsidRDefault="00821081" w:rsidP="00E01407">
            <w:pPr>
              <w:pStyle w:val="rowtabella0"/>
              <w:rPr>
                <w:color w:val="002060"/>
              </w:rPr>
            </w:pPr>
            <w:r w:rsidRPr="0051611B">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919C87" w14:textId="77777777" w:rsidR="00821081" w:rsidRPr="0051611B" w:rsidRDefault="00821081" w:rsidP="00E01407">
            <w:pPr>
              <w:pStyle w:val="rowtabella0"/>
              <w:rPr>
                <w:color w:val="002060"/>
              </w:rPr>
            </w:pPr>
            <w:r w:rsidRPr="0051611B">
              <w:rPr>
                <w:color w:val="002060"/>
              </w:rPr>
              <w:t>VIA MAZZINI</w:t>
            </w:r>
          </w:p>
        </w:tc>
      </w:tr>
      <w:tr w:rsidR="00821081" w:rsidRPr="0051611B" w14:paraId="25620896"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E6F892" w14:textId="77777777" w:rsidR="00821081" w:rsidRPr="0051611B" w:rsidRDefault="00821081" w:rsidP="00E01407">
            <w:pPr>
              <w:pStyle w:val="rowtabella0"/>
              <w:rPr>
                <w:color w:val="002060"/>
              </w:rPr>
            </w:pPr>
            <w:r w:rsidRPr="0051611B">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DAB7C1" w14:textId="77777777" w:rsidR="00821081" w:rsidRPr="0051611B" w:rsidRDefault="00821081" w:rsidP="00E01407">
            <w:pPr>
              <w:pStyle w:val="rowtabella0"/>
              <w:rPr>
                <w:color w:val="002060"/>
              </w:rPr>
            </w:pPr>
            <w:r w:rsidRPr="0051611B">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C84239"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A1801D" w14:textId="77777777" w:rsidR="00821081" w:rsidRPr="0051611B" w:rsidRDefault="00821081" w:rsidP="00E01407">
            <w:pPr>
              <w:pStyle w:val="rowtabella0"/>
              <w:rPr>
                <w:color w:val="002060"/>
              </w:rPr>
            </w:pPr>
            <w:r w:rsidRPr="0051611B">
              <w:rPr>
                <w:color w:val="002060"/>
              </w:rPr>
              <w:t>12/01/2024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BCB8AC" w14:textId="77777777" w:rsidR="00821081" w:rsidRPr="0051611B" w:rsidRDefault="00821081" w:rsidP="00E01407">
            <w:pPr>
              <w:pStyle w:val="rowtabella0"/>
              <w:rPr>
                <w:color w:val="002060"/>
              </w:rPr>
            </w:pPr>
            <w:r w:rsidRPr="0051611B">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0553AE" w14:textId="77777777" w:rsidR="00821081" w:rsidRPr="0051611B" w:rsidRDefault="00821081" w:rsidP="00E01407">
            <w:pPr>
              <w:pStyle w:val="rowtabella0"/>
              <w:rPr>
                <w:color w:val="002060"/>
              </w:rPr>
            </w:pPr>
            <w:r w:rsidRPr="0051611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683910" w14:textId="77777777" w:rsidR="00821081" w:rsidRPr="0051611B" w:rsidRDefault="00821081" w:rsidP="00E01407">
            <w:pPr>
              <w:pStyle w:val="rowtabella0"/>
              <w:rPr>
                <w:color w:val="002060"/>
              </w:rPr>
            </w:pPr>
            <w:r w:rsidRPr="0051611B">
              <w:rPr>
                <w:color w:val="002060"/>
              </w:rPr>
              <w:t>VIA DELLO STADIO</w:t>
            </w:r>
          </w:p>
        </w:tc>
      </w:tr>
      <w:tr w:rsidR="00821081" w:rsidRPr="0051611B" w14:paraId="35671853" w14:textId="77777777" w:rsidTr="00E014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F019F1" w14:textId="77777777" w:rsidR="00821081" w:rsidRPr="0051611B" w:rsidRDefault="00821081" w:rsidP="00E01407">
            <w:pPr>
              <w:pStyle w:val="rowtabella0"/>
              <w:rPr>
                <w:color w:val="002060"/>
              </w:rPr>
            </w:pPr>
            <w:r w:rsidRPr="0051611B">
              <w:rPr>
                <w:color w:val="002060"/>
              </w:rPr>
              <w:t>URBINO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FF5E9" w14:textId="77777777" w:rsidR="00821081" w:rsidRPr="0051611B" w:rsidRDefault="00821081" w:rsidP="00E01407">
            <w:pPr>
              <w:pStyle w:val="rowtabella0"/>
              <w:rPr>
                <w:color w:val="002060"/>
              </w:rPr>
            </w:pPr>
            <w:r w:rsidRPr="0051611B">
              <w:rPr>
                <w:color w:val="002060"/>
              </w:rPr>
              <w:t>URBANIA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9D0CB"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3C0432" w14:textId="77777777" w:rsidR="00821081" w:rsidRPr="0051611B" w:rsidRDefault="00821081" w:rsidP="00E01407">
            <w:pPr>
              <w:pStyle w:val="rowtabella0"/>
              <w:rPr>
                <w:color w:val="002060"/>
              </w:rPr>
            </w:pPr>
            <w:r w:rsidRPr="0051611B">
              <w:rPr>
                <w:color w:val="002060"/>
              </w:rPr>
              <w:t>12/01/2024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99CCC" w14:textId="77777777" w:rsidR="00821081" w:rsidRPr="0051611B" w:rsidRDefault="00821081" w:rsidP="00E01407">
            <w:pPr>
              <w:pStyle w:val="rowtabella0"/>
              <w:rPr>
                <w:color w:val="002060"/>
              </w:rPr>
            </w:pPr>
            <w:r w:rsidRPr="0051611B">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12582" w14:textId="77777777" w:rsidR="00821081" w:rsidRPr="0051611B" w:rsidRDefault="00821081" w:rsidP="00E01407">
            <w:pPr>
              <w:pStyle w:val="rowtabella0"/>
              <w:rPr>
                <w:color w:val="002060"/>
              </w:rPr>
            </w:pPr>
            <w:r w:rsidRPr="0051611B">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8F68C" w14:textId="77777777" w:rsidR="00821081" w:rsidRPr="0051611B" w:rsidRDefault="00821081" w:rsidP="00E01407">
            <w:pPr>
              <w:pStyle w:val="rowtabella0"/>
              <w:rPr>
                <w:color w:val="002060"/>
              </w:rPr>
            </w:pPr>
            <w:r w:rsidRPr="0051611B">
              <w:rPr>
                <w:color w:val="002060"/>
              </w:rPr>
              <w:t>VIA DELL'ANNUNZIATA</w:t>
            </w:r>
          </w:p>
        </w:tc>
      </w:tr>
    </w:tbl>
    <w:p w14:paraId="4F1CFC39" w14:textId="77777777" w:rsidR="00821081" w:rsidRPr="0051611B" w:rsidRDefault="00821081" w:rsidP="00821081">
      <w:pPr>
        <w:pStyle w:val="breakline"/>
        <w:rPr>
          <w:rFonts w:eastAsiaTheme="minorEastAsia"/>
          <w:color w:val="002060"/>
        </w:rPr>
      </w:pPr>
    </w:p>
    <w:p w14:paraId="2604E8E8" w14:textId="77777777" w:rsidR="00821081" w:rsidRPr="0051611B" w:rsidRDefault="00821081" w:rsidP="00821081">
      <w:pPr>
        <w:pStyle w:val="breakline"/>
        <w:rPr>
          <w:color w:val="002060"/>
        </w:rPr>
      </w:pPr>
    </w:p>
    <w:p w14:paraId="2567C9B9" w14:textId="77777777" w:rsidR="00821081" w:rsidRPr="0051611B" w:rsidRDefault="00821081" w:rsidP="00821081">
      <w:pPr>
        <w:pStyle w:val="breakline"/>
        <w:rPr>
          <w:color w:val="002060"/>
        </w:rPr>
      </w:pPr>
    </w:p>
    <w:p w14:paraId="19B295F3" w14:textId="77777777" w:rsidR="00821081" w:rsidRPr="0051611B" w:rsidRDefault="00821081" w:rsidP="00821081">
      <w:pPr>
        <w:pStyle w:val="sottotitolocampionato10"/>
        <w:rPr>
          <w:color w:val="002060"/>
        </w:rPr>
      </w:pPr>
      <w:r w:rsidRPr="0051611B">
        <w:rPr>
          <w:color w:val="002060"/>
        </w:rPr>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0"/>
        <w:gridCol w:w="385"/>
        <w:gridCol w:w="898"/>
        <w:gridCol w:w="1190"/>
        <w:gridCol w:w="1548"/>
        <w:gridCol w:w="1552"/>
      </w:tblGrid>
      <w:tr w:rsidR="00821081" w:rsidRPr="0051611B" w14:paraId="3CB07BE8" w14:textId="77777777" w:rsidTr="00E014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F59A6" w14:textId="77777777" w:rsidR="00821081" w:rsidRPr="0051611B" w:rsidRDefault="00821081" w:rsidP="00E01407">
            <w:pPr>
              <w:pStyle w:val="headertabella0"/>
              <w:rPr>
                <w:color w:val="002060"/>
              </w:rPr>
            </w:pPr>
            <w:r w:rsidRPr="005161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F355B" w14:textId="77777777" w:rsidR="00821081" w:rsidRPr="0051611B" w:rsidRDefault="00821081" w:rsidP="00E01407">
            <w:pPr>
              <w:pStyle w:val="headertabella0"/>
              <w:rPr>
                <w:color w:val="002060"/>
              </w:rPr>
            </w:pPr>
            <w:r w:rsidRPr="0051611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ECE3B" w14:textId="77777777" w:rsidR="00821081" w:rsidRPr="0051611B" w:rsidRDefault="00821081" w:rsidP="00E01407">
            <w:pPr>
              <w:pStyle w:val="headertabella0"/>
              <w:rPr>
                <w:color w:val="002060"/>
              </w:rPr>
            </w:pPr>
            <w:r w:rsidRPr="005161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A961B" w14:textId="77777777" w:rsidR="00821081" w:rsidRPr="0051611B" w:rsidRDefault="00821081" w:rsidP="00E01407">
            <w:pPr>
              <w:pStyle w:val="headertabella0"/>
              <w:rPr>
                <w:color w:val="002060"/>
              </w:rPr>
            </w:pPr>
            <w:r w:rsidRPr="005161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D807F" w14:textId="77777777" w:rsidR="00821081" w:rsidRPr="0051611B" w:rsidRDefault="00821081" w:rsidP="00E01407">
            <w:pPr>
              <w:pStyle w:val="headertabella0"/>
              <w:rPr>
                <w:color w:val="002060"/>
              </w:rPr>
            </w:pPr>
            <w:r w:rsidRPr="005161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7572F" w14:textId="77777777" w:rsidR="00821081" w:rsidRPr="0051611B" w:rsidRDefault="00821081" w:rsidP="00E01407">
            <w:pPr>
              <w:pStyle w:val="headertabella0"/>
              <w:rPr>
                <w:color w:val="002060"/>
              </w:rPr>
            </w:pPr>
            <w:proofErr w:type="spellStart"/>
            <w:r w:rsidRPr="0051611B">
              <w:rPr>
                <w:color w:val="002060"/>
              </w:rPr>
              <w:t>Localita'</w:t>
            </w:r>
            <w:proofErr w:type="spellEnd"/>
            <w:r w:rsidRPr="005161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8981D" w14:textId="77777777" w:rsidR="00821081" w:rsidRPr="0051611B" w:rsidRDefault="00821081" w:rsidP="00E01407">
            <w:pPr>
              <w:pStyle w:val="headertabella0"/>
              <w:rPr>
                <w:color w:val="002060"/>
              </w:rPr>
            </w:pPr>
            <w:r w:rsidRPr="0051611B">
              <w:rPr>
                <w:color w:val="002060"/>
              </w:rPr>
              <w:t>Indirizzo Impianto</w:t>
            </w:r>
          </w:p>
        </w:tc>
      </w:tr>
      <w:tr w:rsidR="00821081" w:rsidRPr="0051611B" w14:paraId="530B975C" w14:textId="77777777" w:rsidTr="00E014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8E5849" w14:textId="77777777" w:rsidR="00821081" w:rsidRPr="0051611B" w:rsidRDefault="00821081" w:rsidP="00E01407">
            <w:pPr>
              <w:pStyle w:val="rowtabella0"/>
              <w:rPr>
                <w:color w:val="002060"/>
              </w:rPr>
            </w:pPr>
            <w:r w:rsidRPr="0051611B">
              <w:rPr>
                <w:color w:val="002060"/>
              </w:rPr>
              <w:t>CITTA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DBCAA" w14:textId="77777777" w:rsidR="00821081" w:rsidRPr="0051611B" w:rsidRDefault="00821081" w:rsidP="00E01407">
            <w:pPr>
              <w:pStyle w:val="rowtabella0"/>
              <w:rPr>
                <w:color w:val="002060"/>
              </w:rPr>
            </w:pPr>
            <w:r w:rsidRPr="0051611B">
              <w:rPr>
                <w:color w:val="002060"/>
              </w:rPr>
              <w:t>CIRCOLO COLLODI CALCIO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B9EED" w14:textId="77777777" w:rsidR="00821081" w:rsidRPr="0051611B" w:rsidRDefault="00821081" w:rsidP="00E01407">
            <w:pPr>
              <w:pStyle w:val="rowtabella0"/>
              <w:jc w:val="center"/>
              <w:rPr>
                <w:color w:val="002060"/>
              </w:rPr>
            </w:pPr>
            <w:r w:rsidRPr="005161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CA36B" w14:textId="77777777" w:rsidR="00821081" w:rsidRPr="0051611B" w:rsidRDefault="00821081" w:rsidP="00E01407">
            <w:pPr>
              <w:pStyle w:val="rowtabella0"/>
              <w:rPr>
                <w:color w:val="002060"/>
              </w:rPr>
            </w:pPr>
            <w:r w:rsidRPr="0051611B">
              <w:rPr>
                <w:color w:val="002060"/>
              </w:rPr>
              <w:t>12/01/2024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617FC" w14:textId="77777777" w:rsidR="00821081" w:rsidRPr="0051611B" w:rsidRDefault="00821081" w:rsidP="00E01407">
            <w:pPr>
              <w:pStyle w:val="rowtabella0"/>
              <w:rPr>
                <w:color w:val="002060"/>
              </w:rPr>
            </w:pPr>
            <w:r w:rsidRPr="0051611B">
              <w:rPr>
                <w:color w:val="002060"/>
              </w:rPr>
              <w:t>5047 PALLONE GEODETICO "</w:t>
            </w:r>
            <w:proofErr w:type="gramStart"/>
            <w:r w:rsidRPr="0051611B">
              <w:rPr>
                <w:color w:val="002060"/>
              </w:rPr>
              <w:t>L.PAPINI</w:t>
            </w:r>
            <w:proofErr w:type="gramEnd"/>
            <w:r w:rsidRPr="0051611B">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530FC4" w14:textId="77777777" w:rsidR="00821081" w:rsidRPr="0051611B" w:rsidRDefault="00821081" w:rsidP="00E01407">
            <w:pPr>
              <w:pStyle w:val="rowtabella0"/>
              <w:rPr>
                <w:color w:val="002060"/>
              </w:rPr>
            </w:pPr>
            <w:r w:rsidRPr="0051611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90975C" w14:textId="77777777" w:rsidR="00821081" w:rsidRPr="0051611B" w:rsidRDefault="00821081" w:rsidP="00E01407">
            <w:pPr>
              <w:pStyle w:val="rowtabella0"/>
              <w:rPr>
                <w:color w:val="002060"/>
              </w:rPr>
            </w:pPr>
            <w:r w:rsidRPr="0051611B">
              <w:rPr>
                <w:color w:val="002060"/>
              </w:rPr>
              <w:t>VIA ESINO 122 TORRETTE</w:t>
            </w:r>
          </w:p>
        </w:tc>
      </w:tr>
      <w:tr w:rsidR="00821081" w:rsidRPr="0051611B" w14:paraId="53DBB462"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BA96D5" w14:textId="77777777" w:rsidR="00821081" w:rsidRPr="0051611B" w:rsidRDefault="00821081" w:rsidP="00E01407">
            <w:pPr>
              <w:pStyle w:val="rowtabella0"/>
              <w:rPr>
                <w:color w:val="002060"/>
              </w:rPr>
            </w:pPr>
            <w:r w:rsidRPr="0051611B">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397797" w14:textId="77777777" w:rsidR="00821081" w:rsidRPr="0051611B" w:rsidRDefault="00821081" w:rsidP="00E01407">
            <w:pPr>
              <w:pStyle w:val="rowtabella0"/>
              <w:rPr>
                <w:color w:val="002060"/>
              </w:rPr>
            </w:pPr>
            <w:r w:rsidRPr="0051611B">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ADD2C4"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7B8D28" w14:textId="77777777" w:rsidR="00821081" w:rsidRPr="0051611B" w:rsidRDefault="00821081" w:rsidP="00E01407">
            <w:pPr>
              <w:pStyle w:val="rowtabella0"/>
              <w:rPr>
                <w:color w:val="002060"/>
              </w:rPr>
            </w:pPr>
            <w:r w:rsidRPr="0051611B">
              <w:rPr>
                <w:color w:val="002060"/>
              </w:rPr>
              <w:t>12/01/2024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E31D36" w14:textId="77777777" w:rsidR="00821081" w:rsidRPr="0051611B" w:rsidRDefault="00821081" w:rsidP="00E01407">
            <w:pPr>
              <w:pStyle w:val="rowtabella0"/>
              <w:rPr>
                <w:color w:val="002060"/>
              </w:rPr>
            </w:pPr>
            <w:r w:rsidRPr="0051611B">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E466D3" w14:textId="77777777" w:rsidR="00821081" w:rsidRPr="0051611B" w:rsidRDefault="00821081" w:rsidP="00E01407">
            <w:pPr>
              <w:pStyle w:val="rowtabella0"/>
              <w:rPr>
                <w:color w:val="002060"/>
              </w:rPr>
            </w:pPr>
            <w:r w:rsidRPr="0051611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498E0F" w14:textId="77777777" w:rsidR="00821081" w:rsidRPr="0051611B" w:rsidRDefault="00821081" w:rsidP="00E01407">
            <w:pPr>
              <w:pStyle w:val="rowtabella0"/>
              <w:rPr>
                <w:color w:val="002060"/>
              </w:rPr>
            </w:pPr>
            <w:r w:rsidRPr="0051611B">
              <w:rPr>
                <w:color w:val="002060"/>
              </w:rPr>
              <w:t>LOCALITA' NONTESICURO</w:t>
            </w:r>
          </w:p>
        </w:tc>
      </w:tr>
      <w:tr w:rsidR="00821081" w:rsidRPr="0051611B" w14:paraId="69D38C28"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A3F2C3" w14:textId="77777777" w:rsidR="00821081" w:rsidRPr="0051611B" w:rsidRDefault="00821081" w:rsidP="00E01407">
            <w:pPr>
              <w:pStyle w:val="rowtabella0"/>
              <w:rPr>
                <w:color w:val="002060"/>
              </w:rPr>
            </w:pPr>
            <w:r w:rsidRPr="0051611B">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A4F08A" w14:textId="77777777" w:rsidR="00821081" w:rsidRPr="0051611B" w:rsidRDefault="00821081" w:rsidP="00E01407">
            <w:pPr>
              <w:pStyle w:val="rowtabella0"/>
              <w:rPr>
                <w:color w:val="002060"/>
              </w:rPr>
            </w:pPr>
            <w:r w:rsidRPr="0051611B">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ACC5D5"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2E6534" w14:textId="77777777" w:rsidR="00821081" w:rsidRPr="0051611B" w:rsidRDefault="00821081" w:rsidP="00E01407">
            <w:pPr>
              <w:pStyle w:val="rowtabella0"/>
              <w:rPr>
                <w:color w:val="002060"/>
              </w:rPr>
            </w:pPr>
            <w:r w:rsidRPr="0051611B">
              <w:rPr>
                <w:color w:val="002060"/>
              </w:rPr>
              <w:t>12/01/2024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ED5A39" w14:textId="77777777" w:rsidR="00821081" w:rsidRPr="0051611B" w:rsidRDefault="00821081" w:rsidP="00E01407">
            <w:pPr>
              <w:pStyle w:val="rowtabella0"/>
              <w:rPr>
                <w:color w:val="002060"/>
              </w:rPr>
            </w:pPr>
            <w:r w:rsidRPr="0051611B">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AB30D9" w14:textId="77777777" w:rsidR="00821081" w:rsidRPr="0051611B" w:rsidRDefault="00821081" w:rsidP="00E01407">
            <w:pPr>
              <w:pStyle w:val="rowtabella0"/>
              <w:rPr>
                <w:color w:val="002060"/>
              </w:rPr>
            </w:pPr>
            <w:r w:rsidRPr="0051611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7DBD49" w14:textId="77777777" w:rsidR="00821081" w:rsidRPr="0051611B" w:rsidRDefault="00821081" w:rsidP="00E01407">
            <w:pPr>
              <w:pStyle w:val="rowtabella0"/>
              <w:rPr>
                <w:color w:val="002060"/>
              </w:rPr>
            </w:pPr>
            <w:r w:rsidRPr="0051611B">
              <w:rPr>
                <w:color w:val="002060"/>
              </w:rPr>
              <w:t xml:space="preserve">VIA MANZONI FZ. </w:t>
            </w:r>
            <w:proofErr w:type="gramStart"/>
            <w:r w:rsidRPr="0051611B">
              <w:rPr>
                <w:color w:val="002060"/>
              </w:rPr>
              <w:t>S.BIAGIO</w:t>
            </w:r>
            <w:proofErr w:type="gramEnd"/>
          </w:p>
        </w:tc>
      </w:tr>
      <w:tr w:rsidR="00821081" w:rsidRPr="0051611B" w14:paraId="2B18C79B"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B4D749" w14:textId="77777777" w:rsidR="00821081" w:rsidRPr="0051611B" w:rsidRDefault="00821081" w:rsidP="00E01407">
            <w:pPr>
              <w:pStyle w:val="rowtabella0"/>
              <w:rPr>
                <w:color w:val="002060"/>
              </w:rPr>
            </w:pPr>
            <w:r w:rsidRPr="0051611B">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B3F5EA" w14:textId="77777777" w:rsidR="00821081" w:rsidRPr="0051611B" w:rsidRDefault="00821081" w:rsidP="00E01407">
            <w:pPr>
              <w:pStyle w:val="rowtabella0"/>
              <w:rPr>
                <w:color w:val="002060"/>
              </w:rPr>
            </w:pPr>
            <w:r w:rsidRPr="0051611B">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EE0F83"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D5F805" w14:textId="77777777" w:rsidR="00821081" w:rsidRPr="0051611B" w:rsidRDefault="00821081" w:rsidP="00E01407">
            <w:pPr>
              <w:pStyle w:val="rowtabella0"/>
              <w:rPr>
                <w:color w:val="002060"/>
              </w:rPr>
            </w:pPr>
            <w:r w:rsidRPr="0051611B">
              <w:rPr>
                <w:color w:val="002060"/>
              </w:rPr>
              <w:t>12/01/2024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98B313" w14:textId="77777777" w:rsidR="00821081" w:rsidRPr="0051611B" w:rsidRDefault="00821081" w:rsidP="00E01407">
            <w:pPr>
              <w:pStyle w:val="rowtabella0"/>
              <w:rPr>
                <w:color w:val="002060"/>
              </w:rPr>
            </w:pPr>
            <w:r w:rsidRPr="0051611B">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1AE940" w14:textId="77777777" w:rsidR="00821081" w:rsidRPr="0051611B" w:rsidRDefault="00821081" w:rsidP="00E01407">
            <w:pPr>
              <w:pStyle w:val="rowtabella0"/>
              <w:rPr>
                <w:color w:val="002060"/>
              </w:rPr>
            </w:pPr>
            <w:r w:rsidRPr="0051611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72EDC7" w14:textId="77777777" w:rsidR="00821081" w:rsidRPr="0051611B" w:rsidRDefault="00821081" w:rsidP="00E01407">
            <w:pPr>
              <w:pStyle w:val="rowtabella0"/>
              <w:rPr>
                <w:color w:val="002060"/>
              </w:rPr>
            </w:pPr>
            <w:r w:rsidRPr="0051611B">
              <w:rPr>
                <w:color w:val="002060"/>
              </w:rPr>
              <w:t>VIA ZANNONI</w:t>
            </w:r>
          </w:p>
        </w:tc>
      </w:tr>
      <w:tr w:rsidR="00821081" w:rsidRPr="0051611B" w14:paraId="512C6B51"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AE56C1" w14:textId="77777777" w:rsidR="00821081" w:rsidRPr="0051611B" w:rsidRDefault="00821081" w:rsidP="00E01407">
            <w:pPr>
              <w:pStyle w:val="rowtabella0"/>
              <w:rPr>
                <w:color w:val="002060"/>
              </w:rPr>
            </w:pPr>
            <w:r w:rsidRPr="0051611B">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4314F5" w14:textId="77777777" w:rsidR="00821081" w:rsidRPr="0051611B" w:rsidRDefault="00821081" w:rsidP="00E01407">
            <w:pPr>
              <w:pStyle w:val="rowtabella0"/>
              <w:rPr>
                <w:color w:val="002060"/>
              </w:rPr>
            </w:pPr>
            <w:r w:rsidRPr="0051611B">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87FC1C"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DF7074" w14:textId="77777777" w:rsidR="00821081" w:rsidRPr="0051611B" w:rsidRDefault="00821081" w:rsidP="00E01407">
            <w:pPr>
              <w:pStyle w:val="rowtabella0"/>
              <w:rPr>
                <w:color w:val="002060"/>
              </w:rPr>
            </w:pPr>
            <w:r w:rsidRPr="0051611B">
              <w:rPr>
                <w:color w:val="002060"/>
              </w:rPr>
              <w:t>13/01/2024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E9C10C" w14:textId="77777777" w:rsidR="00821081" w:rsidRPr="0051611B" w:rsidRDefault="00821081" w:rsidP="00E01407">
            <w:pPr>
              <w:pStyle w:val="rowtabella0"/>
              <w:rPr>
                <w:color w:val="002060"/>
              </w:rPr>
            </w:pPr>
            <w:r w:rsidRPr="0051611B">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9FB7F5" w14:textId="77777777" w:rsidR="00821081" w:rsidRPr="0051611B" w:rsidRDefault="00821081" w:rsidP="00E01407">
            <w:pPr>
              <w:pStyle w:val="rowtabella0"/>
              <w:rPr>
                <w:color w:val="002060"/>
              </w:rPr>
            </w:pPr>
            <w:r w:rsidRPr="0051611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612099" w14:textId="77777777" w:rsidR="00821081" w:rsidRPr="0051611B" w:rsidRDefault="00821081" w:rsidP="00E01407">
            <w:pPr>
              <w:pStyle w:val="rowtabella0"/>
              <w:rPr>
                <w:color w:val="002060"/>
              </w:rPr>
            </w:pPr>
            <w:r w:rsidRPr="0051611B">
              <w:rPr>
                <w:color w:val="002060"/>
              </w:rPr>
              <w:t>LOCALITA' NONTESICURO</w:t>
            </w:r>
          </w:p>
        </w:tc>
      </w:tr>
      <w:tr w:rsidR="00821081" w:rsidRPr="0051611B" w14:paraId="6DA59CD5"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1DE52F" w14:textId="77777777" w:rsidR="00821081" w:rsidRPr="0051611B" w:rsidRDefault="00821081" w:rsidP="00E01407">
            <w:pPr>
              <w:pStyle w:val="rowtabella0"/>
              <w:rPr>
                <w:color w:val="002060"/>
              </w:rPr>
            </w:pPr>
            <w:r w:rsidRPr="0051611B">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EDFEFD" w14:textId="77777777" w:rsidR="00821081" w:rsidRPr="0051611B" w:rsidRDefault="00821081" w:rsidP="00E01407">
            <w:pPr>
              <w:pStyle w:val="rowtabella0"/>
              <w:rPr>
                <w:color w:val="002060"/>
              </w:rPr>
            </w:pPr>
            <w:r w:rsidRPr="0051611B">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5BEB42"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5CF10E" w14:textId="77777777" w:rsidR="00821081" w:rsidRPr="0051611B" w:rsidRDefault="00821081" w:rsidP="00E01407">
            <w:pPr>
              <w:pStyle w:val="rowtabella0"/>
              <w:rPr>
                <w:color w:val="002060"/>
              </w:rPr>
            </w:pPr>
            <w:r w:rsidRPr="0051611B">
              <w:rPr>
                <w:color w:val="002060"/>
              </w:rPr>
              <w:t>13/01/2024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989B21" w14:textId="77777777" w:rsidR="00821081" w:rsidRPr="0051611B" w:rsidRDefault="00821081" w:rsidP="00E01407">
            <w:pPr>
              <w:pStyle w:val="rowtabella0"/>
              <w:rPr>
                <w:color w:val="002060"/>
              </w:rPr>
            </w:pPr>
            <w:r w:rsidRPr="0051611B">
              <w:rPr>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83E9D2" w14:textId="77777777" w:rsidR="00821081" w:rsidRPr="0051611B" w:rsidRDefault="00821081" w:rsidP="00E01407">
            <w:pPr>
              <w:pStyle w:val="rowtabella0"/>
              <w:rPr>
                <w:color w:val="002060"/>
              </w:rPr>
            </w:pPr>
            <w:r w:rsidRPr="0051611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E1D43" w14:textId="77777777" w:rsidR="00821081" w:rsidRPr="0051611B" w:rsidRDefault="00821081" w:rsidP="00E01407">
            <w:pPr>
              <w:pStyle w:val="rowtabella0"/>
              <w:rPr>
                <w:color w:val="002060"/>
              </w:rPr>
            </w:pPr>
            <w:r w:rsidRPr="0051611B">
              <w:rPr>
                <w:color w:val="002060"/>
              </w:rPr>
              <w:t>FRAZ. CASENUOVE DI OSIMO</w:t>
            </w:r>
          </w:p>
        </w:tc>
      </w:tr>
      <w:tr w:rsidR="00821081" w:rsidRPr="0051611B" w14:paraId="4E6CE30E" w14:textId="77777777" w:rsidTr="00E014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7E7D36" w14:textId="77777777" w:rsidR="00821081" w:rsidRPr="0051611B" w:rsidRDefault="00821081" w:rsidP="00E01407">
            <w:pPr>
              <w:pStyle w:val="rowtabella0"/>
              <w:rPr>
                <w:color w:val="002060"/>
              </w:rPr>
            </w:pPr>
            <w:r w:rsidRPr="0051611B">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62E66" w14:textId="77777777" w:rsidR="00821081" w:rsidRPr="0051611B" w:rsidRDefault="00821081" w:rsidP="00E01407">
            <w:pPr>
              <w:pStyle w:val="rowtabella0"/>
              <w:rPr>
                <w:color w:val="002060"/>
              </w:rPr>
            </w:pPr>
            <w:r w:rsidRPr="0051611B">
              <w:rPr>
                <w:color w:val="002060"/>
              </w:rPr>
              <w:t>VALLESINA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7ED837"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9BC07" w14:textId="77777777" w:rsidR="00821081" w:rsidRPr="0051611B" w:rsidRDefault="00821081" w:rsidP="00E01407">
            <w:pPr>
              <w:pStyle w:val="rowtabella0"/>
              <w:rPr>
                <w:color w:val="002060"/>
              </w:rPr>
            </w:pPr>
            <w:r w:rsidRPr="0051611B">
              <w:rPr>
                <w:color w:val="002060"/>
              </w:rPr>
              <w:t>15/01/2024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F30BC" w14:textId="77777777" w:rsidR="00821081" w:rsidRPr="0051611B" w:rsidRDefault="00821081" w:rsidP="00E01407">
            <w:pPr>
              <w:pStyle w:val="rowtabella0"/>
              <w:rPr>
                <w:color w:val="002060"/>
              </w:rPr>
            </w:pPr>
            <w:r w:rsidRPr="0051611B">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D6E1E" w14:textId="77777777" w:rsidR="00821081" w:rsidRPr="0051611B" w:rsidRDefault="00821081" w:rsidP="00E01407">
            <w:pPr>
              <w:pStyle w:val="rowtabella0"/>
              <w:rPr>
                <w:color w:val="002060"/>
              </w:rPr>
            </w:pPr>
            <w:r w:rsidRPr="0051611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65C3A" w14:textId="77777777" w:rsidR="00821081" w:rsidRPr="0051611B" w:rsidRDefault="00821081" w:rsidP="00E01407">
            <w:pPr>
              <w:pStyle w:val="rowtabella0"/>
              <w:rPr>
                <w:color w:val="002060"/>
              </w:rPr>
            </w:pPr>
            <w:r w:rsidRPr="0051611B">
              <w:rPr>
                <w:color w:val="002060"/>
              </w:rPr>
              <w:t>LOCALITA' NONTESICURO</w:t>
            </w:r>
          </w:p>
        </w:tc>
      </w:tr>
    </w:tbl>
    <w:p w14:paraId="424F5C97" w14:textId="77777777" w:rsidR="00821081" w:rsidRPr="0051611B" w:rsidRDefault="00821081" w:rsidP="00821081">
      <w:pPr>
        <w:pStyle w:val="breakline"/>
        <w:rPr>
          <w:rFonts w:eastAsiaTheme="minorEastAsia"/>
          <w:color w:val="002060"/>
        </w:rPr>
      </w:pPr>
    </w:p>
    <w:p w14:paraId="799FD1C9" w14:textId="77777777" w:rsidR="00821081" w:rsidRPr="0051611B" w:rsidRDefault="00821081" w:rsidP="00821081">
      <w:pPr>
        <w:pStyle w:val="breakline"/>
        <w:rPr>
          <w:color w:val="002060"/>
        </w:rPr>
      </w:pPr>
    </w:p>
    <w:p w14:paraId="0340106C" w14:textId="77777777" w:rsidR="00821081" w:rsidRPr="0051611B" w:rsidRDefault="00821081" w:rsidP="00821081">
      <w:pPr>
        <w:pStyle w:val="breakline"/>
        <w:rPr>
          <w:color w:val="002060"/>
        </w:rPr>
      </w:pPr>
    </w:p>
    <w:p w14:paraId="4BC2B136" w14:textId="77777777" w:rsidR="00821081" w:rsidRPr="0051611B" w:rsidRDefault="00821081" w:rsidP="00821081">
      <w:pPr>
        <w:pStyle w:val="sottotitolocampionato10"/>
        <w:rPr>
          <w:color w:val="002060"/>
        </w:rPr>
      </w:pPr>
      <w:r w:rsidRPr="0051611B">
        <w:rPr>
          <w:color w:val="002060"/>
        </w:rPr>
        <w:t>GIRONE C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821081" w:rsidRPr="0051611B" w14:paraId="76A110B9" w14:textId="77777777" w:rsidTr="00E014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54462" w14:textId="77777777" w:rsidR="00821081" w:rsidRPr="0051611B" w:rsidRDefault="00821081" w:rsidP="00E01407">
            <w:pPr>
              <w:pStyle w:val="headertabella0"/>
              <w:rPr>
                <w:color w:val="002060"/>
              </w:rPr>
            </w:pPr>
            <w:r w:rsidRPr="005161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D0CF6" w14:textId="77777777" w:rsidR="00821081" w:rsidRPr="0051611B" w:rsidRDefault="00821081" w:rsidP="00E01407">
            <w:pPr>
              <w:pStyle w:val="headertabella0"/>
              <w:rPr>
                <w:color w:val="002060"/>
              </w:rPr>
            </w:pPr>
            <w:r w:rsidRPr="0051611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71D67" w14:textId="77777777" w:rsidR="00821081" w:rsidRPr="0051611B" w:rsidRDefault="00821081" w:rsidP="00E01407">
            <w:pPr>
              <w:pStyle w:val="headertabella0"/>
              <w:rPr>
                <w:color w:val="002060"/>
              </w:rPr>
            </w:pPr>
            <w:r w:rsidRPr="005161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F9856" w14:textId="77777777" w:rsidR="00821081" w:rsidRPr="0051611B" w:rsidRDefault="00821081" w:rsidP="00E01407">
            <w:pPr>
              <w:pStyle w:val="headertabella0"/>
              <w:rPr>
                <w:color w:val="002060"/>
              </w:rPr>
            </w:pPr>
            <w:r w:rsidRPr="005161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4039E" w14:textId="77777777" w:rsidR="00821081" w:rsidRPr="0051611B" w:rsidRDefault="00821081" w:rsidP="00E01407">
            <w:pPr>
              <w:pStyle w:val="headertabella0"/>
              <w:rPr>
                <w:color w:val="002060"/>
              </w:rPr>
            </w:pPr>
            <w:r w:rsidRPr="005161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BB636" w14:textId="77777777" w:rsidR="00821081" w:rsidRPr="0051611B" w:rsidRDefault="00821081" w:rsidP="00E01407">
            <w:pPr>
              <w:pStyle w:val="headertabella0"/>
              <w:rPr>
                <w:color w:val="002060"/>
              </w:rPr>
            </w:pPr>
            <w:proofErr w:type="spellStart"/>
            <w:r w:rsidRPr="0051611B">
              <w:rPr>
                <w:color w:val="002060"/>
              </w:rPr>
              <w:t>Localita'</w:t>
            </w:r>
            <w:proofErr w:type="spellEnd"/>
            <w:r w:rsidRPr="005161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A3286" w14:textId="77777777" w:rsidR="00821081" w:rsidRPr="0051611B" w:rsidRDefault="00821081" w:rsidP="00E01407">
            <w:pPr>
              <w:pStyle w:val="headertabella0"/>
              <w:rPr>
                <w:color w:val="002060"/>
              </w:rPr>
            </w:pPr>
            <w:r w:rsidRPr="0051611B">
              <w:rPr>
                <w:color w:val="002060"/>
              </w:rPr>
              <w:t>Indirizzo Impianto</w:t>
            </w:r>
          </w:p>
        </w:tc>
      </w:tr>
      <w:tr w:rsidR="00821081" w:rsidRPr="0051611B" w14:paraId="2AD36FA9" w14:textId="77777777" w:rsidTr="00E014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0B8571" w14:textId="77777777" w:rsidR="00821081" w:rsidRPr="0051611B" w:rsidRDefault="00821081" w:rsidP="00E01407">
            <w:pPr>
              <w:pStyle w:val="rowtabella0"/>
              <w:rPr>
                <w:color w:val="002060"/>
              </w:rPr>
            </w:pPr>
            <w:r w:rsidRPr="0051611B">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AF9D3" w14:textId="77777777" w:rsidR="00821081" w:rsidRPr="0051611B" w:rsidRDefault="00821081" w:rsidP="00E01407">
            <w:pPr>
              <w:pStyle w:val="rowtabella0"/>
              <w:rPr>
                <w:color w:val="002060"/>
              </w:rPr>
            </w:pPr>
            <w:r w:rsidRPr="0051611B">
              <w:rPr>
                <w:color w:val="002060"/>
              </w:rPr>
              <w:t>CASTELRAIMONDO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EC8DB" w14:textId="77777777" w:rsidR="00821081" w:rsidRPr="0051611B" w:rsidRDefault="00821081" w:rsidP="00E01407">
            <w:pPr>
              <w:pStyle w:val="rowtabella0"/>
              <w:jc w:val="center"/>
              <w:rPr>
                <w:color w:val="002060"/>
              </w:rPr>
            </w:pPr>
            <w:r w:rsidRPr="005161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C2BB0" w14:textId="77777777" w:rsidR="00821081" w:rsidRPr="0051611B" w:rsidRDefault="00821081" w:rsidP="00E01407">
            <w:pPr>
              <w:pStyle w:val="rowtabella0"/>
              <w:rPr>
                <w:color w:val="002060"/>
              </w:rPr>
            </w:pPr>
            <w:r w:rsidRPr="0051611B">
              <w:rPr>
                <w:color w:val="002060"/>
              </w:rPr>
              <w:t>12/01/2024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F4D1C6" w14:textId="77777777" w:rsidR="00821081" w:rsidRPr="0051611B" w:rsidRDefault="00821081" w:rsidP="00E01407">
            <w:pPr>
              <w:pStyle w:val="rowtabella0"/>
              <w:rPr>
                <w:color w:val="002060"/>
              </w:rPr>
            </w:pPr>
            <w:r w:rsidRPr="0051611B">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05804" w14:textId="77777777" w:rsidR="00821081" w:rsidRPr="0051611B" w:rsidRDefault="00821081" w:rsidP="00E01407">
            <w:pPr>
              <w:pStyle w:val="rowtabella0"/>
              <w:rPr>
                <w:color w:val="002060"/>
              </w:rPr>
            </w:pPr>
            <w:r w:rsidRPr="0051611B">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DD8F69" w14:textId="77777777" w:rsidR="00821081" w:rsidRPr="0051611B" w:rsidRDefault="00821081" w:rsidP="00E01407">
            <w:pPr>
              <w:pStyle w:val="rowtabella0"/>
              <w:rPr>
                <w:color w:val="002060"/>
              </w:rPr>
            </w:pPr>
            <w:r w:rsidRPr="0051611B">
              <w:rPr>
                <w:color w:val="002060"/>
              </w:rPr>
              <w:t>VIA MARCONI GENGA STAZIONE</w:t>
            </w:r>
          </w:p>
        </w:tc>
      </w:tr>
      <w:tr w:rsidR="00821081" w:rsidRPr="0051611B" w14:paraId="519D233E"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6F68EF" w14:textId="77777777" w:rsidR="00821081" w:rsidRPr="0051611B" w:rsidRDefault="00821081" w:rsidP="00E01407">
            <w:pPr>
              <w:pStyle w:val="rowtabella0"/>
              <w:rPr>
                <w:color w:val="002060"/>
              </w:rPr>
            </w:pPr>
            <w:r w:rsidRPr="0051611B">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1957B1" w14:textId="77777777" w:rsidR="00821081" w:rsidRPr="0051611B" w:rsidRDefault="00821081" w:rsidP="00E01407">
            <w:pPr>
              <w:pStyle w:val="rowtabella0"/>
              <w:rPr>
                <w:color w:val="002060"/>
              </w:rPr>
            </w:pPr>
            <w:r w:rsidRPr="0051611B">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45E3FD"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482DB7" w14:textId="77777777" w:rsidR="00821081" w:rsidRPr="0051611B" w:rsidRDefault="00821081" w:rsidP="00E01407">
            <w:pPr>
              <w:pStyle w:val="rowtabella0"/>
              <w:rPr>
                <w:color w:val="002060"/>
              </w:rPr>
            </w:pPr>
            <w:r w:rsidRPr="0051611B">
              <w:rPr>
                <w:color w:val="002060"/>
              </w:rPr>
              <w:t>13/01/2024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0E7FEC" w14:textId="77777777" w:rsidR="00821081" w:rsidRPr="0051611B" w:rsidRDefault="00821081" w:rsidP="00E01407">
            <w:pPr>
              <w:pStyle w:val="rowtabella0"/>
              <w:rPr>
                <w:color w:val="002060"/>
              </w:rPr>
            </w:pPr>
            <w:r w:rsidRPr="0051611B">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4E74A6" w14:textId="77777777" w:rsidR="00821081" w:rsidRPr="0051611B" w:rsidRDefault="00821081" w:rsidP="00E01407">
            <w:pPr>
              <w:pStyle w:val="rowtabella0"/>
              <w:rPr>
                <w:color w:val="002060"/>
              </w:rPr>
            </w:pPr>
            <w:r w:rsidRPr="0051611B">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DDDE11" w14:textId="77777777" w:rsidR="00821081" w:rsidRPr="0051611B" w:rsidRDefault="00821081" w:rsidP="00E01407">
            <w:pPr>
              <w:pStyle w:val="rowtabella0"/>
              <w:rPr>
                <w:color w:val="002060"/>
              </w:rPr>
            </w:pPr>
            <w:r w:rsidRPr="0051611B">
              <w:rPr>
                <w:color w:val="002060"/>
              </w:rPr>
              <w:t>VIA MONTESSORI LOC. ANGELI</w:t>
            </w:r>
          </w:p>
        </w:tc>
      </w:tr>
      <w:tr w:rsidR="00821081" w:rsidRPr="0051611B" w14:paraId="7B16A700"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5DDF09" w14:textId="77777777" w:rsidR="00821081" w:rsidRPr="0051611B" w:rsidRDefault="00821081" w:rsidP="00E01407">
            <w:pPr>
              <w:pStyle w:val="rowtabella0"/>
              <w:rPr>
                <w:color w:val="002060"/>
              </w:rPr>
            </w:pPr>
            <w:r w:rsidRPr="0051611B">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422A1E" w14:textId="77777777" w:rsidR="00821081" w:rsidRPr="0051611B" w:rsidRDefault="00821081" w:rsidP="00E01407">
            <w:pPr>
              <w:pStyle w:val="rowtabella0"/>
              <w:rPr>
                <w:color w:val="002060"/>
              </w:rPr>
            </w:pPr>
            <w:r w:rsidRPr="0051611B">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56B689"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A58680" w14:textId="77777777" w:rsidR="00821081" w:rsidRPr="0051611B" w:rsidRDefault="00821081" w:rsidP="00E01407">
            <w:pPr>
              <w:pStyle w:val="rowtabella0"/>
              <w:rPr>
                <w:color w:val="002060"/>
              </w:rPr>
            </w:pPr>
            <w:r w:rsidRPr="0051611B">
              <w:rPr>
                <w:color w:val="002060"/>
              </w:rPr>
              <w:t>13/01/2024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25C973" w14:textId="77777777" w:rsidR="00821081" w:rsidRPr="0051611B" w:rsidRDefault="00821081" w:rsidP="00E01407">
            <w:pPr>
              <w:pStyle w:val="rowtabella0"/>
              <w:rPr>
                <w:color w:val="002060"/>
              </w:rPr>
            </w:pPr>
            <w:r w:rsidRPr="0051611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ADF84D" w14:textId="77777777" w:rsidR="00821081" w:rsidRPr="0051611B" w:rsidRDefault="00821081" w:rsidP="00E01407">
            <w:pPr>
              <w:pStyle w:val="rowtabella0"/>
              <w:rPr>
                <w:color w:val="002060"/>
              </w:rPr>
            </w:pPr>
            <w:r w:rsidRPr="0051611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1B6C4E" w14:textId="77777777" w:rsidR="00821081" w:rsidRPr="0051611B" w:rsidRDefault="00821081" w:rsidP="00E01407">
            <w:pPr>
              <w:pStyle w:val="rowtabella0"/>
              <w:rPr>
                <w:color w:val="002060"/>
              </w:rPr>
            </w:pPr>
            <w:r w:rsidRPr="0051611B">
              <w:rPr>
                <w:color w:val="002060"/>
              </w:rPr>
              <w:t xml:space="preserve">VIA </w:t>
            </w:r>
            <w:proofErr w:type="gramStart"/>
            <w:r w:rsidRPr="0051611B">
              <w:rPr>
                <w:color w:val="002060"/>
              </w:rPr>
              <w:t>B.BUOZZI</w:t>
            </w:r>
            <w:proofErr w:type="gramEnd"/>
          </w:p>
        </w:tc>
      </w:tr>
      <w:tr w:rsidR="00821081" w:rsidRPr="0051611B" w14:paraId="466C7323"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11B3D2" w14:textId="77777777" w:rsidR="00821081" w:rsidRPr="0051611B" w:rsidRDefault="00821081" w:rsidP="00E01407">
            <w:pPr>
              <w:pStyle w:val="rowtabella0"/>
              <w:rPr>
                <w:color w:val="002060"/>
              </w:rPr>
            </w:pPr>
            <w:r w:rsidRPr="0051611B">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2C4CD7" w14:textId="77777777" w:rsidR="00821081" w:rsidRPr="0051611B" w:rsidRDefault="00821081" w:rsidP="00E01407">
            <w:pPr>
              <w:pStyle w:val="rowtabella0"/>
              <w:rPr>
                <w:color w:val="002060"/>
              </w:rPr>
            </w:pPr>
            <w:r w:rsidRPr="0051611B">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8CADDF"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F70EB6" w14:textId="77777777" w:rsidR="00821081" w:rsidRPr="0051611B" w:rsidRDefault="00821081" w:rsidP="00E01407">
            <w:pPr>
              <w:pStyle w:val="rowtabella0"/>
              <w:rPr>
                <w:color w:val="002060"/>
              </w:rPr>
            </w:pPr>
            <w:r w:rsidRPr="0051611B">
              <w:rPr>
                <w:color w:val="002060"/>
              </w:rPr>
              <w:t>13/01/2024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FC5FFF" w14:textId="77777777" w:rsidR="00821081" w:rsidRPr="0051611B" w:rsidRDefault="00821081" w:rsidP="00E01407">
            <w:pPr>
              <w:pStyle w:val="rowtabella0"/>
              <w:rPr>
                <w:color w:val="002060"/>
              </w:rPr>
            </w:pPr>
            <w:r w:rsidRPr="0051611B">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FB6121" w14:textId="77777777" w:rsidR="00821081" w:rsidRPr="0051611B" w:rsidRDefault="00821081" w:rsidP="00E01407">
            <w:pPr>
              <w:pStyle w:val="rowtabella0"/>
              <w:rPr>
                <w:color w:val="002060"/>
              </w:rPr>
            </w:pPr>
            <w:r w:rsidRPr="0051611B">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C9D7E6" w14:textId="77777777" w:rsidR="00821081" w:rsidRPr="0051611B" w:rsidRDefault="00821081" w:rsidP="00E01407">
            <w:pPr>
              <w:pStyle w:val="rowtabella0"/>
              <w:rPr>
                <w:color w:val="002060"/>
              </w:rPr>
            </w:pPr>
            <w:r w:rsidRPr="0051611B">
              <w:rPr>
                <w:color w:val="002060"/>
              </w:rPr>
              <w:t>VIA GRAMSCI-VIA FEGGIANI</w:t>
            </w:r>
          </w:p>
        </w:tc>
      </w:tr>
      <w:tr w:rsidR="00821081" w:rsidRPr="0051611B" w14:paraId="2E78D19F"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89E4B9" w14:textId="77777777" w:rsidR="00821081" w:rsidRPr="0051611B" w:rsidRDefault="00821081" w:rsidP="00E01407">
            <w:pPr>
              <w:pStyle w:val="rowtabella0"/>
              <w:rPr>
                <w:color w:val="002060"/>
              </w:rPr>
            </w:pPr>
            <w:r w:rsidRPr="0051611B">
              <w:rPr>
                <w:color w:val="002060"/>
              </w:rPr>
              <w:t>VIRTUS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187356" w14:textId="77777777" w:rsidR="00821081" w:rsidRPr="0051611B" w:rsidRDefault="00821081" w:rsidP="00E01407">
            <w:pPr>
              <w:pStyle w:val="rowtabella0"/>
              <w:rPr>
                <w:color w:val="002060"/>
              </w:rPr>
            </w:pPr>
            <w:r w:rsidRPr="0051611B">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0D73D3"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21275D" w14:textId="77777777" w:rsidR="00821081" w:rsidRPr="0051611B" w:rsidRDefault="00821081" w:rsidP="00E01407">
            <w:pPr>
              <w:pStyle w:val="rowtabella0"/>
              <w:rPr>
                <w:color w:val="002060"/>
              </w:rPr>
            </w:pPr>
            <w:r w:rsidRPr="0051611B">
              <w:rPr>
                <w:color w:val="002060"/>
              </w:rPr>
              <w:t>13/01/2024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F00016" w14:textId="77777777" w:rsidR="00821081" w:rsidRPr="0051611B" w:rsidRDefault="00821081" w:rsidP="00E01407">
            <w:pPr>
              <w:pStyle w:val="rowtabella0"/>
              <w:rPr>
                <w:color w:val="002060"/>
              </w:rPr>
            </w:pPr>
            <w:r w:rsidRPr="0051611B">
              <w:rPr>
                <w:color w:val="002060"/>
              </w:rPr>
              <w:t>5015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403C03" w14:textId="77777777" w:rsidR="00821081" w:rsidRPr="0051611B" w:rsidRDefault="00821081" w:rsidP="00E01407">
            <w:pPr>
              <w:pStyle w:val="rowtabella0"/>
              <w:rPr>
                <w:color w:val="002060"/>
              </w:rPr>
            </w:pPr>
            <w:r w:rsidRPr="0051611B">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4B07D8" w14:textId="77777777" w:rsidR="00821081" w:rsidRPr="0051611B" w:rsidRDefault="00821081" w:rsidP="00E01407">
            <w:pPr>
              <w:pStyle w:val="rowtabella0"/>
              <w:rPr>
                <w:color w:val="002060"/>
              </w:rPr>
            </w:pPr>
            <w:r w:rsidRPr="0051611B">
              <w:rPr>
                <w:color w:val="002060"/>
              </w:rPr>
              <w:t>VIA MARIO RIDOLFI</w:t>
            </w:r>
          </w:p>
        </w:tc>
      </w:tr>
      <w:tr w:rsidR="00821081" w:rsidRPr="0051611B" w14:paraId="318EB47F" w14:textId="77777777" w:rsidTr="00E014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0E86AB" w14:textId="77777777" w:rsidR="00821081" w:rsidRPr="0051611B" w:rsidRDefault="00821081" w:rsidP="00E01407">
            <w:pPr>
              <w:pStyle w:val="rowtabella0"/>
              <w:rPr>
                <w:color w:val="002060"/>
              </w:rPr>
            </w:pPr>
            <w:r w:rsidRPr="0051611B">
              <w:rPr>
                <w:color w:val="002060"/>
              </w:rPr>
              <w:t>VISSO-ALTONERA CALCIO1970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13A06" w14:textId="77777777" w:rsidR="00821081" w:rsidRPr="0051611B" w:rsidRDefault="00821081" w:rsidP="00E01407">
            <w:pPr>
              <w:pStyle w:val="rowtabella0"/>
              <w:rPr>
                <w:color w:val="002060"/>
              </w:rPr>
            </w:pPr>
            <w:r w:rsidRPr="0051611B">
              <w:rPr>
                <w:color w:val="002060"/>
              </w:rPr>
              <w:t>FIUMINATA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B9ADF"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13AAD" w14:textId="77777777" w:rsidR="00821081" w:rsidRPr="0051611B" w:rsidRDefault="00821081" w:rsidP="00E01407">
            <w:pPr>
              <w:pStyle w:val="rowtabella0"/>
              <w:rPr>
                <w:color w:val="002060"/>
              </w:rPr>
            </w:pPr>
            <w:r w:rsidRPr="0051611B">
              <w:rPr>
                <w:color w:val="002060"/>
              </w:rPr>
              <w:t>13/01/2024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4B445" w14:textId="77777777" w:rsidR="00821081" w:rsidRPr="0051611B" w:rsidRDefault="00821081" w:rsidP="00E01407">
            <w:pPr>
              <w:pStyle w:val="rowtabella0"/>
              <w:rPr>
                <w:color w:val="002060"/>
              </w:rPr>
            </w:pPr>
            <w:r w:rsidRPr="0051611B">
              <w:rPr>
                <w:color w:val="002060"/>
              </w:rPr>
              <w:t>5305 "DEL LAGHETTO" PALOMBARE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D4A877" w14:textId="77777777" w:rsidR="00821081" w:rsidRPr="0051611B" w:rsidRDefault="00821081" w:rsidP="00E01407">
            <w:pPr>
              <w:pStyle w:val="rowtabella0"/>
              <w:rPr>
                <w:color w:val="002060"/>
              </w:rPr>
            </w:pPr>
            <w:r w:rsidRPr="0051611B">
              <w:rPr>
                <w:color w:val="002060"/>
              </w:rPr>
              <w:t>VISSO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F9833" w14:textId="77777777" w:rsidR="00821081" w:rsidRPr="0051611B" w:rsidRDefault="00821081" w:rsidP="00E01407">
            <w:pPr>
              <w:pStyle w:val="rowtabella0"/>
              <w:rPr>
                <w:color w:val="002060"/>
              </w:rPr>
            </w:pPr>
            <w:r w:rsidRPr="0051611B">
              <w:rPr>
                <w:color w:val="002060"/>
              </w:rPr>
              <w:t>VIA PALOMBARE SNC</w:t>
            </w:r>
          </w:p>
        </w:tc>
      </w:tr>
    </w:tbl>
    <w:p w14:paraId="4AAF290E" w14:textId="77777777" w:rsidR="00821081" w:rsidRPr="0051611B" w:rsidRDefault="00821081" w:rsidP="00821081">
      <w:pPr>
        <w:pStyle w:val="breakline"/>
        <w:rPr>
          <w:rFonts w:eastAsiaTheme="minorEastAsia"/>
          <w:color w:val="002060"/>
        </w:rPr>
      </w:pPr>
    </w:p>
    <w:p w14:paraId="3CC6CB6A" w14:textId="77777777" w:rsidR="00821081" w:rsidRPr="0051611B" w:rsidRDefault="00821081" w:rsidP="00821081">
      <w:pPr>
        <w:pStyle w:val="breakline"/>
        <w:rPr>
          <w:color w:val="002060"/>
        </w:rPr>
      </w:pPr>
    </w:p>
    <w:p w14:paraId="3176665E" w14:textId="77777777" w:rsidR="00821081" w:rsidRPr="0051611B" w:rsidRDefault="00821081" w:rsidP="00821081">
      <w:pPr>
        <w:pStyle w:val="breakline"/>
        <w:rPr>
          <w:color w:val="002060"/>
        </w:rPr>
      </w:pPr>
    </w:p>
    <w:p w14:paraId="2641FB38" w14:textId="77777777" w:rsidR="00821081" w:rsidRPr="0051611B" w:rsidRDefault="00821081" w:rsidP="00821081">
      <w:pPr>
        <w:pStyle w:val="sottotitolocampionato10"/>
        <w:rPr>
          <w:color w:val="002060"/>
        </w:rPr>
      </w:pPr>
      <w:r w:rsidRPr="0051611B">
        <w:rPr>
          <w:color w:val="002060"/>
        </w:rPr>
        <w:t>GIRONE D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7"/>
        <w:gridCol w:w="385"/>
        <w:gridCol w:w="898"/>
        <w:gridCol w:w="1177"/>
        <w:gridCol w:w="1548"/>
        <w:gridCol w:w="1555"/>
      </w:tblGrid>
      <w:tr w:rsidR="00821081" w:rsidRPr="0051611B" w14:paraId="1660C205" w14:textId="77777777" w:rsidTr="00E014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F495E" w14:textId="77777777" w:rsidR="00821081" w:rsidRPr="0051611B" w:rsidRDefault="00821081" w:rsidP="00E01407">
            <w:pPr>
              <w:pStyle w:val="headertabella0"/>
              <w:rPr>
                <w:color w:val="002060"/>
              </w:rPr>
            </w:pPr>
            <w:r w:rsidRPr="005161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E7391" w14:textId="77777777" w:rsidR="00821081" w:rsidRPr="0051611B" w:rsidRDefault="00821081" w:rsidP="00E01407">
            <w:pPr>
              <w:pStyle w:val="headertabella0"/>
              <w:rPr>
                <w:color w:val="002060"/>
              </w:rPr>
            </w:pPr>
            <w:r w:rsidRPr="0051611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4420A" w14:textId="77777777" w:rsidR="00821081" w:rsidRPr="0051611B" w:rsidRDefault="00821081" w:rsidP="00E01407">
            <w:pPr>
              <w:pStyle w:val="headertabella0"/>
              <w:rPr>
                <w:color w:val="002060"/>
              </w:rPr>
            </w:pPr>
            <w:r w:rsidRPr="005161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65498" w14:textId="77777777" w:rsidR="00821081" w:rsidRPr="0051611B" w:rsidRDefault="00821081" w:rsidP="00E01407">
            <w:pPr>
              <w:pStyle w:val="headertabella0"/>
              <w:rPr>
                <w:color w:val="002060"/>
              </w:rPr>
            </w:pPr>
            <w:r w:rsidRPr="005161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838B1" w14:textId="77777777" w:rsidR="00821081" w:rsidRPr="0051611B" w:rsidRDefault="00821081" w:rsidP="00E01407">
            <w:pPr>
              <w:pStyle w:val="headertabella0"/>
              <w:rPr>
                <w:color w:val="002060"/>
              </w:rPr>
            </w:pPr>
            <w:r w:rsidRPr="005161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3A03D" w14:textId="77777777" w:rsidR="00821081" w:rsidRPr="0051611B" w:rsidRDefault="00821081" w:rsidP="00E01407">
            <w:pPr>
              <w:pStyle w:val="headertabella0"/>
              <w:rPr>
                <w:color w:val="002060"/>
              </w:rPr>
            </w:pPr>
            <w:proofErr w:type="spellStart"/>
            <w:r w:rsidRPr="0051611B">
              <w:rPr>
                <w:color w:val="002060"/>
              </w:rPr>
              <w:t>Localita'</w:t>
            </w:r>
            <w:proofErr w:type="spellEnd"/>
            <w:r w:rsidRPr="005161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71802" w14:textId="77777777" w:rsidR="00821081" w:rsidRPr="0051611B" w:rsidRDefault="00821081" w:rsidP="00E01407">
            <w:pPr>
              <w:pStyle w:val="headertabella0"/>
              <w:rPr>
                <w:color w:val="002060"/>
              </w:rPr>
            </w:pPr>
            <w:r w:rsidRPr="0051611B">
              <w:rPr>
                <w:color w:val="002060"/>
              </w:rPr>
              <w:t>Indirizzo Impianto</w:t>
            </w:r>
          </w:p>
        </w:tc>
      </w:tr>
      <w:tr w:rsidR="00821081" w:rsidRPr="0051611B" w14:paraId="69E814A4" w14:textId="77777777" w:rsidTr="00E014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0003A0" w14:textId="77777777" w:rsidR="00821081" w:rsidRPr="0051611B" w:rsidRDefault="00821081" w:rsidP="00E01407">
            <w:pPr>
              <w:pStyle w:val="rowtabella0"/>
              <w:rPr>
                <w:color w:val="002060"/>
              </w:rPr>
            </w:pPr>
            <w:r w:rsidRPr="0051611B">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7C161" w14:textId="77777777" w:rsidR="00821081" w:rsidRPr="0051611B" w:rsidRDefault="00821081" w:rsidP="00E01407">
            <w:pPr>
              <w:pStyle w:val="rowtabella0"/>
              <w:rPr>
                <w:color w:val="002060"/>
              </w:rPr>
            </w:pPr>
            <w:r w:rsidRPr="0051611B">
              <w:rPr>
                <w:color w:val="002060"/>
              </w:rPr>
              <w:t>C.F. MACERATESE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27F2E" w14:textId="77777777" w:rsidR="00821081" w:rsidRPr="0051611B" w:rsidRDefault="00821081" w:rsidP="00E01407">
            <w:pPr>
              <w:pStyle w:val="rowtabella0"/>
              <w:jc w:val="center"/>
              <w:rPr>
                <w:color w:val="002060"/>
              </w:rPr>
            </w:pPr>
            <w:r w:rsidRPr="005161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5D27E" w14:textId="77777777" w:rsidR="00821081" w:rsidRPr="0051611B" w:rsidRDefault="00821081" w:rsidP="00E01407">
            <w:pPr>
              <w:pStyle w:val="rowtabella0"/>
              <w:rPr>
                <w:color w:val="002060"/>
              </w:rPr>
            </w:pPr>
            <w:r w:rsidRPr="0051611B">
              <w:rPr>
                <w:color w:val="002060"/>
              </w:rPr>
              <w:t>12/01/2024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D8E9E4" w14:textId="77777777" w:rsidR="00821081" w:rsidRPr="0051611B" w:rsidRDefault="00821081" w:rsidP="00E01407">
            <w:pPr>
              <w:pStyle w:val="rowtabella0"/>
              <w:rPr>
                <w:color w:val="002060"/>
              </w:rPr>
            </w:pPr>
            <w:r w:rsidRPr="0051611B">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19990" w14:textId="77777777" w:rsidR="00821081" w:rsidRPr="0051611B" w:rsidRDefault="00821081" w:rsidP="00E01407">
            <w:pPr>
              <w:pStyle w:val="rowtabella0"/>
              <w:rPr>
                <w:color w:val="002060"/>
              </w:rPr>
            </w:pPr>
            <w:r w:rsidRPr="0051611B">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BCD299" w14:textId="77777777" w:rsidR="00821081" w:rsidRPr="0051611B" w:rsidRDefault="00821081" w:rsidP="00E01407">
            <w:pPr>
              <w:pStyle w:val="rowtabella0"/>
              <w:rPr>
                <w:color w:val="002060"/>
              </w:rPr>
            </w:pPr>
            <w:r w:rsidRPr="0051611B">
              <w:rPr>
                <w:color w:val="002060"/>
              </w:rPr>
              <w:t>VIA INDIPENDENZA-CAPODARCO</w:t>
            </w:r>
          </w:p>
        </w:tc>
      </w:tr>
      <w:tr w:rsidR="00821081" w:rsidRPr="0051611B" w14:paraId="18784A06"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6CC859" w14:textId="77777777" w:rsidR="00821081" w:rsidRPr="0051611B" w:rsidRDefault="00821081" w:rsidP="00E01407">
            <w:pPr>
              <w:pStyle w:val="rowtabella0"/>
              <w:rPr>
                <w:color w:val="002060"/>
              </w:rPr>
            </w:pPr>
            <w:r w:rsidRPr="0051611B">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4EBFF7" w14:textId="77777777" w:rsidR="00821081" w:rsidRPr="0051611B" w:rsidRDefault="00821081" w:rsidP="00E01407">
            <w:pPr>
              <w:pStyle w:val="rowtabella0"/>
              <w:rPr>
                <w:color w:val="002060"/>
              </w:rPr>
            </w:pPr>
            <w:r w:rsidRPr="0051611B">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276B6E"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5128D0" w14:textId="77777777" w:rsidR="00821081" w:rsidRPr="0051611B" w:rsidRDefault="00821081" w:rsidP="00E01407">
            <w:pPr>
              <w:pStyle w:val="rowtabella0"/>
              <w:rPr>
                <w:color w:val="002060"/>
              </w:rPr>
            </w:pPr>
            <w:r w:rsidRPr="0051611B">
              <w:rPr>
                <w:color w:val="002060"/>
              </w:rPr>
              <w:t>12/01/2024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9782D6" w14:textId="77777777" w:rsidR="00821081" w:rsidRPr="0051611B" w:rsidRDefault="00821081" w:rsidP="00E01407">
            <w:pPr>
              <w:pStyle w:val="rowtabella0"/>
              <w:rPr>
                <w:color w:val="002060"/>
              </w:rPr>
            </w:pPr>
            <w:r w:rsidRPr="0051611B">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32C53" w14:textId="77777777" w:rsidR="00821081" w:rsidRPr="0051611B" w:rsidRDefault="00821081" w:rsidP="00E01407">
            <w:pPr>
              <w:pStyle w:val="rowtabella0"/>
              <w:rPr>
                <w:color w:val="002060"/>
              </w:rPr>
            </w:pPr>
            <w:r w:rsidRPr="0051611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484B29" w14:textId="77777777" w:rsidR="00821081" w:rsidRPr="0051611B" w:rsidRDefault="00821081" w:rsidP="00E01407">
            <w:pPr>
              <w:pStyle w:val="rowtabella0"/>
              <w:rPr>
                <w:color w:val="002060"/>
              </w:rPr>
            </w:pPr>
            <w:r w:rsidRPr="0051611B">
              <w:rPr>
                <w:color w:val="002060"/>
              </w:rPr>
              <w:t>VIA ALDO MORO</w:t>
            </w:r>
          </w:p>
        </w:tc>
      </w:tr>
      <w:tr w:rsidR="00821081" w:rsidRPr="0051611B" w14:paraId="782C426E"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BC91C2" w14:textId="77777777" w:rsidR="00821081" w:rsidRPr="0051611B" w:rsidRDefault="00821081" w:rsidP="00E01407">
            <w:pPr>
              <w:pStyle w:val="rowtabella0"/>
              <w:rPr>
                <w:color w:val="002060"/>
              </w:rPr>
            </w:pPr>
            <w:r w:rsidRPr="0051611B">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30A78E" w14:textId="77777777" w:rsidR="00821081" w:rsidRPr="0051611B" w:rsidRDefault="00821081" w:rsidP="00E01407">
            <w:pPr>
              <w:pStyle w:val="rowtabella0"/>
              <w:rPr>
                <w:color w:val="002060"/>
              </w:rPr>
            </w:pPr>
            <w:r w:rsidRPr="0051611B">
              <w:rPr>
                <w:color w:val="002060"/>
              </w:rPr>
              <w:t xml:space="preserve">CALCIO </w:t>
            </w:r>
            <w:proofErr w:type="gramStart"/>
            <w:r w:rsidRPr="0051611B">
              <w:rPr>
                <w:color w:val="002060"/>
              </w:rPr>
              <w:t>S.ELPIDIO</w:t>
            </w:r>
            <w:proofErr w:type="gramEnd"/>
            <w:r w:rsidRPr="0051611B">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98B187"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DF51B2" w14:textId="77777777" w:rsidR="00821081" w:rsidRPr="0051611B" w:rsidRDefault="00821081" w:rsidP="00E01407">
            <w:pPr>
              <w:pStyle w:val="rowtabella0"/>
              <w:rPr>
                <w:color w:val="002060"/>
              </w:rPr>
            </w:pPr>
            <w:r w:rsidRPr="0051611B">
              <w:rPr>
                <w:color w:val="002060"/>
              </w:rPr>
              <w:t>12/01/2024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4E08B5" w14:textId="77777777" w:rsidR="00821081" w:rsidRPr="0051611B" w:rsidRDefault="00821081" w:rsidP="00E01407">
            <w:pPr>
              <w:pStyle w:val="rowtabella0"/>
              <w:rPr>
                <w:color w:val="002060"/>
              </w:rPr>
            </w:pPr>
            <w:r w:rsidRPr="0051611B">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B0E915" w14:textId="77777777" w:rsidR="00821081" w:rsidRPr="0051611B" w:rsidRDefault="00821081" w:rsidP="00E01407">
            <w:pPr>
              <w:pStyle w:val="rowtabella0"/>
              <w:rPr>
                <w:color w:val="002060"/>
              </w:rPr>
            </w:pPr>
            <w:r w:rsidRPr="0051611B">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EAC8F6" w14:textId="77777777" w:rsidR="00821081" w:rsidRPr="0051611B" w:rsidRDefault="00821081" w:rsidP="00E01407">
            <w:pPr>
              <w:pStyle w:val="rowtabella0"/>
              <w:rPr>
                <w:color w:val="002060"/>
              </w:rPr>
            </w:pPr>
            <w:r w:rsidRPr="0051611B">
              <w:rPr>
                <w:color w:val="002060"/>
              </w:rPr>
              <w:t>VIA PAOLO BORSELLINO</w:t>
            </w:r>
          </w:p>
        </w:tc>
      </w:tr>
      <w:tr w:rsidR="00821081" w:rsidRPr="0051611B" w14:paraId="61852AB3"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FD7796" w14:textId="77777777" w:rsidR="00821081" w:rsidRPr="0051611B" w:rsidRDefault="00821081" w:rsidP="00E01407">
            <w:pPr>
              <w:pStyle w:val="rowtabella0"/>
              <w:rPr>
                <w:color w:val="002060"/>
              </w:rPr>
            </w:pPr>
            <w:r w:rsidRPr="0051611B">
              <w:rPr>
                <w:color w:val="002060"/>
              </w:rPr>
              <w:t>PIEDIRIPA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E198A0" w14:textId="77777777" w:rsidR="00821081" w:rsidRPr="0051611B" w:rsidRDefault="00821081" w:rsidP="00E01407">
            <w:pPr>
              <w:pStyle w:val="rowtabella0"/>
              <w:rPr>
                <w:color w:val="002060"/>
              </w:rPr>
            </w:pPr>
            <w:r w:rsidRPr="0051611B">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A8F183"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46220D" w14:textId="77777777" w:rsidR="00821081" w:rsidRPr="0051611B" w:rsidRDefault="00821081" w:rsidP="00E01407">
            <w:pPr>
              <w:pStyle w:val="rowtabella0"/>
              <w:rPr>
                <w:color w:val="002060"/>
              </w:rPr>
            </w:pPr>
            <w:r w:rsidRPr="0051611B">
              <w:rPr>
                <w:color w:val="002060"/>
              </w:rPr>
              <w:t>12/01/2024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954967" w14:textId="77777777" w:rsidR="00821081" w:rsidRPr="0051611B" w:rsidRDefault="00821081" w:rsidP="00E01407">
            <w:pPr>
              <w:pStyle w:val="rowtabella0"/>
              <w:rPr>
                <w:color w:val="002060"/>
              </w:rPr>
            </w:pPr>
            <w:r w:rsidRPr="0051611B">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2DD7DA" w14:textId="77777777" w:rsidR="00821081" w:rsidRPr="0051611B" w:rsidRDefault="00821081" w:rsidP="00E01407">
            <w:pPr>
              <w:pStyle w:val="rowtabella0"/>
              <w:rPr>
                <w:color w:val="002060"/>
              </w:rPr>
            </w:pPr>
            <w:r w:rsidRPr="0051611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BE7B17" w14:textId="77777777" w:rsidR="00821081" w:rsidRPr="0051611B" w:rsidRDefault="00821081" w:rsidP="00E01407">
            <w:pPr>
              <w:pStyle w:val="rowtabella0"/>
              <w:rPr>
                <w:color w:val="002060"/>
              </w:rPr>
            </w:pPr>
            <w:r w:rsidRPr="0051611B">
              <w:rPr>
                <w:color w:val="002060"/>
              </w:rPr>
              <w:t>VIA VOLTURNO-PIEDIRIPA</w:t>
            </w:r>
          </w:p>
        </w:tc>
      </w:tr>
      <w:tr w:rsidR="00821081" w:rsidRPr="0051611B" w14:paraId="7A21B79D"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C3ECEB" w14:textId="77777777" w:rsidR="00821081" w:rsidRPr="0051611B" w:rsidRDefault="00821081" w:rsidP="00E01407">
            <w:pPr>
              <w:pStyle w:val="rowtabella0"/>
              <w:rPr>
                <w:color w:val="002060"/>
              </w:rPr>
            </w:pPr>
            <w:r w:rsidRPr="0051611B">
              <w:rPr>
                <w:color w:val="002060"/>
              </w:rPr>
              <w:t>VAL TENNA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64CFB0" w14:textId="77777777" w:rsidR="00821081" w:rsidRPr="0051611B" w:rsidRDefault="00821081" w:rsidP="00E01407">
            <w:pPr>
              <w:pStyle w:val="rowtabella0"/>
              <w:rPr>
                <w:color w:val="002060"/>
              </w:rPr>
            </w:pPr>
            <w:r w:rsidRPr="0051611B">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803E06"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D830AA" w14:textId="77777777" w:rsidR="00821081" w:rsidRPr="0051611B" w:rsidRDefault="00821081" w:rsidP="00E01407">
            <w:pPr>
              <w:pStyle w:val="rowtabella0"/>
              <w:rPr>
                <w:color w:val="002060"/>
              </w:rPr>
            </w:pPr>
            <w:r w:rsidRPr="0051611B">
              <w:rPr>
                <w:color w:val="002060"/>
              </w:rPr>
              <w:t>12/01/2024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CFC459" w14:textId="77777777" w:rsidR="00821081" w:rsidRPr="0051611B" w:rsidRDefault="00821081" w:rsidP="00E01407">
            <w:pPr>
              <w:pStyle w:val="rowtabella0"/>
              <w:rPr>
                <w:color w:val="002060"/>
              </w:rPr>
            </w:pPr>
            <w:r w:rsidRPr="0051611B">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AC54F6" w14:textId="77777777" w:rsidR="00821081" w:rsidRPr="0051611B" w:rsidRDefault="00821081" w:rsidP="00E01407">
            <w:pPr>
              <w:pStyle w:val="rowtabella0"/>
              <w:rPr>
                <w:color w:val="002060"/>
              </w:rPr>
            </w:pPr>
            <w:r w:rsidRPr="0051611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4437E8" w14:textId="77777777" w:rsidR="00821081" w:rsidRPr="0051611B" w:rsidRDefault="00821081" w:rsidP="00E01407">
            <w:pPr>
              <w:pStyle w:val="rowtabella0"/>
              <w:rPr>
                <w:color w:val="002060"/>
              </w:rPr>
            </w:pPr>
            <w:r w:rsidRPr="0051611B">
              <w:rPr>
                <w:color w:val="002060"/>
              </w:rPr>
              <w:t>VIA SIBILLA 2C</w:t>
            </w:r>
          </w:p>
        </w:tc>
      </w:tr>
      <w:tr w:rsidR="00821081" w:rsidRPr="0051611B" w14:paraId="0097FD98" w14:textId="77777777" w:rsidTr="00E014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8DF74B" w14:textId="77777777" w:rsidR="00821081" w:rsidRPr="0051611B" w:rsidRDefault="00821081" w:rsidP="00E01407">
            <w:pPr>
              <w:pStyle w:val="rowtabella0"/>
              <w:rPr>
                <w:color w:val="002060"/>
              </w:rPr>
            </w:pPr>
            <w:r w:rsidRPr="0051611B">
              <w:rPr>
                <w:color w:val="002060"/>
              </w:rPr>
              <w:t>FROG S CLUB SPORT</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5502CA" w14:textId="77777777" w:rsidR="00821081" w:rsidRPr="0051611B" w:rsidRDefault="00821081" w:rsidP="00E01407">
            <w:pPr>
              <w:pStyle w:val="rowtabella0"/>
              <w:rPr>
                <w:color w:val="002060"/>
              </w:rPr>
            </w:pPr>
            <w:r w:rsidRPr="0051611B">
              <w:rPr>
                <w:color w:val="002060"/>
              </w:rPr>
              <w:t>VIS CIVITANOVA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8D3AD"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D7AF2" w14:textId="77777777" w:rsidR="00821081" w:rsidRPr="0051611B" w:rsidRDefault="00821081" w:rsidP="00E01407">
            <w:pPr>
              <w:pStyle w:val="rowtabella0"/>
              <w:rPr>
                <w:color w:val="002060"/>
              </w:rPr>
            </w:pPr>
            <w:r w:rsidRPr="0051611B">
              <w:rPr>
                <w:color w:val="002060"/>
              </w:rPr>
              <w:t>14/01/2024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293B9" w14:textId="77777777" w:rsidR="00821081" w:rsidRPr="0051611B" w:rsidRDefault="00821081" w:rsidP="00E01407">
            <w:pPr>
              <w:pStyle w:val="rowtabella0"/>
              <w:rPr>
                <w:color w:val="002060"/>
              </w:rPr>
            </w:pPr>
            <w:r w:rsidRPr="0051611B">
              <w:rPr>
                <w:color w:val="002060"/>
              </w:rPr>
              <w:t xml:space="preserve">5623 PALESTRA </w:t>
            </w:r>
            <w:proofErr w:type="gramStart"/>
            <w:r w:rsidRPr="0051611B">
              <w:rPr>
                <w:color w:val="002060"/>
              </w:rPr>
              <w:t>SC.MEDIA</w:t>
            </w:r>
            <w:proofErr w:type="gramEnd"/>
            <w:r w:rsidRPr="0051611B">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89D2C8" w14:textId="77777777" w:rsidR="00821081" w:rsidRPr="0051611B" w:rsidRDefault="00821081" w:rsidP="00E01407">
            <w:pPr>
              <w:pStyle w:val="rowtabella0"/>
              <w:rPr>
                <w:color w:val="002060"/>
              </w:rPr>
            </w:pPr>
            <w:r w:rsidRPr="0051611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833CC" w14:textId="77777777" w:rsidR="00821081" w:rsidRPr="0051611B" w:rsidRDefault="00821081" w:rsidP="00E01407">
            <w:pPr>
              <w:pStyle w:val="rowtabella0"/>
              <w:rPr>
                <w:color w:val="002060"/>
              </w:rPr>
            </w:pPr>
            <w:r w:rsidRPr="0051611B">
              <w:rPr>
                <w:color w:val="002060"/>
              </w:rPr>
              <w:t>VIA PIRANDELLO</w:t>
            </w:r>
          </w:p>
        </w:tc>
      </w:tr>
    </w:tbl>
    <w:p w14:paraId="61E85395" w14:textId="77777777" w:rsidR="00821081" w:rsidRPr="0051611B" w:rsidRDefault="00821081" w:rsidP="00821081">
      <w:pPr>
        <w:pStyle w:val="breakline"/>
        <w:rPr>
          <w:rFonts w:eastAsiaTheme="minorEastAsia"/>
          <w:color w:val="002060"/>
        </w:rPr>
      </w:pPr>
    </w:p>
    <w:p w14:paraId="28DB7125" w14:textId="77777777" w:rsidR="00821081" w:rsidRPr="0051611B" w:rsidRDefault="00821081" w:rsidP="00821081">
      <w:pPr>
        <w:pStyle w:val="breakline"/>
        <w:rPr>
          <w:color w:val="002060"/>
        </w:rPr>
      </w:pPr>
    </w:p>
    <w:p w14:paraId="05905A9B" w14:textId="77777777" w:rsidR="00821081" w:rsidRPr="0051611B" w:rsidRDefault="00821081" w:rsidP="00821081">
      <w:pPr>
        <w:pStyle w:val="breakline"/>
        <w:rPr>
          <w:color w:val="002060"/>
        </w:rPr>
      </w:pPr>
    </w:p>
    <w:p w14:paraId="0DF0AEB3" w14:textId="77777777" w:rsidR="00821081" w:rsidRPr="0051611B" w:rsidRDefault="00821081" w:rsidP="00821081">
      <w:pPr>
        <w:pStyle w:val="sottotitolocampionato10"/>
        <w:rPr>
          <w:color w:val="002060"/>
        </w:rPr>
      </w:pPr>
      <w:r w:rsidRPr="0051611B">
        <w:rPr>
          <w:color w:val="002060"/>
        </w:rPr>
        <w:t>GIRONE E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73"/>
        <w:gridCol w:w="1544"/>
        <w:gridCol w:w="1567"/>
      </w:tblGrid>
      <w:tr w:rsidR="00821081" w:rsidRPr="0051611B" w14:paraId="0D487B9B" w14:textId="77777777" w:rsidTr="00E014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AB9F4" w14:textId="77777777" w:rsidR="00821081" w:rsidRPr="0051611B" w:rsidRDefault="00821081" w:rsidP="00E01407">
            <w:pPr>
              <w:pStyle w:val="headertabella0"/>
              <w:rPr>
                <w:color w:val="002060"/>
              </w:rPr>
            </w:pPr>
            <w:r w:rsidRPr="005161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CB6EF" w14:textId="77777777" w:rsidR="00821081" w:rsidRPr="0051611B" w:rsidRDefault="00821081" w:rsidP="00E01407">
            <w:pPr>
              <w:pStyle w:val="headertabella0"/>
              <w:rPr>
                <w:color w:val="002060"/>
              </w:rPr>
            </w:pPr>
            <w:r w:rsidRPr="0051611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2BAE0" w14:textId="77777777" w:rsidR="00821081" w:rsidRPr="0051611B" w:rsidRDefault="00821081" w:rsidP="00E01407">
            <w:pPr>
              <w:pStyle w:val="headertabella0"/>
              <w:rPr>
                <w:color w:val="002060"/>
              </w:rPr>
            </w:pPr>
            <w:r w:rsidRPr="005161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80B3A" w14:textId="77777777" w:rsidR="00821081" w:rsidRPr="0051611B" w:rsidRDefault="00821081" w:rsidP="00E01407">
            <w:pPr>
              <w:pStyle w:val="headertabella0"/>
              <w:rPr>
                <w:color w:val="002060"/>
              </w:rPr>
            </w:pPr>
            <w:r w:rsidRPr="005161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38077" w14:textId="77777777" w:rsidR="00821081" w:rsidRPr="0051611B" w:rsidRDefault="00821081" w:rsidP="00E01407">
            <w:pPr>
              <w:pStyle w:val="headertabella0"/>
              <w:rPr>
                <w:color w:val="002060"/>
              </w:rPr>
            </w:pPr>
            <w:r w:rsidRPr="005161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4519C" w14:textId="77777777" w:rsidR="00821081" w:rsidRPr="0051611B" w:rsidRDefault="00821081" w:rsidP="00E01407">
            <w:pPr>
              <w:pStyle w:val="headertabella0"/>
              <w:rPr>
                <w:color w:val="002060"/>
              </w:rPr>
            </w:pPr>
            <w:proofErr w:type="spellStart"/>
            <w:r w:rsidRPr="0051611B">
              <w:rPr>
                <w:color w:val="002060"/>
              </w:rPr>
              <w:t>Localita'</w:t>
            </w:r>
            <w:proofErr w:type="spellEnd"/>
            <w:r w:rsidRPr="005161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BBB98" w14:textId="77777777" w:rsidR="00821081" w:rsidRPr="0051611B" w:rsidRDefault="00821081" w:rsidP="00E01407">
            <w:pPr>
              <w:pStyle w:val="headertabella0"/>
              <w:rPr>
                <w:color w:val="002060"/>
              </w:rPr>
            </w:pPr>
            <w:r w:rsidRPr="0051611B">
              <w:rPr>
                <w:color w:val="002060"/>
              </w:rPr>
              <w:t>Indirizzo Impianto</w:t>
            </w:r>
          </w:p>
        </w:tc>
      </w:tr>
      <w:tr w:rsidR="00821081" w:rsidRPr="0051611B" w14:paraId="61E7053E" w14:textId="77777777" w:rsidTr="00E014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BAA46E" w14:textId="77777777" w:rsidR="00821081" w:rsidRPr="0051611B" w:rsidRDefault="00821081" w:rsidP="00E01407">
            <w:pPr>
              <w:pStyle w:val="rowtabella0"/>
              <w:rPr>
                <w:color w:val="002060"/>
              </w:rPr>
            </w:pPr>
            <w:r w:rsidRPr="0051611B">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42CF81" w14:textId="77777777" w:rsidR="00821081" w:rsidRPr="0051611B" w:rsidRDefault="00821081" w:rsidP="00E01407">
            <w:pPr>
              <w:pStyle w:val="rowtabella0"/>
              <w:rPr>
                <w:color w:val="002060"/>
              </w:rPr>
            </w:pPr>
            <w:r w:rsidRPr="0051611B">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F3C8A" w14:textId="77777777" w:rsidR="00821081" w:rsidRPr="0051611B" w:rsidRDefault="00821081" w:rsidP="00E01407">
            <w:pPr>
              <w:pStyle w:val="rowtabella0"/>
              <w:jc w:val="center"/>
              <w:rPr>
                <w:color w:val="002060"/>
              </w:rPr>
            </w:pPr>
            <w:r w:rsidRPr="005161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24837" w14:textId="77777777" w:rsidR="00821081" w:rsidRPr="0051611B" w:rsidRDefault="00821081" w:rsidP="00E01407">
            <w:pPr>
              <w:pStyle w:val="rowtabella0"/>
              <w:rPr>
                <w:color w:val="002060"/>
              </w:rPr>
            </w:pPr>
            <w:r w:rsidRPr="0051611B">
              <w:rPr>
                <w:color w:val="002060"/>
              </w:rPr>
              <w:t>12/01/2024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9146F" w14:textId="77777777" w:rsidR="00821081" w:rsidRPr="0051611B" w:rsidRDefault="00821081" w:rsidP="00E01407">
            <w:pPr>
              <w:pStyle w:val="rowtabella0"/>
              <w:rPr>
                <w:color w:val="002060"/>
              </w:rPr>
            </w:pPr>
            <w:r w:rsidRPr="0051611B">
              <w:rPr>
                <w:color w:val="002060"/>
              </w:rPr>
              <w:t>5726 CAMPO CALCIO 5 PIANE DI MORRO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1D7D6" w14:textId="77777777" w:rsidR="00821081" w:rsidRPr="0051611B" w:rsidRDefault="00821081" w:rsidP="00E01407">
            <w:pPr>
              <w:pStyle w:val="rowtabella0"/>
              <w:rPr>
                <w:color w:val="002060"/>
              </w:rPr>
            </w:pPr>
            <w:r w:rsidRPr="0051611B">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23422" w14:textId="77777777" w:rsidR="00821081" w:rsidRPr="0051611B" w:rsidRDefault="00821081" w:rsidP="00E01407">
            <w:pPr>
              <w:pStyle w:val="rowtabella0"/>
              <w:rPr>
                <w:color w:val="002060"/>
              </w:rPr>
            </w:pPr>
            <w:r w:rsidRPr="0051611B">
              <w:rPr>
                <w:color w:val="002060"/>
              </w:rPr>
              <w:t>VIA VERCELLI SNC</w:t>
            </w:r>
          </w:p>
        </w:tc>
      </w:tr>
      <w:tr w:rsidR="00821081" w:rsidRPr="0051611B" w14:paraId="51525D6B"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C11654" w14:textId="77777777" w:rsidR="00821081" w:rsidRPr="0051611B" w:rsidRDefault="00821081" w:rsidP="00E01407">
            <w:pPr>
              <w:pStyle w:val="rowtabella0"/>
              <w:rPr>
                <w:color w:val="002060"/>
              </w:rPr>
            </w:pPr>
            <w:r w:rsidRPr="0051611B">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82898D" w14:textId="77777777" w:rsidR="00821081" w:rsidRPr="0051611B" w:rsidRDefault="00821081" w:rsidP="00E01407">
            <w:pPr>
              <w:pStyle w:val="rowtabella0"/>
              <w:rPr>
                <w:color w:val="002060"/>
              </w:rPr>
            </w:pPr>
            <w:r w:rsidRPr="0051611B">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E3DBEF"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794760" w14:textId="77777777" w:rsidR="00821081" w:rsidRPr="0051611B" w:rsidRDefault="00821081" w:rsidP="00E01407">
            <w:pPr>
              <w:pStyle w:val="rowtabella0"/>
              <w:rPr>
                <w:color w:val="002060"/>
              </w:rPr>
            </w:pPr>
            <w:r w:rsidRPr="0051611B">
              <w:rPr>
                <w:color w:val="002060"/>
              </w:rPr>
              <w:t>12/01/2024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B408EB" w14:textId="77777777" w:rsidR="00821081" w:rsidRPr="0051611B" w:rsidRDefault="00821081" w:rsidP="00E01407">
            <w:pPr>
              <w:pStyle w:val="rowtabella0"/>
              <w:rPr>
                <w:color w:val="002060"/>
              </w:rPr>
            </w:pPr>
            <w:r w:rsidRPr="0051611B">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C6C715" w14:textId="77777777" w:rsidR="00821081" w:rsidRPr="0051611B" w:rsidRDefault="00821081" w:rsidP="00E01407">
            <w:pPr>
              <w:pStyle w:val="rowtabella0"/>
              <w:rPr>
                <w:color w:val="002060"/>
              </w:rPr>
            </w:pPr>
            <w:r w:rsidRPr="0051611B">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D054D0" w14:textId="77777777" w:rsidR="00821081" w:rsidRPr="0051611B" w:rsidRDefault="00821081" w:rsidP="00E01407">
            <w:pPr>
              <w:pStyle w:val="rowtabella0"/>
              <w:rPr>
                <w:color w:val="002060"/>
              </w:rPr>
            </w:pPr>
            <w:r w:rsidRPr="0051611B">
              <w:rPr>
                <w:color w:val="002060"/>
              </w:rPr>
              <w:t>VIA CORRADI</w:t>
            </w:r>
          </w:p>
        </w:tc>
      </w:tr>
      <w:tr w:rsidR="00821081" w:rsidRPr="0051611B" w14:paraId="17AE2AE1"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D6B201" w14:textId="77777777" w:rsidR="00821081" w:rsidRPr="0051611B" w:rsidRDefault="00821081" w:rsidP="00E01407">
            <w:pPr>
              <w:pStyle w:val="rowtabella0"/>
              <w:rPr>
                <w:color w:val="002060"/>
              </w:rPr>
            </w:pPr>
            <w:r w:rsidRPr="0051611B">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77ABED" w14:textId="77777777" w:rsidR="00821081" w:rsidRPr="0051611B" w:rsidRDefault="00821081" w:rsidP="00E01407">
            <w:pPr>
              <w:pStyle w:val="rowtabella0"/>
              <w:rPr>
                <w:color w:val="002060"/>
              </w:rPr>
            </w:pPr>
            <w:r w:rsidRPr="0051611B">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0B7B96"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911731" w14:textId="77777777" w:rsidR="00821081" w:rsidRPr="0051611B" w:rsidRDefault="00821081" w:rsidP="00E01407">
            <w:pPr>
              <w:pStyle w:val="rowtabella0"/>
              <w:rPr>
                <w:color w:val="002060"/>
              </w:rPr>
            </w:pPr>
            <w:r w:rsidRPr="0051611B">
              <w:rPr>
                <w:color w:val="002060"/>
              </w:rPr>
              <w:t>12/01/2024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336347" w14:textId="77777777" w:rsidR="00821081" w:rsidRPr="0051611B" w:rsidRDefault="00821081" w:rsidP="00E01407">
            <w:pPr>
              <w:pStyle w:val="rowtabella0"/>
              <w:rPr>
                <w:color w:val="002060"/>
              </w:rPr>
            </w:pPr>
            <w:r w:rsidRPr="0051611B">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7488A3" w14:textId="77777777" w:rsidR="00821081" w:rsidRPr="0051611B" w:rsidRDefault="00821081" w:rsidP="00E01407">
            <w:pPr>
              <w:pStyle w:val="rowtabella0"/>
              <w:rPr>
                <w:color w:val="002060"/>
              </w:rPr>
            </w:pPr>
            <w:r w:rsidRPr="0051611B">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AAB9FF" w14:textId="77777777" w:rsidR="00821081" w:rsidRPr="0051611B" w:rsidRDefault="00821081" w:rsidP="00E01407">
            <w:pPr>
              <w:pStyle w:val="rowtabella0"/>
              <w:rPr>
                <w:color w:val="002060"/>
              </w:rPr>
            </w:pPr>
            <w:r w:rsidRPr="0051611B">
              <w:rPr>
                <w:color w:val="002060"/>
              </w:rPr>
              <w:t xml:space="preserve">LOC.MONTEROCCO VIA </w:t>
            </w:r>
            <w:proofErr w:type="gramStart"/>
            <w:r w:rsidRPr="0051611B">
              <w:rPr>
                <w:color w:val="002060"/>
              </w:rPr>
              <w:t>A.MANCINI</w:t>
            </w:r>
            <w:proofErr w:type="gramEnd"/>
          </w:p>
        </w:tc>
      </w:tr>
      <w:tr w:rsidR="00821081" w:rsidRPr="0051611B" w14:paraId="01DABBED"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AFB8E8" w14:textId="77777777" w:rsidR="00821081" w:rsidRPr="0051611B" w:rsidRDefault="00821081" w:rsidP="00E01407">
            <w:pPr>
              <w:pStyle w:val="rowtabella0"/>
              <w:rPr>
                <w:color w:val="002060"/>
              </w:rPr>
            </w:pPr>
            <w:r w:rsidRPr="0051611B">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55547A" w14:textId="77777777" w:rsidR="00821081" w:rsidRPr="0051611B" w:rsidRDefault="00821081" w:rsidP="00E01407">
            <w:pPr>
              <w:pStyle w:val="rowtabella0"/>
              <w:rPr>
                <w:color w:val="002060"/>
              </w:rPr>
            </w:pPr>
            <w:r w:rsidRPr="0051611B">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96AF00"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C4754E" w14:textId="77777777" w:rsidR="00821081" w:rsidRPr="0051611B" w:rsidRDefault="00821081" w:rsidP="00E01407">
            <w:pPr>
              <w:pStyle w:val="rowtabella0"/>
              <w:rPr>
                <w:color w:val="002060"/>
              </w:rPr>
            </w:pPr>
            <w:r w:rsidRPr="0051611B">
              <w:rPr>
                <w:color w:val="002060"/>
              </w:rPr>
              <w:t>12/01/2024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D5172B" w14:textId="77777777" w:rsidR="00821081" w:rsidRPr="0051611B" w:rsidRDefault="00821081" w:rsidP="00E01407">
            <w:pPr>
              <w:pStyle w:val="rowtabella0"/>
              <w:rPr>
                <w:color w:val="002060"/>
              </w:rPr>
            </w:pPr>
            <w:r w:rsidRPr="0051611B">
              <w:rPr>
                <w:color w:val="002060"/>
              </w:rPr>
              <w:t>5670 PALESTRA COMUNALE VANNICOLA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E67A54" w14:textId="77777777" w:rsidR="00821081" w:rsidRPr="0051611B" w:rsidRDefault="00821081" w:rsidP="00E01407">
            <w:pPr>
              <w:pStyle w:val="rowtabella0"/>
              <w:rPr>
                <w:color w:val="002060"/>
              </w:rPr>
            </w:pPr>
            <w:r w:rsidRPr="0051611B">
              <w:rPr>
                <w:color w:val="002060"/>
              </w:rPr>
              <w:t>OFFIDA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EFBAB6" w14:textId="77777777" w:rsidR="00821081" w:rsidRPr="0051611B" w:rsidRDefault="00821081" w:rsidP="00E01407">
            <w:pPr>
              <w:pStyle w:val="rowtabella0"/>
              <w:rPr>
                <w:color w:val="002060"/>
              </w:rPr>
            </w:pPr>
            <w:r w:rsidRPr="0051611B">
              <w:rPr>
                <w:color w:val="002060"/>
              </w:rPr>
              <w:t>VIA MARTIRI DELLA RESISTENZA</w:t>
            </w:r>
          </w:p>
        </w:tc>
      </w:tr>
      <w:tr w:rsidR="00821081" w:rsidRPr="0051611B" w14:paraId="22CE06E6"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68247A" w14:textId="77777777" w:rsidR="00821081" w:rsidRPr="0051611B" w:rsidRDefault="00821081" w:rsidP="00E01407">
            <w:pPr>
              <w:pStyle w:val="rowtabella0"/>
              <w:rPr>
                <w:color w:val="002060"/>
              </w:rPr>
            </w:pPr>
            <w:r w:rsidRPr="0051611B">
              <w:rPr>
                <w:color w:val="002060"/>
              </w:rPr>
              <w:lastRenderedPageBreak/>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4C2AB3" w14:textId="77777777" w:rsidR="00821081" w:rsidRPr="0051611B" w:rsidRDefault="00821081" w:rsidP="00E01407">
            <w:pPr>
              <w:pStyle w:val="rowtabella0"/>
              <w:rPr>
                <w:color w:val="002060"/>
              </w:rPr>
            </w:pPr>
            <w:r w:rsidRPr="0051611B">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0EDF5C"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9B8717" w14:textId="77777777" w:rsidR="00821081" w:rsidRPr="0051611B" w:rsidRDefault="00821081" w:rsidP="00E01407">
            <w:pPr>
              <w:pStyle w:val="rowtabella0"/>
              <w:rPr>
                <w:color w:val="002060"/>
              </w:rPr>
            </w:pPr>
            <w:r w:rsidRPr="0051611B">
              <w:rPr>
                <w:color w:val="002060"/>
              </w:rPr>
              <w:t>12/01/2024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9A5FD0" w14:textId="77777777" w:rsidR="00821081" w:rsidRPr="0051611B" w:rsidRDefault="00821081" w:rsidP="00E01407">
            <w:pPr>
              <w:pStyle w:val="rowtabella0"/>
              <w:rPr>
                <w:color w:val="002060"/>
              </w:rPr>
            </w:pPr>
            <w:r w:rsidRPr="0051611B">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5A7BF7" w14:textId="77777777" w:rsidR="00821081" w:rsidRPr="0051611B" w:rsidRDefault="00821081" w:rsidP="00E01407">
            <w:pPr>
              <w:pStyle w:val="rowtabella0"/>
              <w:rPr>
                <w:color w:val="002060"/>
              </w:rPr>
            </w:pPr>
            <w:r w:rsidRPr="0051611B">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527E8F" w14:textId="77777777" w:rsidR="00821081" w:rsidRPr="0051611B" w:rsidRDefault="00821081" w:rsidP="00E01407">
            <w:pPr>
              <w:pStyle w:val="rowtabella0"/>
              <w:rPr>
                <w:color w:val="002060"/>
              </w:rPr>
            </w:pPr>
            <w:r w:rsidRPr="0051611B">
              <w:rPr>
                <w:color w:val="002060"/>
              </w:rPr>
              <w:t>VIA DELLO SPORT</w:t>
            </w:r>
          </w:p>
        </w:tc>
      </w:tr>
      <w:tr w:rsidR="00821081" w:rsidRPr="0051611B" w14:paraId="2D1B4B11"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EB5BF4" w14:textId="77777777" w:rsidR="00821081" w:rsidRPr="0051611B" w:rsidRDefault="00821081" w:rsidP="00E01407">
            <w:pPr>
              <w:pStyle w:val="rowtabella0"/>
              <w:rPr>
                <w:color w:val="002060"/>
              </w:rPr>
            </w:pPr>
            <w:r w:rsidRPr="0051611B">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337488" w14:textId="77777777" w:rsidR="00821081" w:rsidRPr="0051611B" w:rsidRDefault="00821081" w:rsidP="00E01407">
            <w:pPr>
              <w:pStyle w:val="rowtabella0"/>
              <w:rPr>
                <w:color w:val="002060"/>
              </w:rPr>
            </w:pPr>
            <w:r w:rsidRPr="0051611B">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0A7DE5"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8C70AB" w14:textId="77777777" w:rsidR="00821081" w:rsidRPr="0051611B" w:rsidRDefault="00821081" w:rsidP="00E01407">
            <w:pPr>
              <w:pStyle w:val="rowtabella0"/>
              <w:rPr>
                <w:color w:val="002060"/>
              </w:rPr>
            </w:pPr>
            <w:r w:rsidRPr="0051611B">
              <w:rPr>
                <w:color w:val="002060"/>
              </w:rPr>
              <w:t>13/01/2024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CB05A0" w14:textId="77777777" w:rsidR="00821081" w:rsidRPr="0051611B" w:rsidRDefault="00821081" w:rsidP="00E01407">
            <w:pPr>
              <w:pStyle w:val="rowtabella0"/>
              <w:rPr>
                <w:color w:val="002060"/>
              </w:rPr>
            </w:pPr>
            <w:r w:rsidRPr="0051611B">
              <w:rPr>
                <w:color w:val="002060"/>
              </w:rPr>
              <w:t>5665 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A372C3" w14:textId="77777777" w:rsidR="00821081" w:rsidRPr="0051611B" w:rsidRDefault="00821081" w:rsidP="00E01407">
            <w:pPr>
              <w:pStyle w:val="rowtabella0"/>
              <w:rPr>
                <w:color w:val="002060"/>
              </w:rPr>
            </w:pPr>
            <w:r w:rsidRPr="0051611B">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76800E" w14:textId="77777777" w:rsidR="00821081" w:rsidRPr="0051611B" w:rsidRDefault="00821081" w:rsidP="00E01407">
            <w:pPr>
              <w:pStyle w:val="rowtabella0"/>
              <w:rPr>
                <w:color w:val="002060"/>
              </w:rPr>
            </w:pPr>
            <w:r w:rsidRPr="0051611B">
              <w:rPr>
                <w:color w:val="002060"/>
              </w:rPr>
              <w:t>LOC. ROCCHETTA</w:t>
            </w:r>
          </w:p>
        </w:tc>
      </w:tr>
      <w:tr w:rsidR="00821081" w:rsidRPr="0051611B" w14:paraId="7B9D7707" w14:textId="77777777" w:rsidTr="00E014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1B8493" w14:textId="77777777" w:rsidR="00821081" w:rsidRPr="0051611B" w:rsidRDefault="00821081" w:rsidP="00E01407">
            <w:pPr>
              <w:pStyle w:val="rowtabella0"/>
              <w:rPr>
                <w:color w:val="002060"/>
              </w:rPr>
            </w:pPr>
            <w:r w:rsidRPr="0051611B">
              <w:rPr>
                <w:color w:val="002060"/>
              </w:rPr>
              <w:t>SAMBENEDETTESE BEACH SOCC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B9B420" w14:textId="77777777" w:rsidR="00821081" w:rsidRPr="0051611B" w:rsidRDefault="00821081" w:rsidP="00E01407">
            <w:pPr>
              <w:pStyle w:val="rowtabella0"/>
              <w:rPr>
                <w:color w:val="002060"/>
              </w:rPr>
            </w:pPr>
            <w:r w:rsidRPr="0051611B">
              <w:rPr>
                <w:color w:val="002060"/>
              </w:rPr>
              <w:t>ATLETICO ASCOLI 2000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FF65C"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AECE1" w14:textId="77777777" w:rsidR="00821081" w:rsidRPr="0051611B" w:rsidRDefault="00821081" w:rsidP="00E01407">
            <w:pPr>
              <w:pStyle w:val="rowtabella0"/>
              <w:rPr>
                <w:color w:val="002060"/>
              </w:rPr>
            </w:pPr>
            <w:r w:rsidRPr="0051611B">
              <w:rPr>
                <w:color w:val="002060"/>
              </w:rPr>
              <w:t>14/01/2024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E5C31" w14:textId="77777777" w:rsidR="00821081" w:rsidRPr="0051611B" w:rsidRDefault="00821081" w:rsidP="00E01407">
            <w:pPr>
              <w:pStyle w:val="rowtabella0"/>
              <w:rPr>
                <w:color w:val="002060"/>
              </w:rPr>
            </w:pPr>
            <w:r w:rsidRPr="0051611B">
              <w:rPr>
                <w:color w:val="002060"/>
              </w:rPr>
              <w:t>5605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E37F38" w14:textId="77777777" w:rsidR="00821081" w:rsidRPr="0051611B" w:rsidRDefault="00821081" w:rsidP="00E01407">
            <w:pPr>
              <w:pStyle w:val="rowtabella0"/>
              <w:rPr>
                <w:color w:val="002060"/>
              </w:rPr>
            </w:pPr>
            <w:r w:rsidRPr="0051611B">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9462C1" w14:textId="77777777" w:rsidR="00821081" w:rsidRPr="0051611B" w:rsidRDefault="00821081" w:rsidP="00E01407">
            <w:pPr>
              <w:pStyle w:val="rowtabella0"/>
              <w:rPr>
                <w:color w:val="002060"/>
              </w:rPr>
            </w:pPr>
            <w:r w:rsidRPr="0051611B">
              <w:rPr>
                <w:color w:val="002060"/>
              </w:rPr>
              <w:t>CENTRO ABITATO</w:t>
            </w:r>
          </w:p>
        </w:tc>
      </w:tr>
    </w:tbl>
    <w:p w14:paraId="6F3C339B" w14:textId="77777777" w:rsidR="00821081" w:rsidRPr="008C297E" w:rsidRDefault="00821081" w:rsidP="008C297E">
      <w:pPr>
        <w:pStyle w:val="breakline"/>
        <w:rPr>
          <w:rFonts w:eastAsiaTheme="minorEastAsia"/>
          <w:color w:val="002060"/>
        </w:rPr>
      </w:pPr>
    </w:p>
    <w:p w14:paraId="4E0D52D9" w14:textId="77777777" w:rsidR="008C297E" w:rsidRPr="008C297E" w:rsidRDefault="008C297E" w:rsidP="008C297E">
      <w:pPr>
        <w:pStyle w:val="breakline"/>
        <w:rPr>
          <w:color w:val="002060"/>
        </w:rPr>
      </w:pPr>
    </w:p>
    <w:p w14:paraId="3B41455A" w14:textId="2C2DAEDB" w:rsidR="008C297E" w:rsidRPr="008C297E" w:rsidRDefault="008C297E" w:rsidP="008C297E">
      <w:pPr>
        <w:pStyle w:val="titolocampionato0"/>
        <w:shd w:val="clear" w:color="auto" w:fill="CCCCCC"/>
        <w:spacing w:before="80" w:after="40"/>
        <w:rPr>
          <w:color w:val="002060"/>
        </w:rPr>
      </w:pPr>
      <w:r w:rsidRPr="008C297E">
        <w:rPr>
          <w:color w:val="002060"/>
        </w:rPr>
        <w:t>REGIONALE CALCIO A 5 FEMMINILE</w:t>
      </w:r>
    </w:p>
    <w:p w14:paraId="520E6057" w14:textId="77777777" w:rsidR="008C297E" w:rsidRPr="008C297E" w:rsidRDefault="008C297E" w:rsidP="008C297E">
      <w:pPr>
        <w:pStyle w:val="titoloprinc0"/>
        <w:rPr>
          <w:color w:val="002060"/>
        </w:rPr>
      </w:pPr>
      <w:r w:rsidRPr="008C297E">
        <w:rPr>
          <w:color w:val="002060"/>
        </w:rPr>
        <w:t>CLASSIFICA</w:t>
      </w:r>
    </w:p>
    <w:p w14:paraId="0C92D0DC" w14:textId="77777777" w:rsidR="008C297E" w:rsidRPr="008C297E" w:rsidRDefault="008C297E" w:rsidP="008C297E">
      <w:pPr>
        <w:pStyle w:val="breakline"/>
        <w:rPr>
          <w:color w:val="002060"/>
        </w:rPr>
      </w:pPr>
    </w:p>
    <w:p w14:paraId="776346EF" w14:textId="77777777" w:rsidR="008C297E" w:rsidRPr="008C297E" w:rsidRDefault="008C297E" w:rsidP="008C297E">
      <w:pPr>
        <w:pStyle w:val="breakline"/>
        <w:rPr>
          <w:color w:val="002060"/>
        </w:rPr>
      </w:pPr>
    </w:p>
    <w:p w14:paraId="36A535D0" w14:textId="77777777" w:rsidR="008C297E" w:rsidRPr="008C297E" w:rsidRDefault="008C297E" w:rsidP="008C297E">
      <w:pPr>
        <w:pStyle w:val="sottotitolocampionato10"/>
        <w:rPr>
          <w:color w:val="002060"/>
        </w:rPr>
      </w:pPr>
      <w:r w:rsidRPr="008C29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75CFB806"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E311E" w14:textId="77777777" w:rsidR="008C297E" w:rsidRPr="008C297E" w:rsidRDefault="008C297E" w:rsidP="00E01407">
            <w:pPr>
              <w:pStyle w:val="headertabella0"/>
              <w:rPr>
                <w:color w:val="002060"/>
              </w:rPr>
            </w:pPr>
            <w:r w:rsidRPr="008C29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F53D1"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F65F3"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6D9C5"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D20C5"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F2D55"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B1B2C"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E6C95"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864E0"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2A98F" w14:textId="77777777" w:rsidR="008C297E" w:rsidRPr="008C297E" w:rsidRDefault="008C297E" w:rsidP="00E01407">
            <w:pPr>
              <w:pStyle w:val="headertabella0"/>
              <w:rPr>
                <w:color w:val="002060"/>
              </w:rPr>
            </w:pPr>
            <w:r w:rsidRPr="008C297E">
              <w:rPr>
                <w:color w:val="002060"/>
              </w:rPr>
              <w:t>PE</w:t>
            </w:r>
          </w:p>
        </w:tc>
      </w:tr>
      <w:tr w:rsidR="008C297E" w:rsidRPr="008C297E" w14:paraId="7FCC5022"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D3BFA8" w14:textId="77777777" w:rsidR="008C297E" w:rsidRPr="008C297E" w:rsidRDefault="008C297E" w:rsidP="00E01407">
            <w:pPr>
              <w:pStyle w:val="rowtabella0"/>
              <w:rPr>
                <w:color w:val="002060"/>
              </w:rPr>
            </w:pPr>
            <w:r w:rsidRPr="008C297E">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C6514" w14:textId="77777777" w:rsidR="008C297E" w:rsidRPr="008C297E" w:rsidRDefault="008C297E" w:rsidP="00E01407">
            <w:pPr>
              <w:pStyle w:val="rowtabella0"/>
              <w:jc w:val="center"/>
              <w:rPr>
                <w:color w:val="002060"/>
              </w:rPr>
            </w:pPr>
            <w:r w:rsidRPr="008C29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E69F6"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3D6F6"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A77FB"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99F24"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0271" w14:textId="77777777" w:rsidR="008C297E" w:rsidRPr="008C297E" w:rsidRDefault="008C297E" w:rsidP="00E01407">
            <w:pPr>
              <w:pStyle w:val="rowtabella0"/>
              <w:jc w:val="center"/>
              <w:rPr>
                <w:color w:val="002060"/>
              </w:rPr>
            </w:pPr>
            <w:r w:rsidRPr="008C297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98524"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572A0" w14:textId="77777777" w:rsidR="008C297E" w:rsidRPr="008C297E" w:rsidRDefault="008C297E" w:rsidP="00E01407">
            <w:pPr>
              <w:pStyle w:val="rowtabella0"/>
              <w:jc w:val="center"/>
              <w:rPr>
                <w:color w:val="002060"/>
              </w:rPr>
            </w:pPr>
            <w:r w:rsidRPr="008C297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B0E9C" w14:textId="77777777" w:rsidR="008C297E" w:rsidRPr="008C297E" w:rsidRDefault="008C297E" w:rsidP="00E01407">
            <w:pPr>
              <w:pStyle w:val="rowtabella0"/>
              <w:jc w:val="center"/>
              <w:rPr>
                <w:color w:val="002060"/>
              </w:rPr>
            </w:pPr>
            <w:r w:rsidRPr="008C297E">
              <w:rPr>
                <w:color w:val="002060"/>
              </w:rPr>
              <w:t>0</w:t>
            </w:r>
          </w:p>
        </w:tc>
      </w:tr>
      <w:tr w:rsidR="008C297E" w:rsidRPr="008C297E" w14:paraId="4BD85F37"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2B23E8" w14:textId="77777777" w:rsidR="008C297E" w:rsidRPr="008C297E" w:rsidRDefault="008C297E" w:rsidP="00E01407">
            <w:pPr>
              <w:pStyle w:val="rowtabella0"/>
              <w:rPr>
                <w:color w:val="002060"/>
              </w:rPr>
            </w:pPr>
            <w:r w:rsidRPr="008C297E">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D6959" w14:textId="77777777" w:rsidR="008C297E" w:rsidRPr="008C297E" w:rsidRDefault="008C297E" w:rsidP="00E01407">
            <w:pPr>
              <w:pStyle w:val="rowtabella0"/>
              <w:jc w:val="center"/>
              <w:rPr>
                <w:color w:val="002060"/>
              </w:rPr>
            </w:pPr>
            <w:r w:rsidRPr="008C29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F7504"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8F3B2"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9B3F4"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96BA2"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31771" w14:textId="77777777" w:rsidR="008C297E" w:rsidRPr="008C297E" w:rsidRDefault="008C297E" w:rsidP="00E01407">
            <w:pPr>
              <w:pStyle w:val="rowtabella0"/>
              <w:jc w:val="center"/>
              <w:rPr>
                <w:color w:val="002060"/>
              </w:rPr>
            </w:pPr>
            <w:r w:rsidRPr="008C297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731FB"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51B42" w14:textId="77777777" w:rsidR="008C297E" w:rsidRPr="008C297E" w:rsidRDefault="008C297E" w:rsidP="00E01407">
            <w:pPr>
              <w:pStyle w:val="rowtabella0"/>
              <w:jc w:val="center"/>
              <w:rPr>
                <w:color w:val="002060"/>
              </w:rPr>
            </w:pPr>
            <w:r w:rsidRPr="008C29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3B234" w14:textId="77777777" w:rsidR="008C297E" w:rsidRPr="008C297E" w:rsidRDefault="008C297E" w:rsidP="00E01407">
            <w:pPr>
              <w:pStyle w:val="rowtabella0"/>
              <w:jc w:val="center"/>
              <w:rPr>
                <w:color w:val="002060"/>
              </w:rPr>
            </w:pPr>
            <w:r w:rsidRPr="008C297E">
              <w:rPr>
                <w:color w:val="002060"/>
              </w:rPr>
              <w:t>0</w:t>
            </w:r>
          </w:p>
        </w:tc>
      </w:tr>
      <w:tr w:rsidR="008C297E" w:rsidRPr="008C297E" w14:paraId="344CA02F"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C9913B" w14:textId="77777777" w:rsidR="008C297E" w:rsidRPr="008C297E" w:rsidRDefault="008C297E" w:rsidP="00E01407">
            <w:pPr>
              <w:pStyle w:val="rowtabella0"/>
              <w:rPr>
                <w:color w:val="002060"/>
              </w:rPr>
            </w:pPr>
            <w:r w:rsidRPr="008C297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54C84"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533C1"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37C0"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A82EA"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D0D65"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B2FC" w14:textId="77777777" w:rsidR="008C297E" w:rsidRPr="008C297E" w:rsidRDefault="008C297E" w:rsidP="00E01407">
            <w:pPr>
              <w:pStyle w:val="rowtabella0"/>
              <w:jc w:val="center"/>
              <w:rPr>
                <w:color w:val="002060"/>
              </w:rPr>
            </w:pPr>
            <w:r w:rsidRPr="008C297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A3879"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56C60" w14:textId="77777777" w:rsidR="008C297E" w:rsidRPr="008C297E" w:rsidRDefault="008C297E" w:rsidP="00E01407">
            <w:pPr>
              <w:pStyle w:val="rowtabella0"/>
              <w:jc w:val="center"/>
              <w:rPr>
                <w:color w:val="002060"/>
              </w:rPr>
            </w:pPr>
            <w:r w:rsidRPr="008C29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B605E" w14:textId="77777777" w:rsidR="008C297E" w:rsidRPr="008C297E" w:rsidRDefault="008C297E" w:rsidP="00E01407">
            <w:pPr>
              <w:pStyle w:val="rowtabella0"/>
              <w:jc w:val="center"/>
              <w:rPr>
                <w:color w:val="002060"/>
              </w:rPr>
            </w:pPr>
            <w:r w:rsidRPr="008C297E">
              <w:rPr>
                <w:color w:val="002060"/>
              </w:rPr>
              <w:t>0</w:t>
            </w:r>
          </w:p>
        </w:tc>
      </w:tr>
      <w:tr w:rsidR="008C297E" w:rsidRPr="008C297E" w14:paraId="47AB5A83"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AA0117" w14:textId="77777777" w:rsidR="008C297E" w:rsidRPr="008C297E" w:rsidRDefault="008C297E" w:rsidP="00E01407">
            <w:pPr>
              <w:pStyle w:val="rowtabella0"/>
              <w:rPr>
                <w:color w:val="002060"/>
              </w:rPr>
            </w:pPr>
            <w:r w:rsidRPr="008C297E">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8BD46" w14:textId="77777777" w:rsidR="008C297E" w:rsidRPr="008C297E" w:rsidRDefault="008C297E" w:rsidP="00E01407">
            <w:pPr>
              <w:pStyle w:val="rowtabella0"/>
              <w:jc w:val="center"/>
              <w:rPr>
                <w:color w:val="002060"/>
              </w:rPr>
            </w:pPr>
            <w:r w:rsidRPr="008C29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21240"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309B3"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7F9F5"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D156E"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BE63E" w14:textId="77777777" w:rsidR="008C297E" w:rsidRPr="008C297E" w:rsidRDefault="008C297E" w:rsidP="00E01407">
            <w:pPr>
              <w:pStyle w:val="rowtabella0"/>
              <w:jc w:val="center"/>
              <w:rPr>
                <w:color w:val="002060"/>
              </w:rPr>
            </w:pPr>
            <w:r w:rsidRPr="008C29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CA4BA" w14:textId="77777777" w:rsidR="008C297E" w:rsidRPr="008C297E" w:rsidRDefault="008C297E" w:rsidP="00E01407">
            <w:pPr>
              <w:pStyle w:val="rowtabella0"/>
              <w:jc w:val="center"/>
              <w:rPr>
                <w:color w:val="002060"/>
              </w:rPr>
            </w:pPr>
            <w:r w:rsidRPr="008C29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842FF" w14:textId="77777777" w:rsidR="008C297E" w:rsidRPr="008C297E" w:rsidRDefault="008C297E" w:rsidP="00E01407">
            <w:pPr>
              <w:pStyle w:val="rowtabella0"/>
              <w:jc w:val="center"/>
              <w:rPr>
                <w:color w:val="002060"/>
              </w:rPr>
            </w:pPr>
            <w:r w:rsidRPr="008C29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F8CB" w14:textId="77777777" w:rsidR="008C297E" w:rsidRPr="008C297E" w:rsidRDefault="008C297E" w:rsidP="00E01407">
            <w:pPr>
              <w:pStyle w:val="rowtabella0"/>
              <w:jc w:val="center"/>
              <w:rPr>
                <w:color w:val="002060"/>
              </w:rPr>
            </w:pPr>
            <w:r w:rsidRPr="008C297E">
              <w:rPr>
                <w:color w:val="002060"/>
              </w:rPr>
              <w:t>0</w:t>
            </w:r>
          </w:p>
        </w:tc>
      </w:tr>
      <w:tr w:rsidR="008C297E" w:rsidRPr="008C297E" w14:paraId="5427D605"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BC3A78" w14:textId="77777777" w:rsidR="008C297E" w:rsidRPr="008C297E" w:rsidRDefault="008C297E" w:rsidP="00E01407">
            <w:pPr>
              <w:pStyle w:val="rowtabella0"/>
              <w:rPr>
                <w:color w:val="002060"/>
              </w:rPr>
            </w:pPr>
            <w:r w:rsidRPr="008C297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BD022"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C6737"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09208"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F09B6"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4458F"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D72DC" w14:textId="77777777" w:rsidR="008C297E" w:rsidRPr="008C297E" w:rsidRDefault="008C297E" w:rsidP="00E01407">
            <w:pPr>
              <w:pStyle w:val="rowtabella0"/>
              <w:jc w:val="center"/>
              <w:rPr>
                <w:color w:val="002060"/>
              </w:rPr>
            </w:pPr>
            <w:r w:rsidRPr="008C29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C620C" w14:textId="77777777" w:rsidR="008C297E" w:rsidRPr="008C297E" w:rsidRDefault="008C297E" w:rsidP="00E01407">
            <w:pPr>
              <w:pStyle w:val="rowtabella0"/>
              <w:jc w:val="center"/>
              <w:rPr>
                <w:color w:val="002060"/>
              </w:rPr>
            </w:pPr>
            <w:r w:rsidRPr="008C29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A576D"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CE1B" w14:textId="77777777" w:rsidR="008C297E" w:rsidRPr="008C297E" w:rsidRDefault="008C297E" w:rsidP="00E01407">
            <w:pPr>
              <w:pStyle w:val="rowtabella0"/>
              <w:jc w:val="center"/>
              <w:rPr>
                <w:color w:val="002060"/>
              </w:rPr>
            </w:pPr>
            <w:r w:rsidRPr="008C297E">
              <w:rPr>
                <w:color w:val="002060"/>
              </w:rPr>
              <w:t>0</w:t>
            </w:r>
          </w:p>
        </w:tc>
      </w:tr>
      <w:tr w:rsidR="008C297E" w:rsidRPr="008C297E" w14:paraId="18FF743A"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A7388" w14:textId="77777777" w:rsidR="008C297E" w:rsidRPr="008C297E" w:rsidRDefault="008C297E" w:rsidP="00E01407">
            <w:pPr>
              <w:pStyle w:val="rowtabella0"/>
              <w:rPr>
                <w:color w:val="002060"/>
              </w:rPr>
            </w:pPr>
            <w:r w:rsidRPr="008C297E">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EE999"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4471B"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BD4F"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36C1F"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7B4BB"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511D" w14:textId="77777777" w:rsidR="008C297E" w:rsidRPr="008C297E" w:rsidRDefault="008C297E" w:rsidP="00E01407">
            <w:pPr>
              <w:pStyle w:val="rowtabella0"/>
              <w:jc w:val="center"/>
              <w:rPr>
                <w:color w:val="002060"/>
              </w:rPr>
            </w:pPr>
            <w:r w:rsidRPr="008C29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D7DA9"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A71BF"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A6C74" w14:textId="77777777" w:rsidR="008C297E" w:rsidRPr="008C297E" w:rsidRDefault="008C297E" w:rsidP="00E01407">
            <w:pPr>
              <w:pStyle w:val="rowtabella0"/>
              <w:jc w:val="center"/>
              <w:rPr>
                <w:color w:val="002060"/>
              </w:rPr>
            </w:pPr>
            <w:r w:rsidRPr="008C297E">
              <w:rPr>
                <w:color w:val="002060"/>
              </w:rPr>
              <w:t>0</w:t>
            </w:r>
          </w:p>
        </w:tc>
      </w:tr>
      <w:tr w:rsidR="008C297E" w:rsidRPr="008C297E" w14:paraId="23E86377"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A945A" w14:textId="77777777" w:rsidR="008C297E" w:rsidRPr="008C297E" w:rsidRDefault="008C297E" w:rsidP="00E01407">
            <w:pPr>
              <w:pStyle w:val="rowtabella0"/>
              <w:rPr>
                <w:color w:val="002060"/>
              </w:rPr>
            </w:pPr>
            <w:r w:rsidRPr="008C297E">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9F029" w14:textId="77777777" w:rsidR="008C297E" w:rsidRPr="008C297E" w:rsidRDefault="008C297E" w:rsidP="00E01407">
            <w:pPr>
              <w:pStyle w:val="rowtabella0"/>
              <w:jc w:val="center"/>
              <w:rPr>
                <w:color w:val="002060"/>
              </w:rPr>
            </w:pPr>
            <w:r w:rsidRPr="008C29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F4494"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69E4E"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40D8B"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8D67"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55E4A" w14:textId="77777777" w:rsidR="008C297E" w:rsidRPr="008C297E" w:rsidRDefault="008C297E" w:rsidP="00E01407">
            <w:pPr>
              <w:pStyle w:val="rowtabella0"/>
              <w:jc w:val="center"/>
              <w:rPr>
                <w:color w:val="002060"/>
              </w:rPr>
            </w:pPr>
            <w:r w:rsidRPr="008C297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F2DB9"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A012D" w14:textId="77777777" w:rsidR="008C297E" w:rsidRPr="008C297E" w:rsidRDefault="008C297E" w:rsidP="00E01407">
            <w:pPr>
              <w:pStyle w:val="rowtabella0"/>
              <w:jc w:val="center"/>
              <w:rPr>
                <w:color w:val="002060"/>
              </w:rPr>
            </w:pPr>
            <w:r w:rsidRPr="008C29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BF590" w14:textId="77777777" w:rsidR="008C297E" w:rsidRPr="008C297E" w:rsidRDefault="008C297E" w:rsidP="00E01407">
            <w:pPr>
              <w:pStyle w:val="rowtabella0"/>
              <w:jc w:val="center"/>
              <w:rPr>
                <w:color w:val="002060"/>
              </w:rPr>
            </w:pPr>
            <w:r w:rsidRPr="008C297E">
              <w:rPr>
                <w:color w:val="002060"/>
              </w:rPr>
              <w:t>0</w:t>
            </w:r>
          </w:p>
        </w:tc>
      </w:tr>
      <w:tr w:rsidR="008C297E" w:rsidRPr="008C297E" w14:paraId="2579CB7F"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C9104" w14:textId="77777777" w:rsidR="008C297E" w:rsidRPr="008C297E" w:rsidRDefault="008C297E" w:rsidP="00E01407">
            <w:pPr>
              <w:pStyle w:val="rowtabella0"/>
              <w:rPr>
                <w:color w:val="002060"/>
              </w:rPr>
            </w:pPr>
            <w:r w:rsidRPr="008C297E">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4168E" w14:textId="77777777" w:rsidR="008C297E" w:rsidRPr="008C297E" w:rsidRDefault="008C297E" w:rsidP="00E01407">
            <w:pPr>
              <w:pStyle w:val="rowtabella0"/>
              <w:jc w:val="center"/>
              <w:rPr>
                <w:color w:val="002060"/>
              </w:rPr>
            </w:pPr>
            <w:r w:rsidRPr="008C29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1FFBC"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C80FA"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CBAB5"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37AF5"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0F49A" w14:textId="77777777" w:rsidR="008C297E" w:rsidRPr="008C297E" w:rsidRDefault="008C297E" w:rsidP="00E01407">
            <w:pPr>
              <w:pStyle w:val="rowtabella0"/>
              <w:jc w:val="center"/>
              <w:rPr>
                <w:color w:val="002060"/>
              </w:rPr>
            </w:pPr>
            <w:r w:rsidRPr="008C29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48B7E" w14:textId="77777777" w:rsidR="008C297E" w:rsidRPr="008C297E" w:rsidRDefault="008C297E" w:rsidP="00E01407">
            <w:pPr>
              <w:pStyle w:val="rowtabella0"/>
              <w:jc w:val="center"/>
              <w:rPr>
                <w:color w:val="002060"/>
              </w:rPr>
            </w:pPr>
            <w:r w:rsidRPr="008C29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8288E"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8A9E0" w14:textId="77777777" w:rsidR="008C297E" w:rsidRPr="008C297E" w:rsidRDefault="008C297E" w:rsidP="00E01407">
            <w:pPr>
              <w:pStyle w:val="rowtabella0"/>
              <w:jc w:val="center"/>
              <w:rPr>
                <w:color w:val="002060"/>
              </w:rPr>
            </w:pPr>
            <w:r w:rsidRPr="008C297E">
              <w:rPr>
                <w:color w:val="002060"/>
              </w:rPr>
              <w:t>0</w:t>
            </w:r>
          </w:p>
        </w:tc>
      </w:tr>
      <w:tr w:rsidR="008C297E" w:rsidRPr="008C297E" w14:paraId="6D2C8487"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087CD" w14:textId="77777777" w:rsidR="008C297E" w:rsidRPr="008C297E" w:rsidRDefault="008C297E" w:rsidP="00E01407">
            <w:pPr>
              <w:pStyle w:val="rowtabella0"/>
              <w:rPr>
                <w:color w:val="002060"/>
              </w:rPr>
            </w:pPr>
            <w:r w:rsidRPr="008C297E">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693F1"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687E7"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86C6D"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484B0"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32DC6"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FFCF6" w14:textId="77777777" w:rsidR="008C297E" w:rsidRPr="008C297E" w:rsidRDefault="008C297E" w:rsidP="00E01407">
            <w:pPr>
              <w:pStyle w:val="rowtabella0"/>
              <w:jc w:val="center"/>
              <w:rPr>
                <w:color w:val="002060"/>
              </w:rPr>
            </w:pPr>
            <w:r w:rsidRPr="008C29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6945" w14:textId="77777777" w:rsidR="008C297E" w:rsidRPr="008C297E" w:rsidRDefault="008C297E" w:rsidP="00E01407">
            <w:pPr>
              <w:pStyle w:val="rowtabella0"/>
              <w:jc w:val="center"/>
              <w:rPr>
                <w:color w:val="002060"/>
              </w:rPr>
            </w:pPr>
            <w:r w:rsidRPr="008C29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B584E"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72D0" w14:textId="77777777" w:rsidR="008C297E" w:rsidRPr="008C297E" w:rsidRDefault="008C297E" w:rsidP="00E01407">
            <w:pPr>
              <w:pStyle w:val="rowtabella0"/>
              <w:jc w:val="center"/>
              <w:rPr>
                <w:color w:val="002060"/>
              </w:rPr>
            </w:pPr>
            <w:r w:rsidRPr="008C297E">
              <w:rPr>
                <w:color w:val="002060"/>
              </w:rPr>
              <w:t>0</w:t>
            </w:r>
          </w:p>
        </w:tc>
      </w:tr>
      <w:tr w:rsidR="008C297E" w:rsidRPr="008C297E" w14:paraId="62F45B30"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52FB1" w14:textId="77777777" w:rsidR="008C297E" w:rsidRPr="008C297E" w:rsidRDefault="008C297E" w:rsidP="00E01407">
            <w:pPr>
              <w:pStyle w:val="rowtabella0"/>
              <w:rPr>
                <w:color w:val="002060"/>
              </w:rPr>
            </w:pPr>
            <w:r w:rsidRPr="008C297E">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394DB"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2838D"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DAAF1"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3968C"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35F23"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5993C" w14:textId="77777777" w:rsidR="008C297E" w:rsidRPr="008C297E" w:rsidRDefault="008C297E" w:rsidP="00E01407">
            <w:pPr>
              <w:pStyle w:val="rowtabella0"/>
              <w:jc w:val="center"/>
              <w:rPr>
                <w:color w:val="002060"/>
              </w:rPr>
            </w:pPr>
            <w:r w:rsidRPr="008C29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44C44" w14:textId="77777777" w:rsidR="008C297E" w:rsidRPr="008C297E" w:rsidRDefault="008C297E" w:rsidP="00E01407">
            <w:pPr>
              <w:pStyle w:val="rowtabella0"/>
              <w:jc w:val="center"/>
              <w:rPr>
                <w:color w:val="002060"/>
              </w:rPr>
            </w:pPr>
            <w:r w:rsidRPr="008C29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EB2C2"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C7F18" w14:textId="77777777" w:rsidR="008C297E" w:rsidRPr="008C297E" w:rsidRDefault="008C297E" w:rsidP="00E01407">
            <w:pPr>
              <w:pStyle w:val="rowtabella0"/>
              <w:jc w:val="center"/>
              <w:rPr>
                <w:color w:val="002060"/>
              </w:rPr>
            </w:pPr>
            <w:r w:rsidRPr="008C297E">
              <w:rPr>
                <w:color w:val="002060"/>
              </w:rPr>
              <w:t>0</w:t>
            </w:r>
          </w:p>
        </w:tc>
      </w:tr>
      <w:tr w:rsidR="008C297E" w:rsidRPr="008C297E" w14:paraId="0C6021D2"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B255E" w14:textId="77777777" w:rsidR="008C297E" w:rsidRPr="008C297E" w:rsidRDefault="008C297E" w:rsidP="00E01407">
            <w:pPr>
              <w:pStyle w:val="rowtabella0"/>
              <w:rPr>
                <w:color w:val="002060"/>
              </w:rPr>
            </w:pPr>
            <w:r w:rsidRPr="008C297E">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56B53"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349BC"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0916E"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80486"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2612C"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9C52" w14:textId="77777777" w:rsidR="008C297E" w:rsidRPr="008C297E" w:rsidRDefault="008C297E" w:rsidP="00E01407">
            <w:pPr>
              <w:pStyle w:val="rowtabella0"/>
              <w:jc w:val="center"/>
              <w:rPr>
                <w:color w:val="002060"/>
              </w:rPr>
            </w:pPr>
            <w:r w:rsidRPr="008C29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7A644" w14:textId="77777777" w:rsidR="008C297E" w:rsidRPr="008C297E" w:rsidRDefault="008C297E" w:rsidP="00E01407">
            <w:pPr>
              <w:pStyle w:val="rowtabella0"/>
              <w:jc w:val="center"/>
              <w:rPr>
                <w:color w:val="002060"/>
              </w:rPr>
            </w:pPr>
            <w:r w:rsidRPr="008C297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6C8D"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B1BA4" w14:textId="77777777" w:rsidR="008C297E" w:rsidRPr="008C297E" w:rsidRDefault="008C297E" w:rsidP="00E01407">
            <w:pPr>
              <w:pStyle w:val="rowtabella0"/>
              <w:jc w:val="center"/>
              <w:rPr>
                <w:color w:val="002060"/>
              </w:rPr>
            </w:pPr>
            <w:r w:rsidRPr="008C297E">
              <w:rPr>
                <w:color w:val="002060"/>
              </w:rPr>
              <w:t>0</w:t>
            </w:r>
          </w:p>
        </w:tc>
      </w:tr>
      <w:tr w:rsidR="008C297E" w:rsidRPr="008C297E" w14:paraId="2D3EFEA4"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E3474" w14:textId="77777777" w:rsidR="008C297E" w:rsidRPr="008C297E" w:rsidRDefault="008C297E" w:rsidP="00E01407">
            <w:pPr>
              <w:pStyle w:val="rowtabella0"/>
              <w:rPr>
                <w:color w:val="002060"/>
              </w:rPr>
            </w:pPr>
            <w:r w:rsidRPr="008C297E">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24B3"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FC9B6"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A0710"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DB047"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0735E"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69797"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26FC5" w14:textId="77777777" w:rsidR="008C297E" w:rsidRPr="008C297E" w:rsidRDefault="008C297E" w:rsidP="00E01407">
            <w:pPr>
              <w:pStyle w:val="rowtabella0"/>
              <w:jc w:val="center"/>
              <w:rPr>
                <w:color w:val="002060"/>
              </w:rPr>
            </w:pPr>
            <w:r w:rsidRPr="008C297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B254" w14:textId="77777777" w:rsidR="008C297E" w:rsidRPr="008C297E" w:rsidRDefault="008C297E" w:rsidP="00E01407">
            <w:pPr>
              <w:pStyle w:val="rowtabella0"/>
              <w:jc w:val="center"/>
              <w:rPr>
                <w:color w:val="002060"/>
              </w:rPr>
            </w:pPr>
            <w:r w:rsidRPr="008C29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43196" w14:textId="77777777" w:rsidR="008C297E" w:rsidRPr="008C297E" w:rsidRDefault="008C297E" w:rsidP="00E01407">
            <w:pPr>
              <w:pStyle w:val="rowtabella0"/>
              <w:jc w:val="center"/>
              <w:rPr>
                <w:color w:val="002060"/>
              </w:rPr>
            </w:pPr>
            <w:r w:rsidRPr="008C297E">
              <w:rPr>
                <w:color w:val="002060"/>
              </w:rPr>
              <w:t>0</w:t>
            </w:r>
          </w:p>
        </w:tc>
      </w:tr>
      <w:tr w:rsidR="008C297E" w:rsidRPr="008C297E" w14:paraId="181C5130"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BBA76E" w14:textId="77777777" w:rsidR="008C297E" w:rsidRPr="008C297E" w:rsidRDefault="008C297E" w:rsidP="00E01407">
            <w:pPr>
              <w:pStyle w:val="rowtabella0"/>
              <w:rPr>
                <w:color w:val="002060"/>
              </w:rPr>
            </w:pPr>
            <w:r w:rsidRPr="008C297E">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301BD"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6787E"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94287"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A1D31"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ECD13"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E1782" w14:textId="77777777" w:rsidR="008C297E" w:rsidRPr="008C297E" w:rsidRDefault="008C297E" w:rsidP="00E01407">
            <w:pPr>
              <w:pStyle w:val="rowtabella0"/>
              <w:jc w:val="center"/>
              <w:rPr>
                <w:color w:val="002060"/>
              </w:rPr>
            </w:pPr>
            <w:r w:rsidRPr="008C29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8CC9E" w14:textId="77777777" w:rsidR="008C297E" w:rsidRPr="008C297E" w:rsidRDefault="008C297E" w:rsidP="00E01407">
            <w:pPr>
              <w:pStyle w:val="rowtabella0"/>
              <w:jc w:val="center"/>
              <w:rPr>
                <w:color w:val="002060"/>
              </w:rPr>
            </w:pPr>
            <w:r w:rsidRPr="008C297E">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E7C93"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DEF91" w14:textId="77777777" w:rsidR="008C297E" w:rsidRPr="008C297E" w:rsidRDefault="008C297E" w:rsidP="00E01407">
            <w:pPr>
              <w:pStyle w:val="rowtabella0"/>
              <w:jc w:val="center"/>
              <w:rPr>
                <w:color w:val="002060"/>
              </w:rPr>
            </w:pPr>
            <w:r w:rsidRPr="008C297E">
              <w:rPr>
                <w:color w:val="002060"/>
              </w:rPr>
              <w:t>1</w:t>
            </w:r>
          </w:p>
        </w:tc>
      </w:tr>
    </w:tbl>
    <w:p w14:paraId="11636B2B" w14:textId="77777777" w:rsidR="008C297E" w:rsidRPr="008C297E" w:rsidRDefault="008C297E" w:rsidP="008C297E">
      <w:pPr>
        <w:pStyle w:val="breakline"/>
        <w:rPr>
          <w:rFonts w:eastAsiaTheme="minorEastAsia"/>
          <w:color w:val="002060"/>
        </w:rPr>
      </w:pPr>
    </w:p>
    <w:p w14:paraId="1FBE94D7" w14:textId="77777777" w:rsidR="00D63320" w:rsidRPr="00D63320" w:rsidRDefault="00D63320" w:rsidP="00D63320">
      <w:pPr>
        <w:pStyle w:val="LndNormale1"/>
        <w:jc w:val="center"/>
        <w:rPr>
          <w:b/>
          <w:color w:val="002060"/>
          <w:sz w:val="36"/>
          <w:szCs w:val="36"/>
        </w:rPr>
      </w:pPr>
      <w:r w:rsidRPr="00D63320">
        <w:rPr>
          <w:b/>
          <w:color w:val="002060"/>
          <w:sz w:val="36"/>
          <w:szCs w:val="36"/>
        </w:rPr>
        <w:t>PROGRAMMA GARE</w:t>
      </w:r>
    </w:p>
    <w:p w14:paraId="2E130419" w14:textId="77777777" w:rsidR="008C297E" w:rsidRDefault="008C297E" w:rsidP="008C297E">
      <w:pPr>
        <w:pStyle w:val="breakline"/>
        <w:rPr>
          <w:color w:val="002060"/>
        </w:rPr>
      </w:pPr>
    </w:p>
    <w:p w14:paraId="533D2708" w14:textId="77777777" w:rsidR="00821081" w:rsidRPr="0051611B" w:rsidRDefault="00821081" w:rsidP="00821081">
      <w:pPr>
        <w:pStyle w:val="sottotitolocampionato10"/>
        <w:rPr>
          <w:color w:val="002060"/>
        </w:rPr>
      </w:pPr>
      <w:r w:rsidRPr="0051611B">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98"/>
        <w:gridCol w:w="1546"/>
        <w:gridCol w:w="1541"/>
      </w:tblGrid>
      <w:tr w:rsidR="00821081" w:rsidRPr="0051611B" w14:paraId="702AB35D" w14:textId="77777777" w:rsidTr="00E014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F3B44" w14:textId="77777777" w:rsidR="00821081" w:rsidRPr="0051611B" w:rsidRDefault="00821081" w:rsidP="00E01407">
            <w:pPr>
              <w:pStyle w:val="headertabella0"/>
              <w:rPr>
                <w:color w:val="002060"/>
              </w:rPr>
            </w:pPr>
            <w:r w:rsidRPr="005161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185FC" w14:textId="77777777" w:rsidR="00821081" w:rsidRPr="0051611B" w:rsidRDefault="00821081" w:rsidP="00E01407">
            <w:pPr>
              <w:pStyle w:val="headertabella0"/>
              <w:rPr>
                <w:color w:val="002060"/>
              </w:rPr>
            </w:pPr>
            <w:r w:rsidRPr="0051611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DC5C5" w14:textId="77777777" w:rsidR="00821081" w:rsidRPr="0051611B" w:rsidRDefault="00821081" w:rsidP="00E01407">
            <w:pPr>
              <w:pStyle w:val="headertabella0"/>
              <w:rPr>
                <w:color w:val="002060"/>
              </w:rPr>
            </w:pPr>
            <w:r w:rsidRPr="005161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923BB" w14:textId="77777777" w:rsidR="00821081" w:rsidRPr="0051611B" w:rsidRDefault="00821081" w:rsidP="00E01407">
            <w:pPr>
              <w:pStyle w:val="headertabella0"/>
              <w:rPr>
                <w:color w:val="002060"/>
              </w:rPr>
            </w:pPr>
            <w:r w:rsidRPr="005161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C9EDD" w14:textId="77777777" w:rsidR="00821081" w:rsidRPr="0051611B" w:rsidRDefault="00821081" w:rsidP="00E01407">
            <w:pPr>
              <w:pStyle w:val="headertabella0"/>
              <w:rPr>
                <w:color w:val="002060"/>
              </w:rPr>
            </w:pPr>
            <w:r w:rsidRPr="005161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76DA2" w14:textId="77777777" w:rsidR="00821081" w:rsidRPr="0051611B" w:rsidRDefault="00821081" w:rsidP="00E01407">
            <w:pPr>
              <w:pStyle w:val="headertabella0"/>
              <w:rPr>
                <w:color w:val="002060"/>
              </w:rPr>
            </w:pPr>
            <w:proofErr w:type="spellStart"/>
            <w:r w:rsidRPr="0051611B">
              <w:rPr>
                <w:color w:val="002060"/>
              </w:rPr>
              <w:t>Localita'</w:t>
            </w:r>
            <w:proofErr w:type="spellEnd"/>
            <w:r w:rsidRPr="005161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5C886" w14:textId="77777777" w:rsidR="00821081" w:rsidRPr="0051611B" w:rsidRDefault="00821081" w:rsidP="00E01407">
            <w:pPr>
              <w:pStyle w:val="headertabella0"/>
              <w:rPr>
                <w:color w:val="002060"/>
              </w:rPr>
            </w:pPr>
            <w:r w:rsidRPr="0051611B">
              <w:rPr>
                <w:color w:val="002060"/>
              </w:rPr>
              <w:t>Indirizzo Impianto</w:t>
            </w:r>
          </w:p>
        </w:tc>
      </w:tr>
      <w:tr w:rsidR="00821081" w:rsidRPr="0051611B" w14:paraId="75DDDE41" w14:textId="77777777" w:rsidTr="00E014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2FEC33" w14:textId="77777777" w:rsidR="00821081" w:rsidRPr="0051611B" w:rsidRDefault="00821081" w:rsidP="00E01407">
            <w:pPr>
              <w:pStyle w:val="rowtabella0"/>
              <w:rPr>
                <w:color w:val="002060"/>
              </w:rPr>
            </w:pPr>
            <w:r w:rsidRPr="0051611B">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52C48" w14:textId="77777777" w:rsidR="00821081" w:rsidRPr="0051611B" w:rsidRDefault="00821081" w:rsidP="00E01407">
            <w:pPr>
              <w:pStyle w:val="rowtabella0"/>
              <w:rPr>
                <w:color w:val="002060"/>
              </w:rPr>
            </w:pPr>
            <w:r w:rsidRPr="0051611B">
              <w:rPr>
                <w:color w:val="002060"/>
              </w:rPr>
              <w:t>POTENZA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09223" w14:textId="77777777" w:rsidR="00821081" w:rsidRPr="0051611B" w:rsidRDefault="00821081" w:rsidP="00E01407">
            <w:pPr>
              <w:pStyle w:val="rowtabella0"/>
              <w:jc w:val="center"/>
              <w:rPr>
                <w:color w:val="002060"/>
              </w:rPr>
            </w:pPr>
            <w:r w:rsidRPr="005161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3033C" w14:textId="77777777" w:rsidR="00821081" w:rsidRPr="0051611B" w:rsidRDefault="00821081" w:rsidP="00E01407">
            <w:pPr>
              <w:pStyle w:val="rowtabella0"/>
              <w:rPr>
                <w:color w:val="002060"/>
              </w:rPr>
            </w:pPr>
            <w:r w:rsidRPr="0051611B">
              <w:rPr>
                <w:color w:val="002060"/>
              </w:rPr>
              <w:t>12/01/2024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FE950" w14:textId="77777777" w:rsidR="00821081" w:rsidRPr="0051611B" w:rsidRDefault="00821081" w:rsidP="00E01407">
            <w:pPr>
              <w:pStyle w:val="rowtabella0"/>
              <w:rPr>
                <w:color w:val="002060"/>
              </w:rPr>
            </w:pPr>
            <w:r w:rsidRPr="0051611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69E13" w14:textId="77777777" w:rsidR="00821081" w:rsidRPr="0051611B" w:rsidRDefault="00821081" w:rsidP="00E01407">
            <w:pPr>
              <w:pStyle w:val="rowtabella0"/>
              <w:rPr>
                <w:color w:val="002060"/>
              </w:rPr>
            </w:pPr>
            <w:r w:rsidRPr="0051611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5AE3B1" w14:textId="77777777" w:rsidR="00821081" w:rsidRPr="0051611B" w:rsidRDefault="00821081" w:rsidP="00E01407">
            <w:pPr>
              <w:pStyle w:val="rowtabella0"/>
              <w:rPr>
                <w:color w:val="002060"/>
              </w:rPr>
            </w:pPr>
            <w:r w:rsidRPr="0051611B">
              <w:rPr>
                <w:color w:val="002060"/>
              </w:rPr>
              <w:t>VIA MADRE TERESA DI CALCUTTA</w:t>
            </w:r>
          </w:p>
        </w:tc>
      </w:tr>
      <w:tr w:rsidR="00821081" w:rsidRPr="0051611B" w14:paraId="7F46D2DB"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A4659D" w14:textId="77777777" w:rsidR="00821081" w:rsidRPr="0051611B" w:rsidRDefault="00821081" w:rsidP="00E01407">
            <w:pPr>
              <w:pStyle w:val="rowtabella0"/>
              <w:rPr>
                <w:color w:val="002060"/>
              </w:rPr>
            </w:pPr>
            <w:r w:rsidRPr="0051611B">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DB1791" w14:textId="77777777" w:rsidR="00821081" w:rsidRPr="0051611B" w:rsidRDefault="00821081" w:rsidP="00E01407">
            <w:pPr>
              <w:pStyle w:val="rowtabella0"/>
              <w:rPr>
                <w:color w:val="002060"/>
              </w:rPr>
            </w:pPr>
            <w:r w:rsidRPr="0051611B">
              <w:rPr>
                <w:color w:val="002060"/>
              </w:rPr>
              <w:t>POLISPORTIVA BOCA S.E.M.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240639"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0F6570" w14:textId="77777777" w:rsidR="00821081" w:rsidRPr="0051611B" w:rsidRDefault="00821081" w:rsidP="00E01407">
            <w:pPr>
              <w:pStyle w:val="rowtabella0"/>
              <w:rPr>
                <w:color w:val="002060"/>
              </w:rPr>
            </w:pPr>
            <w:r w:rsidRPr="0051611B">
              <w:rPr>
                <w:color w:val="002060"/>
              </w:rPr>
              <w:t>12/01/2024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B36463" w14:textId="77777777" w:rsidR="00821081" w:rsidRPr="0051611B" w:rsidRDefault="00821081" w:rsidP="00E01407">
            <w:pPr>
              <w:pStyle w:val="rowtabella0"/>
              <w:rPr>
                <w:color w:val="002060"/>
              </w:rPr>
            </w:pPr>
            <w:r w:rsidRPr="0051611B">
              <w:rPr>
                <w:color w:val="002060"/>
              </w:rPr>
              <w:t>5745 CAMPO C5 "NITRO"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1EF69E" w14:textId="77777777" w:rsidR="00821081" w:rsidRPr="0051611B" w:rsidRDefault="00821081" w:rsidP="00E01407">
            <w:pPr>
              <w:pStyle w:val="rowtabella0"/>
              <w:rPr>
                <w:color w:val="002060"/>
              </w:rPr>
            </w:pPr>
            <w:r w:rsidRPr="0051611B">
              <w:rPr>
                <w:color w:val="002060"/>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E7DE44" w14:textId="77777777" w:rsidR="00821081" w:rsidRPr="0051611B" w:rsidRDefault="00821081" w:rsidP="00E01407">
            <w:pPr>
              <w:pStyle w:val="rowtabella0"/>
              <w:rPr>
                <w:color w:val="002060"/>
              </w:rPr>
            </w:pPr>
            <w:r w:rsidRPr="0051611B">
              <w:rPr>
                <w:color w:val="002060"/>
              </w:rPr>
              <w:t>STRADA FERMANA FALERIENSE, 52</w:t>
            </w:r>
          </w:p>
        </w:tc>
      </w:tr>
      <w:tr w:rsidR="00821081" w:rsidRPr="0051611B" w14:paraId="6D478373"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141AEF" w14:textId="77777777" w:rsidR="00821081" w:rsidRPr="0051611B" w:rsidRDefault="00821081" w:rsidP="00E01407">
            <w:pPr>
              <w:pStyle w:val="rowtabella0"/>
              <w:rPr>
                <w:color w:val="002060"/>
              </w:rPr>
            </w:pPr>
            <w:r w:rsidRPr="0051611B">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5A3AF0" w14:textId="77777777" w:rsidR="00821081" w:rsidRPr="0051611B" w:rsidRDefault="00821081" w:rsidP="00E01407">
            <w:pPr>
              <w:pStyle w:val="rowtabella0"/>
              <w:rPr>
                <w:color w:val="002060"/>
              </w:rPr>
            </w:pPr>
            <w:r w:rsidRPr="0051611B">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93C32E"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B3AC2E" w14:textId="77777777" w:rsidR="00821081" w:rsidRPr="0051611B" w:rsidRDefault="00821081" w:rsidP="00E01407">
            <w:pPr>
              <w:pStyle w:val="rowtabella0"/>
              <w:rPr>
                <w:color w:val="002060"/>
              </w:rPr>
            </w:pPr>
            <w:r w:rsidRPr="0051611B">
              <w:rPr>
                <w:color w:val="002060"/>
              </w:rPr>
              <w:t>12/01/2024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E12CE9" w14:textId="77777777" w:rsidR="00821081" w:rsidRPr="0051611B" w:rsidRDefault="00821081" w:rsidP="00E01407">
            <w:pPr>
              <w:pStyle w:val="rowtabella0"/>
              <w:rPr>
                <w:color w:val="002060"/>
              </w:rPr>
            </w:pPr>
            <w:r w:rsidRPr="0051611B">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84DC6F" w14:textId="77777777" w:rsidR="00821081" w:rsidRPr="0051611B" w:rsidRDefault="00821081" w:rsidP="00E01407">
            <w:pPr>
              <w:pStyle w:val="rowtabella0"/>
              <w:rPr>
                <w:color w:val="002060"/>
              </w:rPr>
            </w:pPr>
            <w:r w:rsidRPr="0051611B">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09567B" w14:textId="77777777" w:rsidR="00821081" w:rsidRPr="0051611B" w:rsidRDefault="00821081" w:rsidP="00E01407">
            <w:pPr>
              <w:pStyle w:val="rowtabella0"/>
              <w:rPr>
                <w:color w:val="002060"/>
              </w:rPr>
            </w:pPr>
            <w:r w:rsidRPr="0051611B">
              <w:rPr>
                <w:color w:val="002060"/>
              </w:rPr>
              <w:t>VIA ROMA, SNC</w:t>
            </w:r>
          </w:p>
        </w:tc>
      </w:tr>
      <w:tr w:rsidR="00821081" w:rsidRPr="0051611B" w14:paraId="5CB7A41F"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8AB9A7" w14:textId="77777777" w:rsidR="00821081" w:rsidRPr="0051611B" w:rsidRDefault="00821081" w:rsidP="00E01407">
            <w:pPr>
              <w:pStyle w:val="rowtabella0"/>
              <w:rPr>
                <w:color w:val="002060"/>
              </w:rPr>
            </w:pPr>
            <w:r w:rsidRPr="0051611B">
              <w:rPr>
                <w:color w:val="002060"/>
              </w:rPr>
              <w:t>SANTANGIOLESE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0124A5" w14:textId="77777777" w:rsidR="00821081" w:rsidRPr="0051611B" w:rsidRDefault="00821081" w:rsidP="00E01407">
            <w:pPr>
              <w:pStyle w:val="rowtabella0"/>
              <w:rPr>
                <w:color w:val="002060"/>
              </w:rPr>
            </w:pPr>
            <w:r w:rsidRPr="0051611B">
              <w:rPr>
                <w:color w:val="002060"/>
              </w:rPr>
              <w:t>ASD KAPPABI POTENZAPICENA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E793D9"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1FD7BB" w14:textId="77777777" w:rsidR="00821081" w:rsidRPr="0051611B" w:rsidRDefault="00821081" w:rsidP="00E01407">
            <w:pPr>
              <w:pStyle w:val="rowtabella0"/>
              <w:rPr>
                <w:color w:val="002060"/>
              </w:rPr>
            </w:pPr>
            <w:r w:rsidRPr="0051611B">
              <w:rPr>
                <w:color w:val="002060"/>
              </w:rPr>
              <w:t>12/01/2024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A3E9FD" w14:textId="77777777" w:rsidR="00821081" w:rsidRPr="0051611B" w:rsidRDefault="00821081" w:rsidP="00E01407">
            <w:pPr>
              <w:pStyle w:val="rowtabella0"/>
              <w:rPr>
                <w:color w:val="002060"/>
              </w:rPr>
            </w:pPr>
            <w:r w:rsidRPr="0051611B">
              <w:rPr>
                <w:color w:val="002060"/>
              </w:rPr>
              <w:t>5467 CAMPO DI C5 COPERTO LOC. BARCO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546C91" w14:textId="77777777" w:rsidR="00821081" w:rsidRPr="0051611B" w:rsidRDefault="00821081" w:rsidP="00E01407">
            <w:pPr>
              <w:pStyle w:val="rowtabella0"/>
              <w:rPr>
                <w:color w:val="002060"/>
              </w:rPr>
            </w:pPr>
            <w:r w:rsidRPr="0051611B">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D5F8D3" w14:textId="77777777" w:rsidR="00821081" w:rsidRPr="0051611B" w:rsidRDefault="00821081" w:rsidP="00E01407">
            <w:pPr>
              <w:pStyle w:val="rowtabella0"/>
              <w:rPr>
                <w:color w:val="002060"/>
              </w:rPr>
            </w:pPr>
            <w:r w:rsidRPr="0051611B">
              <w:rPr>
                <w:color w:val="002060"/>
              </w:rPr>
              <w:t>LOCALITA' BARCO</w:t>
            </w:r>
          </w:p>
        </w:tc>
      </w:tr>
      <w:tr w:rsidR="00821081" w:rsidRPr="0051611B" w14:paraId="0F9472E7"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202191" w14:textId="77777777" w:rsidR="00821081" w:rsidRPr="0051611B" w:rsidRDefault="00821081" w:rsidP="00E01407">
            <w:pPr>
              <w:pStyle w:val="rowtabella0"/>
              <w:rPr>
                <w:color w:val="002060"/>
              </w:rPr>
            </w:pPr>
            <w:r w:rsidRPr="0051611B">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B46528" w14:textId="77777777" w:rsidR="00821081" w:rsidRPr="0051611B" w:rsidRDefault="00821081" w:rsidP="00E01407">
            <w:pPr>
              <w:pStyle w:val="rowtabella0"/>
              <w:rPr>
                <w:color w:val="002060"/>
              </w:rPr>
            </w:pPr>
            <w:r w:rsidRPr="0051611B">
              <w:rPr>
                <w:color w:val="002060"/>
              </w:rPr>
              <w:t>POL. KAIROS 3 MONTI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99932F"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B0623F" w14:textId="77777777" w:rsidR="00821081" w:rsidRPr="0051611B" w:rsidRDefault="00821081" w:rsidP="00E01407">
            <w:pPr>
              <w:pStyle w:val="rowtabella0"/>
              <w:rPr>
                <w:color w:val="002060"/>
              </w:rPr>
            </w:pPr>
            <w:r w:rsidRPr="0051611B">
              <w:rPr>
                <w:color w:val="002060"/>
              </w:rPr>
              <w:t>13/01/2024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B5BB37" w14:textId="77777777" w:rsidR="00821081" w:rsidRPr="0051611B" w:rsidRDefault="00821081" w:rsidP="00E01407">
            <w:pPr>
              <w:pStyle w:val="rowtabella0"/>
              <w:rPr>
                <w:color w:val="002060"/>
              </w:rPr>
            </w:pPr>
            <w:r w:rsidRPr="0051611B">
              <w:rPr>
                <w:color w:val="002060"/>
              </w:rPr>
              <w:t xml:space="preserve">5454 </w:t>
            </w:r>
            <w:proofErr w:type="gramStart"/>
            <w:r w:rsidRPr="0051611B">
              <w:rPr>
                <w:color w:val="002060"/>
              </w:rPr>
              <w:t>C.COPERTO</w:t>
            </w:r>
            <w:proofErr w:type="gramEnd"/>
            <w:r w:rsidRPr="0051611B">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DC0CE3" w14:textId="77777777" w:rsidR="00821081" w:rsidRPr="0051611B" w:rsidRDefault="00821081" w:rsidP="00E01407">
            <w:pPr>
              <w:pStyle w:val="rowtabella0"/>
              <w:rPr>
                <w:color w:val="002060"/>
              </w:rPr>
            </w:pPr>
            <w:r w:rsidRPr="0051611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E74D7C" w14:textId="77777777" w:rsidR="00821081" w:rsidRPr="0051611B" w:rsidRDefault="00821081" w:rsidP="00E01407">
            <w:pPr>
              <w:pStyle w:val="rowtabella0"/>
              <w:rPr>
                <w:color w:val="002060"/>
              </w:rPr>
            </w:pPr>
            <w:r w:rsidRPr="0051611B">
              <w:rPr>
                <w:color w:val="002060"/>
              </w:rPr>
              <w:t>VIA VILLA TOMBARI</w:t>
            </w:r>
          </w:p>
        </w:tc>
      </w:tr>
      <w:tr w:rsidR="00821081" w:rsidRPr="0051611B" w14:paraId="0A4A9678" w14:textId="77777777" w:rsidTr="00E014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08CE20" w14:textId="77777777" w:rsidR="00821081" w:rsidRPr="0051611B" w:rsidRDefault="00821081" w:rsidP="00E01407">
            <w:pPr>
              <w:pStyle w:val="rowtabella0"/>
              <w:rPr>
                <w:color w:val="002060"/>
              </w:rPr>
            </w:pPr>
            <w:r w:rsidRPr="0051611B">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D88308" w14:textId="77777777" w:rsidR="00821081" w:rsidRPr="0051611B" w:rsidRDefault="00821081" w:rsidP="00E01407">
            <w:pPr>
              <w:pStyle w:val="rowtabella0"/>
              <w:rPr>
                <w:color w:val="002060"/>
              </w:rPr>
            </w:pPr>
            <w:r w:rsidRPr="0051611B">
              <w:rPr>
                <w:color w:val="002060"/>
              </w:rPr>
              <w:t>CENTRO SPORTIVO SUASA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7A8D7"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51F44" w14:textId="77777777" w:rsidR="00821081" w:rsidRPr="0051611B" w:rsidRDefault="00821081" w:rsidP="00E01407">
            <w:pPr>
              <w:pStyle w:val="rowtabella0"/>
              <w:rPr>
                <w:color w:val="002060"/>
              </w:rPr>
            </w:pPr>
            <w:r w:rsidRPr="0051611B">
              <w:rPr>
                <w:color w:val="002060"/>
              </w:rPr>
              <w:t>13/01/2024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D4168" w14:textId="77777777" w:rsidR="00821081" w:rsidRPr="0051611B" w:rsidRDefault="00821081" w:rsidP="00E01407">
            <w:pPr>
              <w:pStyle w:val="rowtabella0"/>
              <w:rPr>
                <w:color w:val="002060"/>
              </w:rPr>
            </w:pPr>
            <w:r w:rsidRPr="0051611B">
              <w:rPr>
                <w:color w:val="002060"/>
              </w:rPr>
              <w:t>5280 TENSOSTRUTTURA S.</w:t>
            </w:r>
            <w:proofErr w:type="gramStart"/>
            <w:r w:rsidRPr="0051611B">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2F41E" w14:textId="77777777" w:rsidR="00821081" w:rsidRPr="0051611B" w:rsidRDefault="00821081" w:rsidP="00E01407">
            <w:pPr>
              <w:pStyle w:val="rowtabella0"/>
              <w:rPr>
                <w:color w:val="002060"/>
              </w:rPr>
            </w:pPr>
            <w:r w:rsidRPr="0051611B">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AC0BB9" w14:textId="77777777" w:rsidR="00821081" w:rsidRPr="0051611B" w:rsidRDefault="00821081" w:rsidP="00E01407">
            <w:pPr>
              <w:pStyle w:val="rowtabella0"/>
              <w:rPr>
                <w:color w:val="002060"/>
              </w:rPr>
            </w:pPr>
            <w:r w:rsidRPr="0051611B">
              <w:rPr>
                <w:color w:val="002060"/>
              </w:rPr>
              <w:t>VIA LORENZO LOTTO</w:t>
            </w:r>
          </w:p>
        </w:tc>
      </w:tr>
    </w:tbl>
    <w:p w14:paraId="217CFE86" w14:textId="77777777" w:rsidR="00821081" w:rsidRPr="008C297E" w:rsidRDefault="00821081" w:rsidP="008C297E">
      <w:pPr>
        <w:pStyle w:val="breakline"/>
        <w:rPr>
          <w:color w:val="002060"/>
        </w:rPr>
      </w:pPr>
    </w:p>
    <w:p w14:paraId="5AF197D7" w14:textId="77777777" w:rsidR="008C297E" w:rsidRPr="008C297E" w:rsidRDefault="008C297E" w:rsidP="008C297E">
      <w:pPr>
        <w:pStyle w:val="breakline"/>
        <w:rPr>
          <w:color w:val="002060"/>
        </w:rPr>
      </w:pPr>
    </w:p>
    <w:p w14:paraId="015AEE26" w14:textId="77777777" w:rsidR="008C297E" w:rsidRPr="008C297E" w:rsidRDefault="008C297E" w:rsidP="008C297E">
      <w:pPr>
        <w:pStyle w:val="titolocampionato0"/>
        <w:shd w:val="clear" w:color="auto" w:fill="CCCCCC"/>
        <w:spacing w:before="80" w:after="40"/>
        <w:rPr>
          <w:color w:val="002060"/>
        </w:rPr>
      </w:pPr>
      <w:r w:rsidRPr="008C297E">
        <w:rPr>
          <w:color w:val="002060"/>
        </w:rPr>
        <w:t>UNDER 19 CALCIO A 5 REGIONALE</w:t>
      </w:r>
    </w:p>
    <w:p w14:paraId="186ECF85" w14:textId="77777777" w:rsidR="008C297E" w:rsidRPr="008C297E" w:rsidRDefault="008C297E" w:rsidP="008C297E">
      <w:pPr>
        <w:pStyle w:val="titoloprinc0"/>
        <w:rPr>
          <w:color w:val="002060"/>
        </w:rPr>
      </w:pPr>
      <w:r w:rsidRPr="008C297E">
        <w:rPr>
          <w:color w:val="002060"/>
        </w:rPr>
        <w:t>VARIAZIONI AL PROGRAMMA GARE</w:t>
      </w:r>
    </w:p>
    <w:p w14:paraId="6E1BDF22" w14:textId="77777777" w:rsidR="008C297E" w:rsidRPr="008C297E" w:rsidRDefault="008C297E" w:rsidP="008C297E">
      <w:pPr>
        <w:pStyle w:val="breakline"/>
        <w:rPr>
          <w:color w:val="002060"/>
        </w:rPr>
      </w:pPr>
    </w:p>
    <w:p w14:paraId="3E4BFB13" w14:textId="77777777" w:rsidR="008C297E" w:rsidRPr="008C297E" w:rsidRDefault="008C297E" w:rsidP="008C297E">
      <w:pPr>
        <w:pStyle w:val="breakline"/>
        <w:rPr>
          <w:color w:val="002060"/>
        </w:rPr>
      </w:pPr>
    </w:p>
    <w:p w14:paraId="2C966545" w14:textId="77777777" w:rsidR="008C297E" w:rsidRPr="008C297E" w:rsidRDefault="008C297E" w:rsidP="008C297E">
      <w:pPr>
        <w:pStyle w:val="sottotitolocampionato10"/>
        <w:rPr>
          <w:color w:val="002060"/>
        </w:rPr>
      </w:pPr>
      <w:r w:rsidRPr="008C29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C297E" w:rsidRPr="008C297E" w14:paraId="5CE6267A" w14:textId="77777777" w:rsidTr="009B7BD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7DF36" w14:textId="77777777" w:rsidR="008C297E" w:rsidRPr="008C297E" w:rsidRDefault="008C297E" w:rsidP="00E01407">
            <w:pPr>
              <w:pStyle w:val="headertabella0"/>
              <w:rPr>
                <w:color w:val="002060"/>
              </w:rPr>
            </w:pPr>
            <w:r w:rsidRPr="008C29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AD79C" w14:textId="77777777" w:rsidR="008C297E" w:rsidRPr="008C297E" w:rsidRDefault="008C297E" w:rsidP="00E01407">
            <w:pPr>
              <w:pStyle w:val="headertabella0"/>
              <w:rPr>
                <w:color w:val="002060"/>
              </w:rPr>
            </w:pPr>
            <w:r w:rsidRPr="008C297E">
              <w:rPr>
                <w:color w:val="002060"/>
              </w:rPr>
              <w:t xml:space="preserve">N° </w:t>
            </w:r>
            <w:proofErr w:type="spellStart"/>
            <w:r w:rsidRPr="008C297E">
              <w:rPr>
                <w:color w:val="002060"/>
              </w:rPr>
              <w:t>Gior</w:t>
            </w:r>
            <w:proofErr w:type="spellEnd"/>
            <w:r w:rsidRPr="008C29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E4FF7" w14:textId="77777777" w:rsidR="008C297E" w:rsidRPr="008C297E" w:rsidRDefault="008C297E" w:rsidP="00E01407">
            <w:pPr>
              <w:pStyle w:val="headertabella0"/>
              <w:rPr>
                <w:color w:val="002060"/>
              </w:rPr>
            </w:pPr>
            <w:r w:rsidRPr="008C29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E9DD5" w14:textId="77777777" w:rsidR="008C297E" w:rsidRPr="008C297E" w:rsidRDefault="008C297E" w:rsidP="00E01407">
            <w:pPr>
              <w:pStyle w:val="headertabella0"/>
              <w:rPr>
                <w:color w:val="002060"/>
              </w:rPr>
            </w:pPr>
            <w:r w:rsidRPr="008C29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9CBD2" w14:textId="77777777" w:rsidR="008C297E" w:rsidRPr="008C297E" w:rsidRDefault="008C297E" w:rsidP="00E01407">
            <w:pPr>
              <w:pStyle w:val="headertabella0"/>
              <w:rPr>
                <w:color w:val="002060"/>
              </w:rPr>
            </w:pPr>
            <w:r w:rsidRPr="008C297E">
              <w:rPr>
                <w:color w:val="002060"/>
              </w:rPr>
              <w:t xml:space="preserve">Data </w:t>
            </w:r>
            <w:proofErr w:type="spellStart"/>
            <w:r w:rsidRPr="008C297E">
              <w:rPr>
                <w:color w:val="002060"/>
              </w:rPr>
              <w:t>Orig</w:t>
            </w:r>
            <w:proofErr w:type="spellEnd"/>
            <w:r w:rsidRPr="008C29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D1027" w14:textId="77777777" w:rsidR="008C297E" w:rsidRPr="008C297E" w:rsidRDefault="008C297E" w:rsidP="00E01407">
            <w:pPr>
              <w:pStyle w:val="headertabella0"/>
              <w:rPr>
                <w:color w:val="002060"/>
              </w:rPr>
            </w:pPr>
            <w:r w:rsidRPr="008C29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19258" w14:textId="77777777" w:rsidR="008C297E" w:rsidRPr="008C297E" w:rsidRDefault="008C297E" w:rsidP="00E01407">
            <w:pPr>
              <w:pStyle w:val="headertabella0"/>
              <w:rPr>
                <w:color w:val="002060"/>
              </w:rPr>
            </w:pPr>
            <w:r w:rsidRPr="008C297E">
              <w:rPr>
                <w:color w:val="002060"/>
              </w:rPr>
              <w:t xml:space="preserve">Ora </w:t>
            </w:r>
            <w:proofErr w:type="spellStart"/>
            <w:r w:rsidRPr="008C297E">
              <w:rPr>
                <w:color w:val="002060"/>
              </w:rPr>
              <w:t>Orig</w:t>
            </w:r>
            <w:proofErr w:type="spellEnd"/>
            <w:r w:rsidRPr="008C29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7FC48" w14:textId="77777777" w:rsidR="008C297E" w:rsidRPr="008C297E" w:rsidRDefault="008C297E" w:rsidP="00E01407">
            <w:pPr>
              <w:pStyle w:val="headertabella0"/>
              <w:rPr>
                <w:color w:val="002060"/>
              </w:rPr>
            </w:pPr>
            <w:r w:rsidRPr="008C297E">
              <w:rPr>
                <w:color w:val="002060"/>
              </w:rPr>
              <w:t>Impianto</w:t>
            </w:r>
          </w:p>
        </w:tc>
      </w:tr>
      <w:tr w:rsidR="008C297E" w:rsidRPr="008C297E" w14:paraId="1C13F2B7" w14:textId="77777777" w:rsidTr="009B7B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FA2C" w14:textId="77777777" w:rsidR="008C297E" w:rsidRPr="009B7BD8" w:rsidRDefault="008C297E" w:rsidP="00E01407">
            <w:pPr>
              <w:pStyle w:val="rowtabella0"/>
              <w:rPr>
                <w:color w:val="002060"/>
                <w:highlight w:val="yellow"/>
              </w:rPr>
            </w:pPr>
            <w:r w:rsidRPr="009B7BD8">
              <w:rPr>
                <w:color w:val="002060"/>
                <w:highlight w:val="yellow"/>
              </w:rPr>
              <w:t>20/01/2024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F3EF4" w14:textId="77777777" w:rsidR="008C297E" w:rsidRPr="009B7BD8" w:rsidRDefault="008C297E" w:rsidP="00E01407">
            <w:pPr>
              <w:pStyle w:val="rowtabella0"/>
              <w:jc w:val="center"/>
              <w:rPr>
                <w:color w:val="002060"/>
                <w:highlight w:val="yellow"/>
              </w:rPr>
            </w:pPr>
            <w:r w:rsidRPr="009B7BD8">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EEFBB" w14:textId="77777777" w:rsidR="008C297E" w:rsidRPr="009B7BD8" w:rsidRDefault="008C297E" w:rsidP="00E01407">
            <w:pPr>
              <w:pStyle w:val="rowtabella0"/>
              <w:rPr>
                <w:color w:val="002060"/>
                <w:highlight w:val="yellow"/>
              </w:rPr>
            </w:pPr>
            <w:r w:rsidRPr="009B7BD8">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FB1A7" w14:textId="77777777" w:rsidR="008C297E" w:rsidRPr="009B7BD8" w:rsidRDefault="008C297E" w:rsidP="00E01407">
            <w:pPr>
              <w:pStyle w:val="rowtabella0"/>
              <w:rPr>
                <w:color w:val="002060"/>
                <w:highlight w:val="yellow"/>
              </w:rPr>
            </w:pPr>
            <w:r w:rsidRPr="009B7BD8">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F098B" w14:textId="6F0134C0" w:rsidR="008C297E" w:rsidRPr="008C297E" w:rsidRDefault="008C297E" w:rsidP="00E0140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DE3F9" w14:textId="77777777" w:rsidR="008C297E" w:rsidRPr="008C297E" w:rsidRDefault="008C297E" w:rsidP="00E01407">
            <w:pPr>
              <w:pStyle w:val="rowtabella0"/>
              <w:jc w:val="center"/>
              <w:rPr>
                <w:color w:val="002060"/>
              </w:rPr>
            </w:pPr>
            <w:r w:rsidRPr="009B7BD8">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FB66E" w14:textId="77777777" w:rsidR="008C297E" w:rsidRPr="008C297E" w:rsidRDefault="008C297E" w:rsidP="00E01407">
            <w:pPr>
              <w:pStyle w:val="rowtabella0"/>
              <w:jc w:val="center"/>
              <w:rPr>
                <w:color w:val="002060"/>
              </w:rPr>
            </w:pPr>
            <w:r w:rsidRPr="008C297E">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64DCF" w14:textId="77777777" w:rsidR="008C297E" w:rsidRPr="008C297E" w:rsidRDefault="008C297E" w:rsidP="00E01407">
            <w:pPr>
              <w:rPr>
                <w:color w:val="002060"/>
              </w:rPr>
            </w:pPr>
          </w:p>
        </w:tc>
      </w:tr>
    </w:tbl>
    <w:p w14:paraId="00DBEB83" w14:textId="77777777" w:rsidR="008C297E" w:rsidRPr="008C297E" w:rsidRDefault="008C297E" w:rsidP="008C297E">
      <w:pPr>
        <w:pStyle w:val="breakline"/>
        <w:rPr>
          <w:rFonts w:eastAsiaTheme="minorEastAsia"/>
          <w:color w:val="002060"/>
        </w:rPr>
      </w:pPr>
    </w:p>
    <w:p w14:paraId="0FE6ADED" w14:textId="77777777" w:rsidR="008C297E" w:rsidRPr="008C297E" w:rsidRDefault="008C297E" w:rsidP="008C297E">
      <w:pPr>
        <w:pStyle w:val="breakline"/>
        <w:rPr>
          <w:color w:val="002060"/>
        </w:rPr>
      </w:pPr>
    </w:p>
    <w:p w14:paraId="1FAB0C75" w14:textId="77777777" w:rsidR="008C297E" w:rsidRPr="008C297E" w:rsidRDefault="008C297E" w:rsidP="008C297E">
      <w:pPr>
        <w:pStyle w:val="titoloprinc0"/>
        <w:rPr>
          <w:color w:val="002060"/>
        </w:rPr>
      </w:pPr>
      <w:r w:rsidRPr="008C297E">
        <w:rPr>
          <w:color w:val="002060"/>
        </w:rPr>
        <w:t>CLASSIFICA</w:t>
      </w:r>
    </w:p>
    <w:p w14:paraId="00099BB1" w14:textId="77777777" w:rsidR="008C297E" w:rsidRPr="008C297E" w:rsidRDefault="008C297E" w:rsidP="008C297E">
      <w:pPr>
        <w:pStyle w:val="breakline"/>
        <w:rPr>
          <w:color w:val="002060"/>
        </w:rPr>
      </w:pPr>
    </w:p>
    <w:p w14:paraId="0BA69375" w14:textId="77777777" w:rsidR="008C297E" w:rsidRPr="008C297E" w:rsidRDefault="008C297E" w:rsidP="008C297E">
      <w:pPr>
        <w:pStyle w:val="breakline"/>
        <w:rPr>
          <w:color w:val="002060"/>
        </w:rPr>
      </w:pPr>
    </w:p>
    <w:p w14:paraId="1073A98A" w14:textId="77777777" w:rsidR="008C297E" w:rsidRPr="008C297E" w:rsidRDefault="008C297E" w:rsidP="008C297E">
      <w:pPr>
        <w:pStyle w:val="sottotitolocampionato10"/>
        <w:rPr>
          <w:color w:val="002060"/>
        </w:rPr>
      </w:pPr>
      <w:r w:rsidRPr="008C29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76D594DC"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BDB32" w14:textId="77777777" w:rsidR="008C297E" w:rsidRPr="008C297E" w:rsidRDefault="008C297E" w:rsidP="00E01407">
            <w:pPr>
              <w:pStyle w:val="headertabella0"/>
              <w:rPr>
                <w:color w:val="002060"/>
              </w:rPr>
            </w:pPr>
            <w:r w:rsidRPr="008C29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4E4D0"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ACED5"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DC853"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AF73C"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BA5E4"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807A6"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A53C1"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BF4E5"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ED09B" w14:textId="77777777" w:rsidR="008C297E" w:rsidRPr="008C297E" w:rsidRDefault="008C297E" w:rsidP="00E01407">
            <w:pPr>
              <w:pStyle w:val="headertabella0"/>
              <w:rPr>
                <w:color w:val="002060"/>
              </w:rPr>
            </w:pPr>
            <w:r w:rsidRPr="008C297E">
              <w:rPr>
                <w:color w:val="002060"/>
              </w:rPr>
              <w:t>PE</w:t>
            </w:r>
          </w:p>
        </w:tc>
      </w:tr>
      <w:tr w:rsidR="008C297E" w:rsidRPr="008C297E" w14:paraId="1421570A"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BCB1DB" w14:textId="77777777" w:rsidR="008C297E" w:rsidRPr="008C297E" w:rsidRDefault="008C297E" w:rsidP="00E01407">
            <w:pPr>
              <w:pStyle w:val="rowtabella0"/>
              <w:rPr>
                <w:color w:val="002060"/>
              </w:rPr>
            </w:pPr>
            <w:r w:rsidRPr="008C297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1B2A" w14:textId="77777777" w:rsidR="008C297E" w:rsidRPr="008C297E" w:rsidRDefault="008C297E" w:rsidP="00E01407">
            <w:pPr>
              <w:pStyle w:val="rowtabella0"/>
              <w:jc w:val="center"/>
              <w:rPr>
                <w:color w:val="002060"/>
              </w:rPr>
            </w:pPr>
            <w:r w:rsidRPr="008C29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EF6CC"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EB019"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68D92"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1E664"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067AF" w14:textId="77777777" w:rsidR="008C297E" w:rsidRPr="008C297E" w:rsidRDefault="008C297E" w:rsidP="00E01407">
            <w:pPr>
              <w:pStyle w:val="rowtabella0"/>
              <w:jc w:val="center"/>
              <w:rPr>
                <w:color w:val="002060"/>
              </w:rPr>
            </w:pPr>
            <w:r w:rsidRPr="008C297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6B137"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96293" w14:textId="77777777" w:rsidR="008C297E" w:rsidRPr="008C297E" w:rsidRDefault="008C297E" w:rsidP="00E01407">
            <w:pPr>
              <w:pStyle w:val="rowtabella0"/>
              <w:jc w:val="center"/>
              <w:rPr>
                <w:color w:val="002060"/>
              </w:rPr>
            </w:pPr>
            <w:r w:rsidRPr="008C297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761D7" w14:textId="77777777" w:rsidR="008C297E" w:rsidRPr="008C297E" w:rsidRDefault="008C297E" w:rsidP="00E01407">
            <w:pPr>
              <w:pStyle w:val="rowtabella0"/>
              <w:jc w:val="center"/>
              <w:rPr>
                <w:color w:val="002060"/>
              </w:rPr>
            </w:pPr>
            <w:r w:rsidRPr="008C297E">
              <w:rPr>
                <w:color w:val="002060"/>
              </w:rPr>
              <w:t>0</w:t>
            </w:r>
          </w:p>
        </w:tc>
      </w:tr>
      <w:tr w:rsidR="008C297E" w:rsidRPr="008C297E" w14:paraId="49F56098"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14DD9E" w14:textId="77777777" w:rsidR="008C297E" w:rsidRPr="008C297E" w:rsidRDefault="008C297E" w:rsidP="00E01407">
            <w:pPr>
              <w:pStyle w:val="rowtabella0"/>
              <w:rPr>
                <w:color w:val="002060"/>
              </w:rPr>
            </w:pPr>
            <w:r w:rsidRPr="008C297E">
              <w:rPr>
                <w:color w:val="002060"/>
              </w:rPr>
              <w:lastRenderedPageBreak/>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6DF12" w14:textId="77777777" w:rsidR="008C297E" w:rsidRPr="008C297E" w:rsidRDefault="008C297E" w:rsidP="00E01407">
            <w:pPr>
              <w:pStyle w:val="rowtabella0"/>
              <w:jc w:val="center"/>
              <w:rPr>
                <w:color w:val="002060"/>
              </w:rPr>
            </w:pPr>
            <w:r w:rsidRPr="008C29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8AC3B"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3FC1F"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BFCF1"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6E8E"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548F4" w14:textId="77777777" w:rsidR="008C297E" w:rsidRPr="008C297E" w:rsidRDefault="008C297E" w:rsidP="00E01407">
            <w:pPr>
              <w:pStyle w:val="rowtabella0"/>
              <w:jc w:val="center"/>
              <w:rPr>
                <w:color w:val="002060"/>
              </w:rPr>
            </w:pPr>
            <w:r w:rsidRPr="008C297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C8CC9" w14:textId="77777777" w:rsidR="008C297E" w:rsidRPr="008C297E" w:rsidRDefault="008C297E" w:rsidP="00E01407">
            <w:pPr>
              <w:pStyle w:val="rowtabella0"/>
              <w:jc w:val="center"/>
              <w:rPr>
                <w:color w:val="002060"/>
              </w:rPr>
            </w:pPr>
            <w:r w:rsidRPr="008C29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1D42F"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5EEC2" w14:textId="77777777" w:rsidR="008C297E" w:rsidRPr="008C297E" w:rsidRDefault="008C297E" w:rsidP="00E01407">
            <w:pPr>
              <w:pStyle w:val="rowtabella0"/>
              <w:jc w:val="center"/>
              <w:rPr>
                <w:color w:val="002060"/>
              </w:rPr>
            </w:pPr>
            <w:r w:rsidRPr="008C297E">
              <w:rPr>
                <w:color w:val="002060"/>
              </w:rPr>
              <w:t>0</w:t>
            </w:r>
          </w:p>
        </w:tc>
      </w:tr>
      <w:tr w:rsidR="008C297E" w:rsidRPr="008C297E" w14:paraId="67C49C7F"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77212" w14:textId="77777777" w:rsidR="008C297E" w:rsidRPr="008C297E" w:rsidRDefault="008C297E" w:rsidP="00E01407">
            <w:pPr>
              <w:pStyle w:val="rowtabella0"/>
              <w:rPr>
                <w:color w:val="002060"/>
              </w:rPr>
            </w:pPr>
            <w:r w:rsidRPr="008C297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007FD" w14:textId="77777777" w:rsidR="008C297E" w:rsidRPr="008C297E" w:rsidRDefault="008C297E" w:rsidP="00E01407">
            <w:pPr>
              <w:pStyle w:val="rowtabella0"/>
              <w:jc w:val="center"/>
              <w:rPr>
                <w:color w:val="002060"/>
              </w:rPr>
            </w:pPr>
            <w:r w:rsidRPr="008C29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F3A86"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D057"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97324"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2E9A"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FB3F9" w14:textId="77777777" w:rsidR="008C297E" w:rsidRPr="008C297E" w:rsidRDefault="008C297E" w:rsidP="00E01407">
            <w:pPr>
              <w:pStyle w:val="rowtabella0"/>
              <w:jc w:val="center"/>
              <w:rPr>
                <w:color w:val="002060"/>
              </w:rPr>
            </w:pPr>
            <w:r w:rsidRPr="008C297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80BC2"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7E313"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F2252" w14:textId="77777777" w:rsidR="008C297E" w:rsidRPr="008C297E" w:rsidRDefault="008C297E" w:rsidP="00E01407">
            <w:pPr>
              <w:pStyle w:val="rowtabella0"/>
              <w:jc w:val="center"/>
              <w:rPr>
                <w:color w:val="002060"/>
              </w:rPr>
            </w:pPr>
            <w:r w:rsidRPr="008C297E">
              <w:rPr>
                <w:color w:val="002060"/>
              </w:rPr>
              <w:t>0</w:t>
            </w:r>
          </w:p>
        </w:tc>
      </w:tr>
      <w:tr w:rsidR="008C297E" w:rsidRPr="008C297E" w14:paraId="430D25A7"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4A5E0" w14:textId="77777777" w:rsidR="008C297E" w:rsidRPr="008C297E" w:rsidRDefault="008C297E" w:rsidP="00E01407">
            <w:pPr>
              <w:pStyle w:val="rowtabella0"/>
              <w:rPr>
                <w:color w:val="002060"/>
              </w:rPr>
            </w:pPr>
            <w:r w:rsidRPr="008C297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C783D" w14:textId="77777777" w:rsidR="008C297E" w:rsidRPr="008C297E" w:rsidRDefault="008C297E" w:rsidP="00E01407">
            <w:pPr>
              <w:pStyle w:val="rowtabella0"/>
              <w:jc w:val="center"/>
              <w:rPr>
                <w:color w:val="002060"/>
              </w:rPr>
            </w:pPr>
            <w:r w:rsidRPr="008C29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D8B5C"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8220A"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E9666"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CACCF"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E4E73" w14:textId="77777777" w:rsidR="008C297E" w:rsidRPr="008C297E" w:rsidRDefault="008C297E" w:rsidP="00E01407">
            <w:pPr>
              <w:pStyle w:val="rowtabella0"/>
              <w:jc w:val="center"/>
              <w:rPr>
                <w:color w:val="002060"/>
              </w:rPr>
            </w:pPr>
            <w:r w:rsidRPr="008C297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47609"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0EC3F" w14:textId="77777777" w:rsidR="008C297E" w:rsidRPr="008C297E" w:rsidRDefault="008C297E" w:rsidP="00E01407">
            <w:pPr>
              <w:pStyle w:val="rowtabella0"/>
              <w:jc w:val="center"/>
              <w:rPr>
                <w:color w:val="002060"/>
              </w:rPr>
            </w:pPr>
            <w:r w:rsidRPr="008C29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3F07A" w14:textId="77777777" w:rsidR="008C297E" w:rsidRPr="008C297E" w:rsidRDefault="008C297E" w:rsidP="00E01407">
            <w:pPr>
              <w:pStyle w:val="rowtabella0"/>
              <w:jc w:val="center"/>
              <w:rPr>
                <w:color w:val="002060"/>
              </w:rPr>
            </w:pPr>
            <w:r w:rsidRPr="008C297E">
              <w:rPr>
                <w:color w:val="002060"/>
              </w:rPr>
              <w:t>0</w:t>
            </w:r>
          </w:p>
        </w:tc>
      </w:tr>
      <w:tr w:rsidR="008C297E" w:rsidRPr="008C297E" w14:paraId="37F2AAF8"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A4D62" w14:textId="77777777" w:rsidR="008C297E" w:rsidRPr="008C297E" w:rsidRDefault="008C297E" w:rsidP="00E01407">
            <w:pPr>
              <w:pStyle w:val="rowtabella0"/>
              <w:rPr>
                <w:color w:val="002060"/>
              </w:rPr>
            </w:pPr>
            <w:r w:rsidRPr="008C297E">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7A104" w14:textId="77777777" w:rsidR="008C297E" w:rsidRPr="008C297E" w:rsidRDefault="008C297E" w:rsidP="00E01407">
            <w:pPr>
              <w:pStyle w:val="rowtabella0"/>
              <w:jc w:val="center"/>
              <w:rPr>
                <w:color w:val="002060"/>
              </w:rPr>
            </w:pPr>
            <w:r w:rsidRPr="008C29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8C5F6"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F27FE"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DE288"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88280"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35585" w14:textId="77777777" w:rsidR="008C297E" w:rsidRPr="008C297E" w:rsidRDefault="008C297E" w:rsidP="00E01407">
            <w:pPr>
              <w:pStyle w:val="rowtabella0"/>
              <w:jc w:val="center"/>
              <w:rPr>
                <w:color w:val="002060"/>
              </w:rPr>
            </w:pPr>
            <w:r w:rsidRPr="008C297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4B42B" w14:textId="77777777" w:rsidR="008C297E" w:rsidRPr="008C297E" w:rsidRDefault="008C297E" w:rsidP="00E01407">
            <w:pPr>
              <w:pStyle w:val="rowtabella0"/>
              <w:jc w:val="center"/>
              <w:rPr>
                <w:color w:val="002060"/>
              </w:rPr>
            </w:pPr>
            <w:r w:rsidRPr="008C29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0C257" w14:textId="77777777" w:rsidR="008C297E" w:rsidRPr="008C297E" w:rsidRDefault="008C297E" w:rsidP="00E01407">
            <w:pPr>
              <w:pStyle w:val="rowtabella0"/>
              <w:jc w:val="center"/>
              <w:rPr>
                <w:color w:val="002060"/>
              </w:rPr>
            </w:pPr>
            <w:r w:rsidRPr="008C29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C72F3" w14:textId="77777777" w:rsidR="008C297E" w:rsidRPr="008C297E" w:rsidRDefault="008C297E" w:rsidP="00E01407">
            <w:pPr>
              <w:pStyle w:val="rowtabella0"/>
              <w:jc w:val="center"/>
              <w:rPr>
                <w:color w:val="002060"/>
              </w:rPr>
            </w:pPr>
            <w:r w:rsidRPr="008C297E">
              <w:rPr>
                <w:color w:val="002060"/>
              </w:rPr>
              <w:t>0</w:t>
            </w:r>
          </w:p>
        </w:tc>
      </w:tr>
      <w:tr w:rsidR="008C297E" w:rsidRPr="008C297E" w14:paraId="16DDA925"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95CC00" w14:textId="77777777" w:rsidR="008C297E" w:rsidRPr="008C297E" w:rsidRDefault="008C297E" w:rsidP="00E01407">
            <w:pPr>
              <w:pStyle w:val="rowtabella0"/>
              <w:rPr>
                <w:color w:val="002060"/>
              </w:rPr>
            </w:pPr>
            <w:r w:rsidRPr="008C297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0905" w14:textId="77777777" w:rsidR="008C297E" w:rsidRPr="008C297E" w:rsidRDefault="008C297E" w:rsidP="00E01407">
            <w:pPr>
              <w:pStyle w:val="rowtabella0"/>
              <w:jc w:val="center"/>
              <w:rPr>
                <w:color w:val="002060"/>
              </w:rPr>
            </w:pPr>
            <w:r w:rsidRPr="008C29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6E9BE"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2118F"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89E99"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932F6"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51056" w14:textId="77777777" w:rsidR="008C297E" w:rsidRPr="008C297E" w:rsidRDefault="008C297E" w:rsidP="00E01407">
            <w:pPr>
              <w:pStyle w:val="rowtabella0"/>
              <w:jc w:val="center"/>
              <w:rPr>
                <w:color w:val="002060"/>
              </w:rPr>
            </w:pPr>
            <w:r w:rsidRPr="008C29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8E94" w14:textId="77777777" w:rsidR="008C297E" w:rsidRPr="008C297E" w:rsidRDefault="008C297E" w:rsidP="00E01407">
            <w:pPr>
              <w:pStyle w:val="rowtabella0"/>
              <w:jc w:val="center"/>
              <w:rPr>
                <w:color w:val="002060"/>
              </w:rPr>
            </w:pPr>
            <w:r w:rsidRPr="008C297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AADB6"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7192C" w14:textId="77777777" w:rsidR="008C297E" w:rsidRPr="008C297E" w:rsidRDefault="008C297E" w:rsidP="00E01407">
            <w:pPr>
              <w:pStyle w:val="rowtabella0"/>
              <w:jc w:val="center"/>
              <w:rPr>
                <w:color w:val="002060"/>
              </w:rPr>
            </w:pPr>
            <w:r w:rsidRPr="008C297E">
              <w:rPr>
                <w:color w:val="002060"/>
              </w:rPr>
              <w:t>0</w:t>
            </w:r>
          </w:p>
        </w:tc>
      </w:tr>
      <w:tr w:rsidR="008C297E" w:rsidRPr="008C297E" w14:paraId="61D09B86"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EA318" w14:textId="77777777" w:rsidR="008C297E" w:rsidRPr="008C297E" w:rsidRDefault="008C297E" w:rsidP="00E01407">
            <w:pPr>
              <w:pStyle w:val="rowtabella0"/>
              <w:rPr>
                <w:color w:val="002060"/>
              </w:rPr>
            </w:pPr>
            <w:r w:rsidRPr="008C297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3A177"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63297"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94F5"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26D7E"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F6998"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2B893" w14:textId="77777777" w:rsidR="008C297E" w:rsidRPr="008C297E" w:rsidRDefault="008C297E" w:rsidP="00E01407">
            <w:pPr>
              <w:pStyle w:val="rowtabella0"/>
              <w:jc w:val="center"/>
              <w:rPr>
                <w:color w:val="002060"/>
              </w:rPr>
            </w:pPr>
            <w:r w:rsidRPr="008C29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F9666" w14:textId="77777777" w:rsidR="008C297E" w:rsidRPr="008C297E" w:rsidRDefault="008C297E" w:rsidP="00E01407">
            <w:pPr>
              <w:pStyle w:val="rowtabella0"/>
              <w:jc w:val="center"/>
              <w:rPr>
                <w:color w:val="002060"/>
              </w:rPr>
            </w:pPr>
            <w:r w:rsidRPr="008C29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9AD55"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B6D66" w14:textId="77777777" w:rsidR="008C297E" w:rsidRPr="008C297E" w:rsidRDefault="008C297E" w:rsidP="00E01407">
            <w:pPr>
              <w:pStyle w:val="rowtabella0"/>
              <w:jc w:val="center"/>
              <w:rPr>
                <w:color w:val="002060"/>
              </w:rPr>
            </w:pPr>
            <w:r w:rsidRPr="008C297E">
              <w:rPr>
                <w:color w:val="002060"/>
              </w:rPr>
              <w:t>0</w:t>
            </w:r>
          </w:p>
        </w:tc>
      </w:tr>
      <w:tr w:rsidR="008C297E" w:rsidRPr="008C297E" w14:paraId="422E8864"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B49BC" w14:textId="77777777" w:rsidR="008C297E" w:rsidRPr="008C297E" w:rsidRDefault="008C297E" w:rsidP="00E01407">
            <w:pPr>
              <w:pStyle w:val="rowtabella0"/>
              <w:rPr>
                <w:color w:val="002060"/>
              </w:rPr>
            </w:pPr>
            <w:r w:rsidRPr="008C297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873E8" w14:textId="77777777" w:rsidR="008C297E" w:rsidRPr="008C297E" w:rsidRDefault="008C297E" w:rsidP="00E01407">
            <w:pPr>
              <w:pStyle w:val="rowtabella0"/>
              <w:jc w:val="center"/>
              <w:rPr>
                <w:color w:val="002060"/>
              </w:rPr>
            </w:pPr>
            <w:r w:rsidRPr="008C29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3777A"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B6840"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B2C6D"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42EE2"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77369" w14:textId="77777777" w:rsidR="008C297E" w:rsidRPr="008C297E" w:rsidRDefault="008C297E" w:rsidP="00E01407">
            <w:pPr>
              <w:pStyle w:val="rowtabella0"/>
              <w:jc w:val="center"/>
              <w:rPr>
                <w:color w:val="002060"/>
              </w:rPr>
            </w:pPr>
            <w:r w:rsidRPr="008C297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35EC9" w14:textId="77777777" w:rsidR="008C297E" w:rsidRPr="008C297E" w:rsidRDefault="008C297E" w:rsidP="00E01407">
            <w:pPr>
              <w:pStyle w:val="rowtabella0"/>
              <w:jc w:val="center"/>
              <w:rPr>
                <w:color w:val="002060"/>
              </w:rPr>
            </w:pPr>
            <w:r w:rsidRPr="008C297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7FE1D" w14:textId="77777777" w:rsidR="008C297E" w:rsidRPr="008C297E" w:rsidRDefault="008C297E" w:rsidP="00E01407">
            <w:pPr>
              <w:pStyle w:val="rowtabella0"/>
              <w:jc w:val="center"/>
              <w:rPr>
                <w:color w:val="002060"/>
              </w:rPr>
            </w:pPr>
            <w:r w:rsidRPr="008C29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C881D" w14:textId="77777777" w:rsidR="008C297E" w:rsidRPr="008C297E" w:rsidRDefault="008C297E" w:rsidP="00E01407">
            <w:pPr>
              <w:pStyle w:val="rowtabella0"/>
              <w:jc w:val="center"/>
              <w:rPr>
                <w:color w:val="002060"/>
              </w:rPr>
            </w:pPr>
            <w:r w:rsidRPr="008C297E">
              <w:rPr>
                <w:color w:val="002060"/>
              </w:rPr>
              <w:t>0</w:t>
            </w:r>
          </w:p>
        </w:tc>
      </w:tr>
      <w:tr w:rsidR="008C297E" w:rsidRPr="008C297E" w14:paraId="230E0715"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334597" w14:textId="77777777" w:rsidR="008C297E" w:rsidRPr="008C297E" w:rsidRDefault="008C297E" w:rsidP="00E01407">
            <w:pPr>
              <w:pStyle w:val="rowtabella0"/>
              <w:rPr>
                <w:color w:val="002060"/>
              </w:rPr>
            </w:pPr>
            <w:r w:rsidRPr="008C297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15C7D"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60ED0"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30E84"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0A655"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9F68D"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459BC"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36B52" w14:textId="77777777" w:rsidR="008C297E" w:rsidRPr="008C297E" w:rsidRDefault="008C297E" w:rsidP="00E01407">
            <w:pPr>
              <w:pStyle w:val="rowtabella0"/>
              <w:jc w:val="center"/>
              <w:rPr>
                <w:color w:val="002060"/>
              </w:rPr>
            </w:pPr>
            <w:r w:rsidRPr="008C297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0374" w14:textId="77777777" w:rsidR="008C297E" w:rsidRPr="008C297E" w:rsidRDefault="008C297E" w:rsidP="00E01407">
            <w:pPr>
              <w:pStyle w:val="rowtabella0"/>
              <w:jc w:val="center"/>
              <w:rPr>
                <w:color w:val="002060"/>
              </w:rPr>
            </w:pPr>
            <w:r w:rsidRPr="008C29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64ABD" w14:textId="77777777" w:rsidR="008C297E" w:rsidRPr="008C297E" w:rsidRDefault="008C297E" w:rsidP="00E01407">
            <w:pPr>
              <w:pStyle w:val="rowtabella0"/>
              <w:jc w:val="center"/>
              <w:rPr>
                <w:color w:val="002060"/>
              </w:rPr>
            </w:pPr>
            <w:r w:rsidRPr="008C297E">
              <w:rPr>
                <w:color w:val="002060"/>
              </w:rPr>
              <w:t>0</w:t>
            </w:r>
          </w:p>
        </w:tc>
      </w:tr>
      <w:tr w:rsidR="008C297E" w:rsidRPr="008C297E" w14:paraId="1A05553E"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3282F9" w14:textId="77777777" w:rsidR="008C297E" w:rsidRPr="008C297E" w:rsidRDefault="008C297E" w:rsidP="00E01407">
            <w:pPr>
              <w:pStyle w:val="rowtabella0"/>
              <w:rPr>
                <w:color w:val="002060"/>
              </w:rPr>
            </w:pPr>
            <w:r w:rsidRPr="008C297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77C32"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4802D"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61B68"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6558C"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CC3DB"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2AD41" w14:textId="77777777" w:rsidR="008C297E" w:rsidRPr="008C297E" w:rsidRDefault="008C297E" w:rsidP="00E01407">
            <w:pPr>
              <w:pStyle w:val="rowtabella0"/>
              <w:jc w:val="center"/>
              <w:rPr>
                <w:color w:val="002060"/>
              </w:rPr>
            </w:pPr>
            <w:r w:rsidRPr="008C29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D8AD5" w14:textId="77777777" w:rsidR="008C297E" w:rsidRPr="008C297E" w:rsidRDefault="008C297E" w:rsidP="00E01407">
            <w:pPr>
              <w:pStyle w:val="rowtabella0"/>
              <w:jc w:val="center"/>
              <w:rPr>
                <w:color w:val="002060"/>
              </w:rPr>
            </w:pPr>
            <w:r w:rsidRPr="008C29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3B64A"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51578" w14:textId="77777777" w:rsidR="008C297E" w:rsidRPr="008C297E" w:rsidRDefault="008C297E" w:rsidP="00E01407">
            <w:pPr>
              <w:pStyle w:val="rowtabella0"/>
              <w:jc w:val="center"/>
              <w:rPr>
                <w:color w:val="002060"/>
              </w:rPr>
            </w:pPr>
            <w:r w:rsidRPr="008C297E">
              <w:rPr>
                <w:color w:val="002060"/>
              </w:rPr>
              <w:t>0</w:t>
            </w:r>
          </w:p>
        </w:tc>
      </w:tr>
      <w:tr w:rsidR="008C297E" w:rsidRPr="008C297E" w14:paraId="41D29E7A"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3EB49" w14:textId="77777777" w:rsidR="008C297E" w:rsidRPr="008C297E" w:rsidRDefault="008C297E" w:rsidP="00E01407">
            <w:pPr>
              <w:pStyle w:val="rowtabella0"/>
              <w:rPr>
                <w:color w:val="002060"/>
              </w:rPr>
            </w:pPr>
            <w:r w:rsidRPr="008C297E">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63F77"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D79F1"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BF7DC"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061AD"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010E0"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31D9" w14:textId="77777777" w:rsidR="008C297E" w:rsidRPr="008C297E" w:rsidRDefault="008C297E" w:rsidP="00E01407">
            <w:pPr>
              <w:pStyle w:val="rowtabella0"/>
              <w:jc w:val="center"/>
              <w:rPr>
                <w:color w:val="002060"/>
              </w:rPr>
            </w:pPr>
            <w:r w:rsidRPr="008C29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92ED1" w14:textId="77777777" w:rsidR="008C297E" w:rsidRPr="008C297E" w:rsidRDefault="008C297E" w:rsidP="00E01407">
            <w:pPr>
              <w:pStyle w:val="rowtabella0"/>
              <w:jc w:val="center"/>
              <w:rPr>
                <w:color w:val="002060"/>
              </w:rPr>
            </w:pPr>
            <w:r w:rsidRPr="008C297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5F1BA"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73254" w14:textId="77777777" w:rsidR="008C297E" w:rsidRPr="008C297E" w:rsidRDefault="008C297E" w:rsidP="00E01407">
            <w:pPr>
              <w:pStyle w:val="rowtabella0"/>
              <w:jc w:val="center"/>
              <w:rPr>
                <w:color w:val="002060"/>
              </w:rPr>
            </w:pPr>
            <w:r w:rsidRPr="008C297E">
              <w:rPr>
                <w:color w:val="002060"/>
              </w:rPr>
              <w:t>0</w:t>
            </w:r>
          </w:p>
        </w:tc>
      </w:tr>
      <w:tr w:rsidR="008C297E" w:rsidRPr="008C297E" w14:paraId="039D4BD4"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167F9E" w14:textId="77777777" w:rsidR="008C297E" w:rsidRPr="008C297E" w:rsidRDefault="008C297E" w:rsidP="00E01407">
            <w:pPr>
              <w:pStyle w:val="rowtabella0"/>
              <w:rPr>
                <w:color w:val="002060"/>
              </w:rPr>
            </w:pPr>
            <w:r w:rsidRPr="008C297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AAD50"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79287"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D354A"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20F1C"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A53A0"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712A5" w14:textId="77777777" w:rsidR="008C297E" w:rsidRPr="008C297E" w:rsidRDefault="008C297E" w:rsidP="00E01407">
            <w:pPr>
              <w:pStyle w:val="rowtabella0"/>
              <w:jc w:val="center"/>
              <w:rPr>
                <w:color w:val="002060"/>
              </w:rPr>
            </w:pPr>
            <w:r w:rsidRPr="008C29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2FE88" w14:textId="77777777" w:rsidR="008C297E" w:rsidRPr="008C297E" w:rsidRDefault="008C297E" w:rsidP="00E01407">
            <w:pPr>
              <w:pStyle w:val="rowtabella0"/>
              <w:jc w:val="center"/>
              <w:rPr>
                <w:color w:val="002060"/>
              </w:rPr>
            </w:pPr>
            <w:r w:rsidRPr="008C297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A942" w14:textId="77777777" w:rsidR="008C297E" w:rsidRPr="008C297E" w:rsidRDefault="008C297E" w:rsidP="00E01407">
            <w:pPr>
              <w:pStyle w:val="rowtabella0"/>
              <w:jc w:val="center"/>
              <w:rPr>
                <w:color w:val="002060"/>
              </w:rPr>
            </w:pPr>
            <w:r w:rsidRPr="008C29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91A92" w14:textId="77777777" w:rsidR="008C297E" w:rsidRPr="008C297E" w:rsidRDefault="008C297E" w:rsidP="00E01407">
            <w:pPr>
              <w:pStyle w:val="rowtabella0"/>
              <w:jc w:val="center"/>
              <w:rPr>
                <w:color w:val="002060"/>
              </w:rPr>
            </w:pPr>
            <w:r w:rsidRPr="008C297E">
              <w:rPr>
                <w:color w:val="002060"/>
              </w:rPr>
              <w:t>0</w:t>
            </w:r>
          </w:p>
        </w:tc>
      </w:tr>
      <w:tr w:rsidR="008C297E" w:rsidRPr="008C297E" w14:paraId="53AE0FD3"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2B000" w14:textId="77777777" w:rsidR="008C297E" w:rsidRPr="008C297E" w:rsidRDefault="008C297E" w:rsidP="00E01407">
            <w:pPr>
              <w:pStyle w:val="rowtabella0"/>
              <w:rPr>
                <w:color w:val="002060"/>
              </w:rPr>
            </w:pPr>
            <w:r w:rsidRPr="008C297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6BB60"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F47BE"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FECDC"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E8D8A"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8A3E6"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4944F" w14:textId="77777777" w:rsidR="008C297E" w:rsidRPr="008C297E" w:rsidRDefault="008C297E" w:rsidP="00E01407">
            <w:pPr>
              <w:pStyle w:val="rowtabella0"/>
              <w:jc w:val="center"/>
              <w:rPr>
                <w:color w:val="002060"/>
              </w:rPr>
            </w:pPr>
            <w:r w:rsidRPr="008C29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A67CC" w14:textId="77777777" w:rsidR="008C297E" w:rsidRPr="008C297E" w:rsidRDefault="008C297E" w:rsidP="00E01407">
            <w:pPr>
              <w:pStyle w:val="rowtabella0"/>
              <w:jc w:val="center"/>
              <w:rPr>
                <w:color w:val="002060"/>
              </w:rPr>
            </w:pPr>
            <w:r w:rsidRPr="008C297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CF9CB" w14:textId="77777777" w:rsidR="008C297E" w:rsidRPr="008C297E" w:rsidRDefault="008C297E" w:rsidP="00E01407">
            <w:pPr>
              <w:pStyle w:val="rowtabella0"/>
              <w:jc w:val="center"/>
              <w:rPr>
                <w:color w:val="002060"/>
              </w:rPr>
            </w:pPr>
            <w:r w:rsidRPr="008C29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79DD0" w14:textId="77777777" w:rsidR="008C297E" w:rsidRPr="008C297E" w:rsidRDefault="008C297E" w:rsidP="00E01407">
            <w:pPr>
              <w:pStyle w:val="rowtabella0"/>
              <w:jc w:val="center"/>
              <w:rPr>
                <w:color w:val="002060"/>
              </w:rPr>
            </w:pPr>
            <w:r w:rsidRPr="008C297E">
              <w:rPr>
                <w:color w:val="002060"/>
              </w:rPr>
              <w:t>0</w:t>
            </w:r>
          </w:p>
        </w:tc>
      </w:tr>
      <w:tr w:rsidR="008C297E" w:rsidRPr="008C297E" w14:paraId="658E6A8E"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A1F4A2" w14:textId="77777777" w:rsidR="008C297E" w:rsidRPr="008C297E" w:rsidRDefault="008C297E" w:rsidP="00E01407">
            <w:pPr>
              <w:pStyle w:val="rowtabella0"/>
              <w:rPr>
                <w:color w:val="002060"/>
                <w:lang w:val="es-ES"/>
              </w:rPr>
            </w:pPr>
            <w:r w:rsidRPr="008C297E">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2C2AA"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2EF76"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97DE0"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C573"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9CD21"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F4AAC" w14:textId="77777777" w:rsidR="008C297E" w:rsidRPr="008C297E" w:rsidRDefault="008C297E" w:rsidP="00E01407">
            <w:pPr>
              <w:pStyle w:val="rowtabella0"/>
              <w:jc w:val="center"/>
              <w:rPr>
                <w:color w:val="002060"/>
              </w:rPr>
            </w:pPr>
            <w:r w:rsidRPr="008C297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0809A" w14:textId="77777777" w:rsidR="008C297E" w:rsidRPr="008C297E" w:rsidRDefault="008C297E" w:rsidP="00E01407">
            <w:pPr>
              <w:pStyle w:val="rowtabella0"/>
              <w:jc w:val="center"/>
              <w:rPr>
                <w:color w:val="002060"/>
              </w:rPr>
            </w:pPr>
            <w:r w:rsidRPr="008C297E">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25ECD" w14:textId="77777777" w:rsidR="008C297E" w:rsidRPr="008C297E" w:rsidRDefault="008C297E" w:rsidP="00E01407">
            <w:pPr>
              <w:pStyle w:val="rowtabella0"/>
              <w:jc w:val="center"/>
              <w:rPr>
                <w:color w:val="002060"/>
              </w:rPr>
            </w:pPr>
            <w:r w:rsidRPr="008C297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BA38E" w14:textId="77777777" w:rsidR="008C297E" w:rsidRPr="008C297E" w:rsidRDefault="008C297E" w:rsidP="00E01407">
            <w:pPr>
              <w:pStyle w:val="rowtabella0"/>
              <w:jc w:val="center"/>
              <w:rPr>
                <w:color w:val="002060"/>
              </w:rPr>
            </w:pPr>
            <w:r w:rsidRPr="008C297E">
              <w:rPr>
                <w:color w:val="002060"/>
              </w:rPr>
              <w:t>0</w:t>
            </w:r>
          </w:p>
        </w:tc>
      </w:tr>
    </w:tbl>
    <w:p w14:paraId="239AC00D" w14:textId="77777777" w:rsidR="008C297E" w:rsidRDefault="008C297E" w:rsidP="008C297E">
      <w:pPr>
        <w:pStyle w:val="breakline"/>
        <w:rPr>
          <w:rFonts w:eastAsiaTheme="minorEastAsia"/>
          <w:color w:val="002060"/>
        </w:rPr>
      </w:pPr>
    </w:p>
    <w:p w14:paraId="7ADCD4F6" w14:textId="77777777" w:rsidR="00D63320" w:rsidRPr="00D63320" w:rsidRDefault="00D63320" w:rsidP="00D63320">
      <w:pPr>
        <w:pStyle w:val="LndNormale1"/>
        <w:jc w:val="center"/>
        <w:rPr>
          <w:b/>
          <w:color w:val="002060"/>
          <w:sz w:val="36"/>
          <w:szCs w:val="36"/>
        </w:rPr>
      </w:pPr>
      <w:r w:rsidRPr="00D63320">
        <w:rPr>
          <w:b/>
          <w:color w:val="002060"/>
          <w:sz w:val="36"/>
          <w:szCs w:val="36"/>
        </w:rPr>
        <w:t>PROGRAMMA GARE</w:t>
      </w:r>
    </w:p>
    <w:p w14:paraId="35DD0385" w14:textId="77777777" w:rsidR="00D63320" w:rsidRDefault="00D63320" w:rsidP="008C297E">
      <w:pPr>
        <w:pStyle w:val="breakline"/>
        <w:rPr>
          <w:rFonts w:eastAsiaTheme="minorEastAsia"/>
          <w:color w:val="002060"/>
        </w:rPr>
      </w:pPr>
    </w:p>
    <w:p w14:paraId="77567384" w14:textId="77777777" w:rsidR="00821081" w:rsidRPr="0051611B" w:rsidRDefault="00821081" w:rsidP="00821081">
      <w:pPr>
        <w:pStyle w:val="sottotitolocampionato10"/>
        <w:rPr>
          <w:color w:val="002060"/>
        </w:rPr>
      </w:pPr>
      <w:r w:rsidRPr="0051611B">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98"/>
        <w:gridCol w:w="1549"/>
        <w:gridCol w:w="1544"/>
      </w:tblGrid>
      <w:tr w:rsidR="00821081" w:rsidRPr="0051611B" w14:paraId="7517843D" w14:textId="77777777" w:rsidTr="00E014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A88B6" w14:textId="77777777" w:rsidR="00821081" w:rsidRPr="0051611B" w:rsidRDefault="00821081" w:rsidP="00E01407">
            <w:pPr>
              <w:pStyle w:val="headertabella0"/>
              <w:rPr>
                <w:color w:val="002060"/>
              </w:rPr>
            </w:pPr>
            <w:r w:rsidRPr="005161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B99F1" w14:textId="77777777" w:rsidR="00821081" w:rsidRPr="0051611B" w:rsidRDefault="00821081" w:rsidP="00E01407">
            <w:pPr>
              <w:pStyle w:val="headertabella0"/>
              <w:rPr>
                <w:color w:val="002060"/>
              </w:rPr>
            </w:pPr>
            <w:r w:rsidRPr="0051611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D74A4" w14:textId="77777777" w:rsidR="00821081" w:rsidRPr="0051611B" w:rsidRDefault="00821081" w:rsidP="00E01407">
            <w:pPr>
              <w:pStyle w:val="headertabella0"/>
              <w:rPr>
                <w:color w:val="002060"/>
              </w:rPr>
            </w:pPr>
            <w:r w:rsidRPr="005161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07300" w14:textId="77777777" w:rsidR="00821081" w:rsidRPr="0051611B" w:rsidRDefault="00821081" w:rsidP="00E01407">
            <w:pPr>
              <w:pStyle w:val="headertabella0"/>
              <w:rPr>
                <w:color w:val="002060"/>
              </w:rPr>
            </w:pPr>
            <w:r w:rsidRPr="005161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87C0D" w14:textId="77777777" w:rsidR="00821081" w:rsidRPr="0051611B" w:rsidRDefault="00821081" w:rsidP="00E01407">
            <w:pPr>
              <w:pStyle w:val="headertabella0"/>
              <w:rPr>
                <w:color w:val="002060"/>
              </w:rPr>
            </w:pPr>
            <w:r w:rsidRPr="005161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BC947" w14:textId="77777777" w:rsidR="00821081" w:rsidRPr="0051611B" w:rsidRDefault="00821081" w:rsidP="00E01407">
            <w:pPr>
              <w:pStyle w:val="headertabella0"/>
              <w:rPr>
                <w:color w:val="002060"/>
              </w:rPr>
            </w:pPr>
            <w:proofErr w:type="spellStart"/>
            <w:r w:rsidRPr="0051611B">
              <w:rPr>
                <w:color w:val="002060"/>
              </w:rPr>
              <w:t>Localita'</w:t>
            </w:r>
            <w:proofErr w:type="spellEnd"/>
            <w:r w:rsidRPr="005161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5785E" w14:textId="77777777" w:rsidR="00821081" w:rsidRPr="0051611B" w:rsidRDefault="00821081" w:rsidP="00E01407">
            <w:pPr>
              <w:pStyle w:val="headertabella0"/>
              <w:rPr>
                <w:color w:val="002060"/>
              </w:rPr>
            </w:pPr>
            <w:r w:rsidRPr="0051611B">
              <w:rPr>
                <w:color w:val="002060"/>
              </w:rPr>
              <w:t>Indirizzo Impianto</w:t>
            </w:r>
          </w:p>
        </w:tc>
      </w:tr>
      <w:tr w:rsidR="00821081" w:rsidRPr="0051611B" w14:paraId="08E90EF9" w14:textId="77777777" w:rsidTr="00E014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390D0D" w14:textId="77777777" w:rsidR="00821081" w:rsidRPr="0051611B" w:rsidRDefault="00821081" w:rsidP="00E01407">
            <w:pPr>
              <w:pStyle w:val="rowtabella0"/>
              <w:rPr>
                <w:color w:val="002060"/>
              </w:rPr>
            </w:pPr>
            <w:r w:rsidRPr="0051611B">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66CFD" w14:textId="77777777" w:rsidR="00821081" w:rsidRPr="0051611B" w:rsidRDefault="00821081" w:rsidP="00E01407">
            <w:pPr>
              <w:pStyle w:val="rowtabella0"/>
              <w:rPr>
                <w:color w:val="002060"/>
              </w:rPr>
            </w:pPr>
            <w:r w:rsidRPr="0051611B">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7FE167" w14:textId="77777777" w:rsidR="00821081" w:rsidRPr="0051611B" w:rsidRDefault="00821081" w:rsidP="00E01407">
            <w:pPr>
              <w:pStyle w:val="rowtabella0"/>
              <w:jc w:val="center"/>
              <w:rPr>
                <w:color w:val="002060"/>
              </w:rPr>
            </w:pPr>
            <w:r w:rsidRPr="005161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70ECE" w14:textId="77777777" w:rsidR="00821081" w:rsidRPr="0051611B" w:rsidRDefault="00821081" w:rsidP="00E01407">
            <w:pPr>
              <w:pStyle w:val="rowtabella0"/>
              <w:rPr>
                <w:color w:val="002060"/>
              </w:rPr>
            </w:pPr>
            <w:r w:rsidRPr="0051611B">
              <w:rPr>
                <w:color w:val="002060"/>
              </w:rPr>
              <w:t>13/01/2024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FABE9" w14:textId="77777777" w:rsidR="00821081" w:rsidRPr="0051611B" w:rsidRDefault="00821081" w:rsidP="00E01407">
            <w:pPr>
              <w:pStyle w:val="rowtabella0"/>
              <w:rPr>
                <w:color w:val="002060"/>
              </w:rPr>
            </w:pPr>
            <w:r w:rsidRPr="0051611B">
              <w:rPr>
                <w:color w:val="002060"/>
              </w:rPr>
              <w:t>5299 CENTRO SP. POL. "</w:t>
            </w:r>
            <w:proofErr w:type="gramStart"/>
            <w:r w:rsidRPr="0051611B">
              <w:rPr>
                <w:color w:val="002060"/>
              </w:rPr>
              <w:t>R.GATTARI</w:t>
            </w:r>
            <w:proofErr w:type="gramEnd"/>
            <w:r w:rsidRPr="0051611B">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2D086" w14:textId="77777777" w:rsidR="00821081" w:rsidRPr="0051611B" w:rsidRDefault="00821081" w:rsidP="00E01407">
            <w:pPr>
              <w:pStyle w:val="rowtabella0"/>
              <w:rPr>
                <w:color w:val="002060"/>
              </w:rPr>
            </w:pPr>
            <w:r w:rsidRPr="0051611B">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69E70" w14:textId="77777777" w:rsidR="00821081" w:rsidRPr="0051611B" w:rsidRDefault="00821081" w:rsidP="00E01407">
            <w:pPr>
              <w:pStyle w:val="rowtabella0"/>
              <w:rPr>
                <w:color w:val="002060"/>
              </w:rPr>
            </w:pPr>
            <w:r w:rsidRPr="0051611B">
              <w:rPr>
                <w:color w:val="002060"/>
              </w:rPr>
              <w:t>VIA TAGLIAMENTO</w:t>
            </w:r>
          </w:p>
        </w:tc>
      </w:tr>
      <w:tr w:rsidR="00821081" w:rsidRPr="0051611B" w14:paraId="75F65636"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F02997" w14:textId="77777777" w:rsidR="00821081" w:rsidRPr="0051611B" w:rsidRDefault="00821081" w:rsidP="00E01407">
            <w:pPr>
              <w:pStyle w:val="rowtabella0"/>
              <w:rPr>
                <w:color w:val="002060"/>
              </w:rPr>
            </w:pPr>
            <w:r w:rsidRPr="0051611B">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787C77" w14:textId="77777777" w:rsidR="00821081" w:rsidRPr="0051611B" w:rsidRDefault="00821081" w:rsidP="00E01407">
            <w:pPr>
              <w:pStyle w:val="rowtabella0"/>
              <w:rPr>
                <w:color w:val="002060"/>
              </w:rPr>
            </w:pPr>
            <w:r w:rsidRPr="0051611B">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4BCFC1"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6DCF97" w14:textId="77777777" w:rsidR="00821081" w:rsidRPr="0051611B" w:rsidRDefault="00821081" w:rsidP="00E01407">
            <w:pPr>
              <w:pStyle w:val="rowtabella0"/>
              <w:rPr>
                <w:color w:val="002060"/>
              </w:rPr>
            </w:pPr>
            <w:r w:rsidRPr="0051611B">
              <w:rPr>
                <w:color w:val="002060"/>
              </w:rPr>
              <w:t>13/01/2024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C1C1B4" w14:textId="77777777" w:rsidR="00821081" w:rsidRPr="0051611B" w:rsidRDefault="00821081" w:rsidP="00E01407">
            <w:pPr>
              <w:pStyle w:val="rowtabella0"/>
              <w:rPr>
                <w:color w:val="002060"/>
              </w:rPr>
            </w:pPr>
            <w:r w:rsidRPr="0051611B">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30D4CF" w14:textId="77777777" w:rsidR="00821081" w:rsidRPr="0051611B" w:rsidRDefault="00821081" w:rsidP="00E01407">
            <w:pPr>
              <w:pStyle w:val="rowtabella0"/>
              <w:rPr>
                <w:color w:val="002060"/>
              </w:rPr>
            </w:pPr>
            <w:r w:rsidRPr="0051611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60C871" w14:textId="77777777" w:rsidR="00821081" w:rsidRPr="0051611B" w:rsidRDefault="00821081" w:rsidP="00E01407">
            <w:pPr>
              <w:pStyle w:val="rowtabella0"/>
              <w:rPr>
                <w:color w:val="002060"/>
              </w:rPr>
            </w:pPr>
            <w:r w:rsidRPr="0051611B">
              <w:rPr>
                <w:color w:val="002060"/>
              </w:rPr>
              <w:t>VIA DEI TESSITORI</w:t>
            </w:r>
          </w:p>
        </w:tc>
      </w:tr>
      <w:tr w:rsidR="00821081" w:rsidRPr="0051611B" w14:paraId="7D861418"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565A8B" w14:textId="77777777" w:rsidR="00821081" w:rsidRPr="0051611B" w:rsidRDefault="00821081" w:rsidP="00E01407">
            <w:pPr>
              <w:pStyle w:val="rowtabella0"/>
              <w:rPr>
                <w:color w:val="002060"/>
              </w:rPr>
            </w:pPr>
            <w:r w:rsidRPr="0051611B">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DC42F7" w14:textId="77777777" w:rsidR="00821081" w:rsidRPr="0051611B" w:rsidRDefault="00821081" w:rsidP="00E01407">
            <w:pPr>
              <w:pStyle w:val="rowtabella0"/>
              <w:rPr>
                <w:color w:val="002060"/>
              </w:rPr>
            </w:pPr>
            <w:r w:rsidRPr="0051611B">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01C79C"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538942" w14:textId="77777777" w:rsidR="00821081" w:rsidRPr="0051611B" w:rsidRDefault="00821081" w:rsidP="00E01407">
            <w:pPr>
              <w:pStyle w:val="rowtabella0"/>
              <w:rPr>
                <w:color w:val="002060"/>
              </w:rPr>
            </w:pPr>
            <w:r w:rsidRPr="0051611B">
              <w:rPr>
                <w:color w:val="002060"/>
              </w:rPr>
              <w:t>13/01/2024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C57DCD" w14:textId="77777777" w:rsidR="00821081" w:rsidRPr="0051611B" w:rsidRDefault="00821081" w:rsidP="00E01407">
            <w:pPr>
              <w:pStyle w:val="rowtabella0"/>
              <w:rPr>
                <w:color w:val="002060"/>
              </w:rPr>
            </w:pPr>
            <w:r w:rsidRPr="0051611B">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77C644" w14:textId="77777777" w:rsidR="00821081" w:rsidRPr="0051611B" w:rsidRDefault="00821081" w:rsidP="00E01407">
            <w:pPr>
              <w:pStyle w:val="rowtabella0"/>
              <w:rPr>
                <w:color w:val="002060"/>
              </w:rPr>
            </w:pPr>
            <w:r w:rsidRPr="0051611B">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FDD94C" w14:textId="77777777" w:rsidR="00821081" w:rsidRPr="0051611B" w:rsidRDefault="00821081" w:rsidP="00E01407">
            <w:pPr>
              <w:pStyle w:val="rowtabella0"/>
              <w:rPr>
                <w:color w:val="002060"/>
              </w:rPr>
            </w:pPr>
            <w:r w:rsidRPr="0051611B">
              <w:rPr>
                <w:color w:val="002060"/>
              </w:rPr>
              <w:t>VIA ALESSANDRO MANZONI</w:t>
            </w:r>
          </w:p>
        </w:tc>
      </w:tr>
      <w:tr w:rsidR="00821081" w:rsidRPr="0051611B" w14:paraId="6DE7062B"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BDD49B" w14:textId="77777777" w:rsidR="00821081" w:rsidRPr="0051611B" w:rsidRDefault="00821081" w:rsidP="00E01407">
            <w:pPr>
              <w:pStyle w:val="rowtabella0"/>
              <w:rPr>
                <w:color w:val="002060"/>
              </w:rPr>
            </w:pPr>
            <w:r w:rsidRPr="0051611B">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9209C3" w14:textId="77777777" w:rsidR="00821081" w:rsidRPr="0051611B" w:rsidRDefault="00821081" w:rsidP="00E01407">
            <w:pPr>
              <w:pStyle w:val="rowtabella0"/>
              <w:rPr>
                <w:color w:val="002060"/>
              </w:rPr>
            </w:pPr>
            <w:r w:rsidRPr="0051611B">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8D544E"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E825B3" w14:textId="77777777" w:rsidR="00821081" w:rsidRPr="0051611B" w:rsidRDefault="00821081" w:rsidP="00E01407">
            <w:pPr>
              <w:pStyle w:val="rowtabella0"/>
              <w:rPr>
                <w:color w:val="002060"/>
              </w:rPr>
            </w:pPr>
            <w:r w:rsidRPr="0051611B">
              <w:rPr>
                <w:color w:val="002060"/>
              </w:rPr>
              <w:t>13/01/2024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FB3D68" w14:textId="77777777" w:rsidR="00821081" w:rsidRPr="0051611B" w:rsidRDefault="00821081" w:rsidP="00E01407">
            <w:pPr>
              <w:pStyle w:val="rowtabella0"/>
              <w:rPr>
                <w:color w:val="002060"/>
              </w:rPr>
            </w:pPr>
            <w:r w:rsidRPr="0051611B">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6FC8E0" w14:textId="77777777" w:rsidR="00821081" w:rsidRPr="0051611B" w:rsidRDefault="00821081" w:rsidP="00E01407">
            <w:pPr>
              <w:pStyle w:val="rowtabella0"/>
              <w:rPr>
                <w:color w:val="002060"/>
              </w:rPr>
            </w:pPr>
            <w:r w:rsidRPr="0051611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7A0A3A" w14:textId="77777777" w:rsidR="00821081" w:rsidRPr="0051611B" w:rsidRDefault="00821081" w:rsidP="00E01407">
            <w:pPr>
              <w:pStyle w:val="rowtabella0"/>
              <w:rPr>
                <w:color w:val="002060"/>
              </w:rPr>
            </w:pPr>
            <w:r w:rsidRPr="0051611B">
              <w:rPr>
                <w:color w:val="002060"/>
              </w:rPr>
              <w:t>VIA VESCOVARA, 7</w:t>
            </w:r>
          </w:p>
        </w:tc>
      </w:tr>
      <w:tr w:rsidR="00821081" w:rsidRPr="0051611B" w14:paraId="35CC45A3"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E49B2D" w14:textId="77777777" w:rsidR="00821081" w:rsidRPr="0051611B" w:rsidRDefault="00821081" w:rsidP="00E01407">
            <w:pPr>
              <w:pStyle w:val="rowtabella0"/>
              <w:rPr>
                <w:color w:val="002060"/>
              </w:rPr>
            </w:pPr>
            <w:r w:rsidRPr="0051611B">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21FB6B" w14:textId="77777777" w:rsidR="00821081" w:rsidRPr="0051611B" w:rsidRDefault="00821081" w:rsidP="00E01407">
            <w:pPr>
              <w:pStyle w:val="rowtabella0"/>
              <w:rPr>
                <w:color w:val="002060"/>
              </w:rPr>
            </w:pPr>
            <w:r w:rsidRPr="0051611B">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B70B31"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35300A" w14:textId="77777777" w:rsidR="00821081" w:rsidRPr="0051611B" w:rsidRDefault="00821081" w:rsidP="00E01407">
            <w:pPr>
              <w:pStyle w:val="rowtabella0"/>
              <w:rPr>
                <w:color w:val="002060"/>
              </w:rPr>
            </w:pPr>
            <w:r w:rsidRPr="0051611B">
              <w:rPr>
                <w:color w:val="002060"/>
              </w:rPr>
              <w:t>13/01/2024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80D648" w14:textId="77777777" w:rsidR="00821081" w:rsidRPr="0051611B" w:rsidRDefault="00821081" w:rsidP="00E01407">
            <w:pPr>
              <w:pStyle w:val="rowtabella0"/>
              <w:rPr>
                <w:color w:val="002060"/>
              </w:rPr>
            </w:pPr>
            <w:r w:rsidRPr="0051611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A98284" w14:textId="77777777" w:rsidR="00821081" w:rsidRPr="0051611B" w:rsidRDefault="00821081" w:rsidP="00E01407">
            <w:pPr>
              <w:pStyle w:val="rowtabella0"/>
              <w:rPr>
                <w:color w:val="002060"/>
              </w:rPr>
            </w:pPr>
            <w:r w:rsidRPr="0051611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00CD2F" w14:textId="77777777" w:rsidR="00821081" w:rsidRPr="0051611B" w:rsidRDefault="00821081" w:rsidP="00E01407">
            <w:pPr>
              <w:pStyle w:val="rowtabella0"/>
              <w:rPr>
                <w:color w:val="002060"/>
              </w:rPr>
            </w:pPr>
            <w:r w:rsidRPr="0051611B">
              <w:rPr>
                <w:color w:val="002060"/>
              </w:rPr>
              <w:t xml:space="preserve">VIA </w:t>
            </w:r>
            <w:proofErr w:type="gramStart"/>
            <w:r w:rsidRPr="0051611B">
              <w:rPr>
                <w:color w:val="002060"/>
              </w:rPr>
              <w:t>B.BUOZZI</w:t>
            </w:r>
            <w:proofErr w:type="gramEnd"/>
          </w:p>
        </w:tc>
      </w:tr>
      <w:tr w:rsidR="00821081" w:rsidRPr="0051611B" w14:paraId="21FCB113"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985594" w14:textId="77777777" w:rsidR="00821081" w:rsidRPr="0051611B" w:rsidRDefault="00821081" w:rsidP="00E01407">
            <w:pPr>
              <w:pStyle w:val="rowtabella0"/>
              <w:rPr>
                <w:color w:val="002060"/>
              </w:rPr>
            </w:pPr>
            <w:r w:rsidRPr="0051611B">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180708" w14:textId="77777777" w:rsidR="00821081" w:rsidRPr="0051611B" w:rsidRDefault="00821081" w:rsidP="00E01407">
            <w:pPr>
              <w:pStyle w:val="rowtabella0"/>
              <w:rPr>
                <w:color w:val="002060"/>
              </w:rPr>
            </w:pPr>
            <w:r w:rsidRPr="0051611B">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D25F8D"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A86D0F" w14:textId="77777777" w:rsidR="00821081" w:rsidRPr="0051611B" w:rsidRDefault="00821081" w:rsidP="00E01407">
            <w:pPr>
              <w:pStyle w:val="rowtabella0"/>
              <w:rPr>
                <w:color w:val="002060"/>
              </w:rPr>
            </w:pPr>
            <w:r w:rsidRPr="0051611B">
              <w:rPr>
                <w:color w:val="002060"/>
              </w:rPr>
              <w:t>14/01/2024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6C7AD7" w14:textId="77777777" w:rsidR="00821081" w:rsidRPr="0051611B" w:rsidRDefault="00821081" w:rsidP="00E01407">
            <w:pPr>
              <w:pStyle w:val="rowtabella0"/>
              <w:rPr>
                <w:color w:val="002060"/>
              </w:rPr>
            </w:pPr>
            <w:r w:rsidRPr="0051611B">
              <w:rPr>
                <w:color w:val="002060"/>
              </w:rPr>
              <w:t xml:space="preserve">5454 </w:t>
            </w:r>
            <w:proofErr w:type="gramStart"/>
            <w:r w:rsidRPr="0051611B">
              <w:rPr>
                <w:color w:val="002060"/>
              </w:rPr>
              <w:t>C.COPERTO</w:t>
            </w:r>
            <w:proofErr w:type="gramEnd"/>
            <w:r w:rsidRPr="0051611B">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B17241" w14:textId="77777777" w:rsidR="00821081" w:rsidRPr="0051611B" w:rsidRDefault="00821081" w:rsidP="00E01407">
            <w:pPr>
              <w:pStyle w:val="rowtabella0"/>
              <w:rPr>
                <w:color w:val="002060"/>
              </w:rPr>
            </w:pPr>
            <w:r w:rsidRPr="0051611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7913E2" w14:textId="77777777" w:rsidR="00821081" w:rsidRPr="0051611B" w:rsidRDefault="00821081" w:rsidP="00E01407">
            <w:pPr>
              <w:pStyle w:val="rowtabella0"/>
              <w:rPr>
                <w:color w:val="002060"/>
              </w:rPr>
            </w:pPr>
            <w:r w:rsidRPr="0051611B">
              <w:rPr>
                <w:color w:val="002060"/>
              </w:rPr>
              <w:t>VIA VILLA TOMBARI</w:t>
            </w:r>
          </w:p>
        </w:tc>
      </w:tr>
      <w:tr w:rsidR="00821081" w:rsidRPr="0051611B" w14:paraId="35068FF9" w14:textId="77777777" w:rsidTr="00E014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21F5EC" w14:textId="77777777" w:rsidR="00821081" w:rsidRPr="0051611B" w:rsidRDefault="00821081" w:rsidP="00E01407">
            <w:pPr>
              <w:pStyle w:val="rowtabella0"/>
              <w:rPr>
                <w:color w:val="002060"/>
              </w:rPr>
            </w:pPr>
            <w:r w:rsidRPr="0051611B">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45EA4" w14:textId="77777777" w:rsidR="00821081" w:rsidRPr="0051611B" w:rsidRDefault="00821081" w:rsidP="00E01407">
            <w:pPr>
              <w:pStyle w:val="rowtabella0"/>
              <w:rPr>
                <w:color w:val="002060"/>
              </w:rPr>
            </w:pPr>
            <w:r w:rsidRPr="0051611B">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F6F74"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37F9F" w14:textId="77777777" w:rsidR="00821081" w:rsidRPr="0051611B" w:rsidRDefault="00821081" w:rsidP="00E01407">
            <w:pPr>
              <w:pStyle w:val="rowtabella0"/>
              <w:rPr>
                <w:color w:val="002060"/>
              </w:rPr>
            </w:pPr>
            <w:r w:rsidRPr="0051611B">
              <w:rPr>
                <w:color w:val="002060"/>
              </w:rPr>
              <w:t>14/01/2024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3BF5D" w14:textId="77777777" w:rsidR="00821081" w:rsidRPr="0051611B" w:rsidRDefault="00821081" w:rsidP="00E01407">
            <w:pPr>
              <w:pStyle w:val="rowtabella0"/>
              <w:rPr>
                <w:color w:val="002060"/>
              </w:rPr>
            </w:pPr>
            <w:r w:rsidRPr="0051611B">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C1535D" w14:textId="77777777" w:rsidR="00821081" w:rsidRPr="0051611B" w:rsidRDefault="00821081" w:rsidP="00E01407">
            <w:pPr>
              <w:pStyle w:val="rowtabella0"/>
              <w:rPr>
                <w:color w:val="002060"/>
              </w:rPr>
            </w:pPr>
            <w:r w:rsidRPr="0051611B">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7E4F0" w14:textId="77777777" w:rsidR="00821081" w:rsidRPr="0051611B" w:rsidRDefault="00821081" w:rsidP="00E01407">
            <w:pPr>
              <w:pStyle w:val="rowtabella0"/>
              <w:rPr>
                <w:color w:val="002060"/>
              </w:rPr>
            </w:pPr>
            <w:r w:rsidRPr="0051611B">
              <w:rPr>
                <w:color w:val="002060"/>
              </w:rPr>
              <w:t>VIA SALVO D'ACQUISTO</w:t>
            </w:r>
          </w:p>
        </w:tc>
      </w:tr>
    </w:tbl>
    <w:p w14:paraId="00CDEF00" w14:textId="77777777" w:rsidR="00821081" w:rsidRPr="008C297E" w:rsidRDefault="00821081" w:rsidP="008C297E">
      <w:pPr>
        <w:pStyle w:val="breakline"/>
        <w:rPr>
          <w:rFonts w:eastAsiaTheme="minorEastAsia"/>
          <w:color w:val="002060"/>
        </w:rPr>
      </w:pPr>
    </w:p>
    <w:p w14:paraId="02C66CDF" w14:textId="77777777" w:rsidR="008C297E" w:rsidRPr="008C297E" w:rsidRDefault="008C297E" w:rsidP="008C297E">
      <w:pPr>
        <w:pStyle w:val="breakline"/>
        <w:rPr>
          <w:color w:val="002060"/>
        </w:rPr>
      </w:pPr>
    </w:p>
    <w:p w14:paraId="6F39DA17" w14:textId="77777777" w:rsidR="008C297E" w:rsidRPr="008C297E" w:rsidRDefault="008C297E" w:rsidP="008C297E">
      <w:pPr>
        <w:pStyle w:val="titolocampionato0"/>
        <w:shd w:val="clear" w:color="auto" w:fill="CCCCCC"/>
        <w:spacing w:before="80" w:after="40"/>
        <w:rPr>
          <w:color w:val="002060"/>
        </w:rPr>
      </w:pPr>
      <w:r w:rsidRPr="008C297E">
        <w:rPr>
          <w:color w:val="002060"/>
        </w:rPr>
        <w:t>UNDER 17 C5 REGIONALI MASCHILI</w:t>
      </w:r>
    </w:p>
    <w:p w14:paraId="197098CC" w14:textId="77777777" w:rsidR="008C297E" w:rsidRPr="008C297E" w:rsidRDefault="008C297E" w:rsidP="008C297E">
      <w:pPr>
        <w:pStyle w:val="titoloprinc0"/>
        <w:rPr>
          <w:color w:val="002060"/>
        </w:rPr>
      </w:pPr>
      <w:r w:rsidRPr="008C297E">
        <w:rPr>
          <w:color w:val="002060"/>
        </w:rPr>
        <w:t>VARIAZIONI AL PROGRAMMA GARE</w:t>
      </w:r>
    </w:p>
    <w:p w14:paraId="0FA28814" w14:textId="77777777" w:rsidR="008C297E" w:rsidRPr="008C297E" w:rsidRDefault="008C297E" w:rsidP="008C297E">
      <w:pPr>
        <w:pStyle w:val="breakline"/>
        <w:rPr>
          <w:color w:val="002060"/>
        </w:rPr>
      </w:pPr>
    </w:p>
    <w:p w14:paraId="694B230E" w14:textId="77777777" w:rsidR="008C297E" w:rsidRPr="008C297E" w:rsidRDefault="008C297E" w:rsidP="008C297E">
      <w:pPr>
        <w:pStyle w:val="breakline"/>
        <w:rPr>
          <w:color w:val="002060"/>
        </w:rPr>
      </w:pPr>
    </w:p>
    <w:p w14:paraId="34E50EC7" w14:textId="77777777" w:rsidR="008C297E" w:rsidRPr="008C297E" w:rsidRDefault="008C297E" w:rsidP="008C297E">
      <w:pPr>
        <w:pStyle w:val="sottotitolocampionato10"/>
        <w:rPr>
          <w:color w:val="002060"/>
        </w:rPr>
      </w:pPr>
      <w:r w:rsidRPr="008C29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C297E" w:rsidRPr="008C297E" w14:paraId="712FADEA" w14:textId="77777777" w:rsidTr="009B7BD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4B9E4" w14:textId="77777777" w:rsidR="008C297E" w:rsidRPr="008C297E" w:rsidRDefault="008C297E" w:rsidP="00E01407">
            <w:pPr>
              <w:pStyle w:val="headertabella0"/>
              <w:rPr>
                <w:color w:val="002060"/>
              </w:rPr>
            </w:pPr>
            <w:r w:rsidRPr="008C29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C323F" w14:textId="77777777" w:rsidR="008C297E" w:rsidRPr="008C297E" w:rsidRDefault="008C297E" w:rsidP="00E01407">
            <w:pPr>
              <w:pStyle w:val="headertabella0"/>
              <w:rPr>
                <w:color w:val="002060"/>
              </w:rPr>
            </w:pPr>
            <w:r w:rsidRPr="008C297E">
              <w:rPr>
                <w:color w:val="002060"/>
              </w:rPr>
              <w:t xml:space="preserve">N° </w:t>
            </w:r>
            <w:proofErr w:type="spellStart"/>
            <w:r w:rsidRPr="008C297E">
              <w:rPr>
                <w:color w:val="002060"/>
              </w:rPr>
              <w:t>Gior</w:t>
            </w:r>
            <w:proofErr w:type="spellEnd"/>
            <w:r w:rsidRPr="008C29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09398" w14:textId="77777777" w:rsidR="008C297E" w:rsidRPr="008C297E" w:rsidRDefault="008C297E" w:rsidP="00E01407">
            <w:pPr>
              <w:pStyle w:val="headertabella0"/>
              <w:rPr>
                <w:color w:val="002060"/>
              </w:rPr>
            </w:pPr>
            <w:r w:rsidRPr="008C29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B1FF5" w14:textId="77777777" w:rsidR="008C297E" w:rsidRPr="008C297E" w:rsidRDefault="008C297E" w:rsidP="00E01407">
            <w:pPr>
              <w:pStyle w:val="headertabella0"/>
              <w:rPr>
                <w:color w:val="002060"/>
              </w:rPr>
            </w:pPr>
            <w:r w:rsidRPr="008C29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5EFDE" w14:textId="77777777" w:rsidR="008C297E" w:rsidRPr="008C297E" w:rsidRDefault="008C297E" w:rsidP="00E01407">
            <w:pPr>
              <w:pStyle w:val="headertabella0"/>
              <w:rPr>
                <w:color w:val="002060"/>
              </w:rPr>
            </w:pPr>
            <w:r w:rsidRPr="008C297E">
              <w:rPr>
                <w:color w:val="002060"/>
              </w:rPr>
              <w:t xml:space="preserve">Data </w:t>
            </w:r>
            <w:proofErr w:type="spellStart"/>
            <w:r w:rsidRPr="008C297E">
              <w:rPr>
                <w:color w:val="002060"/>
              </w:rPr>
              <w:t>Orig</w:t>
            </w:r>
            <w:proofErr w:type="spellEnd"/>
            <w:r w:rsidRPr="008C29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FE6C5" w14:textId="77777777" w:rsidR="008C297E" w:rsidRPr="008C297E" w:rsidRDefault="008C297E" w:rsidP="00E01407">
            <w:pPr>
              <w:pStyle w:val="headertabella0"/>
              <w:rPr>
                <w:color w:val="002060"/>
              </w:rPr>
            </w:pPr>
            <w:r w:rsidRPr="008C29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50C94" w14:textId="77777777" w:rsidR="008C297E" w:rsidRPr="008C297E" w:rsidRDefault="008C297E" w:rsidP="00E01407">
            <w:pPr>
              <w:pStyle w:val="headertabella0"/>
              <w:rPr>
                <w:color w:val="002060"/>
              </w:rPr>
            </w:pPr>
            <w:r w:rsidRPr="008C297E">
              <w:rPr>
                <w:color w:val="002060"/>
              </w:rPr>
              <w:t xml:space="preserve">Ora </w:t>
            </w:r>
            <w:proofErr w:type="spellStart"/>
            <w:r w:rsidRPr="008C297E">
              <w:rPr>
                <w:color w:val="002060"/>
              </w:rPr>
              <w:t>Orig</w:t>
            </w:r>
            <w:proofErr w:type="spellEnd"/>
            <w:r w:rsidRPr="008C29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04ABA" w14:textId="77777777" w:rsidR="008C297E" w:rsidRPr="008C297E" w:rsidRDefault="008C297E" w:rsidP="00E01407">
            <w:pPr>
              <w:pStyle w:val="headertabella0"/>
              <w:rPr>
                <w:color w:val="002060"/>
              </w:rPr>
            </w:pPr>
            <w:r w:rsidRPr="008C297E">
              <w:rPr>
                <w:color w:val="002060"/>
              </w:rPr>
              <w:t>Impianto</w:t>
            </w:r>
          </w:p>
        </w:tc>
      </w:tr>
      <w:tr w:rsidR="008C297E" w:rsidRPr="008C297E" w14:paraId="41F5ACF1" w14:textId="77777777" w:rsidTr="009B7B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FDCDF" w14:textId="77777777" w:rsidR="008C297E" w:rsidRPr="009B7BD8" w:rsidRDefault="008C297E" w:rsidP="00E01407">
            <w:pPr>
              <w:pStyle w:val="rowtabella0"/>
              <w:rPr>
                <w:color w:val="002060"/>
                <w:highlight w:val="yellow"/>
              </w:rPr>
            </w:pPr>
            <w:r w:rsidRPr="009B7BD8">
              <w:rPr>
                <w:color w:val="002060"/>
                <w:highlight w:val="yellow"/>
              </w:rPr>
              <w:t>13/01/2024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94262" w14:textId="77777777" w:rsidR="008C297E" w:rsidRPr="009B7BD8" w:rsidRDefault="008C297E" w:rsidP="00E01407">
            <w:pPr>
              <w:pStyle w:val="rowtabella0"/>
              <w:jc w:val="center"/>
              <w:rPr>
                <w:color w:val="002060"/>
                <w:highlight w:val="yellow"/>
              </w:rPr>
            </w:pPr>
            <w:r w:rsidRPr="009B7BD8">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48E9A" w14:textId="77777777" w:rsidR="008C297E" w:rsidRPr="009B7BD8" w:rsidRDefault="008C297E" w:rsidP="00E01407">
            <w:pPr>
              <w:pStyle w:val="rowtabella0"/>
              <w:rPr>
                <w:color w:val="002060"/>
                <w:highlight w:val="yellow"/>
              </w:rPr>
            </w:pPr>
            <w:r w:rsidRPr="009B7BD8">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FA473" w14:textId="77777777" w:rsidR="008C297E" w:rsidRPr="009B7BD8" w:rsidRDefault="008C297E" w:rsidP="00E01407">
            <w:pPr>
              <w:pStyle w:val="rowtabella0"/>
              <w:rPr>
                <w:color w:val="002060"/>
                <w:highlight w:val="yellow"/>
              </w:rPr>
            </w:pPr>
            <w:r w:rsidRPr="009B7BD8">
              <w:rPr>
                <w:color w:val="002060"/>
                <w:highlight w:val="yellow"/>
              </w:rPr>
              <w:t xml:space="preserve">AUDAX 1970 </w:t>
            </w:r>
            <w:proofErr w:type="gramStart"/>
            <w:r w:rsidRPr="009B7BD8">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CF61" w14:textId="31ADC80B" w:rsidR="008C297E" w:rsidRPr="008C297E" w:rsidRDefault="008C297E" w:rsidP="00E0140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4A2F8" w14:textId="77777777" w:rsidR="008C297E" w:rsidRPr="008C297E" w:rsidRDefault="008C297E" w:rsidP="00E01407">
            <w:pPr>
              <w:pStyle w:val="rowtabella0"/>
              <w:jc w:val="center"/>
              <w:rPr>
                <w:color w:val="002060"/>
              </w:rPr>
            </w:pPr>
            <w:r w:rsidRPr="009B7BD8">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CB8B1" w14:textId="77777777" w:rsidR="008C297E" w:rsidRPr="008C297E" w:rsidRDefault="008C297E" w:rsidP="00E01407">
            <w:pPr>
              <w:pStyle w:val="rowtabella0"/>
              <w:jc w:val="center"/>
              <w:rPr>
                <w:color w:val="002060"/>
              </w:rPr>
            </w:pPr>
            <w:r w:rsidRPr="008C297E">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64BC5" w14:textId="77777777" w:rsidR="008C297E" w:rsidRPr="008C297E" w:rsidRDefault="008C297E" w:rsidP="00E01407">
            <w:pPr>
              <w:rPr>
                <w:color w:val="002060"/>
              </w:rPr>
            </w:pPr>
          </w:p>
        </w:tc>
      </w:tr>
      <w:tr w:rsidR="008C297E" w:rsidRPr="008C297E" w14:paraId="08894084" w14:textId="77777777" w:rsidTr="009B7B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33B29" w14:textId="77777777" w:rsidR="008C297E" w:rsidRPr="009B7BD8" w:rsidRDefault="008C297E" w:rsidP="00E01407">
            <w:pPr>
              <w:pStyle w:val="rowtabella0"/>
              <w:rPr>
                <w:color w:val="002060"/>
                <w:highlight w:val="yellow"/>
              </w:rPr>
            </w:pPr>
            <w:r w:rsidRPr="009B7BD8">
              <w:rPr>
                <w:color w:val="002060"/>
                <w:highlight w:val="yellow"/>
              </w:rPr>
              <w:t>13/01/2024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168F1" w14:textId="77777777" w:rsidR="008C297E" w:rsidRPr="009B7BD8" w:rsidRDefault="008C297E" w:rsidP="00E01407">
            <w:pPr>
              <w:pStyle w:val="rowtabella0"/>
              <w:jc w:val="center"/>
              <w:rPr>
                <w:color w:val="002060"/>
                <w:highlight w:val="yellow"/>
              </w:rPr>
            </w:pPr>
            <w:r w:rsidRPr="009B7BD8">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39F3F" w14:textId="77777777" w:rsidR="008C297E" w:rsidRPr="009B7BD8" w:rsidRDefault="008C297E" w:rsidP="00E01407">
            <w:pPr>
              <w:pStyle w:val="rowtabella0"/>
              <w:rPr>
                <w:color w:val="002060"/>
                <w:highlight w:val="yellow"/>
              </w:rPr>
            </w:pPr>
            <w:r w:rsidRPr="009B7BD8">
              <w:rPr>
                <w:color w:val="002060"/>
                <w:highlight w:val="yellow"/>
              </w:rPr>
              <w:t>SPECIAL ONE SPORTING CLUB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1087A" w14:textId="77777777" w:rsidR="008C297E" w:rsidRPr="009B7BD8" w:rsidRDefault="008C297E" w:rsidP="00E01407">
            <w:pPr>
              <w:pStyle w:val="rowtabella0"/>
              <w:rPr>
                <w:color w:val="002060"/>
                <w:highlight w:val="yellow"/>
              </w:rPr>
            </w:pPr>
            <w:r w:rsidRPr="009B7BD8">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F334B" w14:textId="1C9C439A" w:rsidR="008C297E" w:rsidRPr="008C297E" w:rsidRDefault="008C297E" w:rsidP="00E01407">
            <w:pPr>
              <w:pStyle w:val="rowtabella0"/>
              <w:rPr>
                <w:color w:val="002060"/>
              </w:rPr>
            </w:pPr>
            <w:r w:rsidRPr="008C297E">
              <w:rPr>
                <w:color w:val="002060"/>
              </w:rPr>
              <w:t>1</w:t>
            </w:r>
            <w:r w:rsidR="009B7BD8">
              <w:rPr>
                <w:color w:val="002060"/>
              </w:rPr>
              <w:t>4</w:t>
            </w:r>
            <w:r w:rsidRPr="008C297E">
              <w:rPr>
                <w:color w:val="002060"/>
              </w:rPr>
              <w:t>/01/2024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FB190" w14:textId="77777777" w:rsidR="008C297E" w:rsidRPr="008C297E" w:rsidRDefault="008C297E" w:rsidP="00E01407">
            <w:pPr>
              <w:pStyle w:val="rowtabella0"/>
              <w:jc w:val="center"/>
              <w:rPr>
                <w:color w:val="002060"/>
              </w:rPr>
            </w:pPr>
            <w:r w:rsidRPr="009B7BD8">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BE21E" w14:textId="77777777" w:rsidR="008C297E" w:rsidRPr="008C297E" w:rsidRDefault="008C297E" w:rsidP="00E01407">
            <w:pPr>
              <w:pStyle w:val="rowtabella0"/>
              <w:jc w:val="center"/>
              <w:rPr>
                <w:color w:val="002060"/>
              </w:rPr>
            </w:pPr>
            <w:r w:rsidRPr="008C297E">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E55AA" w14:textId="77777777" w:rsidR="008C297E" w:rsidRPr="008C297E" w:rsidRDefault="008C297E" w:rsidP="00E01407">
            <w:pPr>
              <w:rPr>
                <w:color w:val="002060"/>
              </w:rPr>
            </w:pPr>
          </w:p>
        </w:tc>
      </w:tr>
    </w:tbl>
    <w:p w14:paraId="13DFA05B" w14:textId="77777777" w:rsidR="008C297E" w:rsidRPr="008C297E" w:rsidRDefault="008C297E" w:rsidP="008C297E">
      <w:pPr>
        <w:pStyle w:val="breakline"/>
        <w:rPr>
          <w:rFonts w:eastAsiaTheme="minorEastAsia"/>
          <w:color w:val="002060"/>
        </w:rPr>
      </w:pPr>
    </w:p>
    <w:p w14:paraId="051786B9" w14:textId="77777777" w:rsidR="008C297E" w:rsidRPr="008C297E" w:rsidRDefault="008C297E" w:rsidP="008C297E">
      <w:pPr>
        <w:pStyle w:val="breakline"/>
        <w:rPr>
          <w:color w:val="002060"/>
        </w:rPr>
      </w:pPr>
    </w:p>
    <w:p w14:paraId="72981B81" w14:textId="77777777" w:rsidR="008C297E" w:rsidRPr="008C297E" w:rsidRDefault="008C297E" w:rsidP="008C297E">
      <w:pPr>
        <w:pStyle w:val="sottotitolocampionato10"/>
        <w:rPr>
          <w:color w:val="002060"/>
        </w:rPr>
      </w:pPr>
      <w:r w:rsidRPr="008C297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C297E" w:rsidRPr="008C297E" w14:paraId="6781BA47" w14:textId="77777777" w:rsidTr="009B7BD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41BD3" w14:textId="77777777" w:rsidR="008C297E" w:rsidRPr="008C297E" w:rsidRDefault="008C297E" w:rsidP="00E01407">
            <w:pPr>
              <w:pStyle w:val="headertabella0"/>
              <w:rPr>
                <w:color w:val="002060"/>
              </w:rPr>
            </w:pPr>
            <w:r w:rsidRPr="008C29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C4026" w14:textId="77777777" w:rsidR="008C297E" w:rsidRPr="008C297E" w:rsidRDefault="008C297E" w:rsidP="00E01407">
            <w:pPr>
              <w:pStyle w:val="headertabella0"/>
              <w:rPr>
                <w:color w:val="002060"/>
              </w:rPr>
            </w:pPr>
            <w:r w:rsidRPr="008C297E">
              <w:rPr>
                <w:color w:val="002060"/>
              </w:rPr>
              <w:t xml:space="preserve">N° </w:t>
            </w:r>
            <w:proofErr w:type="spellStart"/>
            <w:r w:rsidRPr="008C297E">
              <w:rPr>
                <w:color w:val="002060"/>
              </w:rPr>
              <w:t>Gior</w:t>
            </w:r>
            <w:proofErr w:type="spellEnd"/>
            <w:r w:rsidRPr="008C29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5CB1F" w14:textId="77777777" w:rsidR="008C297E" w:rsidRPr="008C297E" w:rsidRDefault="008C297E" w:rsidP="00E01407">
            <w:pPr>
              <w:pStyle w:val="headertabella0"/>
              <w:rPr>
                <w:color w:val="002060"/>
              </w:rPr>
            </w:pPr>
            <w:r w:rsidRPr="008C29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E2B85" w14:textId="77777777" w:rsidR="008C297E" w:rsidRPr="008C297E" w:rsidRDefault="008C297E" w:rsidP="00E01407">
            <w:pPr>
              <w:pStyle w:val="headertabella0"/>
              <w:rPr>
                <w:color w:val="002060"/>
              </w:rPr>
            </w:pPr>
            <w:r w:rsidRPr="008C29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85D30" w14:textId="77777777" w:rsidR="008C297E" w:rsidRPr="008C297E" w:rsidRDefault="008C297E" w:rsidP="00E01407">
            <w:pPr>
              <w:pStyle w:val="headertabella0"/>
              <w:rPr>
                <w:color w:val="002060"/>
              </w:rPr>
            </w:pPr>
            <w:r w:rsidRPr="008C297E">
              <w:rPr>
                <w:color w:val="002060"/>
              </w:rPr>
              <w:t xml:space="preserve">Data </w:t>
            </w:r>
            <w:proofErr w:type="spellStart"/>
            <w:r w:rsidRPr="008C297E">
              <w:rPr>
                <w:color w:val="002060"/>
              </w:rPr>
              <w:t>Orig</w:t>
            </w:r>
            <w:proofErr w:type="spellEnd"/>
            <w:r w:rsidRPr="008C29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BEC68" w14:textId="77777777" w:rsidR="008C297E" w:rsidRPr="008C297E" w:rsidRDefault="008C297E" w:rsidP="00E01407">
            <w:pPr>
              <w:pStyle w:val="headertabella0"/>
              <w:rPr>
                <w:color w:val="002060"/>
              </w:rPr>
            </w:pPr>
            <w:r w:rsidRPr="008C29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90FD3" w14:textId="77777777" w:rsidR="008C297E" w:rsidRPr="008C297E" w:rsidRDefault="008C297E" w:rsidP="00E01407">
            <w:pPr>
              <w:pStyle w:val="headertabella0"/>
              <w:rPr>
                <w:color w:val="002060"/>
              </w:rPr>
            </w:pPr>
            <w:r w:rsidRPr="008C297E">
              <w:rPr>
                <w:color w:val="002060"/>
              </w:rPr>
              <w:t xml:space="preserve">Ora </w:t>
            </w:r>
            <w:proofErr w:type="spellStart"/>
            <w:r w:rsidRPr="008C297E">
              <w:rPr>
                <w:color w:val="002060"/>
              </w:rPr>
              <w:t>Orig</w:t>
            </w:r>
            <w:proofErr w:type="spellEnd"/>
            <w:r w:rsidRPr="008C29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0D46A" w14:textId="77777777" w:rsidR="008C297E" w:rsidRPr="008C297E" w:rsidRDefault="008C297E" w:rsidP="00E01407">
            <w:pPr>
              <w:pStyle w:val="headertabella0"/>
              <w:rPr>
                <w:color w:val="002060"/>
              </w:rPr>
            </w:pPr>
            <w:r w:rsidRPr="008C297E">
              <w:rPr>
                <w:color w:val="002060"/>
              </w:rPr>
              <w:t>Impianto</w:t>
            </w:r>
          </w:p>
        </w:tc>
      </w:tr>
      <w:tr w:rsidR="008C297E" w:rsidRPr="008C297E" w14:paraId="41B565A0" w14:textId="77777777" w:rsidTr="009B7B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4127A" w14:textId="77777777" w:rsidR="008C297E" w:rsidRPr="009B7BD8" w:rsidRDefault="008C297E" w:rsidP="00E01407">
            <w:pPr>
              <w:pStyle w:val="rowtabella0"/>
              <w:rPr>
                <w:color w:val="002060"/>
                <w:highlight w:val="yellow"/>
              </w:rPr>
            </w:pPr>
            <w:r w:rsidRPr="009B7BD8">
              <w:rPr>
                <w:color w:val="002060"/>
                <w:highlight w:val="yellow"/>
              </w:rPr>
              <w:t>13/01/2024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5C69C" w14:textId="77777777" w:rsidR="008C297E" w:rsidRPr="009B7BD8" w:rsidRDefault="008C297E" w:rsidP="00E01407">
            <w:pPr>
              <w:pStyle w:val="rowtabella0"/>
              <w:jc w:val="center"/>
              <w:rPr>
                <w:color w:val="002060"/>
                <w:highlight w:val="yellow"/>
              </w:rPr>
            </w:pPr>
            <w:r w:rsidRPr="009B7BD8">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124EA" w14:textId="77777777" w:rsidR="008C297E" w:rsidRPr="009B7BD8" w:rsidRDefault="008C297E" w:rsidP="00E01407">
            <w:pPr>
              <w:pStyle w:val="rowtabella0"/>
              <w:rPr>
                <w:color w:val="002060"/>
                <w:highlight w:val="yellow"/>
              </w:rPr>
            </w:pPr>
            <w:r w:rsidRPr="009B7BD8">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0178" w14:textId="77777777" w:rsidR="008C297E" w:rsidRPr="009B7BD8" w:rsidRDefault="008C297E" w:rsidP="00E01407">
            <w:pPr>
              <w:pStyle w:val="rowtabella0"/>
              <w:rPr>
                <w:color w:val="002060"/>
                <w:highlight w:val="yellow"/>
              </w:rPr>
            </w:pPr>
            <w:r w:rsidRPr="009B7BD8">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F37FA" w14:textId="1526F38F" w:rsidR="008C297E" w:rsidRPr="008C297E" w:rsidRDefault="008C297E" w:rsidP="00E0140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3546E" w14:textId="77777777" w:rsidR="008C297E" w:rsidRPr="008C297E" w:rsidRDefault="008C297E" w:rsidP="00E01407">
            <w:pPr>
              <w:pStyle w:val="rowtabella0"/>
              <w:jc w:val="center"/>
              <w:rPr>
                <w:color w:val="002060"/>
              </w:rPr>
            </w:pPr>
            <w:r w:rsidRPr="009B7BD8">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B4F0" w14:textId="77777777" w:rsidR="008C297E" w:rsidRPr="008C297E" w:rsidRDefault="008C297E" w:rsidP="00E01407">
            <w:pPr>
              <w:pStyle w:val="rowtabella0"/>
              <w:jc w:val="center"/>
              <w:rPr>
                <w:color w:val="002060"/>
              </w:rPr>
            </w:pPr>
            <w:r w:rsidRPr="008C297E">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C1EC5" w14:textId="77777777" w:rsidR="008C297E" w:rsidRPr="008C297E" w:rsidRDefault="008C297E" w:rsidP="00E01407">
            <w:pPr>
              <w:rPr>
                <w:color w:val="002060"/>
              </w:rPr>
            </w:pPr>
          </w:p>
        </w:tc>
      </w:tr>
      <w:tr w:rsidR="008C297E" w:rsidRPr="008C297E" w14:paraId="72FE31CE" w14:textId="77777777" w:rsidTr="009B7B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1A6AF" w14:textId="77777777" w:rsidR="008C297E" w:rsidRPr="009B7BD8" w:rsidRDefault="008C297E" w:rsidP="00E01407">
            <w:pPr>
              <w:pStyle w:val="rowtabella0"/>
              <w:rPr>
                <w:color w:val="002060"/>
                <w:highlight w:val="yellow"/>
              </w:rPr>
            </w:pPr>
            <w:r w:rsidRPr="009B7BD8">
              <w:rPr>
                <w:color w:val="002060"/>
                <w:highlight w:val="yellow"/>
              </w:rPr>
              <w:t>15/01/2024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6B3B" w14:textId="77777777" w:rsidR="008C297E" w:rsidRPr="009B7BD8" w:rsidRDefault="008C297E" w:rsidP="00E01407">
            <w:pPr>
              <w:pStyle w:val="rowtabella0"/>
              <w:jc w:val="center"/>
              <w:rPr>
                <w:color w:val="002060"/>
                <w:highlight w:val="yellow"/>
              </w:rPr>
            </w:pPr>
            <w:r w:rsidRPr="009B7BD8">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2803C" w14:textId="77777777" w:rsidR="008C297E" w:rsidRPr="009B7BD8" w:rsidRDefault="008C297E" w:rsidP="00E01407">
            <w:pPr>
              <w:pStyle w:val="rowtabella0"/>
              <w:rPr>
                <w:color w:val="002060"/>
                <w:highlight w:val="yellow"/>
              </w:rPr>
            </w:pPr>
            <w:r w:rsidRPr="009B7BD8">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E7AC8" w14:textId="77777777" w:rsidR="008C297E" w:rsidRPr="009B7BD8" w:rsidRDefault="008C297E" w:rsidP="00E01407">
            <w:pPr>
              <w:pStyle w:val="rowtabella0"/>
              <w:rPr>
                <w:color w:val="002060"/>
                <w:highlight w:val="yellow"/>
              </w:rPr>
            </w:pPr>
            <w:r w:rsidRPr="009B7BD8">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FD3B" w14:textId="3011BE88" w:rsidR="008C297E" w:rsidRPr="008C297E" w:rsidRDefault="008C297E" w:rsidP="00E01407">
            <w:pPr>
              <w:pStyle w:val="rowtabella0"/>
              <w:rPr>
                <w:color w:val="002060"/>
              </w:rPr>
            </w:pPr>
            <w:r w:rsidRPr="008C297E">
              <w:rPr>
                <w:color w:val="002060"/>
              </w:rPr>
              <w:t>1</w:t>
            </w:r>
            <w:r w:rsidR="009B7BD8">
              <w:rPr>
                <w:color w:val="002060"/>
              </w:rPr>
              <w:t>3</w:t>
            </w:r>
            <w:r w:rsidRPr="008C297E">
              <w:rPr>
                <w:color w:val="002060"/>
              </w:rPr>
              <w:t>/01/2024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7B194" w14:textId="77777777" w:rsidR="008C297E" w:rsidRPr="008C297E" w:rsidRDefault="008C297E" w:rsidP="00E01407">
            <w:pPr>
              <w:pStyle w:val="rowtabella0"/>
              <w:jc w:val="center"/>
              <w:rPr>
                <w:color w:val="002060"/>
              </w:rPr>
            </w:pPr>
            <w:r w:rsidRPr="009B7BD8">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43909" w14:textId="77777777" w:rsidR="008C297E" w:rsidRPr="008C297E" w:rsidRDefault="008C297E" w:rsidP="00E01407">
            <w:pPr>
              <w:pStyle w:val="rowtabella0"/>
              <w:jc w:val="center"/>
              <w:rPr>
                <w:color w:val="002060"/>
              </w:rPr>
            </w:pPr>
            <w:r w:rsidRPr="008C297E">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CBF92" w14:textId="77777777" w:rsidR="008C297E" w:rsidRPr="008C297E" w:rsidRDefault="008C297E" w:rsidP="00E01407">
            <w:pPr>
              <w:rPr>
                <w:color w:val="002060"/>
              </w:rPr>
            </w:pPr>
          </w:p>
        </w:tc>
      </w:tr>
      <w:tr w:rsidR="008C297E" w:rsidRPr="008C297E" w14:paraId="6BE1F874" w14:textId="77777777" w:rsidTr="009B7B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41E0" w14:textId="77777777" w:rsidR="008C297E" w:rsidRPr="009B7BD8" w:rsidRDefault="008C297E" w:rsidP="00E01407">
            <w:pPr>
              <w:pStyle w:val="rowtabella0"/>
              <w:rPr>
                <w:color w:val="002060"/>
                <w:highlight w:val="yellow"/>
              </w:rPr>
            </w:pPr>
            <w:r w:rsidRPr="009B7BD8">
              <w:rPr>
                <w:color w:val="002060"/>
                <w:highlight w:val="yellow"/>
              </w:rPr>
              <w:t>20/01/2024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103CB" w14:textId="77777777" w:rsidR="008C297E" w:rsidRPr="009B7BD8" w:rsidRDefault="008C297E" w:rsidP="00E01407">
            <w:pPr>
              <w:pStyle w:val="rowtabella0"/>
              <w:jc w:val="center"/>
              <w:rPr>
                <w:color w:val="002060"/>
                <w:highlight w:val="yellow"/>
              </w:rPr>
            </w:pPr>
            <w:r w:rsidRPr="009B7BD8">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B5F49" w14:textId="77777777" w:rsidR="008C297E" w:rsidRPr="009B7BD8" w:rsidRDefault="008C297E" w:rsidP="00E01407">
            <w:pPr>
              <w:pStyle w:val="rowtabella0"/>
              <w:rPr>
                <w:color w:val="002060"/>
                <w:highlight w:val="yellow"/>
              </w:rPr>
            </w:pPr>
            <w:r w:rsidRPr="009B7BD8">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33382" w14:textId="77777777" w:rsidR="008C297E" w:rsidRPr="009B7BD8" w:rsidRDefault="008C297E" w:rsidP="00E01407">
            <w:pPr>
              <w:pStyle w:val="rowtabella0"/>
              <w:rPr>
                <w:color w:val="002060"/>
                <w:highlight w:val="yellow"/>
              </w:rPr>
            </w:pPr>
            <w:r w:rsidRPr="009B7BD8">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E0B6" w14:textId="6A242524" w:rsidR="008C297E" w:rsidRPr="008C297E" w:rsidRDefault="008C297E" w:rsidP="00E0140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881D5" w14:textId="77777777" w:rsidR="008C297E" w:rsidRPr="008C297E" w:rsidRDefault="008C297E" w:rsidP="00E01407">
            <w:pPr>
              <w:pStyle w:val="rowtabella0"/>
              <w:jc w:val="center"/>
              <w:rPr>
                <w:color w:val="002060"/>
              </w:rPr>
            </w:pPr>
            <w:r w:rsidRPr="009B7BD8">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98872" w14:textId="77777777" w:rsidR="008C297E" w:rsidRPr="008C297E" w:rsidRDefault="008C297E" w:rsidP="00E01407">
            <w:pPr>
              <w:pStyle w:val="rowtabella0"/>
              <w:jc w:val="center"/>
              <w:rPr>
                <w:color w:val="002060"/>
              </w:rPr>
            </w:pPr>
            <w:r w:rsidRPr="008C297E">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43C80" w14:textId="77777777" w:rsidR="008C297E" w:rsidRPr="008C297E" w:rsidRDefault="008C297E" w:rsidP="00E01407">
            <w:pPr>
              <w:rPr>
                <w:color w:val="002060"/>
              </w:rPr>
            </w:pPr>
          </w:p>
        </w:tc>
      </w:tr>
    </w:tbl>
    <w:p w14:paraId="0C278C7C" w14:textId="77777777" w:rsidR="008C297E" w:rsidRPr="008C297E" w:rsidRDefault="008C297E" w:rsidP="008C297E">
      <w:pPr>
        <w:pStyle w:val="breakline"/>
        <w:rPr>
          <w:rFonts w:eastAsiaTheme="minorEastAsia"/>
          <w:color w:val="002060"/>
        </w:rPr>
      </w:pPr>
    </w:p>
    <w:p w14:paraId="6DF7B599" w14:textId="77777777" w:rsidR="008C297E" w:rsidRPr="008C297E" w:rsidRDefault="008C297E" w:rsidP="008C297E">
      <w:pPr>
        <w:pStyle w:val="breakline"/>
        <w:rPr>
          <w:rFonts w:eastAsiaTheme="minorEastAsia"/>
          <w:color w:val="002060"/>
        </w:rPr>
      </w:pPr>
    </w:p>
    <w:p w14:paraId="52FE9B74" w14:textId="77777777" w:rsidR="008C297E" w:rsidRPr="008C297E" w:rsidRDefault="008C297E" w:rsidP="008C297E">
      <w:pPr>
        <w:pStyle w:val="breakline"/>
        <w:rPr>
          <w:color w:val="002060"/>
        </w:rPr>
      </w:pPr>
    </w:p>
    <w:p w14:paraId="0C9E9F10" w14:textId="77777777" w:rsidR="008C297E" w:rsidRPr="008C297E" w:rsidRDefault="008C297E" w:rsidP="008C297E">
      <w:pPr>
        <w:pStyle w:val="titoloprinc0"/>
        <w:rPr>
          <w:color w:val="002060"/>
        </w:rPr>
      </w:pPr>
      <w:r w:rsidRPr="008C297E">
        <w:rPr>
          <w:color w:val="002060"/>
        </w:rPr>
        <w:t>CLASSIFICA</w:t>
      </w:r>
    </w:p>
    <w:p w14:paraId="3C48EE32" w14:textId="77777777" w:rsidR="008C297E" w:rsidRPr="008C297E" w:rsidRDefault="008C297E" w:rsidP="008C297E">
      <w:pPr>
        <w:pStyle w:val="breakline"/>
        <w:rPr>
          <w:color w:val="002060"/>
        </w:rPr>
      </w:pPr>
    </w:p>
    <w:p w14:paraId="54E6D5A5" w14:textId="77777777" w:rsidR="008C297E" w:rsidRPr="008C297E" w:rsidRDefault="008C297E" w:rsidP="008C297E">
      <w:pPr>
        <w:pStyle w:val="breakline"/>
        <w:rPr>
          <w:color w:val="002060"/>
        </w:rPr>
      </w:pPr>
    </w:p>
    <w:p w14:paraId="369F00D8" w14:textId="77777777" w:rsidR="008C297E" w:rsidRPr="008C297E" w:rsidRDefault="008C297E" w:rsidP="008C297E">
      <w:pPr>
        <w:pStyle w:val="sottotitolocampionato10"/>
        <w:rPr>
          <w:color w:val="002060"/>
        </w:rPr>
      </w:pPr>
      <w:r w:rsidRPr="008C29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56CA9D42"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03983" w14:textId="77777777" w:rsidR="008C297E" w:rsidRPr="008C297E" w:rsidRDefault="008C297E" w:rsidP="00E01407">
            <w:pPr>
              <w:pStyle w:val="headertabella0"/>
              <w:rPr>
                <w:color w:val="002060"/>
              </w:rPr>
            </w:pPr>
            <w:r w:rsidRPr="008C29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AFE4C"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AB427"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E1077"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A65F8"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6B28A"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C0AA3"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0D307"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C75C8"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F4304" w14:textId="77777777" w:rsidR="008C297E" w:rsidRPr="008C297E" w:rsidRDefault="008C297E" w:rsidP="00E01407">
            <w:pPr>
              <w:pStyle w:val="headertabella0"/>
              <w:rPr>
                <w:color w:val="002060"/>
              </w:rPr>
            </w:pPr>
            <w:r w:rsidRPr="008C297E">
              <w:rPr>
                <w:color w:val="002060"/>
              </w:rPr>
              <w:t>PE</w:t>
            </w:r>
          </w:p>
        </w:tc>
      </w:tr>
      <w:tr w:rsidR="008C297E" w:rsidRPr="008C297E" w14:paraId="2FB48CCE"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FFDEA5" w14:textId="77777777" w:rsidR="008C297E" w:rsidRPr="008C297E" w:rsidRDefault="008C297E" w:rsidP="00E01407">
            <w:pPr>
              <w:pStyle w:val="rowtabella0"/>
              <w:rPr>
                <w:color w:val="002060"/>
              </w:rPr>
            </w:pPr>
            <w:r w:rsidRPr="008C297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D2879"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67D33"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E0629" w14:textId="77777777" w:rsidR="008C297E" w:rsidRPr="008C297E" w:rsidRDefault="008C297E" w:rsidP="00E01407">
            <w:pPr>
              <w:pStyle w:val="rowtabella0"/>
              <w:jc w:val="center"/>
              <w:rPr>
                <w:color w:val="002060"/>
              </w:rPr>
            </w:pPr>
            <w:r w:rsidRPr="008C29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F3DD1"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35C8E"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2A76C" w14:textId="77777777" w:rsidR="008C297E" w:rsidRPr="008C297E" w:rsidRDefault="008C297E" w:rsidP="00E01407">
            <w:pPr>
              <w:pStyle w:val="rowtabella0"/>
              <w:jc w:val="center"/>
              <w:rPr>
                <w:color w:val="002060"/>
              </w:rPr>
            </w:pPr>
            <w:r w:rsidRPr="008C297E">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DD365"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39883" w14:textId="77777777" w:rsidR="008C297E" w:rsidRPr="008C297E" w:rsidRDefault="008C297E" w:rsidP="00E01407">
            <w:pPr>
              <w:pStyle w:val="rowtabella0"/>
              <w:jc w:val="center"/>
              <w:rPr>
                <w:color w:val="002060"/>
              </w:rPr>
            </w:pPr>
            <w:r w:rsidRPr="008C297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EDD17" w14:textId="77777777" w:rsidR="008C297E" w:rsidRPr="008C297E" w:rsidRDefault="008C297E" w:rsidP="00E01407">
            <w:pPr>
              <w:pStyle w:val="rowtabella0"/>
              <w:jc w:val="center"/>
              <w:rPr>
                <w:color w:val="002060"/>
              </w:rPr>
            </w:pPr>
            <w:r w:rsidRPr="008C297E">
              <w:rPr>
                <w:color w:val="002060"/>
              </w:rPr>
              <w:t>0</w:t>
            </w:r>
          </w:p>
        </w:tc>
      </w:tr>
      <w:tr w:rsidR="008C297E" w:rsidRPr="008C297E" w14:paraId="0A28661F"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8A7F52" w14:textId="77777777" w:rsidR="008C297E" w:rsidRPr="008C297E" w:rsidRDefault="008C297E" w:rsidP="00E01407">
            <w:pPr>
              <w:pStyle w:val="rowtabella0"/>
              <w:rPr>
                <w:color w:val="002060"/>
              </w:rPr>
            </w:pPr>
            <w:r w:rsidRPr="008C297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34761" w14:textId="77777777" w:rsidR="008C297E" w:rsidRPr="008C297E" w:rsidRDefault="008C297E" w:rsidP="00E01407">
            <w:pPr>
              <w:pStyle w:val="rowtabella0"/>
              <w:jc w:val="center"/>
              <w:rPr>
                <w:color w:val="002060"/>
              </w:rPr>
            </w:pPr>
            <w:r w:rsidRPr="008C29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61EDE"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B0131"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86C7"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428D5"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F311F" w14:textId="77777777" w:rsidR="008C297E" w:rsidRPr="008C297E" w:rsidRDefault="008C297E" w:rsidP="00E01407">
            <w:pPr>
              <w:pStyle w:val="rowtabella0"/>
              <w:jc w:val="center"/>
              <w:rPr>
                <w:color w:val="002060"/>
              </w:rPr>
            </w:pPr>
            <w:r w:rsidRPr="008C297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C3F84"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D68D7"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C01A9" w14:textId="77777777" w:rsidR="008C297E" w:rsidRPr="008C297E" w:rsidRDefault="008C297E" w:rsidP="00E01407">
            <w:pPr>
              <w:pStyle w:val="rowtabella0"/>
              <w:jc w:val="center"/>
              <w:rPr>
                <w:color w:val="002060"/>
              </w:rPr>
            </w:pPr>
            <w:r w:rsidRPr="008C297E">
              <w:rPr>
                <w:color w:val="002060"/>
              </w:rPr>
              <w:t>0</w:t>
            </w:r>
          </w:p>
        </w:tc>
      </w:tr>
      <w:tr w:rsidR="008C297E" w:rsidRPr="008C297E" w14:paraId="33A140F2"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E26FCE" w14:textId="77777777" w:rsidR="008C297E" w:rsidRPr="008C297E" w:rsidRDefault="008C297E" w:rsidP="00E01407">
            <w:pPr>
              <w:pStyle w:val="rowtabella0"/>
              <w:rPr>
                <w:color w:val="002060"/>
              </w:rPr>
            </w:pPr>
            <w:r w:rsidRPr="008C297E">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802AE" w14:textId="77777777" w:rsidR="008C297E" w:rsidRPr="008C297E" w:rsidRDefault="008C297E" w:rsidP="00E01407">
            <w:pPr>
              <w:pStyle w:val="rowtabella0"/>
              <w:jc w:val="center"/>
              <w:rPr>
                <w:color w:val="002060"/>
              </w:rPr>
            </w:pPr>
            <w:r w:rsidRPr="008C29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BCD0A"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CDFA"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BC563"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05170"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113CD" w14:textId="77777777" w:rsidR="008C297E" w:rsidRPr="008C297E" w:rsidRDefault="008C297E" w:rsidP="00E01407">
            <w:pPr>
              <w:pStyle w:val="rowtabella0"/>
              <w:jc w:val="center"/>
              <w:rPr>
                <w:color w:val="002060"/>
              </w:rPr>
            </w:pPr>
            <w:r w:rsidRPr="008C29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15859" w14:textId="77777777" w:rsidR="008C297E" w:rsidRPr="008C297E" w:rsidRDefault="008C297E" w:rsidP="00E01407">
            <w:pPr>
              <w:pStyle w:val="rowtabella0"/>
              <w:jc w:val="center"/>
              <w:rPr>
                <w:color w:val="002060"/>
              </w:rPr>
            </w:pPr>
            <w:r w:rsidRPr="008C297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6FCA3" w14:textId="77777777" w:rsidR="008C297E" w:rsidRPr="008C297E" w:rsidRDefault="008C297E" w:rsidP="00E01407">
            <w:pPr>
              <w:pStyle w:val="rowtabella0"/>
              <w:jc w:val="center"/>
              <w:rPr>
                <w:color w:val="002060"/>
              </w:rPr>
            </w:pPr>
            <w:r w:rsidRPr="008C29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6DCCC" w14:textId="77777777" w:rsidR="008C297E" w:rsidRPr="008C297E" w:rsidRDefault="008C297E" w:rsidP="00E01407">
            <w:pPr>
              <w:pStyle w:val="rowtabella0"/>
              <w:jc w:val="center"/>
              <w:rPr>
                <w:color w:val="002060"/>
              </w:rPr>
            </w:pPr>
            <w:r w:rsidRPr="008C297E">
              <w:rPr>
                <w:color w:val="002060"/>
              </w:rPr>
              <w:t>0</w:t>
            </w:r>
          </w:p>
        </w:tc>
      </w:tr>
      <w:tr w:rsidR="008C297E" w:rsidRPr="008C297E" w14:paraId="3D7B60FA"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55EA7" w14:textId="77777777" w:rsidR="008C297E" w:rsidRPr="008C297E" w:rsidRDefault="008C297E" w:rsidP="00E01407">
            <w:pPr>
              <w:pStyle w:val="rowtabella0"/>
              <w:rPr>
                <w:color w:val="002060"/>
              </w:rPr>
            </w:pPr>
            <w:r w:rsidRPr="008C297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D053C"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9D19"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D9ACD"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898B1"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69FA3"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6E1D1" w14:textId="77777777" w:rsidR="008C297E" w:rsidRPr="008C297E" w:rsidRDefault="008C297E" w:rsidP="00E01407">
            <w:pPr>
              <w:pStyle w:val="rowtabella0"/>
              <w:jc w:val="center"/>
              <w:rPr>
                <w:color w:val="002060"/>
              </w:rPr>
            </w:pPr>
            <w:r w:rsidRPr="008C29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1F235" w14:textId="77777777" w:rsidR="008C297E" w:rsidRPr="008C297E" w:rsidRDefault="008C297E" w:rsidP="00E01407">
            <w:pPr>
              <w:pStyle w:val="rowtabella0"/>
              <w:jc w:val="center"/>
              <w:rPr>
                <w:color w:val="002060"/>
              </w:rPr>
            </w:pPr>
            <w:r w:rsidRPr="008C297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5A895" w14:textId="77777777" w:rsidR="008C297E" w:rsidRPr="008C297E" w:rsidRDefault="008C297E" w:rsidP="00E01407">
            <w:pPr>
              <w:pStyle w:val="rowtabella0"/>
              <w:jc w:val="center"/>
              <w:rPr>
                <w:color w:val="002060"/>
              </w:rPr>
            </w:pPr>
            <w:r w:rsidRPr="008C29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120FD" w14:textId="77777777" w:rsidR="008C297E" w:rsidRPr="008C297E" w:rsidRDefault="008C297E" w:rsidP="00E01407">
            <w:pPr>
              <w:pStyle w:val="rowtabella0"/>
              <w:jc w:val="center"/>
              <w:rPr>
                <w:color w:val="002060"/>
              </w:rPr>
            </w:pPr>
            <w:r w:rsidRPr="008C297E">
              <w:rPr>
                <w:color w:val="002060"/>
              </w:rPr>
              <w:t>0</w:t>
            </w:r>
          </w:p>
        </w:tc>
      </w:tr>
      <w:tr w:rsidR="008C297E" w:rsidRPr="008C297E" w14:paraId="15A601A8"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443335" w14:textId="77777777" w:rsidR="008C297E" w:rsidRPr="009B7BD8" w:rsidRDefault="008C297E" w:rsidP="00E01407">
            <w:pPr>
              <w:pStyle w:val="rowtabella0"/>
              <w:rPr>
                <w:color w:val="002060"/>
                <w:lang w:val="es-ES"/>
              </w:rPr>
            </w:pPr>
            <w:r w:rsidRPr="009B7BD8">
              <w:rPr>
                <w:color w:val="002060"/>
                <w:lang w:val="es-ES"/>
              </w:rPr>
              <w:t xml:space="preserve">G.S. AUDAX 1970 </w:t>
            </w:r>
            <w:proofErr w:type="gramStart"/>
            <w:r w:rsidRPr="009B7BD8">
              <w:rPr>
                <w:color w:val="002060"/>
                <w:lang w:val="es-ES"/>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D50AB"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C96D9"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3DDDE"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38215"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26A2B"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FEE47" w14:textId="77777777" w:rsidR="008C297E" w:rsidRPr="008C297E" w:rsidRDefault="008C297E" w:rsidP="00E01407">
            <w:pPr>
              <w:pStyle w:val="rowtabella0"/>
              <w:jc w:val="center"/>
              <w:rPr>
                <w:color w:val="002060"/>
              </w:rPr>
            </w:pPr>
            <w:r w:rsidRPr="008C29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500E5" w14:textId="77777777" w:rsidR="008C297E" w:rsidRPr="008C297E" w:rsidRDefault="008C297E" w:rsidP="00E01407">
            <w:pPr>
              <w:pStyle w:val="rowtabella0"/>
              <w:jc w:val="center"/>
              <w:rPr>
                <w:color w:val="002060"/>
              </w:rPr>
            </w:pPr>
            <w:r w:rsidRPr="008C29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028A2" w14:textId="77777777" w:rsidR="008C297E" w:rsidRPr="008C297E" w:rsidRDefault="008C297E" w:rsidP="00E01407">
            <w:pPr>
              <w:pStyle w:val="rowtabella0"/>
              <w:jc w:val="center"/>
              <w:rPr>
                <w:color w:val="002060"/>
              </w:rPr>
            </w:pPr>
            <w:r w:rsidRPr="008C29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3A7B8" w14:textId="77777777" w:rsidR="008C297E" w:rsidRPr="008C297E" w:rsidRDefault="008C297E" w:rsidP="00E01407">
            <w:pPr>
              <w:pStyle w:val="rowtabella0"/>
              <w:jc w:val="center"/>
              <w:rPr>
                <w:color w:val="002060"/>
              </w:rPr>
            </w:pPr>
            <w:r w:rsidRPr="008C297E">
              <w:rPr>
                <w:color w:val="002060"/>
              </w:rPr>
              <w:t>0</w:t>
            </w:r>
          </w:p>
        </w:tc>
      </w:tr>
      <w:tr w:rsidR="008C297E" w:rsidRPr="008C297E" w14:paraId="66F8E24C"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9A4C46" w14:textId="77777777" w:rsidR="008C297E" w:rsidRPr="009B7BD8" w:rsidRDefault="008C297E" w:rsidP="00E01407">
            <w:pPr>
              <w:pStyle w:val="rowtabella0"/>
              <w:rPr>
                <w:color w:val="002060"/>
                <w:lang w:val="en-US"/>
              </w:rPr>
            </w:pPr>
            <w:r w:rsidRPr="009B7BD8">
              <w:rPr>
                <w:color w:val="002060"/>
                <w:lang w:val="en-US"/>
              </w:rPr>
              <w:lastRenderedPageBreak/>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CD36C"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7C6B3"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EB384"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9BDC6"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22149"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3A484" w14:textId="77777777" w:rsidR="008C297E" w:rsidRPr="008C297E" w:rsidRDefault="008C297E" w:rsidP="00E01407">
            <w:pPr>
              <w:pStyle w:val="rowtabella0"/>
              <w:jc w:val="center"/>
              <w:rPr>
                <w:color w:val="002060"/>
              </w:rPr>
            </w:pPr>
            <w:r w:rsidRPr="008C29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B423B" w14:textId="77777777" w:rsidR="008C297E" w:rsidRPr="008C297E" w:rsidRDefault="008C297E" w:rsidP="00E01407">
            <w:pPr>
              <w:pStyle w:val="rowtabella0"/>
              <w:jc w:val="center"/>
              <w:rPr>
                <w:color w:val="002060"/>
              </w:rPr>
            </w:pPr>
            <w:r w:rsidRPr="008C297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8A8F2" w14:textId="77777777" w:rsidR="008C297E" w:rsidRPr="008C297E" w:rsidRDefault="008C297E" w:rsidP="00E01407">
            <w:pPr>
              <w:pStyle w:val="rowtabella0"/>
              <w:jc w:val="center"/>
              <w:rPr>
                <w:color w:val="002060"/>
              </w:rPr>
            </w:pPr>
            <w:r w:rsidRPr="008C29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6521C" w14:textId="77777777" w:rsidR="008C297E" w:rsidRPr="008C297E" w:rsidRDefault="008C297E" w:rsidP="00E01407">
            <w:pPr>
              <w:pStyle w:val="rowtabella0"/>
              <w:jc w:val="center"/>
              <w:rPr>
                <w:color w:val="002060"/>
              </w:rPr>
            </w:pPr>
            <w:r w:rsidRPr="008C297E">
              <w:rPr>
                <w:color w:val="002060"/>
              </w:rPr>
              <w:t>0</w:t>
            </w:r>
          </w:p>
        </w:tc>
      </w:tr>
      <w:tr w:rsidR="008C297E" w:rsidRPr="008C297E" w14:paraId="6F997759"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E6D8D" w14:textId="77777777" w:rsidR="008C297E" w:rsidRPr="008C297E" w:rsidRDefault="008C297E" w:rsidP="00E01407">
            <w:pPr>
              <w:pStyle w:val="rowtabella0"/>
              <w:rPr>
                <w:color w:val="002060"/>
              </w:rPr>
            </w:pPr>
            <w:r w:rsidRPr="008C297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DA24C"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822FC"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31489"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79053"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8C812"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04790" w14:textId="77777777" w:rsidR="008C297E" w:rsidRPr="008C297E" w:rsidRDefault="008C297E" w:rsidP="00E01407">
            <w:pPr>
              <w:pStyle w:val="rowtabella0"/>
              <w:jc w:val="center"/>
              <w:rPr>
                <w:color w:val="002060"/>
              </w:rPr>
            </w:pPr>
            <w:r w:rsidRPr="008C29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61DCD" w14:textId="77777777" w:rsidR="008C297E" w:rsidRPr="008C297E" w:rsidRDefault="008C297E" w:rsidP="00E01407">
            <w:pPr>
              <w:pStyle w:val="rowtabella0"/>
              <w:jc w:val="center"/>
              <w:rPr>
                <w:color w:val="002060"/>
              </w:rPr>
            </w:pPr>
            <w:r w:rsidRPr="008C297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22E0B" w14:textId="77777777" w:rsidR="008C297E" w:rsidRPr="008C297E" w:rsidRDefault="008C297E" w:rsidP="00E01407">
            <w:pPr>
              <w:pStyle w:val="rowtabella0"/>
              <w:jc w:val="center"/>
              <w:rPr>
                <w:color w:val="002060"/>
              </w:rPr>
            </w:pPr>
            <w:r w:rsidRPr="008C29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D3D66" w14:textId="77777777" w:rsidR="008C297E" w:rsidRPr="008C297E" w:rsidRDefault="008C297E" w:rsidP="00E01407">
            <w:pPr>
              <w:pStyle w:val="rowtabella0"/>
              <w:jc w:val="center"/>
              <w:rPr>
                <w:color w:val="002060"/>
              </w:rPr>
            </w:pPr>
            <w:r w:rsidRPr="008C297E">
              <w:rPr>
                <w:color w:val="002060"/>
              </w:rPr>
              <w:t>0</w:t>
            </w:r>
          </w:p>
        </w:tc>
      </w:tr>
      <w:tr w:rsidR="008C297E" w:rsidRPr="008C297E" w14:paraId="3C94F0CA"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8496ED" w14:textId="77777777" w:rsidR="008C297E" w:rsidRPr="008C297E" w:rsidRDefault="008C297E" w:rsidP="00E01407">
            <w:pPr>
              <w:pStyle w:val="rowtabella0"/>
              <w:rPr>
                <w:color w:val="002060"/>
              </w:rPr>
            </w:pPr>
            <w:proofErr w:type="spellStart"/>
            <w:proofErr w:type="gramStart"/>
            <w:r w:rsidRPr="008C297E">
              <w:rPr>
                <w:color w:val="002060"/>
              </w:rPr>
              <w:t>sq.B</w:t>
            </w:r>
            <w:proofErr w:type="spellEnd"/>
            <w:proofErr w:type="gramEnd"/>
            <w:r w:rsidRPr="008C297E">
              <w:rPr>
                <w:color w:val="002060"/>
              </w:rPr>
              <w:t xml:space="preserve"> AMICI DEL </w:t>
            </w:r>
            <w:proofErr w:type="spellStart"/>
            <w:r w:rsidRPr="008C297E">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EFD35"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49E83"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1F3A3"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C8B5A"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B056A"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B87F4"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B6A50"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A74A0"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8F7BD" w14:textId="77777777" w:rsidR="008C297E" w:rsidRPr="008C297E" w:rsidRDefault="008C297E" w:rsidP="00E01407">
            <w:pPr>
              <w:pStyle w:val="rowtabella0"/>
              <w:jc w:val="center"/>
              <w:rPr>
                <w:color w:val="002060"/>
              </w:rPr>
            </w:pPr>
            <w:r w:rsidRPr="008C297E">
              <w:rPr>
                <w:color w:val="002060"/>
              </w:rPr>
              <w:t>0</w:t>
            </w:r>
          </w:p>
        </w:tc>
      </w:tr>
    </w:tbl>
    <w:p w14:paraId="38E65B23" w14:textId="77777777" w:rsidR="008C297E" w:rsidRPr="008C297E" w:rsidRDefault="008C297E" w:rsidP="008C297E">
      <w:pPr>
        <w:pStyle w:val="breakline"/>
        <w:rPr>
          <w:rFonts w:eastAsiaTheme="minorEastAsia"/>
          <w:color w:val="002060"/>
        </w:rPr>
      </w:pPr>
    </w:p>
    <w:p w14:paraId="78431AD0" w14:textId="77777777" w:rsidR="008C297E" w:rsidRPr="008C297E" w:rsidRDefault="008C297E" w:rsidP="008C297E">
      <w:pPr>
        <w:pStyle w:val="breakline"/>
        <w:rPr>
          <w:color w:val="002060"/>
        </w:rPr>
      </w:pPr>
    </w:p>
    <w:p w14:paraId="41689A3E" w14:textId="77777777" w:rsidR="008C297E" w:rsidRPr="008C297E" w:rsidRDefault="008C297E" w:rsidP="008C297E">
      <w:pPr>
        <w:pStyle w:val="sottotitolocampionato10"/>
        <w:rPr>
          <w:color w:val="002060"/>
        </w:rPr>
      </w:pPr>
      <w:r w:rsidRPr="008C297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54DEA128"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21FF4" w14:textId="77777777" w:rsidR="008C297E" w:rsidRPr="008C297E" w:rsidRDefault="008C297E" w:rsidP="00E01407">
            <w:pPr>
              <w:pStyle w:val="headertabella0"/>
              <w:rPr>
                <w:color w:val="002060"/>
              </w:rPr>
            </w:pPr>
            <w:r w:rsidRPr="008C29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0AEE7"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2B6E5"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F6D5E"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3AADA"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E6921"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3DB3F"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EEBEE"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E06F7"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E152A" w14:textId="77777777" w:rsidR="008C297E" w:rsidRPr="008C297E" w:rsidRDefault="008C297E" w:rsidP="00E01407">
            <w:pPr>
              <w:pStyle w:val="headertabella0"/>
              <w:rPr>
                <w:color w:val="002060"/>
              </w:rPr>
            </w:pPr>
            <w:r w:rsidRPr="008C297E">
              <w:rPr>
                <w:color w:val="002060"/>
              </w:rPr>
              <w:t>PE</w:t>
            </w:r>
          </w:p>
        </w:tc>
      </w:tr>
      <w:tr w:rsidR="008C297E" w:rsidRPr="008C297E" w14:paraId="05172976"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D95E82" w14:textId="77777777" w:rsidR="008C297E" w:rsidRPr="008C297E" w:rsidRDefault="008C297E" w:rsidP="00E01407">
            <w:pPr>
              <w:pStyle w:val="rowtabella0"/>
              <w:rPr>
                <w:color w:val="002060"/>
              </w:rPr>
            </w:pPr>
            <w:r w:rsidRPr="008C297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B9F68" w14:textId="77777777" w:rsidR="008C297E" w:rsidRPr="008C297E" w:rsidRDefault="008C297E" w:rsidP="00E01407">
            <w:pPr>
              <w:pStyle w:val="rowtabella0"/>
              <w:jc w:val="center"/>
              <w:rPr>
                <w:color w:val="002060"/>
              </w:rPr>
            </w:pPr>
            <w:r w:rsidRPr="008C29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F2E20"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95731"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2DD47"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FA49D"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B013E" w14:textId="77777777" w:rsidR="008C297E" w:rsidRPr="008C297E" w:rsidRDefault="008C297E" w:rsidP="00E01407">
            <w:pPr>
              <w:pStyle w:val="rowtabella0"/>
              <w:jc w:val="center"/>
              <w:rPr>
                <w:color w:val="002060"/>
              </w:rPr>
            </w:pPr>
            <w:r w:rsidRPr="008C297E">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51B6" w14:textId="77777777" w:rsidR="008C297E" w:rsidRPr="008C297E" w:rsidRDefault="008C297E" w:rsidP="00E01407">
            <w:pPr>
              <w:pStyle w:val="rowtabella0"/>
              <w:jc w:val="center"/>
              <w:rPr>
                <w:color w:val="002060"/>
              </w:rPr>
            </w:pPr>
            <w:r w:rsidRPr="008C29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A70B6" w14:textId="77777777" w:rsidR="008C297E" w:rsidRPr="008C297E" w:rsidRDefault="008C297E" w:rsidP="00E01407">
            <w:pPr>
              <w:pStyle w:val="rowtabella0"/>
              <w:jc w:val="center"/>
              <w:rPr>
                <w:color w:val="002060"/>
              </w:rPr>
            </w:pPr>
            <w:r w:rsidRPr="008C297E">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2B56F" w14:textId="77777777" w:rsidR="008C297E" w:rsidRPr="008C297E" w:rsidRDefault="008C297E" w:rsidP="00E01407">
            <w:pPr>
              <w:pStyle w:val="rowtabella0"/>
              <w:jc w:val="center"/>
              <w:rPr>
                <w:color w:val="002060"/>
              </w:rPr>
            </w:pPr>
            <w:r w:rsidRPr="008C297E">
              <w:rPr>
                <w:color w:val="002060"/>
              </w:rPr>
              <w:t>0</w:t>
            </w:r>
          </w:p>
        </w:tc>
      </w:tr>
      <w:tr w:rsidR="008C297E" w:rsidRPr="008C297E" w14:paraId="6F388D36"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9E5654" w14:textId="77777777" w:rsidR="008C297E" w:rsidRPr="008C297E" w:rsidRDefault="008C297E" w:rsidP="00E01407">
            <w:pPr>
              <w:pStyle w:val="rowtabella0"/>
              <w:rPr>
                <w:color w:val="002060"/>
              </w:rPr>
            </w:pPr>
            <w:r w:rsidRPr="008C297E">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2B2C7" w14:textId="77777777" w:rsidR="008C297E" w:rsidRPr="008C297E" w:rsidRDefault="008C297E" w:rsidP="00E01407">
            <w:pPr>
              <w:pStyle w:val="rowtabella0"/>
              <w:jc w:val="center"/>
              <w:rPr>
                <w:color w:val="002060"/>
              </w:rPr>
            </w:pPr>
            <w:r w:rsidRPr="008C29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1431A"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08DF"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93756"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CE6D7"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07EAC" w14:textId="77777777" w:rsidR="008C297E" w:rsidRPr="008C297E" w:rsidRDefault="008C297E" w:rsidP="00E01407">
            <w:pPr>
              <w:pStyle w:val="rowtabella0"/>
              <w:jc w:val="center"/>
              <w:rPr>
                <w:color w:val="002060"/>
              </w:rPr>
            </w:pPr>
            <w:r w:rsidRPr="008C29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9202" w14:textId="77777777" w:rsidR="008C297E" w:rsidRPr="008C297E" w:rsidRDefault="008C297E" w:rsidP="00E01407">
            <w:pPr>
              <w:pStyle w:val="rowtabella0"/>
              <w:jc w:val="center"/>
              <w:rPr>
                <w:color w:val="002060"/>
              </w:rPr>
            </w:pPr>
            <w:r w:rsidRPr="008C29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62494"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6110B" w14:textId="77777777" w:rsidR="008C297E" w:rsidRPr="008C297E" w:rsidRDefault="008C297E" w:rsidP="00E01407">
            <w:pPr>
              <w:pStyle w:val="rowtabella0"/>
              <w:jc w:val="center"/>
              <w:rPr>
                <w:color w:val="002060"/>
              </w:rPr>
            </w:pPr>
            <w:r w:rsidRPr="008C297E">
              <w:rPr>
                <w:color w:val="002060"/>
              </w:rPr>
              <w:t>0</w:t>
            </w:r>
          </w:p>
        </w:tc>
      </w:tr>
      <w:tr w:rsidR="008C297E" w:rsidRPr="008C297E" w14:paraId="434B673A"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8E55FD" w14:textId="77777777" w:rsidR="008C297E" w:rsidRPr="008C297E" w:rsidRDefault="008C297E" w:rsidP="00E01407">
            <w:pPr>
              <w:pStyle w:val="rowtabella0"/>
              <w:rPr>
                <w:color w:val="002060"/>
              </w:rPr>
            </w:pPr>
            <w:r w:rsidRPr="008C297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5C81D" w14:textId="77777777" w:rsidR="008C297E" w:rsidRPr="008C297E" w:rsidRDefault="008C297E" w:rsidP="00E01407">
            <w:pPr>
              <w:pStyle w:val="rowtabella0"/>
              <w:jc w:val="center"/>
              <w:rPr>
                <w:color w:val="002060"/>
              </w:rPr>
            </w:pPr>
            <w:r w:rsidRPr="008C29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AEE61"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7E405"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3530E"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6259C"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DD699" w14:textId="77777777" w:rsidR="008C297E" w:rsidRPr="008C297E" w:rsidRDefault="008C297E" w:rsidP="00E01407">
            <w:pPr>
              <w:pStyle w:val="rowtabella0"/>
              <w:jc w:val="center"/>
              <w:rPr>
                <w:color w:val="002060"/>
              </w:rPr>
            </w:pPr>
            <w:r w:rsidRPr="008C297E">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E680D" w14:textId="77777777" w:rsidR="008C297E" w:rsidRPr="008C297E" w:rsidRDefault="008C297E" w:rsidP="00E01407">
            <w:pPr>
              <w:pStyle w:val="rowtabella0"/>
              <w:jc w:val="center"/>
              <w:rPr>
                <w:color w:val="002060"/>
              </w:rPr>
            </w:pPr>
            <w:r w:rsidRPr="008C29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A849B" w14:textId="77777777" w:rsidR="008C297E" w:rsidRPr="008C297E" w:rsidRDefault="008C297E" w:rsidP="00E01407">
            <w:pPr>
              <w:pStyle w:val="rowtabella0"/>
              <w:jc w:val="center"/>
              <w:rPr>
                <w:color w:val="002060"/>
              </w:rPr>
            </w:pPr>
            <w:r w:rsidRPr="008C297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DE587" w14:textId="77777777" w:rsidR="008C297E" w:rsidRPr="008C297E" w:rsidRDefault="008C297E" w:rsidP="00E01407">
            <w:pPr>
              <w:pStyle w:val="rowtabella0"/>
              <w:jc w:val="center"/>
              <w:rPr>
                <w:color w:val="002060"/>
              </w:rPr>
            </w:pPr>
            <w:r w:rsidRPr="008C297E">
              <w:rPr>
                <w:color w:val="002060"/>
              </w:rPr>
              <w:t>0</w:t>
            </w:r>
          </w:p>
        </w:tc>
      </w:tr>
      <w:tr w:rsidR="008C297E" w:rsidRPr="008C297E" w14:paraId="7686DA1F"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3E739" w14:textId="77777777" w:rsidR="008C297E" w:rsidRPr="008C297E" w:rsidRDefault="008C297E" w:rsidP="00E01407">
            <w:pPr>
              <w:pStyle w:val="rowtabella0"/>
              <w:rPr>
                <w:color w:val="002060"/>
              </w:rPr>
            </w:pPr>
            <w:r w:rsidRPr="008C297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56A9" w14:textId="77777777" w:rsidR="008C297E" w:rsidRPr="008C297E" w:rsidRDefault="008C297E" w:rsidP="00E01407">
            <w:pPr>
              <w:pStyle w:val="rowtabella0"/>
              <w:jc w:val="center"/>
              <w:rPr>
                <w:color w:val="002060"/>
              </w:rPr>
            </w:pPr>
            <w:r w:rsidRPr="008C29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B933E"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CA97C"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ECC78"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6E9F1"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98DEE" w14:textId="77777777" w:rsidR="008C297E" w:rsidRPr="008C297E" w:rsidRDefault="008C297E" w:rsidP="00E01407">
            <w:pPr>
              <w:pStyle w:val="rowtabella0"/>
              <w:jc w:val="center"/>
              <w:rPr>
                <w:color w:val="002060"/>
              </w:rPr>
            </w:pPr>
            <w:r w:rsidRPr="008C297E">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6B2F6" w14:textId="77777777" w:rsidR="008C297E" w:rsidRPr="008C297E" w:rsidRDefault="008C297E" w:rsidP="00E01407">
            <w:pPr>
              <w:pStyle w:val="rowtabella0"/>
              <w:jc w:val="center"/>
              <w:rPr>
                <w:color w:val="002060"/>
              </w:rPr>
            </w:pPr>
            <w:r w:rsidRPr="008C29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C567F" w14:textId="77777777" w:rsidR="008C297E" w:rsidRPr="008C297E" w:rsidRDefault="008C297E" w:rsidP="00E01407">
            <w:pPr>
              <w:pStyle w:val="rowtabella0"/>
              <w:jc w:val="center"/>
              <w:rPr>
                <w:color w:val="002060"/>
              </w:rPr>
            </w:pPr>
            <w:r w:rsidRPr="008C297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EF26C" w14:textId="77777777" w:rsidR="008C297E" w:rsidRPr="008C297E" w:rsidRDefault="008C297E" w:rsidP="00E01407">
            <w:pPr>
              <w:pStyle w:val="rowtabella0"/>
              <w:jc w:val="center"/>
              <w:rPr>
                <w:color w:val="002060"/>
              </w:rPr>
            </w:pPr>
            <w:r w:rsidRPr="008C297E">
              <w:rPr>
                <w:color w:val="002060"/>
              </w:rPr>
              <w:t>0</w:t>
            </w:r>
          </w:p>
        </w:tc>
      </w:tr>
      <w:tr w:rsidR="008C297E" w:rsidRPr="008C297E" w14:paraId="10FA3DB0"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6ABCA4" w14:textId="77777777" w:rsidR="008C297E" w:rsidRPr="008C297E" w:rsidRDefault="008C297E" w:rsidP="00E01407">
            <w:pPr>
              <w:pStyle w:val="rowtabella0"/>
              <w:rPr>
                <w:color w:val="002060"/>
              </w:rPr>
            </w:pPr>
            <w:r w:rsidRPr="008C297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3B046" w14:textId="77777777" w:rsidR="008C297E" w:rsidRPr="008C297E" w:rsidRDefault="008C297E" w:rsidP="00E01407">
            <w:pPr>
              <w:pStyle w:val="rowtabella0"/>
              <w:jc w:val="center"/>
              <w:rPr>
                <w:color w:val="002060"/>
              </w:rPr>
            </w:pPr>
            <w:r w:rsidRPr="008C29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E5F53"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BAA3A"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E39F5"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21909"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74E7A" w14:textId="77777777" w:rsidR="008C297E" w:rsidRPr="008C297E" w:rsidRDefault="008C297E" w:rsidP="00E01407">
            <w:pPr>
              <w:pStyle w:val="rowtabella0"/>
              <w:jc w:val="center"/>
              <w:rPr>
                <w:color w:val="002060"/>
              </w:rPr>
            </w:pPr>
            <w:r w:rsidRPr="008C29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A80D9" w14:textId="77777777" w:rsidR="008C297E" w:rsidRPr="008C297E" w:rsidRDefault="008C297E" w:rsidP="00E01407">
            <w:pPr>
              <w:pStyle w:val="rowtabella0"/>
              <w:jc w:val="center"/>
              <w:rPr>
                <w:color w:val="002060"/>
              </w:rPr>
            </w:pPr>
            <w:r w:rsidRPr="008C297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DFFA4"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50555" w14:textId="77777777" w:rsidR="008C297E" w:rsidRPr="008C297E" w:rsidRDefault="008C297E" w:rsidP="00E01407">
            <w:pPr>
              <w:pStyle w:val="rowtabella0"/>
              <w:jc w:val="center"/>
              <w:rPr>
                <w:color w:val="002060"/>
              </w:rPr>
            </w:pPr>
            <w:r w:rsidRPr="008C297E">
              <w:rPr>
                <w:color w:val="002060"/>
              </w:rPr>
              <w:t>0</w:t>
            </w:r>
          </w:p>
        </w:tc>
      </w:tr>
      <w:tr w:rsidR="008C297E" w:rsidRPr="008C297E" w14:paraId="4F4785F5"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1D3811" w14:textId="77777777" w:rsidR="008C297E" w:rsidRPr="008C297E" w:rsidRDefault="008C297E" w:rsidP="00E01407">
            <w:pPr>
              <w:pStyle w:val="rowtabella0"/>
              <w:rPr>
                <w:color w:val="002060"/>
              </w:rPr>
            </w:pPr>
            <w:r w:rsidRPr="008C297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CC7AE"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54071"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60DE9"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07BD7"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B9291"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285A3" w14:textId="77777777" w:rsidR="008C297E" w:rsidRPr="008C297E" w:rsidRDefault="008C297E" w:rsidP="00E01407">
            <w:pPr>
              <w:pStyle w:val="rowtabella0"/>
              <w:jc w:val="center"/>
              <w:rPr>
                <w:color w:val="002060"/>
              </w:rPr>
            </w:pPr>
            <w:r w:rsidRPr="008C29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AA8F" w14:textId="77777777" w:rsidR="008C297E" w:rsidRPr="008C297E" w:rsidRDefault="008C297E" w:rsidP="00E01407">
            <w:pPr>
              <w:pStyle w:val="rowtabella0"/>
              <w:jc w:val="center"/>
              <w:rPr>
                <w:color w:val="002060"/>
              </w:rPr>
            </w:pPr>
            <w:r w:rsidRPr="008C297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522D0"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570DC" w14:textId="77777777" w:rsidR="008C297E" w:rsidRPr="008C297E" w:rsidRDefault="008C297E" w:rsidP="00E01407">
            <w:pPr>
              <w:pStyle w:val="rowtabella0"/>
              <w:jc w:val="center"/>
              <w:rPr>
                <w:color w:val="002060"/>
              </w:rPr>
            </w:pPr>
            <w:r w:rsidRPr="008C297E">
              <w:rPr>
                <w:color w:val="002060"/>
              </w:rPr>
              <w:t>0</w:t>
            </w:r>
          </w:p>
        </w:tc>
      </w:tr>
      <w:tr w:rsidR="008C297E" w:rsidRPr="008C297E" w14:paraId="06769702"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AE046" w14:textId="77777777" w:rsidR="008C297E" w:rsidRPr="008C297E" w:rsidRDefault="008C297E" w:rsidP="00E01407">
            <w:pPr>
              <w:pStyle w:val="rowtabella0"/>
              <w:rPr>
                <w:color w:val="002060"/>
              </w:rPr>
            </w:pPr>
            <w:r w:rsidRPr="008C297E">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A8FDC"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DA7C4"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9D08F"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2ED4B"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62D17"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C92D6" w14:textId="77777777" w:rsidR="008C297E" w:rsidRPr="008C297E" w:rsidRDefault="008C297E" w:rsidP="00E01407">
            <w:pPr>
              <w:pStyle w:val="rowtabella0"/>
              <w:jc w:val="center"/>
              <w:rPr>
                <w:color w:val="002060"/>
              </w:rPr>
            </w:pPr>
            <w:r w:rsidRPr="008C297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A0086" w14:textId="77777777" w:rsidR="008C297E" w:rsidRPr="008C297E" w:rsidRDefault="008C297E" w:rsidP="00E01407">
            <w:pPr>
              <w:pStyle w:val="rowtabella0"/>
              <w:jc w:val="center"/>
              <w:rPr>
                <w:color w:val="002060"/>
              </w:rPr>
            </w:pPr>
            <w:r w:rsidRPr="008C297E">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D3FF" w14:textId="77777777" w:rsidR="008C297E" w:rsidRPr="008C297E" w:rsidRDefault="008C297E" w:rsidP="00E01407">
            <w:pPr>
              <w:pStyle w:val="rowtabella0"/>
              <w:jc w:val="center"/>
              <w:rPr>
                <w:color w:val="002060"/>
              </w:rPr>
            </w:pPr>
            <w:r w:rsidRPr="008C297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BA3C5" w14:textId="77777777" w:rsidR="008C297E" w:rsidRPr="008C297E" w:rsidRDefault="008C297E" w:rsidP="00E01407">
            <w:pPr>
              <w:pStyle w:val="rowtabella0"/>
              <w:jc w:val="center"/>
              <w:rPr>
                <w:color w:val="002060"/>
              </w:rPr>
            </w:pPr>
            <w:r w:rsidRPr="008C297E">
              <w:rPr>
                <w:color w:val="002060"/>
              </w:rPr>
              <w:t>0</w:t>
            </w:r>
          </w:p>
        </w:tc>
      </w:tr>
      <w:tr w:rsidR="008C297E" w:rsidRPr="008C297E" w14:paraId="3D9E52EC"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8BE46C" w14:textId="77777777" w:rsidR="008C297E" w:rsidRPr="008C297E" w:rsidRDefault="008C297E" w:rsidP="00E01407">
            <w:pPr>
              <w:pStyle w:val="rowtabella0"/>
              <w:rPr>
                <w:color w:val="002060"/>
              </w:rPr>
            </w:pPr>
            <w:r w:rsidRPr="008C297E">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6BBA8"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9ED42"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FAC8F"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BAA89"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A39A4"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20353" w14:textId="77777777" w:rsidR="008C297E" w:rsidRPr="008C297E" w:rsidRDefault="008C297E" w:rsidP="00E01407">
            <w:pPr>
              <w:pStyle w:val="rowtabella0"/>
              <w:jc w:val="center"/>
              <w:rPr>
                <w:color w:val="002060"/>
              </w:rPr>
            </w:pPr>
            <w:r w:rsidRPr="008C29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64A37" w14:textId="77777777" w:rsidR="008C297E" w:rsidRPr="008C297E" w:rsidRDefault="008C297E" w:rsidP="00E01407">
            <w:pPr>
              <w:pStyle w:val="rowtabella0"/>
              <w:jc w:val="center"/>
              <w:rPr>
                <w:color w:val="002060"/>
              </w:rPr>
            </w:pPr>
            <w:r w:rsidRPr="008C297E">
              <w:rPr>
                <w:color w:val="002060"/>
              </w:rPr>
              <w:t>144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9E943"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67B8A" w14:textId="77777777" w:rsidR="008C297E" w:rsidRPr="008C297E" w:rsidRDefault="008C297E" w:rsidP="00E01407">
            <w:pPr>
              <w:pStyle w:val="rowtabella0"/>
              <w:jc w:val="center"/>
              <w:rPr>
                <w:color w:val="002060"/>
              </w:rPr>
            </w:pPr>
            <w:r w:rsidRPr="008C297E">
              <w:rPr>
                <w:color w:val="002060"/>
              </w:rPr>
              <w:t>0</w:t>
            </w:r>
          </w:p>
        </w:tc>
      </w:tr>
    </w:tbl>
    <w:p w14:paraId="7DDFEFE3" w14:textId="77777777" w:rsidR="008C297E" w:rsidRPr="008C297E" w:rsidRDefault="008C297E" w:rsidP="008C297E">
      <w:pPr>
        <w:pStyle w:val="breakline"/>
        <w:rPr>
          <w:rFonts w:eastAsiaTheme="minorEastAsia"/>
          <w:color w:val="002060"/>
        </w:rPr>
      </w:pPr>
    </w:p>
    <w:p w14:paraId="1302D499" w14:textId="77777777" w:rsidR="008C297E" w:rsidRPr="008C297E" w:rsidRDefault="008C297E" w:rsidP="008C297E">
      <w:pPr>
        <w:pStyle w:val="breakline"/>
        <w:rPr>
          <w:color w:val="002060"/>
        </w:rPr>
      </w:pPr>
    </w:p>
    <w:p w14:paraId="6EA2B23E" w14:textId="77777777" w:rsidR="008C297E" w:rsidRPr="008C297E" w:rsidRDefault="008C297E" w:rsidP="008C297E">
      <w:pPr>
        <w:pStyle w:val="sottotitolocampionato10"/>
        <w:rPr>
          <w:color w:val="002060"/>
        </w:rPr>
      </w:pPr>
      <w:r w:rsidRPr="008C297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5BC521FA"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CEB5B" w14:textId="77777777" w:rsidR="008C297E" w:rsidRPr="008C297E" w:rsidRDefault="008C297E" w:rsidP="00E01407">
            <w:pPr>
              <w:pStyle w:val="headertabella0"/>
              <w:rPr>
                <w:color w:val="002060"/>
              </w:rPr>
            </w:pPr>
            <w:r w:rsidRPr="008C29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E0590"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81066"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9DD8A"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4D1B8"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E70D7"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B9849"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DFA7D"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F82AC"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4E4AA" w14:textId="77777777" w:rsidR="008C297E" w:rsidRPr="008C297E" w:rsidRDefault="008C297E" w:rsidP="00E01407">
            <w:pPr>
              <w:pStyle w:val="headertabella0"/>
              <w:rPr>
                <w:color w:val="002060"/>
              </w:rPr>
            </w:pPr>
            <w:r w:rsidRPr="008C297E">
              <w:rPr>
                <w:color w:val="002060"/>
              </w:rPr>
              <w:t>PE</w:t>
            </w:r>
          </w:p>
        </w:tc>
      </w:tr>
      <w:tr w:rsidR="008C297E" w:rsidRPr="008C297E" w14:paraId="5BE8C4AB"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B553F4" w14:textId="77777777" w:rsidR="008C297E" w:rsidRPr="008C297E" w:rsidRDefault="008C297E" w:rsidP="00E01407">
            <w:pPr>
              <w:pStyle w:val="rowtabella0"/>
              <w:rPr>
                <w:color w:val="002060"/>
              </w:rPr>
            </w:pPr>
            <w:r w:rsidRPr="008C297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29334" w14:textId="77777777" w:rsidR="008C297E" w:rsidRPr="008C297E" w:rsidRDefault="008C297E" w:rsidP="00E01407">
            <w:pPr>
              <w:pStyle w:val="rowtabella0"/>
              <w:jc w:val="center"/>
              <w:rPr>
                <w:color w:val="002060"/>
              </w:rPr>
            </w:pPr>
            <w:r w:rsidRPr="008C29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60A61"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918F0"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E5FAB"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8EA9A"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CFABA" w14:textId="77777777" w:rsidR="008C297E" w:rsidRPr="008C297E" w:rsidRDefault="008C297E" w:rsidP="00E01407">
            <w:pPr>
              <w:pStyle w:val="rowtabella0"/>
              <w:jc w:val="center"/>
              <w:rPr>
                <w:color w:val="002060"/>
              </w:rPr>
            </w:pPr>
            <w:r w:rsidRPr="008C297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B70D0" w14:textId="77777777" w:rsidR="008C297E" w:rsidRPr="008C297E" w:rsidRDefault="008C297E" w:rsidP="00E01407">
            <w:pPr>
              <w:pStyle w:val="rowtabella0"/>
              <w:jc w:val="center"/>
              <w:rPr>
                <w:color w:val="002060"/>
              </w:rPr>
            </w:pPr>
            <w:r w:rsidRPr="008C29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39ABB" w14:textId="77777777" w:rsidR="008C297E" w:rsidRPr="008C297E" w:rsidRDefault="008C297E" w:rsidP="00E01407">
            <w:pPr>
              <w:pStyle w:val="rowtabella0"/>
              <w:jc w:val="center"/>
              <w:rPr>
                <w:color w:val="002060"/>
              </w:rPr>
            </w:pPr>
            <w:r w:rsidRPr="008C29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3B022" w14:textId="77777777" w:rsidR="008C297E" w:rsidRPr="008C297E" w:rsidRDefault="008C297E" w:rsidP="00E01407">
            <w:pPr>
              <w:pStyle w:val="rowtabella0"/>
              <w:jc w:val="center"/>
              <w:rPr>
                <w:color w:val="002060"/>
              </w:rPr>
            </w:pPr>
            <w:r w:rsidRPr="008C297E">
              <w:rPr>
                <w:color w:val="002060"/>
              </w:rPr>
              <w:t>0</w:t>
            </w:r>
          </w:p>
        </w:tc>
      </w:tr>
      <w:tr w:rsidR="008C297E" w:rsidRPr="008C297E" w14:paraId="2206EC9A"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CDCD6D" w14:textId="77777777" w:rsidR="008C297E" w:rsidRPr="008C297E" w:rsidRDefault="008C297E" w:rsidP="00E01407">
            <w:pPr>
              <w:pStyle w:val="rowtabella0"/>
              <w:rPr>
                <w:color w:val="002060"/>
              </w:rPr>
            </w:pPr>
            <w:r w:rsidRPr="008C297E">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E75B5" w14:textId="77777777" w:rsidR="008C297E" w:rsidRPr="008C297E" w:rsidRDefault="008C297E" w:rsidP="00E01407">
            <w:pPr>
              <w:pStyle w:val="rowtabella0"/>
              <w:jc w:val="center"/>
              <w:rPr>
                <w:color w:val="002060"/>
              </w:rPr>
            </w:pPr>
            <w:r w:rsidRPr="008C29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699E9"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B74E9"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0CC62"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BF37"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D853B" w14:textId="77777777" w:rsidR="008C297E" w:rsidRPr="008C297E" w:rsidRDefault="008C297E" w:rsidP="00E01407">
            <w:pPr>
              <w:pStyle w:val="rowtabella0"/>
              <w:jc w:val="center"/>
              <w:rPr>
                <w:color w:val="002060"/>
              </w:rPr>
            </w:pPr>
            <w:r w:rsidRPr="008C297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D2A22"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4460" w14:textId="77777777" w:rsidR="008C297E" w:rsidRPr="008C297E" w:rsidRDefault="008C297E" w:rsidP="00E01407">
            <w:pPr>
              <w:pStyle w:val="rowtabella0"/>
              <w:jc w:val="center"/>
              <w:rPr>
                <w:color w:val="002060"/>
              </w:rPr>
            </w:pPr>
            <w:r w:rsidRPr="008C29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9F19E" w14:textId="77777777" w:rsidR="008C297E" w:rsidRPr="008C297E" w:rsidRDefault="008C297E" w:rsidP="00E01407">
            <w:pPr>
              <w:pStyle w:val="rowtabella0"/>
              <w:jc w:val="center"/>
              <w:rPr>
                <w:color w:val="002060"/>
              </w:rPr>
            </w:pPr>
            <w:r w:rsidRPr="008C297E">
              <w:rPr>
                <w:color w:val="002060"/>
              </w:rPr>
              <w:t>0</w:t>
            </w:r>
          </w:p>
        </w:tc>
      </w:tr>
      <w:tr w:rsidR="008C297E" w:rsidRPr="008C297E" w14:paraId="42B4713D"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F9E3E" w14:textId="77777777" w:rsidR="008C297E" w:rsidRPr="008C297E" w:rsidRDefault="008C297E" w:rsidP="00E01407">
            <w:pPr>
              <w:pStyle w:val="rowtabella0"/>
              <w:rPr>
                <w:color w:val="002060"/>
              </w:rPr>
            </w:pPr>
            <w:r w:rsidRPr="008C297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A99C" w14:textId="77777777" w:rsidR="008C297E" w:rsidRPr="008C297E" w:rsidRDefault="008C297E" w:rsidP="00E01407">
            <w:pPr>
              <w:pStyle w:val="rowtabella0"/>
              <w:jc w:val="center"/>
              <w:rPr>
                <w:color w:val="002060"/>
              </w:rPr>
            </w:pPr>
            <w:r w:rsidRPr="008C29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58D87"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3554C"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3BF9"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58093"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234F6"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685A0" w14:textId="77777777" w:rsidR="008C297E" w:rsidRPr="008C297E" w:rsidRDefault="008C297E" w:rsidP="00E01407">
            <w:pPr>
              <w:pStyle w:val="rowtabella0"/>
              <w:jc w:val="center"/>
              <w:rPr>
                <w:color w:val="002060"/>
              </w:rPr>
            </w:pPr>
            <w:r w:rsidRPr="008C29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1372D"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E69FA" w14:textId="77777777" w:rsidR="008C297E" w:rsidRPr="008C297E" w:rsidRDefault="008C297E" w:rsidP="00E01407">
            <w:pPr>
              <w:pStyle w:val="rowtabella0"/>
              <w:jc w:val="center"/>
              <w:rPr>
                <w:color w:val="002060"/>
              </w:rPr>
            </w:pPr>
            <w:r w:rsidRPr="008C297E">
              <w:rPr>
                <w:color w:val="002060"/>
              </w:rPr>
              <w:t>0</w:t>
            </w:r>
          </w:p>
        </w:tc>
      </w:tr>
      <w:tr w:rsidR="008C297E" w:rsidRPr="008C297E" w14:paraId="7F62520E"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90DB3" w14:textId="77777777" w:rsidR="008C297E" w:rsidRPr="008C297E" w:rsidRDefault="008C297E" w:rsidP="00E01407">
            <w:pPr>
              <w:pStyle w:val="rowtabella0"/>
              <w:rPr>
                <w:color w:val="002060"/>
              </w:rPr>
            </w:pPr>
            <w:r w:rsidRPr="008C297E">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F4C05" w14:textId="77777777" w:rsidR="008C297E" w:rsidRPr="008C297E" w:rsidRDefault="008C297E" w:rsidP="00E01407">
            <w:pPr>
              <w:pStyle w:val="rowtabella0"/>
              <w:jc w:val="center"/>
              <w:rPr>
                <w:color w:val="002060"/>
              </w:rPr>
            </w:pPr>
            <w:r w:rsidRPr="008C29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413F0"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DB9E7"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92FB"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08CA3"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020CF" w14:textId="77777777" w:rsidR="008C297E" w:rsidRPr="008C297E" w:rsidRDefault="008C297E" w:rsidP="00E01407">
            <w:pPr>
              <w:pStyle w:val="rowtabella0"/>
              <w:jc w:val="center"/>
              <w:rPr>
                <w:color w:val="002060"/>
              </w:rPr>
            </w:pPr>
            <w:r w:rsidRPr="008C297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765A3"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30026"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974CB" w14:textId="77777777" w:rsidR="008C297E" w:rsidRPr="008C297E" w:rsidRDefault="008C297E" w:rsidP="00E01407">
            <w:pPr>
              <w:pStyle w:val="rowtabella0"/>
              <w:jc w:val="center"/>
              <w:rPr>
                <w:color w:val="002060"/>
              </w:rPr>
            </w:pPr>
            <w:r w:rsidRPr="008C297E">
              <w:rPr>
                <w:color w:val="002060"/>
              </w:rPr>
              <w:t>0</w:t>
            </w:r>
          </w:p>
        </w:tc>
      </w:tr>
      <w:tr w:rsidR="008C297E" w:rsidRPr="008C297E" w14:paraId="282B9705"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F2D9C5" w14:textId="77777777" w:rsidR="008C297E" w:rsidRPr="008C297E" w:rsidRDefault="008C297E" w:rsidP="00E01407">
            <w:pPr>
              <w:pStyle w:val="rowtabella0"/>
              <w:rPr>
                <w:color w:val="002060"/>
              </w:rPr>
            </w:pPr>
            <w:r w:rsidRPr="008C297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94FFA" w14:textId="77777777" w:rsidR="008C297E" w:rsidRPr="008C297E" w:rsidRDefault="008C297E" w:rsidP="00E01407">
            <w:pPr>
              <w:pStyle w:val="rowtabella0"/>
              <w:jc w:val="center"/>
              <w:rPr>
                <w:color w:val="002060"/>
              </w:rPr>
            </w:pPr>
            <w:r w:rsidRPr="008C29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E1BF0"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2923E"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11604"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6417C"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B2E6D"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0F984" w14:textId="77777777" w:rsidR="008C297E" w:rsidRPr="008C297E" w:rsidRDefault="008C297E" w:rsidP="00E01407">
            <w:pPr>
              <w:pStyle w:val="rowtabella0"/>
              <w:jc w:val="center"/>
              <w:rPr>
                <w:color w:val="002060"/>
              </w:rPr>
            </w:pPr>
            <w:r w:rsidRPr="008C29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128C7"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61C62" w14:textId="77777777" w:rsidR="008C297E" w:rsidRPr="008C297E" w:rsidRDefault="008C297E" w:rsidP="00E01407">
            <w:pPr>
              <w:pStyle w:val="rowtabella0"/>
              <w:jc w:val="center"/>
              <w:rPr>
                <w:color w:val="002060"/>
              </w:rPr>
            </w:pPr>
            <w:r w:rsidRPr="008C297E">
              <w:rPr>
                <w:color w:val="002060"/>
              </w:rPr>
              <w:t>0</w:t>
            </w:r>
          </w:p>
        </w:tc>
      </w:tr>
      <w:tr w:rsidR="008C297E" w:rsidRPr="008C297E" w14:paraId="3819E8DF"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4D763B" w14:textId="77777777" w:rsidR="008C297E" w:rsidRPr="009B7BD8" w:rsidRDefault="008C297E" w:rsidP="00E01407">
            <w:pPr>
              <w:pStyle w:val="rowtabella0"/>
              <w:rPr>
                <w:color w:val="002060"/>
                <w:lang w:val="en-US"/>
              </w:rPr>
            </w:pPr>
            <w:r w:rsidRPr="009B7BD8">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D7FFC" w14:textId="77777777" w:rsidR="008C297E" w:rsidRPr="008C297E" w:rsidRDefault="008C297E" w:rsidP="00E01407">
            <w:pPr>
              <w:pStyle w:val="rowtabella0"/>
              <w:jc w:val="center"/>
              <w:rPr>
                <w:color w:val="002060"/>
              </w:rPr>
            </w:pPr>
            <w:r w:rsidRPr="008C29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3DC7B"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5723"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1CE9A"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FD192"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7AFE5" w14:textId="77777777" w:rsidR="008C297E" w:rsidRPr="008C297E" w:rsidRDefault="008C297E" w:rsidP="00E01407">
            <w:pPr>
              <w:pStyle w:val="rowtabella0"/>
              <w:jc w:val="center"/>
              <w:rPr>
                <w:color w:val="002060"/>
              </w:rPr>
            </w:pPr>
            <w:r w:rsidRPr="008C29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C693" w14:textId="77777777" w:rsidR="008C297E" w:rsidRPr="008C297E" w:rsidRDefault="008C297E" w:rsidP="00E01407">
            <w:pPr>
              <w:pStyle w:val="rowtabella0"/>
              <w:jc w:val="center"/>
              <w:rPr>
                <w:color w:val="002060"/>
              </w:rPr>
            </w:pPr>
            <w:r w:rsidRPr="008C297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5BBD5" w14:textId="77777777" w:rsidR="008C297E" w:rsidRPr="008C297E" w:rsidRDefault="008C297E" w:rsidP="00E01407">
            <w:pPr>
              <w:pStyle w:val="rowtabella0"/>
              <w:jc w:val="center"/>
              <w:rPr>
                <w:color w:val="002060"/>
              </w:rPr>
            </w:pPr>
            <w:r w:rsidRPr="008C29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3D0B1" w14:textId="77777777" w:rsidR="008C297E" w:rsidRPr="008C297E" w:rsidRDefault="008C297E" w:rsidP="00E01407">
            <w:pPr>
              <w:pStyle w:val="rowtabella0"/>
              <w:jc w:val="center"/>
              <w:rPr>
                <w:color w:val="002060"/>
              </w:rPr>
            </w:pPr>
            <w:r w:rsidRPr="008C297E">
              <w:rPr>
                <w:color w:val="002060"/>
              </w:rPr>
              <w:t>0</w:t>
            </w:r>
          </w:p>
        </w:tc>
      </w:tr>
      <w:tr w:rsidR="008C297E" w:rsidRPr="008C297E" w14:paraId="0A1EE4C8"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07934B" w14:textId="77777777" w:rsidR="008C297E" w:rsidRPr="008C297E" w:rsidRDefault="008C297E" w:rsidP="00E01407">
            <w:pPr>
              <w:pStyle w:val="rowtabella0"/>
              <w:rPr>
                <w:color w:val="002060"/>
              </w:rPr>
            </w:pPr>
            <w:r w:rsidRPr="008C297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A8DBF"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CA8A3"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E3D4C"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25C68"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ECC8"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B76D1" w14:textId="77777777" w:rsidR="008C297E" w:rsidRPr="008C297E" w:rsidRDefault="008C297E" w:rsidP="00E01407">
            <w:pPr>
              <w:pStyle w:val="rowtabella0"/>
              <w:jc w:val="center"/>
              <w:rPr>
                <w:color w:val="002060"/>
              </w:rPr>
            </w:pPr>
            <w:r w:rsidRPr="008C29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A18AD" w14:textId="77777777" w:rsidR="008C297E" w:rsidRPr="008C297E" w:rsidRDefault="008C297E" w:rsidP="00E01407">
            <w:pPr>
              <w:pStyle w:val="rowtabella0"/>
              <w:jc w:val="center"/>
              <w:rPr>
                <w:color w:val="002060"/>
              </w:rPr>
            </w:pPr>
            <w:r w:rsidRPr="008C297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17C23" w14:textId="77777777" w:rsidR="008C297E" w:rsidRPr="008C297E" w:rsidRDefault="008C297E" w:rsidP="00E01407">
            <w:pPr>
              <w:pStyle w:val="rowtabella0"/>
              <w:jc w:val="center"/>
              <w:rPr>
                <w:color w:val="002060"/>
              </w:rPr>
            </w:pPr>
            <w:r w:rsidRPr="008C29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43C01" w14:textId="77777777" w:rsidR="008C297E" w:rsidRPr="008C297E" w:rsidRDefault="008C297E" w:rsidP="00E01407">
            <w:pPr>
              <w:pStyle w:val="rowtabella0"/>
              <w:jc w:val="center"/>
              <w:rPr>
                <w:color w:val="002060"/>
              </w:rPr>
            </w:pPr>
            <w:r w:rsidRPr="008C297E">
              <w:rPr>
                <w:color w:val="002060"/>
              </w:rPr>
              <w:t>0</w:t>
            </w:r>
          </w:p>
        </w:tc>
      </w:tr>
      <w:tr w:rsidR="008C297E" w:rsidRPr="008C297E" w14:paraId="29907C17"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3B8E38" w14:textId="77777777" w:rsidR="008C297E" w:rsidRPr="009B7BD8" w:rsidRDefault="008C297E" w:rsidP="00E01407">
            <w:pPr>
              <w:pStyle w:val="rowtabella0"/>
              <w:rPr>
                <w:color w:val="002060"/>
                <w:lang w:val="en-US"/>
              </w:rPr>
            </w:pPr>
            <w:proofErr w:type="spellStart"/>
            <w:proofErr w:type="gramStart"/>
            <w:r w:rsidRPr="009B7BD8">
              <w:rPr>
                <w:color w:val="002060"/>
                <w:lang w:val="en-US"/>
              </w:rPr>
              <w:t>sq.B</w:t>
            </w:r>
            <w:proofErr w:type="spellEnd"/>
            <w:proofErr w:type="gramEnd"/>
            <w:r w:rsidRPr="009B7BD8">
              <w:rPr>
                <w:color w:val="002060"/>
                <w:lang w:val="en-US"/>
              </w:rPr>
              <w:t xml:space="preserve"> FIGHT BULLS </w:t>
            </w:r>
            <w:proofErr w:type="spellStart"/>
            <w:r w:rsidRPr="009B7BD8">
              <w:rPr>
                <w:color w:val="002060"/>
                <w:lang w:val="en-US"/>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BD1B6"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90503" w14:textId="77777777" w:rsidR="008C297E" w:rsidRPr="008C297E" w:rsidRDefault="008C297E" w:rsidP="00E01407">
            <w:pPr>
              <w:pStyle w:val="rowtabella0"/>
              <w:jc w:val="center"/>
              <w:rPr>
                <w:color w:val="002060"/>
              </w:rPr>
            </w:pPr>
            <w:r w:rsidRPr="008C29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23262"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3C1D4"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FAEE5"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5489B"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F2BBE"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DCBCC"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03EA9" w14:textId="77777777" w:rsidR="008C297E" w:rsidRPr="008C297E" w:rsidRDefault="008C297E" w:rsidP="00E01407">
            <w:pPr>
              <w:pStyle w:val="rowtabella0"/>
              <w:jc w:val="center"/>
              <w:rPr>
                <w:color w:val="002060"/>
              </w:rPr>
            </w:pPr>
            <w:r w:rsidRPr="008C297E">
              <w:rPr>
                <w:color w:val="002060"/>
              </w:rPr>
              <w:t>0</w:t>
            </w:r>
          </w:p>
        </w:tc>
      </w:tr>
    </w:tbl>
    <w:p w14:paraId="26F535A8" w14:textId="77777777" w:rsidR="008C297E" w:rsidRDefault="008C297E" w:rsidP="008C297E">
      <w:pPr>
        <w:pStyle w:val="breakline"/>
        <w:rPr>
          <w:rFonts w:eastAsiaTheme="minorEastAsia"/>
          <w:color w:val="002060"/>
        </w:rPr>
      </w:pPr>
    </w:p>
    <w:p w14:paraId="5847FB8C" w14:textId="77777777" w:rsidR="00D63320" w:rsidRPr="00D63320" w:rsidRDefault="00D63320" w:rsidP="00D63320">
      <w:pPr>
        <w:pStyle w:val="LndNormale1"/>
        <w:jc w:val="center"/>
        <w:rPr>
          <w:b/>
          <w:color w:val="002060"/>
          <w:sz w:val="36"/>
          <w:szCs w:val="36"/>
        </w:rPr>
      </w:pPr>
      <w:r w:rsidRPr="00D63320">
        <w:rPr>
          <w:b/>
          <w:color w:val="002060"/>
          <w:sz w:val="36"/>
          <w:szCs w:val="36"/>
        </w:rPr>
        <w:t>PROGRAMMA GARE</w:t>
      </w:r>
    </w:p>
    <w:p w14:paraId="0F700A4E" w14:textId="77777777" w:rsidR="00D63320" w:rsidRDefault="00D63320" w:rsidP="008C297E">
      <w:pPr>
        <w:pStyle w:val="breakline"/>
        <w:rPr>
          <w:rFonts w:eastAsiaTheme="minorEastAsia"/>
          <w:color w:val="002060"/>
        </w:rPr>
      </w:pPr>
    </w:p>
    <w:p w14:paraId="4EC56DCE" w14:textId="77777777" w:rsidR="00821081" w:rsidRPr="0051611B" w:rsidRDefault="00821081" w:rsidP="00821081">
      <w:pPr>
        <w:pStyle w:val="sottotitolocampionato10"/>
        <w:rPr>
          <w:color w:val="002060"/>
        </w:rPr>
      </w:pPr>
      <w:r w:rsidRPr="0051611B">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2"/>
        <w:gridCol w:w="385"/>
        <w:gridCol w:w="898"/>
        <w:gridCol w:w="1176"/>
        <w:gridCol w:w="1547"/>
        <w:gridCol w:w="1547"/>
      </w:tblGrid>
      <w:tr w:rsidR="00821081" w:rsidRPr="0051611B" w14:paraId="17AD0D72" w14:textId="77777777" w:rsidTr="00E014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24FE1" w14:textId="77777777" w:rsidR="00821081" w:rsidRPr="0051611B" w:rsidRDefault="00821081" w:rsidP="00E01407">
            <w:pPr>
              <w:pStyle w:val="headertabella0"/>
              <w:rPr>
                <w:color w:val="002060"/>
              </w:rPr>
            </w:pPr>
            <w:r w:rsidRPr="005161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F2E9F" w14:textId="77777777" w:rsidR="00821081" w:rsidRPr="0051611B" w:rsidRDefault="00821081" w:rsidP="00E01407">
            <w:pPr>
              <w:pStyle w:val="headertabella0"/>
              <w:rPr>
                <w:color w:val="002060"/>
              </w:rPr>
            </w:pPr>
            <w:r w:rsidRPr="0051611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C7954" w14:textId="77777777" w:rsidR="00821081" w:rsidRPr="0051611B" w:rsidRDefault="00821081" w:rsidP="00E01407">
            <w:pPr>
              <w:pStyle w:val="headertabella0"/>
              <w:rPr>
                <w:color w:val="002060"/>
              </w:rPr>
            </w:pPr>
            <w:r w:rsidRPr="005161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7771C" w14:textId="77777777" w:rsidR="00821081" w:rsidRPr="0051611B" w:rsidRDefault="00821081" w:rsidP="00E01407">
            <w:pPr>
              <w:pStyle w:val="headertabella0"/>
              <w:rPr>
                <w:color w:val="002060"/>
              </w:rPr>
            </w:pPr>
            <w:r w:rsidRPr="005161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16714" w14:textId="77777777" w:rsidR="00821081" w:rsidRPr="0051611B" w:rsidRDefault="00821081" w:rsidP="00E01407">
            <w:pPr>
              <w:pStyle w:val="headertabella0"/>
              <w:rPr>
                <w:color w:val="002060"/>
              </w:rPr>
            </w:pPr>
            <w:r w:rsidRPr="005161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C586A" w14:textId="77777777" w:rsidR="00821081" w:rsidRPr="0051611B" w:rsidRDefault="00821081" w:rsidP="00E01407">
            <w:pPr>
              <w:pStyle w:val="headertabella0"/>
              <w:rPr>
                <w:color w:val="002060"/>
              </w:rPr>
            </w:pPr>
            <w:proofErr w:type="spellStart"/>
            <w:r w:rsidRPr="0051611B">
              <w:rPr>
                <w:color w:val="002060"/>
              </w:rPr>
              <w:t>Localita'</w:t>
            </w:r>
            <w:proofErr w:type="spellEnd"/>
            <w:r w:rsidRPr="005161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88E6E" w14:textId="77777777" w:rsidR="00821081" w:rsidRPr="0051611B" w:rsidRDefault="00821081" w:rsidP="00E01407">
            <w:pPr>
              <w:pStyle w:val="headertabella0"/>
              <w:rPr>
                <w:color w:val="002060"/>
              </w:rPr>
            </w:pPr>
            <w:r w:rsidRPr="0051611B">
              <w:rPr>
                <w:color w:val="002060"/>
              </w:rPr>
              <w:t>Indirizzo Impianto</w:t>
            </w:r>
          </w:p>
        </w:tc>
      </w:tr>
      <w:tr w:rsidR="00821081" w:rsidRPr="0051611B" w14:paraId="4794EAF2" w14:textId="77777777" w:rsidTr="00E014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E98F13" w14:textId="77777777" w:rsidR="00821081" w:rsidRPr="0051611B" w:rsidRDefault="00821081" w:rsidP="00E01407">
            <w:pPr>
              <w:pStyle w:val="rowtabella0"/>
              <w:rPr>
                <w:color w:val="002060"/>
              </w:rPr>
            </w:pPr>
            <w:r w:rsidRPr="0051611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2C2BC" w14:textId="77777777" w:rsidR="00821081" w:rsidRPr="0051611B" w:rsidRDefault="00821081" w:rsidP="00E01407">
            <w:pPr>
              <w:pStyle w:val="rowtabella0"/>
              <w:rPr>
                <w:color w:val="002060"/>
              </w:rPr>
            </w:pPr>
            <w:r w:rsidRPr="0051611B">
              <w:rPr>
                <w:color w:val="002060"/>
              </w:rPr>
              <w:t xml:space="preserve">AUDAX 1970 </w:t>
            </w:r>
            <w:proofErr w:type="gramStart"/>
            <w:r w:rsidRPr="0051611B">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5A9A6" w14:textId="77777777" w:rsidR="00821081" w:rsidRPr="0051611B" w:rsidRDefault="00821081" w:rsidP="00E01407">
            <w:pPr>
              <w:pStyle w:val="rowtabella0"/>
              <w:jc w:val="center"/>
              <w:rPr>
                <w:color w:val="002060"/>
              </w:rPr>
            </w:pPr>
            <w:r w:rsidRPr="0051611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9A08D1" w14:textId="77777777" w:rsidR="00821081" w:rsidRPr="0051611B" w:rsidRDefault="00821081" w:rsidP="00E01407">
            <w:pPr>
              <w:pStyle w:val="rowtabella0"/>
              <w:rPr>
                <w:color w:val="002060"/>
              </w:rPr>
            </w:pPr>
            <w:r w:rsidRPr="0051611B">
              <w:rPr>
                <w:color w:val="002060"/>
              </w:rPr>
              <w:t>13/01/2024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106A8" w14:textId="77777777" w:rsidR="00821081" w:rsidRPr="0051611B" w:rsidRDefault="00821081" w:rsidP="00E01407">
            <w:pPr>
              <w:pStyle w:val="rowtabella0"/>
              <w:rPr>
                <w:color w:val="002060"/>
              </w:rPr>
            </w:pPr>
            <w:r w:rsidRPr="0051611B">
              <w:rPr>
                <w:color w:val="002060"/>
              </w:rPr>
              <w:t xml:space="preserve">5429 PAL.COM. </w:t>
            </w:r>
            <w:proofErr w:type="gramStart"/>
            <w:r w:rsidRPr="0051611B">
              <w:rPr>
                <w:color w:val="002060"/>
              </w:rPr>
              <w:t>S.MICHELE</w:t>
            </w:r>
            <w:proofErr w:type="gramEnd"/>
            <w:r w:rsidRPr="0051611B">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790E82" w14:textId="77777777" w:rsidR="00821081" w:rsidRPr="0051611B" w:rsidRDefault="00821081" w:rsidP="00E01407">
            <w:pPr>
              <w:pStyle w:val="rowtabella0"/>
              <w:rPr>
                <w:color w:val="002060"/>
              </w:rPr>
            </w:pPr>
            <w:r w:rsidRPr="0051611B">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E62E7" w14:textId="77777777" w:rsidR="00821081" w:rsidRPr="0051611B" w:rsidRDefault="00821081" w:rsidP="00E01407">
            <w:pPr>
              <w:pStyle w:val="rowtabella0"/>
              <w:rPr>
                <w:color w:val="002060"/>
              </w:rPr>
            </w:pPr>
            <w:r w:rsidRPr="0051611B">
              <w:rPr>
                <w:color w:val="002060"/>
              </w:rPr>
              <w:t>VIA LORETO</w:t>
            </w:r>
          </w:p>
        </w:tc>
      </w:tr>
      <w:tr w:rsidR="00821081" w:rsidRPr="0051611B" w14:paraId="0211068D"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061424" w14:textId="77777777" w:rsidR="00821081" w:rsidRPr="0051611B" w:rsidRDefault="00821081" w:rsidP="00E01407">
            <w:pPr>
              <w:pStyle w:val="rowtabella0"/>
              <w:rPr>
                <w:color w:val="002060"/>
              </w:rPr>
            </w:pPr>
            <w:r w:rsidRPr="0051611B">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3F74D4" w14:textId="77777777" w:rsidR="00821081" w:rsidRPr="0051611B" w:rsidRDefault="00821081" w:rsidP="00E01407">
            <w:pPr>
              <w:pStyle w:val="rowtabella0"/>
              <w:rPr>
                <w:color w:val="002060"/>
              </w:rPr>
            </w:pPr>
            <w:r w:rsidRPr="0051611B">
              <w:rPr>
                <w:color w:val="002060"/>
              </w:rPr>
              <w:t xml:space="preserve">AMICI DEL </w:t>
            </w:r>
            <w:proofErr w:type="spellStart"/>
            <w:r w:rsidRPr="0051611B">
              <w:rPr>
                <w:color w:val="002060"/>
              </w:rPr>
              <w:t>CENTROSOCIOsq.B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71DB5B" w14:textId="77777777" w:rsidR="00821081" w:rsidRPr="0051611B" w:rsidRDefault="00821081" w:rsidP="00E01407">
            <w:pPr>
              <w:pStyle w:val="rowtabella0"/>
              <w:jc w:val="center"/>
              <w:rPr>
                <w:color w:val="002060"/>
              </w:rPr>
            </w:pPr>
            <w:r w:rsidRPr="005161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F91317" w14:textId="77777777" w:rsidR="00821081" w:rsidRPr="0051611B" w:rsidRDefault="00821081" w:rsidP="00E01407">
            <w:pPr>
              <w:pStyle w:val="rowtabella0"/>
              <w:rPr>
                <w:color w:val="002060"/>
              </w:rPr>
            </w:pPr>
            <w:r w:rsidRPr="0051611B">
              <w:rPr>
                <w:color w:val="002060"/>
              </w:rPr>
              <w:t>13/01/2024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5E3BCF" w14:textId="77777777" w:rsidR="00821081" w:rsidRPr="0051611B" w:rsidRDefault="00821081" w:rsidP="00E01407">
            <w:pPr>
              <w:pStyle w:val="rowtabella0"/>
              <w:rPr>
                <w:color w:val="002060"/>
              </w:rPr>
            </w:pPr>
            <w:r w:rsidRPr="0051611B">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29681C" w14:textId="77777777" w:rsidR="00821081" w:rsidRPr="0051611B" w:rsidRDefault="00821081" w:rsidP="00E01407">
            <w:pPr>
              <w:pStyle w:val="rowtabella0"/>
              <w:rPr>
                <w:color w:val="002060"/>
              </w:rPr>
            </w:pPr>
            <w:r w:rsidRPr="0051611B">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8BFA60" w14:textId="77777777" w:rsidR="00821081" w:rsidRPr="0051611B" w:rsidRDefault="00821081" w:rsidP="00E01407">
            <w:pPr>
              <w:pStyle w:val="rowtabella0"/>
              <w:rPr>
                <w:color w:val="002060"/>
              </w:rPr>
            </w:pPr>
            <w:r w:rsidRPr="0051611B">
              <w:rPr>
                <w:color w:val="002060"/>
              </w:rPr>
              <w:t>VIA NAZARIO SAURO</w:t>
            </w:r>
          </w:p>
        </w:tc>
      </w:tr>
      <w:tr w:rsidR="00821081" w:rsidRPr="0051611B" w14:paraId="40F81B1A"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35023F" w14:textId="77777777" w:rsidR="00821081" w:rsidRPr="0051611B" w:rsidRDefault="00821081" w:rsidP="00E01407">
            <w:pPr>
              <w:pStyle w:val="rowtabella0"/>
              <w:rPr>
                <w:color w:val="002060"/>
              </w:rPr>
            </w:pPr>
            <w:r w:rsidRPr="0051611B">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A41F7B" w14:textId="77777777" w:rsidR="00821081" w:rsidRPr="0051611B" w:rsidRDefault="00821081" w:rsidP="00E01407">
            <w:pPr>
              <w:pStyle w:val="rowtabella0"/>
              <w:rPr>
                <w:color w:val="002060"/>
              </w:rPr>
            </w:pPr>
            <w:r w:rsidRPr="0051611B">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586E14" w14:textId="77777777" w:rsidR="00821081" w:rsidRPr="0051611B" w:rsidRDefault="00821081" w:rsidP="00E01407">
            <w:pPr>
              <w:pStyle w:val="rowtabella0"/>
              <w:jc w:val="center"/>
              <w:rPr>
                <w:color w:val="002060"/>
              </w:rPr>
            </w:pPr>
            <w:r w:rsidRPr="005161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83B82D" w14:textId="77777777" w:rsidR="00821081" w:rsidRPr="0051611B" w:rsidRDefault="00821081" w:rsidP="00E01407">
            <w:pPr>
              <w:pStyle w:val="rowtabella0"/>
              <w:rPr>
                <w:color w:val="002060"/>
              </w:rPr>
            </w:pPr>
            <w:r w:rsidRPr="0051611B">
              <w:rPr>
                <w:color w:val="002060"/>
              </w:rPr>
              <w:t>13/01/2024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3D780E" w14:textId="77777777" w:rsidR="00821081" w:rsidRPr="0051611B" w:rsidRDefault="00821081" w:rsidP="00E01407">
            <w:pPr>
              <w:pStyle w:val="rowtabella0"/>
              <w:rPr>
                <w:color w:val="002060"/>
              </w:rPr>
            </w:pPr>
            <w:r w:rsidRPr="0051611B">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3390FF" w14:textId="77777777" w:rsidR="00821081" w:rsidRPr="0051611B" w:rsidRDefault="00821081" w:rsidP="00E01407">
            <w:pPr>
              <w:pStyle w:val="rowtabella0"/>
              <w:rPr>
                <w:color w:val="002060"/>
              </w:rPr>
            </w:pPr>
            <w:r w:rsidRPr="0051611B">
              <w:rPr>
                <w:color w:val="002060"/>
              </w:rPr>
              <w:t>COLLI AL MEUAURO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4E4D4B" w14:textId="77777777" w:rsidR="00821081" w:rsidRPr="0051611B" w:rsidRDefault="00821081" w:rsidP="00E01407">
            <w:pPr>
              <w:pStyle w:val="rowtabella0"/>
              <w:rPr>
                <w:color w:val="002060"/>
              </w:rPr>
            </w:pPr>
            <w:r w:rsidRPr="0051611B">
              <w:rPr>
                <w:color w:val="002060"/>
              </w:rPr>
              <w:t>VIA DEI LECCI-TAVERNELLE</w:t>
            </w:r>
          </w:p>
        </w:tc>
      </w:tr>
      <w:tr w:rsidR="00821081" w:rsidRPr="0051611B" w14:paraId="5B032A47" w14:textId="77777777" w:rsidTr="00E014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347ACF" w14:textId="77777777" w:rsidR="00821081" w:rsidRPr="0051611B" w:rsidRDefault="00821081" w:rsidP="00E01407">
            <w:pPr>
              <w:pStyle w:val="rowtabella0"/>
              <w:rPr>
                <w:color w:val="002060"/>
              </w:rPr>
            </w:pPr>
            <w:r w:rsidRPr="0051611B">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7F9D1" w14:textId="77777777" w:rsidR="00821081" w:rsidRPr="0051611B" w:rsidRDefault="00821081" w:rsidP="00E01407">
            <w:pPr>
              <w:pStyle w:val="rowtabella0"/>
              <w:rPr>
                <w:color w:val="002060"/>
              </w:rPr>
            </w:pPr>
            <w:r w:rsidRPr="0051611B">
              <w:rPr>
                <w:color w:val="002060"/>
              </w:rPr>
              <w:t>CARISSIMI 2016</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179D9D" w14:textId="77777777" w:rsidR="00821081" w:rsidRPr="0051611B" w:rsidRDefault="00821081" w:rsidP="00E01407">
            <w:pPr>
              <w:pStyle w:val="rowtabella0"/>
              <w:jc w:val="center"/>
              <w:rPr>
                <w:color w:val="002060"/>
              </w:rPr>
            </w:pPr>
            <w:r w:rsidRPr="0051611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6964E" w14:textId="77777777" w:rsidR="00821081" w:rsidRPr="0051611B" w:rsidRDefault="00821081" w:rsidP="00E01407">
            <w:pPr>
              <w:pStyle w:val="rowtabella0"/>
              <w:rPr>
                <w:color w:val="002060"/>
              </w:rPr>
            </w:pPr>
            <w:r w:rsidRPr="0051611B">
              <w:rPr>
                <w:color w:val="002060"/>
              </w:rPr>
              <w:t>15/01/2024 17:15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C11B5B" w14:textId="77777777" w:rsidR="00821081" w:rsidRPr="0051611B" w:rsidRDefault="00821081" w:rsidP="00E01407">
            <w:pPr>
              <w:pStyle w:val="rowtabella0"/>
              <w:rPr>
                <w:color w:val="002060"/>
              </w:rPr>
            </w:pPr>
            <w:r w:rsidRPr="0051611B">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4356FD" w14:textId="77777777" w:rsidR="00821081" w:rsidRPr="0051611B" w:rsidRDefault="00821081" w:rsidP="00E01407">
            <w:pPr>
              <w:pStyle w:val="rowtabella0"/>
              <w:rPr>
                <w:color w:val="002060"/>
              </w:rPr>
            </w:pPr>
            <w:r w:rsidRPr="0051611B">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CF516" w14:textId="77777777" w:rsidR="00821081" w:rsidRPr="0051611B" w:rsidRDefault="00821081" w:rsidP="00E01407">
            <w:pPr>
              <w:pStyle w:val="rowtabella0"/>
              <w:rPr>
                <w:color w:val="002060"/>
              </w:rPr>
            </w:pPr>
            <w:r w:rsidRPr="0051611B">
              <w:rPr>
                <w:color w:val="002060"/>
              </w:rPr>
              <w:t>VIA DELLE ESPOSIZIONI, 33</w:t>
            </w:r>
          </w:p>
        </w:tc>
      </w:tr>
    </w:tbl>
    <w:p w14:paraId="2379C51B" w14:textId="77777777" w:rsidR="00821081" w:rsidRPr="0051611B" w:rsidRDefault="00821081" w:rsidP="00821081">
      <w:pPr>
        <w:pStyle w:val="breakline"/>
        <w:rPr>
          <w:rFonts w:eastAsiaTheme="minorEastAsia"/>
          <w:color w:val="002060"/>
        </w:rPr>
      </w:pPr>
    </w:p>
    <w:p w14:paraId="118B5216" w14:textId="77777777" w:rsidR="00821081" w:rsidRPr="0051611B" w:rsidRDefault="00821081" w:rsidP="00821081">
      <w:pPr>
        <w:pStyle w:val="breakline"/>
        <w:rPr>
          <w:color w:val="002060"/>
        </w:rPr>
      </w:pPr>
    </w:p>
    <w:p w14:paraId="28D8CF17" w14:textId="77777777" w:rsidR="00821081" w:rsidRPr="0051611B" w:rsidRDefault="00821081" w:rsidP="00821081">
      <w:pPr>
        <w:pStyle w:val="breakline"/>
        <w:rPr>
          <w:color w:val="002060"/>
        </w:rPr>
      </w:pPr>
    </w:p>
    <w:p w14:paraId="208D6892" w14:textId="77777777" w:rsidR="00821081" w:rsidRPr="0051611B" w:rsidRDefault="00821081" w:rsidP="00821081">
      <w:pPr>
        <w:pStyle w:val="sottotitolocampionato10"/>
        <w:rPr>
          <w:color w:val="002060"/>
        </w:rPr>
      </w:pPr>
      <w:r w:rsidRPr="0051611B">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3"/>
        <w:gridCol w:w="1550"/>
        <w:gridCol w:w="1550"/>
      </w:tblGrid>
      <w:tr w:rsidR="00821081" w:rsidRPr="0051611B" w14:paraId="09D188BA" w14:textId="77777777" w:rsidTr="00E014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159E4" w14:textId="77777777" w:rsidR="00821081" w:rsidRPr="0051611B" w:rsidRDefault="00821081" w:rsidP="00E01407">
            <w:pPr>
              <w:pStyle w:val="headertabella0"/>
              <w:rPr>
                <w:color w:val="002060"/>
              </w:rPr>
            </w:pPr>
            <w:r w:rsidRPr="005161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26A27" w14:textId="77777777" w:rsidR="00821081" w:rsidRPr="0051611B" w:rsidRDefault="00821081" w:rsidP="00E01407">
            <w:pPr>
              <w:pStyle w:val="headertabella0"/>
              <w:rPr>
                <w:color w:val="002060"/>
              </w:rPr>
            </w:pPr>
            <w:r w:rsidRPr="0051611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F2A6A" w14:textId="77777777" w:rsidR="00821081" w:rsidRPr="0051611B" w:rsidRDefault="00821081" w:rsidP="00E01407">
            <w:pPr>
              <w:pStyle w:val="headertabella0"/>
              <w:rPr>
                <w:color w:val="002060"/>
              </w:rPr>
            </w:pPr>
            <w:r w:rsidRPr="005161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B12F3" w14:textId="77777777" w:rsidR="00821081" w:rsidRPr="0051611B" w:rsidRDefault="00821081" w:rsidP="00E01407">
            <w:pPr>
              <w:pStyle w:val="headertabella0"/>
              <w:rPr>
                <w:color w:val="002060"/>
              </w:rPr>
            </w:pPr>
            <w:r w:rsidRPr="005161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2EA71" w14:textId="77777777" w:rsidR="00821081" w:rsidRPr="0051611B" w:rsidRDefault="00821081" w:rsidP="00E01407">
            <w:pPr>
              <w:pStyle w:val="headertabella0"/>
              <w:rPr>
                <w:color w:val="002060"/>
              </w:rPr>
            </w:pPr>
            <w:r w:rsidRPr="005161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8B5C3" w14:textId="77777777" w:rsidR="00821081" w:rsidRPr="0051611B" w:rsidRDefault="00821081" w:rsidP="00E01407">
            <w:pPr>
              <w:pStyle w:val="headertabella0"/>
              <w:rPr>
                <w:color w:val="002060"/>
              </w:rPr>
            </w:pPr>
            <w:proofErr w:type="spellStart"/>
            <w:r w:rsidRPr="0051611B">
              <w:rPr>
                <w:color w:val="002060"/>
              </w:rPr>
              <w:t>Localita'</w:t>
            </w:r>
            <w:proofErr w:type="spellEnd"/>
            <w:r w:rsidRPr="005161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1C2F8" w14:textId="77777777" w:rsidR="00821081" w:rsidRPr="0051611B" w:rsidRDefault="00821081" w:rsidP="00E01407">
            <w:pPr>
              <w:pStyle w:val="headertabella0"/>
              <w:rPr>
                <w:color w:val="002060"/>
              </w:rPr>
            </w:pPr>
            <w:r w:rsidRPr="0051611B">
              <w:rPr>
                <w:color w:val="002060"/>
              </w:rPr>
              <w:t>Indirizzo Impianto</w:t>
            </w:r>
          </w:p>
        </w:tc>
      </w:tr>
      <w:tr w:rsidR="00821081" w:rsidRPr="0051611B" w14:paraId="4A64E29F" w14:textId="77777777" w:rsidTr="00E014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76F8E0" w14:textId="77777777" w:rsidR="00821081" w:rsidRPr="0051611B" w:rsidRDefault="00821081" w:rsidP="00E01407">
            <w:pPr>
              <w:pStyle w:val="rowtabella0"/>
              <w:rPr>
                <w:color w:val="002060"/>
              </w:rPr>
            </w:pPr>
            <w:r w:rsidRPr="0051611B">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670C8" w14:textId="77777777" w:rsidR="00821081" w:rsidRPr="0051611B" w:rsidRDefault="00821081" w:rsidP="00E01407">
            <w:pPr>
              <w:pStyle w:val="rowtabella0"/>
              <w:rPr>
                <w:color w:val="002060"/>
              </w:rPr>
            </w:pPr>
            <w:r w:rsidRPr="0051611B">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18678" w14:textId="77777777" w:rsidR="00821081" w:rsidRPr="0051611B" w:rsidRDefault="00821081" w:rsidP="00E01407">
            <w:pPr>
              <w:pStyle w:val="rowtabella0"/>
              <w:jc w:val="center"/>
              <w:rPr>
                <w:color w:val="002060"/>
              </w:rPr>
            </w:pPr>
            <w:r w:rsidRPr="0051611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06CF4" w14:textId="77777777" w:rsidR="00821081" w:rsidRPr="0051611B" w:rsidRDefault="00821081" w:rsidP="00E01407">
            <w:pPr>
              <w:pStyle w:val="rowtabella0"/>
              <w:rPr>
                <w:color w:val="002060"/>
              </w:rPr>
            </w:pPr>
            <w:r w:rsidRPr="0051611B">
              <w:rPr>
                <w:color w:val="002060"/>
              </w:rPr>
              <w:t>13/01/2024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0B1CB" w14:textId="77777777" w:rsidR="00821081" w:rsidRPr="0051611B" w:rsidRDefault="00821081" w:rsidP="00E01407">
            <w:pPr>
              <w:pStyle w:val="rowtabella0"/>
              <w:rPr>
                <w:color w:val="002060"/>
              </w:rPr>
            </w:pPr>
            <w:r w:rsidRPr="0051611B">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19AD3" w14:textId="77777777" w:rsidR="00821081" w:rsidRPr="0051611B" w:rsidRDefault="00821081" w:rsidP="00E01407">
            <w:pPr>
              <w:pStyle w:val="rowtabella0"/>
              <w:rPr>
                <w:color w:val="002060"/>
              </w:rPr>
            </w:pPr>
            <w:r w:rsidRPr="0051611B">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D87F0" w14:textId="77777777" w:rsidR="00821081" w:rsidRPr="0051611B" w:rsidRDefault="00821081" w:rsidP="00E01407">
            <w:pPr>
              <w:pStyle w:val="rowtabella0"/>
              <w:rPr>
                <w:color w:val="002060"/>
              </w:rPr>
            </w:pPr>
            <w:r w:rsidRPr="0051611B">
              <w:rPr>
                <w:color w:val="002060"/>
              </w:rPr>
              <w:t>VIA VESCOVARA, 7</w:t>
            </w:r>
          </w:p>
        </w:tc>
      </w:tr>
      <w:tr w:rsidR="00821081" w:rsidRPr="0051611B" w14:paraId="087D0B0A"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56BED6" w14:textId="77777777" w:rsidR="00821081" w:rsidRPr="0051611B" w:rsidRDefault="00821081" w:rsidP="00E01407">
            <w:pPr>
              <w:pStyle w:val="rowtabella0"/>
              <w:rPr>
                <w:color w:val="002060"/>
              </w:rPr>
            </w:pPr>
            <w:r w:rsidRPr="0051611B">
              <w:rPr>
                <w:color w:val="002060"/>
              </w:rPr>
              <w:t>VIRTUS FORTITUDO 1950 SSD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E3DFBF" w14:textId="77777777" w:rsidR="00821081" w:rsidRPr="0051611B" w:rsidRDefault="00821081" w:rsidP="00E01407">
            <w:pPr>
              <w:pStyle w:val="rowtabella0"/>
              <w:rPr>
                <w:color w:val="002060"/>
              </w:rPr>
            </w:pPr>
            <w:r w:rsidRPr="0051611B">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0B9194" w14:textId="77777777" w:rsidR="00821081" w:rsidRPr="0051611B" w:rsidRDefault="00821081" w:rsidP="00E01407">
            <w:pPr>
              <w:pStyle w:val="rowtabella0"/>
              <w:jc w:val="center"/>
              <w:rPr>
                <w:color w:val="002060"/>
              </w:rPr>
            </w:pPr>
            <w:r w:rsidRPr="005161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DCC9E2" w14:textId="77777777" w:rsidR="00821081" w:rsidRPr="0051611B" w:rsidRDefault="00821081" w:rsidP="00E01407">
            <w:pPr>
              <w:pStyle w:val="rowtabella0"/>
              <w:rPr>
                <w:color w:val="002060"/>
              </w:rPr>
            </w:pPr>
            <w:r w:rsidRPr="0051611B">
              <w:rPr>
                <w:color w:val="002060"/>
              </w:rPr>
              <w:t>13/01/2024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39CB41" w14:textId="77777777" w:rsidR="00821081" w:rsidRPr="0051611B" w:rsidRDefault="00821081" w:rsidP="00E01407">
            <w:pPr>
              <w:pStyle w:val="rowtabella0"/>
              <w:rPr>
                <w:color w:val="002060"/>
              </w:rPr>
            </w:pPr>
            <w:r w:rsidRPr="0051611B">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374286" w14:textId="77777777" w:rsidR="00821081" w:rsidRPr="0051611B" w:rsidRDefault="00821081" w:rsidP="00E01407">
            <w:pPr>
              <w:pStyle w:val="rowtabella0"/>
              <w:rPr>
                <w:color w:val="002060"/>
              </w:rPr>
            </w:pPr>
            <w:r w:rsidRPr="0051611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FFD438" w14:textId="77777777" w:rsidR="00821081" w:rsidRPr="0051611B" w:rsidRDefault="00821081" w:rsidP="00E01407">
            <w:pPr>
              <w:pStyle w:val="rowtabella0"/>
              <w:rPr>
                <w:color w:val="002060"/>
              </w:rPr>
            </w:pPr>
            <w:r w:rsidRPr="0051611B">
              <w:rPr>
                <w:color w:val="002060"/>
              </w:rPr>
              <w:t>VIA BRUNO BUOZZI</w:t>
            </w:r>
          </w:p>
        </w:tc>
      </w:tr>
      <w:tr w:rsidR="00821081" w:rsidRPr="0051611B" w14:paraId="1CEE40A7"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1D35EE" w14:textId="77777777" w:rsidR="00821081" w:rsidRPr="0051611B" w:rsidRDefault="00821081" w:rsidP="00E01407">
            <w:pPr>
              <w:pStyle w:val="rowtabella0"/>
              <w:rPr>
                <w:color w:val="002060"/>
              </w:rPr>
            </w:pPr>
            <w:r w:rsidRPr="0051611B">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AAC740" w14:textId="77777777" w:rsidR="00821081" w:rsidRPr="0051611B" w:rsidRDefault="00821081" w:rsidP="00E01407">
            <w:pPr>
              <w:pStyle w:val="rowtabella0"/>
              <w:rPr>
                <w:color w:val="002060"/>
              </w:rPr>
            </w:pPr>
            <w:r w:rsidRPr="0051611B">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AAA949" w14:textId="77777777" w:rsidR="00821081" w:rsidRPr="0051611B" w:rsidRDefault="00821081" w:rsidP="00E01407">
            <w:pPr>
              <w:pStyle w:val="rowtabella0"/>
              <w:jc w:val="center"/>
              <w:rPr>
                <w:color w:val="002060"/>
              </w:rPr>
            </w:pPr>
            <w:r w:rsidRPr="005161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2D107D" w14:textId="77777777" w:rsidR="00821081" w:rsidRPr="0051611B" w:rsidRDefault="00821081" w:rsidP="00E01407">
            <w:pPr>
              <w:pStyle w:val="rowtabella0"/>
              <w:rPr>
                <w:color w:val="002060"/>
              </w:rPr>
            </w:pPr>
            <w:r w:rsidRPr="0051611B">
              <w:rPr>
                <w:color w:val="002060"/>
              </w:rPr>
              <w:t>14/01/2024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DE635F" w14:textId="77777777" w:rsidR="00821081" w:rsidRPr="0051611B" w:rsidRDefault="00821081" w:rsidP="00E01407">
            <w:pPr>
              <w:pStyle w:val="rowtabella0"/>
              <w:rPr>
                <w:color w:val="002060"/>
              </w:rPr>
            </w:pPr>
            <w:r w:rsidRPr="0051611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973D28" w14:textId="77777777" w:rsidR="00821081" w:rsidRPr="0051611B" w:rsidRDefault="00821081" w:rsidP="00E01407">
            <w:pPr>
              <w:pStyle w:val="rowtabella0"/>
              <w:rPr>
                <w:color w:val="002060"/>
              </w:rPr>
            </w:pPr>
            <w:r w:rsidRPr="0051611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11F4F0" w14:textId="77777777" w:rsidR="00821081" w:rsidRPr="0051611B" w:rsidRDefault="00821081" w:rsidP="00E01407">
            <w:pPr>
              <w:pStyle w:val="rowtabella0"/>
              <w:rPr>
                <w:color w:val="002060"/>
              </w:rPr>
            </w:pPr>
            <w:r w:rsidRPr="0051611B">
              <w:rPr>
                <w:color w:val="002060"/>
              </w:rPr>
              <w:t xml:space="preserve">VIA </w:t>
            </w:r>
            <w:proofErr w:type="gramStart"/>
            <w:r w:rsidRPr="0051611B">
              <w:rPr>
                <w:color w:val="002060"/>
              </w:rPr>
              <w:t>B.BUOZZI</w:t>
            </w:r>
            <w:proofErr w:type="gramEnd"/>
          </w:p>
        </w:tc>
      </w:tr>
      <w:tr w:rsidR="00821081" w:rsidRPr="0051611B" w14:paraId="70417E87" w14:textId="77777777" w:rsidTr="00E014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33199C" w14:textId="77777777" w:rsidR="00821081" w:rsidRPr="0051611B" w:rsidRDefault="00821081" w:rsidP="00E01407">
            <w:pPr>
              <w:pStyle w:val="rowtabella0"/>
              <w:rPr>
                <w:color w:val="002060"/>
              </w:rPr>
            </w:pPr>
            <w:r w:rsidRPr="0051611B">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A78CB" w14:textId="77777777" w:rsidR="00821081" w:rsidRPr="0051611B" w:rsidRDefault="00821081" w:rsidP="00E01407">
            <w:pPr>
              <w:pStyle w:val="rowtabella0"/>
              <w:rPr>
                <w:color w:val="002060"/>
              </w:rPr>
            </w:pPr>
            <w:r w:rsidRPr="0051611B">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8FF26" w14:textId="77777777" w:rsidR="00821081" w:rsidRPr="0051611B" w:rsidRDefault="00821081" w:rsidP="00E01407">
            <w:pPr>
              <w:pStyle w:val="rowtabella0"/>
              <w:jc w:val="center"/>
              <w:rPr>
                <w:color w:val="002060"/>
              </w:rPr>
            </w:pPr>
            <w:r w:rsidRPr="0051611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15B4D" w14:textId="77777777" w:rsidR="00821081" w:rsidRPr="0051611B" w:rsidRDefault="00821081" w:rsidP="00E01407">
            <w:pPr>
              <w:pStyle w:val="rowtabella0"/>
              <w:rPr>
                <w:color w:val="002060"/>
              </w:rPr>
            </w:pPr>
            <w:r w:rsidRPr="0051611B">
              <w:rPr>
                <w:color w:val="002060"/>
              </w:rPr>
              <w:t>15/01/2024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8749C" w14:textId="77777777" w:rsidR="00821081" w:rsidRPr="0051611B" w:rsidRDefault="00821081" w:rsidP="00E01407">
            <w:pPr>
              <w:pStyle w:val="rowtabella0"/>
              <w:rPr>
                <w:color w:val="002060"/>
              </w:rPr>
            </w:pPr>
            <w:r w:rsidRPr="0051611B">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0E6422" w14:textId="77777777" w:rsidR="00821081" w:rsidRPr="0051611B" w:rsidRDefault="00821081" w:rsidP="00E01407">
            <w:pPr>
              <w:pStyle w:val="rowtabella0"/>
              <w:rPr>
                <w:color w:val="002060"/>
              </w:rPr>
            </w:pPr>
            <w:r w:rsidRPr="0051611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242F8F" w14:textId="77777777" w:rsidR="00821081" w:rsidRPr="0051611B" w:rsidRDefault="00821081" w:rsidP="00E01407">
            <w:pPr>
              <w:pStyle w:val="rowtabella0"/>
              <w:rPr>
                <w:color w:val="002060"/>
              </w:rPr>
            </w:pPr>
            <w:r w:rsidRPr="0051611B">
              <w:rPr>
                <w:color w:val="002060"/>
              </w:rPr>
              <w:t>VIA MADRE TERESA DI CALCUTTA</w:t>
            </w:r>
          </w:p>
        </w:tc>
      </w:tr>
    </w:tbl>
    <w:p w14:paraId="1BA00272" w14:textId="77777777" w:rsidR="00821081" w:rsidRPr="0051611B" w:rsidRDefault="00821081" w:rsidP="00821081">
      <w:pPr>
        <w:pStyle w:val="breakline"/>
        <w:rPr>
          <w:rFonts w:eastAsiaTheme="minorEastAsia"/>
          <w:color w:val="002060"/>
        </w:rPr>
      </w:pPr>
    </w:p>
    <w:p w14:paraId="648A9D90" w14:textId="77777777" w:rsidR="00821081" w:rsidRPr="0051611B" w:rsidRDefault="00821081" w:rsidP="00821081">
      <w:pPr>
        <w:pStyle w:val="breakline"/>
        <w:rPr>
          <w:color w:val="002060"/>
        </w:rPr>
      </w:pPr>
    </w:p>
    <w:p w14:paraId="34CB8876" w14:textId="77777777" w:rsidR="00821081" w:rsidRPr="0051611B" w:rsidRDefault="00821081" w:rsidP="00821081">
      <w:pPr>
        <w:pStyle w:val="breakline"/>
        <w:rPr>
          <w:color w:val="002060"/>
        </w:rPr>
      </w:pPr>
    </w:p>
    <w:p w14:paraId="7F3EE6F6" w14:textId="77777777" w:rsidR="00821081" w:rsidRPr="0051611B" w:rsidRDefault="00821081" w:rsidP="00821081">
      <w:pPr>
        <w:pStyle w:val="sottotitolocampionato10"/>
        <w:rPr>
          <w:color w:val="002060"/>
        </w:rPr>
      </w:pPr>
      <w:r w:rsidRPr="0051611B">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2"/>
        <w:gridCol w:w="2005"/>
        <w:gridCol w:w="385"/>
        <w:gridCol w:w="898"/>
        <w:gridCol w:w="1198"/>
        <w:gridCol w:w="1556"/>
        <w:gridCol w:w="1566"/>
      </w:tblGrid>
      <w:tr w:rsidR="00821081" w:rsidRPr="0051611B" w14:paraId="4A792C8A" w14:textId="77777777" w:rsidTr="00E014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F723D" w14:textId="77777777" w:rsidR="00821081" w:rsidRPr="0051611B" w:rsidRDefault="00821081" w:rsidP="00E01407">
            <w:pPr>
              <w:pStyle w:val="headertabella0"/>
              <w:rPr>
                <w:color w:val="002060"/>
              </w:rPr>
            </w:pPr>
            <w:r w:rsidRPr="005161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E6633" w14:textId="77777777" w:rsidR="00821081" w:rsidRPr="0051611B" w:rsidRDefault="00821081" w:rsidP="00E01407">
            <w:pPr>
              <w:pStyle w:val="headertabella0"/>
              <w:rPr>
                <w:color w:val="002060"/>
              </w:rPr>
            </w:pPr>
            <w:r w:rsidRPr="0051611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39CC7" w14:textId="77777777" w:rsidR="00821081" w:rsidRPr="0051611B" w:rsidRDefault="00821081" w:rsidP="00E01407">
            <w:pPr>
              <w:pStyle w:val="headertabella0"/>
              <w:rPr>
                <w:color w:val="002060"/>
              </w:rPr>
            </w:pPr>
            <w:r w:rsidRPr="005161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2477F" w14:textId="77777777" w:rsidR="00821081" w:rsidRPr="0051611B" w:rsidRDefault="00821081" w:rsidP="00E01407">
            <w:pPr>
              <w:pStyle w:val="headertabella0"/>
              <w:rPr>
                <w:color w:val="002060"/>
              </w:rPr>
            </w:pPr>
            <w:r w:rsidRPr="005161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DBEBC" w14:textId="77777777" w:rsidR="00821081" w:rsidRPr="0051611B" w:rsidRDefault="00821081" w:rsidP="00E01407">
            <w:pPr>
              <w:pStyle w:val="headertabella0"/>
              <w:rPr>
                <w:color w:val="002060"/>
              </w:rPr>
            </w:pPr>
            <w:r w:rsidRPr="005161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B05D9" w14:textId="77777777" w:rsidR="00821081" w:rsidRPr="0051611B" w:rsidRDefault="00821081" w:rsidP="00E01407">
            <w:pPr>
              <w:pStyle w:val="headertabella0"/>
              <w:rPr>
                <w:color w:val="002060"/>
              </w:rPr>
            </w:pPr>
            <w:proofErr w:type="spellStart"/>
            <w:r w:rsidRPr="0051611B">
              <w:rPr>
                <w:color w:val="002060"/>
              </w:rPr>
              <w:t>Localita'</w:t>
            </w:r>
            <w:proofErr w:type="spellEnd"/>
            <w:r w:rsidRPr="005161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BF73F" w14:textId="77777777" w:rsidR="00821081" w:rsidRPr="0051611B" w:rsidRDefault="00821081" w:rsidP="00E01407">
            <w:pPr>
              <w:pStyle w:val="headertabella0"/>
              <w:rPr>
                <w:color w:val="002060"/>
              </w:rPr>
            </w:pPr>
            <w:r w:rsidRPr="0051611B">
              <w:rPr>
                <w:color w:val="002060"/>
              </w:rPr>
              <w:t>Indirizzo Impianto</w:t>
            </w:r>
          </w:p>
        </w:tc>
      </w:tr>
      <w:tr w:rsidR="00821081" w:rsidRPr="0051611B" w14:paraId="7BAEF699" w14:textId="77777777" w:rsidTr="00E014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AE7F54" w14:textId="77777777" w:rsidR="00821081" w:rsidRPr="0051611B" w:rsidRDefault="00821081" w:rsidP="00E01407">
            <w:pPr>
              <w:pStyle w:val="rowtabella0"/>
              <w:rPr>
                <w:color w:val="002060"/>
              </w:rPr>
            </w:pPr>
            <w:r w:rsidRPr="0051611B">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78126" w14:textId="77777777" w:rsidR="00821081" w:rsidRPr="0051611B" w:rsidRDefault="00821081" w:rsidP="00E01407">
            <w:pPr>
              <w:pStyle w:val="rowtabella0"/>
              <w:rPr>
                <w:color w:val="002060"/>
              </w:rPr>
            </w:pPr>
            <w:r w:rsidRPr="0051611B">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25B28" w14:textId="77777777" w:rsidR="00821081" w:rsidRPr="0051611B" w:rsidRDefault="00821081" w:rsidP="00E01407">
            <w:pPr>
              <w:pStyle w:val="rowtabella0"/>
              <w:jc w:val="center"/>
              <w:rPr>
                <w:color w:val="002060"/>
              </w:rPr>
            </w:pPr>
            <w:r w:rsidRPr="0051611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FEAE5" w14:textId="77777777" w:rsidR="00821081" w:rsidRPr="0051611B" w:rsidRDefault="00821081" w:rsidP="00E01407">
            <w:pPr>
              <w:pStyle w:val="rowtabella0"/>
              <w:rPr>
                <w:color w:val="002060"/>
              </w:rPr>
            </w:pPr>
            <w:r w:rsidRPr="0051611B">
              <w:rPr>
                <w:color w:val="002060"/>
              </w:rPr>
              <w:t>13/01/2024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3131B" w14:textId="77777777" w:rsidR="00821081" w:rsidRPr="0051611B" w:rsidRDefault="00821081" w:rsidP="00E01407">
            <w:pPr>
              <w:pStyle w:val="rowtabella0"/>
              <w:rPr>
                <w:color w:val="002060"/>
              </w:rPr>
            </w:pPr>
            <w:r w:rsidRPr="0051611B">
              <w:rPr>
                <w:color w:val="002060"/>
              </w:rPr>
              <w:t xml:space="preserve">5295 TENSOSTRUTTURA VIA </w:t>
            </w:r>
            <w:proofErr w:type="gramStart"/>
            <w:r w:rsidRPr="0051611B">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0CA53" w14:textId="77777777" w:rsidR="00821081" w:rsidRPr="0051611B" w:rsidRDefault="00821081" w:rsidP="00E01407">
            <w:pPr>
              <w:pStyle w:val="rowtabella0"/>
              <w:rPr>
                <w:color w:val="002060"/>
              </w:rPr>
            </w:pPr>
            <w:r w:rsidRPr="0051611B">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EB1FC" w14:textId="77777777" w:rsidR="00821081" w:rsidRPr="0051611B" w:rsidRDefault="00821081" w:rsidP="00E01407">
            <w:pPr>
              <w:pStyle w:val="rowtabella0"/>
              <w:rPr>
                <w:color w:val="002060"/>
              </w:rPr>
            </w:pPr>
            <w:r w:rsidRPr="0051611B">
              <w:rPr>
                <w:color w:val="002060"/>
              </w:rPr>
              <w:t xml:space="preserve">VIA </w:t>
            </w:r>
            <w:proofErr w:type="gramStart"/>
            <w:r w:rsidRPr="0051611B">
              <w:rPr>
                <w:color w:val="002060"/>
              </w:rPr>
              <w:t>E.MATTEI</w:t>
            </w:r>
            <w:proofErr w:type="gramEnd"/>
          </w:p>
        </w:tc>
      </w:tr>
      <w:tr w:rsidR="00821081" w:rsidRPr="0051611B" w14:paraId="37580C2B"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373490" w14:textId="77777777" w:rsidR="00821081" w:rsidRPr="0051611B" w:rsidRDefault="00821081" w:rsidP="00E01407">
            <w:pPr>
              <w:pStyle w:val="rowtabella0"/>
              <w:rPr>
                <w:color w:val="002060"/>
              </w:rPr>
            </w:pPr>
            <w:r w:rsidRPr="0051611B">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E817DC" w14:textId="77777777" w:rsidR="00821081" w:rsidRPr="0051611B" w:rsidRDefault="00821081" w:rsidP="00E01407">
            <w:pPr>
              <w:pStyle w:val="rowtabella0"/>
              <w:rPr>
                <w:color w:val="002060"/>
              </w:rPr>
            </w:pPr>
            <w:r w:rsidRPr="0051611B">
              <w:rPr>
                <w:color w:val="002060"/>
              </w:rPr>
              <w:t xml:space="preserve">FIGHT BULLS </w:t>
            </w:r>
            <w:proofErr w:type="spellStart"/>
            <w:r w:rsidRPr="0051611B">
              <w:rPr>
                <w:color w:val="002060"/>
              </w:rPr>
              <w:t>CORRIDONIsq.B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E81875" w14:textId="77777777" w:rsidR="00821081" w:rsidRPr="0051611B" w:rsidRDefault="00821081" w:rsidP="00E01407">
            <w:pPr>
              <w:pStyle w:val="rowtabella0"/>
              <w:jc w:val="center"/>
              <w:rPr>
                <w:color w:val="002060"/>
              </w:rPr>
            </w:pPr>
            <w:r w:rsidRPr="005161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FF208F" w14:textId="77777777" w:rsidR="00821081" w:rsidRPr="0051611B" w:rsidRDefault="00821081" w:rsidP="00E01407">
            <w:pPr>
              <w:pStyle w:val="rowtabella0"/>
              <w:rPr>
                <w:color w:val="002060"/>
              </w:rPr>
            </w:pPr>
            <w:r w:rsidRPr="0051611B">
              <w:rPr>
                <w:color w:val="002060"/>
              </w:rPr>
              <w:t>13/01/2024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9108E8" w14:textId="77777777" w:rsidR="00821081" w:rsidRPr="0051611B" w:rsidRDefault="00821081" w:rsidP="00E01407">
            <w:pPr>
              <w:pStyle w:val="rowtabella0"/>
              <w:rPr>
                <w:color w:val="002060"/>
              </w:rPr>
            </w:pPr>
            <w:r w:rsidRPr="0051611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0F88E5" w14:textId="77777777" w:rsidR="00821081" w:rsidRPr="0051611B" w:rsidRDefault="00821081" w:rsidP="00E01407">
            <w:pPr>
              <w:pStyle w:val="rowtabella0"/>
              <w:rPr>
                <w:color w:val="002060"/>
              </w:rPr>
            </w:pPr>
            <w:r w:rsidRPr="0051611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038027" w14:textId="77777777" w:rsidR="00821081" w:rsidRPr="0051611B" w:rsidRDefault="00821081" w:rsidP="00E01407">
            <w:pPr>
              <w:pStyle w:val="rowtabella0"/>
              <w:rPr>
                <w:color w:val="002060"/>
              </w:rPr>
            </w:pPr>
            <w:r w:rsidRPr="0051611B">
              <w:rPr>
                <w:color w:val="002060"/>
              </w:rPr>
              <w:t xml:space="preserve">VIA </w:t>
            </w:r>
            <w:proofErr w:type="gramStart"/>
            <w:r w:rsidRPr="0051611B">
              <w:rPr>
                <w:color w:val="002060"/>
              </w:rPr>
              <w:t>B.ROSSI</w:t>
            </w:r>
            <w:proofErr w:type="gramEnd"/>
            <w:r w:rsidRPr="0051611B">
              <w:rPr>
                <w:color w:val="002060"/>
              </w:rPr>
              <w:t xml:space="preserve"> SNC</w:t>
            </w:r>
          </w:p>
        </w:tc>
      </w:tr>
      <w:tr w:rsidR="00821081" w:rsidRPr="0051611B" w14:paraId="382497C8"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D7A9B5" w14:textId="77777777" w:rsidR="00821081" w:rsidRPr="0051611B" w:rsidRDefault="00821081" w:rsidP="00E01407">
            <w:pPr>
              <w:pStyle w:val="rowtabella0"/>
              <w:rPr>
                <w:color w:val="002060"/>
              </w:rPr>
            </w:pPr>
            <w:r w:rsidRPr="0051611B">
              <w:rPr>
                <w:color w:val="002060"/>
              </w:rPr>
              <w:lastRenderedPageBreak/>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9667A9" w14:textId="77777777" w:rsidR="00821081" w:rsidRPr="0051611B" w:rsidRDefault="00821081" w:rsidP="00E01407">
            <w:pPr>
              <w:pStyle w:val="rowtabella0"/>
              <w:rPr>
                <w:color w:val="002060"/>
              </w:rPr>
            </w:pPr>
            <w:r w:rsidRPr="0051611B">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138F3F" w14:textId="77777777" w:rsidR="00821081" w:rsidRPr="0051611B" w:rsidRDefault="00821081" w:rsidP="00E01407">
            <w:pPr>
              <w:pStyle w:val="rowtabella0"/>
              <w:jc w:val="center"/>
              <w:rPr>
                <w:color w:val="002060"/>
              </w:rPr>
            </w:pPr>
            <w:r w:rsidRPr="0051611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6B16FD" w14:textId="77777777" w:rsidR="00821081" w:rsidRPr="0051611B" w:rsidRDefault="00821081" w:rsidP="00E01407">
            <w:pPr>
              <w:pStyle w:val="rowtabella0"/>
              <w:rPr>
                <w:color w:val="002060"/>
              </w:rPr>
            </w:pPr>
            <w:r w:rsidRPr="0051611B">
              <w:rPr>
                <w:color w:val="002060"/>
              </w:rPr>
              <w:t>14/01/2024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5DBD1B" w14:textId="77777777" w:rsidR="00821081" w:rsidRPr="0051611B" w:rsidRDefault="00821081" w:rsidP="00E01407">
            <w:pPr>
              <w:pStyle w:val="rowtabella0"/>
              <w:rPr>
                <w:color w:val="002060"/>
              </w:rPr>
            </w:pPr>
            <w:r w:rsidRPr="0051611B">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2C7C72" w14:textId="77777777" w:rsidR="00821081" w:rsidRPr="0051611B" w:rsidRDefault="00821081" w:rsidP="00E01407">
            <w:pPr>
              <w:pStyle w:val="rowtabella0"/>
              <w:rPr>
                <w:color w:val="002060"/>
              </w:rPr>
            </w:pPr>
            <w:r w:rsidRPr="0051611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AEC767" w14:textId="77777777" w:rsidR="00821081" w:rsidRPr="0051611B" w:rsidRDefault="00821081" w:rsidP="00E01407">
            <w:pPr>
              <w:pStyle w:val="rowtabella0"/>
              <w:rPr>
                <w:color w:val="002060"/>
              </w:rPr>
            </w:pPr>
            <w:r w:rsidRPr="0051611B">
              <w:rPr>
                <w:color w:val="002060"/>
              </w:rPr>
              <w:t>VIA FRATELLI CERVI</w:t>
            </w:r>
          </w:p>
        </w:tc>
      </w:tr>
      <w:tr w:rsidR="00821081" w:rsidRPr="0051611B" w14:paraId="685684CD" w14:textId="77777777" w:rsidTr="00E014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DFAA92" w14:textId="77777777" w:rsidR="00821081" w:rsidRPr="0051611B" w:rsidRDefault="00821081" w:rsidP="00E01407">
            <w:pPr>
              <w:pStyle w:val="rowtabella0"/>
              <w:rPr>
                <w:color w:val="002060"/>
              </w:rPr>
            </w:pPr>
            <w:r w:rsidRPr="0051611B">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9F97DB" w14:textId="77777777" w:rsidR="00821081" w:rsidRPr="0051611B" w:rsidRDefault="00821081" w:rsidP="00E01407">
            <w:pPr>
              <w:pStyle w:val="rowtabella0"/>
              <w:rPr>
                <w:color w:val="002060"/>
              </w:rPr>
            </w:pPr>
            <w:r w:rsidRPr="0051611B">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166EE" w14:textId="77777777" w:rsidR="00821081" w:rsidRPr="0051611B" w:rsidRDefault="00821081" w:rsidP="00E01407">
            <w:pPr>
              <w:pStyle w:val="rowtabella0"/>
              <w:jc w:val="center"/>
              <w:rPr>
                <w:color w:val="002060"/>
              </w:rPr>
            </w:pPr>
            <w:r w:rsidRPr="0051611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267F0B" w14:textId="77777777" w:rsidR="00821081" w:rsidRPr="0051611B" w:rsidRDefault="00821081" w:rsidP="00E01407">
            <w:pPr>
              <w:pStyle w:val="rowtabella0"/>
              <w:rPr>
                <w:color w:val="002060"/>
              </w:rPr>
            </w:pPr>
            <w:r w:rsidRPr="0051611B">
              <w:rPr>
                <w:color w:val="002060"/>
              </w:rPr>
              <w:t>14/01/2024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4A6E1" w14:textId="77777777" w:rsidR="00821081" w:rsidRPr="0051611B" w:rsidRDefault="00821081" w:rsidP="00E01407">
            <w:pPr>
              <w:pStyle w:val="rowtabella0"/>
              <w:rPr>
                <w:color w:val="002060"/>
              </w:rPr>
            </w:pPr>
            <w:r w:rsidRPr="0051611B">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E2F66E" w14:textId="77777777" w:rsidR="00821081" w:rsidRPr="0051611B" w:rsidRDefault="00821081" w:rsidP="00E01407">
            <w:pPr>
              <w:pStyle w:val="rowtabella0"/>
              <w:rPr>
                <w:color w:val="002060"/>
              </w:rPr>
            </w:pPr>
            <w:r w:rsidRPr="0051611B">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14BAFE" w14:textId="77777777" w:rsidR="00821081" w:rsidRPr="0051611B" w:rsidRDefault="00821081" w:rsidP="00E01407">
            <w:pPr>
              <w:pStyle w:val="rowtabella0"/>
              <w:rPr>
                <w:color w:val="002060"/>
              </w:rPr>
            </w:pPr>
            <w:r w:rsidRPr="0051611B">
              <w:rPr>
                <w:color w:val="002060"/>
              </w:rPr>
              <w:t xml:space="preserve">LOC.MONTEROCCO VIA </w:t>
            </w:r>
            <w:proofErr w:type="gramStart"/>
            <w:r w:rsidRPr="0051611B">
              <w:rPr>
                <w:color w:val="002060"/>
              </w:rPr>
              <w:t>A.MANCINI</w:t>
            </w:r>
            <w:proofErr w:type="gramEnd"/>
          </w:p>
        </w:tc>
      </w:tr>
    </w:tbl>
    <w:p w14:paraId="2565D5BD" w14:textId="77777777" w:rsidR="00821081" w:rsidRPr="008C297E" w:rsidRDefault="00821081" w:rsidP="008C297E">
      <w:pPr>
        <w:pStyle w:val="breakline"/>
        <w:rPr>
          <w:rFonts w:eastAsiaTheme="minorEastAsia"/>
          <w:color w:val="002060"/>
        </w:rPr>
      </w:pPr>
    </w:p>
    <w:p w14:paraId="28182375" w14:textId="77777777" w:rsidR="008C297E" w:rsidRPr="008C297E" w:rsidRDefault="008C297E" w:rsidP="008C297E">
      <w:pPr>
        <w:pStyle w:val="breakline"/>
        <w:rPr>
          <w:color w:val="002060"/>
        </w:rPr>
      </w:pPr>
    </w:p>
    <w:p w14:paraId="41150689" w14:textId="77777777" w:rsidR="008C297E" w:rsidRPr="008C297E" w:rsidRDefault="008C297E" w:rsidP="008C297E">
      <w:pPr>
        <w:pStyle w:val="titolocampionato0"/>
        <w:shd w:val="clear" w:color="auto" w:fill="CCCCCC"/>
        <w:spacing w:before="80" w:after="40"/>
        <w:rPr>
          <w:color w:val="002060"/>
        </w:rPr>
      </w:pPr>
      <w:r w:rsidRPr="008C297E">
        <w:rPr>
          <w:color w:val="002060"/>
        </w:rPr>
        <w:t>UNDER 15 C5 REGIONALI MASCHILI</w:t>
      </w:r>
    </w:p>
    <w:p w14:paraId="5EA8971A" w14:textId="77777777" w:rsidR="008C297E" w:rsidRPr="008C297E" w:rsidRDefault="008C297E" w:rsidP="008C297E">
      <w:pPr>
        <w:pStyle w:val="titoloprinc0"/>
        <w:rPr>
          <w:color w:val="002060"/>
        </w:rPr>
      </w:pPr>
      <w:r w:rsidRPr="008C297E">
        <w:rPr>
          <w:color w:val="002060"/>
        </w:rPr>
        <w:t>VARIAZIONI AL PROGRAMMA GARE</w:t>
      </w:r>
    </w:p>
    <w:p w14:paraId="04B9986A" w14:textId="77777777" w:rsidR="008C297E" w:rsidRPr="008C297E" w:rsidRDefault="008C297E" w:rsidP="008C297E">
      <w:pPr>
        <w:pStyle w:val="breakline"/>
        <w:rPr>
          <w:color w:val="002060"/>
        </w:rPr>
      </w:pPr>
    </w:p>
    <w:p w14:paraId="5F18D76C" w14:textId="77777777" w:rsidR="008C297E" w:rsidRPr="008C297E" w:rsidRDefault="008C297E" w:rsidP="008C297E">
      <w:pPr>
        <w:pStyle w:val="breakline"/>
        <w:rPr>
          <w:color w:val="002060"/>
        </w:rPr>
      </w:pPr>
    </w:p>
    <w:p w14:paraId="494FBF9B" w14:textId="77777777" w:rsidR="008C297E" w:rsidRPr="008C297E" w:rsidRDefault="008C297E" w:rsidP="008C297E">
      <w:pPr>
        <w:pStyle w:val="sottotitolocampionato10"/>
        <w:rPr>
          <w:color w:val="002060"/>
        </w:rPr>
      </w:pPr>
      <w:r w:rsidRPr="008C297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C297E" w:rsidRPr="008C297E" w14:paraId="7510C979" w14:textId="77777777" w:rsidTr="009B7BD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686BC" w14:textId="77777777" w:rsidR="008C297E" w:rsidRPr="008C297E" w:rsidRDefault="008C297E" w:rsidP="00E01407">
            <w:pPr>
              <w:pStyle w:val="headertabella0"/>
              <w:rPr>
                <w:color w:val="002060"/>
              </w:rPr>
            </w:pPr>
            <w:r w:rsidRPr="008C29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BA394" w14:textId="77777777" w:rsidR="008C297E" w:rsidRPr="008C297E" w:rsidRDefault="008C297E" w:rsidP="00E01407">
            <w:pPr>
              <w:pStyle w:val="headertabella0"/>
              <w:rPr>
                <w:color w:val="002060"/>
              </w:rPr>
            </w:pPr>
            <w:r w:rsidRPr="008C297E">
              <w:rPr>
                <w:color w:val="002060"/>
              </w:rPr>
              <w:t xml:space="preserve">N° </w:t>
            </w:r>
            <w:proofErr w:type="spellStart"/>
            <w:r w:rsidRPr="008C297E">
              <w:rPr>
                <w:color w:val="002060"/>
              </w:rPr>
              <w:t>Gior</w:t>
            </w:r>
            <w:proofErr w:type="spellEnd"/>
            <w:r w:rsidRPr="008C29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F30F8" w14:textId="77777777" w:rsidR="008C297E" w:rsidRPr="008C297E" w:rsidRDefault="008C297E" w:rsidP="00E01407">
            <w:pPr>
              <w:pStyle w:val="headertabella0"/>
              <w:rPr>
                <w:color w:val="002060"/>
              </w:rPr>
            </w:pPr>
            <w:r w:rsidRPr="008C29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66984" w14:textId="77777777" w:rsidR="008C297E" w:rsidRPr="008C297E" w:rsidRDefault="008C297E" w:rsidP="00E01407">
            <w:pPr>
              <w:pStyle w:val="headertabella0"/>
              <w:rPr>
                <w:color w:val="002060"/>
              </w:rPr>
            </w:pPr>
            <w:r w:rsidRPr="008C29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ADB7A" w14:textId="77777777" w:rsidR="008C297E" w:rsidRPr="008C297E" w:rsidRDefault="008C297E" w:rsidP="00E01407">
            <w:pPr>
              <w:pStyle w:val="headertabella0"/>
              <w:rPr>
                <w:color w:val="002060"/>
              </w:rPr>
            </w:pPr>
            <w:r w:rsidRPr="008C297E">
              <w:rPr>
                <w:color w:val="002060"/>
              </w:rPr>
              <w:t xml:space="preserve">Data </w:t>
            </w:r>
            <w:proofErr w:type="spellStart"/>
            <w:r w:rsidRPr="008C297E">
              <w:rPr>
                <w:color w:val="002060"/>
              </w:rPr>
              <w:t>Orig</w:t>
            </w:r>
            <w:proofErr w:type="spellEnd"/>
            <w:r w:rsidRPr="008C29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287CC" w14:textId="77777777" w:rsidR="008C297E" w:rsidRPr="008C297E" w:rsidRDefault="008C297E" w:rsidP="00E01407">
            <w:pPr>
              <w:pStyle w:val="headertabella0"/>
              <w:rPr>
                <w:color w:val="002060"/>
              </w:rPr>
            </w:pPr>
            <w:r w:rsidRPr="008C29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08AF5" w14:textId="77777777" w:rsidR="008C297E" w:rsidRPr="008C297E" w:rsidRDefault="008C297E" w:rsidP="00E01407">
            <w:pPr>
              <w:pStyle w:val="headertabella0"/>
              <w:rPr>
                <w:color w:val="002060"/>
              </w:rPr>
            </w:pPr>
            <w:r w:rsidRPr="008C297E">
              <w:rPr>
                <w:color w:val="002060"/>
              </w:rPr>
              <w:t xml:space="preserve">Ora </w:t>
            </w:r>
            <w:proofErr w:type="spellStart"/>
            <w:r w:rsidRPr="008C297E">
              <w:rPr>
                <w:color w:val="002060"/>
              </w:rPr>
              <w:t>Orig</w:t>
            </w:r>
            <w:proofErr w:type="spellEnd"/>
            <w:r w:rsidRPr="008C29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F976C" w14:textId="77777777" w:rsidR="008C297E" w:rsidRPr="008C297E" w:rsidRDefault="008C297E" w:rsidP="00E01407">
            <w:pPr>
              <w:pStyle w:val="headertabella0"/>
              <w:rPr>
                <w:color w:val="002060"/>
              </w:rPr>
            </w:pPr>
            <w:r w:rsidRPr="008C297E">
              <w:rPr>
                <w:color w:val="002060"/>
              </w:rPr>
              <w:t>Impianto</w:t>
            </w:r>
          </w:p>
        </w:tc>
      </w:tr>
      <w:tr w:rsidR="008C297E" w:rsidRPr="008C297E" w14:paraId="08945AF7" w14:textId="77777777" w:rsidTr="009B7B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E237D" w14:textId="77777777" w:rsidR="008C297E" w:rsidRPr="009B7BD8" w:rsidRDefault="008C297E" w:rsidP="00E01407">
            <w:pPr>
              <w:pStyle w:val="rowtabella0"/>
              <w:rPr>
                <w:color w:val="002060"/>
                <w:highlight w:val="yellow"/>
              </w:rPr>
            </w:pPr>
            <w:r w:rsidRPr="009B7BD8">
              <w:rPr>
                <w:color w:val="002060"/>
                <w:highlight w:val="yellow"/>
              </w:rPr>
              <w:t>14/01/2024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4480D" w14:textId="77777777" w:rsidR="008C297E" w:rsidRPr="009B7BD8" w:rsidRDefault="008C297E" w:rsidP="00E01407">
            <w:pPr>
              <w:pStyle w:val="rowtabella0"/>
              <w:jc w:val="center"/>
              <w:rPr>
                <w:color w:val="002060"/>
                <w:highlight w:val="yellow"/>
              </w:rPr>
            </w:pPr>
            <w:r w:rsidRPr="009B7BD8">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D0C2A" w14:textId="77777777" w:rsidR="008C297E" w:rsidRPr="009B7BD8" w:rsidRDefault="008C297E" w:rsidP="00E01407">
            <w:pPr>
              <w:pStyle w:val="rowtabella0"/>
              <w:rPr>
                <w:color w:val="002060"/>
                <w:highlight w:val="yellow"/>
              </w:rPr>
            </w:pPr>
            <w:r w:rsidRPr="009B7BD8">
              <w:rPr>
                <w:color w:val="002060"/>
                <w:highlight w:val="yellow"/>
              </w:rPr>
              <w:t xml:space="preserve">AUDAX 1970 </w:t>
            </w:r>
            <w:proofErr w:type="gramStart"/>
            <w:r w:rsidRPr="009B7BD8">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8813E" w14:textId="77777777" w:rsidR="008C297E" w:rsidRPr="009B7BD8" w:rsidRDefault="008C297E" w:rsidP="00E01407">
            <w:pPr>
              <w:pStyle w:val="rowtabella0"/>
              <w:rPr>
                <w:color w:val="002060"/>
                <w:highlight w:val="yellow"/>
              </w:rPr>
            </w:pPr>
            <w:r w:rsidRPr="009B7BD8">
              <w:rPr>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32D80" w14:textId="07B1D709" w:rsidR="008C297E" w:rsidRPr="008C297E" w:rsidRDefault="008C297E" w:rsidP="00E0140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53249" w14:textId="77777777" w:rsidR="008C297E" w:rsidRPr="008C297E" w:rsidRDefault="008C297E" w:rsidP="00E01407">
            <w:pPr>
              <w:pStyle w:val="rowtabella0"/>
              <w:jc w:val="center"/>
              <w:rPr>
                <w:color w:val="002060"/>
              </w:rPr>
            </w:pPr>
            <w:r w:rsidRPr="009B7BD8">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6E97E" w14:textId="77777777" w:rsidR="008C297E" w:rsidRPr="008C297E" w:rsidRDefault="008C297E" w:rsidP="00E01407">
            <w:pPr>
              <w:pStyle w:val="rowtabella0"/>
              <w:jc w:val="center"/>
              <w:rPr>
                <w:color w:val="002060"/>
              </w:rPr>
            </w:pPr>
            <w:r w:rsidRPr="008C297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871D9" w14:textId="77777777" w:rsidR="008C297E" w:rsidRPr="009B7BD8" w:rsidRDefault="008C297E" w:rsidP="00E01407">
            <w:pPr>
              <w:pStyle w:val="rowtabella0"/>
              <w:rPr>
                <w:color w:val="002060"/>
                <w:highlight w:val="yellow"/>
              </w:rPr>
            </w:pPr>
            <w:r w:rsidRPr="009B7BD8">
              <w:rPr>
                <w:color w:val="002060"/>
                <w:highlight w:val="yellow"/>
              </w:rPr>
              <w:t>PALESTRA IST.BETTINO PADOVANO SENIGALLIA VIA ANTONIO ROSMINI 22/B</w:t>
            </w:r>
          </w:p>
        </w:tc>
      </w:tr>
    </w:tbl>
    <w:p w14:paraId="402B22BB" w14:textId="77777777" w:rsidR="008C297E" w:rsidRPr="008C297E" w:rsidRDefault="008C297E" w:rsidP="008C297E">
      <w:pPr>
        <w:pStyle w:val="breakline"/>
        <w:rPr>
          <w:rFonts w:eastAsiaTheme="minorEastAsia"/>
          <w:color w:val="002060"/>
        </w:rPr>
      </w:pPr>
    </w:p>
    <w:p w14:paraId="51E032A7" w14:textId="77777777" w:rsidR="008C297E" w:rsidRPr="008C297E" w:rsidRDefault="008C297E" w:rsidP="008C297E">
      <w:pPr>
        <w:pStyle w:val="breakline"/>
        <w:rPr>
          <w:color w:val="002060"/>
        </w:rPr>
      </w:pPr>
    </w:p>
    <w:p w14:paraId="71B11410" w14:textId="77777777" w:rsidR="008C297E" w:rsidRPr="008C297E" w:rsidRDefault="008C297E" w:rsidP="008C297E">
      <w:pPr>
        <w:pStyle w:val="breakline"/>
        <w:rPr>
          <w:color w:val="002060"/>
        </w:rPr>
      </w:pPr>
    </w:p>
    <w:p w14:paraId="315BAE70" w14:textId="77777777" w:rsidR="008C297E" w:rsidRPr="008C297E" w:rsidRDefault="008C297E" w:rsidP="008C297E">
      <w:pPr>
        <w:pStyle w:val="titoloprinc0"/>
        <w:rPr>
          <w:color w:val="002060"/>
        </w:rPr>
      </w:pPr>
      <w:r w:rsidRPr="008C297E">
        <w:rPr>
          <w:color w:val="002060"/>
        </w:rPr>
        <w:t>CLASSIFICA</w:t>
      </w:r>
    </w:p>
    <w:p w14:paraId="253FC5A6" w14:textId="77777777" w:rsidR="008C297E" w:rsidRPr="008C297E" w:rsidRDefault="008C297E" w:rsidP="008C297E">
      <w:pPr>
        <w:pStyle w:val="breakline"/>
        <w:rPr>
          <w:color w:val="002060"/>
        </w:rPr>
      </w:pPr>
    </w:p>
    <w:p w14:paraId="1A8E254F" w14:textId="77777777" w:rsidR="008C297E" w:rsidRPr="008C297E" w:rsidRDefault="008C297E" w:rsidP="008C297E">
      <w:pPr>
        <w:pStyle w:val="breakline"/>
        <w:rPr>
          <w:color w:val="002060"/>
        </w:rPr>
      </w:pPr>
    </w:p>
    <w:p w14:paraId="5A39FD6C" w14:textId="77777777" w:rsidR="008C297E" w:rsidRPr="008C297E" w:rsidRDefault="008C297E" w:rsidP="008C297E">
      <w:pPr>
        <w:pStyle w:val="sottotitolocampionato10"/>
        <w:rPr>
          <w:color w:val="002060"/>
        </w:rPr>
      </w:pPr>
      <w:r w:rsidRPr="008C297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456BA0AC"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BFB23" w14:textId="77777777" w:rsidR="008C297E" w:rsidRPr="008C297E" w:rsidRDefault="008C297E" w:rsidP="00E01407">
            <w:pPr>
              <w:pStyle w:val="headertabella0"/>
              <w:rPr>
                <w:color w:val="002060"/>
              </w:rPr>
            </w:pPr>
            <w:r w:rsidRPr="008C29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E64ED"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2B1A2"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59661"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6CAC1"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CF47A"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BC629"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DE492"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66812"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32268" w14:textId="77777777" w:rsidR="008C297E" w:rsidRPr="008C297E" w:rsidRDefault="008C297E" w:rsidP="00E01407">
            <w:pPr>
              <w:pStyle w:val="headertabella0"/>
              <w:rPr>
                <w:color w:val="002060"/>
              </w:rPr>
            </w:pPr>
            <w:r w:rsidRPr="008C297E">
              <w:rPr>
                <w:color w:val="002060"/>
              </w:rPr>
              <w:t>PE</w:t>
            </w:r>
          </w:p>
        </w:tc>
      </w:tr>
      <w:tr w:rsidR="008C297E" w:rsidRPr="008C297E" w14:paraId="050D3636"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FFC11C" w14:textId="77777777" w:rsidR="008C297E" w:rsidRPr="008C297E" w:rsidRDefault="008C297E" w:rsidP="00E01407">
            <w:pPr>
              <w:pStyle w:val="rowtabella0"/>
              <w:rPr>
                <w:color w:val="002060"/>
              </w:rPr>
            </w:pPr>
            <w:r w:rsidRPr="008C297E">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0306F"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EBCF5"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3EA68"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464BB"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948AE"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0084"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EC8D5"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B570A"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6F54C" w14:textId="77777777" w:rsidR="008C297E" w:rsidRPr="008C297E" w:rsidRDefault="008C297E" w:rsidP="00E01407">
            <w:pPr>
              <w:pStyle w:val="rowtabella0"/>
              <w:jc w:val="center"/>
              <w:rPr>
                <w:color w:val="002060"/>
              </w:rPr>
            </w:pPr>
            <w:r w:rsidRPr="008C297E">
              <w:rPr>
                <w:color w:val="002060"/>
              </w:rPr>
              <w:t>0</w:t>
            </w:r>
          </w:p>
        </w:tc>
      </w:tr>
      <w:tr w:rsidR="008C297E" w:rsidRPr="008C297E" w14:paraId="38E1C213"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561AC" w14:textId="77777777" w:rsidR="008C297E" w:rsidRPr="008C297E" w:rsidRDefault="008C297E" w:rsidP="00E01407">
            <w:pPr>
              <w:pStyle w:val="rowtabella0"/>
              <w:rPr>
                <w:color w:val="002060"/>
              </w:rPr>
            </w:pPr>
            <w:r w:rsidRPr="008C297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0FC33"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7D58B"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80500"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479C3"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0007D"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7C4C"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054FC"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93E89"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0D253" w14:textId="77777777" w:rsidR="008C297E" w:rsidRPr="008C297E" w:rsidRDefault="008C297E" w:rsidP="00E01407">
            <w:pPr>
              <w:pStyle w:val="rowtabella0"/>
              <w:jc w:val="center"/>
              <w:rPr>
                <w:color w:val="002060"/>
              </w:rPr>
            </w:pPr>
            <w:r w:rsidRPr="008C297E">
              <w:rPr>
                <w:color w:val="002060"/>
              </w:rPr>
              <w:t>0</w:t>
            </w:r>
          </w:p>
        </w:tc>
      </w:tr>
      <w:tr w:rsidR="008C297E" w:rsidRPr="008C297E" w14:paraId="5E1BFD31"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F198F" w14:textId="77777777" w:rsidR="008C297E" w:rsidRPr="008C297E" w:rsidRDefault="008C297E" w:rsidP="00E01407">
            <w:pPr>
              <w:pStyle w:val="rowtabella0"/>
              <w:rPr>
                <w:color w:val="002060"/>
              </w:rPr>
            </w:pPr>
            <w:r w:rsidRPr="008C297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467CD"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100B"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75768"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E95A"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500DC"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E9F43"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08EAD"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E6BAD"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583BF" w14:textId="77777777" w:rsidR="008C297E" w:rsidRPr="008C297E" w:rsidRDefault="008C297E" w:rsidP="00E01407">
            <w:pPr>
              <w:pStyle w:val="rowtabella0"/>
              <w:jc w:val="center"/>
              <w:rPr>
                <w:color w:val="002060"/>
              </w:rPr>
            </w:pPr>
            <w:r w:rsidRPr="008C297E">
              <w:rPr>
                <w:color w:val="002060"/>
              </w:rPr>
              <w:t>0</w:t>
            </w:r>
          </w:p>
        </w:tc>
      </w:tr>
      <w:tr w:rsidR="008C297E" w:rsidRPr="008C297E" w14:paraId="49FFBFFE"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D3397" w14:textId="77777777" w:rsidR="008C297E" w:rsidRPr="008C297E" w:rsidRDefault="008C297E" w:rsidP="00E01407">
            <w:pPr>
              <w:pStyle w:val="rowtabella0"/>
              <w:rPr>
                <w:color w:val="002060"/>
              </w:rPr>
            </w:pPr>
            <w:r w:rsidRPr="008C297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10C2F"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494E"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1432"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D9A80"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D269F"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F8100"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48B4F"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112EA"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F8435" w14:textId="77777777" w:rsidR="008C297E" w:rsidRPr="008C297E" w:rsidRDefault="008C297E" w:rsidP="00E01407">
            <w:pPr>
              <w:pStyle w:val="rowtabella0"/>
              <w:jc w:val="center"/>
              <w:rPr>
                <w:color w:val="002060"/>
              </w:rPr>
            </w:pPr>
            <w:r w:rsidRPr="008C297E">
              <w:rPr>
                <w:color w:val="002060"/>
              </w:rPr>
              <w:t>0</w:t>
            </w:r>
          </w:p>
        </w:tc>
      </w:tr>
      <w:tr w:rsidR="008C297E" w:rsidRPr="008C297E" w14:paraId="63CEF3B7"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54BD6" w14:textId="77777777" w:rsidR="008C297E" w:rsidRPr="008C297E" w:rsidRDefault="008C297E" w:rsidP="00E01407">
            <w:pPr>
              <w:pStyle w:val="rowtabella0"/>
              <w:rPr>
                <w:color w:val="002060"/>
              </w:rPr>
            </w:pPr>
            <w:r w:rsidRPr="008C297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B4567"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27993"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EF1AA"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9EADC"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3ED89"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C8519"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AF23E"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BE60D"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55D09" w14:textId="77777777" w:rsidR="008C297E" w:rsidRPr="008C297E" w:rsidRDefault="008C297E" w:rsidP="00E01407">
            <w:pPr>
              <w:pStyle w:val="rowtabella0"/>
              <w:jc w:val="center"/>
              <w:rPr>
                <w:color w:val="002060"/>
              </w:rPr>
            </w:pPr>
            <w:r w:rsidRPr="008C297E">
              <w:rPr>
                <w:color w:val="002060"/>
              </w:rPr>
              <w:t>0</w:t>
            </w:r>
          </w:p>
        </w:tc>
      </w:tr>
      <w:tr w:rsidR="008C297E" w:rsidRPr="008C297E" w14:paraId="2BE203DD"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689E55" w14:textId="77777777" w:rsidR="008C297E" w:rsidRPr="008C297E" w:rsidRDefault="008C297E" w:rsidP="00E01407">
            <w:pPr>
              <w:pStyle w:val="rowtabella0"/>
              <w:rPr>
                <w:color w:val="002060"/>
              </w:rPr>
            </w:pPr>
            <w:r w:rsidRPr="008C297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ED71A"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EF170"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2C3B"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AA569"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855AF"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BD851"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668AD"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A991A" w14:textId="77777777" w:rsidR="008C297E" w:rsidRPr="008C297E" w:rsidRDefault="008C297E" w:rsidP="00E01407">
            <w:pPr>
              <w:pStyle w:val="rowtabella0"/>
              <w:jc w:val="center"/>
              <w:rPr>
                <w:color w:val="002060"/>
              </w:rPr>
            </w:pPr>
            <w:r w:rsidRPr="008C29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055A2" w14:textId="77777777" w:rsidR="008C297E" w:rsidRPr="008C297E" w:rsidRDefault="008C297E" w:rsidP="00E01407">
            <w:pPr>
              <w:pStyle w:val="rowtabella0"/>
              <w:jc w:val="center"/>
              <w:rPr>
                <w:color w:val="002060"/>
              </w:rPr>
            </w:pPr>
            <w:r w:rsidRPr="008C297E">
              <w:rPr>
                <w:color w:val="002060"/>
              </w:rPr>
              <w:t>0</w:t>
            </w:r>
          </w:p>
        </w:tc>
      </w:tr>
    </w:tbl>
    <w:p w14:paraId="18BB113A" w14:textId="77777777" w:rsidR="008C297E" w:rsidRPr="008C297E" w:rsidRDefault="008C297E" w:rsidP="008C297E">
      <w:pPr>
        <w:pStyle w:val="breakline"/>
        <w:rPr>
          <w:rFonts w:eastAsiaTheme="minorEastAsia"/>
          <w:color w:val="002060"/>
        </w:rPr>
      </w:pPr>
    </w:p>
    <w:p w14:paraId="5B908CAD" w14:textId="77777777" w:rsidR="008C297E" w:rsidRPr="008C297E" w:rsidRDefault="008C297E" w:rsidP="008C297E">
      <w:pPr>
        <w:pStyle w:val="breakline"/>
        <w:rPr>
          <w:color w:val="002060"/>
        </w:rPr>
      </w:pPr>
    </w:p>
    <w:p w14:paraId="5371A1F0" w14:textId="77777777" w:rsidR="008C297E" w:rsidRPr="008C297E" w:rsidRDefault="008C297E" w:rsidP="008C297E">
      <w:pPr>
        <w:pStyle w:val="sottotitolocampionato10"/>
        <w:rPr>
          <w:color w:val="002060"/>
        </w:rPr>
      </w:pPr>
      <w:r w:rsidRPr="008C297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7FBB5BF2"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E4CE7" w14:textId="77777777" w:rsidR="008C297E" w:rsidRPr="008C297E" w:rsidRDefault="008C297E" w:rsidP="00E01407">
            <w:pPr>
              <w:pStyle w:val="headertabella0"/>
              <w:rPr>
                <w:color w:val="002060"/>
              </w:rPr>
            </w:pPr>
            <w:r w:rsidRPr="008C29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91628"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3C702"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686B2"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A34F5"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E49C3"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07E81"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1F6D7"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75B57"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7EC27" w14:textId="77777777" w:rsidR="008C297E" w:rsidRPr="008C297E" w:rsidRDefault="008C297E" w:rsidP="00E01407">
            <w:pPr>
              <w:pStyle w:val="headertabella0"/>
              <w:rPr>
                <w:color w:val="002060"/>
              </w:rPr>
            </w:pPr>
            <w:r w:rsidRPr="008C297E">
              <w:rPr>
                <w:color w:val="002060"/>
              </w:rPr>
              <w:t>PE</w:t>
            </w:r>
          </w:p>
        </w:tc>
      </w:tr>
      <w:tr w:rsidR="008C297E" w:rsidRPr="008C297E" w14:paraId="6C00C1B6"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C35391" w14:textId="77777777" w:rsidR="008C297E" w:rsidRPr="009B7BD8" w:rsidRDefault="008C297E" w:rsidP="00E01407">
            <w:pPr>
              <w:pStyle w:val="rowtabella0"/>
              <w:rPr>
                <w:color w:val="002060"/>
                <w:lang w:val="es-ES"/>
              </w:rPr>
            </w:pPr>
            <w:r w:rsidRPr="009B7BD8">
              <w:rPr>
                <w:color w:val="002060"/>
                <w:lang w:val="es-ES"/>
              </w:rPr>
              <w:t xml:space="preserve">G.S. AUDAX 1970 </w:t>
            </w:r>
            <w:proofErr w:type="gramStart"/>
            <w:r w:rsidRPr="009B7BD8">
              <w:rPr>
                <w:color w:val="002060"/>
                <w:lang w:val="es-ES"/>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9B6DE"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950A4"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7964A"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98AE"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73888"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093C6"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1C8A7"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B9193"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853F" w14:textId="77777777" w:rsidR="008C297E" w:rsidRPr="008C297E" w:rsidRDefault="008C297E" w:rsidP="00E01407">
            <w:pPr>
              <w:pStyle w:val="rowtabella0"/>
              <w:jc w:val="center"/>
              <w:rPr>
                <w:color w:val="002060"/>
              </w:rPr>
            </w:pPr>
            <w:r w:rsidRPr="008C297E">
              <w:rPr>
                <w:color w:val="002060"/>
              </w:rPr>
              <w:t>0</w:t>
            </w:r>
          </w:p>
        </w:tc>
      </w:tr>
      <w:tr w:rsidR="008C297E" w:rsidRPr="008C297E" w14:paraId="27C00183"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145EAC" w14:textId="77777777" w:rsidR="008C297E" w:rsidRPr="008C297E" w:rsidRDefault="008C297E" w:rsidP="00E01407">
            <w:pPr>
              <w:pStyle w:val="rowtabella0"/>
              <w:rPr>
                <w:color w:val="002060"/>
              </w:rPr>
            </w:pPr>
            <w:r w:rsidRPr="008C297E">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0DA8E"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D4CFC"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F1964"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DF3DC"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1134B"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DEBF5"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C2F7"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1309B"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290F6" w14:textId="77777777" w:rsidR="008C297E" w:rsidRPr="008C297E" w:rsidRDefault="008C297E" w:rsidP="00E01407">
            <w:pPr>
              <w:pStyle w:val="rowtabella0"/>
              <w:jc w:val="center"/>
              <w:rPr>
                <w:color w:val="002060"/>
              </w:rPr>
            </w:pPr>
            <w:r w:rsidRPr="008C297E">
              <w:rPr>
                <w:color w:val="002060"/>
              </w:rPr>
              <w:t>0</w:t>
            </w:r>
          </w:p>
        </w:tc>
      </w:tr>
      <w:tr w:rsidR="008C297E" w:rsidRPr="008C297E" w14:paraId="0D6458FA"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06D7C2" w14:textId="77777777" w:rsidR="008C297E" w:rsidRPr="008C297E" w:rsidRDefault="008C297E" w:rsidP="00E01407">
            <w:pPr>
              <w:pStyle w:val="rowtabella0"/>
              <w:rPr>
                <w:color w:val="002060"/>
              </w:rPr>
            </w:pPr>
            <w:r w:rsidRPr="008C297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FE6CB"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5F83A"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093EC"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B02F"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EC0B0"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2C999"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CCC20"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F9D6C"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221B" w14:textId="77777777" w:rsidR="008C297E" w:rsidRPr="008C297E" w:rsidRDefault="008C297E" w:rsidP="00E01407">
            <w:pPr>
              <w:pStyle w:val="rowtabella0"/>
              <w:jc w:val="center"/>
              <w:rPr>
                <w:color w:val="002060"/>
              </w:rPr>
            </w:pPr>
            <w:r w:rsidRPr="008C297E">
              <w:rPr>
                <w:color w:val="002060"/>
              </w:rPr>
              <w:t>0</w:t>
            </w:r>
          </w:p>
        </w:tc>
      </w:tr>
      <w:tr w:rsidR="008C297E" w:rsidRPr="008C297E" w14:paraId="33AB35BE"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62956" w14:textId="77777777" w:rsidR="008C297E" w:rsidRPr="008C297E" w:rsidRDefault="008C297E" w:rsidP="00E01407">
            <w:pPr>
              <w:pStyle w:val="rowtabella0"/>
              <w:rPr>
                <w:color w:val="002060"/>
              </w:rPr>
            </w:pPr>
            <w:r w:rsidRPr="008C297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CC320"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67844"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0BA26"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1F794"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3D651"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1925B"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877FD"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FF0F6"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BF537" w14:textId="77777777" w:rsidR="008C297E" w:rsidRPr="008C297E" w:rsidRDefault="008C297E" w:rsidP="00E01407">
            <w:pPr>
              <w:pStyle w:val="rowtabella0"/>
              <w:jc w:val="center"/>
              <w:rPr>
                <w:color w:val="002060"/>
              </w:rPr>
            </w:pPr>
            <w:r w:rsidRPr="008C297E">
              <w:rPr>
                <w:color w:val="002060"/>
              </w:rPr>
              <w:t>0</w:t>
            </w:r>
          </w:p>
        </w:tc>
      </w:tr>
      <w:tr w:rsidR="008C297E" w:rsidRPr="008C297E" w14:paraId="6C98FC2B"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39900A" w14:textId="77777777" w:rsidR="008C297E" w:rsidRPr="009B7BD8" w:rsidRDefault="008C297E" w:rsidP="00E01407">
            <w:pPr>
              <w:pStyle w:val="rowtabella0"/>
              <w:rPr>
                <w:color w:val="002060"/>
                <w:lang w:val="en-US"/>
              </w:rPr>
            </w:pPr>
            <w:proofErr w:type="spellStart"/>
            <w:proofErr w:type="gramStart"/>
            <w:r w:rsidRPr="009B7BD8">
              <w:rPr>
                <w:color w:val="002060"/>
                <w:lang w:val="en-US"/>
              </w:rPr>
              <w:t>sq.B</w:t>
            </w:r>
            <w:proofErr w:type="spellEnd"/>
            <w:proofErr w:type="gramEnd"/>
            <w:r w:rsidRPr="009B7BD8">
              <w:rPr>
                <w:color w:val="002060"/>
                <w:lang w:val="en-US"/>
              </w:rPr>
              <w:t xml:space="preserve"> ITALSERVICE C5 </w:t>
            </w:r>
            <w:proofErr w:type="spellStart"/>
            <w:r w:rsidRPr="009B7BD8">
              <w:rPr>
                <w:color w:val="002060"/>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7BD8E"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FB5F8"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4CC93"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094E"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6D061"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4C0F4"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B0E76"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672BA"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C0356" w14:textId="77777777" w:rsidR="008C297E" w:rsidRPr="008C297E" w:rsidRDefault="008C297E" w:rsidP="00E01407">
            <w:pPr>
              <w:pStyle w:val="rowtabella0"/>
              <w:jc w:val="center"/>
              <w:rPr>
                <w:color w:val="002060"/>
              </w:rPr>
            </w:pPr>
            <w:r w:rsidRPr="008C297E">
              <w:rPr>
                <w:color w:val="002060"/>
              </w:rPr>
              <w:t>0</w:t>
            </w:r>
          </w:p>
        </w:tc>
      </w:tr>
    </w:tbl>
    <w:p w14:paraId="440EE1A7" w14:textId="77777777" w:rsidR="008C297E" w:rsidRPr="008C297E" w:rsidRDefault="008C297E" w:rsidP="008C297E">
      <w:pPr>
        <w:pStyle w:val="breakline"/>
        <w:rPr>
          <w:rFonts w:eastAsiaTheme="minorEastAsia"/>
          <w:color w:val="002060"/>
        </w:rPr>
      </w:pPr>
    </w:p>
    <w:p w14:paraId="09F38A07" w14:textId="77777777" w:rsidR="008C297E" w:rsidRPr="008C297E" w:rsidRDefault="008C297E" w:rsidP="008C297E">
      <w:pPr>
        <w:pStyle w:val="breakline"/>
        <w:rPr>
          <w:color w:val="002060"/>
        </w:rPr>
      </w:pPr>
    </w:p>
    <w:p w14:paraId="5F02F786" w14:textId="77777777" w:rsidR="008C297E" w:rsidRPr="008C297E" w:rsidRDefault="008C297E" w:rsidP="008C297E">
      <w:pPr>
        <w:pStyle w:val="sottotitolocampionato10"/>
        <w:rPr>
          <w:color w:val="002060"/>
        </w:rPr>
      </w:pPr>
      <w:r w:rsidRPr="008C297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2C2EA141"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EA660" w14:textId="77777777" w:rsidR="008C297E" w:rsidRPr="008C297E" w:rsidRDefault="008C297E" w:rsidP="00E01407">
            <w:pPr>
              <w:pStyle w:val="headertabella0"/>
              <w:rPr>
                <w:color w:val="002060"/>
              </w:rPr>
            </w:pPr>
            <w:r w:rsidRPr="008C29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16A6B"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C77E5"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04AC3"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0C1A8"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200F5"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B6FF4"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2A68E"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C50EF"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9A5E9" w14:textId="77777777" w:rsidR="008C297E" w:rsidRPr="008C297E" w:rsidRDefault="008C297E" w:rsidP="00E01407">
            <w:pPr>
              <w:pStyle w:val="headertabella0"/>
              <w:rPr>
                <w:color w:val="002060"/>
              </w:rPr>
            </w:pPr>
            <w:r w:rsidRPr="008C297E">
              <w:rPr>
                <w:color w:val="002060"/>
              </w:rPr>
              <w:t>PE</w:t>
            </w:r>
          </w:p>
        </w:tc>
      </w:tr>
      <w:tr w:rsidR="008C297E" w:rsidRPr="008C297E" w14:paraId="14E43E9D"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ED0AA4" w14:textId="77777777" w:rsidR="008C297E" w:rsidRPr="008C297E" w:rsidRDefault="008C297E" w:rsidP="00E01407">
            <w:pPr>
              <w:pStyle w:val="rowtabella0"/>
              <w:rPr>
                <w:color w:val="002060"/>
              </w:rPr>
            </w:pPr>
            <w:r w:rsidRPr="008C297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DE8C2"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71047"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8374F"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E7811"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0D7A7"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DF357"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2A00"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E9DD"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88F09" w14:textId="77777777" w:rsidR="008C297E" w:rsidRPr="008C297E" w:rsidRDefault="008C297E" w:rsidP="00E01407">
            <w:pPr>
              <w:pStyle w:val="rowtabella0"/>
              <w:jc w:val="center"/>
              <w:rPr>
                <w:color w:val="002060"/>
              </w:rPr>
            </w:pPr>
            <w:r w:rsidRPr="008C297E">
              <w:rPr>
                <w:color w:val="002060"/>
              </w:rPr>
              <w:t>0</w:t>
            </w:r>
          </w:p>
        </w:tc>
      </w:tr>
      <w:tr w:rsidR="008C297E" w:rsidRPr="008C297E" w14:paraId="6D8CC873"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42C78F" w14:textId="77777777" w:rsidR="008C297E" w:rsidRPr="008C297E" w:rsidRDefault="008C297E" w:rsidP="00E01407">
            <w:pPr>
              <w:pStyle w:val="rowtabella0"/>
              <w:rPr>
                <w:color w:val="002060"/>
              </w:rPr>
            </w:pPr>
            <w:r w:rsidRPr="008C297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E671C"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64C73"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FC938"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7437C"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4B33A"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CA757"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C8454"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D6E8C"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6B724" w14:textId="77777777" w:rsidR="008C297E" w:rsidRPr="008C297E" w:rsidRDefault="008C297E" w:rsidP="00E01407">
            <w:pPr>
              <w:pStyle w:val="rowtabella0"/>
              <w:jc w:val="center"/>
              <w:rPr>
                <w:color w:val="002060"/>
              </w:rPr>
            </w:pPr>
            <w:r w:rsidRPr="008C297E">
              <w:rPr>
                <w:color w:val="002060"/>
              </w:rPr>
              <w:t>0</w:t>
            </w:r>
          </w:p>
        </w:tc>
      </w:tr>
      <w:tr w:rsidR="008C297E" w:rsidRPr="008C297E" w14:paraId="424D92DE"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F2E4F4" w14:textId="77777777" w:rsidR="008C297E" w:rsidRPr="008C297E" w:rsidRDefault="008C297E" w:rsidP="00E01407">
            <w:pPr>
              <w:pStyle w:val="rowtabella0"/>
              <w:rPr>
                <w:color w:val="002060"/>
              </w:rPr>
            </w:pPr>
            <w:r w:rsidRPr="008C297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6442D"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23C87"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8DA23"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55B6B"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0BE29"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BFDC4" w14:textId="77777777" w:rsidR="008C297E" w:rsidRPr="008C297E" w:rsidRDefault="008C297E" w:rsidP="00E01407">
            <w:pPr>
              <w:pStyle w:val="rowtabella0"/>
              <w:jc w:val="center"/>
              <w:rPr>
                <w:color w:val="002060"/>
              </w:rPr>
            </w:pPr>
            <w:r w:rsidRPr="008C29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31E00" w14:textId="77777777" w:rsidR="008C297E" w:rsidRPr="008C297E" w:rsidRDefault="008C297E" w:rsidP="00E01407">
            <w:pPr>
              <w:pStyle w:val="rowtabella0"/>
              <w:jc w:val="center"/>
              <w:rPr>
                <w:color w:val="002060"/>
              </w:rPr>
            </w:pPr>
            <w:r w:rsidRPr="008C29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298A7"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71069" w14:textId="77777777" w:rsidR="008C297E" w:rsidRPr="008C297E" w:rsidRDefault="008C297E" w:rsidP="00E01407">
            <w:pPr>
              <w:pStyle w:val="rowtabella0"/>
              <w:jc w:val="center"/>
              <w:rPr>
                <w:color w:val="002060"/>
              </w:rPr>
            </w:pPr>
            <w:r w:rsidRPr="008C297E">
              <w:rPr>
                <w:color w:val="002060"/>
              </w:rPr>
              <w:t>0</w:t>
            </w:r>
          </w:p>
        </w:tc>
      </w:tr>
      <w:tr w:rsidR="008C297E" w:rsidRPr="008C297E" w14:paraId="66ED1BB2"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818E7" w14:textId="77777777" w:rsidR="008C297E" w:rsidRPr="008C297E" w:rsidRDefault="008C297E" w:rsidP="00E01407">
            <w:pPr>
              <w:pStyle w:val="rowtabella0"/>
              <w:rPr>
                <w:color w:val="002060"/>
              </w:rPr>
            </w:pPr>
            <w:r w:rsidRPr="008C297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02FFC"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D96C4"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D83DE"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8AAFF"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4E030"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96C54"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92A7"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FFD18" w14:textId="77777777" w:rsidR="008C297E" w:rsidRPr="008C297E" w:rsidRDefault="008C297E" w:rsidP="00E01407">
            <w:pPr>
              <w:pStyle w:val="rowtabella0"/>
              <w:jc w:val="center"/>
              <w:rPr>
                <w:color w:val="002060"/>
              </w:rPr>
            </w:pPr>
            <w:r w:rsidRPr="008C29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D2EE7" w14:textId="77777777" w:rsidR="008C297E" w:rsidRPr="008C297E" w:rsidRDefault="008C297E" w:rsidP="00E01407">
            <w:pPr>
              <w:pStyle w:val="rowtabella0"/>
              <w:jc w:val="center"/>
              <w:rPr>
                <w:color w:val="002060"/>
              </w:rPr>
            </w:pPr>
            <w:r w:rsidRPr="008C297E">
              <w:rPr>
                <w:color w:val="002060"/>
              </w:rPr>
              <w:t>0</w:t>
            </w:r>
          </w:p>
        </w:tc>
      </w:tr>
      <w:tr w:rsidR="008C297E" w:rsidRPr="008C297E" w14:paraId="5AE63934"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4C7C51" w14:textId="77777777" w:rsidR="008C297E" w:rsidRPr="008C297E" w:rsidRDefault="008C297E" w:rsidP="00E01407">
            <w:pPr>
              <w:pStyle w:val="rowtabella0"/>
              <w:rPr>
                <w:color w:val="002060"/>
              </w:rPr>
            </w:pPr>
            <w:proofErr w:type="spellStart"/>
            <w:proofErr w:type="gramStart"/>
            <w:r w:rsidRPr="008C297E">
              <w:rPr>
                <w:color w:val="002060"/>
              </w:rPr>
              <w:t>sq.B</w:t>
            </w:r>
            <w:proofErr w:type="spellEnd"/>
            <w:proofErr w:type="gramEnd"/>
            <w:r w:rsidRPr="008C297E">
              <w:rPr>
                <w:color w:val="002060"/>
              </w:rPr>
              <w:t xml:space="preserve"> AMICI DEL </w:t>
            </w:r>
            <w:proofErr w:type="spellStart"/>
            <w:r w:rsidRPr="008C297E">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A048B"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D2F85"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4F828"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0CD28"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B3AF7"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201DA"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DE63B"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63DB2"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9D4D2" w14:textId="77777777" w:rsidR="008C297E" w:rsidRPr="008C297E" w:rsidRDefault="008C297E" w:rsidP="00E01407">
            <w:pPr>
              <w:pStyle w:val="rowtabella0"/>
              <w:jc w:val="center"/>
              <w:rPr>
                <w:color w:val="002060"/>
              </w:rPr>
            </w:pPr>
            <w:r w:rsidRPr="008C297E">
              <w:rPr>
                <w:color w:val="002060"/>
              </w:rPr>
              <w:t>0</w:t>
            </w:r>
          </w:p>
        </w:tc>
      </w:tr>
    </w:tbl>
    <w:p w14:paraId="4D2D7394" w14:textId="77777777" w:rsidR="008C297E" w:rsidRPr="008C297E" w:rsidRDefault="008C297E" w:rsidP="008C297E">
      <w:pPr>
        <w:pStyle w:val="breakline"/>
        <w:rPr>
          <w:rFonts w:eastAsiaTheme="minorEastAsia"/>
          <w:color w:val="002060"/>
        </w:rPr>
      </w:pPr>
    </w:p>
    <w:p w14:paraId="63B7DFFC" w14:textId="77777777" w:rsidR="008C297E" w:rsidRPr="008C297E" w:rsidRDefault="008C297E" w:rsidP="008C297E">
      <w:pPr>
        <w:pStyle w:val="breakline"/>
        <w:rPr>
          <w:color w:val="002060"/>
        </w:rPr>
      </w:pPr>
    </w:p>
    <w:p w14:paraId="2018C3FB" w14:textId="77777777" w:rsidR="008C297E" w:rsidRPr="008C297E" w:rsidRDefault="008C297E" w:rsidP="008C297E">
      <w:pPr>
        <w:pStyle w:val="sottotitolocampionato10"/>
        <w:rPr>
          <w:color w:val="002060"/>
        </w:rPr>
      </w:pPr>
      <w:r w:rsidRPr="008C297E">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297E" w:rsidRPr="008C297E" w14:paraId="6C33E32C" w14:textId="77777777" w:rsidTr="00E014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32A34" w14:textId="77777777" w:rsidR="008C297E" w:rsidRPr="008C297E" w:rsidRDefault="008C297E" w:rsidP="00E01407">
            <w:pPr>
              <w:pStyle w:val="headertabella0"/>
              <w:rPr>
                <w:color w:val="002060"/>
              </w:rPr>
            </w:pPr>
            <w:r w:rsidRPr="008C29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70BAB" w14:textId="77777777" w:rsidR="008C297E" w:rsidRPr="008C297E" w:rsidRDefault="008C297E" w:rsidP="00E01407">
            <w:pPr>
              <w:pStyle w:val="headertabella0"/>
              <w:rPr>
                <w:color w:val="002060"/>
              </w:rPr>
            </w:pPr>
            <w:r w:rsidRPr="008C29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785D9" w14:textId="77777777" w:rsidR="008C297E" w:rsidRPr="008C297E" w:rsidRDefault="008C297E" w:rsidP="00E01407">
            <w:pPr>
              <w:pStyle w:val="headertabella0"/>
              <w:rPr>
                <w:color w:val="002060"/>
              </w:rPr>
            </w:pPr>
            <w:r w:rsidRPr="008C29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6B0E0" w14:textId="77777777" w:rsidR="008C297E" w:rsidRPr="008C297E" w:rsidRDefault="008C297E" w:rsidP="00E01407">
            <w:pPr>
              <w:pStyle w:val="headertabella0"/>
              <w:rPr>
                <w:color w:val="002060"/>
              </w:rPr>
            </w:pPr>
            <w:r w:rsidRPr="008C29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C2917" w14:textId="77777777" w:rsidR="008C297E" w:rsidRPr="008C297E" w:rsidRDefault="008C297E" w:rsidP="00E01407">
            <w:pPr>
              <w:pStyle w:val="headertabella0"/>
              <w:rPr>
                <w:color w:val="002060"/>
              </w:rPr>
            </w:pPr>
            <w:r w:rsidRPr="008C29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1152C" w14:textId="77777777" w:rsidR="008C297E" w:rsidRPr="008C297E" w:rsidRDefault="008C297E" w:rsidP="00E01407">
            <w:pPr>
              <w:pStyle w:val="headertabella0"/>
              <w:rPr>
                <w:color w:val="002060"/>
              </w:rPr>
            </w:pPr>
            <w:r w:rsidRPr="008C29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60D34" w14:textId="77777777" w:rsidR="008C297E" w:rsidRPr="008C297E" w:rsidRDefault="008C297E" w:rsidP="00E01407">
            <w:pPr>
              <w:pStyle w:val="headertabella0"/>
              <w:rPr>
                <w:color w:val="002060"/>
              </w:rPr>
            </w:pPr>
            <w:r w:rsidRPr="008C29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56406" w14:textId="77777777" w:rsidR="008C297E" w:rsidRPr="008C297E" w:rsidRDefault="008C297E" w:rsidP="00E01407">
            <w:pPr>
              <w:pStyle w:val="headertabella0"/>
              <w:rPr>
                <w:color w:val="002060"/>
              </w:rPr>
            </w:pPr>
            <w:r w:rsidRPr="008C29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B15D2" w14:textId="77777777" w:rsidR="008C297E" w:rsidRPr="008C297E" w:rsidRDefault="008C297E" w:rsidP="00E01407">
            <w:pPr>
              <w:pStyle w:val="headertabella0"/>
              <w:rPr>
                <w:color w:val="002060"/>
              </w:rPr>
            </w:pPr>
            <w:r w:rsidRPr="008C29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0D263" w14:textId="77777777" w:rsidR="008C297E" w:rsidRPr="008C297E" w:rsidRDefault="008C297E" w:rsidP="00E01407">
            <w:pPr>
              <w:pStyle w:val="headertabella0"/>
              <w:rPr>
                <w:color w:val="002060"/>
              </w:rPr>
            </w:pPr>
            <w:r w:rsidRPr="008C297E">
              <w:rPr>
                <w:color w:val="002060"/>
              </w:rPr>
              <w:t>PE</w:t>
            </w:r>
          </w:p>
        </w:tc>
      </w:tr>
      <w:tr w:rsidR="008C297E" w:rsidRPr="008C297E" w14:paraId="1DB1C9F8" w14:textId="77777777" w:rsidTr="00E014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9F0C91" w14:textId="77777777" w:rsidR="008C297E" w:rsidRPr="008C297E" w:rsidRDefault="008C297E" w:rsidP="00E01407">
            <w:pPr>
              <w:pStyle w:val="rowtabella0"/>
              <w:rPr>
                <w:color w:val="002060"/>
              </w:rPr>
            </w:pPr>
            <w:r w:rsidRPr="008C297E">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1DAA2"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D6F64"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71096"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452B6"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5F2A7"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9EAD"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61A8E"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58CE9"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B7985" w14:textId="77777777" w:rsidR="008C297E" w:rsidRPr="008C297E" w:rsidRDefault="008C297E" w:rsidP="00E01407">
            <w:pPr>
              <w:pStyle w:val="rowtabella0"/>
              <w:jc w:val="center"/>
              <w:rPr>
                <w:color w:val="002060"/>
              </w:rPr>
            </w:pPr>
            <w:r w:rsidRPr="008C297E">
              <w:rPr>
                <w:color w:val="002060"/>
              </w:rPr>
              <w:t>0</w:t>
            </w:r>
          </w:p>
        </w:tc>
      </w:tr>
      <w:tr w:rsidR="008C297E" w:rsidRPr="008C297E" w14:paraId="76A91251"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9E033D" w14:textId="77777777" w:rsidR="008C297E" w:rsidRPr="008C297E" w:rsidRDefault="008C297E" w:rsidP="00E01407">
            <w:pPr>
              <w:pStyle w:val="rowtabella0"/>
              <w:rPr>
                <w:color w:val="002060"/>
              </w:rPr>
            </w:pPr>
            <w:r w:rsidRPr="008C297E">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F1452"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B93D7"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350EF"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4B2A6"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64B44"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25C0D"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2B3A"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11502"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FA567" w14:textId="77777777" w:rsidR="008C297E" w:rsidRPr="008C297E" w:rsidRDefault="008C297E" w:rsidP="00E01407">
            <w:pPr>
              <w:pStyle w:val="rowtabella0"/>
              <w:jc w:val="center"/>
              <w:rPr>
                <w:color w:val="002060"/>
              </w:rPr>
            </w:pPr>
            <w:r w:rsidRPr="008C297E">
              <w:rPr>
                <w:color w:val="002060"/>
              </w:rPr>
              <w:t>0</w:t>
            </w:r>
          </w:p>
        </w:tc>
      </w:tr>
      <w:tr w:rsidR="008C297E" w:rsidRPr="008C297E" w14:paraId="3D81BB8F"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0AC94" w14:textId="77777777" w:rsidR="008C297E" w:rsidRPr="008C297E" w:rsidRDefault="008C297E" w:rsidP="00E01407">
            <w:pPr>
              <w:pStyle w:val="rowtabella0"/>
              <w:rPr>
                <w:color w:val="002060"/>
              </w:rPr>
            </w:pPr>
            <w:r w:rsidRPr="008C297E">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98D0C"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D2B0"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36ECC"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E5F2E"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61DBC"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F8DB7"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C65D8"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BEA70"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826F" w14:textId="77777777" w:rsidR="008C297E" w:rsidRPr="008C297E" w:rsidRDefault="008C297E" w:rsidP="00E01407">
            <w:pPr>
              <w:pStyle w:val="rowtabella0"/>
              <w:jc w:val="center"/>
              <w:rPr>
                <w:color w:val="002060"/>
              </w:rPr>
            </w:pPr>
            <w:r w:rsidRPr="008C297E">
              <w:rPr>
                <w:color w:val="002060"/>
              </w:rPr>
              <w:t>0</w:t>
            </w:r>
          </w:p>
        </w:tc>
      </w:tr>
      <w:tr w:rsidR="008C297E" w:rsidRPr="008C297E" w14:paraId="6BE18443"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5319F" w14:textId="77777777" w:rsidR="008C297E" w:rsidRPr="008C297E" w:rsidRDefault="008C297E" w:rsidP="00E01407">
            <w:pPr>
              <w:pStyle w:val="rowtabella0"/>
              <w:rPr>
                <w:color w:val="002060"/>
              </w:rPr>
            </w:pPr>
            <w:r w:rsidRPr="008C297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D5DFB"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B2904"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17F8E"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74326"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FD78"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B750" w14:textId="77777777" w:rsidR="008C297E" w:rsidRPr="008C297E" w:rsidRDefault="008C297E" w:rsidP="00E01407">
            <w:pPr>
              <w:pStyle w:val="rowtabella0"/>
              <w:jc w:val="center"/>
              <w:rPr>
                <w:color w:val="002060"/>
              </w:rPr>
            </w:pPr>
            <w:r w:rsidRPr="008C29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C6648" w14:textId="77777777" w:rsidR="008C297E" w:rsidRPr="008C297E" w:rsidRDefault="008C297E" w:rsidP="00E01407">
            <w:pPr>
              <w:pStyle w:val="rowtabella0"/>
              <w:jc w:val="center"/>
              <w:rPr>
                <w:color w:val="002060"/>
              </w:rPr>
            </w:pPr>
            <w:r w:rsidRPr="008C29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CB96A"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1E881" w14:textId="77777777" w:rsidR="008C297E" w:rsidRPr="008C297E" w:rsidRDefault="008C297E" w:rsidP="00E01407">
            <w:pPr>
              <w:pStyle w:val="rowtabella0"/>
              <w:jc w:val="center"/>
              <w:rPr>
                <w:color w:val="002060"/>
              </w:rPr>
            </w:pPr>
            <w:r w:rsidRPr="008C297E">
              <w:rPr>
                <w:color w:val="002060"/>
              </w:rPr>
              <w:t>0</w:t>
            </w:r>
          </w:p>
        </w:tc>
      </w:tr>
      <w:tr w:rsidR="008C297E" w:rsidRPr="008C297E" w14:paraId="4920A244" w14:textId="77777777" w:rsidTr="00E014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9BF1A8" w14:textId="77777777" w:rsidR="008C297E" w:rsidRPr="008C297E" w:rsidRDefault="008C297E" w:rsidP="00E01407">
            <w:pPr>
              <w:pStyle w:val="rowtabella0"/>
              <w:rPr>
                <w:color w:val="002060"/>
              </w:rPr>
            </w:pPr>
            <w:r w:rsidRPr="008C297E">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2827E"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4C1B0"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75355"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4A7E9"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A9327"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BFC29" w14:textId="77777777" w:rsidR="008C297E" w:rsidRPr="008C297E" w:rsidRDefault="008C297E" w:rsidP="00E01407">
            <w:pPr>
              <w:pStyle w:val="rowtabella0"/>
              <w:jc w:val="center"/>
              <w:rPr>
                <w:color w:val="002060"/>
              </w:rPr>
            </w:pPr>
            <w:r w:rsidRPr="008C29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58530" w14:textId="77777777" w:rsidR="008C297E" w:rsidRPr="008C297E" w:rsidRDefault="008C297E" w:rsidP="00E01407">
            <w:pPr>
              <w:pStyle w:val="rowtabella0"/>
              <w:jc w:val="center"/>
              <w:rPr>
                <w:color w:val="002060"/>
              </w:rPr>
            </w:pPr>
            <w:r w:rsidRPr="008C29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3698B" w14:textId="77777777" w:rsidR="008C297E" w:rsidRPr="008C297E" w:rsidRDefault="008C297E" w:rsidP="00E01407">
            <w:pPr>
              <w:pStyle w:val="rowtabella0"/>
              <w:jc w:val="center"/>
              <w:rPr>
                <w:color w:val="002060"/>
              </w:rPr>
            </w:pPr>
            <w:r w:rsidRPr="008C29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4AA94" w14:textId="77777777" w:rsidR="008C297E" w:rsidRPr="008C297E" w:rsidRDefault="008C297E" w:rsidP="00E01407">
            <w:pPr>
              <w:pStyle w:val="rowtabella0"/>
              <w:jc w:val="center"/>
              <w:rPr>
                <w:color w:val="002060"/>
              </w:rPr>
            </w:pPr>
            <w:r w:rsidRPr="008C297E">
              <w:rPr>
                <w:color w:val="002060"/>
              </w:rPr>
              <w:t>0</w:t>
            </w:r>
          </w:p>
        </w:tc>
      </w:tr>
      <w:tr w:rsidR="008C297E" w:rsidRPr="008C297E" w14:paraId="395E0718" w14:textId="77777777" w:rsidTr="00E014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FDF4E1" w14:textId="77777777" w:rsidR="008C297E" w:rsidRPr="008C297E" w:rsidRDefault="008C297E" w:rsidP="00E01407">
            <w:pPr>
              <w:pStyle w:val="rowtabella0"/>
              <w:rPr>
                <w:color w:val="002060"/>
              </w:rPr>
            </w:pPr>
            <w:proofErr w:type="spellStart"/>
            <w:proofErr w:type="gramStart"/>
            <w:r w:rsidRPr="008C297E">
              <w:rPr>
                <w:color w:val="002060"/>
              </w:rPr>
              <w:t>sq.B</w:t>
            </w:r>
            <w:proofErr w:type="spellEnd"/>
            <w:proofErr w:type="gramEnd"/>
            <w:r w:rsidRPr="008C297E">
              <w:rPr>
                <w:color w:val="002060"/>
              </w:rPr>
              <w:t xml:space="preserve"> RECANATI CALCIO A 5 </w:t>
            </w:r>
            <w:proofErr w:type="spellStart"/>
            <w:r w:rsidRPr="008C297E">
              <w:rPr>
                <w:color w:val="002060"/>
              </w:rPr>
              <w:t>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81DFA"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2C92E" w14:textId="77777777" w:rsidR="008C297E" w:rsidRPr="008C297E" w:rsidRDefault="008C297E" w:rsidP="00E01407">
            <w:pPr>
              <w:pStyle w:val="rowtabella0"/>
              <w:jc w:val="center"/>
              <w:rPr>
                <w:color w:val="002060"/>
              </w:rPr>
            </w:pPr>
            <w:r w:rsidRPr="008C29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C9684"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7379F"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D975E"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4CB5D"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A7CEF"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7C7F9" w14:textId="77777777" w:rsidR="008C297E" w:rsidRPr="008C297E" w:rsidRDefault="008C297E" w:rsidP="00E01407">
            <w:pPr>
              <w:pStyle w:val="rowtabella0"/>
              <w:jc w:val="center"/>
              <w:rPr>
                <w:color w:val="002060"/>
              </w:rPr>
            </w:pPr>
            <w:r w:rsidRPr="008C29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F6B8F" w14:textId="77777777" w:rsidR="008C297E" w:rsidRPr="008C297E" w:rsidRDefault="008C297E" w:rsidP="00E01407">
            <w:pPr>
              <w:pStyle w:val="rowtabella0"/>
              <w:jc w:val="center"/>
              <w:rPr>
                <w:color w:val="002060"/>
              </w:rPr>
            </w:pPr>
            <w:r w:rsidRPr="008C297E">
              <w:rPr>
                <w:color w:val="002060"/>
              </w:rPr>
              <w:t>0</w:t>
            </w:r>
          </w:p>
        </w:tc>
      </w:tr>
    </w:tbl>
    <w:p w14:paraId="6742FBC2" w14:textId="77777777" w:rsidR="008C297E" w:rsidRPr="008C297E" w:rsidRDefault="008C297E" w:rsidP="008C297E">
      <w:pPr>
        <w:pStyle w:val="breakline"/>
        <w:rPr>
          <w:rFonts w:eastAsiaTheme="minorEastAsia"/>
          <w:color w:val="002060"/>
        </w:rPr>
      </w:pPr>
    </w:p>
    <w:p w14:paraId="5C89FFF3" w14:textId="77777777" w:rsidR="00D63320" w:rsidRPr="00D63320" w:rsidRDefault="00D63320" w:rsidP="00D63320">
      <w:pPr>
        <w:pStyle w:val="LndNormale1"/>
        <w:jc w:val="center"/>
        <w:rPr>
          <w:b/>
          <w:color w:val="002060"/>
          <w:sz w:val="36"/>
          <w:szCs w:val="36"/>
        </w:rPr>
      </w:pPr>
      <w:r w:rsidRPr="00D63320">
        <w:rPr>
          <w:b/>
          <w:color w:val="002060"/>
          <w:sz w:val="36"/>
          <w:szCs w:val="36"/>
        </w:rPr>
        <w:t>PROGRAMMA GARE</w:t>
      </w:r>
    </w:p>
    <w:p w14:paraId="0FC12BBA" w14:textId="77777777" w:rsidR="008C297E" w:rsidRDefault="008C297E" w:rsidP="008C297E">
      <w:pPr>
        <w:pStyle w:val="breakline"/>
        <w:rPr>
          <w:color w:val="002060"/>
        </w:rPr>
      </w:pPr>
    </w:p>
    <w:p w14:paraId="012BA122" w14:textId="77777777" w:rsidR="00821081" w:rsidRPr="0051611B" w:rsidRDefault="00821081" w:rsidP="00821081">
      <w:pPr>
        <w:pStyle w:val="sottotitolocampionato10"/>
        <w:rPr>
          <w:color w:val="002060"/>
        </w:rPr>
      </w:pPr>
      <w:r w:rsidRPr="0051611B">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821081" w:rsidRPr="0051611B" w14:paraId="75C3F999" w14:textId="77777777" w:rsidTr="00E014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141CA" w14:textId="77777777" w:rsidR="00821081" w:rsidRPr="0051611B" w:rsidRDefault="00821081" w:rsidP="00E01407">
            <w:pPr>
              <w:pStyle w:val="headertabella0"/>
              <w:rPr>
                <w:color w:val="002060"/>
              </w:rPr>
            </w:pPr>
            <w:r w:rsidRPr="005161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5A1D7" w14:textId="77777777" w:rsidR="00821081" w:rsidRPr="0051611B" w:rsidRDefault="00821081" w:rsidP="00E01407">
            <w:pPr>
              <w:pStyle w:val="headertabella0"/>
              <w:rPr>
                <w:color w:val="002060"/>
              </w:rPr>
            </w:pPr>
            <w:r w:rsidRPr="0051611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E9C6A" w14:textId="77777777" w:rsidR="00821081" w:rsidRPr="0051611B" w:rsidRDefault="00821081" w:rsidP="00E01407">
            <w:pPr>
              <w:pStyle w:val="headertabella0"/>
              <w:rPr>
                <w:color w:val="002060"/>
              </w:rPr>
            </w:pPr>
            <w:r w:rsidRPr="005161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3735C" w14:textId="77777777" w:rsidR="00821081" w:rsidRPr="0051611B" w:rsidRDefault="00821081" w:rsidP="00E01407">
            <w:pPr>
              <w:pStyle w:val="headertabella0"/>
              <w:rPr>
                <w:color w:val="002060"/>
              </w:rPr>
            </w:pPr>
            <w:r w:rsidRPr="005161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D7CFE" w14:textId="77777777" w:rsidR="00821081" w:rsidRPr="0051611B" w:rsidRDefault="00821081" w:rsidP="00E01407">
            <w:pPr>
              <w:pStyle w:val="headertabella0"/>
              <w:rPr>
                <w:color w:val="002060"/>
              </w:rPr>
            </w:pPr>
            <w:r w:rsidRPr="005161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0FDAE" w14:textId="77777777" w:rsidR="00821081" w:rsidRPr="0051611B" w:rsidRDefault="00821081" w:rsidP="00E01407">
            <w:pPr>
              <w:pStyle w:val="headertabella0"/>
              <w:rPr>
                <w:color w:val="002060"/>
              </w:rPr>
            </w:pPr>
            <w:proofErr w:type="spellStart"/>
            <w:r w:rsidRPr="0051611B">
              <w:rPr>
                <w:color w:val="002060"/>
              </w:rPr>
              <w:t>Localita'</w:t>
            </w:r>
            <w:proofErr w:type="spellEnd"/>
            <w:r w:rsidRPr="005161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0DB25" w14:textId="77777777" w:rsidR="00821081" w:rsidRPr="0051611B" w:rsidRDefault="00821081" w:rsidP="00E01407">
            <w:pPr>
              <w:pStyle w:val="headertabella0"/>
              <w:rPr>
                <w:color w:val="002060"/>
              </w:rPr>
            </w:pPr>
            <w:r w:rsidRPr="0051611B">
              <w:rPr>
                <w:color w:val="002060"/>
              </w:rPr>
              <w:t>Indirizzo Impianto</w:t>
            </w:r>
          </w:p>
        </w:tc>
      </w:tr>
      <w:tr w:rsidR="00821081" w:rsidRPr="0051611B" w14:paraId="7EAAE469" w14:textId="77777777" w:rsidTr="00E014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4B56A5" w14:textId="77777777" w:rsidR="00821081" w:rsidRPr="0051611B" w:rsidRDefault="00821081" w:rsidP="00E01407">
            <w:pPr>
              <w:pStyle w:val="rowtabella0"/>
              <w:rPr>
                <w:color w:val="002060"/>
              </w:rPr>
            </w:pPr>
            <w:r w:rsidRPr="0051611B">
              <w:rPr>
                <w:color w:val="002060"/>
              </w:rPr>
              <w:lastRenderedPageBreak/>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7DFB8" w14:textId="77777777" w:rsidR="00821081" w:rsidRPr="0051611B" w:rsidRDefault="00821081" w:rsidP="00E01407">
            <w:pPr>
              <w:pStyle w:val="rowtabella0"/>
              <w:rPr>
                <w:color w:val="002060"/>
              </w:rPr>
            </w:pPr>
            <w:r w:rsidRPr="0051611B">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E5F59" w14:textId="77777777" w:rsidR="00821081" w:rsidRPr="0051611B" w:rsidRDefault="00821081" w:rsidP="00E01407">
            <w:pPr>
              <w:pStyle w:val="rowtabella0"/>
              <w:jc w:val="center"/>
              <w:rPr>
                <w:color w:val="002060"/>
              </w:rPr>
            </w:pPr>
            <w:r w:rsidRPr="005161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7CBA70" w14:textId="77777777" w:rsidR="00821081" w:rsidRPr="0051611B" w:rsidRDefault="00821081" w:rsidP="00E01407">
            <w:pPr>
              <w:pStyle w:val="rowtabella0"/>
              <w:rPr>
                <w:color w:val="002060"/>
              </w:rPr>
            </w:pPr>
            <w:r w:rsidRPr="0051611B">
              <w:rPr>
                <w:color w:val="002060"/>
              </w:rPr>
              <w:t>13/01/2024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9441D" w14:textId="77777777" w:rsidR="00821081" w:rsidRPr="0051611B" w:rsidRDefault="00821081" w:rsidP="00E01407">
            <w:pPr>
              <w:pStyle w:val="rowtabella0"/>
              <w:rPr>
                <w:color w:val="002060"/>
              </w:rPr>
            </w:pPr>
            <w:r w:rsidRPr="0051611B">
              <w:rPr>
                <w:color w:val="002060"/>
              </w:rPr>
              <w:t xml:space="preserve">5429 PAL.COM. </w:t>
            </w:r>
            <w:proofErr w:type="gramStart"/>
            <w:r w:rsidRPr="0051611B">
              <w:rPr>
                <w:color w:val="002060"/>
              </w:rPr>
              <w:t>S.MICHELE</w:t>
            </w:r>
            <w:proofErr w:type="gramEnd"/>
            <w:r w:rsidRPr="0051611B">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6D5D0" w14:textId="77777777" w:rsidR="00821081" w:rsidRPr="0051611B" w:rsidRDefault="00821081" w:rsidP="00E01407">
            <w:pPr>
              <w:pStyle w:val="rowtabella0"/>
              <w:rPr>
                <w:color w:val="002060"/>
              </w:rPr>
            </w:pPr>
            <w:r w:rsidRPr="0051611B">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57F21" w14:textId="77777777" w:rsidR="00821081" w:rsidRPr="0051611B" w:rsidRDefault="00821081" w:rsidP="00E01407">
            <w:pPr>
              <w:pStyle w:val="rowtabella0"/>
              <w:rPr>
                <w:color w:val="002060"/>
              </w:rPr>
            </w:pPr>
            <w:r w:rsidRPr="0051611B">
              <w:rPr>
                <w:color w:val="002060"/>
              </w:rPr>
              <w:t>VIA LORETO</w:t>
            </w:r>
          </w:p>
        </w:tc>
      </w:tr>
      <w:tr w:rsidR="00821081" w:rsidRPr="0051611B" w14:paraId="146FCC28"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097EA9" w14:textId="77777777" w:rsidR="00821081" w:rsidRPr="0051611B" w:rsidRDefault="00821081" w:rsidP="00E01407">
            <w:pPr>
              <w:pStyle w:val="rowtabella0"/>
              <w:rPr>
                <w:color w:val="002060"/>
              </w:rPr>
            </w:pPr>
            <w:r w:rsidRPr="0051611B">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4D1699" w14:textId="77777777" w:rsidR="00821081" w:rsidRPr="0051611B" w:rsidRDefault="00821081" w:rsidP="00E01407">
            <w:pPr>
              <w:pStyle w:val="rowtabella0"/>
              <w:rPr>
                <w:color w:val="002060"/>
              </w:rPr>
            </w:pPr>
            <w:r w:rsidRPr="0051611B">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68D980"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6CEF52" w14:textId="77777777" w:rsidR="00821081" w:rsidRPr="0051611B" w:rsidRDefault="00821081" w:rsidP="00E01407">
            <w:pPr>
              <w:pStyle w:val="rowtabella0"/>
              <w:rPr>
                <w:color w:val="002060"/>
              </w:rPr>
            </w:pPr>
            <w:r w:rsidRPr="0051611B">
              <w:rPr>
                <w:color w:val="002060"/>
              </w:rPr>
              <w:t>14/01/2024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26053C" w14:textId="77777777" w:rsidR="00821081" w:rsidRPr="0051611B" w:rsidRDefault="00821081" w:rsidP="00E01407">
            <w:pPr>
              <w:pStyle w:val="rowtabella0"/>
              <w:rPr>
                <w:color w:val="002060"/>
              </w:rPr>
            </w:pPr>
            <w:r w:rsidRPr="0051611B">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A3D6F2" w14:textId="77777777" w:rsidR="00821081" w:rsidRPr="0051611B" w:rsidRDefault="00821081" w:rsidP="00E01407">
            <w:pPr>
              <w:pStyle w:val="rowtabella0"/>
              <w:rPr>
                <w:color w:val="002060"/>
              </w:rPr>
            </w:pPr>
            <w:r w:rsidRPr="0051611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79B709" w14:textId="77777777" w:rsidR="00821081" w:rsidRPr="0051611B" w:rsidRDefault="00821081" w:rsidP="00E01407">
            <w:pPr>
              <w:pStyle w:val="rowtabella0"/>
              <w:rPr>
                <w:color w:val="002060"/>
              </w:rPr>
            </w:pPr>
            <w:r w:rsidRPr="0051611B">
              <w:rPr>
                <w:color w:val="002060"/>
              </w:rPr>
              <w:t>VIA DELLA REPUBBLICA</w:t>
            </w:r>
          </w:p>
        </w:tc>
      </w:tr>
      <w:tr w:rsidR="00821081" w:rsidRPr="0051611B" w14:paraId="186ED90A" w14:textId="77777777" w:rsidTr="00E014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F7E5FC" w14:textId="77777777" w:rsidR="00821081" w:rsidRPr="0051611B" w:rsidRDefault="00821081" w:rsidP="00E01407">
            <w:pPr>
              <w:pStyle w:val="rowtabella0"/>
              <w:rPr>
                <w:color w:val="002060"/>
              </w:rPr>
            </w:pPr>
            <w:r w:rsidRPr="0051611B">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3ECB05" w14:textId="77777777" w:rsidR="00821081" w:rsidRPr="0051611B" w:rsidRDefault="00821081" w:rsidP="00E01407">
            <w:pPr>
              <w:pStyle w:val="rowtabella0"/>
              <w:rPr>
                <w:color w:val="002060"/>
              </w:rPr>
            </w:pPr>
            <w:r w:rsidRPr="0051611B">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FF2374"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01287" w14:textId="77777777" w:rsidR="00821081" w:rsidRPr="0051611B" w:rsidRDefault="00821081" w:rsidP="00E01407">
            <w:pPr>
              <w:pStyle w:val="rowtabella0"/>
              <w:rPr>
                <w:color w:val="002060"/>
              </w:rPr>
            </w:pPr>
            <w:r w:rsidRPr="0051611B">
              <w:rPr>
                <w:color w:val="002060"/>
              </w:rPr>
              <w:t>14/01/2024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38269" w14:textId="77777777" w:rsidR="00821081" w:rsidRPr="0051611B" w:rsidRDefault="00821081" w:rsidP="00E01407">
            <w:pPr>
              <w:pStyle w:val="rowtabella0"/>
              <w:rPr>
                <w:color w:val="002060"/>
              </w:rPr>
            </w:pPr>
            <w:r w:rsidRPr="0051611B">
              <w:rPr>
                <w:color w:val="002060"/>
              </w:rPr>
              <w:t xml:space="preserve">5454 </w:t>
            </w:r>
            <w:proofErr w:type="gramStart"/>
            <w:r w:rsidRPr="0051611B">
              <w:rPr>
                <w:color w:val="002060"/>
              </w:rPr>
              <w:t>C.COPERTO</w:t>
            </w:r>
            <w:proofErr w:type="gramEnd"/>
            <w:r w:rsidRPr="0051611B">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EC6EA" w14:textId="77777777" w:rsidR="00821081" w:rsidRPr="0051611B" w:rsidRDefault="00821081" w:rsidP="00E01407">
            <w:pPr>
              <w:pStyle w:val="rowtabella0"/>
              <w:rPr>
                <w:color w:val="002060"/>
              </w:rPr>
            </w:pPr>
            <w:r w:rsidRPr="0051611B">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61F7DF" w14:textId="77777777" w:rsidR="00821081" w:rsidRPr="0051611B" w:rsidRDefault="00821081" w:rsidP="00E01407">
            <w:pPr>
              <w:pStyle w:val="rowtabella0"/>
              <w:rPr>
                <w:color w:val="002060"/>
              </w:rPr>
            </w:pPr>
            <w:r w:rsidRPr="0051611B">
              <w:rPr>
                <w:color w:val="002060"/>
              </w:rPr>
              <w:t>VIA VILLA TOMBARI</w:t>
            </w:r>
          </w:p>
        </w:tc>
      </w:tr>
    </w:tbl>
    <w:p w14:paraId="6F8922DB" w14:textId="77777777" w:rsidR="00821081" w:rsidRPr="0051611B" w:rsidRDefault="00821081" w:rsidP="00821081">
      <w:pPr>
        <w:pStyle w:val="breakline"/>
        <w:rPr>
          <w:rFonts w:eastAsiaTheme="minorEastAsia"/>
          <w:color w:val="002060"/>
        </w:rPr>
      </w:pPr>
    </w:p>
    <w:p w14:paraId="7B0B1DAC" w14:textId="77777777" w:rsidR="00821081" w:rsidRPr="0051611B" w:rsidRDefault="00821081" w:rsidP="00821081">
      <w:pPr>
        <w:pStyle w:val="breakline"/>
        <w:rPr>
          <w:color w:val="002060"/>
        </w:rPr>
      </w:pPr>
    </w:p>
    <w:p w14:paraId="747E41E6" w14:textId="77777777" w:rsidR="00821081" w:rsidRPr="0051611B" w:rsidRDefault="00821081" w:rsidP="00821081">
      <w:pPr>
        <w:pStyle w:val="breakline"/>
        <w:rPr>
          <w:color w:val="002060"/>
        </w:rPr>
      </w:pPr>
    </w:p>
    <w:p w14:paraId="2AB2FC7B" w14:textId="77777777" w:rsidR="00821081" w:rsidRPr="0051611B" w:rsidRDefault="00821081" w:rsidP="00821081">
      <w:pPr>
        <w:pStyle w:val="sottotitolocampionato10"/>
        <w:rPr>
          <w:color w:val="002060"/>
        </w:rPr>
      </w:pPr>
      <w:r w:rsidRPr="0051611B">
        <w:rPr>
          <w:color w:val="002060"/>
        </w:rPr>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21081" w:rsidRPr="0051611B" w14:paraId="0D1D58DD" w14:textId="77777777" w:rsidTr="00E014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CD220" w14:textId="77777777" w:rsidR="00821081" w:rsidRPr="0051611B" w:rsidRDefault="00821081" w:rsidP="00E01407">
            <w:pPr>
              <w:pStyle w:val="headertabella0"/>
              <w:rPr>
                <w:color w:val="002060"/>
              </w:rPr>
            </w:pPr>
            <w:r w:rsidRPr="005161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5EE7D" w14:textId="77777777" w:rsidR="00821081" w:rsidRPr="0051611B" w:rsidRDefault="00821081" w:rsidP="00E01407">
            <w:pPr>
              <w:pStyle w:val="headertabella0"/>
              <w:rPr>
                <w:color w:val="002060"/>
              </w:rPr>
            </w:pPr>
            <w:r w:rsidRPr="0051611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B1B96" w14:textId="77777777" w:rsidR="00821081" w:rsidRPr="0051611B" w:rsidRDefault="00821081" w:rsidP="00E01407">
            <w:pPr>
              <w:pStyle w:val="headertabella0"/>
              <w:rPr>
                <w:color w:val="002060"/>
              </w:rPr>
            </w:pPr>
            <w:r w:rsidRPr="005161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E0BBA" w14:textId="77777777" w:rsidR="00821081" w:rsidRPr="0051611B" w:rsidRDefault="00821081" w:rsidP="00E01407">
            <w:pPr>
              <w:pStyle w:val="headertabella0"/>
              <w:rPr>
                <w:color w:val="002060"/>
              </w:rPr>
            </w:pPr>
            <w:r w:rsidRPr="005161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4CE4A" w14:textId="77777777" w:rsidR="00821081" w:rsidRPr="0051611B" w:rsidRDefault="00821081" w:rsidP="00E01407">
            <w:pPr>
              <w:pStyle w:val="headertabella0"/>
              <w:rPr>
                <w:color w:val="002060"/>
              </w:rPr>
            </w:pPr>
            <w:r w:rsidRPr="005161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AC00E" w14:textId="77777777" w:rsidR="00821081" w:rsidRPr="0051611B" w:rsidRDefault="00821081" w:rsidP="00E01407">
            <w:pPr>
              <w:pStyle w:val="headertabella0"/>
              <w:rPr>
                <w:color w:val="002060"/>
              </w:rPr>
            </w:pPr>
            <w:proofErr w:type="spellStart"/>
            <w:r w:rsidRPr="0051611B">
              <w:rPr>
                <w:color w:val="002060"/>
              </w:rPr>
              <w:t>Localita'</w:t>
            </w:r>
            <w:proofErr w:type="spellEnd"/>
            <w:r w:rsidRPr="005161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6A464" w14:textId="77777777" w:rsidR="00821081" w:rsidRPr="0051611B" w:rsidRDefault="00821081" w:rsidP="00E01407">
            <w:pPr>
              <w:pStyle w:val="headertabella0"/>
              <w:rPr>
                <w:color w:val="002060"/>
              </w:rPr>
            </w:pPr>
            <w:r w:rsidRPr="0051611B">
              <w:rPr>
                <w:color w:val="002060"/>
              </w:rPr>
              <w:t>Indirizzo Impianto</w:t>
            </w:r>
          </w:p>
        </w:tc>
      </w:tr>
      <w:tr w:rsidR="00821081" w:rsidRPr="0051611B" w14:paraId="213E762C" w14:textId="77777777" w:rsidTr="00E014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E6C32B" w14:textId="77777777" w:rsidR="00821081" w:rsidRPr="0051611B" w:rsidRDefault="00821081" w:rsidP="00E01407">
            <w:pPr>
              <w:pStyle w:val="rowtabella0"/>
              <w:rPr>
                <w:color w:val="002060"/>
              </w:rPr>
            </w:pPr>
            <w:r w:rsidRPr="0051611B">
              <w:rPr>
                <w:color w:val="002060"/>
              </w:rPr>
              <w:t xml:space="preserve">AUDAX 1970 </w:t>
            </w:r>
            <w:proofErr w:type="gramStart"/>
            <w:r w:rsidRPr="0051611B">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A1AE4" w14:textId="77777777" w:rsidR="00821081" w:rsidRPr="0051611B" w:rsidRDefault="00821081" w:rsidP="00E01407">
            <w:pPr>
              <w:pStyle w:val="rowtabella0"/>
              <w:rPr>
                <w:color w:val="002060"/>
              </w:rPr>
            </w:pPr>
            <w:r w:rsidRPr="0051611B">
              <w:rPr>
                <w:color w:val="002060"/>
              </w:rPr>
              <w:t>TAVERNELLE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6879A" w14:textId="77777777" w:rsidR="00821081" w:rsidRPr="0051611B" w:rsidRDefault="00821081" w:rsidP="00E01407">
            <w:pPr>
              <w:pStyle w:val="rowtabella0"/>
              <w:jc w:val="center"/>
              <w:rPr>
                <w:color w:val="002060"/>
              </w:rPr>
            </w:pPr>
            <w:r w:rsidRPr="005161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CF292" w14:textId="77777777" w:rsidR="00821081" w:rsidRPr="0051611B" w:rsidRDefault="00821081" w:rsidP="00E01407">
            <w:pPr>
              <w:pStyle w:val="rowtabella0"/>
              <w:rPr>
                <w:color w:val="002060"/>
              </w:rPr>
            </w:pPr>
            <w:r w:rsidRPr="0051611B">
              <w:rPr>
                <w:color w:val="002060"/>
              </w:rPr>
              <w:t>14/01/2024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2736D" w14:textId="77777777" w:rsidR="00821081" w:rsidRPr="0051611B" w:rsidRDefault="00821081" w:rsidP="00E01407">
            <w:pPr>
              <w:pStyle w:val="rowtabella0"/>
              <w:rPr>
                <w:color w:val="002060"/>
              </w:rPr>
            </w:pPr>
            <w:r w:rsidRPr="0051611B">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92F2C4" w14:textId="77777777" w:rsidR="00821081" w:rsidRPr="0051611B" w:rsidRDefault="00821081" w:rsidP="00E01407">
            <w:pPr>
              <w:pStyle w:val="rowtabella0"/>
              <w:rPr>
                <w:color w:val="002060"/>
              </w:rPr>
            </w:pPr>
            <w:r w:rsidRPr="0051611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781EB2" w14:textId="77777777" w:rsidR="00821081" w:rsidRPr="0051611B" w:rsidRDefault="00821081" w:rsidP="00E01407">
            <w:pPr>
              <w:pStyle w:val="rowtabella0"/>
              <w:rPr>
                <w:color w:val="002060"/>
              </w:rPr>
            </w:pPr>
            <w:r w:rsidRPr="0051611B">
              <w:rPr>
                <w:color w:val="002060"/>
              </w:rPr>
              <w:t>VIA ANTONIO ROSMINI 22/B</w:t>
            </w:r>
          </w:p>
        </w:tc>
      </w:tr>
      <w:tr w:rsidR="00821081" w:rsidRPr="0051611B" w14:paraId="314F2B4A" w14:textId="77777777" w:rsidTr="00E014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4831D9" w14:textId="77777777" w:rsidR="00821081" w:rsidRPr="0051611B" w:rsidRDefault="00821081" w:rsidP="00E01407">
            <w:pPr>
              <w:pStyle w:val="rowtabella0"/>
              <w:rPr>
                <w:color w:val="002060"/>
              </w:rPr>
            </w:pPr>
            <w:r w:rsidRPr="0051611B">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D570F" w14:textId="77777777" w:rsidR="00821081" w:rsidRPr="0051611B" w:rsidRDefault="00821081" w:rsidP="00E01407">
            <w:pPr>
              <w:pStyle w:val="rowtabella0"/>
              <w:rPr>
                <w:color w:val="002060"/>
              </w:rPr>
            </w:pPr>
            <w:r w:rsidRPr="0051611B">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18C6D"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5115C" w14:textId="77777777" w:rsidR="00821081" w:rsidRPr="0051611B" w:rsidRDefault="00821081" w:rsidP="00E01407">
            <w:pPr>
              <w:pStyle w:val="rowtabella0"/>
              <w:rPr>
                <w:color w:val="002060"/>
              </w:rPr>
            </w:pPr>
            <w:r w:rsidRPr="0051611B">
              <w:rPr>
                <w:color w:val="002060"/>
              </w:rPr>
              <w:t>14/01/2024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7AF24" w14:textId="77777777" w:rsidR="00821081" w:rsidRPr="0051611B" w:rsidRDefault="00821081" w:rsidP="00E01407">
            <w:pPr>
              <w:pStyle w:val="rowtabella0"/>
              <w:rPr>
                <w:color w:val="002060"/>
              </w:rPr>
            </w:pPr>
            <w:r w:rsidRPr="0051611B">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26E52C" w14:textId="77777777" w:rsidR="00821081" w:rsidRPr="0051611B" w:rsidRDefault="00821081" w:rsidP="00E01407">
            <w:pPr>
              <w:pStyle w:val="rowtabella0"/>
              <w:rPr>
                <w:color w:val="002060"/>
              </w:rPr>
            </w:pPr>
            <w:r w:rsidRPr="0051611B">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2B4CF" w14:textId="77777777" w:rsidR="00821081" w:rsidRPr="0051611B" w:rsidRDefault="00821081" w:rsidP="00E01407">
            <w:pPr>
              <w:pStyle w:val="rowtabella0"/>
              <w:rPr>
                <w:color w:val="002060"/>
              </w:rPr>
            </w:pPr>
            <w:r w:rsidRPr="0051611B">
              <w:rPr>
                <w:color w:val="002060"/>
              </w:rPr>
              <w:t>VIA NAZARIO SAURO</w:t>
            </w:r>
          </w:p>
        </w:tc>
      </w:tr>
    </w:tbl>
    <w:p w14:paraId="453C714D" w14:textId="77777777" w:rsidR="00821081" w:rsidRPr="0051611B" w:rsidRDefault="00821081" w:rsidP="00821081">
      <w:pPr>
        <w:pStyle w:val="breakline"/>
        <w:rPr>
          <w:rFonts w:eastAsiaTheme="minorEastAsia"/>
          <w:color w:val="002060"/>
        </w:rPr>
      </w:pPr>
    </w:p>
    <w:p w14:paraId="3AD37263" w14:textId="77777777" w:rsidR="00821081" w:rsidRPr="0051611B" w:rsidRDefault="00821081" w:rsidP="00821081">
      <w:pPr>
        <w:pStyle w:val="breakline"/>
        <w:rPr>
          <w:color w:val="002060"/>
        </w:rPr>
      </w:pPr>
    </w:p>
    <w:p w14:paraId="5CD80A84" w14:textId="77777777" w:rsidR="00821081" w:rsidRPr="0051611B" w:rsidRDefault="00821081" w:rsidP="00821081">
      <w:pPr>
        <w:pStyle w:val="breakline"/>
        <w:rPr>
          <w:color w:val="002060"/>
        </w:rPr>
      </w:pPr>
    </w:p>
    <w:p w14:paraId="67185FE3" w14:textId="77777777" w:rsidR="00821081" w:rsidRPr="0051611B" w:rsidRDefault="00821081" w:rsidP="00821081">
      <w:pPr>
        <w:pStyle w:val="sottotitolocampionato10"/>
        <w:rPr>
          <w:color w:val="002060"/>
        </w:rPr>
      </w:pPr>
      <w:r w:rsidRPr="0051611B">
        <w:rPr>
          <w:color w:val="002060"/>
        </w:rPr>
        <w:t>GIRONE SB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4"/>
        <w:gridCol w:w="385"/>
        <w:gridCol w:w="898"/>
        <w:gridCol w:w="1177"/>
        <w:gridCol w:w="1548"/>
        <w:gridCol w:w="1548"/>
      </w:tblGrid>
      <w:tr w:rsidR="00821081" w:rsidRPr="0051611B" w14:paraId="14284D48" w14:textId="77777777" w:rsidTr="00E014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383EC" w14:textId="77777777" w:rsidR="00821081" w:rsidRPr="0051611B" w:rsidRDefault="00821081" w:rsidP="00E01407">
            <w:pPr>
              <w:pStyle w:val="headertabella0"/>
              <w:rPr>
                <w:color w:val="002060"/>
              </w:rPr>
            </w:pPr>
            <w:r w:rsidRPr="005161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8C342" w14:textId="77777777" w:rsidR="00821081" w:rsidRPr="0051611B" w:rsidRDefault="00821081" w:rsidP="00E01407">
            <w:pPr>
              <w:pStyle w:val="headertabella0"/>
              <w:rPr>
                <w:color w:val="002060"/>
              </w:rPr>
            </w:pPr>
            <w:r w:rsidRPr="0051611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7A29B" w14:textId="77777777" w:rsidR="00821081" w:rsidRPr="0051611B" w:rsidRDefault="00821081" w:rsidP="00E01407">
            <w:pPr>
              <w:pStyle w:val="headertabella0"/>
              <w:rPr>
                <w:color w:val="002060"/>
              </w:rPr>
            </w:pPr>
            <w:r w:rsidRPr="005161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5CFCE" w14:textId="77777777" w:rsidR="00821081" w:rsidRPr="0051611B" w:rsidRDefault="00821081" w:rsidP="00E01407">
            <w:pPr>
              <w:pStyle w:val="headertabella0"/>
              <w:rPr>
                <w:color w:val="002060"/>
              </w:rPr>
            </w:pPr>
            <w:r w:rsidRPr="005161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1CDDA" w14:textId="77777777" w:rsidR="00821081" w:rsidRPr="0051611B" w:rsidRDefault="00821081" w:rsidP="00E01407">
            <w:pPr>
              <w:pStyle w:val="headertabella0"/>
              <w:rPr>
                <w:color w:val="002060"/>
              </w:rPr>
            </w:pPr>
            <w:r w:rsidRPr="005161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310FE" w14:textId="77777777" w:rsidR="00821081" w:rsidRPr="0051611B" w:rsidRDefault="00821081" w:rsidP="00E01407">
            <w:pPr>
              <w:pStyle w:val="headertabella0"/>
              <w:rPr>
                <w:color w:val="002060"/>
              </w:rPr>
            </w:pPr>
            <w:proofErr w:type="spellStart"/>
            <w:r w:rsidRPr="0051611B">
              <w:rPr>
                <w:color w:val="002060"/>
              </w:rPr>
              <w:t>Localita'</w:t>
            </w:r>
            <w:proofErr w:type="spellEnd"/>
            <w:r w:rsidRPr="005161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FB039" w14:textId="77777777" w:rsidR="00821081" w:rsidRPr="0051611B" w:rsidRDefault="00821081" w:rsidP="00E01407">
            <w:pPr>
              <w:pStyle w:val="headertabella0"/>
              <w:rPr>
                <w:color w:val="002060"/>
              </w:rPr>
            </w:pPr>
            <w:r w:rsidRPr="0051611B">
              <w:rPr>
                <w:color w:val="002060"/>
              </w:rPr>
              <w:t>Indirizzo Impianto</w:t>
            </w:r>
          </w:p>
        </w:tc>
      </w:tr>
      <w:tr w:rsidR="00821081" w:rsidRPr="0051611B" w14:paraId="46D7D573" w14:textId="77777777" w:rsidTr="00E014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297D13" w14:textId="77777777" w:rsidR="00821081" w:rsidRPr="0051611B" w:rsidRDefault="00821081" w:rsidP="00E01407">
            <w:pPr>
              <w:pStyle w:val="rowtabella0"/>
              <w:rPr>
                <w:color w:val="002060"/>
              </w:rPr>
            </w:pPr>
            <w:r w:rsidRPr="0051611B">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02B66" w14:textId="77777777" w:rsidR="00821081" w:rsidRPr="0051611B" w:rsidRDefault="00821081" w:rsidP="00E01407">
            <w:pPr>
              <w:pStyle w:val="rowtabella0"/>
              <w:rPr>
                <w:color w:val="002060"/>
              </w:rPr>
            </w:pPr>
            <w:r w:rsidRPr="0051611B">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DDEAB" w14:textId="77777777" w:rsidR="00821081" w:rsidRPr="0051611B" w:rsidRDefault="00821081" w:rsidP="00E01407">
            <w:pPr>
              <w:pStyle w:val="rowtabella0"/>
              <w:jc w:val="center"/>
              <w:rPr>
                <w:color w:val="002060"/>
              </w:rPr>
            </w:pPr>
            <w:r w:rsidRPr="005161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40E47" w14:textId="77777777" w:rsidR="00821081" w:rsidRPr="0051611B" w:rsidRDefault="00821081" w:rsidP="00E01407">
            <w:pPr>
              <w:pStyle w:val="rowtabella0"/>
              <w:rPr>
                <w:color w:val="002060"/>
              </w:rPr>
            </w:pPr>
            <w:r w:rsidRPr="0051611B">
              <w:rPr>
                <w:color w:val="002060"/>
              </w:rPr>
              <w:t>14/01/2024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349090" w14:textId="77777777" w:rsidR="00821081" w:rsidRPr="0051611B" w:rsidRDefault="00821081" w:rsidP="00E01407">
            <w:pPr>
              <w:pStyle w:val="rowtabella0"/>
              <w:rPr>
                <w:color w:val="002060"/>
              </w:rPr>
            </w:pPr>
            <w:r w:rsidRPr="0051611B">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AA4D4" w14:textId="77777777" w:rsidR="00821081" w:rsidRPr="0051611B" w:rsidRDefault="00821081" w:rsidP="00E01407">
            <w:pPr>
              <w:pStyle w:val="rowtabella0"/>
              <w:rPr>
                <w:color w:val="002060"/>
              </w:rPr>
            </w:pPr>
            <w:r w:rsidRPr="0051611B">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21B8E" w14:textId="77777777" w:rsidR="00821081" w:rsidRPr="0051611B" w:rsidRDefault="00821081" w:rsidP="00E01407">
            <w:pPr>
              <w:pStyle w:val="rowtabella0"/>
              <w:rPr>
                <w:color w:val="002060"/>
              </w:rPr>
            </w:pPr>
            <w:r w:rsidRPr="0051611B">
              <w:rPr>
                <w:color w:val="002060"/>
              </w:rPr>
              <w:t>VIA VERDI</w:t>
            </w:r>
          </w:p>
        </w:tc>
      </w:tr>
      <w:tr w:rsidR="00821081" w:rsidRPr="0051611B" w14:paraId="3869420E" w14:textId="77777777" w:rsidTr="00E014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2485D3" w14:textId="77777777" w:rsidR="00821081" w:rsidRPr="0051611B" w:rsidRDefault="00821081" w:rsidP="00E01407">
            <w:pPr>
              <w:pStyle w:val="rowtabella0"/>
              <w:rPr>
                <w:color w:val="002060"/>
              </w:rPr>
            </w:pPr>
            <w:r w:rsidRPr="0051611B">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EE2D1" w14:textId="77777777" w:rsidR="00821081" w:rsidRPr="0051611B" w:rsidRDefault="00821081" w:rsidP="00E01407">
            <w:pPr>
              <w:pStyle w:val="rowtabella0"/>
              <w:rPr>
                <w:color w:val="002060"/>
              </w:rPr>
            </w:pPr>
            <w:r w:rsidRPr="0051611B">
              <w:rPr>
                <w:color w:val="002060"/>
              </w:rPr>
              <w:t xml:space="preserve">AMICI DEL </w:t>
            </w:r>
            <w:proofErr w:type="spellStart"/>
            <w:r w:rsidRPr="0051611B">
              <w:rPr>
                <w:color w:val="002060"/>
              </w:rPr>
              <w:t>CENTROSOCIOsq.B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04CBD"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C95DA" w14:textId="77777777" w:rsidR="00821081" w:rsidRPr="0051611B" w:rsidRDefault="00821081" w:rsidP="00E01407">
            <w:pPr>
              <w:pStyle w:val="rowtabella0"/>
              <w:rPr>
                <w:color w:val="002060"/>
              </w:rPr>
            </w:pPr>
            <w:r w:rsidRPr="0051611B">
              <w:rPr>
                <w:color w:val="002060"/>
              </w:rPr>
              <w:t>14/01/2024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D7F98" w14:textId="77777777" w:rsidR="00821081" w:rsidRPr="0051611B" w:rsidRDefault="00821081" w:rsidP="00E01407">
            <w:pPr>
              <w:pStyle w:val="rowtabella0"/>
              <w:rPr>
                <w:color w:val="002060"/>
              </w:rPr>
            </w:pPr>
            <w:r w:rsidRPr="0051611B">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B4DB4A" w14:textId="77777777" w:rsidR="00821081" w:rsidRPr="0051611B" w:rsidRDefault="00821081" w:rsidP="00E01407">
            <w:pPr>
              <w:pStyle w:val="rowtabella0"/>
              <w:rPr>
                <w:color w:val="002060"/>
              </w:rPr>
            </w:pPr>
            <w:r w:rsidRPr="0051611B">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D7408" w14:textId="77777777" w:rsidR="00821081" w:rsidRPr="0051611B" w:rsidRDefault="00821081" w:rsidP="00E01407">
            <w:pPr>
              <w:pStyle w:val="rowtabella0"/>
              <w:rPr>
                <w:color w:val="002060"/>
              </w:rPr>
            </w:pPr>
            <w:r w:rsidRPr="0051611B">
              <w:rPr>
                <w:color w:val="002060"/>
              </w:rPr>
              <w:t>VIA SAN SERGIO FZ. GROTTACCIA</w:t>
            </w:r>
          </w:p>
        </w:tc>
      </w:tr>
    </w:tbl>
    <w:p w14:paraId="3917E32F" w14:textId="77777777" w:rsidR="00821081" w:rsidRPr="0051611B" w:rsidRDefault="00821081" w:rsidP="00821081">
      <w:pPr>
        <w:pStyle w:val="breakline"/>
        <w:rPr>
          <w:rFonts w:eastAsiaTheme="minorEastAsia"/>
          <w:color w:val="002060"/>
        </w:rPr>
      </w:pPr>
    </w:p>
    <w:p w14:paraId="64736294" w14:textId="77777777" w:rsidR="00821081" w:rsidRPr="0051611B" w:rsidRDefault="00821081" w:rsidP="00821081">
      <w:pPr>
        <w:pStyle w:val="breakline"/>
        <w:rPr>
          <w:color w:val="002060"/>
        </w:rPr>
      </w:pPr>
    </w:p>
    <w:p w14:paraId="3999C62C" w14:textId="77777777" w:rsidR="00821081" w:rsidRPr="0051611B" w:rsidRDefault="00821081" w:rsidP="00821081">
      <w:pPr>
        <w:pStyle w:val="breakline"/>
        <w:rPr>
          <w:color w:val="002060"/>
        </w:rPr>
      </w:pPr>
    </w:p>
    <w:p w14:paraId="5B5449DE" w14:textId="77777777" w:rsidR="00821081" w:rsidRPr="0051611B" w:rsidRDefault="00821081" w:rsidP="00821081">
      <w:pPr>
        <w:pStyle w:val="sottotitolocampionato10"/>
        <w:rPr>
          <w:color w:val="002060"/>
        </w:rPr>
      </w:pPr>
      <w:r w:rsidRPr="0051611B">
        <w:rPr>
          <w:color w:val="002060"/>
        </w:rPr>
        <w:t>GIRONE SC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8"/>
        <w:gridCol w:w="385"/>
        <w:gridCol w:w="898"/>
        <w:gridCol w:w="1176"/>
        <w:gridCol w:w="1547"/>
        <w:gridCol w:w="1571"/>
      </w:tblGrid>
      <w:tr w:rsidR="00821081" w:rsidRPr="0051611B" w14:paraId="09FD0D5D" w14:textId="77777777" w:rsidTr="00E014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2B937" w14:textId="77777777" w:rsidR="00821081" w:rsidRPr="0051611B" w:rsidRDefault="00821081" w:rsidP="00E01407">
            <w:pPr>
              <w:pStyle w:val="headertabella0"/>
              <w:rPr>
                <w:color w:val="002060"/>
              </w:rPr>
            </w:pPr>
            <w:r w:rsidRPr="005161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85E94" w14:textId="77777777" w:rsidR="00821081" w:rsidRPr="0051611B" w:rsidRDefault="00821081" w:rsidP="00E01407">
            <w:pPr>
              <w:pStyle w:val="headertabella0"/>
              <w:rPr>
                <w:color w:val="002060"/>
              </w:rPr>
            </w:pPr>
            <w:r w:rsidRPr="0051611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12750" w14:textId="77777777" w:rsidR="00821081" w:rsidRPr="0051611B" w:rsidRDefault="00821081" w:rsidP="00E01407">
            <w:pPr>
              <w:pStyle w:val="headertabella0"/>
              <w:rPr>
                <w:color w:val="002060"/>
              </w:rPr>
            </w:pPr>
            <w:r w:rsidRPr="005161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DEFD8" w14:textId="77777777" w:rsidR="00821081" w:rsidRPr="0051611B" w:rsidRDefault="00821081" w:rsidP="00E01407">
            <w:pPr>
              <w:pStyle w:val="headertabella0"/>
              <w:rPr>
                <w:color w:val="002060"/>
              </w:rPr>
            </w:pPr>
            <w:r w:rsidRPr="005161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70BC2" w14:textId="77777777" w:rsidR="00821081" w:rsidRPr="0051611B" w:rsidRDefault="00821081" w:rsidP="00E01407">
            <w:pPr>
              <w:pStyle w:val="headertabella0"/>
              <w:rPr>
                <w:color w:val="002060"/>
              </w:rPr>
            </w:pPr>
            <w:r w:rsidRPr="005161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AE699" w14:textId="77777777" w:rsidR="00821081" w:rsidRPr="0051611B" w:rsidRDefault="00821081" w:rsidP="00E01407">
            <w:pPr>
              <w:pStyle w:val="headertabella0"/>
              <w:rPr>
                <w:color w:val="002060"/>
              </w:rPr>
            </w:pPr>
            <w:proofErr w:type="spellStart"/>
            <w:r w:rsidRPr="0051611B">
              <w:rPr>
                <w:color w:val="002060"/>
              </w:rPr>
              <w:t>Localita'</w:t>
            </w:r>
            <w:proofErr w:type="spellEnd"/>
            <w:r w:rsidRPr="005161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D3C3F" w14:textId="77777777" w:rsidR="00821081" w:rsidRPr="0051611B" w:rsidRDefault="00821081" w:rsidP="00E01407">
            <w:pPr>
              <w:pStyle w:val="headertabella0"/>
              <w:rPr>
                <w:color w:val="002060"/>
              </w:rPr>
            </w:pPr>
            <w:r w:rsidRPr="0051611B">
              <w:rPr>
                <w:color w:val="002060"/>
              </w:rPr>
              <w:t>Indirizzo Impianto</w:t>
            </w:r>
          </w:p>
        </w:tc>
      </w:tr>
      <w:tr w:rsidR="00821081" w:rsidRPr="0051611B" w14:paraId="48B0CAAC" w14:textId="77777777" w:rsidTr="00E014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F65F68" w14:textId="77777777" w:rsidR="00821081" w:rsidRPr="0051611B" w:rsidRDefault="00821081" w:rsidP="00E01407">
            <w:pPr>
              <w:pStyle w:val="rowtabella0"/>
              <w:rPr>
                <w:color w:val="002060"/>
              </w:rPr>
            </w:pPr>
            <w:r w:rsidRPr="0051611B">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70294" w14:textId="77777777" w:rsidR="00821081" w:rsidRPr="0051611B" w:rsidRDefault="00821081" w:rsidP="00E01407">
            <w:pPr>
              <w:pStyle w:val="rowtabella0"/>
              <w:rPr>
                <w:color w:val="002060"/>
              </w:rPr>
            </w:pPr>
            <w:r w:rsidRPr="0051611B">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AD3E4" w14:textId="77777777" w:rsidR="00821081" w:rsidRPr="0051611B" w:rsidRDefault="00821081" w:rsidP="00E01407">
            <w:pPr>
              <w:pStyle w:val="rowtabella0"/>
              <w:jc w:val="center"/>
              <w:rPr>
                <w:color w:val="002060"/>
              </w:rPr>
            </w:pPr>
            <w:r w:rsidRPr="0051611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F896E" w14:textId="77777777" w:rsidR="00821081" w:rsidRPr="0051611B" w:rsidRDefault="00821081" w:rsidP="00E01407">
            <w:pPr>
              <w:pStyle w:val="rowtabella0"/>
              <w:rPr>
                <w:color w:val="002060"/>
              </w:rPr>
            </w:pPr>
            <w:r w:rsidRPr="0051611B">
              <w:rPr>
                <w:color w:val="002060"/>
              </w:rPr>
              <w:t>13/01/2024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D7EBE5" w14:textId="77777777" w:rsidR="00821081" w:rsidRPr="0051611B" w:rsidRDefault="00821081" w:rsidP="00E01407">
            <w:pPr>
              <w:pStyle w:val="rowtabella0"/>
              <w:rPr>
                <w:color w:val="002060"/>
              </w:rPr>
            </w:pPr>
            <w:r w:rsidRPr="0051611B">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818D1A" w14:textId="77777777" w:rsidR="00821081" w:rsidRPr="0051611B" w:rsidRDefault="00821081" w:rsidP="00E01407">
            <w:pPr>
              <w:pStyle w:val="rowtabella0"/>
              <w:rPr>
                <w:color w:val="002060"/>
              </w:rPr>
            </w:pPr>
            <w:r w:rsidRPr="0051611B">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0F0147" w14:textId="77777777" w:rsidR="00821081" w:rsidRPr="0051611B" w:rsidRDefault="00821081" w:rsidP="00E01407">
            <w:pPr>
              <w:pStyle w:val="rowtabella0"/>
              <w:rPr>
                <w:color w:val="002060"/>
              </w:rPr>
            </w:pPr>
            <w:r w:rsidRPr="0051611B">
              <w:rPr>
                <w:color w:val="002060"/>
              </w:rPr>
              <w:t xml:space="preserve">LOC.MONTEROCCO VIA </w:t>
            </w:r>
            <w:proofErr w:type="gramStart"/>
            <w:r w:rsidRPr="0051611B">
              <w:rPr>
                <w:color w:val="002060"/>
              </w:rPr>
              <w:t>A.MANCINI</w:t>
            </w:r>
            <w:proofErr w:type="gramEnd"/>
          </w:p>
        </w:tc>
      </w:tr>
      <w:tr w:rsidR="00821081" w:rsidRPr="0051611B" w14:paraId="1EDAA9B7" w14:textId="77777777" w:rsidTr="00E014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5C0612" w14:textId="77777777" w:rsidR="00821081" w:rsidRPr="0051611B" w:rsidRDefault="00821081" w:rsidP="00E01407">
            <w:pPr>
              <w:pStyle w:val="rowtabella0"/>
              <w:rPr>
                <w:color w:val="002060"/>
              </w:rPr>
            </w:pPr>
            <w:r w:rsidRPr="0051611B">
              <w:rPr>
                <w:color w:val="002060"/>
              </w:rPr>
              <w:t xml:space="preserve">RECANATI CALCIO A 5 </w:t>
            </w:r>
            <w:proofErr w:type="spellStart"/>
            <w:proofErr w:type="gramStart"/>
            <w:r w:rsidRPr="0051611B">
              <w:rPr>
                <w:color w:val="002060"/>
              </w:rPr>
              <w:t>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61B55D" w14:textId="77777777" w:rsidR="00821081" w:rsidRPr="0051611B" w:rsidRDefault="00821081" w:rsidP="00E01407">
            <w:pPr>
              <w:pStyle w:val="rowtabella0"/>
              <w:rPr>
                <w:color w:val="002060"/>
              </w:rPr>
            </w:pPr>
            <w:r w:rsidRPr="0051611B">
              <w:rPr>
                <w:color w:val="002060"/>
              </w:rPr>
              <w:t>BORGO ROSSELLI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775592"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1AC95C" w14:textId="77777777" w:rsidR="00821081" w:rsidRPr="0051611B" w:rsidRDefault="00821081" w:rsidP="00E01407">
            <w:pPr>
              <w:pStyle w:val="rowtabella0"/>
              <w:rPr>
                <w:color w:val="002060"/>
              </w:rPr>
            </w:pPr>
            <w:r w:rsidRPr="0051611B">
              <w:rPr>
                <w:color w:val="002060"/>
              </w:rPr>
              <w:t>13/01/2024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ABC0FE" w14:textId="77777777" w:rsidR="00821081" w:rsidRPr="0051611B" w:rsidRDefault="00821081" w:rsidP="00E01407">
            <w:pPr>
              <w:pStyle w:val="rowtabella0"/>
              <w:rPr>
                <w:color w:val="002060"/>
              </w:rPr>
            </w:pPr>
            <w:r w:rsidRPr="0051611B">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177969" w14:textId="77777777" w:rsidR="00821081" w:rsidRPr="0051611B" w:rsidRDefault="00821081" w:rsidP="00E01407">
            <w:pPr>
              <w:pStyle w:val="rowtabella0"/>
              <w:rPr>
                <w:color w:val="002060"/>
              </w:rPr>
            </w:pPr>
            <w:r w:rsidRPr="0051611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998044" w14:textId="77777777" w:rsidR="00821081" w:rsidRPr="0051611B" w:rsidRDefault="00821081" w:rsidP="00E01407">
            <w:pPr>
              <w:pStyle w:val="rowtabella0"/>
              <w:rPr>
                <w:color w:val="002060"/>
              </w:rPr>
            </w:pPr>
            <w:r w:rsidRPr="0051611B">
              <w:rPr>
                <w:color w:val="002060"/>
              </w:rPr>
              <w:t>VIA ALDO MORO</w:t>
            </w:r>
          </w:p>
        </w:tc>
      </w:tr>
      <w:tr w:rsidR="00821081" w:rsidRPr="0051611B" w14:paraId="50A999BD" w14:textId="77777777" w:rsidTr="00E014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AD925E" w14:textId="77777777" w:rsidR="00821081" w:rsidRPr="0051611B" w:rsidRDefault="00821081" w:rsidP="00E01407">
            <w:pPr>
              <w:pStyle w:val="rowtabella0"/>
              <w:rPr>
                <w:color w:val="002060"/>
              </w:rPr>
            </w:pPr>
            <w:r w:rsidRPr="0051611B">
              <w:rPr>
                <w:color w:val="002060"/>
              </w:rPr>
              <w:t>BORGOROSSO TOLENTINO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50587" w14:textId="77777777" w:rsidR="00821081" w:rsidRPr="0051611B" w:rsidRDefault="00821081" w:rsidP="00E01407">
            <w:pPr>
              <w:pStyle w:val="rowtabella0"/>
              <w:rPr>
                <w:color w:val="002060"/>
              </w:rPr>
            </w:pPr>
            <w:r w:rsidRPr="0051611B">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1DCAB" w14:textId="77777777" w:rsidR="00821081" w:rsidRPr="0051611B" w:rsidRDefault="00821081" w:rsidP="00E01407">
            <w:pPr>
              <w:pStyle w:val="rowtabella0"/>
              <w:jc w:val="center"/>
              <w:rPr>
                <w:color w:val="002060"/>
              </w:rPr>
            </w:pPr>
            <w:r w:rsidRPr="0051611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B50AF" w14:textId="77777777" w:rsidR="00821081" w:rsidRPr="0051611B" w:rsidRDefault="00821081" w:rsidP="00E01407">
            <w:pPr>
              <w:pStyle w:val="rowtabella0"/>
              <w:rPr>
                <w:color w:val="002060"/>
              </w:rPr>
            </w:pPr>
            <w:r w:rsidRPr="0051611B">
              <w:rPr>
                <w:color w:val="002060"/>
              </w:rPr>
              <w:t>14/01/2024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304C5" w14:textId="77777777" w:rsidR="00821081" w:rsidRPr="0051611B" w:rsidRDefault="00821081" w:rsidP="00E01407">
            <w:pPr>
              <w:pStyle w:val="rowtabella0"/>
              <w:rPr>
                <w:color w:val="002060"/>
              </w:rPr>
            </w:pPr>
            <w:r w:rsidRPr="0051611B">
              <w:rPr>
                <w:color w:val="002060"/>
              </w:rPr>
              <w:t>5299 CENTRO SP. POL. "</w:t>
            </w:r>
            <w:proofErr w:type="gramStart"/>
            <w:r w:rsidRPr="0051611B">
              <w:rPr>
                <w:color w:val="002060"/>
              </w:rPr>
              <w:t>R.GATTARI</w:t>
            </w:r>
            <w:proofErr w:type="gramEnd"/>
            <w:r w:rsidRPr="0051611B">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AAC012" w14:textId="77777777" w:rsidR="00821081" w:rsidRPr="0051611B" w:rsidRDefault="00821081" w:rsidP="00E01407">
            <w:pPr>
              <w:pStyle w:val="rowtabella0"/>
              <w:rPr>
                <w:color w:val="002060"/>
              </w:rPr>
            </w:pPr>
            <w:r w:rsidRPr="0051611B">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76FD1" w14:textId="77777777" w:rsidR="00821081" w:rsidRPr="0051611B" w:rsidRDefault="00821081" w:rsidP="00E01407">
            <w:pPr>
              <w:pStyle w:val="rowtabella0"/>
              <w:rPr>
                <w:color w:val="002060"/>
              </w:rPr>
            </w:pPr>
            <w:r w:rsidRPr="0051611B">
              <w:rPr>
                <w:color w:val="002060"/>
              </w:rPr>
              <w:t>VIA TAGLIAMENTO</w:t>
            </w:r>
          </w:p>
        </w:tc>
      </w:tr>
    </w:tbl>
    <w:p w14:paraId="02FEB9D4" w14:textId="77777777" w:rsidR="00821081" w:rsidRPr="008C297E" w:rsidRDefault="00821081" w:rsidP="008C297E">
      <w:pPr>
        <w:pStyle w:val="breakline"/>
        <w:rPr>
          <w:color w:val="002060"/>
        </w:rPr>
      </w:pPr>
    </w:p>
    <w:p w14:paraId="6D765CCA" w14:textId="77777777" w:rsidR="008C297E" w:rsidRPr="008C297E" w:rsidRDefault="008C297E" w:rsidP="008C297E">
      <w:pPr>
        <w:pStyle w:val="breakline"/>
        <w:rPr>
          <w:color w:val="002060"/>
        </w:rPr>
      </w:pPr>
    </w:p>
    <w:p w14:paraId="70D2ADC3" w14:textId="77777777" w:rsidR="008C297E" w:rsidRPr="008C297E" w:rsidRDefault="008C297E" w:rsidP="008C297E">
      <w:pPr>
        <w:pStyle w:val="titolocampionato0"/>
        <w:shd w:val="clear" w:color="auto" w:fill="CCCCCC"/>
        <w:spacing w:before="80" w:after="40"/>
        <w:rPr>
          <w:color w:val="002060"/>
        </w:rPr>
      </w:pPr>
      <w:r w:rsidRPr="008C297E">
        <w:rPr>
          <w:color w:val="002060"/>
        </w:rPr>
        <w:t>COPPA MARCHE C5 GIOV.SIMI FEMM</w:t>
      </w:r>
    </w:p>
    <w:p w14:paraId="5D60FFC2" w14:textId="77777777" w:rsidR="008C297E" w:rsidRPr="008C297E" w:rsidRDefault="008C297E" w:rsidP="008C297E">
      <w:pPr>
        <w:pStyle w:val="titoloprinc0"/>
        <w:rPr>
          <w:color w:val="002060"/>
        </w:rPr>
      </w:pPr>
      <w:r w:rsidRPr="008C297E">
        <w:rPr>
          <w:color w:val="002060"/>
        </w:rPr>
        <w:t>VARIAZIONI AL PROGRAMMA GARE</w:t>
      </w:r>
    </w:p>
    <w:p w14:paraId="6D40A14C" w14:textId="77777777" w:rsidR="008C297E" w:rsidRPr="008C297E" w:rsidRDefault="008C297E" w:rsidP="008C297E">
      <w:pPr>
        <w:pStyle w:val="breakline"/>
        <w:rPr>
          <w:color w:val="002060"/>
        </w:rPr>
      </w:pPr>
    </w:p>
    <w:p w14:paraId="6378C90F" w14:textId="77777777" w:rsidR="008C297E" w:rsidRPr="008C297E" w:rsidRDefault="008C297E" w:rsidP="008C297E">
      <w:pPr>
        <w:pStyle w:val="breakline"/>
        <w:rPr>
          <w:color w:val="002060"/>
        </w:rPr>
      </w:pPr>
    </w:p>
    <w:p w14:paraId="4BE57905" w14:textId="77777777" w:rsidR="008C297E" w:rsidRPr="008C297E" w:rsidRDefault="008C297E" w:rsidP="008C297E">
      <w:pPr>
        <w:pStyle w:val="sottotitolocampionato10"/>
        <w:rPr>
          <w:color w:val="002060"/>
        </w:rPr>
      </w:pPr>
      <w:r w:rsidRPr="008C29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C297E" w:rsidRPr="008C297E" w14:paraId="16087465" w14:textId="77777777" w:rsidTr="009B7BD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08AD6" w14:textId="77777777" w:rsidR="008C297E" w:rsidRPr="008C297E" w:rsidRDefault="008C297E" w:rsidP="00E01407">
            <w:pPr>
              <w:pStyle w:val="headertabella0"/>
              <w:rPr>
                <w:color w:val="002060"/>
              </w:rPr>
            </w:pPr>
            <w:r w:rsidRPr="008C29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AFB4D" w14:textId="77777777" w:rsidR="008C297E" w:rsidRPr="008C297E" w:rsidRDefault="008C297E" w:rsidP="00E01407">
            <w:pPr>
              <w:pStyle w:val="headertabella0"/>
              <w:rPr>
                <w:color w:val="002060"/>
              </w:rPr>
            </w:pPr>
            <w:r w:rsidRPr="008C297E">
              <w:rPr>
                <w:color w:val="002060"/>
              </w:rPr>
              <w:t xml:space="preserve">N° </w:t>
            </w:r>
            <w:proofErr w:type="spellStart"/>
            <w:r w:rsidRPr="008C297E">
              <w:rPr>
                <w:color w:val="002060"/>
              </w:rPr>
              <w:t>Gior</w:t>
            </w:r>
            <w:proofErr w:type="spellEnd"/>
            <w:r w:rsidRPr="008C29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77E5C" w14:textId="77777777" w:rsidR="008C297E" w:rsidRPr="008C297E" w:rsidRDefault="008C297E" w:rsidP="00E01407">
            <w:pPr>
              <w:pStyle w:val="headertabella0"/>
              <w:rPr>
                <w:color w:val="002060"/>
              </w:rPr>
            </w:pPr>
            <w:r w:rsidRPr="008C29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74A8A" w14:textId="77777777" w:rsidR="008C297E" w:rsidRPr="008C297E" w:rsidRDefault="008C297E" w:rsidP="00E01407">
            <w:pPr>
              <w:pStyle w:val="headertabella0"/>
              <w:rPr>
                <w:color w:val="002060"/>
              </w:rPr>
            </w:pPr>
            <w:r w:rsidRPr="008C29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37609" w14:textId="77777777" w:rsidR="008C297E" w:rsidRPr="008C297E" w:rsidRDefault="008C297E" w:rsidP="00E01407">
            <w:pPr>
              <w:pStyle w:val="headertabella0"/>
              <w:rPr>
                <w:color w:val="002060"/>
              </w:rPr>
            </w:pPr>
            <w:r w:rsidRPr="008C297E">
              <w:rPr>
                <w:color w:val="002060"/>
              </w:rPr>
              <w:t xml:space="preserve">Data </w:t>
            </w:r>
            <w:proofErr w:type="spellStart"/>
            <w:r w:rsidRPr="008C297E">
              <w:rPr>
                <w:color w:val="002060"/>
              </w:rPr>
              <w:t>Orig</w:t>
            </w:r>
            <w:proofErr w:type="spellEnd"/>
            <w:r w:rsidRPr="008C29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4124F" w14:textId="77777777" w:rsidR="008C297E" w:rsidRPr="008C297E" w:rsidRDefault="008C297E" w:rsidP="00E01407">
            <w:pPr>
              <w:pStyle w:val="headertabella0"/>
              <w:rPr>
                <w:color w:val="002060"/>
              </w:rPr>
            </w:pPr>
            <w:r w:rsidRPr="008C29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F2EC7" w14:textId="77777777" w:rsidR="008C297E" w:rsidRPr="008C297E" w:rsidRDefault="008C297E" w:rsidP="00E01407">
            <w:pPr>
              <w:pStyle w:val="headertabella0"/>
              <w:rPr>
                <w:color w:val="002060"/>
              </w:rPr>
            </w:pPr>
            <w:r w:rsidRPr="008C297E">
              <w:rPr>
                <w:color w:val="002060"/>
              </w:rPr>
              <w:t xml:space="preserve">Ora </w:t>
            </w:r>
            <w:proofErr w:type="spellStart"/>
            <w:r w:rsidRPr="008C297E">
              <w:rPr>
                <w:color w:val="002060"/>
              </w:rPr>
              <w:t>Orig</w:t>
            </w:r>
            <w:proofErr w:type="spellEnd"/>
            <w:r w:rsidRPr="008C29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2461B" w14:textId="77777777" w:rsidR="008C297E" w:rsidRPr="008C297E" w:rsidRDefault="008C297E" w:rsidP="00E01407">
            <w:pPr>
              <w:pStyle w:val="headertabella0"/>
              <w:rPr>
                <w:color w:val="002060"/>
              </w:rPr>
            </w:pPr>
            <w:r w:rsidRPr="008C297E">
              <w:rPr>
                <w:color w:val="002060"/>
              </w:rPr>
              <w:t>Impianto</w:t>
            </w:r>
          </w:p>
        </w:tc>
      </w:tr>
      <w:tr w:rsidR="008C297E" w:rsidRPr="008C297E" w14:paraId="78AA6C8A" w14:textId="77777777" w:rsidTr="009B7B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A25E8" w14:textId="77777777" w:rsidR="008C297E" w:rsidRPr="009B7BD8" w:rsidRDefault="008C297E" w:rsidP="00E01407">
            <w:pPr>
              <w:pStyle w:val="rowtabella0"/>
              <w:rPr>
                <w:color w:val="002060"/>
                <w:highlight w:val="yellow"/>
              </w:rPr>
            </w:pPr>
            <w:r w:rsidRPr="009B7BD8">
              <w:rPr>
                <w:color w:val="002060"/>
                <w:highlight w:val="yellow"/>
              </w:rPr>
              <w:t>14/01/2024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CEAEE" w14:textId="77777777" w:rsidR="008C297E" w:rsidRPr="009B7BD8" w:rsidRDefault="008C297E" w:rsidP="00E01407">
            <w:pPr>
              <w:pStyle w:val="rowtabella0"/>
              <w:jc w:val="center"/>
              <w:rPr>
                <w:color w:val="002060"/>
                <w:highlight w:val="yellow"/>
              </w:rPr>
            </w:pPr>
            <w:r w:rsidRPr="009B7BD8">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D8866" w14:textId="77777777" w:rsidR="008C297E" w:rsidRPr="009B7BD8" w:rsidRDefault="008C297E" w:rsidP="00E01407">
            <w:pPr>
              <w:pStyle w:val="rowtabella0"/>
              <w:rPr>
                <w:color w:val="002060"/>
                <w:highlight w:val="yellow"/>
              </w:rPr>
            </w:pPr>
            <w:r w:rsidRPr="009B7BD8">
              <w:rPr>
                <w:color w:val="002060"/>
                <w:highlight w:val="yellow"/>
              </w:rPr>
              <w:t>CITTA DI FALCONARA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69186" w14:textId="77777777" w:rsidR="008C297E" w:rsidRPr="009B7BD8" w:rsidRDefault="008C297E" w:rsidP="00E01407">
            <w:pPr>
              <w:pStyle w:val="rowtabella0"/>
              <w:rPr>
                <w:color w:val="002060"/>
                <w:highlight w:val="yellow"/>
              </w:rPr>
            </w:pPr>
            <w:r w:rsidRPr="009B7BD8">
              <w:rPr>
                <w:color w:val="002060"/>
                <w:highlight w:val="yellow"/>
              </w:rPr>
              <w:t>CALDAROLA G.N.C.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9A962" w14:textId="3B18CC36" w:rsidR="008C297E" w:rsidRPr="009B7BD8" w:rsidRDefault="009B7BD8" w:rsidP="00E01407">
            <w:pPr>
              <w:rPr>
                <w:rFonts w:ascii="Arial" w:hAnsi="Arial" w:cs="Arial"/>
                <w:color w:val="002060"/>
                <w:sz w:val="12"/>
                <w:szCs w:val="12"/>
              </w:rPr>
            </w:pPr>
            <w:r w:rsidRPr="009B7BD8">
              <w:rPr>
                <w:rFonts w:ascii="Arial" w:hAnsi="Arial" w:cs="Arial"/>
                <w:color w:val="002060"/>
                <w:sz w:val="12"/>
                <w:szCs w:val="12"/>
              </w:rPr>
              <w:t>13/01/2024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3D710" w14:textId="77777777" w:rsidR="008C297E" w:rsidRPr="008C297E" w:rsidRDefault="008C297E" w:rsidP="00E01407">
            <w:pPr>
              <w:pStyle w:val="rowtabella0"/>
              <w:jc w:val="center"/>
              <w:rPr>
                <w:color w:val="002060"/>
              </w:rPr>
            </w:pPr>
            <w:r w:rsidRPr="009B7BD8">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E5F12" w14:textId="77777777" w:rsidR="008C297E" w:rsidRPr="008C297E" w:rsidRDefault="008C297E" w:rsidP="00E01407">
            <w:pPr>
              <w:pStyle w:val="rowtabella0"/>
              <w:jc w:val="center"/>
              <w:rPr>
                <w:color w:val="002060"/>
              </w:rPr>
            </w:pPr>
            <w:r w:rsidRPr="008C297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222B6" w14:textId="77777777" w:rsidR="008C297E" w:rsidRPr="008C297E" w:rsidRDefault="008C297E" w:rsidP="00E01407">
            <w:pPr>
              <w:rPr>
                <w:color w:val="002060"/>
              </w:rPr>
            </w:pPr>
          </w:p>
        </w:tc>
      </w:tr>
    </w:tbl>
    <w:p w14:paraId="25EBEE10" w14:textId="77777777" w:rsidR="008C297E" w:rsidRPr="008C297E" w:rsidRDefault="008C297E" w:rsidP="008C297E">
      <w:pPr>
        <w:pStyle w:val="breakline"/>
        <w:rPr>
          <w:rFonts w:eastAsiaTheme="minorEastAsia"/>
          <w:color w:val="002060"/>
        </w:rPr>
      </w:pPr>
    </w:p>
    <w:p w14:paraId="352D022B" w14:textId="77777777" w:rsidR="00D63320" w:rsidRPr="00D63320" w:rsidRDefault="00D63320" w:rsidP="00D63320">
      <w:pPr>
        <w:pStyle w:val="LndNormale1"/>
        <w:jc w:val="center"/>
        <w:rPr>
          <w:b/>
          <w:color w:val="002060"/>
          <w:sz w:val="36"/>
          <w:szCs w:val="36"/>
        </w:rPr>
      </w:pPr>
      <w:r w:rsidRPr="00D63320">
        <w:rPr>
          <w:b/>
          <w:color w:val="002060"/>
          <w:sz w:val="36"/>
          <w:szCs w:val="36"/>
        </w:rPr>
        <w:t>PROGRAMMA GARE</w:t>
      </w:r>
    </w:p>
    <w:p w14:paraId="54CC4252" w14:textId="77777777" w:rsidR="00FC7610" w:rsidRDefault="00FC7610" w:rsidP="00FC7610">
      <w:pPr>
        <w:pStyle w:val="breakline"/>
        <w:rPr>
          <w:rFonts w:eastAsiaTheme="minorEastAsia"/>
          <w:color w:val="002060"/>
        </w:rPr>
      </w:pPr>
    </w:p>
    <w:p w14:paraId="6CFCF86D" w14:textId="77777777" w:rsidR="00821081" w:rsidRPr="0051611B" w:rsidRDefault="00821081" w:rsidP="00821081">
      <w:pPr>
        <w:pStyle w:val="sottotitolocampionato10"/>
        <w:rPr>
          <w:color w:val="002060"/>
        </w:rPr>
      </w:pPr>
      <w:r w:rsidRPr="0051611B">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821081" w:rsidRPr="0051611B" w14:paraId="6A9D54B4" w14:textId="77777777" w:rsidTr="00E014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36782" w14:textId="77777777" w:rsidR="00821081" w:rsidRPr="0051611B" w:rsidRDefault="00821081" w:rsidP="00E01407">
            <w:pPr>
              <w:pStyle w:val="headertabella0"/>
              <w:rPr>
                <w:color w:val="002060"/>
              </w:rPr>
            </w:pPr>
            <w:r w:rsidRPr="0051611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6AE16" w14:textId="77777777" w:rsidR="00821081" w:rsidRPr="0051611B" w:rsidRDefault="00821081" w:rsidP="00E01407">
            <w:pPr>
              <w:pStyle w:val="headertabella0"/>
              <w:rPr>
                <w:color w:val="002060"/>
              </w:rPr>
            </w:pPr>
            <w:r w:rsidRPr="0051611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13CE3" w14:textId="77777777" w:rsidR="00821081" w:rsidRPr="0051611B" w:rsidRDefault="00821081" w:rsidP="00E01407">
            <w:pPr>
              <w:pStyle w:val="headertabella0"/>
              <w:rPr>
                <w:color w:val="002060"/>
              </w:rPr>
            </w:pPr>
            <w:r w:rsidRPr="0051611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9A177" w14:textId="77777777" w:rsidR="00821081" w:rsidRPr="0051611B" w:rsidRDefault="00821081" w:rsidP="00E01407">
            <w:pPr>
              <w:pStyle w:val="headertabella0"/>
              <w:rPr>
                <w:color w:val="002060"/>
              </w:rPr>
            </w:pPr>
            <w:r w:rsidRPr="0051611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41344" w14:textId="77777777" w:rsidR="00821081" w:rsidRPr="0051611B" w:rsidRDefault="00821081" w:rsidP="00E01407">
            <w:pPr>
              <w:pStyle w:val="headertabella0"/>
              <w:rPr>
                <w:color w:val="002060"/>
              </w:rPr>
            </w:pPr>
            <w:r w:rsidRPr="0051611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40B05" w14:textId="77777777" w:rsidR="00821081" w:rsidRPr="0051611B" w:rsidRDefault="00821081" w:rsidP="00E01407">
            <w:pPr>
              <w:pStyle w:val="headertabella0"/>
              <w:rPr>
                <w:color w:val="002060"/>
              </w:rPr>
            </w:pPr>
            <w:proofErr w:type="spellStart"/>
            <w:r w:rsidRPr="0051611B">
              <w:rPr>
                <w:color w:val="002060"/>
              </w:rPr>
              <w:t>Localita'</w:t>
            </w:r>
            <w:proofErr w:type="spellEnd"/>
            <w:r w:rsidRPr="0051611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78745" w14:textId="77777777" w:rsidR="00821081" w:rsidRPr="0051611B" w:rsidRDefault="00821081" w:rsidP="00E01407">
            <w:pPr>
              <w:pStyle w:val="headertabella0"/>
              <w:rPr>
                <w:color w:val="002060"/>
              </w:rPr>
            </w:pPr>
            <w:r w:rsidRPr="0051611B">
              <w:rPr>
                <w:color w:val="002060"/>
              </w:rPr>
              <w:t>Indirizzo Impianto</w:t>
            </w:r>
          </w:p>
        </w:tc>
      </w:tr>
      <w:tr w:rsidR="00821081" w:rsidRPr="0051611B" w14:paraId="2DFE81C7" w14:textId="77777777" w:rsidTr="00E014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C77A4C" w14:textId="77777777" w:rsidR="00821081" w:rsidRPr="0051611B" w:rsidRDefault="00821081" w:rsidP="00E01407">
            <w:pPr>
              <w:pStyle w:val="rowtabella0"/>
              <w:rPr>
                <w:color w:val="002060"/>
              </w:rPr>
            </w:pPr>
            <w:r w:rsidRPr="0051611B">
              <w:rPr>
                <w:color w:val="002060"/>
              </w:rPr>
              <w:t>POLISPORTIVA BOCA S.E.M.</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AB8794" w14:textId="77777777" w:rsidR="00821081" w:rsidRPr="0051611B" w:rsidRDefault="00821081" w:rsidP="00E01407">
            <w:pPr>
              <w:pStyle w:val="rowtabella0"/>
              <w:rPr>
                <w:color w:val="002060"/>
              </w:rPr>
            </w:pPr>
            <w:r w:rsidRPr="0051611B">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D2E08" w14:textId="77777777" w:rsidR="00821081" w:rsidRPr="0051611B" w:rsidRDefault="00821081" w:rsidP="00E01407">
            <w:pPr>
              <w:pStyle w:val="rowtabella0"/>
              <w:jc w:val="center"/>
              <w:rPr>
                <w:color w:val="002060"/>
              </w:rPr>
            </w:pPr>
            <w:r w:rsidRPr="0051611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BA6B9" w14:textId="77777777" w:rsidR="00821081" w:rsidRPr="0051611B" w:rsidRDefault="00821081" w:rsidP="00E01407">
            <w:pPr>
              <w:pStyle w:val="rowtabella0"/>
              <w:rPr>
                <w:color w:val="002060"/>
              </w:rPr>
            </w:pPr>
            <w:r w:rsidRPr="0051611B">
              <w:rPr>
                <w:color w:val="002060"/>
              </w:rPr>
              <w:t>13/01/2024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17DB6D" w14:textId="77777777" w:rsidR="00821081" w:rsidRPr="0051611B" w:rsidRDefault="00821081" w:rsidP="00E01407">
            <w:pPr>
              <w:pStyle w:val="rowtabella0"/>
              <w:rPr>
                <w:color w:val="002060"/>
              </w:rPr>
            </w:pPr>
            <w:r w:rsidRPr="0051611B">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9C4BA" w14:textId="77777777" w:rsidR="00821081" w:rsidRPr="0051611B" w:rsidRDefault="00821081" w:rsidP="00E01407">
            <w:pPr>
              <w:pStyle w:val="rowtabella0"/>
              <w:rPr>
                <w:color w:val="002060"/>
              </w:rPr>
            </w:pPr>
            <w:r w:rsidRPr="0051611B">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D157F" w14:textId="77777777" w:rsidR="00821081" w:rsidRPr="0051611B" w:rsidRDefault="00821081" w:rsidP="00E01407">
            <w:pPr>
              <w:pStyle w:val="rowtabella0"/>
              <w:rPr>
                <w:color w:val="002060"/>
              </w:rPr>
            </w:pPr>
            <w:r w:rsidRPr="0051611B">
              <w:rPr>
                <w:color w:val="002060"/>
              </w:rPr>
              <w:t>VIA CARDUCCI</w:t>
            </w:r>
          </w:p>
        </w:tc>
      </w:tr>
      <w:tr w:rsidR="00821081" w:rsidRPr="0051611B" w14:paraId="3F468AAB" w14:textId="77777777" w:rsidTr="00E014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C58490" w14:textId="77777777" w:rsidR="00821081" w:rsidRPr="0051611B" w:rsidRDefault="00821081" w:rsidP="00E01407">
            <w:pPr>
              <w:pStyle w:val="rowtabella0"/>
              <w:rPr>
                <w:color w:val="002060"/>
              </w:rPr>
            </w:pPr>
            <w:r w:rsidRPr="0051611B">
              <w:rPr>
                <w:color w:val="002060"/>
              </w:rPr>
              <w:t>CITTA DI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B56EA" w14:textId="77777777" w:rsidR="00821081" w:rsidRPr="0051611B" w:rsidRDefault="00821081" w:rsidP="00E01407">
            <w:pPr>
              <w:pStyle w:val="rowtabella0"/>
              <w:rPr>
                <w:color w:val="002060"/>
              </w:rPr>
            </w:pPr>
            <w:r w:rsidRPr="0051611B">
              <w:rPr>
                <w:color w:val="002060"/>
              </w:rPr>
              <w:t>CALDAROLA G.N.C.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C2173E" w14:textId="77777777" w:rsidR="00821081" w:rsidRPr="0051611B" w:rsidRDefault="00821081" w:rsidP="00E01407">
            <w:pPr>
              <w:pStyle w:val="rowtabella0"/>
              <w:jc w:val="center"/>
              <w:rPr>
                <w:color w:val="002060"/>
              </w:rPr>
            </w:pPr>
            <w:r w:rsidRPr="0051611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25CE4" w14:textId="77777777" w:rsidR="00821081" w:rsidRPr="0051611B" w:rsidRDefault="00821081" w:rsidP="00E01407">
            <w:pPr>
              <w:pStyle w:val="rowtabella0"/>
              <w:rPr>
                <w:color w:val="002060"/>
              </w:rPr>
            </w:pPr>
            <w:r w:rsidRPr="0051611B">
              <w:rPr>
                <w:color w:val="002060"/>
              </w:rPr>
              <w:t>14/01/2024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B29FF2" w14:textId="77777777" w:rsidR="00821081" w:rsidRPr="0051611B" w:rsidRDefault="00821081" w:rsidP="00E01407">
            <w:pPr>
              <w:pStyle w:val="rowtabella0"/>
              <w:rPr>
                <w:color w:val="002060"/>
              </w:rPr>
            </w:pPr>
            <w:r w:rsidRPr="0051611B">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AEF058" w14:textId="77777777" w:rsidR="00821081" w:rsidRPr="0051611B" w:rsidRDefault="00821081" w:rsidP="00E01407">
            <w:pPr>
              <w:pStyle w:val="rowtabella0"/>
              <w:rPr>
                <w:color w:val="002060"/>
              </w:rPr>
            </w:pPr>
            <w:r w:rsidRPr="0051611B">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702E4" w14:textId="77777777" w:rsidR="00821081" w:rsidRPr="0051611B" w:rsidRDefault="00821081" w:rsidP="00E01407">
            <w:pPr>
              <w:pStyle w:val="rowtabella0"/>
              <w:rPr>
                <w:color w:val="002060"/>
              </w:rPr>
            </w:pPr>
            <w:r w:rsidRPr="0051611B">
              <w:rPr>
                <w:color w:val="002060"/>
              </w:rPr>
              <w:t>VIA DELLO STADIO</w:t>
            </w:r>
          </w:p>
        </w:tc>
      </w:tr>
    </w:tbl>
    <w:p w14:paraId="1042918D" w14:textId="77777777" w:rsidR="00821081" w:rsidRPr="0051611B" w:rsidRDefault="00821081" w:rsidP="00821081">
      <w:pPr>
        <w:pStyle w:val="breakline"/>
        <w:rPr>
          <w:rFonts w:eastAsiaTheme="minorEastAsia"/>
          <w:color w:val="002060"/>
        </w:rPr>
      </w:pPr>
    </w:p>
    <w:p w14:paraId="7C0528D9" w14:textId="77777777" w:rsidR="00821081" w:rsidRPr="008C297E" w:rsidRDefault="00821081" w:rsidP="00FC7610">
      <w:pPr>
        <w:pStyle w:val="breakline"/>
        <w:rPr>
          <w:rFonts w:eastAsiaTheme="minorEastAsia"/>
          <w:color w:val="002060"/>
        </w:rPr>
      </w:pPr>
    </w:p>
    <w:p w14:paraId="4971828D" w14:textId="77777777" w:rsidR="00FC7610" w:rsidRPr="00FC7610" w:rsidRDefault="00FC7610" w:rsidP="00FC7610">
      <w:pPr>
        <w:pStyle w:val="breakline"/>
        <w:rPr>
          <w:rFonts w:eastAsiaTheme="minorEastAsia"/>
          <w:color w:val="002060"/>
        </w:rPr>
      </w:pPr>
    </w:p>
    <w:p w14:paraId="22AA2DB9" w14:textId="77777777" w:rsidR="00FC7610" w:rsidRPr="00FC7610" w:rsidRDefault="00FC7610" w:rsidP="00FC7610">
      <w:pPr>
        <w:pStyle w:val="breakline"/>
        <w:rPr>
          <w:color w:val="002060"/>
        </w:rPr>
      </w:pPr>
    </w:p>
    <w:p w14:paraId="75F418BF" w14:textId="77777777" w:rsidR="004574BC" w:rsidRPr="00DE1EF7" w:rsidRDefault="004574BC" w:rsidP="004574BC">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30663F3D" w14:textId="77777777" w:rsidR="004574BC" w:rsidRPr="00CE189C" w:rsidRDefault="004574BC" w:rsidP="004574BC">
      <w:pPr>
        <w:pStyle w:val="breakline"/>
        <w:rPr>
          <w:rFonts w:ascii="Arial" w:hAnsi="Arial" w:cs="Arial"/>
          <w:color w:val="002060"/>
          <w:sz w:val="22"/>
          <w:szCs w:val="22"/>
        </w:rPr>
      </w:pPr>
    </w:p>
    <w:p w14:paraId="5D94D7B5" w14:textId="44FFB892" w:rsidR="004574BC" w:rsidRPr="00DE1EF7" w:rsidRDefault="004574BC" w:rsidP="004574BC">
      <w:pPr>
        <w:pStyle w:val="LndNormale1"/>
        <w:rPr>
          <w:b/>
          <w:color w:val="002060"/>
          <w:sz w:val="28"/>
          <w:szCs w:val="28"/>
        </w:rPr>
      </w:pPr>
      <w:r>
        <w:rPr>
          <w:b/>
          <w:color w:val="002060"/>
          <w:sz w:val="28"/>
          <w:szCs w:val="28"/>
        </w:rPr>
        <w:lastRenderedPageBreak/>
        <w:t>CAMPIONATO REGIONALE CALCIO A CINQUE SERIE C2, GIRONE “C”</w:t>
      </w:r>
    </w:p>
    <w:p w14:paraId="32241EB6" w14:textId="77777777" w:rsidR="004574BC" w:rsidRDefault="004574BC" w:rsidP="004574BC">
      <w:pPr>
        <w:pStyle w:val="LndNormale1"/>
        <w:rPr>
          <w:rFonts w:cs="Arial"/>
          <w:color w:val="002060"/>
        </w:rPr>
      </w:pPr>
    </w:p>
    <w:p w14:paraId="6AD50D64" w14:textId="5104BA20" w:rsidR="004574BC" w:rsidRDefault="004574BC" w:rsidP="004574BC">
      <w:pPr>
        <w:pStyle w:val="breakline"/>
        <w:jc w:val="both"/>
        <w:rPr>
          <w:rFonts w:ascii="Arial" w:hAnsi="Arial" w:cs="Arial"/>
          <w:color w:val="002060"/>
          <w:sz w:val="22"/>
          <w:szCs w:val="22"/>
        </w:rPr>
      </w:pPr>
      <w:r>
        <w:rPr>
          <w:rFonts w:ascii="Arial" w:hAnsi="Arial" w:cs="Arial"/>
          <w:color w:val="002060"/>
          <w:sz w:val="22"/>
          <w:szCs w:val="22"/>
        </w:rPr>
        <w:t xml:space="preserve">Causa mero errore in fase di immissione dati, </w:t>
      </w:r>
      <w:r>
        <w:rPr>
          <w:rFonts w:ascii="Arial" w:hAnsi="Arial" w:cs="Arial"/>
          <w:color w:val="002060"/>
          <w:sz w:val="22"/>
          <w:szCs w:val="22"/>
        </w:rPr>
        <w:t>il sistema informatico</w:t>
      </w:r>
      <w:r>
        <w:rPr>
          <w:rFonts w:ascii="Arial" w:hAnsi="Arial" w:cs="Arial"/>
          <w:color w:val="002060"/>
          <w:sz w:val="22"/>
          <w:szCs w:val="22"/>
        </w:rPr>
        <w:t xml:space="preserve"> </w:t>
      </w:r>
      <w:r>
        <w:rPr>
          <w:rFonts w:ascii="Arial" w:hAnsi="Arial" w:cs="Arial"/>
          <w:color w:val="002060"/>
          <w:sz w:val="22"/>
          <w:szCs w:val="22"/>
        </w:rPr>
        <w:t xml:space="preserve">non ha conteggiato correttamente il computo delle ammonizioni del calciatore della Società </w:t>
      </w:r>
      <w:r w:rsidRPr="004574BC">
        <w:rPr>
          <w:rFonts w:ascii="Arial" w:hAnsi="Arial" w:cs="Arial"/>
          <w:b/>
          <w:bCs/>
          <w:color w:val="002060"/>
          <w:sz w:val="22"/>
          <w:szCs w:val="22"/>
        </w:rPr>
        <w:t>REAL EAGLES VIRTUS PAGLIA</w:t>
      </w:r>
      <w:r>
        <w:rPr>
          <w:rFonts w:ascii="Arial" w:hAnsi="Arial" w:cs="Arial"/>
          <w:color w:val="002060"/>
          <w:sz w:val="22"/>
          <w:szCs w:val="22"/>
        </w:rPr>
        <w:t xml:space="preserve"> Sig. </w:t>
      </w:r>
      <w:r w:rsidRPr="004574BC">
        <w:rPr>
          <w:rFonts w:ascii="Arial" w:hAnsi="Arial" w:cs="Arial"/>
          <w:b/>
          <w:bCs/>
          <w:color w:val="002060"/>
          <w:sz w:val="22"/>
          <w:szCs w:val="22"/>
        </w:rPr>
        <w:t>DI RUSSO MATTEO</w:t>
      </w:r>
      <w:r>
        <w:rPr>
          <w:rFonts w:ascii="Arial" w:hAnsi="Arial" w:cs="Arial"/>
          <w:color w:val="002060"/>
          <w:sz w:val="22"/>
          <w:szCs w:val="22"/>
        </w:rPr>
        <w:t xml:space="preserve"> per l’attività calcio a 5 che di seguito si riporta nel dettaglio:</w:t>
      </w:r>
    </w:p>
    <w:p w14:paraId="11F13671" w14:textId="77777777" w:rsidR="00215F18" w:rsidRPr="009B7BD8" w:rsidRDefault="00215F18" w:rsidP="004574BC">
      <w:pPr>
        <w:pStyle w:val="breakline"/>
        <w:jc w:val="both"/>
        <w:rPr>
          <w:rFonts w:ascii="Arial" w:hAnsi="Arial" w:cs="Arial"/>
          <w:color w:val="002060"/>
          <w:sz w:val="22"/>
          <w:szCs w:val="22"/>
        </w:rPr>
      </w:pPr>
    </w:p>
    <w:p w14:paraId="6F723D60" w14:textId="31BBEFF4" w:rsidR="004574BC" w:rsidRPr="009B7BD8" w:rsidRDefault="004574BC" w:rsidP="004574BC">
      <w:pPr>
        <w:pStyle w:val="breakline"/>
        <w:jc w:val="both"/>
        <w:rPr>
          <w:rFonts w:ascii="Arial" w:hAnsi="Arial" w:cs="Arial"/>
          <w:color w:val="002060"/>
          <w:sz w:val="22"/>
          <w:szCs w:val="22"/>
        </w:rPr>
      </w:pPr>
      <w:r w:rsidRPr="009B7BD8">
        <w:rPr>
          <w:rFonts w:ascii="Arial" w:hAnsi="Arial" w:cs="Arial"/>
          <w:color w:val="002060"/>
          <w:sz w:val="22"/>
          <w:szCs w:val="22"/>
        </w:rPr>
        <w:t xml:space="preserve">I </w:t>
      </w:r>
      <w:proofErr w:type="spellStart"/>
      <w:r w:rsidRPr="009B7BD8">
        <w:rPr>
          <w:rFonts w:ascii="Arial" w:hAnsi="Arial" w:cs="Arial"/>
          <w:color w:val="002060"/>
          <w:sz w:val="22"/>
          <w:szCs w:val="22"/>
        </w:rPr>
        <w:t>infr</w:t>
      </w:r>
      <w:proofErr w:type="spellEnd"/>
      <w:r w:rsidRPr="009B7BD8">
        <w:rPr>
          <w:rFonts w:ascii="Arial" w:hAnsi="Arial" w:cs="Arial"/>
          <w:color w:val="002060"/>
          <w:sz w:val="22"/>
          <w:szCs w:val="22"/>
        </w:rPr>
        <w:tab/>
      </w:r>
      <w:r w:rsidR="00215F18" w:rsidRPr="009B7BD8">
        <w:rPr>
          <w:rFonts w:ascii="Arial" w:hAnsi="Arial" w:cs="Arial"/>
          <w:color w:val="002060"/>
          <w:sz w:val="22"/>
          <w:szCs w:val="22"/>
        </w:rPr>
        <w:tab/>
      </w:r>
      <w:r w:rsidRPr="009B7BD8">
        <w:rPr>
          <w:rFonts w:ascii="Arial" w:hAnsi="Arial" w:cs="Arial"/>
          <w:color w:val="002060"/>
          <w:sz w:val="22"/>
          <w:szCs w:val="22"/>
        </w:rPr>
        <w:t>gara REAL EAGLES VIRTUS PAGLIA – FIGHT BULLS CORRIDONIA</w:t>
      </w:r>
      <w:r w:rsidRPr="009B7BD8">
        <w:rPr>
          <w:rFonts w:ascii="Arial" w:hAnsi="Arial" w:cs="Arial"/>
          <w:color w:val="002060"/>
          <w:sz w:val="22"/>
          <w:szCs w:val="22"/>
        </w:rPr>
        <w:tab/>
        <w:t>C.U. N° 21</w:t>
      </w:r>
    </w:p>
    <w:p w14:paraId="7834AAD1" w14:textId="741A9C6D" w:rsidR="004574BC" w:rsidRDefault="004574BC" w:rsidP="004574BC">
      <w:pPr>
        <w:pStyle w:val="breakline"/>
        <w:jc w:val="both"/>
        <w:rPr>
          <w:rFonts w:ascii="Arial" w:hAnsi="Arial" w:cs="Arial"/>
          <w:color w:val="002060"/>
          <w:sz w:val="22"/>
          <w:szCs w:val="22"/>
        </w:rPr>
      </w:pPr>
      <w:r w:rsidRPr="00215F18">
        <w:rPr>
          <w:rFonts w:ascii="Arial" w:hAnsi="Arial" w:cs="Arial"/>
          <w:color w:val="002060"/>
          <w:sz w:val="22"/>
          <w:szCs w:val="22"/>
        </w:rPr>
        <w:t xml:space="preserve">II^ </w:t>
      </w:r>
      <w:proofErr w:type="spellStart"/>
      <w:r w:rsidR="00215F18" w:rsidRPr="00215F18">
        <w:rPr>
          <w:rFonts w:ascii="Arial" w:hAnsi="Arial" w:cs="Arial"/>
          <w:color w:val="002060"/>
          <w:sz w:val="22"/>
          <w:szCs w:val="22"/>
        </w:rPr>
        <w:t>infr</w:t>
      </w:r>
      <w:proofErr w:type="spellEnd"/>
      <w:r w:rsidR="00215F18" w:rsidRPr="00215F18">
        <w:rPr>
          <w:rFonts w:ascii="Arial" w:hAnsi="Arial" w:cs="Arial"/>
          <w:color w:val="002060"/>
          <w:sz w:val="22"/>
          <w:szCs w:val="22"/>
        </w:rPr>
        <w:tab/>
      </w:r>
      <w:r w:rsidR="00215F18">
        <w:rPr>
          <w:rFonts w:ascii="Arial" w:hAnsi="Arial" w:cs="Arial"/>
          <w:color w:val="002060"/>
          <w:sz w:val="22"/>
          <w:szCs w:val="22"/>
        </w:rPr>
        <w:tab/>
      </w:r>
      <w:r w:rsidR="00215F18" w:rsidRPr="00215F18">
        <w:rPr>
          <w:rFonts w:ascii="Arial" w:hAnsi="Arial" w:cs="Arial"/>
          <w:color w:val="002060"/>
          <w:sz w:val="22"/>
          <w:szCs w:val="22"/>
        </w:rPr>
        <w:t>gara ASCOLI C</w:t>
      </w:r>
      <w:r w:rsidR="00215F18">
        <w:rPr>
          <w:rFonts w:ascii="Arial" w:hAnsi="Arial" w:cs="Arial"/>
          <w:color w:val="002060"/>
          <w:sz w:val="22"/>
          <w:szCs w:val="22"/>
        </w:rPr>
        <w:t>ALCIO A 5 – REAL EAGLES VIRTUS PAGLIA</w:t>
      </w:r>
      <w:r w:rsidR="00215F18">
        <w:rPr>
          <w:rFonts w:ascii="Arial" w:hAnsi="Arial" w:cs="Arial"/>
          <w:color w:val="002060"/>
          <w:sz w:val="22"/>
          <w:szCs w:val="22"/>
        </w:rPr>
        <w:tab/>
      </w:r>
      <w:r w:rsidR="00215F18">
        <w:rPr>
          <w:rFonts w:ascii="Arial" w:hAnsi="Arial" w:cs="Arial"/>
          <w:color w:val="002060"/>
          <w:sz w:val="22"/>
          <w:szCs w:val="22"/>
        </w:rPr>
        <w:tab/>
        <w:t>C.U. N° 33</w:t>
      </w:r>
    </w:p>
    <w:p w14:paraId="3E44E1DF" w14:textId="3BEFFAE8" w:rsidR="00215F18" w:rsidRDefault="00215F18" w:rsidP="004574BC">
      <w:pPr>
        <w:pStyle w:val="breakline"/>
        <w:jc w:val="both"/>
        <w:rPr>
          <w:rFonts w:ascii="Arial" w:hAnsi="Arial" w:cs="Arial"/>
          <w:color w:val="002060"/>
          <w:sz w:val="22"/>
          <w:szCs w:val="22"/>
          <w:lang w:val="es-ES"/>
        </w:rPr>
      </w:pPr>
      <w:r w:rsidRPr="00215F18">
        <w:rPr>
          <w:rFonts w:ascii="Arial" w:hAnsi="Arial" w:cs="Arial"/>
          <w:color w:val="002060"/>
          <w:sz w:val="22"/>
          <w:szCs w:val="22"/>
          <w:lang w:val="es-ES"/>
        </w:rPr>
        <w:t xml:space="preserve">III^ </w:t>
      </w:r>
      <w:proofErr w:type="spellStart"/>
      <w:r w:rsidRPr="00215F18">
        <w:rPr>
          <w:rFonts w:ascii="Arial" w:hAnsi="Arial" w:cs="Arial"/>
          <w:color w:val="002060"/>
          <w:sz w:val="22"/>
          <w:szCs w:val="22"/>
          <w:lang w:val="es-ES"/>
        </w:rPr>
        <w:t>infr</w:t>
      </w:r>
      <w:proofErr w:type="spellEnd"/>
      <w:r>
        <w:rPr>
          <w:rFonts w:ascii="Arial" w:hAnsi="Arial" w:cs="Arial"/>
          <w:color w:val="002060"/>
          <w:sz w:val="22"/>
          <w:szCs w:val="22"/>
          <w:lang w:val="es-ES"/>
        </w:rPr>
        <w:tab/>
      </w:r>
      <w:r>
        <w:rPr>
          <w:rFonts w:ascii="Arial" w:hAnsi="Arial" w:cs="Arial"/>
          <w:color w:val="002060"/>
          <w:sz w:val="22"/>
          <w:szCs w:val="22"/>
          <w:lang w:val="es-ES"/>
        </w:rPr>
        <w:tab/>
      </w:r>
      <w:proofErr w:type="spellStart"/>
      <w:r w:rsidRPr="00215F18">
        <w:rPr>
          <w:rFonts w:ascii="Arial" w:hAnsi="Arial" w:cs="Arial"/>
          <w:color w:val="002060"/>
          <w:sz w:val="22"/>
          <w:szCs w:val="22"/>
          <w:lang w:val="es-ES"/>
        </w:rPr>
        <w:t>gara</w:t>
      </w:r>
      <w:proofErr w:type="spellEnd"/>
      <w:r w:rsidRPr="00215F18">
        <w:rPr>
          <w:rFonts w:ascii="Arial" w:hAnsi="Arial" w:cs="Arial"/>
          <w:color w:val="002060"/>
          <w:sz w:val="22"/>
          <w:szCs w:val="22"/>
          <w:lang w:val="es-ES"/>
        </w:rPr>
        <w:t xml:space="preserve"> </w:t>
      </w:r>
      <w:r>
        <w:rPr>
          <w:rFonts w:ascii="Arial" w:hAnsi="Arial" w:cs="Arial"/>
          <w:color w:val="002060"/>
          <w:sz w:val="22"/>
          <w:szCs w:val="22"/>
          <w:lang w:val="es-ES"/>
        </w:rPr>
        <w:t>REAL EAGLES VIRTUS PAGLIA – ROCCAFLUVIONE</w:t>
      </w:r>
      <w:r>
        <w:rPr>
          <w:rFonts w:ascii="Arial" w:hAnsi="Arial" w:cs="Arial"/>
          <w:color w:val="002060"/>
          <w:sz w:val="22"/>
          <w:szCs w:val="22"/>
          <w:lang w:val="es-ES"/>
        </w:rPr>
        <w:tab/>
      </w:r>
      <w:r>
        <w:rPr>
          <w:rFonts w:ascii="Arial" w:hAnsi="Arial" w:cs="Arial"/>
          <w:color w:val="002060"/>
          <w:sz w:val="22"/>
          <w:szCs w:val="22"/>
          <w:lang w:val="es-ES"/>
        </w:rPr>
        <w:tab/>
        <w:t xml:space="preserve">C.U. </w:t>
      </w:r>
      <w:proofErr w:type="spellStart"/>
      <w:r>
        <w:rPr>
          <w:rFonts w:ascii="Arial" w:hAnsi="Arial" w:cs="Arial"/>
          <w:color w:val="002060"/>
          <w:sz w:val="22"/>
          <w:szCs w:val="22"/>
          <w:lang w:val="es-ES"/>
        </w:rPr>
        <w:t>N°</w:t>
      </w:r>
      <w:proofErr w:type="spellEnd"/>
      <w:r>
        <w:rPr>
          <w:rFonts w:ascii="Arial" w:hAnsi="Arial" w:cs="Arial"/>
          <w:color w:val="002060"/>
          <w:sz w:val="22"/>
          <w:szCs w:val="22"/>
          <w:lang w:val="es-ES"/>
        </w:rPr>
        <w:t xml:space="preserve"> 43</w:t>
      </w:r>
    </w:p>
    <w:p w14:paraId="44B3BB3B" w14:textId="0079731F" w:rsidR="00215F18" w:rsidRDefault="00215F18" w:rsidP="00215F18">
      <w:pPr>
        <w:pStyle w:val="breakline"/>
        <w:jc w:val="both"/>
        <w:rPr>
          <w:rFonts w:ascii="Arial" w:hAnsi="Arial" w:cs="Arial"/>
          <w:color w:val="002060"/>
          <w:sz w:val="22"/>
          <w:szCs w:val="22"/>
          <w:lang w:val="es-ES"/>
        </w:rPr>
      </w:pPr>
      <w:r>
        <w:rPr>
          <w:rFonts w:ascii="Arial" w:hAnsi="Arial" w:cs="Arial"/>
          <w:color w:val="002060"/>
          <w:sz w:val="22"/>
          <w:szCs w:val="22"/>
          <w:lang w:val="es-ES"/>
        </w:rPr>
        <w:t xml:space="preserve">IV^ </w:t>
      </w:r>
      <w:proofErr w:type="spellStart"/>
      <w:r>
        <w:rPr>
          <w:rFonts w:ascii="Arial" w:hAnsi="Arial" w:cs="Arial"/>
          <w:color w:val="002060"/>
          <w:sz w:val="22"/>
          <w:szCs w:val="22"/>
          <w:lang w:val="es-ES"/>
        </w:rPr>
        <w:t>infr</w:t>
      </w:r>
      <w:proofErr w:type="spellEnd"/>
      <w:r>
        <w:rPr>
          <w:rFonts w:ascii="Arial" w:hAnsi="Arial" w:cs="Arial"/>
          <w:color w:val="002060"/>
          <w:sz w:val="22"/>
          <w:szCs w:val="22"/>
          <w:lang w:val="es-ES"/>
        </w:rPr>
        <w:tab/>
      </w:r>
      <w:r>
        <w:rPr>
          <w:rFonts w:ascii="Arial" w:hAnsi="Arial" w:cs="Arial"/>
          <w:color w:val="002060"/>
          <w:sz w:val="22"/>
          <w:szCs w:val="22"/>
          <w:lang w:val="es-ES"/>
        </w:rPr>
        <w:tab/>
      </w:r>
      <w:proofErr w:type="spellStart"/>
      <w:r>
        <w:rPr>
          <w:rFonts w:ascii="Arial" w:hAnsi="Arial" w:cs="Arial"/>
          <w:color w:val="002060"/>
          <w:sz w:val="22"/>
          <w:szCs w:val="22"/>
          <w:lang w:val="es-ES"/>
        </w:rPr>
        <w:t>gara</w:t>
      </w:r>
      <w:proofErr w:type="spellEnd"/>
      <w:r>
        <w:rPr>
          <w:rFonts w:ascii="Arial" w:hAnsi="Arial" w:cs="Arial"/>
          <w:color w:val="002060"/>
          <w:sz w:val="22"/>
          <w:szCs w:val="22"/>
          <w:lang w:val="es-ES"/>
        </w:rPr>
        <w:t xml:space="preserve"> </w:t>
      </w:r>
      <w:r w:rsidRPr="00215F18">
        <w:rPr>
          <w:rFonts w:ascii="Arial" w:hAnsi="Arial" w:cs="Arial"/>
          <w:color w:val="002060"/>
          <w:sz w:val="22"/>
          <w:szCs w:val="22"/>
          <w:lang w:val="es-ES"/>
        </w:rPr>
        <w:t>REAL A</w:t>
      </w:r>
      <w:r>
        <w:rPr>
          <w:rFonts w:ascii="Arial" w:hAnsi="Arial" w:cs="Arial"/>
          <w:color w:val="002060"/>
          <w:sz w:val="22"/>
          <w:szCs w:val="22"/>
          <w:lang w:val="es-ES"/>
        </w:rPr>
        <w:t>NCARIA – REAL EAGLES VIRTUS PAGLIA</w:t>
      </w:r>
      <w:r>
        <w:rPr>
          <w:rFonts w:ascii="Arial" w:hAnsi="Arial" w:cs="Arial"/>
          <w:color w:val="002060"/>
          <w:sz w:val="22"/>
          <w:szCs w:val="22"/>
          <w:lang w:val="es-ES"/>
        </w:rPr>
        <w:tab/>
      </w:r>
      <w:r>
        <w:rPr>
          <w:rFonts w:ascii="Arial" w:hAnsi="Arial" w:cs="Arial"/>
          <w:color w:val="002060"/>
          <w:sz w:val="22"/>
          <w:szCs w:val="22"/>
          <w:lang w:val="es-ES"/>
        </w:rPr>
        <w:tab/>
      </w:r>
      <w:r>
        <w:rPr>
          <w:rFonts w:ascii="Arial" w:hAnsi="Arial" w:cs="Arial"/>
          <w:color w:val="002060"/>
          <w:sz w:val="22"/>
          <w:szCs w:val="22"/>
          <w:lang w:val="es-ES"/>
        </w:rPr>
        <w:tab/>
        <w:t xml:space="preserve">C.U. </w:t>
      </w:r>
      <w:proofErr w:type="spellStart"/>
      <w:r>
        <w:rPr>
          <w:rFonts w:ascii="Arial" w:hAnsi="Arial" w:cs="Arial"/>
          <w:color w:val="002060"/>
          <w:sz w:val="22"/>
          <w:szCs w:val="22"/>
          <w:lang w:val="es-ES"/>
        </w:rPr>
        <w:t>N°</w:t>
      </w:r>
      <w:proofErr w:type="spellEnd"/>
      <w:r>
        <w:rPr>
          <w:rFonts w:ascii="Arial" w:hAnsi="Arial" w:cs="Arial"/>
          <w:color w:val="002060"/>
          <w:sz w:val="22"/>
          <w:szCs w:val="22"/>
          <w:lang w:val="es-ES"/>
        </w:rPr>
        <w:t xml:space="preserve"> 45</w:t>
      </w:r>
    </w:p>
    <w:p w14:paraId="25AE1B97" w14:textId="419950C2" w:rsidR="00215F18" w:rsidRPr="00215F18" w:rsidRDefault="00215F18" w:rsidP="004574BC">
      <w:pPr>
        <w:pStyle w:val="breakline"/>
        <w:jc w:val="both"/>
        <w:rPr>
          <w:rFonts w:ascii="Arial" w:hAnsi="Arial" w:cs="Arial"/>
          <w:color w:val="002060"/>
          <w:sz w:val="22"/>
          <w:szCs w:val="22"/>
        </w:rPr>
      </w:pPr>
      <w:r w:rsidRPr="00215F18">
        <w:rPr>
          <w:rFonts w:ascii="Arial" w:hAnsi="Arial" w:cs="Arial"/>
          <w:color w:val="002060"/>
          <w:sz w:val="22"/>
          <w:szCs w:val="22"/>
        </w:rPr>
        <w:t xml:space="preserve">V^ </w:t>
      </w:r>
      <w:proofErr w:type="spellStart"/>
      <w:r w:rsidRPr="00215F18">
        <w:rPr>
          <w:rFonts w:ascii="Arial" w:hAnsi="Arial" w:cs="Arial"/>
          <w:color w:val="002060"/>
          <w:sz w:val="22"/>
          <w:szCs w:val="22"/>
        </w:rPr>
        <w:t>infr</w:t>
      </w:r>
      <w:proofErr w:type="spellEnd"/>
      <w:r w:rsidRPr="00215F18">
        <w:rPr>
          <w:rFonts w:ascii="Arial" w:hAnsi="Arial" w:cs="Arial"/>
          <w:color w:val="002060"/>
          <w:sz w:val="22"/>
          <w:szCs w:val="22"/>
        </w:rPr>
        <w:tab/>
      </w:r>
      <w:r w:rsidRPr="00215F18">
        <w:rPr>
          <w:rFonts w:ascii="Arial" w:hAnsi="Arial" w:cs="Arial"/>
          <w:color w:val="002060"/>
          <w:sz w:val="22"/>
          <w:szCs w:val="22"/>
        </w:rPr>
        <w:tab/>
        <w:t xml:space="preserve">gara </w:t>
      </w:r>
      <w:proofErr w:type="gramStart"/>
      <w:r>
        <w:rPr>
          <w:rFonts w:ascii="Arial" w:hAnsi="Arial" w:cs="Arial"/>
          <w:color w:val="002060"/>
          <w:sz w:val="22"/>
          <w:szCs w:val="22"/>
        </w:rPr>
        <w:t>U.MANDOLESI</w:t>
      </w:r>
      <w:proofErr w:type="gramEnd"/>
      <w:r>
        <w:rPr>
          <w:rFonts w:ascii="Arial" w:hAnsi="Arial" w:cs="Arial"/>
          <w:color w:val="002060"/>
          <w:sz w:val="22"/>
          <w:szCs w:val="22"/>
        </w:rPr>
        <w:t xml:space="preserve"> CALCIO – REAL EAGLES VIRTUS PAGLIA</w:t>
      </w:r>
      <w:r>
        <w:rPr>
          <w:rFonts w:ascii="Arial" w:hAnsi="Arial" w:cs="Arial"/>
          <w:color w:val="002060"/>
          <w:sz w:val="22"/>
          <w:szCs w:val="22"/>
        </w:rPr>
        <w:tab/>
        <w:t>C.U. N° 56</w:t>
      </w:r>
    </w:p>
    <w:p w14:paraId="75CE4B30" w14:textId="77777777" w:rsidR="004574BC" w:rsidRPr="00215F18" w:rsidRDefault="004574BC" w:rsidP="004574BC">
      <w:pPr>
        <w:pStyle w:val="breakline"/>
        <w:jc w:val="both"/>
        <w:rPr>
          <w:rFonts w:ascii="Arial" w:hAnsi="Arial" w:cs="Arial"/>
          <w:color w:val="002060"/>
          <w:sz w:val="22"/>
          <w:szCs w:val="22"/>
        </w:rPr>
      </w:pPr>
    </w:p>
    <w:p w14:paraId="2EBAEB6F" w14:textId="622F2CB7" w:rsidR="004574BC" w:rsidRDefault="00215F18" w:rsidP="004574BC">
      <w:pPr>
        <w:pStyle w:val="breakline"/>
        <w:jc w:val="both"/>
        <w:rPr>
          <w:rFonts w:ascii="Arial" w:hAnsi="Arial" w:cs="Arial"/>
          <w:color w:val="002060"/>
          <w:sz w:val="22"/>
          <w:szCs w:val="22"/>
        </w:rPr>
      </w:pPr>
      <w:r>
        <w:rPr>
          <w:rFonts w:ascii="Arial" w:hAnsi="Arial" w:cs="Arial"/>
          <w:color w:val="002060"/>
          <w:sz w:val="22"/>
          <w:szCs w:val="22"/>
        </w:rPr>
        <w:t xml:space="preserve">Pertanto </w:t>
      </w:r>
      <w:r>
        <w:rPr>
          <w:rFonts w:ascii="Arial" w:hAnsi="Arial" w:cs="Arial"/>
          <w:color w:val="002060"/>
          <w:sz w:val="22"/>
          <w:szCs w:val="22"/>
        </w:rPr>
        <w:t xml:space="preserve">il </w:t>
      </w:r>
      <w:r w:rsidRPr="00A111B9">
        <w:rPr>
          <w:rFonts w:ascii="Arial" w:hAnsi="Arial" w:cs="Arial"/>
          <w:color w:val="002060"/>
          <w:sz w:val="22"/>
          <w:szCs w:val="22"/>
        </w:rPr>
        <w:t xml:space="preserve">calciatore della Società </w:t>
      </w:r>
      <w:r w:rsidRPr="004574BC">
        <w:rPr>
          <w:rFonts w:ascii="Arial" w:hAnsi="Arial" w:cs="Arial"/>
          <w:b/>
          <w:bCs/>
          <w:color w:val="002060"/>
          <w:sz w:val="22"/>
          <w:szCs w:val="22"/>
        </w:rPr>
        <w:t>REAL EAGLES VIRTUS PAGLIA</w:t>
      </w:r>
      <w:r>
        <w:rPr>
          <w:rFonts w:ascii="Arial" w:hAnsi="Arial" w:cs="Arial"/>
          <w:color w:val="002060"/>
          <w:sz w:val="22"/>
          <w:szCs w:val="22"/>
        </w:rPr>
        <w:t xml:space="preserve"> Sig. </w:t>
      </w:r>
      <w:r w:rsidRPr="004574BC">
        <w:rPr>
          <w:rFonts w:ascii="Arial" w:hAnsi="Arial" w:cs="Arial"/>
          <w:b/>
          <w:bCs/>
          <w:color w:val="002060"/>
          <w:sz w:val="22"/>
          <w:szCs w:val="22"/>
        </w:rPr>
        <w:t>DI RUSSO MATTEO</w:t>
      </w:r>
      <w:r>
        <w:rPr>
          <w:rFonts w:ascii="Arial" w:hAnsi="Arial" w:cs="Arial"/>
          <w:color w:val="002060"/>
          <w:sz w:val="22"/>
          <w:szCs w:val="22"/>
        </w:rPr>
        <w:t xml:space="preserve"> </w:t>
      </w:r>
      <w:r w:rsidR="004574BC" w:rsidRPr="00A111B9">
        <w:rPr>
          <w:rFonts w:ascii="Arial" w:hAnsi="Arial" w:cs="Arial"/>
          <w:color w:val="002060"/>
          <w:sz w:val="22"/>
          <w:szCs w:val="22"/>
        </w:rPr>
        <w:t xml:space="preserve">viene sanzionato con </w:t>
      </w:r>
      <w:r>
        <w:rPr>
          <w:rFonts w:ascii="Arial" w:hAnsi="Arial" w:cs="Arial"/>
          <w:color w:val="002060"/>
          <w:sz w:val="22"/>
          <w:szCs w:val="22"/>
        </w:rPr>
        <w:t>la squalifica per una giornata per recidività in ammonizione come</w:t>
      </w:r>
      <w:r w:rsidR="004574BC">
        <w:rPr>
          <w:rFonts w:ascii="Arial" w:hAnsi="Arial" w:cs="Arial"/>
          <w:color w:val="002060"/>
          <w:sz w:val="22"/>
          <w:szCs w:val="22"/>
        </w:rPr>
        <w:t xml:space="preserve"> </w:t>
      </w:r>
      <w:r w:rsidR="004574BC" w:rsidRPr="00A111B9">
        <w:rPr>
          <w:rFonts w:ascii="Arial" w:hAnsi="Arial" w:cs="Arial"/>
          <w:color w:val="002060"/>
          <w:sz w:val="22"/>
          <w:szCs w:val="22"/>
        </w:rPr>
        <w:t>da relativo paragrafo del presente Comunicato Ufficiale.</w:t>
      </w:r>
    </w:p>
    <w:p w14:paraId="603F5A2F" w14:textId="77777777" w:rsidR="00B350A8" w:rsidRDefault="00B350A8" w:rsidP="005B576A">
      <w:pPr>
        <w:pStyle w:val="breakline"/>
        <w:rPr>
          <w:rFonts w:eastAsiaTheme="minorEastAsia"/>
          <w:color w:val="002060"/>
        </w:rPr>
      </w:pPr>
    </w:p>
    <w:p w14:paraId="2072B40C" w14:textId="77777777" w:rsidR="00FC7610" w:rsidRPr="005B576A" w:rsidRDefault="00FC7610" w:rsidP="005B576A">
      <w:pPr>
        <w:pStyle w:val="breakline"/>
        <w:rPr>
          <w:rFonts w:eastAsiaTheme="minorEastAsia"/>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7CDB8462"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FC7610">
        <w:rPr>
          <w:rFonts w:ascii="Arial" w:hAnsi="Arial" w:cs="Arial"/>
          <w:b/>
          <w:bCs/>
          <w:color w:val="002060"/>
        </w:rPr>
        <w:t>22</w:t>
      </w:r>
      <w:r w:rsidR="00DE5CBA">
        <w:rPr>
          <w:rFonts w:ascii="Arial" w:hAnsi="Arial" w:cs="Arial"/>
          <w:b/>
          <w:bCs/>
          <w:color w:val="002060"/>
        </w:rPr>
        <w:t xml:space="preserve"> gennaio 2024</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lastRenderedPageBreak/>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6CCCE5CE"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975A37">
        <w:rPr>
          <w:b/>
          <w:color w:val="002060"/>
          <w:u w:val="single"/>
        </w:rPr>
        <w:t>10</w:t>
      </w:r>
      <w:r w:rsidR="007C5151" w:rsidRPr="00A578EF">
        <w:rPr>
          <w:b/>
          <w:color w:val="002060"/>
          <w:u w:val="single"/>
        </w:rPr>
        <w:t>/</w:t>
      </w:r>
      <w:r w:rsidR="001F528A">
        <w:rPr>
          <w:b/>
          <w:color w:val="002060"/>
          <w:u w:val="single"/>
        </w:rPr>
        <w:t>01</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1F528A">
        <w:rPr>
          <w:b/>
          <w:color w:val="002060"/>
          <w:u w:val="single"/>
        </w:rPr>
        <w:t>4</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B7E01" w14:textId="77777777" w:rsidR="00E86A83" w:rsidRDefault="00E86A83">
      <w:r>
        <w:separator/>
      </w:r>
    </w:p>
  </w:endnote>
  <w:endnote w:type="continuationSeparator" w:id="0">
    <w:p w14:paraId="555577C5" w14:textId="77777777" w:rsidR="00E86A83" w:rsidRDefault="00E8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00004FF" w:usb2="00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F99E" w14:textId="341D4E83" w:rsidR="00754A38" w:rsidRDefault="003554A0" w:rsidP="00975A37">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75A37">
      <w:rPr>
        <w:rStyle w:val="Numeropagina"/>
        <w:rFonts w:ascii="Arial" w:hAnsi="Arial" w:cs="Arial"/>
        <w:color w:val="002060"/>
      </w:rPr>
      <w:t>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11099" w14:textId="77777777" w:rsidR="00E86A83" w:rsidRDefault="00E86A83">
      <w:r>
        <w:separator/>
      </w:r>
    </w:p>
  </w:footnote>
  <w:footnote w:type="continuationSeparator" w:id="0">
    <w:p w14:paraId="53EA2674" w14:textId="77777777" w:rsidR="00E86A83" w:rsidRDefault="00E86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039C"/>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541"/>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1DE"/>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2D20"/>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547"/>
    <w:rsid w:val="000B7AFD"/>
    <w:rsid w:val="000C07F6"/>
    <w:rsid w:val="000C145A"/>
    <w:rsid w:val="000C18A9"/>
    <w:rsid w:val="000C1DDB"/>
    <w:rsid w:val="000C250D"/>
    <w:rsid w:val="000C27A1"/>
    <w:rsid w:val="000C2B65"/>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6EB6"/>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5FB"/>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C5C"/>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97AFD"/>
    <w:rsid w:val="001A0A5E"/>
    <w:rsid w:val="001A1126"/>
    <w:rsid w:val="001A19F1"/>
    <w:rsid w:val="001A26BF"/>
    <w:rsid w:val="001A2994"/>
    <w:rsid w:val="001A3E33"/>
    <w:rsid w:val="001A5B5A"/>
    <w:rsid w:val="001A60F8"/>
    <w:rsid w:val="001A63E4"/>
    <w:rsid w:val="001A77D1"/>
    <w:rsid w:val="001A7C6B"/>
    <w:rsid w:val="001B05DC"/>
    <w:rsid w:val="001B120A"/>
    <w:rsid w:val="001B12CA"/>
    <w:rsid w:val="001B197F"/>
    <w:rsid w:val="001B3286"/>
    <w:rsid w:val="001B3335"/>
    <w:rsid w:val="001B34A1"/>
    <w:rsid w:val="001B3670"/>
    <w:rsid w:val="001B384A"/>
    <w:rsid w:val="001B55E1"/>
    <w:rsid w:val="001B57D6"/>
    <w:rsid w:val="001B5DA3"/>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28A"/>
    <w:rsid w:val="001F552D"/>
    <w:rsid w:val="001F5F0F"/>
    <w:rsid w:val="001F6C75"/>
    <w:rsid w:val="001F7C50"/>
    <w:rsid w:val="0020062B"/>
    <w:rsid w:val="002009F1"/>
    <w:rsid w:val="00200A7E"/>
    <w:rsid w:val="00201A47"/>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5F1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1B"/>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849"/>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88"/>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6B10"/>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4D0"/>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5DDD"/>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6D33"/>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262"/>
    <w:rsid w:val="004564CE"/>
    <w:rsid w:val="00456722"/>
    <w:rsid w:val="0045674E"/>
    <w:rsid w:val="004567F3"/>
    <w:rsid w:val="004568AD"/>
    <w:rsid w:val="00456EC6"/>
    <w:rsid w:val="00456F6F"/>
    <w:rsid w:val="004572F2"/>
    <w:rsid w:val="00457470"/>
    <w:rsid w:val="004574BC"/>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E2C"/>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991"/>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6528"/>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328"/>
    <w:rsid w:val="00593EFF"/>
    <w:rsid w:val="00594020"/>
    <w:rsid w:val="0059439B"/>
    <w:rsid w:val="005947FD"/>
    <w:rsid w:val="005964C5"/>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4DC5"/>
    <w:rsid w:val="005A5510"/>
    <w:rsid w:val="005A5700"/>
    <w:rsid w:val="005A586B"/>
    <w:rsid w:val="005A5D91"/>
    <w:rsid w:val="005A6ACC"/>
    <w:rsid w:val="005A6B00"/>
    <w:rsid w:val="005A6D6A"/>
    <w:rsid w:val="005A769E"/>
    <w:rsid w:val="005A7B50"/>
    <w:rsid w:val="005B0A21"/>
    <w:rsid w:val="005B0A3F"/>
    <w:rsid w:val="005B1D77"/>
    <w:rsid w:val="005B2321"/>
    <w:rsid w:val="005B236C"/>
    <w:rsid w:val="005B2377"/>
    <w:rsid w:val="005B2D70"/>
    <w:rsid w:val="005B3435"/>
    <w:rsid w:val="005B3CC7"/>
    <w:rsid w:val="005B42F0"/>
    <w:rsid w:val="005B5388"/>
    <w:rsid w:val="005B576A"/>
    <w:rsid w:val="005B5CE3"/>
    <w:rsid w:val="005B701D"/>
    <w:rsid w:val="005B7064"/>
    <w:rsid w:val="005B7180"/>
    <w:rsid w:val="005B72DF"/>
    <w:rsid w:val="005B7CFA"/>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2C8"/>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217D"/>
    <w:rsid w:val="00603265"/>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5884"/>
    <w:rsid w:val="00656024"/>
    <w:rsid w:val="0065668B"/>
    <w:rsid w:val="006575FF"/>
    <w:rsid w:val="00657671"/>
    <w:rsid w:val="006577AF"/>
    <w:rsid w:val="0066020E"/>
    <w:rsid w:val="00660563"/>
    <w:rsid w:val="00660787"/>
    <w:rsid w:val="00660D33"/>
    <w:rsid w:val="006610A0"/>
    <w:rsid w:val="0066202C"/>
    <w:rsid w:val="0066279A"/>
    <w:rsid w:val="00663063"/>
    <w:rsid w:val="006634E1"/>
    <w:rsid w:val="00664140"/>
    <w:rsid w:val="006644BA"/>
    <w:rsid w:val="00664AFB"/>
    <w:rsid w:val="0066565A"/>
    <w:rsid w:val="00665A69"/>
    <w:rsid w:val="006661BA"/>
    <w:rsid w:val="006667C0"/>
    <w:rsid w:val="006668B7"/>
    <w:rsid w:val="00667D4D"/>
    <w:rsid w:val="00671648"/>
    <w:rsid w:val="00673408"/>
    <w:rsid w:val="00673513"/>
    <w:rsid w:val="0067374C"/>
    <w:rsid w:val="00674877"/>
    <w:rsid w:val="00674B26"/>
    <w:rsid w:val="00675144"/>
    <w:rsid w:val="00675862"/>
    <w:rsid w:val="00675E27"/>
    <w:rsid w:val="00676A13"/>
    <w:rsid w:val="006776B7"/>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2948"/>
    <w:rsid w:val="00763328"/>
    <w:rsid w:val="00763427"/>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DD0"/>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081"/>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877"/>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97E"/>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6C1"/>
    <w:rsid w:val="008D3FA7"/>
    <w:rsid w:val="008D4057"/>
    <w:rsid w:val="008D4712"/>
    <w:rsid w:val="008D6CC1"/>
    <w:rsid w:val="008D6F88"/>
    <w:rsid w:val="008D76C3"/>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54AB"/>
    <w:rsid w:val="009268FC"/>
    <w:rsid w:val="00926E00"/>
    <w:rsid w:val="00930022"/>
    <w:rsid w:val="009306FF"/>
    <w:rsid w:val="009309D3"/>
    <w:rsid w:val="00933BD1"/>
    <w:rsid w:val="009349AB"/>
    <w:rsid w:val="009368CA"/>
    <w:rsid w:val="009376E4"/>
    <w:rsid w:val="00937FDE"/>
    <w:rsid w:val="009405C6"/>
    <w:rsid w:val="00940984"/>
    <w:rsid w:val="00941849"/>
    <w:rsid w:val="00941BAE"/>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B74"/>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75A37"/>
    <w:rsid w:val="0098019B"/>
    <w:rsid w:val="00980260"/>
    <w:rsid w:val="009806F2"/>
    <w:rsid w:val="00980B1E"/>
    <w:rsid w:val="00980BC8"/>
    <w:rsid w:val="009817A3"/>
    <w:rsid w:val="009817D2"/>
    <w:rsid w:val="00981824"/>
    <w:rsid w:val="00982075"/>
    <w:rsid w:val="00982242"/>
    <w:rsid w:val="009822F0"/>
    <w:rsid w:val="00982C4E"/>
    <w:rsid w:val="00983895"/>
    <w:rsid w:val="00983A93"/>
    <w:rsid w:val="009845C8"/>
    <w:rsid w:val="009849D3"/>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79B"/>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B7BD8"/>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0D2"/>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6DA"/>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7C5"/>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8B"/>
    <w:rsid w:val="00A97E91"/>
    <w:rsid w:val="00A97F1C"/>
    <w:rsid w:val="00AA028B"/>
    <w:rsid w:val="00AA0A23"/>
    <w:rsid w:val="00AA1148"/>
    <w:rsid w:val="00AA13B6"/>
    <w:rsid w:val="00AA27B3"/>
    <w:rsid w:val="00AA42E7"/>
    <w:rsid w:val="00AA5317"/>
    <w:rsid w:val="00AA574F"/>
    <w:rsid w:val="00AA59C0"/>
    <w:rsid w:val="00AA644A"/>
    <w:rsid w:val="00AA7CBC"/>
    <w:rsid w:val="00AB00A2"/>
    <w:rsid w:val="00AB075B"/>
    <w:rsid w:val="00AB0C6A"/>
    <w:rsid w:val="00AB0CFF"/>
    <w:rsid w:val="00AB0D7A"/>
    <w:rsid w:val="00AB10BB"/>
    <w:rsid w:val="00AB192E"/>
    <w:rsid w:val="00AB2B19"/>
    <w:rsid w:val="00AB33E0"/>
    <w:rsid w:val="00AB369E"/>
    <w:rsid w:val="00AB3A27"/>
    <w:rsid w:val="00AB51C3"/>
    <w:rsid w:val="00AB60CC"/>
    <w:rsid w:val="00AB618E"/>
    <w:rsid w:val="00AB6D93"/>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E00"/>
    <w:rsid w:val="00AD5F76"/>
    <w:rsid w:val="00AD60C6"/>
    <w:rsid w:val="00AD638B"/>
    <w:rsid w:val="00AD68E4"/>
    <w:rsid w:val="00AD7281"/>
    <w:rsid w:val="00AD7D1C"/>
    <w:rsid w:val="00AE125C"/>
    <w:rsid w:val="00AE1B84"/>
    <w:rsid w:val="00AE20AA"/>
    <w:rsid w:val="00AE20FF"/>
    <w:rsid w:val="00AE3295"/>
    <w:rsid w:val="00AE4269"/>
    <w:rsid w:val="00AE482F"/>
    <w:rsid w:val="00AE48DD"/>
    <w:rsid w:val="00AE4A63"/>
    <w:rsid w:val="00AE4C91"/>
    <w:rsid w:val="00AE5A89"/>
    <w:rsid w:val="00AE5D85"/>
    <w:rsid w:val="00AE5DB7"/>
    <w:rsid w:val="00AE63E9"/>
    <w:rsid w:val="00AE6F32"/>
    <w:rsid w:val="00AE70AF"/>
    <w:rsid w:val="00AE7629"/>
    <w:rsid w:val="00AF00AD"/>
    <w:rsid w:val="00AF23E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20C"/>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1B9"/>
    <w:rsid w:val="00B30ADF"/>
    <w:rsid w:val="00B31009"/>
    <w:rsid w:val="00B31225"/>
    <w:rsid w:val="00B3186C"/>
    <w:rsid w:val="00B31A96"/>
    <w:rsid w:val="00B32690"/>
    <w:rsid w:val="00B32715"/>
    <w:rsid w:val="00B344D2"/>
    <w:rsid w:val="00B34CF1"/>
    <w:rsid w:val="00B34F0B"/>
    <w:rsid w:val="00B34F14"/>
    <w:rsid w:val="00B350A8"/>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86"/>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77320"/>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2099"/>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31"/>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A54"/>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0CA4"/>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6B35"/>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042F"/>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735"/>
    <w:rsid w:val="00D61E23"/>
    <w:rsid w:val="00D61FC7"/>
    <w:rsid w:val="00D62B5B"/>
    <w:rsid w:val="00D62E82"/>
    <w:rsid w:val="00D62F20"/>
    <w:rsid w:val="00D62FE5"/>
    <w:rsid w:val="00D633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551E"/>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193"/>
    <w:rsid w:val="00E1558C"/>
    <w:rsid w:val="00E15AD5"/>
    <w:rsid w:val="00E15BE0"/>
    <w:rsid w:val="00E15DA7"/>
    <w:rsid w:val="00E16CD3"/>
    <w:rsid w:val="00E1702C"/>
    <w:rsid w:val="00E1753C"/>
    <w:rsid w:val="00E17756"/>
    <w:rsid w:val="00E178DB"/>
    <w:rsid w:val="00E20724"/>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2627"/>
    <w:rsid w:val="00E33D66"/>
    <w:rsid w:val="00E347D4"/>
    <w:rsid w:val="00E34D15"/>
    <w:rsid w:val="00E36E88"/>
    <w:rsid w:val="00E3711B"/>
    <w:rsid w:val="00E40179"/>
    <w:rsid w:val="00E40A3E"/>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9C0"/>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132F"/>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05F"/>
    <w:rsid w:val="00F00698"/>
    <w:rsid w:val="00F006B4"/>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1E4"/>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6DF0"/>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249"/>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8BD"/>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610"/>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2317144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8582308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marche02@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130</TotalTime>
  <Pages>14</Pages>
  <Words>5561</Words>
  <Characters>25421</Characters>
  <Application>Microsoft Office Word</Application>
  <DocSecurity>0</DocSecurity>
  <Lines>211</Lines>
  <Paragraphs>61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30921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Massimo Marchetti</cp:lastModifiedBy>
  <cp:revision>14</cp:revision>
  <cp:lastPrinted>2024-01-10T16:11:00Z</cp:lastPrinted>
  <dcterms:created xsi:type="dcterms:W3CDTF">2024-01-10T13:58:00Z</dcterms:created>
  <dcterms:modified xsi:type="dcterms:W3CDTF">2024-01-10T16:11:00Z</dcterms:modified>
</cp:coreProperties>
</file>