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4D5A4B97"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B7547">
              <w:rPr>
                <w:rFonts w:ascii="Arial" w:hAnsi="Arial" w:cs="Arial"/>
                <w:color w:val="002060"/>
                <w:sz w:val="40"/>
                <w:szCs w:val="40"/>
              </w:rPr>
              <w:t>6</w:t>
            </w:r>
            <w:r w:rsidR="00666FDB">
              <w:rPr>
                <w:rFonts w:ascii="Arial" w:hAnsi="Arial" w:cs="Arial"/>
                <w:color w:val="002060"/>
                <w:sz w:val="40"/>
                <w:szCs w:val="40"/>
              </w:rPr>
              <w:t>9</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975A37">
              <w:rPr>
                <w:rFonts w:ascii="Arial" w:hAnsi="Arial" w:cs="Arial"/>
                <w:color w:val="002060"/>
                <w:sz w:val="40"/>
                <w:szCs w:val="40"/>
              </w:rPr>
              <w:t>1</w:t>
            </w:r>
            <w:r w:rsidR="00666FDB">
              <w:rPr>
                <w:rFonts w:ascii="Arial" w:hAnsi="Arial" w:cs="Arial"/>
                <w:color w:val="002060"/>
                <w:sz w:val="40"/>
                <w:szCs w:val="40"/>
              </w:rPr>
              <w:t>2</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975A37">
              <w:rPr>
                <w:rFonts w:ascii="Arial" w:hAnsi="Arial" w:cs="Arial"/>
                <w:color w:val="002060"/>
                <w:sz w:val="40"/>
                <w:szCs w:val="40"/>
              </w:rPr>
              <w:t>4</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76C22436"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590E00">
          <w:rPr>
            <w:noProof/>
            <w:webHidden/>
            <w:color w:val="002060"/>
          </w:rPr>
          <w:t>1</w:t>
        </w:r>
        <w:r w:rsidR="00AC19D9" w:rsidRPr="00A578EF">
          <w:rPr>
            <w:noProof/>
            <w:webHidden/>
            <w:color w:val="002060"/>
          </w:rPr>
          <w:fldChar w:fldCharType="end"/>
        </w:r>
      </w:hyperlink>
    </w:p>
    <w:p w14:paraId="112EDB38" w14:textId="3CEB287F"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sidR="00590E00">
          <w:rPr>
            <w:noProof/>
            <w:webHidden/>
            <w:color w:val="002060"/>
          </w:rPr>
          <w:t>1</w:t>
        </w:r>
        <w:r w:rsidR="00AC19D9" w:rsidRPr="00A578EF">
          <w:rPr>
            <w:noProof/>
            <w:webHidden/>
            <w:color w:val="002060"/>
          </w:rPr>
          <w:fldChar w:fldCharType="end"/>
        </w:r>
      </w:hyperlink>
    </w:p>
    <w:p w14:paraId="4D9CAD43" w14:textId="772FB1D4"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sidR="00590E00">
          <w:rPr>
            <w:noProof/>
            <w:webHidden/>
            <w:color w:val="002060"/>
          </w:rPr>
          <w:t>1</w:t>
        </w:r>
        <w:r w:rsidR="00AC19D9" w:rsidRPr="00A578EF">
          <w:rPr>
            <w:noProof/>
            <w:webHidden/>
            <w:color w:val="002060"/>
          </w:rPr>
          <w:fldChar w:fldCharType="end"/>
        </w:r>
      </w:hyperlink>
    </w:p>
    <w:p w14:paraId="0EAFCCD8" w14:textId="79B59481"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sidR="00590E00">
          <w:rPr>
            <w:noProof/>
            <w:webHidden/>
            <w:color w:val="002060"/>
          </w:rPr>
          <w:t>1</w:t>
        </w:r>
        <w:r w:rsidR="00AC19D9" w:rsidRPr="00A578EF">
          <w:rPr>
            <w:noProof/>
            <w:webHidden/>
            <w:color w:val="002060"/>
          </w:rPr>
          <w:fldChar w:fldCharType="end"/>
        </w:r>
      </w:hyperlink>
    </w:p>
    <w:p w14:paraId="0952245B" w14:textId="48FA18AF"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sidR="00590E00">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1626905F" w14:textId="5E554F6A" w:rsidR="005964C5" w:rsidRPr="00062BCC" w:rsidRDefault="00C967AF" w:rsidP="00062BCC">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7C22CA72" w14:textId="77777777" w:rsidR="005964C5" w:rsidRPr="00A578EF" w:rsidRDefault="005964C5"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5D15925B" w14:textId="77777777" w:rsidR="00F261E4" w:rsidRPr="000C4798" w:rsidRDefault="00F261E4" w:rsidP="00DE7EC2">
      <w:pPr>
        <w:rPr>
          <w:rFonts w:ascii="Arial" w:hAnsi="Arial" w:cs="Arial"/>
          <w:color w:val="002060"/>
          <w:sz w:val="22"/>
          <w:szCs w:val="22"/>
        </w:rPr>
      </w:pPr>
    </w:p>
    <w:p w14:paraId="42F7D1D6" w14:textId="77777777" w:rsidR="000C4798" w:rsidRPr="000C4798" w:rsidRDefault="000C4798" w:rsidP="000C4798">
      <w:pPr>
        <w:pStyle w:val="LndNormale1"/>
        <w:rPr>
          <w:b/>
          <w:color w:val="002060"/>
          <w:sz w:val="28"/>
          <w:szCs w:val="28"/>
        </w:rPr>
      </w:pPr>
      <w:r w:rsidRPr="000C4798">
        <w:rPr>
          <w:b/>
          <w:color w:val="002060"/>
          <w:sz w:val="28"/>
          <w:szCs w:val="28"/>
        </w:rPr>
        <w:t>CIRCOLARE N. 41 DEL 11.01.2024</w:t>
      </w:r>
    </w:p>
    <w:p w14:paraId="6AD10803" w14:textId="77777777" w:rsidR="000C4798" w:rsidRDefault="000C4798" w:rsidP="000C4798">
      <w:pPr>
        <w:pStyle w:val="LndNormale1"/>
        <w:rPr>
          <w:color w:val="002060"/>
        </w:rPr>
      </w:pPr>
    </w:p>
    <w:p w14:paraId="3839DEE0" w14:textId="29EC56F7" w:rsidR="000C4798" w:rsidRPr="000C4798" w:rsidRDefault="000C4798" w:rsidP="000C4798">
      <w:pPr>
        <w:pStyle w:val="LndNormale1"/>
        <w:rPr>
          <w:color w:val="002060"/>
        </w:rPr>
      </w:pPr>
      <w:r w:rsidRPr="000C4798">
        <w:rPr>
          <w:color w:val="002060"/>
        </w:rPr>
        <w:t>Si trasmette, per opportuna conoscenza, la copia della circolare in oggetto avente per oggetto:</w:t>
      </w:r>
    </w:p>
    <w:p w14:paraId="6C603C57" w14:textId="1F2812F1" w:rsidR="000C4798" w:rsidRPr="000C4798" w:rsidRDefault="000C4798" w:rsidP="000C4798">
      <w:pPr>
        <w:rPr>
          <w:rFonts w:ascii="Arial" w:hAnsi="Arial" w:cs="Arial"/>
          <w:b/>
          <w:i/>
          <w:color w:val="002060"/>
          <w:sz w:val="22"/>
          <w:szCs w:val="22"/>
        </w:rPr>
      </w:pPr>
      <w:r w:rsidRPr="000C4798">
        <w:rPr>
          <w:rFonts w:ascii="Arial" w:hAnsi="Arial" w:cs="Arial"/>
          <w:b/>
          <w:i/>
          <w:color w:val="002060"/>
          <w:sz w:val="22"/>
          <w:szCs w:val="22"/>
        </w:rPr>
        <w:t xml:space="preserve">“Mancato rispetto degli accordi </w:t>
      </w:r>
      <w:proofErr w:type="spellStart"/>
      <w:r w:rsidRPr="000C4798">
        <w:rPr>
          <w:rFonts w:ascii="Arial" w:hAnsi="Arial" w:cs="Arial"/>
          <w:b/>
          <w:i/>
          <w:color w:val="002060"/>
          <w:sz w:val="22"/>
          <w:szCs w:val="22"/>
        </w:rPr>
        <w:t>transattvi</w:t>
      </w:r>
      <w:proofErr w:type="spellEnd"/>
      <w:r w:rsidRPr="000C4798">
        <w:rPr>
          <w:rFonts w:ascii="Arial" w:hAnsi="Arial" w:cs="Arial"/>
          <w:b/>
          <w:i/>
          <w:color w:val="002060"/>
          <w:sz w:val="22"/>
          <w:szCs w:val="22"/>
        </w:rPr>
        <w:t xml:space="preserve"> – competenza della Commissione Disciplinare della FIFA”</w:t>
      </w:r>
    </w:p>
    <w:p w14:paraId="26F4BA29" w14:textId="77777777" w:rsidR="000C4798" w:rsidRPr="000C4798" w:rsidRDefault="000C4798" w:rsidP="000C4798">
      <w:pPr>
        <w:rPr>
          <w:b/>
          <w:i/>
          <w:color w:val="002060"/>
        </w:rPr>
      </w:pPr>
    </w:p>
    <w:p w14:paraId="4BCE12E2" w14:textId="77777777" w:rsidR="000C4798" w:rsidRPr="000C4798" w:rsidRDefault="000C4798" w:rsidP="000C4798">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w:t>
      </w:r>
      <w:r w:rsidRPr="00A578EF">
        <w:rPr>
          <w:color w:val="002060"/>
          <w:sz w:val="26"/>
          <w:szCs w:val="26"/>
        </w:rPr>
        <w:lastRenderedPageBreak/>
        <w:t xml:space="preserve">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7AEE773C" w14:textId="77777777" w:rsidR="005964C5" w:rsidRDefault="005964C5" w:rsidP="005D401C">
      <w:pPr>
        <w:rPr>
          <w:rFonts w:ascii="Arial" w:hAnsi="Arial" w:cs="Arial"/>
          <w:color w:val="002060"/>
          <w:sz w:val="22"/>
          <w:szCs w:val="22"/>
        </w:rPr>
      </w:pPr>
    </w:p>
    <w:p w14:paraId="0C1B3B75" w14:textId="77777777" w:rsidR="000C4798" w:rsidRDefault="000C4798" w:rsidP="005D401C">
      <w:pPr>
        <w:rPr>
          <w:rFonts w:ascii="Arial" w:hAnsi="Arial" w:cs="Arial"/>
          <w:color w:val="002060"/>
          <w:sz w:val="22"/>
          <w:szCs w:val="22"/>
        </w:rPr>
      </w:pPr>
    </w:p>
    <w:p w14:paraId="7EA606D4" w14:textId="77777777" w:rsidR="000C4798" w:rsidRPr="000C4798" w:rsidRDefault="000C4798" w:rsidP="000C4798">
      <w:pPr>
        <w:pStyle w:val="LndNormale1"/>
        <w:rPr>
          <w:color w:val="002060"/>
          <w:sz w:val="28"/>
          <w:szCs w:val="28"/>
        </w:rPr>
      </w:pPr>
      <w:r w:rsidRPr="000C4798">
        <w:rPr>
          <w:b/>
          <w:color w:val="002060"/>
          <w:sz w:val="28"/>
          <w:szCs w:val="28"/>
        </w:rPr>
        <w:t>AUTORIZZAZIONE EX ART. 34/3 N.O.I.F.</w:t>
      </w:r>
    </w:p>
    <w:p w14:paraId="426101E7" w14:textId="77777777" w:rsidR="000C4798" w:rsidRPr="000C4798" w:rsidRDefault="000C4798" w:rsidP="000C4798">
      <w:pPr>
        <w:pStyle w:val="LndNormale1"/>
        <w:rPr>
          <w:color w:val="002060"/>
        </w:rPr>
      </w:pPr>
    </w:p>
    <w:p w14:paraId="1E92E3BF" w14:textId="77777777" w:rsidR="000C4798" w:rsidRPr="000C4798" w:rsidRDefault="000C4798" w:rsidP="000C4798">
      <w:pPr>
        <w:pStyle w:val="LndNormale1"/>
        <w:rPr>
          <w:color w:val="002060"/>
        </w:rPr>
      </w:pPr>
      <w:r w:rsidRPr="000C4798">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0437CE4A" w14:textId="77777777" w:rsidR="000C4798" w:rsidRPr="000C4798" w:rsidRDefault="000C4798" w:rsidP="000C4798">
      <w:pPr>
        <w:pStyle w:val="LndNormale1"/>
        <w:rPr>
          <w:b/>
          <w:color w:val="002060"/>
        </w:rPr>
      </w:pPr>
      <w:r w:rsidRPr="000C4798">
        <w:rPr>
          <w:b/>
          <w:color w:val="002060"/>
        </w:rPr>
        <w:t xml:space="preserve">BIONDI NICCOLO </w:t>
      </w:r>
      <w:r w:rsidRPr="000C4798">
        <w:rPr>
          <w:b/>
          <w:color w:val="002060"/>
        </w:rPr>
        <w:tab/>
      </w:r>
      <w:r w:rsidRPr="000C4798">
        <w:rPr>
          <w:b/>
          <w:color w:val="002060"/>
        </w:rPr>
        <w:tab/>
        <w:t>nato 02.12.2008</w:t>
      </w:r>
      <w:r w:rsidRPr="000C4798">
        <w:rPr>
          <w:b/>
          <w:color w:val="002060"/>
        </w:rPr>
        <w:tab/>
        <w:t>A.S.D. NUOVA JUVENTINA FFC</w:t>
      </w:r>
    </w:p>
    <w:p w14:paraId="57A561CE" w14:textId="77777777" w:rsidR="000C4798" w:rsidRPr="000C4798" w:rsidRDefault="000C4798" w:rsidP="005D401C">
      <w:pPr>
        <w:rPr>
          <w:rFonts w:ascii="Arial" w:hAnsi="Arial" w:cs="Arial"/>
          <w:color w:val="002060"/>
          <w:sz w:val="22"/>
          <w:szCs w:val="22"/>
        </w:rPr>
      </w:pPr>
    </w:p>
    <w:p w14:paraId="1D91720B" w14:textId="77777777" w:rsidR="005B7CFA" w:rsidRPr="000C4798" w:rsidRDefault="005B7CFA"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5B8C3500" w14:textId="77777777" w:rsidR="00D4042F" w:rsidRPr="00980BC8" w:rsidRDefault="00D4042F" w:rsidP="00D4042F">
      <w:pPr>
        <w:pStyle w:val="titoloprinc0"/>
        <w:rPr>
          <w:color w:val="002060"/>
          <w:sz w:val="4"/>
          <w:szCs w:val="4"/>
        </w:rPr>
      </w:pPr>
    </w:p>
    <w:p w14:paraId="53D0CE96" w14:textId="77777777" w:rsidR="001B5DA3" w:rsidRPr="00F261E4" w:rsidRDefault="001B5DA3" w:rsidP="008D4712">
      <w:pPr>
        <w:pStyle w:val="Corpodeltesto21"/>
        <w:rPr>
          <w:rFonts w:ascii="Arial" w:hAnsi="Arial" w:cs="Arial"/>
          <w:b/>
          <w:bCs/>
          <w:color w:val="002060"/>
          <w:sz w:val="4"/>
          <w:szCs w:val="4"/>
        </w:rPr>
      </w:pPr>
    </w:p>
    <w:p w14:paraId="2AE96E9F" w14:textId="77777777" w:rsidR="00DF30D1" w:rsidRPr="006A00C8" w:rsidRDefault="00DF30D1" w:rsidP="00DF30D1">
      <w:pPr>
        <w:pStyle w:val="titolocampionato0"/>
        <w:shd w:val="clear" w:color="auto" w:fill="CCCCCC"/>
        <w:spacing w:before="80" w:after="40"/>
        <w:rPr>
          <w:color w:val="002060"/>
        </w:rPr>
      </w:pPr>
      <w:r w:rsidRPr="006A00C8">
        <w:rPr>
          <w:color w:val="002060"/>
        </w:rPr>
        <w:t>CALCIO A CINQUE SERIE D</w:t>
      </w:r>
    </w:p>
    <w:p w14:paraId="58458361" w14:textId="77777777" w:rsidR="00DF30D1" w:rsidRPr="006A00C8" w:rsidRDefault="00DF30D1" w:rsidP="00DF30D1">
      <w:pPr>
        <w:pStyle w:val="titoloprinc0"/>
        <w:rPr>
          <w:color w:val="002060"/>
        </w:rPr>
      </w:pPr>
      <w:r w:rsidRPr="006A00C8">
        <w:rPr>
          <w:color w:val="002060"/>
        </w:rPr>
        <w:t>VARIAZIONI AL PROGRAMMA GARE</w:t>
      </w:r>
    </w:p>
    <w:p w14:paraId="7DCE1439" w14:textId="77777777" w:rsidR="00DF30D1" w:rsidRPr="006A00C8" w:rsidRDefault="00DF30D1" w:rsidP="00DF30D1">
      <w:pPr>
        <w:pStyle w:val="breakline"/>
        <w:rPr>
          <w:color w:val="002060"/>
        </w:rPr>
      </w:pPr>
    </w:p>
    <w:p w14:paraId="65EAD5CD" w14:textId="77777777" w:rsidR="00DF30D1" w:rsidRPr="006A00C8" w:rsidRDefault="00DF30D1" w:rsidP="00DF30D1">
      <w:pPr>
        <w:pStyle w:val="breakline"/>
        <w:rPr>
          <w:color w:val="002060"/>
        </w:rPr>
      </w:pPr>
    </w:p>
    <w:p w14:paraId="7D19067D" w14:textId="77777777" w:rsidR="00DF30D1" w:rsidRPr="006A00C8" w:rsidRDefault="00DF30D1" w:rsidP="00DF30D1">
      <w:pPr>
        <w:pStyle w:val="sottotitolocampionato10"/>
        <w:rPr>
          <w:color w:val="002060"/>
        </w:rPr>
      </w:pPr>
      <w:r w:rsidRPr="006A00C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F30D1" w:rsidRPr="006A00C8" w14:paraId="46263608" w14:textId="77777777" w:rsidTr="005A299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AF4A1" w14:textId="77777777" w:rsidR="00DF30D1" w:rsidRPr="006A00C8" w:rsidRDefault="00DF30D1" w:rsidP="005A2990">
            <w:pPr>
              <w:pStyle w:val="headertabella0"/>
              <w:rPr>
                <w:rFonts w:eastAsia="Times New Roman"/>
                <w:color w:val="002060"/>
              </w:rPr>
            </w:pPr>
            <w:r w:rsidRPr="006A00C8">
              <w:rPr>
                <w:rFonts w:eastAsia="Times New Roman"/>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78AD8" w14:textId="77777777" w:rsidR="00DF30D1" w:rsidRPr="006A00C8" w:rsidRDefault="00DF30D1" w:rsidP="005A2990">
            <w:pPr>
              <w:pStyle w:val="headertabella0"/>
              <w:rPr>
                <w:rFonts w:eastAsia="Times New Roman"/>
                <w:color w:val="002060"/>
              </w:rPr>
            </w:pPr>
            <w:r w:rsidRPr="006A00C8">
              <w:rPr>
                <w:rFonts w:eastAsia="Times New Roman"/>
                <w:color w:val="002060"/>
              </w:rPr>
              <w:t xml:space="preserve">N° </w:t>
            </w:r>
            <w:proofErr w:type="spellStart"/>
            <w:r w:rsidRPr="006A00C8">
              <w:rPr>
                <w:rFonts w:eastAsia="Times New Roman"/>
                <w:color w:val="002060"/>
              </w:rPr>
              <w:t>Gior</w:t>
            </w:r>
            <w:proofErr w:type="spellEnd"/>
            <w:r w:rsidRPr="006A00C8">
              <w:rPr>
                <w:rFonts w:eastAsia="Times New Roman"/>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66FD0" w14:textId="77777777" w:rsidR="00DF30D1" w:rsidRPr="006A00C8" w:rsidRDefault="00DF30D1" w:rsidP="005A2990">
            <w:pPr>
              <w:pStyle w:val="headertabella0"/>
              <w:rPr>
                <w:rFonts w:eastAsia="Times New Roman"/>
                <w:color w:val="002060"/>
              </w:rPr>
            </w:pPr>
            <w:r w:rsidRPr="006A00C8">
              <w:rPr>
                <w:rFonts w:eastAsia="Times New Roman"/>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C5541" w14:textId="77777777" w:rsidR="00DF30D1" w:rsidRPr="006A00C8" w:rsidRDefault="00DF30D1" w:rsidP="005A2990">
            <w:pPr>
              <w:pStyle w:val="headertabella0"/>
              <w:rPr>
                <w:rFonts w:eastAsia="Times New Roman"/>
                <w:color w:val="002060"/>
              </w:rPr>
            </w:pPr>
            <w:r w:rsidRPr="006A00C8">
              <w:rPr>
                <w:rFonts w:eastAsia="Times New Roman"/>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F7E86" w14:textId="77777777" w:rsidR="00DF30D1" w:rsidRPr="006A00C8" w:rsidRDefault="00DF30D1" w:rsidP="005A2990">
            <w:pPr>
              <w:pStyle w:val="headertabella0"/>
              <w:rPr>
                <w:rFonts w:eastAsia="Times New Roman"/>
                <w:color w:val="002060"/>
              </w:rPr>
            </w:pPr>
            <w:r w:rsidRPr="006A00C8">
              <w:rPr>
                <w:rFonts w:eastAsia="Times New Roman"/>
                <w:color w:val="002060"/>
              </w:rPr>
              <w:t xml:space="preserve">Data </w:t>
            </w:r>
            <w:proofErr w:type="spellStart"/>
            <w:r w:rsidRPr="006A00C8">
              <w:rPr>
                <w:rFonts w:eastAsia="Times New Roman"/>
                <w:color w:val="002060"/>
              </w:rPr>
              <w:t>Orig</w:t>
            </w:r>
            <w:proofErr w:type="spellEnd"/>
            <w:r w:rsidRPr="006A00C8">
              <w:rPr>
                <w:rFonts w:eastAsia="Times New Roman"/>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5A156" w14:textId="77777777" w:rsidR="00DF30D1" w:rsidRPr="006A00C8" w:rsidRDefault="00DF30D1" w:rsidP="005A2990">
            <w:pPr>
              <w:pStyle w:val="headertabella0"/>
              <w:rPr>
                <w:rFonts w:eastAsia="Times New Roman"/>
                <w:color w:val="002060"/>
              </w:rPr>
            </w:pPr>
            <w:r w:rsidRPr="006A00C8">
              <w:rPr>
                <w:rFonts w:eastAsia="Times New Roman"/>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B4518" w14:textId="77777777" w:rsidR="00DF30D1" w:rsidRPr="006A00C8" w:rsidRDefault="00DF30D1" w:rsidP="005A2990">
            <w:pPr>
              <w:pStyle w:val="headertabella0"/>
              <w:rPr>
                <w:rFonts w:eastAsia="Times New Roman"/>
                <w:color w:val="002060"/>
              </w:rPr>
            </w:pPr>
            <w:r w:rsidRPr="006A00C8">
              <w:rPr>
                <w:rFonts w:eastAsia="Times New Roman"/>
                <w:color w:val="002060"/>
              </w:rPr>
              <w:t xml:space="preserve">Ora </w:t>
            </w:r>
            <w:proofErr w:type="spellStart"/>
            <w:r w:rsidRPr="006A00C8">
              <w:rPr>
                <w:rFonts w:eastAsia="Times New Roman"/>
                <w:color w:val="002060"/>
              </w:rPr>
              <w:t>Orig</w:t>
            </w:r>
            <w:proofErr w:type="spellEnd"/>
            <w:r w:rsidRPr="006A00C8">
              <w:rPr>
                <w:rFonts w:eastAsia="Times New Roman"/>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69671" w14:textId="77777777" w:rsidR="00DF30D1" w:rsidRPr="006A00C8" w:rsidRDefault="00DF30D1" w:rsidP="005A2990">
            <w:pPr>
              <w:pStyle w:val="headertabella0"/>
              <w:rPr>
                <w:rFonts w:eastAsia="Times New Roman"/>
                <w:color w:val="002060"/>
              </w:rPr>
            </w:pPr>
            <w:r w:rsidRPr="006A00C8">
              <w:rPr>
                <w:rFonts w:eastAsia="Times New Roman"/>
                <w:color w:val="002060"/>
              </w:rPr>
              <w:t>Impianto</w:t>
            </w:r>
          </w:p>
        </w:tc>
      </w:tr>
      <w:tr w:rsidR="00DF30D1" w:rsidRPr="006A00C8" w14:paraId="1F867AE9" w14:textId="77777777" w:rsidTr="005A299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3A799" w14:textId="77777777" w:rsidR="00DF30D1" w:rsidRPr="006A00C8" w:rsidRDefault="00DF30D1" w:rsidP="005A2990">
            <w:pPr>
              <w:pStyle w:val="rowtabella0"/>
              <w:rPr>
                <w:rFonts w:eastAsia="Times New Roman"/>
                <w:color w:val="002060"/>
                <w:highlight w:val="yellow"/>
              </w:rPr>
            </w:pPr>
            <w:r w:rsidRPr="006A00C8">
              <w:rPr>
                <w:rFonts w:eastAsia="Times New Roman"/>
                <w:color w:val="002060"/>
                <w:highlight w:val="yellow"/>
              </w:rPr>
              <w:t>13/01/2024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1787E" w14:textId="77777777" w:rsidR="00DF30D1" w:rsidRPr="006A00C8" w:rsidRDefault="00DF30D1" w:rsidP="005A2990">
            <w:pPr>
              <w:pStyle w:val="rowtabella0"/>
              <w:jc w:val="center"/>
              <w:rPr>
                <w:rFonts w:eastAsia="Times New Roman"/>
                <w:color w:val="002060"/>
                <w:highlight w:val="yellow"/>
              </w:rPr>
            </w:pPr>
            <w:r w:rsidRPr="006A00C8">
              <w:rPr>
                <w:rFonts w:eastAsia="Times New Roman"/>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8406E" w14:textId="77777777" w:rsidR="00DF30D1" w:rsidRPr="006A00C8" w:rsidRDefault="00DF30D1" w:rsidP="005A2990">
            <w:pPr>
              <w:pStyle w:val="rowtabella0"/>
              <w:rPr>
                <w:rFonts w:eastAsia="Times New Roman"/>
                <w:color w:val="002060"/>
                <w:highlight w:val="yellow"/>
              </w:rPr>
            </w:pPr>
            <w:r w:rsidRPr="006A00C8">
              <w:rPr>
                <w:rFonts w:eastAsia="Times New Roman"/>
                <w:color w:val="002060"/>
                <w:highlight w:val="yellow"/>
              </w:rPr>
              <w:t>CASENUOVE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CA0D1" w14:textId="77777777" w:rsidR="00DF30D1" w:rsidRPr="006A00C8" w:rsidRDefault="00DF30D1" w:rsidP="005A2990">
            <w:pPr>
              <w:pStyle w:val="rowtabella0"/>
              <w:rPr>
                <w:rFonts w:eastAsia="Times New Roman"/>
                <w:color w:val="002060"/>
                <w:highlight w:val="yellow"/>
              </w:rPr>
            </w:pPr>
            <w:r w:rsidRPr="006A00C8">
              <w:rPr>
                <w:rFonts w:eastAsia="Times New Roman"/>
                <w:color w:val="002060"/>
                <w:highlight w:val="yellow"/>
              </w:rPr>
              <w:t>SANTA MARIA NUOVA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3822" w14:textId="412BDB00" w:rsidR="00DF30D1" w:rsidRPr="006A00C8" w:rsidRDefault="00DF30D1" w:rsidP="005A2990">
            <w:pPr>
              <w:pStyle w:val="rowtabella0"/>
              <w:rPr>
                <w:rFonts w:eastAsia="Times New Roman"/>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051C1" w14:textId="77777777" w:rsidR="00DF30D1" w:rsidRPr="006A00C8" w:rsidRDefault="00DF30D1" w:rsidP="005A2990">
            <w:pPr>
              <w:pStyle w:val="rowtabella0"/>
              <w:jc w:val="center"/>
              <w:rPr>
                <w:rFonts w:eastAsia="Times New Roman"/>
                <w:color w:val="002060"/>
                <w:highlight w:val="yellow"/>
              </w:rPr>
            </w:pPr>
            <w:r w:rsidRPr="006A00C8">
              <w:rPr>
                <w:rFonts w:eastAsia="Times New Roman"/>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5E69" w14:textId="4A7D658B" w:rsidR="00DF30D1" w:rsidRPr="006A00C8" w:rsidRDefault="00DF30D1" w:rsidP="005A2990">
            <w:pPr>
              <w:pStyle w:val="rowtabella0"/>
              <w:jc w:val="center"/>
              <w:rPr>
                <w:rFonts w:eastAsia="Times New Roman"/>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C161" w14:textId="1F55B3FA" w:rsidR="00DF30D1" w:rsidRPr="00DF30D1" w:rsidRDefault="00DF30D1" w:rsidP="005A2990">
            <w:pPr>
              <w:rPr>
                <w:rFonts w:ascii="Arial" w:hAnsi="Arial" w:cs="Arial"/>
                <w:color w:val="002060"/>
                <w:sz w:val="12"/>
                <w:szCs w:val="12"/>
              </w:rPr>
            </w:pPr>
            <w:r w:rsidRPr="00DF30D1">
              <w:rPr>
                <w:rFonts w:ascii="Arial" w:hAnsi="Arial" w:cs="Arial"/>
                <w:color w:val="002060"/>
                <w:sz w:val="12"/>
                <w:szCs w:val="12"/>
                <w:highlight w:val="yellow"/>
              </w:rPr>
              <w:t>PALLONE GEODETICO MONTESICURO ANCONA LOCALITA' NONTESICURO</w:t>
            </w:r>
          </w:p>
        </w:tc>
      </w:tr>
    </w:tbl>
    <w:p w14:paraId="3D6F915C" w14:textId="77777777" w:rsidR="00DF30D1" w:rsidRPr="006A00C8" w:rsidRDefault="00DF30D1" w:rsidP="00DF30D1">
      <w:pPr>
        <w:pStyle w:val="breakline"/>
        <w:rPr>
          <w:color w:val="002060"/>
        </w:rPr>
      </w:pPr>
    </w:p>
    <w:p w14:paraId="28B224F4" w14:textId="77777777" w:rsidR="00062BCC" w:rsidRDefault="00062BCC" w:rsidP="00062BCC">
      <w:pPr>
        <w:pStyle w:val="Corpodeltesto21"/>
        <w:jc w:val="center"/>
        <w:rPr>
          <w:rFonts w:ascii="Arial" w:hAnsi="Arial" w:cs="Arial"/>
          <w:b/>
          <w:color w:val="002060"/>
          <w:sz w:val="36"/>
          <w:szCs w:val="36"/>
        </w:rPr>
      </w:pPr>
    </w:p>
    <w:p w14:paraId="55406D8B" w14:textId="77777777" w:rsidR="00062BCC" w:rsidRDefault="00062BCC" w:rsidP="00062BCC"/>
    <w:p w14:paraId="62511C5F" w14:textId="77777777" w:rsidR="00FC7610" w:rsidRPr="008C297E" w:rsidRDefault="00FC7610" w:rsidP="00FC7610">
      <w:pPr>
        <w:pStyle w:val="breakline"/>
        <w:rPr>
          <w:rFonts w:eastAsiaTheme="minorEastAsia"/>
          <w:color w:val="002060"/>
        </w:rPr>
      </w:pPr>
    </w:p>
    <w:p w14:paraId="603F5A2F" w14:textId="77777777" w:rsidR="00B350A8" w:rsidRDefault="00B350A8" w:rsidP="005B576A">
      <w:pPr>
        <w:pStyle w:val="breakline"/>
        <w:rPr>
          <w:rFonts w:eastAsiaTheme="minorEastAsia"/>
          <w:color w:val="002060"/>
        </w:rPr>
      </w:pPr>
    </w:p>
    <w:p w14:paraId="2072B40C" w14:textId="77777777" w:rsidR="00FC7610" w:rsidRPr="005B576A" w:rsidRDefault="00FC7610" w:rsidP="005B576A">
      <w:pPr>
        <w:pStyle w:val="breakline"/>
        <w:rPr>
          <w:rFonts w:eastAsiaTheme="minorEastAsia"/>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7CDB8462"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FC7610">
        <w:rPr>
          <w:rFonts w:ascii="Arial" w:hAnsi="Arial" w:cs="Arial"/>
          <w:b/>
          <w:bCs/>
          <w:color w:val="002060"/>
        </w:rPr>
        <w:t>22</w:t>
      </w:r>
      <w:r w:rsidR="00DE5CBA">
        <w:rPr>
          <w:rFonts w:ascii="Arial" w:hAnsi="Arial" w:cs="Arial"/>
          <w:b/>
          <w:bCs/>
          <w:color w:val="002060"/>
        </w:rPr>
        <w:t xml:space="preserve"> gennaio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lastRenderedPageBreak/>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34B388B0"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975A37">
        <w:rPr>
          <w:b/>
          <w:color w:val="002060"/>
          <w:u w:val="single"/>
        </w:rPr>
        <w:t>1</w:t>
      </w:r>
      <w:r w:rsidR="00666FDB">
        <w:rPr>
          <w:b/>
          <w:color w:val="002060"/>
          <w:u w:val="single"/>
        </w:rPr>
        <w:t>2</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C10F85">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5F4DA" w14:textId="77777777" w:rsidR="00C10F85" w:rsidRDefault="00C10F85">
      <w:r>
        <w:separator/>
      </w:r>
    </w:p>
  </w:endnote>
  <w:endnote w:type="continuationSeparator" w:id="0">
    <w:p w14:paraId="76D3D1CE" w14:textId="77777777" w:rsidR="00C10F85" w:rsidRDefault="00C10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F99E" w14:textId="6E53A7A6" w:rsidR="00754A38" w:rsidRDefault="003554A0" w:rsidP="00975A37">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75A37">
      <w:rPr>
        <w:rStyle w:val="Numeropagina"/>
        <w:rFonts w:ascii="Arial" w:hAnsi="Arial" w:cs="Arial"/>
        <w:color w:val="002060"/>
      </w:rPr>
      <w:t>6</w:t>
    </w:r>
    <w:r w:rsidR="00666FDB">
      <w:rPr>
        <w:rStyle w:val="Numeropagina"/>
        <w:rFonts w:ascii="Arial" w:hAnsi="Arial" w:cs="Arial"/>
        <w:color w:val="00206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A2B68" w14:textId="77777777" w:rsidR="00C10F85" w:rsidRDefault="00C10F85">
      <w:r>
        <w:separator/>
      </w:r>
    </w:p>
  </w:footnote>
  <w:footnote w:type="continuationSeparator" w:id="0">
    <w:p w14:paraId="6B61136E" w14:textId="77777777" w:rsidR="00C10F85" w:rsidRDefault="00C10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039C"/>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541"/>
    <w:rsid w:val="00053AF2"/>
    <w:rsid w:val="00056C7C"/>
    <w:rsid w:val="000600C2"/>
    <w:rsid w:val="00060308"/>
    <w:rsid w:val="00060F12"/>
    <w:rsid w:val="000617D6"/>
    <w:rsid w:val="00061B3E"/>
    <w:rsid w:val="00061D99"/>
    <w:rsid w:val="00062542"/>
    <w:rsid w:val="00062BCC"/>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1DE"/>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798"/>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2A28"/>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5FB"/>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C5C"/>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D0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A3"/>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5F1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1B"/>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849"/>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88"/>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B10"/>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815"/>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4D0"/>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5DDD"/>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574BC"/>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991"/>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6528"/>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0E00"/>
    <w:rsid w:val="005922CC"/>
    <w:rsid w:val="00593328"/>
    <w:rsid w:val="00593EFF"/>
    <w:rsid w:val="00594020"/>
    <w:rsid w:val="0059439B"/>
    <w:rsid w:val="005947FD"/>
    <w:rsid w:val="005964C5"/>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D70"/>
    <w:rsid w:val="005B3435"/>
    <w:rsid w:val="005B3CC7"/>
    <w:rsid w:val="005B42F0"/>
    <w:rsid w:val="005B5388"/>
    <w:rsid w:val="005B576A"/>
    <w:rsid w:val="005B5CE3"/>
    <w:rsid w:val="005B701D"/>
    <w:rsid w:val="005B7064"/>
    <w:rsid w:val="005B7180"/>
    <w:rsid w:val="005B72DF"/>
    <w:rsid w:val="005B7CFA"/>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5884"/>
    <w:rsid w:val="00656024"/>
    <w:rsid w:val="0065668B"/>
    <w:rsid w:val="006575FF"/>
    <w:rsid w:val="00657671"/>
    <w:rsid w:val="006577AF"/>
    <w:rsid w:val="0066020E"/>
    <w:rsid w:val="00660563"/>
    <w:rsid w:val="00660787"/>
    <w:rsid w:val="00660D33"/>
    <w:rsid w:val="006610A0"/>
    <w:rsid w:val="0066202C"/>
    <w:rsid w:val="0066279A"/>
    <w:rsid w:val="00663063"/>
    <w:rsid w:val="006634E1"/>
    <w:rsid w:val="00664140"/>
    <w:rsid w:val="006644BA"/>
    <w:rsid w:val="00664AFB"/>
    <w:rsid w:val="0066565A"/>
    <w:rsid w:val="00665A69"/>
    <w:rsid w:val="006661BA"/>
    <w:rsid w:val="006667C0"/>
    <w:rsid w:val="006668B7"/>
    <w:rsid w:val="00666FDB"/>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2948"/>
    <w:rsid w:val="00763328"/>
    <w:rsid w:val="00763427"/>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687"/>
    <w:rsid w:val="00820E2E"/>
    <w:rsid w:val="00821040"/>
    <w:rsid w:val="00821081"/>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97E"/>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6C3"/>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1BAE"/>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B74"/>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75A37"/>
    <w:rsid w:val="0098019B"/>
    <w:rsid w:val="00980260"/>
    <w:rsid w:val="009806F2"/>
    <w:rsid w:val="00980B1E"/>
    <w:rsid w:val="00980BC8"/>
    <w:rsid w:val="009817A3"/>
    <w:rsid w:val="009817D2"/>
    <w:rsid w:val="00981824"/>
    <w:rsid w:val="00982075"/>
    <w:rsid w:val="00982242"/>
    <w:rsid w:val="009822F0"/>
    <w:rsid w:val="00982C4E"/>
    <w:rsid w:val="00983895"/>
    <w:rsid w:val="00983A93"/>
    <w:rsid w:val="009845C8"/>
    <w:rsid w:val="009849D3"/>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79B"/>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B7BD8"/>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653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0D2"/>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1DF9"/>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6A"/>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4C91"/>
    <w:rsid w:val="00AE5A89"/>
    <w:rsid w:val="00AE5D85"/>
    <w:rsid w:val="00AE5DB7"/>
    <w:rsid w:val="00AE63E9"/>
    <w:rsid w:val="00AE6805"/>
    <w:rsid w:val="00AE6F32"/>
    <w:rsid w:val="00AE70AF"/>
    <w:rsid w:val="00AE7629"/>
    <w:rsid w:val="00AF00AD"/>
    <w:rsid w:val="00AF23E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1B9"/>
    <w:rsid w:val="00B30ADF"/>
    <w:rsid w:val="00B31009"/>
    <w:rsid w:val="00B31225"/>
    <w:rsid w:val="00B3186C"/>
    <w:rsid w:val="00B31A96"/>
    <w:rsid w:val="00B32690"/>
    <w:rsid w:val="00B32715"/>
    <w:rsid w:val="00B344D2"/>
    <w:rsid w:val="00B34CF1"/>
    <w:rsid w:val="00B34F0B"/>
    <w:rsid w:val="00B34F14"/>
    <w:rsid w:val="00B350A8"/>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77320"/>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2099"/>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31"/>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0F85"/>
    <w:rsid w:val="00C11592"/>
    <w:rsid w:val="00C11A0D"/>
    <w:rsid w:val="00C11EAC"/>
    <w:rsid w:val="00C11F46"/>
    <w:rsid w:val="00C12773"/>
    <w:rsid w:val="00C131B5"/>
    <w:rsid w:val="00C13A54"/>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0CA4"/>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3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551E"/>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0D1"/>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0724"/>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9C0"/>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05F"/>
    <w:rsid w:val="00F00698"/>
    <w:rsid w:val="00F006B4"/>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1E4"/>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6DF0"/>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249"/>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610"/>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2317144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8582308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3</Pages>
  <Words>721</Words>
  <Characters>4116</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4828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2024-01-12T17:21:00Z</cp:lastPrinted>
  <dcterms:created xsi:type="dcterms:W3CDTF">2024-01-12T17:21:00Z</dcterms:created>
  <dcterms:modified xsi:type="dcterms:W3CDTF">2024-01-12T17:21:00Z</dcterms:modified>
</cp:coreProperties>
</file>