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tblCellMar>
          <w:left w:w="71" w:type="dxa"/>
          <w:right w:w="71" w:type="dxa"/>
        </w:tblCellMar>
        <w:tblLook w:val="04A0" w:firstRow="1" w:lastRow="0" w:firstColumn="1" w:lastColumn="0" w:noHBand="0" w:noVBand="1"/>
      </w:tblPr>
      <w:tblGrid>
        <w:gridCol w:w="3292"/>
        <w:gridCol w:w="6630"/>
      </w:tblGrid>
      <w:tr w:rsidR="00A578EF" w:rsidRPr="00A578EF" w14:paraId="4717828E" w14:textId="77777777" w:rsidTr="00E0255E">
        <w:tc>
          <w:tcPr>
            <w:tcW w:w="1514" w:type="pct"/>
          </w:tcPr>
          <w:p w14:paraId="697E7460" w14:textId="77777777" w:rsidR="00E0255E" w:rsidRPr="00A578EF" w:rsidRDefault="00B40721" w:rsidP="00E941E3">
            <w:pPr>
              <w:pStyle w:val="Nessunaspaziatura"/>
              <w:rPr>
                <w:color w:val="002060"/>
                <w:sz w:val="16"/>
              </w:rPr>
            </w:pPr>
            <w:r w:rsidRPr="00A578EF">
              <w:rPr>
                <w:noProof/>
                <w:color w:val="002060"/>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A578EF" w:rsidRDefault="00E0255E" w:rsidP="00E941E3">
            <w:pPr>
              <w:pStyle w:val="Nessunaspaziatura"/>
              <w:rPr>
                <w:color w:val="002060"/>
                <w:sz w:val="16"/>
              </w:rPr>
            </w:pPr>
          </w:p>
        </w:tc>
        <w:tc>
          <w:tcPr>
            <w:tcW w:w="3486" w:type="pct"/>
          </w:tcPr>
          <w:p w14:paraId="3C1B700E" w14:textId="77777777" w:rsidR="00E0255E" w:rsidRPr="00A578EF" w:rsidRDefault="00E0255E" w:rsidP="00E941E3">
            <w:pPr>
              <w:pStyle w:val="Nessunaspaziatura"/>
              <w:jc w:val="center"/>
              <w:rPr>
                <w:rFonts w:ascii="Arial" w:hAnsi="Arial"/>
                <w:b/>
                <w:color w:val="002060"/>
                <w:sz w:val="32"/>
              </w:rPr>
            </w:pPr>
            <w:r w:rsidRPr="00A578EF">
              <w:rPr>
                <w:rFonts w:ascii="Arial" w:hAnsi="Arial"/>
                <w:b/>
                <w:color w:val="002060"/>
                <w:sz w:val="32"/>
              </w:rPr>
              <w:t>Federazione Italiana Giuoco Calcio</w:t>
            </w:r>
          </w:p>
          <w:p w14:paraId="03A6ADA5" w14:textId="77777777" w:rsidR="00E0255E" w:rsidRPr="00A578EF" w:rsidRDefault="00E0255E" w:rsidP="00E941E3">
            <w:pPr>
              <w:pStyle w:val="Nessunaspaziatura"/>
              <w:jc w:val="center"/>
              <w:rPr>
                <w:rFonts w:ascii="Arial" w:hAnsi="Arial"/>
                <w:b/>
                <w:color w:val="002060"/>
                <w:sz w:val="32"/>
              </w:rPr>
            </w:pPr>
            <w:r w:rsidRPr="00A578EF">
              <w:rPr>
                <w:rFonts w:ascii="Arial" w:hAnsi="Arial"/>
                <w:b/>
                <w:color w:val="002060"/>
                <w:sz w:val="32"/>
              </w:rPr>
              <w:t>Lega Nazionale Dilettanti</w:t>
            </w:r>
          </w:p>
          <w:p w14:paraId="2C603D47" w14:textId="77777777" w:rsidR="00E0255E" w:rsidRPr="00A578EF" w:rsidRDefault="00E0255E" w:rsidP="00E941E3">
            <w:pPr>
              <w:pStyle w:val="Nessunaspaziatura"/>
              <w:jc w:val="center"/>
              <w:rPr>
                <w:rFonts w:ascii="Arial" w:hAnsi="Arial"/>
                <w:b/>
                <w:color w:val="002060"/>
                <w:sz w:val="24"/>
              </w:rPr>
            </w:pPr>
          </w:p>
          <w:p w14:paraId="031B9853" w14:textId="77777777" w:rsidR="00E0255E" w:rsidRPr="00A578EF" w:rsidRDefault="00E0255E" w:rsidP="00E941E3">
            <w:pPr>
              <w:pStyle w:val="Nessunaspaziatura"/>
              <w:jc w:val="center"/>
              <w:rPr>
                <w:rFonts w:ascii="Arial" w:hAnsi="Arial"/>
                <w:b/>
                <w:color w:val="002060"/>
                <w:sz w:val="36"/>
              </w:rPr>
            </w:pPr>
            <w:r w:rsidRPr="00A578EF">
              <w:rPr>
                <w:rFonts w:ascii="Arial" w:hAnsi="Arial"/>
                <w:b/>
                <w:color w:val="002060"/>
                <w:sz w:val="36"/>
              </w:rPr>
              <w:t>COMITATO REGIONALE MARCHE</w:t>
            </w:r>
          </w:p>
          <w:p w14:paraId="54AF5F39" w14:textId="77777777" w:rsidR="00E0255E" w:rsidRPr="00A578EF" w:rsidRDefault="00E0255E" w:rsidP="00E941E3">
            <w:pPr>
              <w:pStyle w:val="Nessunaspaziatura"/>
              <w:jc w:val="center"/>
              <w:rPr>
                <w:rFonts w:ascii="Arial" w:hAnsi="Arial"/>
                <w:color w:val="002060"/>
              </w:rPr>
            </w:pPr>
            <w:r w:rsidRPr="00A578EF">
              <w:rPr>
                <w:rFonts w:ascii="Arial" w:hAnsi="Arial"/>
                <w:color w:val="002060"/>
              </w:rPr>
              <w:t>Via Schiavoni, snc - 60131 ANCONA</w:t>
            </w:r>
          </w:p>
          <w:p w14:paraId="66E4FAF4" w14:textId="77777777" w:rsidR="00E0255E" w:rsidRPr="00A578EF" w:rsidRDefault="00E0255E" w:rsidP="00E941E3">
            <w:pPr>
              <w:pStyle w:val="Nessunaspaziatura"/>
              <w:jc w:val="center"/>
              <w:rPr>
                <w:rFonts w:ascii="Arial" w:hAnsi="Arial"/>
                <w:color w:val="002060"/>
              </w:rPr>
            </w:pPr>
            <w:r w:rsidRPr="00A578EF">
              <w:rPr>
                <w:rFonts w:ascii="Arial" w:hAnsi="Arial"/>
                <w:color w:val="002060"/>
              </w:rPr>
              <w:t>CENTRALINO: 071 285601 - FAX: 071 28560403</w:t>
            </w:r>
          </w:p>
          <w:p w14:paraId="797C4D09" w14:textId="77777777" w:rsidR="00E0255E" w:rsidRPr="00A578EF" w:rsidRDefault="00E0255E" w:rsidP="00E941E3">
            <w:pPr>
              <w:pStyle w:val="Nessunaspaziatura"/>
              <w:jc w:val="center"/>
              <w:rPr>
                <w:rFonts w:ascii="Arial" w:hAnsi="Arial"/>
                <w:color w:val="002060"/>
                <w:sz w:val="24"/>
              </w:rPr>
            </w:pPr>
          </w:p>
          <w:p w14:paraId="30A44FC7" w14:textId="77777777" w:rsidR="00E0255E" w:rsidRPr="00A578EF" w:rsidRDefault="00E0255E" w:rsidP="00E941E3">
            <w:pPr>
              <w:pStyle w:val="Nessunaspaziatura"/>
              <w:jc w:val="center"/>
              <w:rPr>
                <w:rFonts w:ascii="Arial" w:hAnsi="Arial"/>
                <w:color w:val="002060"/>
                <w:sz w:val="24"/>
              </w:rPr>
            </w:pPr>
            <w:r w:rsidRPr="00A578EF">
              <w:rPr>
                <w:rFonts w:ascii="Arial" w:hAnsi="Arial"/>
                <w:b/>
                <w:color w:val="002060"/>
                <w:sz w:val="24"/>
              </w:rPr>
              <w:t>sito internet</w:t>
            </w:r>
            <w:r w:rsidRPr="00A578EF">
              <w:rPr>
                <w:rFonts w:ascii="Arial" w:hAnsi="Arial"/>
                <w:color w:val="002060"/>
                <w:sz w:val="24"/>
              </w:rPr>
              <w:t>: marche.lnd.it</w:t>
            </w:r>
          </w:p>
          <w:p w14:paraId="2A95425C" w14:textId="77777777" w:rsidR="00E0255E" w:rsidRPr="00A578EF" w:rsidRDefault="00E0255E" w:rsidP="00E941E3">
            <w:pPr>
              <w:pStyle w:val="Nessunaspaziatura"/>
              <w:jc w:val="center"/>
              <w:rPr>
                <w:rFonts w:ascii="Arial" w:hAnsi="Arial"/>
                <w:color w:val="002060"/>
                <w:sz w:val="24"/>
              </w:rPr>
            </w:pPr>
            <w:r w:rsidRPr="00A578EF">
              <w:rPr>
                <w:rFonts w:ascii="Arial" w:hAnsi="Arial"/>
                <w:b/>
                <w:color w:val="002060"/>
                <w:sz w:val="24"/>
              </w:rPr>
              <w:t>e-mail</w:t>
            </w:r>
            <w:r w:rsidRPr="00A578EF">
              <w:rPr>
                <w:rFonts w:ascii="Arial" w:hAnsi="Arial"/>
                <w:color w:val="002060"/>
                <w:sz w:val="24"/>
              </w:rPr>
              <w:t xml:space="preserve">: </w:t>
            </w:r>
            <w:r w:rsidR="00E941E3" w:rsidRPr="00A578EF">
              <w:rPr>
                <w:rFonts w:ascii="Arial" w:hAnsi="Arial"/>
                <w:color w:val="002060"/>
                <w:sz w:val="24"/>
              </w:rPr>
              <w:t>c5marche@lnd.it</w:t>
            </w:r>
          </w:p>
          <w:p w14:paraId="21DEB561" w14:textId="38BC9D4B" w:rsidR="00E0255E" w:rsidRPr="00A578EF" w:rsidRDefault="00E0255E" w:rsidP="00E941E3">
            <w:pPr>
              <w:pStyle w:val="Nessunaspaziatura"/>
              <w:jc w:val="center"/>
              <w:rPr>
                <w:rFonts w:ascii="Arial" w:hAnsi="Arial"/>
                <w:color w:val="002060"/>
                <w:sz w:val="24"/>
              </w:rPr>
            </w:pPr>
            <w:proofErr w:type="spellStart"/>
            <w:r w:rsidRPr="00A578EF">
              <w:rPr>
                <w:rFonts w:ascii="Arial" w:hAnsi="Arial"/>
                <w:b/>
                <w:color w:val="002060"/>
                <w:sz w:val="24"/>
              </w:rPr>
              <w:t>pec</w:t>
            </w:r>
            <w:proofErr w:type="spellEnd"/>
            <w:r w:rsidRPr="00A578EF">
              <w:rPr>
                <w:rFonts w:ascii="Arial" w:hAnsi="Arial"/>
                <w:color w:val="002060"/>
                <w:sz w:val="24"/>
              </w:rPr>
              <w:t xml:space="preserve">: </w:t>
            </w:r>
            <w:r w:rsidR="000F7A14" w:rsidRPr="00A578EF">
              <w:rPr>
                <w:rFonts w:ascii="Arial" w:hAnsi="Arial"/>
                <w:color w:val="002060"/>
                <w:sz w:val="24"/>
              </w:rPr>
              <w:t>c5marche@pec.figcmarche.it</w:t>
            </w:r>
          </w:p>
          <w:p w14:paraId="3B1F9EAF" w14:textId="31E81CB7" w:rsidR="000F7A14" w:rsidRPr="00A578EF" w:rsidRDefault="000F7A14" w:rsidP="00E941E3">
            <w:pPr>
              <w:pStyle w:val="Nessunaspaziatura"/>
              <w:jc w:val="center"/>
              <w:rPr>
                <w:rFonts w:ascii="Arial" w:hAnsi="Arial"/>
                <w:color w:val="002060"/>
                <w:sz w:val="28"/>
              </w:rPr>
            </w:pPr>
            <w:r w:rsidRPr="00A578EF">
              <w:rPr>
                <w:rFonts w:ascii="Arial" w:hAnsi="Arial"/>
                <w:b/>
                <w:bCs/>
                <w:color w:val="002060"/>
                <w:sz w:val="24"/>
                <w:szCs w:val="24"/>
              </w:rPr>
              <w:t>Telegram:</w:t>
            </w:r>
            <w:r w:rsidRPr="00A578EF">
              <w:rPr>
                <w:rFonts w:ascii="Arial" w:hAnsi="Arial"/>
                <w:color w:val="002060"/>
                <w:sz w:val="24"/>
                <w:szCs w:val="24"/>
              </w:rPr>
              <w:t xml:space="preserve"> https://t.me/lndmarchec5</w:t>
            </w:r>
          </w:p>
        </w:tc>
      </w:tr>
      <w:tr w:rsidR="00EB53CB" w:rsidRPr="00A578EF" w14:paraId="4A4F809D" w14:textId="77777777">
        <w:tc>
          <w:tcPr>
            <w:tcW w:w="5000" w:type="pct"/>
            <w:gridSpan w:val="2"/>
          </w:tcPr>
          <w:p w14:paraId="6BF85966" w14:textId="77777777" w:rsidR="00E0255E" w:rsidRPr="00A578EF" w:rsidRDefault="00E0255E" w:rsidP="003815EE">
            <w:pPr>
              <w:pStyle w:val="IntestazioneComunicato"/>
              <w:rPr>
                <w:rFonts w:ascii="Arial" w:hAnsi="Arial" w:cs="Arial"/>
                <w:color w:val="002060"/>
                <w:sz w:val="32"/>
                <w:szCs w:val="32"/>
              </w:rPr>
            </w:pPr>
          </w:p>
          <w:p w14:paraId="318A99C3" w14:textId="3EAAF7B2" w:rsidR="00AA13B6" w:rsidRPr="00A578EF" w:rsidRDefault="00AA13B6" w:rsidP="003815EE">
            <w:pPr>
              <w:pStyle w:val="IntestazioneComunicato"/>
              <w:rPr>
                <w:rFonts w:ascii="Arial" w:hAnsi="Arial" w:cs="Arial"/>
                <w:color w:val="002060"/>
                <w:sz w:val="32"/>
                <w:szCs w:val="32"/>
              </w:rPr>
            </w:pPr>
            <w:r w:rsidRPr="00A578EF">
              <w:rPr>
                <w:rFonts w:ascii="Arial" w:hAnsi="Arial" w:cs="Arial"/>
                <w:color w:val="002060"/>
                <w:sz w:val="32"/>
                <w:szCs w:val="32"/>
              </w:rPr>
              <w:t xml:space="preserve">Stagione Sportiva </w:t>
            </w:r>
            <w:r w:rsidR="00F109D7" w:rsidRPr="00A578EF">
              <w:rPr>
                <w:rFonts w:ascii="Arial" w:hAnsi="Arial" w:cs="Arial"/>
                <w:color w:val="002060"/>
                <w:sz w:val="32"/>
                <w:szCs w:val="32"/>
              </w:rPr>
              <w:t>20</w:t>
            </w:r>
            <w:r w:rsidR="000A518B" w:rsidRPr="00A578EF">
              <w:rPr>
                <w:rFonts w:ascii="Arial" w:hAnsi="Arial" w:cs="Arial"/>
                <w:color w:val="002060"/>
                <w:sz w:val="32"/>
                <w:szCs w:val="32"/>
              </w:rPr>
              <w:t>2</w:t>
            </w:r>
            <w:r w:rsidR="00433B70" w:rsidRPr="00A578EF">
              <w:rPr>
                <w:rFonts w:ascii="Arial" w:hAnsi="Arial" w:cs="Arial"/>
                <w:color w:val="002060"/>
                <w:sz w:val="32"/>
                <w:szCs w:val="32"/>
              </w:rPr>
              <w:t>3</w:t>
            </w:r>
            <w:r w:rsidR="00F109D7" w:rsidRPr="00A578EF">
              <w:rPr>
                <w:rFonts w:ascii="Arial" w:hAnsi="Arial" w:cs="Arial"/>
                <w:color w:val="002060"/>
                <w:sz w:val="32"/>
                <w:szCs w:val="32"/>
              </w:rPr>
              <w:t>/202</w:t>
            </w:r>
            <w:r w:rsidR="00433B70" w:rsidRPr="00A578EF">
              <w:rPr>
                <w:rFonts w:ascii="Arial" w:hAnsi="Arial" w:cs="Arial"/>
                <w:color w:val="002060"/>
                <w:sz w:val="32"/>
                <w:szCs w:val="32"/>
              </w:rPr>
              <w:t>4</w:t>
            </w:r>
          </w:p>
          <w:p w14:paraId="2D39A37C" w14:textId="77777777" w:rsidR="00AA13B6" w:rsidRPr="00A578EF" w:rsidRDefault="00AA13B6" w:rsidP="003815EE">
            <w:pPr>
              <w:pStyle w:val="Nessunaspaziatura"/>
              <w:jc w:val="center"/>
              <w:rPr>
                <w:color w:val="002060"/>
              </w:rPr>
            </w:pPr>
          </w:p>
          <w:p w14:paraId="17419721" w14:textId="409D64CF" w:rsidR="00AA13B6" w:rsidRPr="00A578EF" w:rsidRDefault="00AA13B6" w:rsidP="00B01F1E">
            <w:pPr>
              <w:pStyle w:val="Nessunaspaziatura"/>
              <w:jc w:val="center"/>
              <w:rPr>
                <w:rFonts w:ascii="Arial" w:hAnsi="Arial" w:cs="Arial"/>
                <w:noProof/>
                <w:color w:val="002060"/>
                <w:sz w:val="40"/>
                <w:szCs w:val="40"/>
                <w:lang w:eastAsia="it-IT"/>
              </w:rPr>
            </w:pPr>
            <w:r w:rsidRPr="00A578EF">
              <w:rPr>
                <w:rFonts w:ascii="Arial" w:hAnsi="Arial" w:cs="Arial"/>
                <w:color w:val="002060"/>
                <w:sz w:val="40"/>
                <w:szCs w:val="40"/>
              </w:rPr>
              <w:t xml:space="preserve">Comunicato Ufficiale N° </w:t>
            </w:r>
            <w:r w:rsidR="00124E56">
              <w:rPr>
                <w:rFonts w:ascii="Arial" w:hAnsi="Arial" w:cs="Arial"/>
                <w:color w:val="002060"/>
                <w:sz w:val="40"/>
                <w:szCs w:val="40"/>
              </w:rPr>
              <w:t>7</w:t>
            </w:r>
            <w:r w:rsidR="001404FA">
              <w:rPr>
                <w:rFonts w:ascii="Arial" w:hAnsi="Arial" w:cs="Arial"/>
                <w:color w:val="002060"/>
                <w:sz w:val="40"/>
                <w:szCs w:val="40"/>
              </w:rPr>
              <w:t>2</w:t>
            </w:r>
            <w:r w:rsidR="000B664E" w:rsidRPr="00A578EF">
              <w:rPr>
                <w:rFonts w:ascii="Arial" w:hAnsi="Arial" w:cs="Arial"/>
                <w:color w:val="002060"/>
                <w:sz w:val="40"/>
                <w:szCs w:val="40"/>
              </w:rPr>
              <w:t xml:space="preserve"> </w:t>
            </w:r>
            <w:r w:rsidRPr="00A578EF">
              <w:rPr>
                <w:rFonts w:ascii="Arial" w:hAnsi="Arial" w:cs="Arial"/>
                <w:color w:val="002060"/>
                <w:sz w:val="40"/>
                <w:szCs w:val="40"/>
              </w:rPr>
              <w:t>del</w:t>
            </w:r>
            <w:r w:rsidR="001404FA">
              <w:rPr>
                <w:rFonts w:ascii="Arial" w:hAnsi="Arial" w:cs="Arial"/>
                <w:color w:val="002060"/>
                <w:sz w:val="40"/>
                <w:szCs w:val="40"/>
              </w:rPr>
              <w:t xml:space="preserve"> 22</w:t>
            </w:r>
            <w:r w:rsidR="00CF4C7D" w:rsidRPr="00A578EF">
              <w:rPr>
                <w:rFonts w:ascii="Arial" w:hAnsi="Arial" w:cs="Arial"/>
                <w:color w:val="002060"/>
                <w:sz w:val="40"/>
                <w:szCs w:val="40"/>
              </w:rPr>
              <w:t>/</w:t>
            </w:r>
            <w:r w:rsidR="008D36C1">
              <w:rPr>
                <w:rFonts w:ascii="Arial" w:hAnsi="Arial" w:cs="Arial"/>
                <w:color w:val="002060"/>
                <w:sz w:val="40"/>
                <w:szCs w:val="40"/>
              </w:rPr>
              <w:t>01</w:t>
            </w:r>
            <w:r w:rsidR="00DD0D52" w:rsidRPr="00A578EF">
              <w:rPr>
                <w:rFonts w:ascii="Arial" w:hAnsi="Arial" w:cs="Arial"/>
                <w:color w:val="002060"/>
                <w:sz w:val="40"/>
                <w:szCs w:val="40"/>
              </w:rPr>
              <w:t>/20</w:t>
            </w:r>
            <w:r w:rsidR="00C73E5D" w:rsidRPr="00A578EF">
              <w:rPr>
                <w:rFonts w:ascii="Arial" w:hAnsi="Arial" w:cs="Arial"/>
                <w:color w:val="002060"/>
                <w:sz w:val="40"/>
                <w:szCs w:val="40"/>
              </w:rPr>
              <w:t>2</w:t>
            </w:r>
            <w:r w:rsidR="00975A37">
              <w:rPr>
                <w:rFonts w:ascii="Arial" w:hAnsi="Arial" w:cs="Arial"/>
                <w:color w:val="002060"/>
                <w:sz w:val="40"/>
                <w:szCs w:val="40"/>
              </w:rPr>
              <w:t>4</w:t>
            </w:r>
          </w:p>
        </w:tc>
      </w:tr>
    </w:tbl>
    <w:p w14:paraId="6705E6A4" w14:textId="65AB6B3C" w:rsidR="00AA13B6" w:rsidRPr="00A578EF" w:rsidRDefault="00AA13B6" w:rsidP="00824900">
      <w:pPr>
        <w:spacing w:after="120"/>
        <w:rPr>
          <w:color w:val="002060"/>
        </w:rPr>
      </w:pPr>
    </w:p>
    <w:p w14:paraId="686E1916" w14:textId="77777777" w:rsidR="001B5DD6" w:rsidRPr="00A578EF" w:rsidRDefault="001B5DD6" w:rsidP="001B5DD6">
      <w:pPr>
        <w:spacing w:after="120"/>
        <w:jc w:val="center"/>
        <w:rPr>
          <w:rFonts w:ascii="Arial" w:hAnsi="Arial" w:cs="Arial"/>
          <w:b/>
          <w:color w:val="002060"/>
          <w:sz w:val="40"/>
        </w:rPr>
      </w:pPr>
      <w:r w:rsidRPr="00A578EF">
        <w:rPr>
          <w:rFonts w:ascii="Arial" w:hAnsi="Arial" w:cs="Arial"/>
          <w:b/>
          <w:color w:val="002060"/>
          <w:sz w:val="40"/>
        </w:rPr>
        <w:t>CALCIO A CINQUE</w:t>
      </w:r>
    </w:p>
    <w:p w14:paraId="62C55654" w14:textId="7246B798" w:rsidR="001B5DD6" w:rsidRPr="00A578EF" w:rsidRDefault="000924CE" w:rsidP="000924CE">
      <w:pPr>
        <w:tabs>
          <w:tab w:val="left" w:pos="2355"/>
        </w:tabs>
        <w:spacing w:after="120"/>
        <w:rPr>
          <w:rFonts w:ascii="Arial" w:hAnsi="Arial" w:cs="Arial"/>
          <w:color w:val="002060"/>
        </w:rPr>
      </w:pPr>
      <w:r w:rsidRPr="00A578EF">
        <w:rPr>
          <w:rFonts w:ascii="Arial" w:hAnsi="Arial" w:cs="Arial"/>
          <w:color w:val="002060"/>
        </w:rPr>
        <w:tab/>
      </w:r>
    </w:p>
    <w:p w14:paraId="478DBF97" w14:textId="77777777" w:rsidR="00937FDE" w:rsidRPr="00AD5E00" w:rsidRDefault="00937FDE" w:rsidP="000822F3">
      <w:pPr>
        <w:pStyle w:val="TITOLOCAMPIONATO"/>
        <w:shd w:val="clear" w:color="auto" w:fill="002060"/>
        <w:spacing w:before="0" w:beforeAutospacing="0" w:after="0" w:afterAutospacing="0"/>
        <w:rPr>
          <w:color w:val="FFFFFF" w:themeColor="background1"/>
        </w:rPr>
      </w:pPr>
      <w:bookmarkStart w:id="0" w:name="_Toc66891190"/>
      <w:r w:rsidRPr="00AD5E00">
        <w:rPr>
          <w:color w:val="FFFFFF" w:themeColor="background1"/>
        </w:rPr>
        <w:t>SOMMARIO</w:t>
      </w:r>
      <w:bookmarkEnd w:id="0"/>
    </w:p>
    <w:p w14:paraId="23FBCCFD" w14:textId="77777777" w:rsidR="00937FDE" w:rsidRPr="00A578EF" w:rsidRDefault="00937FDE" w:rsidP="00DE17C7">
      <w:pPr>
        <w:rPr>
          <w:rFonts w:ascii="Calibri" w:hAnsi="Calibri"/>
          <w:color w:val="002060"/>
          <w:sz w:val="22"/>
          <w:szCs w:val="22"/>
        </w:rPr>
      </w:pPr>
    </w:p>
    <w:p w14:paraId="080DB6EA" w14:textId="4FAC114A" w:rsidR="00AC19D9" w:rsidRPr="00A578EF" w:rsidRDefault="00FD0027" w:rsidP="00310A5D">
      <w:pPr>
        <w:pStyle w:val="Sommario2"/>
        <w:tabs>
          <w:tab w:val="right" w:leader="dot" w:pos="9912"/>
        </w:tabs>
        <w:ind w:left="198"/>
        <w:rPr>
          <w:rFonts w:asciiTheme="minorHAnsi" w:eastAsiaTheme="minorEastAsia" w:hAnsiTheme="minorHAnsi" w:cstheme="minorBidi"/>
          <w:noProof/>
          <w:color w:val="002060"/>
          <w:sz w:val="24"/>
          <w:szCs w:val="24"/>
        </w:rPr>
      </w:pPr>
      <w:r w:rsidRPr="00A578EF">
        <w:rPr>
          <w:rFonts w:ascii="Calibri" w:hAnsi="Calibri"/>
          <w:color w:val="002060"/>
          <w:sz w:val="22"/>
          <w:szCs w:val="22"/>
        </w:rPr>
        <w:fldChar w:fldCharType="begin"/>
      </w:r>
      <w:r w:rsidR="00E1702C" w:rsidRPr="00A578EF">
        <w:rPr>
          <w:rFonts w:ascii="Calibri" w:hAnsi="Calibri"/>
          <w:color w:val="002060"/>
          <w:sz w:val="22"/>
          <w:szCs w:val="22"/>
        </w:rPr>
        <w:instrText xml:space="preserve"> TOC \o "1-3" \h \z \t "TITOLO_CAMPIONATO;2;TITOLO_PRINC;3" </w:instrText>
      </w:r>
      <w:r w:rsidRPr="00A578EF">
        <w:rPr>
          <w:rFonts w:ascii="Calibri" w:hAnsi="Calibri"/>
          <w:color w:val="002060"/>
          <w:sz w:val="22"/>
          <w:szCs w:val="22"/>
        </w:rPr>
        <w:fldChar w:fldCharType="separate"/>
      </w:r>
      <w:hyperlink w:anchor="_Toc66891190" w:history="1">
        <w:r w:rsidR="00AC19D9" w:rsidRPr="00A578EF">
          <w:rPr>
            <w:rStyle w:val="Collegamentoipertestuale"/>
            <w:noProof/>
            <w:color w:val="002060"/>
          </w:rPr>
          <w:t>SOMMARIO</w:t>
        </w:r>
        <w:r w:rsidR="00AC19D9" w:rsidRPr="00A578EF">
          <w:rPr>
            <w:noProof/>
            <w:webHidden/>
            <w:color w:val="002060"/>
          </w:rPr>
          <w:tab/>
        </w:r>
        <w:r w:rsidR="00AC19D9" w:rsidRPr="00A578EF">
          <w:rPr>
            <w:noProof/>
            <w:webHidden/>
            <w:color w:val="002060"/>
          </w:rPr>
          <w:fldChar w:fldCharType="begin"/>
        </w:r>
        <w:r w:rsidR="00AC19D9" w:rsidRPr="00A578EF">
          <w:rPr>
            <w:noProof/>
            <w:webHidden/>
            <w:color w:val="002060"/>
          </w:rPr>
          <w:instrText xml:space="preserve"> PAGEREF _Toc66891190 \h </w:instrText>
        </w:r>
        <w:r w:rsidR="00AC19D9" w:rsidRPr="00A578EF">
          <w:rPr>
            <w:noProof/>
            <w:webHidden/>
            <w:color w:val="002060"/>
          </w:rPr>
        </w:r>
        <w:r w:rsidR="00AC19D9" w:rsidRPr="00A578EF">
          <w:rPr>
            <w:noProof/>
            <w:webHidden/>
            <w:color w:val="002060"/>
          </w:rPr>
          <w:fldChar w:fldCharType="separate"/>
        </w:r>
        <w:r w:rsidR="007B3616">
          <w:rPr>
            <w:noProof/>
            <w:webHidden/>
            <w:color w:val="002060"/>
          </w:rPr>
          <w:t>1</w:t>
        </w:r>
        <w:r w:rsidR="00AC19D9" w:rsidRPr="00A578EF">
          <w:rPr>
            <w:noProof/>
            <w:webHidden/>
            <w:color w:val="002060"/>
          </w:rPr>
          <w:fldChar w:fldCharType="end"/>
        </w:r>
      </w:hyperlink>
    </w:p>
    <w:p w14:paraId="112EDB38" w14:textId="5C6072E8" w:rsidR="00AC19D9" w:rsidRPr="00A578EF" w:rsidRDefault="00000000" w:rsidP="00310A5D">
      <w:pPr>
        <w:pStyle w:val="Sommario2"/>
        <w:tabs>
          <w:tab w:val="right" w:leader="dot" w:pos="9912"/>
        </w:tabs>
        <w:ind w:left="198"/>
        <w:rPr>
          <w:rFonts w:asciiTheme="minorHAnsi" w:eastAsiaTheme="minorEastAsia" w:hAnsiTheme="minorHAnsi" w:cstheme="minorBidi"/>
          <w:noProof/>
          <w:color w:val="002060"/>
          <w:sz w:val="24"/>
          <w:szCs w:val="24"/>
        </w:rPr>
      </w:pPr>
      <w:hyperlink w:anchor="_Toc66891191" w:history="1">
        <w:r w:rsidR="00AC19D9" w:rsidRPr="00A578EF">
          <w:rPr>
            <w:rStyle w:val="Collegamentoipertestuale"/>
            <w:noProof/>
            <w:color w:val="002060"/>
          </w:rPr>
          <w:t>COMUNICAZIONI DELLA F.I.G.C.</w:t>
        </w:r>
        <w:r w:rsidR="00AC19D9" w:rsidRPr="00A578EF">
          <w:rPr>
            <w:noProof/>
            <w:webHidden/>
            <w:color w:val="002060"/>
          </w:rPr>
          <w:tab/>
        </w:r>
        <w:r w:rsidR="00AC19D9" w:rsidRPr="00A578EF">
          <w:rPr>
            <w:noProof/>
            <w:webHidden/>
            <w:color w:val="002060"/>
          </w:rPr>
          <w:fldChar w:fldCharType="begin"/>
        </w:r>
        <w:r w:rsidR="00AC19D9" w:rsidRPr="00A578EF">
          <w:rPr>
            <w:noProof/>
            <w:webHidden/>
            <w:color w:val="002060"/>
          </w:rPr>
          <w:instrText xml:space="preserve"> PAGEREF _Toc66891191 \h </w:instrText>
        </w:r>
        <w:r w:rsidR="00AC19D9" w:rsidRPr="00A578EF">
          <w:rPr>
            <w:noProof/>
            <w:webHidden/>
            <w:color w:val="002060"/>
          </w:rPr>
        </w:r>
        <w:r w:rsidR="00AC19D9" w:rsidRPr="00A578EF">
          <w:rPr>
            <w:noProof/>
            <w:webHidden/>
            <w:color w:val="002060"/>
          </w:rPr>
          <w:fldChar w:fldCharType="separate"/>
        </w:r>
        <w:r w:rsidR="007B3616">
          <w:rPr>
            <w:noProof/>
            <w:webHidden/>
            <w:color w:val="002060"/>
          </w:rPr>
          <w:t>1</w:t>
        </w:r>
        <w:r w:rsidR="00AC19D9" w:rsidRPr="00A578EF">
          <w:rPr>
            <w:noProof/>
            <w:webHidden/>
            <w:color w:val="002060"/>
          </w:rPr>
          <w:fldChar w:fldCharType="end"/>
        </w:r>
      </w:hyperlink>
    </w:p>
    <w:p w14:paraId="4D9CAD43" w14:textId="58BDA786" w:rsidR="00AC19D9" w:rsidRPr="00A578EF" w:rsidRDefault="00000000" w:rsidP="00310A5D">
      <w:pPr>
        <w:pStyle w:val="Sommario2"/>
        <w:tabs>
          <w:tab w:val="right" w:leader="dot" w:pos="9912"/>
        </w:tabs>
        <w:ind w:left="198"/>
        <w:rPr>
          <w:rFonts w:asciiTheme="minorHAnsi" w:eastAsiaTheme="minorEastAsia" w:hAnsiTheme="minorHAnsi" w:cstheme="minorBidi"/>
          <w:noProof/>
          <w:color w:val="002060"/>
          <w:sz w:val="24"/>
          <w:szCs w:val="24"/>
        </w:rPr>
      </w:pPr>
      <w:hyperlink w:anchor="_Toc66891192" w:history="1">
        <w:r w:rsidR="00AC19D9" w:rsidRPr="00A578EF">
          <w:rPr>
            <w:rStyle w:val="Collegamentoipertestuale"/>
            <w:noProof/>
            <w:color w:val="002060"/>
          </w:rPr>
          <w:t>COMUNICAZIONI DELLA L.N.D.</w:t>
        </w:r>
        <w:r w:rsidR="00AC19D9" w:rsidRPr="00A578EF">
          <w:rPr>
            <w:noProof/>
            <w:webHidden/>
            <w:color w:val="002060"/>
          </w:rPr>
          <w:tab/>
        </w:r>
        <w:r w:rsidR="00AC19D9" w:rsidRPr="00A578EF">
          <w:rPr>
            <w:noProof/>
            <w:webHidden/>
            <w:color w:val="002060"/>
          </w:rPr>
          <w:fldChar w:fldCharType="begin"/>
        </w:r>
        <w:r w:rsidR="00AC19D9" w:rsidRPr="00A578EF">
          <w:rPr>
            <w:noProof/>
            <w:webHidden/>
            <w:color w:val="002060"/>
          </w:rPr>
          <w:instrText xml:space="preserve"> PAGEREF _Toc66891192 \h </w:instrText>
        </w:r>
        <w:r w:rsidR="00AC19D9" w:rsidRPr="00A578EF">
          <w:rPr>
            <w:noProof/>
            <w:webHidden/>
            <w:color w:val="002060"/>
          </w:rPr>
        </w:r>
        <w:r w:rsidR="00AC19D9" w:rsidRPr="00A578EF">
          <w:rPr>
            <w:noProof/>
            <w:webHidden/>
            <w:color w:val="002060"/>
          </w:rPr>
          <w:fldChar w:fldCharType="separate"/>
        </w:r>
        <w:r w:rsidR="007B3616">
          <w:rPr>
            <w:noProof/>
            <w:webHidden/>
            <w:color w:val="002060"/>
          </w:rPr>
          <w:t>1</w:t>
        </w:r>
        <w:r w:rsidR="00AC19D9" w:rsidRPr="00A578EF">
          <w:rPr>
            <w:noProof/>
            <w:webHidden/>
            <w:color w:val="002060"/>
          </w:rPr>
          <w:fldChar w:fldCharType="end"/>
        </w:r>
      </w:hyperlink>
    </w:p>
    <w:p w14:paraId="0EAFCCD8" w14:textId="26C330C7" w:rsidR="00AC19D9" w:rsidRPr="00A578EF" w:rsidRDefault="00000000" w:rsidP="00310A5D">
      <w:pPr>
        <w:pStyle w:val="Sommario2"/>
        <w:tabs>
          <w:tab w:val="right" w:leader="dot" w:pos="9912"/>
        </w:tabs>
        <w:ind w:left="198"/>
        <w:rPr>
          <w:rFonts w:asciiTheme="minorHAnsi" w:eastAsiaTheme="minorEastAsia" w:hAnsiTheme="minorHAnsi" w:cstheme="minorBidi"/>
          <w:noProof/>
          <w:color w:val="002060"/>
          <w:sz w:val="24"/>
          <w:szCs w:val="24"/>
        </w:rPr>
      </w:pPr>
      <w:hyperlink w:anchor="_Toc66891193" w:history="1">
        <w:r w:rsidR="00AC19D9" w:rsidRPr="00A578EF">
          <w:rPr>
            <w:rStyle w:val="Collegamentoipertestuale"/>
            <w:noProof/>
            <w:color w:val="002060"/>
          </w:rPr>
          <w:t>COMUNICAZIONI DELLA DIVISIONE CALCIO A CINQUE</w:t>
        </w:r>
        <w:r w:rsidR="00AC19D9" w:rsidRPr="00A578EF">
          <w:rPr>
            <w:noProof/>
            <w:webHidden/>
            <w:color w:val="002060"/>
          </w:rPr>
          <w:tab/>
        </w:r>
        <w:r w:rsidR="00AC19D9" w:rsidRPr="00A578EF">
          <w:rPr>
            <w:noProof/>
            <w:webHidden/>
            <w:color w:val="002060"/>
          </w:rPr>
          <w:fldChar w:fldCharType="begin"/>
        </w:r>
        <w:r w:rsidR="00AC19D9" w:rsidRPr="00A578EF">
          <w:rPr>
            <w:noProof/>
            <w:webHidden/>
            <w:color w:val="002060"/>
          </w:rPr>
          <w:instrText xml:space="preserve"> PAGEREF _Toc66891193 \h </w:instrText>
        </w:r>
        <w:r w:rsidR="00AC19D9" w:rsidRPr="00A578EF">
          <w:rPr>
            <w:noProof/>
            <w:webHidden/>
            <w:color w:val="002060"/>
          </w:rPr>
        </w:r>
        <w:r w:rsidR="00AC19D9" w:rsidRPr="00A578EF">
          <w:rPr>
            <w:noProof/>
            <w:webHidden/>
            <w:color w:val="002060"/>
          </w:rPr>
          <w:fldChar w:fldCharType="separate"/>
        </w:r>
        <w:r w:rsidR="007B3616">
          <w:rPr>
            <w:noProof/>
            <w:webHidden/>
            <w:color w:val="002060"/>
          </w:rPr>
          <w:t>1</w:t>
        </w:r>
        <w:r w:rsidR="00AC19D9" w:rsidRPr="00A578EF">
          <w:rPr>
            <w:noProof/>
            <w:webHidden/>
            <w:color w:val="002060"/>
          </w:rPr>
          <w:fldChar w:fldCharType="end"/>
        </w:r>
      </w:hyperlink>
    </w:p>
    <w:p w14:paraId="0952245B" w14:textId="284C9BB7" w:rsidR="00AC19D9" w:rsidRPr="00A578EF" w:rsidRDefault="00000000" w:rsidP="00310A5D">
      <w:pPr>
        <w:pStyle w:val="Sommario2"/>
        <w:tabs>
          <w:tab w:val="right" w:leader="dot" w:pos="9912"/>
        </w:tabs>
        <w:ind w:left="198"/>
        <w:rPr>
          <w:rFonts w:asciiTheme="minorHAnsi" w:eastAsiaTheme="minorEastAsia" w:hAnsiTheme="minorHAnsi" w:cstheme="minorBidi"/>
          <w:noProof/>
          <w:color w:val="002060"/>
          <w:sz w:val="24"/>
          <w:szCs w:val="24"/>
        </w:rPr>
      </w:pPr>
      <w:hyperlink w:anchor="_Toc66891194" w:history="1">
        <w:r w:rsidR="00AC19D9" w:rsidRPr="00A578EF">
          <w:rPr>
            <w:rStyle w:val="Collegamentoipertestuale"/>
            <w:noProof/>
            <w:color w:val="002060"/>
          </w:rPr>
          <w:t>COMUNICAZIONI DEL COMITATO REGIONALE MARCHE</w:t>
        </w:r>
        <w:r w:rsidR="00AC19D9" w:rsidRPr="00A578EF">
          <w:rPr>
            <w:noProof/>
            <w:webHidden/>
            <w:color w:val="002060"/>
          </w:rPr>
          <w:tab/>
        </w:r>
        <w:r w:rsidR="00AC19D9" w:rsidRPr="00A578EF">
          <w:rPr>
            <w:noProof/>
            <w:webHidden/>
            <w:color w:val="002060"/>
          </w:rPr>
          <w:fldChar w:fldCharType="begin"/>
        </w:r>
        <w:r w:rsidR="00AC19D9" w:rsidRPr="00A578EF">
          <w:rPr>
            <w:noProof/>
            <w:webHidden/>
            <w:color w:val="002060"/>
          </w:rPr>
          <w:instrText xml:space="preserve"> PAGEREF _Toc66891194 \h </w:instrText>
        </w:r>
        <w:r w:rsidR="00AC19D9" w:rsidRPr="00A578EF">
          <w:rPr>
            <w:noProof/>
            <w:webHidden/>
            <w:color w:val="002060"/>
          </w:rPr>
        </w:r>
        <w:r w:rsidR="00AC19D9" w:rsidRPr="00A578EF">
          <w:rPr>
            <w:noProof/>
            <w:webHidden/>
            <w:color w:val="002060"/>
          </w:rPr>
          <w:fldChar w:fldCharType="separate"/>
        </w:r>
        <w:r w:rsidR="007B3616">
          <w:rPr>
            <w:noProof/>
            <w:webHidden/>
            <w:color w:val="002060"/>
          </w:rPr>
          <w:t>1</w:t>
        </w:r>
        <w:r w:rsidR="00AC19D9" w:rsidRPr="00A578EF">
          <w:rPr>
            <w:noProof/>
            <w:webHidden/>
            <w:color w:val="002060"/>
          </w:rPr>
          <w:fldChar w:fldCharType="end"/>
        </w:r>
      </w:hyperlink>
    </w:p>
    <w:p w14:paraId="21F2F7A7" w14:textId="2F497F24" w:rsidR="00674877" w:rsidRPr="00A578EF" w:rsidRDefault="00FD0027" w:rsidP="00DE17C7">
      <w:pPr>
        <w:rPr>
          <w:rFonts w:ascii="Calibri" w:hAnsi="Calibri"/>
          <w:color w:val="002060"/>
          <w:sz w:val="22"/>
          <w:szCs w:val="22"/>
        </w:rPr>
      </w:pPr>
      <w:r w:rsidRPr="00A578EF">
        <w:rPr>
          <w:rFonts w:ascii="Calibri" w:hAnsi="Calibri"/>
          <w:color w:val="002060"/>
          <w:sz w:val="22"/>
          <w:szCs w:val="22"/>
        </w:rPr>
        <w:fldChar w:fldCharType="end"/>
      </w:r>
    </w:p>
    <w:p w14:paraId="01137573" w14:textId="77777777" w:rsidR="00C967AF" w:rsidRPr="00A578EF" w:rsidRDefault="00C967AF" w:rsidP="00C967AF">
      <w:pPr>
        <w:pStyle w:val="TITOLOCAMPIONATO"/>
        <w:shd w:val="clear" w:color="auto" w:fill="002060"/>
        <w:spacing w:before="0" w:beforeAutospacing="0" w:after="0" w:afterAutospacing="0"/>
        <w:rPr>
          <w:color w:val="FFFFFF" w:themeColor="background1"/>
        </w:rPr>
      </w:pPr>
      <w:bookmarkStart w:id="1" w:name="_Toc66891191"/>
      <w:r w:rsidRPr="00A578EF">
        <w:rPr>
          <w:color w:val="FFFFFF" w:themeColor="background1"/>
        </w:rPr>
        <w:t>COMUNICAZIONI DELLA F.I.G.C.</w:t>
      </w:r>
      <w:bookmarkEnd w:id="1"/>
    </w:p>
    <w:p w14:paraId="69C2BD0F" w14:textId="77777777" w:rsidR="00A95B01" w:rsidRPr="00A578EF" w:rsidRDefault="00A95B01" w:rsidP="00586675">
      <w:pPr>
        <w:pStyle w:val="LndNormale1"/>
        <w:rPr>
          <w:color w:val="002060"/>
        </w:rPr>
      </w:pPr>
    </w:p>
    <w:p w14:paraId="3B6A2114" w14:textId="38ED8AA7" w:rsidR="007C5151" w:rsidRPr="00A578EF" w:rsidRDefault="00C967AF" w:rsidP="00BE0609">
      <w:pPr>
        <w:pStyle w:val="TITOLOCAMPIONATO"/>
        <w:shd w:val="clear" w:color="auto" w:fill="002060"/>
        <w:spacing w:before="0" w:beforeAutospacing="0" w:after="0" w:afterAutospacing="0"/>
        <w:rPr>
          <w:color w:val="FFFFFF" w:themeColor="background1"/>
        </w:rPr>
      </w:pPr>
      <w:bookmarkStart w:id="2" w:name="_Toc66891192"/>
      <w:r w:rsidRPr="00A578EF">
        <w:rPr>
          <w:color w:val="FFFFFF" w:themeColor="background1"/>
        </w:rPr>
        <w:t>COMUNICAZIONI DELLA L.N.D.</w:t>
      </w:r>
      <w:bookmarkEnd w:id="2"/>
    </w:p>
    <w:p w14:paraId="5C6080B7" w14:textId="77777777" w:rsidR="003A7219" w:rsidRPr="003A7219" w:rsidRDefault="003A7219" w:rsidP="005D401C">
      <w:pPr>
        <w:rPr>
          <w:rFonts w:ascii="Arial" w:hAnsi="Arial" w:cs="Arial"/>
          <w:color w:val="002060"/>
          <w:sz w:val="22"/>
          <w:szCs w:val="22"/>
        </w:rPr>
      </w:pPr>
    </w:p>
    <w:p w14:paraId="034F9762" w14:textId="0DEFEE25" w:rsidR="00143909" w:rsidRPr="00A578EF" w:rsidRDefault="00CB0BB9" w:rsidP="00BE0609">
      <w:pPr>
        <w:pStyle w:val="TITOLOCAMPIONATO"/>
        <w:shd w:val="clear" w:color="auto" w:fill="002060"/>
        <w:spacing w:before="0" w:beforeAutospacing="0" w:after="0" w:afterAutospacing="0"/>
        <w:rPr>
          <w:color w:val="002060"/>
        </w:rPr>
      </w:pPr>
      <w:bookmarkStart w:id="3" w:name="_Toc536439831"/>
      <w:bookmarkStart w:id="4" w:name="_Toc66891193"/>
      <w:r w:rsidRPr="00A578EF">
        <w:rPr>
          <w:color w:val="FFFFFF" w:themeColor="background1"/>
        </w:rPr>
        <w:t>COMUNICAZIONI DELLA DIVISIONE CALCIO A CINQUE</w:t>
      </w:r>
      <w:bookmarkEnd w:id="3"/>
      <w:bookmarkEnd w:id="4"/>
    </w:p>
    <w:p w14:paraId="5D15925B" w14:textId="77777777" w:rsidR="00F261E4" w:rsidRPr="00A578EF" w:rsidRDefault="00F261E4" w:rsidP="00DE7EC2">
      <w:pPr>
        <w:rPr>
          <w:rFonts w:ascii="Arial" w:hAnsi="Arial" w:cs="Arial"/>
          <w:color w:val="002060"/>
          <w:sz w:val="22"/>
          <w:szCs w:val="22"/>
        </w:rPr>
      </w:pPr>
    </w:p>
    <w:p w14:paraId="567270C2" w14:textId="77777777" w:rsidR="00C967AF" w:rsidRPr="00A578EF" w:rsidRDefault="00C967AF" w:rsidP="00C967AF">
      <w:pPr>
        <w:pStyle w:val="TITOLOCAMPIONATO"/>
        <w:shd w:val="clear" w:color="auto" w:fill="002060"/>
        <w:spacing w:before="0" w:beforeAutospacing="0" w:after="0" w:afterAutospacing="0"/>
        <w:rPr>
          <w:color w:val="FFFFFF" w:themeColor="background1"/>
        </w:rPr>
      </w:pPr>
      <w:bookmarkStart w:id="5" w:name="_Toc66891194"/>
      <w:r w:rsidRPr="00A578EF">
        <w:rPr>
          <w:color w:val="FFFFFF" w:themeColor="background1"/>
        </w:rPr>
        <w:t>COMUNICAZIONI DEL COMITATO REGIONALE MARCHE</w:t>
      </w:r>
      <w:bookmarkEnd w:id="5"/>
    </w:p>
    <w:p w14:paraId="7F5CB09E" w14:textId="77777777" w:rsidR="00245B84" w:rsidRPr="00A578EF" w:rsidRDefault="00245B84" w:rsidP="00822CD8">
      <w:pPr>
        <w:pStyle w:val="LndNormale1"/>
        <w:rPr>
          <w:color w:val="002060"/>
        </w:rPr>
      </w:pPr>
    </w:p>
    <w:p w14:paraId="21F09E0D" w14:textId="255D2A1B" w:rsidR="00ED05C4" w:rsidRPr="00A578EF" w:rsidRDefault="00ED05C4" w:rsidP="00ED05C4">
      <w:pPr>
        <w:pStyle w:val="LndNormale1"/>
        <w:rPr>
          <w:color w:val="002060"/>
          <w:sz w:val="26"/>
          <w:szCs w:val="26"/>
        </w:rPr>
      </w:pPr>
      <w:r w:rsidRPr="00A578EF">
        <w:rPr>
          <w:color w:val="002060"/>
          <w:sz w:val="26"/>
          <w:szCs w:val="26"/>
        </w:rPr>
        <w:t xml:space="preserve">Per tutte le comunicazioni con la Segreteria del Calcio a Cinque - richieste di variazione gara comprese - è attiva la casella e-mail </w:t>
      </w:r>
      <w:hyperlink r:id="rId9" w:history="1">
        <w:r w:rsidRPr="00A578EF">
          <w:rPr>
            <w:rStyle w:val="Collegamentoipertestuale"/>
            <w:color w:val="002060"/>
            <w:sz w:val="26"/>
            <w:szCs w:val="26"/>
          </w:rPr>
          <w:t>c5marche@lnd.it</w:t>
        </w:r>
      </w:hyperlink>
      <w:r w:rsidRPr="00A578EF">
        <w:rPr>
          <w:color w:val="002060"/>
          <w:sz w:val="26"/>
          <w:szCs w:val="26"/>
        </w:rPr>
        <w:t xml:space="preserve">; si raccomandano le Società di utilizzare la casella e-mail comunicata all'atto dell'iscrizione per ogni tipo di comunicazione verso il Comitato Regionale Marche. </w:t>
      </w:r>
    </w:p>
    <w:p w14:paraId="5C0DC5ED" w14:textId="77777777" w:rsidR="00D00DE2" w:rsidRDefault="00D00DE2" w:rsidP="00E12217">
      <w:pPr>
        <w:rPr>
          <w:rFonts w:ascii="Arial" w:hAnsi="Arial" w:cs="Arial"/>
          <w:b/>
          <w:color w:val="002060"/>
          <w:sz w:val="22"/>
          <w:szCs w:val="22"/>
        </w:rPr>
      </w:pPr>
    </w:p>
    <w:p w14:paraId="22C66A4B" w14:textId="77777777" w:rsidR="00AD638B" w:rsidRDefault="00AD638B" w:rsidP="00E12217">
      <w:pPr>
        <w:rPr>
          <w:rFonts w:ascii="Arial" w:hAnsi="Arial" w:cs="Arial"/>
          <w:b/>
          <w:color w:val="002060"/>
          <w:sz w:val="22"/>
          <w:szCs w:val="22"/>
        </w:rPr>
      </w:pPr>
    </w:p>
    <w:p w14:paraId="1737EAF1" w14:textId="77777777" w:rsidR="0046756B" w:rsidRPr="00A578EF" w:rsidRDefault="0046756B" w:rsidP="0046756B">
      <w:pPr>
        <w:pStyle w:val="LndNormale1"/>
        <w:jc w:val="left"/>
        <w:rPr>
          <w:b/>
          <w:color w:val="002060"/>
          <w:sz w:val="28"/>
          <w:szCs w:val="28"/>
        </w:rPr>
      </w:pPr>
      <w:r w:rsidRPr="00A578EF">
        <w:rPr>
          <w:b/>
          <w:color w:val="002060"/>
          <w:sz w:val="28"/>
          <w:szCs w:val="28"/>
        </w:rPr>
        <w:t>SPOSTAMENTO GARE</w:t>
      </w:r>
    </w:p>
    <w:p w14:paraId="573CE469" w14:textId="77777777" w:rsidR="0046756B" w:rsidRPr="00A578EF" w:rsidRDefault="0046756B" w:rsidP="0046756B">
      <w:pPr>
        <w:pStyle w:val="LndNormale1"/>
        <w:rPr>
          <w:color w:val="002060"/>
          <w:szCs w:val="22"/>
        </w:rPr>
      </w:pPr>
    </w:p>
    <w:p w14:paraId="56136736" w14:textId="77777777" w:rsidR="0046756B" w:rsidRPr="00A578EF" w:rsidRDefault="0046756B" w:rsidP="0046756B">
      <w:pPr>
        <w:pStyle w:val="LndNormale1"/>
        <w:rPr>
          <w:color w:val="002060"/>
          <w:szCs w:val="22"/>
        </w:rPr>
      </w:pPr>
      <w:r w:rsidRPr="00A578EF">
        <w:rPr>
          <w:color w:val="002060"/>
          <w:szCs w:val="22"/>
        </w:rPr>
        <w:t xml:space="preserve">Non saranno rinviate gare a data da destinarsi. </w:t>
      </w:r>
    </w:p>
    <w:p w14:paraId="416B5F01" w14:textId="77777777" w:rsidR="0046756B" w:rsidRPr="00A578EF" w:rsidRDefault="0046756B" w:rsidP="0046756B">
      <w:pPr>
        <w:pStyle w:val="LndNormale1"/>
        <w:rPr>
          <w:color w:val="002060"/>
          <w:szCs w:val="22"/>
        </w:rPr>
      </w:pPr>
      <w:r w:rsidRPr="00A578EF">
        <w:rPr>
          <w:color w:val="002060"/>
          <w:szCs w:val="22"/>
        </w:rPr>
        <w:lastRenderedPageBreak/>
        <w:t>Tutte le variazioni che non rispettano la consecutio temporum data dal calendario ufficiale non saranno prese in considerazione. (es. non può essere accordato lo spostamento della quarta giornata di campionato prima della terza o dopo la quinta).</w:t>
      </w:r>
    </w:p>
    <w:p w14:paraId="4F2881C7" w14:textId="19EE4911" w:rsidR="0046756B" w:rsidRPr="00A578EF" w:rsidRDefault="0046756B" w:rsidP="0046756B">
      <w:pPr>
        <w:pStyle w:val="LndNormale1"/>
        <w:rPr>
          <w:color w:val="002060"/>
          <w:szCs w:val="22"/>
        </w:rPr>
      </w:pPr>
      <w:r w:rsidRPr="00A578EF">
        <w:rPr>
          <w:color w:val="002060"/>
          <w:szCs w:val="22"/>
        </w:rPr>
        <w:t>Le variazion</w:t>
      </w:r>
      <w:r w:rsidR="00220194" w:rsidRPr="00A578EF">
        <w:rPr>
          <w:color w:val="002060"/>
          <w:szCs w:val="22"/>
        </w:rPr>
        <w:t>i</w:t>
      </w:r>
      <w:r w:rsidRPr="00A578EF">
        <w:rPr>
          <w:color w:val="002060"/>
          <w:szCs w:val="22"/>
        </w:rPr>
        <w:t xml:space="preserve"> dovranno pervenire alla Segreteria del Calcio a Cinque esclusivamente tramite mail (</w:t>
      </w:r>
      <w:hyperlink r:id="rId10" w:history="1">
        <w:r w:rsidRPr="00A578EF">
          <w:rPr>
            <w:rStyle w:val="Collegamentoipertestuale"/>
            <w:color w:val="002060"/>
            <w:szCs w:val="22"/>
          </w:rPr>
          <w:t>c5marche@lnd.it</w:t>
        </w:r>
      </w:hyperlink>
      <w:r w:rsidRPr="00A578EF">
        <w:rPr>
          <w:color w:val="002060"/>
          <w:szCs w:val="22"/>
        </w:rPr>
        <w:t xml:space="preserve">) con tutta la documentazione necessaria, compreso l’assenso della squadra avversaria, inderogabilmente  </w:t>
      </w:r>
      <w:r w:rsidRPr="00A578EF">
        <w:rPr>
          <w:b/>
          <w:color w:val="002060"/>
          <w:szCs w:val="22"/>
        </w:rPr>
        <w:t>entro le ore 23:59 del martedì antecedente la gara o entro le 72 ore in caso di turno infrasettimanale</w:t>
      </w:r>
      <w:r w:rsidRPr="00A578EF">
        <w:rPr>
          <w:color w:val="002060"/>
          <w:szCs w:val="22"/>
        </w:rPr>
        <w:t>.</w:t>
      </w:r>
    </w:p>
    <w:p w14:paraId="73596EBC" w14:textId="3E41E1D3" w:rsidR="008516B0" w:rsidRPr="00A578EF" w:rsidRDefault="0046756B" w:rsidP="000064EE">
      <w:pPr>
        <w:pStyle w:val="LndNormale1"/>
        <w:rPr>
          <w:color w:val="002060"/>
          <w:szCs w:val="22"/>
        </w:rPr>
      </w:pPr>
      <w:r w:rsidRPr="00A578EF">
        <w:rPr>
          <w:color w:val="002060"/>
          <w:szCs w:val="22"/>
        </w:rPr>
        <w:t>Per il cambio del campo di giuoco e la variazione di inizio gara che non supera i 30 minuti non è necessaria la dichiarazione di consenso della squadra avversaria.</w:t>
      </w:r>
    </w:p>
    <w:p w14:paraId="1A183989" w14:textId="77777777" w:rsidR="00912AA7" w:rsidRDefault="00912AA7" w:rsidP="005D401C">
      <w:pPr>
        <w:rPr>
          <w:rFonts w:ascii="Arial" w:hAnsi="Arial" w:cs="Arial"/>
          <w:color w:val="002060"/>
          <w:sz w:val="22"/>
          <w:szCs w:val="22"/>
        </w:rPr>
      </w:pPr>
    </w:p>
    <w:p w14:paraId="1D91720B" w14:textId="77777777" w:rsidR="005B7CFA" w:rsidRPr="003A7219" w:rsidRDefault="005B7CFA" w:rsidP="005D401C">
      <w:pPr>
        <w:rPr>
          <w:rFonts w:ascii="Arial" w:hAnsi="Arial" w:cs="Arial"/>
          <w:b/>
          <w:bCs/>
          <w:color w:val="002060"/>
          <w:sz w:val="22"/>
          <w:szCs w:val="22"/>
        </w:rPr>
      </w:pPr>
    </w:p>
    <w:p w14:paraId="54C8914D" w14:textId="4832281A" w:rsidR="006266EB" w:rsidRPr="00A578EF" w:rsidRDefault="006644BA" w:rsidP="00273944">
      <w:pPr>
        <w:pStyle w:val="TITOLOCAMPIONATO"/>
        <w:shd w:val="clear" w:color="auto" w:fill="002060"/>
        <w:spacing w:before="0" w:beforeAutospacing="0" w:after="0" w:afterAutospacing="0"/>
        <w:rPr>
          <w:color w:val="FFFFFF" w:themeColor="background1"/>
        </w:rPr>
      </w:pPr>
      <w:bookmarkStart w:id="6" w:name="_Toc396581753"/>
      <w:bookmarkStart w:id="7" w:name="_Toc18678742"/>
      <w:bookmarkStart w:id="8" w:name="_Toc18678743"/>
      <w:bookmarkStart w:id="9" w:name="OLE_LINK12"/>
      <w:bookmarkStart w:id="10" w:name="OLE_LINK13"/>
      <w:r w:rsidRPr="00A578EF">
        <w:rPr>
          <w:color w:val="FFFFFF" w:themeColor="background1"/>
        </w:rPr>
        <w:t>NOTIZIE SU ATTIVITA’ AGONISTICA</w:t>
      </w:r>
      <w:bookmarkEnd w:id="6"/>
      <w:bookmarkEnd w:id="7"/>
      <w:bookmarkEnd w:id="8"/>
      <w:bookmarkEnd w:id="9"/>
      <w:bookmarkEnd w:id="10"/>
    </w:p>
    <w:p w14:paraId="5B8C3500" w14:textId="77777777" w:rsidR="00D4042F" w:rsidRPr="00980BC8" w:rsidRDefault="00D4042F" w:rsidP="00D4042F">
      <w:pPr>
        <w:pStyle w:val="titoloprinc0"/>
        <w:rPr>
          <w:color w:val="002060"/>
          <w:sz w:val="4"/>
          <w:szCs w:val="4"/>
        </w:rPr>
      </w:pPr>
    </w:p>
    <w:p w14:paraId="1D5D73EB" w14:textId="77777777" w:rsidR="003F1F1A" w:rsidRDefault="003F1F1A" w:rsidP="005B576A">
      <w:pPr>
        <w:pStyle w:val="breakline"/>
        <w:rPr>
          <w:rFonts w:eastAsiaTheme="minorEastAsia"/>
          <w:color w:val="002060"/>
        </w:rPr>
      </w:pPr>
    </w:p>
    <w:p w14:paraId="22B025F9" w14:textId="77777777" w:rsidR="00CF567F" w:rsidRPr="00156D20" w:rsidRDefault="00CF567F" w:rsidP="00CF567F">
      <w:pPr>
        <w:pStyle w:val="titolocampionato0"/>
        <w:shd w:val="clear" w:color="auto" w:fill="CCCCCC"/>
        <w:spacing w:before="80" w:after="40"/>
        <w:rPr>
          <w:color w:val="002060"/>
        </w:rPr>
      </w:pPr>
      <w:r w:rsidRPr="00156D20">
        <w:rPr>
          <w:color w:val="002060"/>
        </w:rPr>
        <w:t>CALCIO A CINQUE SERIE C1</w:t>
      </w:r>
    </w:p>
    <w:p w14:paraId="5AAD7575" w14:textId="77777777" w:rsidR="00CF567F" w:rsidRPr="00156D20" w:rsidRDefault="00CF567F" w:rsidP="00CF567F">
      <w:pPr>
        <w:pStyle w:val="titoloprinc0"/>
        <w:rPr>
          <w:color w:val="002060"/>
        </w:rPr>
      </w:pPr>
      <w:r w:rsidRPr="00156D20">
        <w:rPr>
          <w:color w:val="002060"/>
        </w:rPr>
        <w:t>RISULTATI</w:t>
      </w:r>
    </w:p>
    <w:p w14:paraId="4B7FE597" w14:textId="77777777" w:rsidR="00CF567F" w:rsidRPr="00156D20" w:rsidRDefault="00CF567F" w:rsidP="00CF567F">
      <w:pPr>
        <w:pStyle w:val="breakline"/>
        <w:rPr>
          <w:color w:val="002060"/>
        </w:rPr>
      </w:pPr>
    </w:p>
    <w:p w14:paraId="0497B4C4" w14:textId="77777777" w:rsidR="00CF567F" w:rsidRPr="00156D20" w:rsidRDefault="00CF567F" w:rsidP="00CF567F">
      <w:pPr>
        <w:pStyle w:val="sottotitolocampionato10"/>
        <w:rPr>
          <w:color w:val="002060"/>
        </w:rPr>
      </w:pPr>
      <w:r w:rsidRPr="00156D20">
        <w:rPr>
          <w:color w:val="002060"/>
        </w:rPr>
        <w:t>RISULTATI UFFICIALI GARE DEL 19/01/2024</w:t>
      </w:r>
    </w:p>
    <w:p w14:paraId="245F169A" w14:textId="77777777" w:rsidR="00D13711" w:rsidRPr="00D13711" w:rsidRDefault="00D13711" w:rsidP="00D13711">
      <w:pPr>
        <w:pStyle w:val="sottotitolocampionato20"/>
        <w:spacing w:before="0" w:beforeAutospacing="0" w:after="0" w:afterAutospacing="0"/>
        <w:rPr>
          <w:rFonts w:ascii="Arial" w:hAnsi="Arial" w:cs="Arial"/>
          <w:color w:val="002060"/>
          <w:sz w:val="20"/>
          <w:szCs w:val="20"/>
        </w:rPr>
      </w:pPr>
      <w:r w:rsidRPr="00D13711">
        <w:rPr>
          <w:rFonts w:ascii="Arial" w:hAnsi="Arial" w:cs="Arial"/>
          <w:color w:val="002060"/>
          <w:sz w:val="20"/>
          <w:szCs w:val="20"/>
        </w:rPr>
        <w:t>Si trascrivono qui di seguito i risultati ufficiali delle gare disputate</w:t>
      </w:r>
    </w:p>
    <w:p w14:paraId="1DC2D267" w14:textId="77777777" w:rsidR="00CF567F" w:rsidRPr="00156D20" w:rsidRDefault="00CF567F" w:rsidP="00CF567F">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CF567F" w:rsidRPr="00156D20" w14:paraId="35F8A42B" w14:textId="77777777" w:rsidTr="003B3B05">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CF567F" w:rsidRPr="00156D20" w14:paraId="0781E4AC" w14:textId="77777777" w:rsidTr="003B3B05">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0E8E9C" w14:textId="77777777" w:rsidR="00CF567F" w:rsidRPr="00156D20" w:rsidRDefault="00CF567F" w:rsidP="003B3B05">
                  <w:pPr>
                    <w:pStyle w:val="headertabella0"/>
                    <w:rPr>
                      <w:color w:val="002060"/>
                    </w:rPr>
                  </w:pPr>
                  <w:r w:rsidRPr="00156D20">
                    <w:rPr>
                      <w:color w:val="002060"/>
                    </w:rPr>
                    <w:t>GIRONE A - 3 Giornata - R</w:t>
                  </w:r>
                </w:p>
              </w:tc>
            </w:tr>
            <w:tr w:rsidR="00CF567F" w:rsidRPr="00156D20" w14:paraId="3528801E" w14:textId="77777777" w:rsidTr="003B3B05">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D2E407A" w14:textId="77777777" w:rsidR="00CF567F" w:rsidRPr="00156D20" w:rsidRDefault="00CF567F" w:rsidP="003B3B05">
                  <w:pPr>
                    <w:pStyle w:val="rowtabella0"/>
                    <w:rPr>
                      <w:color w:val="002060"/>
                    </w:rPr>
                  </w:pPr>
                  <w:r w:rsidRPr="00156D20">
                    <w:rPr>
                      <w:color w:val="002060"/>
                    </w:rPr>
                    <w:t>BAYER CAPPUCCINI</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26C3F52" w14:textId="77777777" w:rsidR="00CF567F" w:rsidRPr="00156D20" w:rsidRDefault="00CF567F" w:rsidP="003B3B05">
                  <w:pPr>
                    <w:pStyle w:val="rowtabella0"/>
                    <w:rPr>
                      <w:color w:val="002060"/>
                    </w:rPr>
                  </w:pPr>
                  <w:r w:rsidRPr="00156D20">
                    <w:rPr>
                      <w:color w:val="002060"/>
                    </w:rPr>
                    <w:t>- REAL SAN GIORGIO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DC5ECB4" w14:textId="77777777" w:rsidR="00CF567F" w:rsidRPr="00156D20" w:rsidRDefault="00CF567F" w:rsidP="003B3B05">
                  <w:pPr>
                    <w:pStyle w:val="rowtabella0"/>
                    <w:jc w:val="center"/>
                    <w:rPr>
                      <w:color w:val="002060"/>
                    </w:rPr>
                  </w:pPr>
                  <w:r w:rsidRPr="00156D20">
                    <w:rPr>
                      <w:color w:val="002060"/>
                    </w:rPr>
                    <w:t>5 - 1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D168CE9" w14:textId="77777777" w:rsidR="00CF567F" w:rsidRPr="00156D20" w:rsidRDefault="00CF567F" w:rsidP="003B3B05">
                  <w:pPr>
                    <w:pStyle w:val="rowtabella0"/>
                    <w:jc w:val="center"/>
                    <w:rPr>
                      <w:color w:val="002060"/>
                    </w:rPr>
                  </w:pPr>
                  <w:r w:rsidRPr="00156D20">
                    <w:rPr>
                      <w:color w:val="002060"/>
                    </w:rPr>
                    <w:t> </w:t>
                  </w:r>
                </w:p>
              </w:tc>
            </w:tr>
            <w:tr w:rsidR="00CF567F" w:rsidRPr="00156D20" w14:paraId="3BD11A1C" w14:textId="77777777" w:rsidTr="003B3B05">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DC7BE96" w14:textId="77777777" w:rsidR="00CF567F" w:rsidRPr="00156D20" w:rsidRDefault="00CF567F" w:rsidP="003B3B05">
                  <w:pPr>
                    <w:pStyle w:val="rowtabella0"/>
                    <w:rPr>
                      <w:color w:val="002060"/>
                    </w:rPr>
                  </w:pPr>
                  <w:r w:rsidRPr="00156D20">
                    <w:rPr>
                      <w:color w:val="002060"/>
                    </w:rPr>
                    <w:t>TRE TORRI A.S.D.</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2E76978" w14:textId="77777777" w:rsidR="00CF567F" w:rsidRPr="00156D20" w:rsidRDefault="00CF567F" w:rsidP="003B3B05">
                  <w:pPr>
                    <w:pStyle w:val="rowtabella0"/>
                    <w:rPr>
                      <w:color w:val="002060"/>
                    </w:rPr>
                  </w:pPr>
                  <w:r w:rsidRPr="00156D20">
                    <w:rPr>
                      <w:color w:val="002060"/>
                    </w:rPr>
                    <w:t>- FUTSAL CASELLE</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2C5E681" w14:textId="77777777" w:rsidR="00CF567F" w:rsidRPr="00156D20" w:rsidRDefault="00CF567F" w:rsidP="003B3B05">
                  <w:pPr>
                    <w:pStyle w:val="rowtabella0"/>
                    <w:jc w:val="center"/>
                    <w:rPr>
                      <w:color w:val="002060"/>
                    </w:rPr>
                  </w:pPr>
                  <w:r w:rsidRPr="00156D20">
                    <w:rPr>
                      <w:color w:val="002060"/>
                    </w:rPr>
                    <w:t>3 - 4</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D28A866" w14:textId="77777777" w:rsidR="00CF567F" w:rsidRPr="00156D20" w:rsidRDefault="00CF567F" w:rsidP="003B3B05">
                  <w:pPr>
                    <w:pStyle w:val="rowtabella0"/>
                    <w:jc w:val="center"/>
                    <w:rPr>
                      <w:color w:val="002060"/>
                    </w:rPr>
                  </w:pPr>
                  <w:r w:rsidRPr="00156D20">
                    <w:rPr>
                      <w:color w:val="002060"/>
                    </w:rPr>
                    <w:t> </w:t>
                  </w:r>
                </w:p>
              </w:tc>
            </w:tr>
          </w:tbl>
          <w:p w14:paraId="5FE381D5" w14:textId="77777777" w:rsidR="00CF567F" w:rsidRPr="00156D20" w:rsidRDefault="00CF567F" w:rsidP="003B3B05">
            <w:pPr>
              <w:rPr>
                <w:color w:val="002060"/>
              </w:rPr>
            </w:pPr>
          </w:p>
        </w:tc>
      </w:tr>
    </w:tbl>
    <w:p w14:paraId="1EBECCA8" w14:textId="77777777" w:rsidR="00CF567F" w:rsidRPr="00156D20" w:rsidRDefault="00CF567F" w:rsidP="00CF567F">
      <w:pPr>
        <w:pStyle w:val="breakline"/>
        <w:rPr>
          <w:rFonts w:eastAsiaTheme="minorEastAsia"/>
          <w:color w:val="002060"/>
        </w:rPr>
      </w:pPr>
    </w:p>
    <w:p w14:paraId="18BE0401" w14:textId="77777777" w:rsidR="00CF567F" w:rsidRPr="00156D20" w:rsidRDefault="00CF567F" w:rsidP="00CF567F">
      <w:pPr>
        <w:pStyle w:val="breakline"/>
        <w:rPr>
          <w:color w:val="002060"/>
        </w:rPr>
      </w:pPr>
    </w:p>
    <w:p w14:paraId="4CAC4BF7" w14:textId="77777777" w:rsidR="00CF567F" w:rsidRPr="00156D20" w:rsidRDefault="00CF567F" w:rsidP="00CF567F">
      <w:pPr>
        <w:pStyle w:val="titoloprinc0"/>
        <w:rPr>
          <w:color w:val="002060"/>
        </w:rPr>
      </w:pPr>
      <w:r w:rsidRPr="00156D20">
        <w:rPr>
          <w:color w:val="002060"/>
        </w:rPr>
        <w:t>GIUDICE SPORTIVO</w:t>
      </w:r>
    </w:p>
    <w:p w14:paraId="08EB2604" w14:textId="77777777" w:rsidR="00CF567F" w:rsidRPr="00156D20" w:rsidRDefault="00CF567F" w:rsidP="00CF567F">
      <w:pPr>
        <w:pStyle w:val="diffida"/>
        <w:rPr>
          <w:color w:val="002060"/>
        </w:rPr>
      </w:pPr>
      <w:r w:rsidRPr="00156D20">
        <w:rPr>
          <w:color w:val="002060"/>
        </w:rPr>
        <w:t>Il Giudice Sportivo Avv. Agnese Lazzaretti, con l'assistenza del segretario Angelo Castellana, nella seduta del 22/01/2024, ha adottato le decisioni che di seguito integralmente si riportano:</w:t>
      </w:r>
    </w:p>
    <w:p w14:paraId="401E0E6B" w14:textId="77777777" w:rsidR="00CF567F" w:rsidRPr="00156D20" w:rsidRDefault="00CF567F" w:rsidP="00CF567F">
      <w:pPr>
        <w:pStyle w:val="titolo10"/>
        <w:rPr>
          <w:color w:val="002060"/>
        </w:rPr>
      </w:pPr>
      <w:r w:rsidRPr="00156D20">
        <w:rPr>
          <w:color w:val="002060"/>
        </w:rPr>
        <w:t xml:space="preserve">GARE DEL 19/ 1/2024 </w:t>
      </w:r>
    </w:p>
    <w:p w14:paraId="5C1BE3BB" w14:textId="77777777" w:rsidR="00CF567F" w:rsidRPr="00156D20" w:rsidRDefault="00CF567F" w:rsidP="00CF567F">
      <w:pPr>
        <w:pStyle w:val="titolo7a"/>
        <w:rPr>
          <w:color w:val="002060"/>
        </w:rPr>
      </w:pPr>
      <w:r w:rsidRPr="00156D20">
        <w:rPr>
          <w:color w:val="002060"/>
        </w:rPr>
        <w:t xml:space="preserve">PROVVEDIMENTI DISCIPLINARI </w:t>
      </w:r>
    </w:p>
    <w:p w14:paraId="34FC5400" w14:textId="77777777" w:rsidR="00CF567F" w:rsidRPr="00156D20" w:rsidRDefault="00CF567F" w:rsidP="00CF567F">
      <w:pPr>
        <w:pStyle w:val="titolo7b0"/>
        <w:rPr>
          <w:color w:val="002060"/>
        </w:rPr>
      </w:pPr>
      <w:r w:rsidRPr="00156D20">
        <w:rPr>
          <w:color w:val="002060"/>
        </w:rPr>
        <w:t xml:space="preserve">In base alle risultanze degli atti ufficiali sono state deliberate le seguenti sanzioni disciplinari. </w:t>
      </w:r>
    </w:p>
    <w:p w14:paraId="4F2F6063" w14:textId="77777777" w:rsidR="00CF567F" w:rsidRPr="00156D20" w:rsidRDefault="00CF567F" w:rsidP="00CF567F">
      <w:pPr>
        <w:pStyle w:val="titolo30"/>
        <w:rPr>
          <w:color w:val="002060"/>
        </w:rPr>
      </w:pPr>
      <w:r w:rsidRPr="00156D20">
        <w:rPr>
          <w:color w:val="002060"/>
        </w:rPr>
        <w:t xml:space="preserve">ALLENATORI </w:t>
      </w:r>
    </w:p>
    <w:p w14:paraId="67918E61" w14:textId="77777777" w:rsidR="00CF567F" w:rsidRPr="00156D20" w:rsidRDefault="00CF567F" w:rsidP="00CF567F">
      <w:pPr>
        <w:pStyle w:val="titolo20"/>
        <w:rPr>
          <w:color w:val="002060"/>
        </w:rPr>
      </w:pPr>
      <w:r w:rsidRPr="00156D20">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F567F" w:rsidRPr="00156D20" w14:paraId="495D3081" w14:textId="77777777" w:rsidTr="003B3B05">
        <w:tc>
          <w:tcPr>
            <w:tcW w:w="2200" w:type="dxa"/>
            <w:tcMar>
              <w:top w:w="20" w:type="dxa"/>
              <w:left w:w="20" w:type="dxa"/>
              <w:bottom w:w="20" w:type="dxa"/>
              <w:right w:w="20" w:type="dxa"/>
            </w:tcMar>
            <w:vAlign w:val="center"/>
            <w:hideMark/>
          </w:tcPr>
          <w:p w14:paraId="561005F7" w14:textId="77777777" w:rsidR="00CF567F" w:rsidRPr="00156D20" w:rsidRDefault="00CF567F" w:rsidP="003B3B05">
            <w:pPr>
              <w:pStyle w:val="movimento"/>
              <w:rPr>
                <w:color w:val="002060"/>
              </w:rPr>
            </w:pPr>
            <w:r w:rsidRPr="00156D20">
              <w:rPr>
                <w:color w:val="002060"/>
              </w:rPr>
              <w:t>MONALDI MAURO</w:t>
            </w:r>
          </w:p>
        </w:tc>
        <w:tc>
          <w:tcPr>
            <w:tcW w:w="2200" w:type="dxa"/>
            <w:tcMar>
              <w:top w:w="20" w:type="dxa"/>
              <w:left w:w="20" w:type="dxa"/>
              <w:bottom w:w="20" w:type="dxa"/>
              <w:right w:w="20" w:type="dxa"/>
            </w:tcMar>
            <w:vAlign w:val="center"/>
            <w:hideMark/>
          </w:tcPr>
          <w:p w14:paraId="3FC1AFB2" w14:textId="77777777" w:rsidR="00CF567F" w:rsidRPr="00156D20" w:rsidRDefault="00CF567F" w:rsidP="003B3B05">
            <w:pPr>
              <w:pStyle w:val="movimento2"/>
              <w:rPr>
                <w:color w:val="002060"/>
              </w:rPr>
            </w:pPr>
            <w:r w:rsidRPr="00156D20">
              <w:rPr>
                <w:color w:val="002060"/>
              </w:rPr>
              <w:t xml:space="preserve">(TRE TORRI A.S.D.) </w:t>
            </w:r>
          </w:p>
        </w:tc>
        <w:tc>
          <w:tcPr>
            <w:tcW w:w="800" w:type="dxa"/>
            <w:tcMar>
              <w:top w:w="20" w:type="dxa"/>
              <w:left w:w="20" w:type="dxa"/>
              <w:bottom w:w="20" w:type="dxa"/>
              <w:right w:w="20" w:type="dxa"/>
            </w:tcMar>
            <w:vAlign w:val="center"/>
            <w:hideMark/>
          </w:tcPr>
          <w:p w14:paraId="047E06C6" w14:textId="77777777" w:rsidR="00CF567F" w:rsidRPr="00156D20" w:rsidRDefault="00CF567F" w:rsidP="003B3B05">
            <w:pPr>
              <w:pStyle w:val="movimento"/>
              <w:rPr>
                <w:color w:val="002060"/>
              </w:rPr>
            </w:pPr>
            <w:r w:rsidRPr="00156D20">
              <w:rPr>
                <w:color w:val="002060"/>
              </w:rPr>
              <w:t> </w:t>
            </w:r>
          </w:p>
        </w:tc>
        <w:tc>
          <w:tcPr>
            <w:tcW w:w="2200" w:type="dxa"/>
            <w:tcMar>
              <w:top w:w="20" w:type="dxa"/>
              <w:left w:w="20" w:type="dxa"/>
              <w:bottom w:w="20" w:type="dxa"/>
              <w:right w:w="20" w:type="dxa"/>
            </w:tcMar>
            <w:vAlign w:val="center"/>
            <w:hideMark/>
          </w:tcPr>
          <w:p w14:paraId="71D69BDD" w14:textId="77777777" w:rsidR="00CF567F" w:rsidRPr="00156D20" w:rsidRDefault="00CF567F" w:rsidP="003B3B05">
            <w:pPr>
              <w:pStyle w:val="movimento"/>
              <w:rPr>
                <w:color w:val="002060"/>
              </w:rPr>
            </w:pPr>
            <w:r w:rsidRPr="00156D20">
              <w:rPr>
                <w:color w:val="002060"/>
              </w:rPr>
              <w:t> </w:t>
            </w:r>
          </w:p>
        </w:tc>
        <w:tc>
          <w:tcPr>
            <w:tcW w:w="2200" w:type="dxa"/>
            <w:tcMar>
              <w:top w:w="20" w:type="dxa"/>
              <w:left w:w="20" w:type="dxa"/>
              <w:bottom w:w="20" w:type="dxa"/>
              <w:right w:w="20" w:type="dxa"/>
            </w:tcMar>
            <w:vAlign w:val="center"/>
            <w:hideMark/>
          </w:tcPr>
          <w:p w14:paraId="5126677E" w14:textId="77777777" w:rsidR="00CF567F" w:rsidRPr="00156D20" w:rsidRDefault="00CF567F" w:rsidP="003B3B05">
            <w:pPr>
              <w:pStyle w:val="movimento2"/>
              <w:rPr>
                <w:color w:val="002060"/>
              </w:rPr>
            </w:pPr>
            <w:r w:rsidRPr="00156D20">
              <w:rPr>
                <w:color w:val="002060"/>
              </w:rPr>
              <w:t> </w:t>
            </w:r>
          </w:p>
        </w:tc>
      </w:tr>
    </w:tbl>
    <w:p w14:paraId="171A95A4" w14:textId="77777777" w:rsidR="00CF567F" w:rsidRPr="00156D20" w:rsidRDefault="00CF567F" w:rsidP="00CF567F">
      <w:pPr>
        <w:pStyle w:val="titolo30"/>
        <w:rPr>
          <w:rFonts w:eastAsiaTheme="minorEastAsia"/>
          <w:color w:val="002060"/>
        </w:rPr>
      </w:pPr>
      <w:r w:rsidRPr="00156D20">
        <w:rPr>
          <w:color w:val="002060"/>
        </w:rPr>
        <w:t xml:space="preserve">CALCIATORI ESPULSI </w:t>
      </w:r>
    </w:p>
    <w:p w14:paraId="71EB60B5" w14:textId="77777777" w:rsidR="00CF567F" w:rsidRPr="00156D20" w:rsidRDefault="00CF567F" w:rsidP="00CF567F">
      <w:pPr>
        <w:pStyle w:val="titolo20"/>
        <w:rPr>
          <w:color w:val="002060"/>
        </w:rPr>
      </w:pPr>
      <w:r w:rsidRPr="00156D20">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F567F" w:rsidRPr="00156D20" w14:paraId="2CFC52AE" w14:textId="77777777" w:rsidTr="003B3B05">
        <w:tc>
          <w:tcPr>
            <w:tcW w:w="2200" w:type="dxa"/>
            <w:tcMar>
              <w:top w:w="20" w:type="dxa"/>
              <w:left w:w="20" w:type="dxa"/>
              <w:bottom w:w="20" w:type="dxa"/>
              <w:right w:w="20" w:type="dxa"/>
            </w:tcMar>
            <w:vAlign w:val="center"/>
            <w:hideMark/>
          </w:tcPr>
          <w:p w14:paraId="6DE9FF6E" w14:textId="77777777" w:rsidR="00CF567F" w:rsidRPr="00156D20" w:rsidRDefault="00CF567F" w:rsidP="003B3B05">
            <w:pPr>
              <w:pStyle w:val="movimento"/>
              <w:rPr>
                <w:color w:val="002060"/>
              </w:rPr>
            </w:pPr>
            <w:r w:rsidRPr="00156D20">
              <w:rPr>
                <w:color w:val="002060"/>
              </w:rPr>
              <w:t>GIORGI MATTIA</w:t>
            </w:r>
          </w:p>
        </w:tc>
        <w:tc>
          <w:tcPr>
            <w:tcW w:w="2200" w:type="dxa"/>
            <w:tcMar>
              <w:top w:w="20" w:type="dxa"/>
              <w:left w:w="20" w:type="dxa"/>
              <w:bottom w:w="20" w:type="dxa"/>
              <w:right w:w="20" w:type="dxa"/>
            </w:tcMar>
            <w:vAlign w:val="center"/>
            <w:hideMark/>
          </w:tcPr>
          <w:p w14:paraId="44F90C95" w14:textId="77777777" w:rsidR="00CF567F" w:rsidRPr="00156D20" w:rsidRDefault="00CF567F" w:rsidP="003B3B05">
            <w:pPr>
              <w:pStyle w:val="movimento2"/>
              <w:rPr>
                <w:color w:val="002060"/>
              </w:rPr>
            </w:pPr>
            <w:r w:rsidRPr="00156D20">
              <w:rPr>
                <w:color w:val="002060"/>
              </w:rPr>
              <w:t xml:space="preserve">(FUTSAL CASELLE) </w:t>
            </w:r>
          </w:p>
        </w:tc>
        <w:tc>
          <w:tcPr>
            <w:tcW w:w="800" w:type="dxa"/>
            <w:tcMar>
              <w:top w:w="20" w:type="dxa"/>
              <w:left w:w="20" w:type="dxa"/>
              <w:bottom w:w="20" w:type="dxa"/>
              <w:right w:w="20" w:type="dxa"/>
            </w:tcMar>
            <w:vAlign w:val="center"/>
            <w:hideMark/>
          </w:tcPr>
          <w:p w14:paraId="21648014" w14:textId="77777777" w:rsidR="00CF567F" w:rsidRPr="00156D20" w:rsidRDefault="00CF567F" w:rsidP="003B3B05">
            <w:pPr>
              <w:pStyle w:val="movimento"/>
              <w:rPr>
                <w:color w:val="002060"/>
              </w:rPr>
            </w:pPr>
            <w:r w:rsidRPr="00156D20">
              <w:rPr>
                <w:color w:val="002060"/>
              </w:rPr>
              <w:t> </w:t>
            </w:r>
          </w:p>
        </w:tc>
        <w:tc>
          <w:tcPr>
            <w:tcW w:w="2200" w:type="dxa"/>
            <w:tcMar>
              <w:top w:w="20" w:type="dxa"/>
              <w:left w:w="20" w:type="dxa"/>
              <w:bottom w:w="20" w:type="dxa"/>
              <w:right w:w="20" w:type="dxa"/>
            </w:tcMar>
            <w:vAlign w:val="center"/>
            <w:hideMark/>
          </w:tcPr>
          <w:p w14:paraId="279251D7" w14:textId="77777777" w:rsidR="00CF567F" w:rsidRPr="00156D20" w:rsidRDefault="00CF567F" w:rsidP="003B3B05">
            <w:pPr>
              <w:pStyle w:val="movimento"/>
              <w:rPr>
                <w:color w:val="002060"/>
              </w:rPr>
            </w:pPr>
            <w:r w:rsidRPr="00156D20">
              <w:rPr>
                <w:color w:val="002060"/>
              </w:rPr>
              <w:t> </w:t>
            </w:r>
          </w:p>
        </w:tc>
        <w:tc>
          <w:tcPr>
            <w:tcW w:w="2200" w:type="dxa"/>
            <w:tcMar>
              <w:top w:w="20" w:type="dxa"/>
              <w:left w:w="20" w:type="dxa"/>
              <w:bottom w:w="20" w:type="dxa"/>
              <w:right w:w="20" w:type="dxa"/>
            </w:tcMar>
            <w:vAlign w:val="center"/>
            <w:hideMark/>
          </w:tcPr>
          <w:p w14:paraId="335A5F07" w14:textId="77777777" w:rsidR="00CF567F" w:rsidRPr="00156D20" w:rsidRDefault="00CF567F" w:rsidP="003B3B05">
            <w:pPr>
              <w:pStyle w:val="movimento2"/>
              <w:rPr>
                <w:color w:val="002060"/>
              </w:rPr>
            </w:pPr>
            <w:r w:rsidRPr="00156D20">
              <w:rPr>
                <w:color w:val="002060"/>
              </w:rPr>
              <w:t> </w:t>
            </w:r>
          </w:p>
        </w:tc>
      </w:tr>
    </w:tbl>
    <w:p w14:paraId="66FCAD75" w14:textId="77777777" w:rsidR="00CF567F" w:rsidRPr="00156D20" w:rsidRDefault="00CF567F" w:rsidP="00CF567F">
      <w:pPr>
        <w:pStyle w:val="titolo30"/>
        <w:rPr>
          <w:rFonts w:eastAsiaTheme="minorEastAsia"/>
          <w:color w:val="002060"/>
        </w:rPr>
      </w:pPr>
      <w:r w:rsidRPr="00156D20">
        <w:rPr>
          <w:color w:val="002060"/>
        </w:rPr>
        <w:t xml:space="preserve">CALCIATORI NON ESPULSI </w:t>
      </w:r>
    </w:p>
    <w:p w14:paraId="06974FF4" w14:textId="77777777" w:rsidR="00CF567F" w:rsidRPr="00156D20" w:rsidRDefault="00CF567F" w:rsidP="00CF567F">
      <w:pPr>
        <w:pStyle w:val="titolo20"/>
        <w:rPr>
          <w:color w:val="002060"/>
        </w:rPr>
      </w:pPr>
      <w:r w:rsidRPr="00156D20">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F567F" w:rsidRPr="00156D20" w14:paraId="5CD1BE50" w14:textId="77777777" w:rsidTr="003B3B05">
        <w:tc>
          <w:tcPr>
            <w:tcW w:w="2200" w:type="dxa"/>
            <w:tcMar>
              <w:top w:w="20" w:type="dxa"/>
              <w:left w:w="20" w:type="dxa"/>
              <w:bottom w:w="20" w:type="dxa"/>
              <w:right w:w="20" w:type="dxa"/>
            </w:tcMar>
            <w:vAlign w:val="center"/>
            <w:hideMark/>
          </w:tcPr>
          <w:p w14:paraId="75E2ED13" w14:textId="77777777" w:rsidR="00CF567F" w:rsidRPr="00156D20" w:rsidRDefault="00CF567F" w:rsidP="003B3B05">
            <w:pPr>
              <w:pStyle w:val="movimento"/>
              <w:rPr>
                <w:color w:val="002060"/>
              </w:rPr>
            </w:pPr>
            <w:r w:rsidRPr="00156D20">
              <w:rPr>
                <w:color w:val="002060"/>
              </w:rPr>
              <w:t>GIORGI JACOPO</w:t>
            </w:r>
          </w:p>
        </w:tc>
        <w:tc>
          <w:tcPr>
            <w:tcW w:w="2200" w:type="dxa"/>
            <w:tcMar>
              <w:top w:w="20" w:type="dxa"/>
              <w:left w:w="20" w:type="dxa"/>
              <w:bottom w:w="20" w:type="dxa"/>
              <w:right w:w="20" w:type="dxa"/>
            </w:tcMar>
            <w:vAlign w:val="center"/>
            <w:hideMark/>
          </w:tcPr>
          <w:p w14:paraId="1DADDCE7" w14:textId="77777777" w:rsidR="00CF567F" w:rsidRPr="00156D20" w:rsidRDefault="00CF567F" w:rsidP="003B3B05">
            <w:pPr>
              <w:pStyle w:val="movimento2"/>
              <w:rPr>
                <w:color w:val="002060"/>
              </w:rPr>
            </w:pPr>
            <w:r w:rsidRPr="00156D20">
              <w:rPr>
                <w:color w:val="002060"/>
              </w:rPr>
              <w:t xml:space="preserve">(FUTSAL CASELLE) </w:t>
            </w:r>
          </w:p>
        </w:tc>
        <w:tc>
          <w:tcPr>
            <w:tcW w:w="800" w:type="dxa"/>
            <w:tcMar>
              <w:top w:w="20" w:type="dxa"/>
              <w:left w:w="20" w:type="dxa"/>
              <w:bottom w:w="20" w:type="dxa"/>
              <w:right w:w="20" w:type="dxa"/>
            </w:tcMar>
            <w:vAlign w:val="center"/>
            <w:hideMark/>
          </w:tcPr>
          <w:p w14:paraId="32004C15" w14:textId="77777777" w:rsidR="00CF567F" w:rsidRPr="00156D20" w:rsidRDefault="00CF567F" w:rsidP="003B3B05">
            <w:pPr>
              <w:pStyle w:val="movimento"/>
              <w:rPr>
                <w:color w:val="002060"/>
              </w:rPr>
            </w:pPr>
            <w:r w:rsidRPr="00156D20">
              <w:rPr>
                <w:color w:val="002060"/>
              </w:rPr>
              <w:t> </w:t>
            </w:r>
          </w:p>
        </w:tc>
        <w:tc>
          <w:tcPr>
            <w:tcW w:w="2200" w:type="dxa"/>
            <w:tcMar>
              <w:top w:w="20" w:type="dxa"/>
              <w:left w:w="20" w:type="dxa"/>
              <w:bottom w:w="20" w:type="dxa"/>
              <w:right w:w="20" w:type="dxa"/>
            </w:tcMar>
            <w:vAlign w:val="center"/>
            <w:hideMark/>
          </w:tcPr>
          <w:p w14:paraId="50738404" w14:textId="77777777" w:rsidR="00CF567F" w:rsidRPr="00156D20" w:rsidRDefault="00CF567F" w:rsidP="003B3B05">
            <w:pPr>
              <w:pStyle w:val="movimento"/>
              <w:rPr>
                <w:color w:val="002060"/>
              </w:rPr>
            </w:pPr>
            <w:r w:rsidRPr="00156D20">
              <w:rPr>
                <w:color w:val="002060"/>
              </w:rPr>
              <w:t> </w:t>
            </w:r>
          </w:p>
        </w:tc>
        <w:tc>
          <w:tcPr>
            <w:tcW w:w="2200" w:type="dxa"/>
            <w:tcMar>
              <w:top w:w="20" w:type="dxa"/>
              <w:left w:w="20" w:type="dxa"/>
              <w:bottom w:w="20" w:type="dxa"/>
              <w:right w:w="20" w:type="dxa"/>
            </w:tcMar>
            <w:vAlign w:val="center"/>
            <w:hideMark/>
          </w:tcPr>
          <w:p w14:paraId="7A9C64BE" w14:textId="77777777" w:rsidR="00CF567F" w:rsidRPr="00156D20" w:rsidRDefault="00CF567F" w:rsidP="003B3B05">
            <w:pPr>
              <w:pStyle w:val="movimento2"/>
              <w:rPr>
                <w:color w:val="002060"/>
              </w:rPr>
            </w:pPr>
            <w:r w:rsidRPr="00156D20">
              <w:rPr>
                <w:color w:val="002060"/>
              </w:rPr>
              <w:t> </w:t>
            </w:r>
          </w:p>
        </w:tc>
      </w:tr>
    </w:tbl>
    <w:p w14:paraId="757EF57A" w14:textId="77777777" w:rsidR="00CF567F" w:rsidRPr="00156D20" w:rsidRDefault="00CF567F" w:rsidP="00CF567F">
      <w:pPr>
        <w:pStyle w:val="titolo20"/>
        <w:rPr>
          <w:rFonts w:eastAsiaTheme="minorEastAsia"/>
          <w:color w:val="002060"/>
        </w:rPr>
      </w:pPr>
      <w:r w:rsidRPr="00156D20">
        <w:rPr>
          <w:color w:val="002060"/>
        </w:rPr>
        <w:t xml:space="preserve">AMMONIZIONE (VII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F567F" w:rsidRPr="00156D20" w14:paraId="508D2C34" w14:textId="77777777" w:rsidTr="003B3B05">
        <w:tc>
          <w:tcPr>
            <w:tcW w:w="2200" w:type="dxa"/>
            <w:tcMar>
              <w:top w:w="20" w:type="dxa"/>
              <w:left w:w="20" w:type="dxa"/>
              <w:bottom w:w="20" w:type="dxa"/>
              <w:right w:w="20" w:type="dxa"/>
            </w:tcMar>
            <w:vAlign w:val="center"/>
            <w:hideMark/>
          </w:tcPr>
          <w:p w14:paraId="229C312C" w14:textId="77777777" w:rsidR="00CF567F" w:rsidRPr="00156D20" w:rsidRDefault="00CF567F" w:rsidP="003B3B05">
            <w:pPr>
              <w:pStyle w:val="movimento"/>
              <w:rPr>
                <w:color w:val="002060"/>
              </w:rPr>
            </w:pPr>
            <w:r w:rsidRPr="00156D20">
              <w:rPr>
                <w:color w:val="002060"/>
              </w:rPr>
              <w:t>BELA PAOLO</w:t>
            </w:r>
          </w:p>
        </w:tc>
        <w:tc>
          <w:tcPr>
            <w:tcW w:w="2200" w:type="dxa"/>
            <w:tcMar>
              <w:top w:w="20" w:type="dxa"/>
              <w:left w:w="20" w:type="dxa"/>
              <w:bottom w:w="20" w:type="dxa"/>
              <w:right w:w="20" w:type="dxa"/>
            </w:tcMar>
            <w:vAlign w:val="center"/>
            <w:hideMark/>
          </w:tcPr>
          <w:p w14:paraId="5D173588" w14:textId="77777777" w:rsidR="00CF567F" w:rsidRPr="00156D20" w:rsidRDefault="00CF567F" w:rsidP="003B3B05">
            <w:pPr>
              <w:pStyle w:val="movimento2"/>
              <w:rPr>
                <w:color w:val="002060"/>
              </w:rPr>
            </w:pPr>
            <w:r w:rsidRPr="00156D20">
              <w:rPr>
                <w:color w:val="002060"/>
              </w:rPr>
              <w:t xml:space="preserve">(REAL SAN GIORGIO) </w:t>
            </w:r>
          </w:p>
        </w:tc>
        <w:tc>
          <w:tcPr>
            <w:tcW w:w="800" w:type="dxa"/>
            <w:tcMar>
              <w:top w:w="20" w:type="dxa"/>
              <w:left w:w="20" w:type="dxa"/>
              <w:bottom w:w="20" w:type="dxa"/>
              <w:right w:w="20" w:type="dxa"/>
            </w:tcMar>
            <w:vAlign w:val="center"/>
            <w:hideMark/>
          </w:tcPr>
          <w:p w14:paraId="5E6D865C" w14:textId="77777777" w:rsidR="00CF567F" w:rsidRPr="00156D20" w:rsidRDefault="00CF567F" w:rsidP="003B3B05">
            <w:pPr>
              <w:pStyle w:val="movimento"/>
              <w:rPr>
                <w:color w:val="002060"/>
              </w:rPr>
            </w:pPr>
            <w:r w:rsidRPr="00156D20">
              <w:rPr>
                <w:color w:val="002060"/>
              </w:rPr>
              <w:t> </w:t>
            </w:r>
          </w:p>
        </w:tc>
        <w:tc>
          <w:tcPr>
            <w:tcW w:w="2200" w:type="dxa"/>
            <w:tcMar>
              <w:top w:w="20" w:type="dxa"/>
              <w:left w:w="20" w:type="dxa"/>
              <w:bottom w:w="20" w:type="dxa"/>
              <w:right w:w="20" w:type="dxa"/>
            </w:tcMar>
            <w:vAlign w:val="center"/>
            <w:hideMark/>
          </w:tcPr>
          <w:p w14:paraId="2AC85D1A" w14:textId="77777777" w:rsidR="00CF567F" w:rsidRPr="00156D20" w:rsidRDefault="00CF567F" w:rsidP="003B3B05">
            <w:pPr>
              <w:pStyle w:val="movimento"/>
              <w:rPr>
                <w:color w:val="002060"/>
              </w:rPr>
            </w:pPr>
            <w:r w:rsidRPr="00156D20">
              <w:rPr>
                <w:color w:val="002060"/>
              </w:rPr>
              <w:t>LATINI DIEGO</w:t>
            </w:r>
          </w:p>
        </w:tc>
        <w:tc>
          <w:tcPr>
            <w:tcW w:w="2200" w:type="dxa"/>
            <w:tcMar>
              <w:top w:w="20" w:type="dxa"/>
              <w:left w:w="20" w:type="dxa"/>
              <w:bottom w:w="20" w:type="dxa"/>
              <w:right w:w="20" w:type="dxa"/>
            </w:tcMar>
            <w:vAlign w:val="center"/>
            <w:hideMark/>
          </w:tcPr>
          <w:p w14:paraId="63A87494" w14:textId="77777777" w:rsidR="00CF567F" w:rsidRPr="00156D20" w:rsidRDefault="00CF567F" w:rsidP="003B3B05">
            <w:pPr>
              <w:pStyle w:val="movimento2"/>
              <w:rPr>
                <w:color w:val="002060"/>
              </w:rPr>
            </w:pPr>
            <w:r w:rsidRPr="00156D20">
              <w:rPr>
                <w:color w:val="002060"/>
              </w:rPr>
              <w:t xml:space="preserve">(TRE TORRI A.S.D.) </w:t>
            </w:r>
          </w:p>
        </w:tc>
      </w:tr>
    </w:tbl>
    <w:p w14:paraId="52E5A9F2" w14:textId="77777777" w:rsidR="00CF567F" w:rsidRPr="00156D20" w:rsidRDefault="00CF567F" w:rsidP="00CF567F">
      <w:pPr>
        <w:pStyle w:val="titolo20"/>
        <w:rPr>
          <w:rFonts w:eastAsiaTheme="minorEastAsia"/>
          <w:color w:val="002060"/>
        </w:rPr>
      </w:pPr>
      <w:r w:rsidRPr="00156D20">
        <w:rPr>
          <w:color w:val="002060"/>
        </w:rPr>
        <w:t xml:space="preserve">AMMONIZIONE (VI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F567F" w:rsidRPr="00156D20" w14:paraId="026975CE" w14:textId="77777777" w:rsidTr="003B3B05">
        <w:tc>
          <w:tcPr>
            <w:tcW w:w="2200" w:type="dxa"/>
            <w:tcMar>
              <w:top w:w="20" w:type="dxa"/>
              <w:left w:w="20" w:type="dxa"/>
              <w:bottom w:w="20" w:type="dxa"/>
              <w:right w:w="20" w:type="dxa"/>
            </w:tcMar>
            <w:vAlign w:val="center"/>
            <w:hideMark/>
          </w:tcPr>
          <w:p w14:paraId="4FB587B3" w14:textId="77777777" w:rsidR="00CF567F" w:rsidRPr="00156D20" w:rsidRDefault="00CF567F" w:rsidP="003B3B05">
            <w:pPr>
              <w:pStyle w:val="movimento"/>
              <w:rPr>
                <w:color w:val="002060"/>
              </w:rPr>
            </w:pPr>
            <w:r w:rsidRPr="00156D20">
              <w:rPr>
                <w:color w:val="002060"/>
              </w:rPr>
              <w:lastRenderedPageBreak/>
              <w:t>DE CAROLIS MATTEO</w:t>
            </w:r>
          </w:p>
        </w:tc>
        <w:tc>
          <w:tcPr>
            <w:tcW w:w="2200" w:type="dxa"/>
            <w:tcMar>
              <w:top w:w="20" w:type="dxa"/>
              <w:left w:w="20" w:type="dxa"/>
              <w:bottom w:w="20" w:type="dxa"/>
              <w:right w:w="20" w:type="dxa"/>
            </w:tcMar>
            <w:vAlign w:val="center"/>
            <w:hideMark/>
          </w:tcPr>
          <w:p w14:paraId="0223AF41" w14:textId="77777777" w:rsidR="00CF567F" w:rsidRPr="00156D20" w:rsidRDefault="00CF567F" w:rsidP="003B3B05">
            <w:pPr>
              <w:pStyle w:val="movimento2"/>
              <w:rPr>
                <w:color w:val="002060"/>
              </w:rPr>
            </w:pPr>
            <w:r w:rsidRPr="00156D20">
              <w:rPr>
                <w:color w:val="002060"/>
              </w:rPr>
              <w:t xml:space="preserve">(FUTSAL CASELLE) </w:t>
            </w:r>
          </w:p>
        </w:tc>
        <w:tc>
          <w:tcPr>
            <w:tcW w:w="800" w:type="dxa"/>
            <w:tcMar>
              <w:top w:w="20" w:type="dxa"/>
              <w:left w:w="20" w:type="dxa"/>
              <w:bottom w:w="20" w:type="dxa"/>
              <w:right w:w="20" w:type="dxa"/>
            </w:tcMar>
            <w:vAlign w:val="center"/>
            <w:hideMark/>
          </w:tcPr>
          <w:p w14:paraId="2E070032" w14:textId="77777777" w:rsidR="00CF567F" w:rsidRPr="00156D20" w:rsidRDefault="00CF567F" w:rsidP="003B3B05">
            <w:pPr>
              <w:pStyle w:val="movimento"/>
              <w:rPr>
                <w:color w:val="002060"/>
              </w:rPr>
            </w:pPr>
            <w:r w:rsidRPr="00156D20">
              <w:rPr>
                <w:color w:val="002060"/>
              </w:rPr>
              <w:t> </w:t>
            </w:r>
          </w:p>
        </w:tc>
        <w:tc>
          <w:tcPr>
            <w:tcW w:w="2200" w:type="dxa"/>
            <w:tcMar>
              <w:top w:w="20" w:type="dxa"/>
              <w:left w:w="20" w:type="dxa"/>
              <w:bottom w:w="20" w:type="dxa"/>
              <w:right w:w="20" w:type="dxa"/>
            </w:tcMar>
            <w:vAlign w:val="center"/>
            <w:hideMark/>
          </w:tcPr>
          <w:p w14:paraId="5D9F3EC1" w14:textId="77777777" w:rsidR="00CF567F" w:rsidRPr="00156D20" w:rsidRDefault="00CF567F" w:rsidP="003B3B05">
            <w:pPr>
              <w:pStyle w:val="movimento"/>
              <w:rPr>
                <w:color w:val="002060"/>
              </w:rPr>
            </w:pPr>
            <w:r w:rsidRPr="00156D20">
              <w:rPr>
                <w:color w:val="002060"/>
              </w:rPr>
              <w:t> </w:t>
            </w:r>
          </w:p>
        </w:tc>
        <w:tc>
          <w:tcPr>
            <w:tcW w:w="2200" w:type="dxa"/>
            <w:tcMar>
              <w:top w:w="20" w:type="dxa"/>
              <w:left w:w="20" w:type="dxa"/>
              <w:bottom w:w="20" w:type="dxa"/>
              <w:right w:w="20" w:type="dxa"/>
            </w:tcMar>
            <w:vAlign w:val="center"/>
            <w:hideMark/>
          </w:tcPr>
          <w:p w14:paraId="4137529F" w14:textId="77777777" w:rsidR="00CF567F" w:rsidRPr="00156D20" w:rsidRDefault="00CF567F" w:rsidP="003B3B05">
            <w:pPr>
              <w:pStyle w:val="movimento2"/>
              <w:rPr>
                <w:color w:val="002060"/>
              </w:rPr>
            </w:pPr>
            <w:r w:rsidRPr="00156D20">
              <w:rPr>
                <w:color w:val="002060"/>
              </w:rPr>
              <w:t> </w:t>
            </w:r>
          </w:p>
        </w:tc>
      </w:tr>
    </w:tbl>
    <w:p w14:paraId="22D923B9" w14:textId="77777777" w:rsidR="00CF567F" w:rsidRPr="00156D20" w:rsidRDefault="00CF567F" w:rsidP="00CF567F">
      <w:pPr>
        <w:pStyle w:val="titolo20"/>
        <w:rPr>
          <w:rFonts w:eastAsiaTheme="minorEastAsia"/>
          <w:color w:val="002060"/>
        </w:rPr>
      </w:pPr>
      <w:r w:rsidRPr="00156D20">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F567F" w:rsidRPr="00156D20" w14:paraId="7C35E35E" w14:textId="77777777" w:rsidTr="003B3B05">
        <w:tc>
          <w:tcPr>
            <w:tcW w:w="2200" w:type="dxa"/>
            <w:tcMar>
              <w:top w:w="20" w:type="dxa"/>
              <w:left w:w="20" w:type="dxa"/>
              <w:bottom w:w="20" w:type="dxa"/>
              <w:right w:w="20" w:type="dxa"/>
            </w:tcMar>
            <w:vAlign w:val="center"/>
            <w:hideMark/>
          </w:tcPr>
          <w:p w14:paraId="7F3C3969" w14:textId="77777777" w:rsidR="00CF567F" w:rsidRPr="00156D20" w:rsidRDefault="00CF567F" w:rsidP="003B3B05">
            <w:pPr>
              <w:pStyle w:val="movimento"/>
              <w:rPr>
                <w:color w:val="002060"/>
              </w:rPr>
            </w:pPr>
            <w:r w:rsidRPr="00156D20">
              <w:rPr>
                <w:color w:val="002060"/>
              </w:rPr>
              <w:t>TAMBURI MATTEO</w:t>
            </w:r>
          </w:p>
        </w:tc>
        <w:tc>
          <w:tcPr>
            <w:tcW w:w="2200" w:type="dxa"/>
            <w:tcMar>
              <w:top w:w="20" w:type="dxa"/>
              <w:left w:w="20" w:type="dxa"/>
              <w:bottom w:w="20" w:type="dxa"/>
              <w:right w:w="20" w:type="dxa"/>
            </w:tcMar>
            <w:vAlign w:val="center"/>
            <w:hideMark/>
          </w:tcPr>
          <w:p w14:paraId="447373BF" w14:textId="77777777" w:rsidR="00CF567F" w:rsidRPr="00156D20" w:rsidRDefault="00CF567F" w:rsidP="003B3B05">
            <w:pPr>
              <w:pStyle w:val="movimento2"/>
              <w:rPr>
                <w:color w:val="002060"/>
              </w:rPr>
            </w:pPr>
            <w:r w:rsidRPr="00156D20">
              <w:rPr>
                <w:color w:val="002060"/>
              </w:rPr>
              <w:t xml:space="preserve">(TRE TORRI A.S.D.) </w:t>
            </w:r>
          </w:p>
        </w:tc>
        <w:tc>
          <w:tcPr>
            <w:tcW w:w="800" w:type="dxa"/>
            <w:tcMar>
              <w:top w:w="20" w:type="dxa"/>
              <w:left w:w="20" w:type="dxa"/>
              <w:bottom w:w="20" w:type="dxa"/>
              <w:right w:w="20" w:type="dxa"/>
            </w:tcMar>
            <w:vAlign w:val="center"/>
            <w:hideMark/>
          </w:tcPr>
          <w:p w14:paraId="1C2C30F1" w14:textId="77777777" w:rsidR="00CF567F" w:rsidRPr="00156D20" w:rsidRDefault="00CF567F" w:rsidP="003B3B05">
            <w:pPr>
              <w:pStyle w:val="movimento"/>
              <w:rPr>
                <w:color w:val="002060"/>
              </w:rPr>
            </w:pPr>
            <w:r w:rsidRPr="00156D20">
              <w:rPr>
                <w:color w:val="002060"/>
              </w:rPr>
              <w:t> </w:t>
            </w:r>
          </w:p>
        </w:tc>
        <w:tc>
          <w:tcPr>
            <w:tcW w:w="2200" w:type="dxa"/>
            <w:tcMar>
              <w:top w:w="20" w:type="dxa"/>
              <w:left w:w="20" w:type="dxa"/>
              <w:bottom w:w="20" w:type="dxa"/>
              <w:right w:w="20" w:type="dxa"/>
            </w:tcMar>
            <w:vAlign w:val="center"/>
            <w:hideMark/>
          </w:tcPr>
          <w:p w14:paraId="665E5D1F" w14:textId="77777777" w:rsidR="00CF567F" w:rsidRPr="00156D20" w:rsidRDefault="00CF567F" w:rsidP="003B3B05">
            <w:pPr>
              <w:pStyle w:val="movimento"/>
              <w:rPr>
                <w:color w:val="002060"/>
              </w:rPr>
            </w:pPr>
            <w:r w:rsidRPr="00156D20">
              <w:rPr>
                <w:color w:val="002060"/>
              </w:rPr>
              <w:t> </w:t>
            </w:r>
          </w:p>
        </w:tc>
        <w:tc>
          <w:tcPr>
            <w:tcW w:w="2200" w:type="dxa"/>
            <w:tcMar>
              <w:top w:w="20" w:type="dxa"/>
              <w:left w:w="20" w:type="dxa"/>
              <w:bottom w:w="20" w:type="dxa"/>
              <w:right w:w="20" w:type="dxa"/>
            </w:tcMar>
            <w:vAlign w:val="center"/>
            <w:hideMark/>
          </w:tcPr>
          <w:p w14:paraId="4D276AB8" w14:textId="77777777" w:rsidR="00CF567F" w:rsidRPr="00156D20" w:rsidRDefault="00CF567F" w:rsidP="003B3B05">
            <w:pPr>
              <w:pStyle w:val="movimento2"/>
              <w:rPr>
                <w:color w:val="002060"/>
              </w:rPr>
            </w:pPr>
            <w:r w:rsidRPr="00156D20">
              <w:rPr>
                <w:color w:val="002060"/>
              </w:rPr>
              <w:t> </w:t>
            </w:r>
          </w:p>
        </w:tc>
      </w:tr>
    </w:tbl>
    <w:p w14:paraId="3A6074C6" w14:textId="77777777" w:rsidR="00CF567F" w:rsidRPr="00156D20" w:rsidRDefault="00CF567F" w:rsidP="00CF567F">
      <w:pPr>
        <w:pStyle w:val="titolo20"/>
        <w:rPr>
          <w:rFonts w:eastAsiaTheme="minorEastAsia"/>
          <w:color w:val="002060"/>
        </w:rPr>
      </w:pPr>
      <w:r w:rsidRPr="00156D20">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F567F" w:rsidRPr="00156D20" w14:paraId="0FAC065B" w14:textId="77777777" w:rsidTr="003B3B05">
        <w:tc>
          <w:tcPr>
            <w:tcW w:w="2200" w:type="dxa"/>
            <w:tcMar>
              <w:top w:w="20" w:type="dxa"/>
              <w:left w:w="20" w:type="dxa"/>
              <w:bottom w:w="20" w:type="dxa"/>
              <w:right w:w="20" w:type="dxa"/>
            </w:tcMar>
            <w:vAlign w:val="center"/>
            <w:hideMark/>
          </w:tcPr>
          <w:p w14:paraId="216CB1DD" w14:textId="77777777" w:rsidR="00CF567F" w:rsidRPr="00156D20" w:rsidRDefault="00CF567F" w:rsidP="003B3B05">
            <w:pPr>
              <w:pStyle w:val="movimento"/>
              <w:rPr>
                <w:color w:val="002060"/>
              </w:rPr>
            </w:pPr>
            <w:r w:rsidRPr="00156D20">
              <w:rPr>
                <w:color w:val="002060"/>
              </w:rPr>
              <w:t>BEN MOUSSA HASSAN ABDELHALAK</w:t>
            </w:r>
          </w:p>
        </w:tc>
        <w:tc>
          <w:tcPr>
            <w:tcW w:w="2200" w:type="dxa"/>
            <w:tcMar>
              <w:top w:w="20" w:type="dxa"/>
              <w:left w:w="20" w:type="dxa"/>
              <w:bottom w:w="20" w:type="dxa"/>
              <w:right w:w="20" w:type="dxa"/>
            </w:tcMar>
            <w:vAlign w:val="center"/>
            <w:hideMark/>
          </w:tcPr>
          <w:p w14:paraId="61F02E45" w14:textId="77777777" w:rsidR="00CF567F" w:rsidRPr="00156D20" w:rsidRDefault="00CF567F" w:rsidP="003B3B05">
            <w:pPr>
              <w:pStyle w:val="movimento2"/>
              <w:rPr>
                <w:color w:val="002060"/>
              </w:rPr>
            </w:pPr>
            <w:r w:rsidRPr="00156D20">
              <w:rPr>
                <w:color w:val="002060"/>
              </w:rPr>
              <w:t xml:space="preserve">(BAYER CAPPUCCINI) </w:t>
            </w:r>
          </w:p>
        </w:tc>
        <w:tc>
          <w:tcPr>
            <w:tcW w:w="800" w:type="dxa"/>
            <w:tcMar>
              <w:top w:w="20" w:type="dxa"/>
              <w:left w:w="20" w:type="dxa"/>
              <w:bottom w:w="20" w:type="dxa"/>
              <w:right w:w="20" w:type="dxa"/>
            </w:tcMar>
            <w:vAlign w:val="center"/>
            <w:hideMark/>
          </w:tcPr>
          <w:p w14:paraId="562BF5BD" w14:textId="77777777" w:rsidR="00CF567F" w:rsidRPr="00156D20" w:rsidRDefault="00CF567F" w:rsidP="003B3B05">
            <w:pPr>
              <w:pStyle w:val="movimento"/>
              <w:rPr>
                <w:color w:val="002060"/>
              </w:rPr>
            </w:pPr>
            <w:r w:rsidRPr="00156D20">
              <w:rPr>
                <w:color w:val="002060"/>
              </w:rPr>
              <w:t> </w:t>
            </w:r>
          </w:p>
        </w:tc>
        <w:tc>
          <w:tcPr>
            <w:tcW w:w="2200" w:type="dxa"/>
            <w:tcMar>
              <w:top w:w="20" w:type="dxa"/>
              <w:left w:w="20" w:type="dxa"/>
              <w:bottom w:w="20" w:type="dxa"/>
              <w:right w:w="20" w:type="dxa"/>
            </w:tcMar>
            <w:vAlign w:val="center"/>
            <w:hideMark/>
          </w:tcPr>
          <w:p w14:paraId="6F7F4A58" w14:textId="77777777" w:rsidR="00CF567F" w:rsidRPr="00156D20" w:rsidRDefault="00CF567F" w:rsidP="003B3B05">
            <w:pPr>
              <w:pStyle w:val="movimento"/>
              <w:rPr>
                <w:color w:val="002060"/>
              </w:rPr>
            </w:pPr>
            <w:r w:rsidRPr="00156D20">
              <w:rPr>
                <w:color w:val="002060"/>
              </w:rPr>
              <w:t>SCACCIAFERRO NICOLO</w:t>
            </w:r>
          </w:p>
        </w:tc>
        <w:tc>
          <w:tcPr>
            <w:tcW w:w="2200" w:type="dxa"/>
            <w:tcMar>
              <w:top w:w="20" w:type="dxa"/>
              <w:left w:w="20" w:type="dxa"/>
              <w:bottom w:w="20" w:type="dxa"/>
              <w:right w:w="20" w:type="dxa"/>
            </w:tcMar>
            <w:vAlign w:val="center"/>
            <w:hideMark/>
          </w:tcPr>
          <w:p w14:paraId="01540763" w14:textId="77777777" w:rsidR="00CF567F" w:rsidRPr="00156D20" w:rsidRDefault="00CF567F" w:rsidP="003B3B05">
            <w:pPr>
              <w:pStyle w:val="movimento2"/>
              <w:rPr>
                <w:color w:val="002060"/>
              </w:rPr>
            </w:pPr>
            <w:r w:rsidRPr="00156D20">
              <w:rPr>
                <w:color w:val="002060"/>
              </w:rPr>
              <w:t xml:space="preserve">(FUTSAL CASELLE) </w:t>
            </w:r>
          </w:p>
        </w:tc>
      </w:tr>
      <w:tr w:rsidR="00CF567F" w:rsidRPr="00156D20" w14:paraId="06CC057D" w14:textId="77777777" w:rsidTr="003B3B05">
        <w:tc>
          <w:tcPr>
            <w:tcW w:w="2200" w:type="dxa"/>
            <w:tcMar>
              <w:top w:w="20" w:type="dxa"/>
              <w:left w:w="20" w:type="dxa"/>
              <w:bottom w:w="20" w:type="dxa"/>
              <w:right w:w="20" w:type="dxa"/>
            </w:tcMar>
            <w:vAlign w:val="center"/>
            <w:hideMark/>
          </w:tcPr>
          <w:p w14:paraId="557C9D09" w14:textId="77777777" w:rsidR="00CF567F" w:rsidRPr="00156D20" w:rsidRDefault="00CF567F" w:rsidP="003B3B05">
            <w:pPr>
              <w:pStyle w:val="movimento"/>
              <w:rPr>
                <w:color w:val="002060"/>
              </w:rPr>
            </w:pPr>
            <w:r w:rsidRPr="00156D20">
              <w:rPr>
                <w:color w:val="002060"/>
              </w:rPr>
              <w:t>PALLOTTA LORIS</w:t>
            </w:r>
          </w:p>
        </w:tc>
        <w:tc>
          <w:tcPr>
            <w:tcW w:w="2200" w:type="dxa"/>
            <w:tcMar>
              <w:top w:w="20" w:type="dxa"/>
              <w:left w:w="20" w:type="dxa"/>
              <w:bottom w:w="20" w:type="dxa"/>
              <w:right w:w="20" w:type="dxa"/>
            </w:tcMar>
            <w:vAlign w:val="center"/>
            <w:hideMark/>
          </w:tcPr>
          <w:p w14:paraId="28A14EA8" w14:textId="77777777" w:rsidR="00CF567F" w:rsidRPr="00156D20" w:rsidRDefault="00CF567F" w:rsidP="003B3B05">
            <w:pPr>
              <w:pStyle w:val="movimento2"/>
              <w:rPr>
                <w:color w:val="002060"/>
              </w:rPr>
            </w:pPr>
            <w:r w:rsidRPr="00156D20">
              <w:rPr>
                <w:color w:val="002060"/>
              </w:rPr>
              <w:t xml:space="preserve">(TRE TORRI A.S.D.) </w:t>
            </w:r>
          </w:p>
        </w:tc>
        <w:tc>
          <w:tcPr>
            <w:tcW w:w="800" w:type="dxa"/>
            <w:tcMar>
              <w:top w:w="20" w:type="dxa"/>
              <w:left w:w="20" w:type="dxa"/>
              <w:bottom w:w="20" w:type="dxa"/>
              <w:right w:w="20" w:type="dxa"/>
            </w:tcMar>
            <w:vAlign w:val="center"/>
            <w:hideMark/>
          </w:tcPr>
          <w:p w14:paraId="4F533FDF" w14:textId="77777777" w:rsidR="00CF567F" w:rsidRPr="00156D20" w:rsidRDefault="00CF567F" w:rsidP="003B3B05">
            <w:pPr>
              <w:pStyle w:val="movimento"/>
              <w:rPr>
                <w:color w:val="002060"/>
              </w:rPr>
            </w:pPr>
            <w:r w:rsidRPr="00156D20">
              <w:rPr>
                <w:color w:val="002060"/>
              </w:rPr>
              <w:t> </w:t>
            </w:r>
          </w:p>
        </w:tc>
        <w:tc>
          <w:tcPr>
            <w:tcW w:w="2200" w:type="dxa"/>
            <w:tcMar>
              <w:top w:w="20" w:type="dxa"/>
              <w:left w:w="20" w:type="dxa"/>
              <w:bottom w:w="20" w:type="dxa"/>
              <w:right w:w="20" w:type="dxa"/>
            </w:tcMar>
            <w:vAlign w:val="center"/>
            <w:hideMark/>
          </w:tcPr>
          <w:p w14:paraId="47C63ABC" w14:textId="77777777" w:rsidR="00CF567F" w:rsidRPr="00156D20" w:rsidRDefault="00CF567F" w:rsidP="003B3B05">
            <w:pPr>
              <w:pStyle w:val="movimento"/>
              <w:rPr>
                <w:color w:val="002060"/>
              </w:rPr>
            </w:pPr>
            <w:r w:rsidRPr="00156D20">
              <w:rPr>
                <w:color w:val="002060"/>
              </w:rPr>
              <w:t> </w:t>
            </w:r>
          </w:p>
        </w:tc>
        <w:tc>
          <w:tcPr>
            <w:tcW w:w="2200" w:type="dxa"/>
            <w:tcMar>
              <w:top w:w="20" w:type="dxa"/>
              <w:left w:w="20" w:type="dxa"/>
              <w:bottom w:w="20" w:type="dxa"/>
              <w:right w:w="20" w:type="dxa"/>
            </w:tcMar>
            <w:vAlign w:val="center"/>
            <w:hideMark/>
          </w:tcPr>
          <w:p w14:paraId="1AC80748" w14:textId="77777777" w:rsidR="00CF567F" w:rsidRPr="00156D20" w:rsidRDefault="00CF567F" w:rsidP="003B3B05">
            <w:pPr>
              <w:pStyle w:val="movimento2"/>
              <w:rPr>
                <w:color w:val="002060"/>
              </w:rPr>
            </w:pPr>
            <w:r w:rsidRPr="00156D20">
              <w:rPr>
                <w:color w:val="002060"/>
              </w:rPr>
              <w:t> </w:t>
            </w:r>
          </w:p>
        </w:tc>
      </w:tr>
    </w:tbl>
    <w:p w14:paraId="5BFB45F4" w14:textId="77777777" w:rsidR="00CF567F" w:rsidRPr="00156D20" w:rsidRDefault="00CF567F" w:rsidP="00CF567F">
      <w:pPr>
        <w:pStyle w:val="titolo20"/>
        <w:rPr>
          <w:rFonts w:eastAsiaTheme="minorEastAsia"/>
          <w:color w:val="002060"/>
        </w:rPr>
      </w:pPr>
      <w:r w:rsidRPr="00156D20">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F567F" w:rsidRPr="00156D20" w14:paraId="51C481EC" w14:textId="77777777" w:rsidTr="003B3B05">
        <w:tc>
          <w:tcPr>
            <w:tcW w:w="2200" w:type="dxa"/>
            <w:tcMar>
              <w:top w:w="20" w:type="dxa"/>
              <w:left w:w="20" w:type="dxa"/>
              <w:bottom w:w="20" w:type="dxa"/>
              <w:right w:w="20" w:type="dxa"/>
            </w:tcMar>
            <w:vAlign w:val="center"/>
            <w:hideMark/>
          </w:tcPr>
          <w:p w14:paraId="51B78EA9" w14:textId="77777777" w:rsidR="00CF567F" w:rsidRPr="00156D20" w:rsidRDefault="00CF567F" w:rsidP="003B3B05">
            <w:pPr>
              <w:pStyle w:val="movimento"/>
              <w:rPr>
                <w:color w:val="002060"/>
              </w:rPr>
            </w:pPr>
            <w:r w:rsidRPr="00156D20">
              <w:rPr>
                <w:color w:val="002060"/>
              </w:rPr>
              <w:t>EL HAJJI KASMI AMIN</w:t>
            </w:r>
          </w:p>
        </w:tc>
        <w:tc>
          <w:tcPr>
            <w:tcW w:w="2200" w:type="dxa"/>
            <w:tcMar>
              <w:top w:w="20" w:type="dxa"/>
              <w:left w:w="20" w:type="dxa"/>
              <w:bottom w:w="20" w:type="dxa"/>
              <w:right w:w="20" w:type="dxa"/>
            </w:tcMar>
            <w:vAlign w:val="center"/>
            <w:hideMark/>
          </w:tcPr>
          <w:p w14:paraId="09E8CE40" w14:textId="77777777" w:rsidR="00CF567F" w:rsidRPr="00156D20" w:rsidRDefault="00CF567F" w:rsidP="003B3B05">
            <w:pPr>
              <w:pStyle w:val="movimento2"/>
              <w:rPr>
                <w:color w:val="002060"/>
              </w:rPr>
            </w:pPr>
            <w:r w:rsidRPr="00156D20">
              <w:rPr>
                <w:color w:val="002060"/>
              </w:rPr>
              <w:t xml:space="preserve">(TRE TORRI A.S.D.) </w:t>
            </w:r>
          </w:p>
        </w:tc>
        <w:tc>
          <w:tcPr>
            <w:tcW w:w="800" w:type="dxa"/>
            <w:tcMar>
              <w:top w:w="20" w:type="dxa"/>
              <w:left w:w="20" w:type="dxa"/>
              <w:bottom w:w="20" w:type="dxa"/>
              <w:right w:w="20" w:type="dxa"/>
            </w:tcMar>
            <w:vAlign w:val="center"/>
            <w:hideMark/>
          </w:tcPr>
          <w:p w14:paraId="433D3375" w14:textId="77777777" w:rsidR="00CF567F" w:rsidRPr="00156D20" w:rsidRDefault="00CF567F" w:rsidP="003B3B05">
            <w:pPr>
              <w:pStyle w:val="movimento"/>
              <w:rPr>
                <w:color w:val="002060"/>
              </w:rPr>
            </w:pPr>
            <w:r w:rsidRPr="00156D20">
              <w:rPr>
                <w:color w:val="002060"/>
              </w:rPr>
              <w:t> </w:t>
            </w:r>
          </w:p>
        </w:tc>
        <w:tc>
          <w:tcPr>
            <w:tcW w:w="2200" w:type="dxa"/>
            <w:tcMar>
              <w:top w:w="20" w:type="dxa"/>
              <w:left w:w="20" w:type="dxa"/>
              <w:bottom w:w="20" w:type="dxa"/>
              <w:right w:w="20" w:type="dxa"/>
            </w:tcMar>
            <w:vAlign w:val="center"/>
            <w:hideMark/>
          </w:tcPr>
          <w:p w14:paraId="1DEBF0EA" w14:textId="77777777" w:rsidR="00CF567F" w:rsidRPr="00156D20" w:rsidRDefault="00CF567F" w:rsidP="003B3B05">
            <w:pPr>
              <w:pStyle w:val="movimento"/>
              <w:rPr>
                <w:color w:val="002060"/>
              </w:rPr>
            </w:pPr>
            <w:r w:rsidRPr="00156D20">
              <w:rPr>
                <w:color w:val="002060"/>
              </w:rPr>
              <w:t> </w:t>
            </w:r>
          </w:p>
        </w:tc>
        <w:tc>
          <w:tcPr>
            <w:tcW w:w="2200" w:type="dxa"/>
            <w:tcMar>
              <w:top w:w="20" w:type="dxa"/>
              <w:left w:w="20" w:type="dxa"/>
              <w:bottom w:w="20" w:type="dxa"/>
              <w:right w:w="20" w:type="dxa"/>
            </w:tcMar>
            <w:vAlign w:val="center"/>
            <w:hideMark/>
          </w:tcPr>
          <w:p w14:paraId="7F85F993" w14:textId="77777777" w:rsidR="00CF567F" w:rsidRPr="00156D20" w:rsidRDefault="00CF567F" w:rsidP="003B3B05">
            <w:pPr>
              <w:pStyle w:val="movimento2"/>
              <w:rPr>
                <w:color w:val="002060"/>
              </w:rPr>
            </w:pPr>
            <w:r w:rsidRPr="00156D20">
              <w:rPr>
                <w:color w:val="002060"/>
              </w:rPr>
              <w:t> </w:t>
            </w:r>
          </w:p>
        </w:tc>
      </w:tr>
    </w:tbl>
    <w:p w14:paraId="7AB92EF2" w14:textId="77777777" w:rsidR="00CF567F" w:rsidRDefault="00CF567F" w:rsidP="00CF567F">
      <w:pPr>
        <w:pStyle w:val="breakline"/>
        <w:rPr>
          <w:color w:val="002060"/>
        </w:rPr>
      </w:pPr>
    </w:p>
    <w:p w14:paraId="2D4AEF8E" w14:textId="77777777" w:rsidR="00CF567F" w:rsidRPr="003A5633" w:rsidRDefault="00CF567F" w:rsidP="00CF567F">
      <w:pPr>
        <w:jc w:val="center"/>
        <w:rPr>
          <w:rFonts w:ascii="Arial" w:hAnsi="Arial" w:cs="Arial"/>
          <w:noProof/>
          <w:color w:val="002060"/>
          <w:sz w:val="22"/>
          <w:szCs w:val="22"/>
        </w:rPr>
      </w:pPr>
      <w:r w:rsidRPr="003A5633">
        <w:rPr>
          <w:rFonts w:ascii="Arial" w:hAnsi="Arial" w:cs="Arial"/>
          <w:noProof/>
          <w:color w:val="002060"/>
          <w:sz w:val="22"/>
          <w:szCs w:val="22"/>
        </w:rPr>
        <w:t>F.to IL SEGRETARIO                                   F.to IL GIUDICE SPORTIVO</w:t>
      </w:r>
    </w:p>
    <w:p w14:paraId="2ED4D4F5" w14:textId="77777777" w:rsidR="00CF567F" w:rsidRPr="003A5633" w:rsidRDefault="00CF567F" w:rsidP="00CF567F">
      <w:pPr>
        <w:pStyle w:val="Corpodeltesto2"/>
        <w:spacing w:after="0" w:line="240" w:lineRule="auto"/>
        <w:jc w:val="both"/>
        <w:rPr>
          <w:rFonts w:ascii="Arial" w:hAnsi="Arial" w:cs="Arial"/>
          <w:b/>
          <w:color w:val="002060"/>
          <w:sz w:val="22"/>
          <w:szCs w:val="22"/>
        </w:rPr>
      </w:pPr>
      <w:r w:rsidRPr="003A5633">
        <w:rPr>
          <w:rFonts w:ascii="Arial" w:hAnsi="Arial" w:cs="Arial"/>
          <w:noProof/>
          <w:color w:val="002060"/>
          <w:sz w:val="22"/>
          <w:szCs w:val="22"/>
        </w:rPr>
        <w:t xml:space="preserve">                         Angelo Castellana        </w:t>
      </w:r>
      <w:r w:rsidRPr="003A5633">
        <w:rPr>
          <w:rFonts w:ascii="Arial" w:hAnsi="Arial" w:cs="Arial"/>
          <w:noProof/>
          <w:color w:val="002060"/>
          <w:sz w:val="22"/>
          <w:szCs w:val="22"/>
        </w:rPr>
        <w:tab/>
        <w:t xml:space="preserve">                                Agnese Lazzaretti</w:t>
      </w:r>
    </w:p>
    <w:p w14:paraId="35FA8196" w14:textId="77777777" w:rsidR="00CF567F" w:rsidRPr="00156D20" w:rsidRDefault="00CF567F" w:rsidP="00CF567F">
      <w:pPr>
        <w:pStyle w:val="breakline"/>
        <w:rPr>
          <w:rFonts w:eastAsiaTheme="minorEastAsia"/>
          <w:color w:val="002060"/>
        </w:rPr>
      </w:pPr>
    </w:p>
    <w:p w14:paraId="664A3560" w14:textId="77777777" w:rsidR="00CF567F" w:rsidRPr="00156D20" w:rsidRDefault="00CF567F" w:rsidP="00CF567F">
      <w:pPr>
        <w:pStyle w:val="titoloprinc0"/>
        <w:rPr>
          <w:color w:val="002060"/>
        </w:rPr>
      </w:pPr>
      <w:r w:rsidRPr="00156D20">
        <w:rPr>
          <w:color w:val="002060"/>
        </w:rPr>
        <w:t>CLASSIFICA</w:t>
      </w:r>
    </w:p>
    <w:p w14:paraId="47EE9491" w14:textId="77777777" w:rsidR="00CF567F" w:rsidRPr="00156D20" w:rsidRDefault="00CF567F" w:rsidP="00CF567F">
      <w:pPr>
        <w:pStyle w:val="breakline"/>
        <w:rPr>
          <w:color w:val="002060"/>
        </w:rPr>
      </w:pPr>
    </w:p>
    <w:p w14:paraId="26C65FB6" w14:textId="77777777" w:rsidR="00CF567F" w:rsidRPr="00156D20" w:rsidRDefault="00CF567F" w:rsidP="00CF567F">
      <w:pPr>
        <w:pStyle w:val="breakline"/>
        <w:rPr>
          <w:color w:val="002060"/>
        </w:rPr>
      </w:pPr>
    </w:p>
    <w:p w14:paraId="23528536" w14:textId="77777777" w:rsidR="00CF567F" w:rsidRPr="00156D20" w:rsidRDefault="00CF567F" w:rsidP="00CF567F">
      <w:pPr>
        <w:pStyle w:val="sottotitolocampionato10"/>
        <w:rPr>
          <w:color w:val="002060"/>
        </w:rPr>
      </w:pPr>
      <w:r w:rsidRPr="00156D20">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CF567F" w:rsidRPr="00156D20" w14:paraId="4CC848F8" w14:textId="77777777" w:rsidTr="003B3B05">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CD3605" w14:textId="77777777" w:rsidR="00CF567F" w:rsidRPr="00156D20" w:rsidRDefault="00CF567F" w:rsidP="003B3B05">
            <w:pPr>
              <w:pStyle w:val="headertabella0"/>
              <w:rPr>
                <w:color w:val="002060"/>
              </w:rPr>
            </w:pPr>
            <w:r w:rsidRPr="00156D20">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9E29A4" w14:textId="77777777" w:rsidR="00CF567F" w:rsidRPr="00156D20" w:rsidRDefault="00CF567F" w:rsidP="003B3B05">
            <w:pPr>
              <w:pStyle w:val="headertabella0"/>
              <w:rPr>
                <w:color w:val="002060"/>
              </w:rPr>
            </w:pPr>
            <w:r w:rsidRPr="00156D20">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B071E3" w14:textId="77777777" w:rsidR="00CF567F" w:rsidRPr="00156D20" w:rsidRDefault="00CF567F" w:rsidP="003B3B05">
            <w:pPr>
              <w:pStyle w:val="headertabella0"/>
              <w:rPr>
                <w:color w:val="002060"/>
              </w:rPr>
            </w:pPr>
            <w:r w:rsidRPr="00156D20">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0DEE4D" w14:textId="77777777" w:rsidR="00CF567F" w:rsidRPr="00156D20" w:rsidRDefault="00CF567F" w:rsidP="003B3B05">
            <w:pPr>
              <w:pStyle w:val="headertabella0"/>
              <w:rPr>
                <w:color w:val="002060"/>
              </w:rPr>
            </w:pPr>
            <w:r w:rsidRPr="00156D20">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7BDBD5" w14:textId="77777777" w:rsidR="00CF567F" w:rsidRPr="00156D20" w:rsidRDefault="00CF567F" w:rsidP="003B3B05">
            <w:pPr>
              <w:pStyle w:val="headertabella0"/>
              <w:rPr>
                <w:color w:val="002060"/>
              </w:rPr>
            </w:pPr>
            <w:r w:rsidRPr="00156D20">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AD6EBE" w14:textId="77777777" w:rsidR="00CF567F" w:rsidRPr="00156D20" w:rsidRDefault="00CF567F" w:rsidP="003B3B05">
            <w:pPr>
              <w:pStyle w:val="headertabella0"/>
              <w:rPr>
                <w:color w:val="002060"/>
              </w:rPr>
            </w:pPr>
            <w:r w:rsidRPr="00156D20">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7E4C50" w14:textId="77777777" w:rsidR="00CF567F" w:rsidRPr="00156D20" w:rsidRDefault="00CF567F" w:rsidP="003B3B05">
            <w:pPr>
              <w:pStyle w:val="headertabella0"/>
              <w:rPr>
                <w:color w:val="002060"/>
              </w:rPr>
            </w:pPr>
            <w:r w:rsidRPr="00156D20">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425201" w14:textId="77777777" w:rsidR="00CF567F" w:rsidRPr="00156D20" w:rsidRDefault="00CF567F" w:rsidP="003B3B05">
            <w:pPr>
              <w:pStyle w:val="headertabella0"/>
              <w:rPr>
                <w:color w:val="002060"/>
              </w:rPr>
            </w:pPr>
            <w:r w:rsidRPr="00156D20">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50F25D" w14:textId="77777777" w:rsidR="00CF567F" w:rsidRPr="00156D20" w:rsidRDefault="00CF567F" w:rsidP="003B3B05">
            <w:pPr>
              <w:pStyle w:val="headertabella0"/>
              <w:rPr>
                <w:color w:val="002060"/>
              </w:rPr>
            </w:pPr>
            <w:r w:rsidRPr="00156D20">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6EB951" w14:textId="77777777" w:rsidR="00CF567F" w:rsidRPr="00156D20" w:rsidRDefault="00CF567F" w:rsidP="003B3B05">
            <w:pPr>
              <w:pStyle w:val="headertabella0"/>
              <w:rPr>
                <w:color w:val="002060"/>
              </w:rPr>
            </w:pPr>
            <w:r w:rsidRPr="00156D20">
              <w:rPr>
                <w:color w:val="002060"/>
              </w:rPr>
              <w:t>PE</w:t>
            </w:r>
          </w:p>
        </w:tc>
      </w:tr>
      <w:tr w:rsidR="00CF567F" w:rsidRPr="00156D20" w14:paraId="2EEE254B" w14:textId="77777777" w:rsidTr="003B3B05">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AA42531" w14:textId="77777777" w:rsidR="00CF567F" w:rsidRPr="00156D20" w:rsidRDefault="00CF567F" w:rsidP="003B3B05">
            <w:pPr>
              <w:pStyle w:val="rowtabella0"/>
              <w:rPr>
                <w:color w:val="002060"/>
              </w:rPr>
            </w:pPr>
            <w:r w:rsidRPr="00156D20">
              <w:rPr>
                <w:color w:val="002060"/>
              </w:rPr>
              <w:t>A.S.D. NUOVA JUVENTINA FFC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338D23" w14:textId="77777777" w:rsidR="00CF567F" w:rsidRPr="00156D20" w:rsidRDefault="00CF567F" w:rsidP="003B3B05">
            <w:pPr>
              <w:pStyle w:val="rowtabella0"/>
              <w:jc w:val="center"/>
              <w:rPr>
                <w:color w:val="002060"/>
              </w:rPr>
            </w:pPr>
            <w:r w:rsidRPr="00156D20">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BA445E" w14:textId="77777777" w:rsidR="00CF567F" w:rsidRPr="00156D20" w:rsidRDefault="00CF567F" w:rsidP="003B3B05">
            <w:pPr>
              <w:pStyle w:val="rowtabella0"/>
              <w:jc w:val="center"/>
              <w:rPr>
                <w:color w:val="002060"/>
              </w:rPr>
            </w:pPr>
            <w:r w:rsidRPr="00156D2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DD9D04" w14:textId="77777777" w:rsidR="00CF567F" w:rsidRPr="00156D20" w:rsidRDefault="00CF567F" w:rsidP="003B3B05">
            <w:pPr>
              <w:pStyle w:val="rowtabella0"/>
              <w:jc w:val="center"/>
              <w:rPr>
                <w:color w:val="002060"/>
              </w:rPr>
            </w:pPr>
            <w:r w:rsidRPr="00156D2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DD9E9D" w14:textId="77777777" w:rsidR="00CF567F" w:rsidRPr="00156D20" w:rsidRDefault="00CF567F" w:rsidP="003B3B05">
            <w:pPr>
              <w:pStyle w:val="rowtabella0"/>
              <w:jc w:val="center"/>
              <w:rPr>
                <w:color w:val="002060"/>
              </w:rPr>
            </w:pPr>
            <w:r w:rsidRPr="00156D2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1A9FC3" w14:textId="77777777" w:rsidR="00CF567F" w:rsidRPr="00156D20" w:rsidRDefault="00CF567F" w:rsidP="003B3B05">
            <w:pPr>
              <w:pStyle w:val="rowtabella0"/>
              <w:jc w:val="center"/>
              <w:rPr>
                <w:color w:val="002060"/>
              </w:rPr>
            </w:pPr>
            <w:r w:rsidRPr="00156D2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6FD48E" w14:textId="77777777" w:rsidR="00CF567F" w:rsidRPr="00156D20" w:rsidRDefault="00CF567F" w:rsidP="003B3B05">
            <w:pPr>
              <w:pStyle w:val="rowtabella0"/>
              <w:jc w:val="center"/>
              <w:rPr>
                <w:color w:val="002060"/>
              </w:rPr>
            </w:pPr>
            <w:r w:rsidRPr="00156D20">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3A27D3" w14:textId="77777777" w:rsidR="00CF567F" w:rsidRPr="00156D20" w:rsidRDefault="00CF567F" w:rsidP="003B3B05">
            <w:pPr>
              <w:pStyle w:val="rowtabella0"/>
              <w:jc w:val="center"/>
              <w:rPr>
                <w:color w:val="002060"/>
              </w:rPr>
            </w:pPr>
            <w:r w:rsidRPr="00156D20">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169421" w14:textId="77777777" w:rsidR="00CF567F" w:rsidRPr="00156D20" w:rsidRDefault="00CF567F" w:rsidP="003B3B05">
            <w:pPr>
              <w:pStyle w:val="rowtabella0"/>
              <w:jc w:val="center"/>
              <w:rPr>
                <w:color w:val="002060"/>
              </w:rPr>
            </w:pPr>
            <w:r w:rsidRPr="00156D20">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3DA4F5" w14:textId="77777777" w:rsidR="00CF567F" w:rsidRPr="00156D20" w:rsidRDefault="00CF567F" w:rsidP="003B3B05">
            <w:pPr>
              <w:pStyle w:val="rowtabella0"/>
              <w:jc w:val="center"/>
              <w:rPr>
                <w:color w:val="002060"/>
              </w:rPr>
            </w:pPr>
            <w:r w:rsidRPr="00156D20">
              <w:rPr>
                <w:color w:val="002060"/>
              </w:rPr>
              <w:t>0</w:t>
            </w:r>
          </w:p>
        </w:tc>
      </w:tr>
      <w:tr w:rsidR="00CF567F" w:rsidRPr="00156D20" w14:paraId="26A1437E" w14:textId="77777777" w:rsidTr="003B3B0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119835E" w14:textId="77777777" w:rsidR="00CF567F" w:rsidRPr="00156D20" w:rsidRDefault="00CF567F" w:rsidP="003B3B05">
            <w:pPr>
              <w:pStyle w:val="rowtabella0"/>
              <w:rPr>
                <w:color w:val="002060"/>
              </w:rPr>
            </w:pPr>
            <w:r w:rsidRPr="00156D20">
              <w:rPr>
                <w:color w:val="002060"/>
              </w:rPr>
              <w:t>A.S.D. JESI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D16DD0" w14:textId="77777777" w:rsidR="00CF567F" w:rsidRPr="00156D20" w:rsidRDefault="00CF567F" w:rsidP="003B3B05">
            <w:pPr>
              <w:pStyle w:val="rowtabella0"/>
              <w:jc w:val="center"/>
              <w:rPr>
                <w:color w:val="002060"/>
              </w:rPr>
            </w:pPr>
            <w:r w:rsidRPr="00156D20">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6E9509" w14:textId="77777777" w:rsidR="00CF567F" w:rsidRPr="00156D20" w:rsidRDefault="00CF567F" w:rsidP="003B3B05">
            <w:pPr>
              <w:pStyle w:val="rowtabella0"/>
              <w:jc w:val="center"/>
              <w:rPr>
                <w:color w:val="002060"/>
              </w:rPr>
            </w:pPr>
            <w:r w:rsidRPr="00156D2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5862B9" w14:textId="77777777" w:rsidR="00CF567F" w:rsidRPr="00156D20" w:rsidRDefault="00CF567F" w:rsidP="003B3B05">
            <w:pPr>
              <w:pStyle w:val="rowtabella0"/>
              <w:jc w:val="center"/>
              <w:rPr>
                <w:color w:val="002060"/>
              </w:rPr>
            </w:pPr>
            <w:r w:rsidRPr="00156D2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D00EA0" w14:textId="77777777" w:rsidR="00CF567F" w:rsidRPr="00156D20" w:rsidRDefault="00CF567F" w:rsidP="003B3B05">
            <w:pPr>
              <w:pStyle w:val="rowtabella0"/>
              <w:jc w:val="center"/>
              <w:rPr>
                <w:color w:val="002060"/>
              </w:rPr>
            </w:pPr>
            <w:r w:rsidRPr="00156D2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CDEB89" w14:textId="77777777" w:rsidR="00CF567F" w:rsidRPr="00156D20" w:rsidRDefault="00CF567F" w:rsidP="003B3B05">
            <w:pPr>
              <w:pStyle w:val="rowtabella0"/>
              <w:jc w:val="center"/>
              <w:rPr>
                <w:color w:val="002060"/>
              </w:rPr>
            </w:pPr>
            <w:r w:rsidRPr="00156D2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D1D7AF" w14:textId="77777777" w:rsidR="00CF567F" w:rsidRPr="00156D20" w:rsidRDefault="00CF567F" w:rsidP="003B3B05">
            <w:pPr>
              <w:pStyle w:val="rowtabella0"/>
              <w:jc w:val="center"/>
              <w:rPr>
                <w:color w:val="002060"/>
              </w:rPr>
            </w:pPr>
            <w:r w:rsidRPr="00156D20">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4C4A82" w14:textId="77777777" w:rsidR="00CF567F" w:rsidRPr="00156D20" w:rsidRDefault="00CF567F" w:rsidP="003B3B05">
            <w:pPr>
              <w:pStyle w:val="rowtabella0"/>
              <w:jc w:val="center"/>
              <w:rPr>
                <w:color w:val="002060"/>
              </w:rPr>
            </w:pPr>
            <w:r w:rsidRPr="00156D20">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D359D5" w14:textId="77777777" w:rsidR="00CF567F" w:rsidRPr="00156D20" w:rsidRDefault="00CF567F" w:rsidP="003B3B05">
            <w:pPr>
              <w:pStyle w:val="rowtabella0"/>
              <w:jc w:val="center"/>
              <w:rPr>
                <w:color w:val="002060"/>
              </w:rPr>
            </w:pPr>
            <w:r w:rsidRPr="00156D20">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2A1CD7" w14:textId="77777777" w:rsidR="00CF567F" w:rsidRPr="00156D20" w:rsidRDefault="00CF567F" w:rsidP="003B3B05">
            <w:pPr>
              <w:pStyle w:val="rowtabella0"/>
              <w:jc w:val="center"/>
              <w:rPr>
                <w:color w:val="002060"/>
              </w:rPr>
            </w:pPr>
            <w:r w:rsidRPr="00156D20">
              <w:rPr>
                <w:color w:val="002060"/>
              </w:rPr>
              <w:t>0</w:t>
            </w:r>
          </w:p>
        </w:tc>
      </w:tr>
      <w:tr w:rsidR="00CF567F" w:rsidRPr="00156D20" w14:paraId="7608D7AE" w14:textId="77777777" w:rsidTr="003B3B0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3A6F518" w14:textId="77777777" w:rsidR="00CF567F" w:rsidRPr="00156D20" w:rsidRDefault="00CF567F" w:rsidP="003B3B05">
            <w:pPr>
              <w:pStyle w:val="rowtabella0"/>
              <w:rPr>
                <w:color w:val="002060"/>
                <w:lang w:val="es-ES"/>
              </w:rPr>
            </w:pPr>
            <w:r w:rsidRPr="00156D20">
              <w:rPr>
                <w:color w:val="002060"/>
                <w:lang w:val="es-ES"/>
              </w:rPr>
              <w:t>ASD.P. ALMA JUVENTUS FANO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1555AA" w14:textId="77777777" w:rsidR="00CF567F" w:rsidRPr="00156D20" w:rsidRDefault="00CF567F" w:rsidP="003B3B05">
            <w:pPr>
              <w:pStyle w:val="rowtabella0"/>
              <w:jc w:val="center"/>
              <w:rPr>
                <w:color w:val="002060"/>
              </w:rPr>
            </w:pPr>
            <w:r w:rsidRPr="00156D20">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841A39" w14:textId="77777777" w:rsidR="00CF567F" w:rsidRPr="00156D20" w:rsidRDefault="00CF567F" w:rsidP="003B3B05">
            <w:pPr>
              <w:pStyle w:val="rowtabella0"/>
              <w:jc w:val="center"/>
              <w:rPr>
                <w:color w:val="002060"/>
              </w:rPr>
            </w:pPr>
            <w:r w:rsidRPr="00156D2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EED0C6" w14:textId="77777777" w:rsidR="00CF567F" w:rsidRPr="00156D20" w:rsidRDefault="00CF567F" w:rsidP="003B3B05">
            <w:pPr>
              <w:pStyle w:val="rowtabella0"/>
              <w:jc w:val="center"/>
              <w:rPr>
                <w:color w:val="002060"/>
              </w:rPr>
            </w:pPr>
            <w:r w:rsidRPr="00156D2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CC347E" w14:textId="77777777" w:rsidR="00CF567F" w:rsidRPr="00156D20" w:rsidRDefault="00CF567F" w:rsidP="003B3B05">
            <w:pPr>
              <w:pStyle w:val="rowtabella0"/>
              <w:jc w:val="center"/>
              <w:rPr>
                <w:color w:val="002060"/>
              </w:rPr>
            </w:pPr>
            <w:r w:rsidRPr="00156D2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068337" w14:textId="77777777" w:rsidR="00CF567F" w:rsidRPr="00156D20" w:rsidRDefault="00CF567F" w:rsidP="003B3B05">
            <w:pPr>
              <w:pStyle w:val="rowtabella0"/>
              <w:jc w:val="center"/>
              <w:rPr>
                <w:color w:val="002060"/>
              </w:rPr>
            </w:pPr>
            <w:r w:rsidRPr="00156D2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E4ACB9" w14:textId="77777777" w:rsidR="00CF567F" w:rsidRPr="00156D20" w:rsidRDefault="00CF567F" w:rsidP="003B3B05">
            <w:pPr>
              <w:pStyle w:val="rowtabella0"/>
              <w:jc w:val="center"/>
              <w:rPr>
                <w:color w:val="002060"/>
              </w:rPr>
            </w:pPr>
            <w:r w:rsidRPr="00156D20">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C30394" w14:textId="77777777" w:rsidR="00CF567F" w:rsidRPr="00156D20" w:rsidRDefault="00CF567F" w:rsidP="003B3B05">
            <w:pPr>
              <w:pStyle w:val="rowtabella0"/>
              <w:jc w:val="center"/>
              <w:rPr>
                <w:color w:val="002060"/>
              </w:rPr>
            </w:pPr>
            <w:r w:rsidRPr="00156D20">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6D44D2" w14:textId="77777777" w:rsidR="00CF567F" w:rsidRPr="00156D20" w:rsidRDefault="00CF567F" w:rsidP="003B3B05">
            <w:pPr>
              <w:pStyle w:val="rowtabella0"/>
              <w:jc w:val="center"/>
              <w:rPr>
                <w:color w:val="002060"/>
              </w:rPr>
            </w:pPr>
            <w:r w:rsidRPr="00156D20">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F5F01A" w14:textId="77777777" w:rsidR="00CF567F" w:rsidRPr="00156D20" w:rsidRDefault="00CF567F" w:rsidP="003B3B05">
            <w:pPr>
              <w:pStyle w:val="rowtabella0"/>
              <w:jc w:val="center"/>
              <w:rPr>
                <w:color w:val="002060"/>
              </w:rPr>
            </w:pPr>
            <w:r w:rsidRPr="00156D20">
              <w:rPr>
                <w:color w:val="002060"/>
              </w:rPr>
              <w:t>0</w:t>
            </w:r>
          </w:p>
        </w:tc>
      </w:tr>
      <w:tr w:rsidR="00CF567F" w:rsidRPr="00156D20" w14:paraId="50393F15" w14:textId="77777777" w:rsidTr="003B3B0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C471DEE" w14:textId="77777777" w:rsidR="00CF567F" w:rsidRPr="00156D20" w:rsidRDefault="00CF567F" w:rsidP="003B3B05">
            <w:pPr>
              <w:pStyle w:val="rowtabella0"/>
              <w:rPr>
                <w:color w:val="002060"/>
              </w:rPr>
            </w:pPr>
            <w:r w:rsidRPr="00156D20">
              <w:rPr>
                <w:color w:val="002060"/>
              </w:rPr>
              <w:t>A.S.D. BAYER CAPPUCCINI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54123E" w14:textId="77777777" w:rsidR="00CF567F" w:rsidRPr="00156D20" w:rsidRDefault="00CF567F" w:rsidP="003B3B05">
            <w:pPr>
              <w:pStyle w:val="rowtabella0"/>
              <w:jc w:val="center"/>
              <w:rPr>
                <w:color w:val="002060"/>
              </w:rPr>
            </w:pPr>
            <w:r w:rsidRPr="00156D20">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4CCC1C" w14:textId="77777777" w:rsidR="00CF567F" w:rsidRPr="00156D20" w:rsidRDefault="00CF567F" w:rsidP="003B3B05">
            <w:pPr>
              <w:pStyle w:val="rowtabella0"/>
              <w:jc w:val="center"/>
              <w:rPr>
                <w:color w:val="002060"/>
              </w:rPr>
            </w:pPr>
            <w:r w:rsidRPr="00156D20">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3F241E" w14:textId="77777777" w:rsidR="00CF567F" w:rsidRPr="00156D20" w:rsidRDefault="00CF567F" w:rsidP="003B3B05">
            <w:pPr>
              <w:pStyle w:val="rowtabella0"/>
              <w:jc w:val="center"/>
              <w:rPr>
                <w:color w:val="002060"/>
              </w:rPr>
            </w:pPr>
            <w:r w:rsidRPr="00156D2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59537D" w14:textId="77777777" w:rsidR="00CF567F" w:rsidRPr="00156D20" w:rsidRDefault="00CF567F" w:rsidP="003B3B05">
            <w:pPr>
              <w:pStyle w:val="rowtabella0"/>
              <w:jc w:val="center"/>
              <w:rPr>
                <w:color w:val="002060"/>
              </w:rPr>
            </w:pPr>
            <w:r w:rsidRPr="00156D2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E4ABEB" w14:textId="77777777" w:rsidR="00CF567F" w:rsidRPr="00156D20" w:rsidRDefault="00CF567F" w:rsidP="003B3B05">
            <w:pPr>
              <w:pStyle w:val="rowtabella0"/>
              <w:jc w:val="center"/>
              <w:rPr>
                <w:color w:val="002060"/>
              </w:rPr>
            </w:pPr>
            <w:r w:rsidRPr="00156D2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A4111E" w14:textId="77777777" w:rsidR="00CF567F" w:rsidRPr="00156D20" w:rsidRDefault="00CF567F" w:rsidP="003B3B05">
            <w:pPr>
              <w:pStyle w:val="rowtabella0"/>
              <w:jc w:val="center"/>
              <w:rPr>
                <w:color w:val="002060"/>
              </w:rPr>
            </w:pPr>
            <w:r w:rsidRPr="00156D20">
              <w:rPr>
                <w:color w:val="002060"/>
              </w:rPr>
              <w:t>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316EF6" w14:textId="77777777" w:rsidR="00CF567F" w:rsidRPr="00156D20" w:rsidRDefault="00CF567F" w:rsidP="003B3B05">
            <w:pPr>
              <w:pStyle w:val="rowtabella0"/>
              <w:jc w:val="center"/>
              <w:rPr>
                <w:color w:val="002060"/>
              </w:rPr>
            </w:pPr>
            <w:r w:rsidRPr="00156D20">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7AB3A6" w14:textId="77777777" w:rsidR="00CF567F" w:rsidRPr="00156D20" w:rsidRDefault="00CF567F" w:rsidP="003B3B05">
            <w:pPr>
              <w:pStyle w:val="rowtabella0"/>
              <w:jc w:val="center"/>
              <w:rPr>
                <w:color w:val="002060"/>
              </w:rPr>
            </w:pPr>
            <w:r w:rsidRPr="00156D20">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4AD0CF" w14:textId="77777777" w:rsidR="00CF567F" w:rsidRPr="00156D20" w:rsidRDefault="00CF567F" w:rsidP="003B3B05">
            <w:pPr>
              <w:pStyle w:val="rowtabella0"/>
              <w:jc w:val="center"/>
              <w:rPr>
                <w:color w:val="002060"/>
              </w:rPr>
            </w:pPr>
            <w:r w:rsidRPr="00156D20">
              <w:rPr>
                <w:color w:val="002060"/>
              </w:rPr>
              <w:t>0</w:t>
            </w:r>
          </w:p>
        </w:tc>
      </w:tr>
      <w:tr w:rsidR="00CF567F" w:rsidRPr="00156D20" w14:paraId="5BEA388E" w14:textId="77777777" w:rsidTr="003B3B0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F35F713" w14:textId="77777777" w:rsidR="00CF567F" w:rsidRPr="00156D20" w:rsidRDefault="00CF567F" w:rsidP="003B3B05">
            <w:pPr>
              <w:pStyle w:val="rowtabella0"/>
              <w:rPr>
                <w:color w:val="002060"/>
              </w:rPr>
            </w:pPr>
            <w:r w:rsidRPr="00156D20">
              <w:rPr>
                <w:color w:val="002060"/>
              </w:rPr>
              <w:t>U.S. TRE TORRI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5463B4" w14:textId="77777777" w:rsidR="00CF567F" w:rsidRPr="00156D20" w:rsidRDefault="00CF567F" w:rsidP="003B3B05">
            <w:pPr>
              <w:pStyle w:val="rowtabella0"/>
              <w:jc w:val="center"/>
              <w:rPr>
                <w:color w:val="002060"/>
              </w:rPr>
            </w:pPr>
            <w:r w:rsidRPr="00156D20">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81B507" w14:textId="77777777" w:rsidR="00CF567F" w:rsidRPr="00156D20" w:rsidRDefault="00CF567F" w:rsidP="003B3B05">
            <w:pPr>
              <w:pStyle w:val="rowtabella0"/>
              <w:jc w:val="center"/>
              <w:rPr>
                <w:color w:val="002060"/>
              </w:rPr>
            </w:pPr>
            <w:r w:rsidRPr="00156D20">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0A8FB3" w14:textId="77777777" w:rsidR="00CF567F" w:rsidRPr="00156D20" w:rsidRDefault="00CF567F" w:rsidP="003B3B05">
            <w:pPr>
              <w:pStyle w:val="rowtabella0"/>
              <w:jc w:val="center"/>
              <w:rPr>
                <w:color w:val="002060"/>
              </w:rPr>
            </w:pPr>
            <w:r w:rsidRPr="00156D2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37D524" w14:textId="77777777" w:rsidR="00CF567F" w:rsidRPr="00156D20" w:rsidRDefault="00CF567F" w:rsidP="003B3B05">
            <w:pPr>
              <w:pStyle w:val="rowtabella0"/>
              <w:jc w:val="center"/>
              <w:rPr>
                <w:color w:val="002060"/>
              </w:rPr>
            </w:pPr>
            <w:r w:rsidRPr="00156D2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F89D86" w14:textId="77777777" w:rsidR="00CF567F" w:rsidRPr="00156D20" w:rsidRDefault="00CF567F" w:rsidP="003B3B05">
            <w:pPr>
              <w:pStyle w:val="rowtabella0"/>
              <w:jc w:val="center"/>
              <w:rPr>
                <w:color w:val="002060"/>
              </w:rPr>
            </w:pPr>
            <w:r w:rsidRPr="00156D2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BFD02F" w14:textId="77777777" w:rsidR="00CF567F" w:rsidRPr="00156D20" w:rsidRDefault="00CF567F" w:rsidP="003B3B05">
            <w:pPr>
              <w:pStyle w:val="rowtabella0"/>
              <w:jc w:val="center"/>
              <w:rPr>
                <w:color w:val="002060"/>
              </w:rPr>
            </w:pPr>
            <w:r w:rsidRPr="00156D20">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A25EE3" w14:textId="77777777" w:rsidR="00CF567F" w:rsidRPr="00156D20" w:rsidRDefault="00CF567F" w:rsidP="003B3B05">
            <w:pPr>
              <w:pStyle w:val="rowtabella0"/>
              <w:jc w:val="center"/>
              <w:rPr>
                <w:color w:val="002060"/>
              </w:rPr>
            </w:pPr>
            <w:r w:rsidRPr="00156D20">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1EECB4" w14:textId="77777777" w:rsidR="00CF567F" w:rsidRPr="00156D20" w:rsidRDefault="00CF567F" w:rsidP="003B3B05">
            <w:pPr>
              <w:pStyle w:val="rowtabella0"/>
              <w:jc w:val="center"/>
              <w:rPr>
                <w:color w:val="002060"/>
              </w:rPr>
            </w:pPr>
            <w:r w:rsidRPr="00156D2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6B7EBE" w14:textId="77777777" w:rsidR="00CF567F" w:rsidRPr="00156D20" w:rsidRDefault="00CF567F" w:rsidP="003B3B05">
            <w:pPr>
              <w:pStyle w:val="rowtabella0"/>
              <w:jc w:val="center"/>
              <w:rPr>
                <w:color w:val="002060"/>
              </w:rPr>
            </w:pPr>
            <w:r w:rsidRPr="00156D20">
              <w:rPr>
                <w:color w:val="002060"/>
              </w:rPr>
              <w:t>0</w:t>
            </w:r>
          </w:p>
        </w:tc>
      </w:tr>
      <w:tr w:rsidR="00CF567F" w:rsidRPr="00156D20" w14:paraId="2CECF348" w14:textId="77777777" w:rsidTr="003B3B0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3889141" w14:textId="77777777" w:rsidR="00CF567F" w:rsidRPr="00156D20" w:rsidRDefault="00CF567F" w:rsidP="003B3B05">
            <w:pPr>
              <w:pStyle w:val="rowtabella0"/>
              <w:rPr>
                <w:color w:val="002060"/>
              </w:rPr>
            </w:pPr>
            <w:r w:rsidRPr="00156D20">
              <w:rPr>
                <w:color w:val="002060"/>
              </w:rPr>
              <w:t>A.S.D. PIETRALACROCE 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393324" w14:textId="77777777" w:rsidR="00CF567F" w:rsidRPr="00156D20" w:rsidRDefault="00CF567F" w:rsidP="003B3B05">
            <w:pPr>
              <w:pStyle w:val="rowtabella0"/>
              <w:jc w:val="center"/>
              <w:rPr>
                <w:color w:val="002060"/>
              </w:rPr>
            </w:pPr>
            <w:r w:rsidRPr="00156D20">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6BE5B0" w14:textId="77777777" w:rsidR="00CF567F" w:rsidRPr="00156D20" w:rsidRDefault="00CF567F" w:rsidP="003B3B05">
            <w:pPr>
              <w:pStyle w:val="rowtabella0"/>
              <w:jc w:val="center"/>
              <w:rPr>
                <w:color w:val="002060"/>
              </w:rPr>
            </w:pPr>
            <w:r w:rsidRPr="00156D2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576336" w14:textId="77777777" w:rsidR="00CF567F" w:rsidRPr="00156D20" w:rsidRDefault="00CF567F" w:rsidP="003B3B05">
            <w:pPr>
              <w:pStyle w:val="rowtabella0"/>
              <w:jc w:val="center"/>
              <w:rPr>
                <w:color w:val="002060"/>
              </w:rPr>
            </w:pPr>
            <w:r w:rsidRPr="00156D2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85D308" w14:textId="77777777" w:rsidR="00CF567F" w:rsidRPr="00156D20" w:rsidRDefault="00CF567F" w:rsidP="003B3B05">
            <w:pPr>
              <w:pStyle w:val="rowtabella0"/>
              <w:jc w:val="center"/>
              <w:rPr>
                <w:color w:val="002060"/>
              </w:rPr>
            </w:pPr>
            <w:r w:rsidRPr="00156D2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FD872A" w14:textId="77777777" w:rsidR="00CF567F" w:rsidRPr="00156D20" w:rsidRDefault="00CF567F" w:rsidP="003B3B05">
            <w:pPr>
              <w:pStyle w:val="rowtabella0"/>
              <w:jc w:val="center"/>
              <w:rPr>
                <w:color w:val="002060"/>
              </w:rPr>
            </w:pPr>
            <w:r w:rsidRPr="00156D2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372501" w14:textId="77777777" w:rsidR="00CF567F" w:rsidRPr="00156D20" w:rsidRDefault="00CF567F" w:rsidP="003B3B05">
            <w:pPr>
              <w:pStyle w:val="rowtabella0"/>
              <w:jc w:val="center"/>
              <w:rPr>
                <w:color w:val="002060"/>
              </w:rPr>
            </w:pPr>
            <w:r w:rsidRPr="00156D20">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9393E4" w14:textId="77777777" w:rsidR="00CF567F" w:rsidRPr="00156D20" w:rsidRDefault="00CF567F" w:rsidP="003B3B05">
            <w:pPr>
              <w:pStyle w:val="rowtabella0"/>
              <w:jc w:val="center"/>
              <w:rPr>
                <w:color w:val="002060"/>
              </w:rPr>
            </w:pPr>
            <w:r w:rsidRPr="00156D20">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9D8DD6" w14:textId="77777777" w:rsidR="00CF567F" w:rsidRPr="00156D20" w:rsidRDefault="00CF567F" w:rsidP="003B3B05">
            <w:pPr>
              <w:pStyle w:val="rowtabella0"/>
              <w:jc w:val="center"/>
              <w:rPr>
                <w:color w:val="002060"/>
              </w:rPr>
            </w:pPr>
            <w:r w:rsidRPr="00156D20">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5715D2" w14:textId="77777777" w:rsidR="00CF567F" w:rsidRPr="00156D20" w:rsidRDefault="00CF567F" w:rsidP="003B3B05">
            <w:pPr>
              <w:pStyle w:val="rowtabella0"/>
              <w:jc w:val="center"/>
              <w:rPr>
                <w:color w:val="002060"/>
              </w:rPr>
            </w:pPr>
            <w:r w:rsidRPr="00156D20">
              <w:rPr>
                <w:color w:val="002060"/>
              </w:rPr>
              <w:t>0</w:t>
            </w:r>
          </w:p>
        </w:tc>
      </w:tr>
      <w:tr w:rsidR="00CF567F" w:rsidRPr="00156D20" w14:paraId="475FD69A" w14:textId="77777777" w:rsidTr="003B3B0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93DCA67" w14:textId="77777777" w:rsidR="00CF567F" w:rsidRPr="00156D20" w:rsidRDefault="00CF567F" w:rsidP="003B3B05">
            <w:pPr>
              <w:pStyle w:val="rowtabella0"/>
              <w:rPr>
                <w:color w:val="002060"/>
              </w:rPr>
            </w:pPr>
            <w:r w:rsidRPr="00156D20">
              <w:rPr>
                <w:color w:val="002060"/>
              </w:rPr>
              <w:t>A.S.D. FUTSAL CASELLE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8AA290" w14:textId="77777777" w:rsidR="00CF567F" w:rsidRPr="00156D20" w:rsidRDefault="00CF567F" w:rsidP="003B3B05">
            <w:pPr>
              <w:pStyle w:val="rowtabella0"/>
              <w:jc w:val="center"/>
              <w:rPr>
                <w:color w:val="002060"/>
              </w:rPr>
            </w:pPr>
            <w:r w:rsidRPr="00156D20">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8B63A6" w14:textId="77777777" w:rsidR="00CF567F" w:rsidRPr="00156D20" w:rsidRDefault="00CF567F" w:rsidP="003B3B05">
            <w:pPr>
              <w:pStyle w:val="rowtabella0"/>
              <w:jc w:val="center"/>
              <w:rPr>
                <w:color w:val="002060"/>
              </w:rPr>
            </w:pPr>
            <w:r w:rsidRPr="00156D20">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7AC287" w14:textId="77777777" w:rsidR="00CF567F" w:rsidRPr="00156D20" w:rsidRDefault="00CF567F" w:rsidP="003B3B05">
            <w:pPr>
              <w:pStyle w:val="rowtabella0"/>
              <w:jc w:val="center"/>
              <w:rPr>
                <w:color w:val="002060"/>
              </w:rPr>
            </w:pPr>
            <w:r w:rsidRPr="00156D2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858C1D" w14:textId="77777777" w:rsidR="00CF567F" w:rsidRPr="00156D20" w:rsidRDefault="00CF567F" w:rsidP="003B3B05">
            <w:pPr>
              <w:pStyle w:val="rowtabella0"/>
              <w:jc w:val="center"/>
              <w:rPr>
                <w:color w:val="002060"/>
              </w:rPr>
            </w:pPr>
            <w:r w:rsidRPr="00156D2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5CEA90" w14:textId="77777777" w:rsidR="00CF567F" w:rsidRPr="00156D20" w:rsidRDefault="00CF567F" w:rsidP="003B3B05">
            <w:pPr>
              <w:pStyle w:val="rowtabella0"/>
              <w:jc w:val="center"/>
              <w:rPr>
                <w:color w:val="002060"/>
              </w:rPr>
            </w:pPr>
            <w:r w:rsidRPr="00156D2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9F485E" w14:textId="77777777" w:rsidR="00CF567F" w:rsidRPr="00156D20" w:rsidRDefault="00CF567F" w:rsidP="003B3B05">
            <w:pPr>
              <w:pStyle w:val="rowtabella0"/>
              <w:jc w:val="center"/>
              <w:rPr>
                <w:color w:val="002060"/>
              </w:rPr>
            </w:pPr>
            <w:r w:rsidRPr="00156D20">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A7FE83" w14:textId="77777777" w:rsidR="00CF567F" w:rsidRPr="00156D20" w:rsidRDefault="00CF567F" w:rsidP="003B3B05">
            <w:pPr>
              <w:pStyle w:val="rowtabella0"/>
              <w:jc w:val="center"/>
              <w:rPr>
                <w:color w:val="002060"/>
              </w:rPr>
            </w:pPr>
            <w:r w:rsidRPr="00156D20">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DBC28D" w14:textId="77777777" w:rsidR="00CF567F" w:rsidRPr="00156D20" w:rsidRDefault="00CF567F" w:rsidP="003B3B05">
            <w:pPr>
              <w:pStyle w:val="rowtabella0"/>
              <w:jc w:val="center"/>
              <w:rPr>
                <w:color w:val="002060"/>
              </w:rPr>
            </w:pPr>
            <w:r w:rsidRPr="00156D2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C388B1" w14:textId="77777777" w:rsidR="00CF567F" w:rsidRPr="00156D20" w:rsidRDefault="00CF567F" w:rsidP="003B3B05">
            <w:pPr>
              <w:pStyle w:val="rowtabella0"/>
              <w:jc w:val="center"/>
              <w:rPr>
                <w:color w:val="002060"/>
              </w:rPr>
            </w:pPr>
            <w:r w:rsidRPr="00156D20">
              <w:rPr>
                <w:color w:val="002060"/>
              </w:rPr>
              <w:t>0</w:t>
            </w:r>
          </w:p>
        </w:tc>
      </w:tr>
      <w:tr w:rsidR="00CF567F" w:rsidRPr="00156D20" w14:paraId="770A0AFD" w14:textId="77777777" w:rsidTr="003B3B0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2B8A5CA" w14:textId="77777777" w:rsidR="00CF567F" w:rsidRPr="00156D20" w:rsidRDefault="00CF567F" w:rsidP="003B3B05">
            <w:pPr>
              <w:pStyle w:val="rowtabella0"/>
              <w:rPr>
                <w:color w:val="002060"/>
              </w:rPr>
            </w:pPr>
            <w:r w:rsidRPr="00156D20">
              <w:rPr>
                <w:color w:val="002060"/>
              </w:rPr>
              <w:t>A.S.D. POL.CAGLI SPORT ASSOCIATI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BD1A0A" w14:textId="77777777" w:rsidR="00CF567F" w:rsidRPr="00156D20" w:rsidRDefault="00CF567F" w:rsidP="003B3B05">
            <w:pPr>
              <w:pStyle w:val="rowtabella0"/>
              <w:jc w:val="center"/>
              <w:rPr>
                <w:color w:val="002060"/>
              </w:rPr>
            </w:pPr>
            <w:r w:rsidRPr="00156D20">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9CBB70" w14:textId="77777777" w:rsidR="00CF567F" w:rsidRPr="00156D20" w:rsidRDefault="00CF567F" w:rsidP="003B3B05">
            <w:pPr>
              <w:pStyle w:val="rowtabella0"/>
              <w:jc w:val="center"/>
              <w:rPr>
                <w:color w:val="002060"/>
              </w:rPr>
            </w:pPr>
            <w:r w:rsidRPr="00156D2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CF8E4D" w14:textId="77777777" w:rsidR="00CF567F" w:rsidRPr="00156D20" w:rsidRDefault="00CF567F" w:rsidP="003B3B05">
            <w:pPr>
              <w:pStyle w:val="rowtabella0"/>
              <w:jc w:val="center"/>
              <w:rPr>
                <w:color w:val="002060"/>
              </w:rPr>
            </w:pPr>
            <w:r w:rsidRPr="00156D2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931F48" w14:textId="77777777" w:rsidR="00CF567F" w:rsidRPr="00156D20" w:rsidRDefault="00CF567F" w:rsidP="003B3B05">
            <w:pPr>
              <w:pStyle w:val="rowtabella0"/>
              <w:jc w:val="center"/>
              <w:rPr>
                <w:color w:val="002060"/>
              </w:rPr>
            </w:pPr>
            <w:r w:rsidRPr="00156D2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23B192" w14:textId="77777777" w:rsidR="00CF567F" w:rsidRPr="00156D20" w:rsidRDefault="00CF567F" w:rsidP="003B3B05">
            <w:pPr>
              <w:pStyle w:val="rowtabella0"/>
              <w:jc w:val="center"/>
              <w:rPr>
                <w:color w:val="002060"/>
              </w:rPr>
            </w:pPr>
            <w:r w:rsidRPr="00156D2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601285" w14:textId="77777777" w:rsidR="00CF567F" w:rsidRPr="00156D20" w:rsidRDefault="00CF567F" w:rsidP="003B3B05">
            <w:pPr>
              <w:pStyle w:val="rowtabella0"/>
              <w:jc w:val="center"/>
              <w:rPr>
                <w:color w:val="002060"/>
              </w:rPr>
            </w:pPr>
            <w:r w:rsidRPr="00156D20">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B3421E" w14:textId="77777777" w:rsidR="00CF567F" w:rsidRPr="00156D20" w:rsidRDefault="00CF567F" w:rsidP="003B3B05">
            <w:pPr>
              <w:pStyle w:val="rowtabella0"/>
              <w:jc w:val="center"/>
              <w:rPr>
                <w:color w:val="002060"/>
              </w:rPr>
            </w:pPr>
            <w:r w:rsidRPr="00156D20">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FC75E1" w14:textId="77777777" w:rsidR="00CF567F" w:rsidRPr="00156D20" w:rsidRDefault="00CF567F" w:rsidP="003B3B05">
            <w:pPr>
              <w:pStyle w:val="rowtabella0"/>
              <w:jc w:val="center"/>
              <w:rPr>
                <w:color w:val="002060"/>
              </w:rPr>
            </w:pPr>
            <w:r w:rsidRPr="00156D2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4311AE" w14:textId="77777777" w:rsidR="00CF567F" w:rsidRPr="00156D20" w:rsidRDefault="00CF567F" w:rsidP="003B3B05">
            <w:pPr>
              <w:pStyle w:val="rowtabella0"/>
              <w:jc w:val="center"/>
              <w:rPr>
                <w:color w:val="002060"/>
              </w:rPr>
            </w:pPr>
            <w:r w:rsidRPr="00156D20">
              <w:rPr>
                <w:color w:val="002060"/>
              </w:rPr>
              <w:t>0</w:t>
            </w:r>
          </w:p>
        </w:tc>
      </w:tr>
      <w:tr w:rsidR="00CF567F" w:rsidRPr="00156D20" w14:paraId="572D7202" w14:textId="77777777" w:rsidTr="003B3B0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7547063" w14:textId="77777777" w:rsidR="00CF567F" w:rsidRPr="00156D20" w:rsidRDefault="00CF567F" w:rsidP="003B3B05">
            <w:pPr>
              <w:pStyle w:val="rowtabella0"/>
              <w:rPr>
                <w:color w:val="002060"/>
              </w:rPr>
            </w:pPr>
            <w:r w:rsidRPr="00156D20">
              <w:rPr>
                <w:color w:val="002060"/>
              </w:rPr>
              <w:t>A.S.D. MONTELUPONE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687622" w14:textId="77777777" w:rsidR="00CF567F" w:rsidRPr="00156D20" w:rsidRDefault="00CF567F" w:rsidP="003B3B05">
            <w:pPr>
              <w:pStyle w:val="rowtabella0"/>
              <w:jc w:val="center"/>
              <w:rPr>
                <w:color w:val="002060"/>
              </w:rPr>
            </w:pPr>
            <w:r w:rsidRPr="00156D20">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88CCF9" w14:textId="77777777" w:rsidR="00CF567F" w:rsidRPr="00156D20" w:rsidRDefault="00CF567F" w:rsidP="003B3B05">
            <w:pPr>
              <w:pStyle w:val="rowtabella0"/>
              <w:jc w:val="center"/>
              <w:rPr>
                <w:color w:val="002060"/>
              </w:rPr>
            </w:pPr>
            <w:r w:rsidRPr="00156D2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2C1F09" w14:textId="77777777" w:rsidR="00CF567F" w:rsidRPr="00156D20" w:rsidRDefault="00CF567F" w:rsidP="003B3B05">
            <w:pPr>
              <w:pStyle w:val="rowtabella0"/>
              <w:jc w:val="center"/>
              <w:rPr>
                <w:color w:val="002060"/>
              </w:rPr>
            </w:pPr>
            <w:r w:rsidRPr="00156D2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AF670D" w14:textId="77777777" w:rsidR="00CF567F" w:rsidRPr="00156D20" w:rsidRDefault="00CF567F" w:rsidP="003B3B05">
            <w:pPr>
              <w:pStyle w:val="rowtabella0"/>
              <w:jc w:val="center"/>
              <w:rPr>
                <w:color w:val="002060"/>
              </w:rPr>
            </w:pPr>
            <w:r w:rsidRPr="00156D2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111BD7" w14:textId="77777777" w:rsidR="00CF567F" w:rsidRPr="00156D20" w:rsidRDefault="00CF567F" w:rsidP="003B3B05">
            <w:pPr>
              <w:pStyle w:val="rowtabella0"/>
              <w:jc w:val="center"/>
              <w:rPr>
                <w:color w:val="002060"/>
              </w:rPr>
            </w:pPr>
            <w:r w:rsidRPr="00156D2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65D0D6" w14:textId="77777777" w:rsidR="00CF567F" w:rsidRPr="00156D20" w:rsidRDefault="00CF567F" w:rsidP="003B3B05">
            <w:pPr>
              <w:pStyle w:val="rowtabella0"/>
              <w:jc w:val="center"/>
              <w:rPr>
                <w:color w:val="002060"/>
              </w:rPr>
            </w:pPr>
            <w:r w:rsidRPr="00156D20">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097164" w14:textId="77777777" w:rsidR="00CF567F" w:rsidRPr="00156D20" w:rsidRDefault="00CF567F" w:rsidP="003B3B05">
            <w:pPr>
              <w:pStyle w:val="rowtabella0"/>
              <w:jc w:val="center"/>
              <w:rPr>
                <w:color w:val="002060"/>
              </w:rPr>
            </w:pPr>
            <w:r w:rsidRPr="00156D20">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4FE663" w14:textId="77777777" w:rsidR="00CF567F" w:rsidRPr="00156D20" w:rsidRDefault="00CF567F" w:rsidP="003B3B05">
            <w:pPr>
              <w:pStyle w:val="rowtabella0"/>
              <w:jc w:val="center"/>
              <w:rPr>
                <w:color w:val="002060"/>
              </w:rPr>
            </w:pPr>
            <w:r w:rsidRPr="00156D2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4654BB" w14:textId="77777777" w:rsidR="00CF567F" w:rsidRPr="00156D20" w:rsidRDefault="00CF567F" w:rsidP="003B3B05">
            <w:pPr>
              <w:pStyle w:val="rowtabella0"/>
              <w:jc w:val="center"/>
              <w:rPr>
                <w:color w:val="002060"/>
              </w:rPr>
            </w:pPr>
            <w:r w:rsidRPr="00156D20">
              <w:rPr>
                <w:color w:val="002060"/>
              </w:rPr>
              <w:t>0</w:t>
            </w:r>
          </w:p>
        </w:tc>
      </w:tr>
      <w:tr w:rsidR="00CF567F" w:rsidRPr="00156D20" w14:paraId="6287853F" w14:textId="77777777" w:rsidTr="003B3B0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57B9C09" w14:textId="77777777" w:rsidR="00CF567F" w:rsidRPr="00156D20" w:rsidRDefault="00CF567F" w:rsidP="003B3B05">
            <w:pPr>
              <w:pStyle w:val="rowtabella0"/>
              <w:rPr>
                <w:color w:val="002060"/>
              </w:rPr>
            </w:pPr>
            <w:r w:rsidRPr="00156D20">
              <w:rPr>
                <w:color w:val="002060"/>
              </w:rPr>
              <w:t>U.S. PIANACCIO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1DA88F" w14:textId="77777777" w:rsidR="00CF567F" w:rsidRPr="00156D20" w:rsidRDefault="00CF567F" w:rsidP="003B3B05">
            <w:pPr>
              <w:pStyle w:val="rowtabella0"/>
              <w:jc w:val="center"/>
              <w:rPr>
                <w:color w:val="002060"/>
              </w:rPr>
            </w:pPr>
            <w:r w:rsidRPr="00156D20">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D864FD" w14:textId="77777777" w:rsidR="00CF567F" w:rsidRPr="00156D20" w:rsidRDefault="00CF567F" w:rsidP="003B3B05">
            <w:pPr>
              <w:pStyle w:val="rowtabella0"/>
              <w:jc w:val="center"/>
              <w:rPr>
                <w:color w:val="002060"/>
              </w:rPr>
            </w:pPr>
            <w:r w:rsidRPr="00156D2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A7459A" w14:textId="77777777" w:rsidR="00CF567F" w:rsidRPr="00156D20" w:rsidRDefault="00CF567F" w:rsidP="003B3B05">
            <w:pPr>
              <w:pStyle w:val="rowtabella0"/>
              <w:jc w:val="center"/>
              <w:rPr>
                <w:color w:val="002060"/>
              </w:rPr>
            </w:pPr>
            <w:r w:rsidRPr="00156D2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26235A" w14:textId="77777777" w:rsidR="00CF567F" w:rsidRPr="00156D20" w:rsidRDefault="00CF567F" w:rsidP="003B3B05">
            <w:pPr>
              <w:pStyle w:val="rowtabella0"/>
              <w:jc w:val="center"/>
              <w:rPr>
                <w:color w:val="002060"/>
              </w:rPr>
            </w:pPr>
            <w:r w:rsidRPr="00156D2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26F794" w14:textId="77777777" w:rsidR="00CF567F" w:rsidRPr="00156D20" w:rsidRDefault="00CF567F" w:rsidP="003B3B05">
            <w:pPr>
              <w:pStyle w:val="rowtabella0"/>
              <w:jc w:val="center"/>
              <w:rPr>
                <w:color w:val="002060"/>
              </w:rPr>
            </w:pPr>
            <w:r w:rsidRPr="00156D2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F4D855" w14:textId="77777777" w:rsidR="00CF567F" w:rsidRPr="00156D20" w:rsidRDefault="00CF567F" w:rsidP="003B3B05">
            <w:pPr>
              <w:pStyle w:val="rowtabella0"/>
              <w:jc w:val="center"/>
              <w:rPr>
                <w:color w:val="002060"/>
              </w:rPr>
            </w:pPr>
            <w:r w:rsidRPr="00156D20">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1C2079" w14:textId="77777777" w:rsidR="00CF567F" w:rsidRPr="00156D20" w:rsidRDefault="00CF567F" w:rsidP="003B3B05">
            <w:pPr>
              <w:pStyle w:val="rowtabella0"/>
              <w:jc w:val="center"/>
              <w:rPr>
                <w:color w:val="002060"/>
              </w:rPr>
            </w:pPr>
            <w:r w:rsidRPr="00156D20">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16BBDE" w14:textId="77777777" w:rsidR="00CF567F" w:rsidRPr="00156D20" w:rsidRDefault="00CF567F" w:rsidP="003B3B05">
            <w:pPr>
              <w:pStyle w:val="rowtabella0"/>
              <w:jc w:val="center"/>
              <w:rPr>
                <w:color w:val="002060"/>
              </w:rPr>
            </w:pPr>
            <w:r w:rsidRPr="00156D2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31FB6E" w14:textId="77777777" w:rsidR="00CF567F" w:rsidRPr="00156D20" w:rsidRDefault="00CF567F" w:rsidP="003B3B05">
            <w:pPr>
              <w:pStyle w:val="rowtabella0"/>
              <w:jc w:val="center"/>
              <w:rPr>
                <w:color w:val="002060"/>
              </w:rPr>
            </w:pPr>
            <w:r w:rsidRPr="00156D20">
              <w:rPr>
                <w:color w:val="002060"/>
              </w:rPr>
              <w:t>0</w:t>
            </w:r>
          </w:p>
        </w:tc>
      </w:tr>
      <w:tr w:rsidR="00CF567F" w:rsidRPr="00156D20" w14:paraId="145BFCD1" w14:textId="77777777" w:rsidTr="003B3B0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40FBD5F" w14:textId="77777777" w:rsidR="00CF567F" w:rsidRPr="00156D20" w:rsidRDefault="00CF567F" w:rsidP="003B3B05">
            <w:pPr>
              <w:pStyle w:val="rowtabella0"/>
              <w:rPr>
                <w:color w:val="002060"/>
              </w:rPr>
            </w:pPr>
            <w:r w:rsidRPr="00156D20">
              <w:rPr>
                <w:color w:val="002060"/>
              </w:rPr>
              <w:t>A.S.D. FUTSAL MONTEMARCIANO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E0A62C" w14:textId="77777777" w:rsidR="00CF567F" w:rsidRPr="00156D20" w:rsidRDefault="00CF567F" w:rsidP="003B3B05">
            <w:pPr>
              <w:pStyle w:val="rowtabella0"/>
              <w:jc w:val="center"/>
              <w:rPr>
                <w:color w:val="002060"/>
              </w:rPr>
            </w:pPr>
            <w:r w:rsidRPr="00156D20">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53DCD2" w14:textId="77777777" w:rsidR="00CF567F" w:rsidRPr="00156D20" w:rsidRDefault="00CF567F" w:rsidP="003B3B05">
            <w:pPr>
              <w:pStyle w:val="rowtabella0"/>
              <w:jc w:val="center"/>
              <w:rPr>
                <w:color w:val="002060"/>
              </w:rPr>
            </w:pPr>
            <w:r w:rsidRPr="00156D2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4B416C" w14:textId="77777777" w:rsidR="00CF567F" w:rsidRPr="00156D20" w:rsidRDefault="00CF567F" w:rsidP="003B3B05">
            <w:pPr>
              <w:pStyle w:val="rowtabella0"/>
              <w:jc w:val="center"/>
              <w:rPr>
                <w:color w:val="002060"/>
              </w:rPr>
            </w:pPr>
            <w:r w:rsidRPr="00156D2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19C3F9" w14:textId="77777777" w:rsidR="00CF567F" w:rsidRPr="00156D20" w:rsidRDefault="00CF567F" w:rsidP="003B3B05">
            <w:pPr>
              <w:pStyle w:val="rowtabella0"/>
              <w:jc w:val="center"/>
              <w:rPr>
                <w:color w:val="002060"/>
              </w:rPr>
            </w:pPr>
            <w:r w:rsidRPr="00156D2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7FE521" w14:textId="77777777" w:rsidR="00CF567F" w:rsidRPr="00156D20" w:rsidRDefault="00CF567F" w:rsidP="003B3B05">
            <w:pPr>
              <w:pStyle w:val="rowtabella0"/>
              <w:jc w:val="center"/>
              <w:rPr>
                <w:color w:val="002060"/>
              </w:rPr>
            </w:pPr>
            <w:r w:rsidRPr="00156D2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85C2E8" w14:textId="77777777" w:rsidR="00CF567F" w:rsidRPr="00156D20" w:rsidRDefault="00CF567F" w:rsidP="003B3B05">
            <w:pPr>
              <w:pStyle w:val="rowtabella0"/>
              <w:jc w:val="center"/>
              <w:rPr>
                <w:color w:val="002060"/>
              </w:rPr>
            </w:pPr>
            <w:r w:rsidRPr="00156D20">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9326A9" w14:textId="77777777" w:rsidR="00CF567F" w:rsidRPr="00156D20" w:rsidRDefault="00CF567F" w:rsidP="003B3B05">
            <w:pPr>
              <w:pStyle w:val="rowtabella0"/>
              <w:jc w:val="center"/>
              <w:rPr>
                <w:color w:val="002060"/>
              </w:rPr>
            </w:pPr>
            <w:r w:rsidRPr="00156D20">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3EE14F" w14:textId="77777777" w:rsidR="00CF567F" w:rsidRPr="00156D20" w:rsidRDefault="00CF567F" w:rsidP="003B3B05">
            <w:pPr>
              <w:pStyle w:val="rowtabella0"/>
              <w:jc w:val="center"/>
              <w:rPr>
                <w:color w:val="002060"/>
              </w:rPr>
            </w:pPr>
            <w:r w:rsidRPr="00156D2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566B37" w14:textId="77777777" w:rsidR="00CF567F" w:rsidRPr="00156D20" w:rsidRDefault="00CF567F" w:rsidP="003B3B05">
            <w:pPr>
              <w:pStyle w:val="rowtabella0"/>
              <w:jc w:val="center"/>
              <w:rPr>
                <w:color w:val="002060"/>
              </w:rPr>
            </w:pPr>
            <w:r w:rsidRPr="00156D20">
              <w:rPr>
                <w:color w:val="002060"/>
              </w:rPr>
              <w:t>0</w:t>
            </w:r>
          </w:p>
        </w:tc>
      </w:tr>
      <w:tr w:rsidR="00CF567F" w:rsidRPr="00156D20" w14:paraId="5DD886A7" w14:textId="77777777" w:rsidTr="003B3B0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7FE9D9E" w14:textId="77777777" w:rsidR="00CF567F" w:rsidRPr="00156D20" w:rsidRDefault="00CF567F" w:rsidP="003B3B05">
            <w:pPr>
              <w:pStyle w:val="rowtabella0"/>
              <w:rPr>
                <w:color w:val="002060"/>
              </w:rPr>
            </w:pPr>
            <w:r w:rsidRPr="00156D20">
              <w:rPr>
                <w:color w:val="002060"/>
              </w:rPr>
              <w:t>A.S.D. FUTSAL MONTURANO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F17902" w14:textId="77777777" w:rsidR="00CF567F" w:rsidRPr="00156D20" w:rsidRDefault="00CF567F" w:rsidP="003B3B05">
            <w:pPr>
              <w:pStyle w:val="rowtabella0"/>
              <w:jc w:val="center"/>
              <w:rPr>
                <w:color w:val="002060"/>
              </w:rPr>
            </w:pPr>
            <w:r w:rsidRPr="00156D20">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BC2DEC" w14:textId="77777777" w:rsidR="00CF567F" w:rsidRPr="00156D20" w:rsidRDefault="00CF567F" w:rsidP="003B3B05">
            <w:pPr>
              <w:pStyle w:val="rowtabella0"/>
              <w:jc w:val="center"/>
              <w:rPr>
                <w:color w:val="002060"/>
              </w:rPr>
            </w:pPr>
            <w:r w:rsidRPr="00156D2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3A9BAA" w14:textId="77777777" w:rsidR="00CF567F" w:rsidRPr="00156D20" w:rsidRDefault="00CF567F" w:rsidP="003B3B05">
            <w:pPr>
              <w:pStyle w:val="rowtabella0"/>
              <w:jc w:val="center"/>
              <w:rPr>
                <w:color w:val="002060"/>
              </w:rPr>
            </w:pPr>
            <w:r w:rsidRPr="00156D2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7295EE" w14:textId="77777777" w:rsidR="00CF567F" w:rsidRPr="00156D20" w:rsidRDefault="00CF567F" w:rsidP="003B3B05">
            <w:pPr>
              <w:pStyle w:val="rowtabella0"/>
              <w:jc w:val="center"/>
              <w:rPr>
                <w:color w:val="002060"/>
              </w:rPr>
            </w:pPr>
            <w:r w:rsidRPr="00156D2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EECF1C" w14:textId="77777777" w:rsidR="00CF567F" w:rsidRPr="00156D20" w:rsidRDefault="00CF567F" w:rsidP="003B3B05">
            <w:pPr>
              <w:pStyle w:val="rowtabella0"/>
              <w:jc w:val="center"/>
              <w:rPr>
                <w:color w:val="002060"/>
              </w:rPr>
            </w:pPr>
            <w:r w:rsidRPr="00156D2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8C448E" w14:textId="77777777" w:rsidR="00CF567F" w:rsidRPr="00156D20" w:rsidRDefault="00CF567F" w:rsidP="003B3B05">
            <w:pPr>
              <w:pStyle w:val="rowtabella0"/>
              <w:jc w:val="center"/>
              <w:rPr>
                <w:color w:val="002060"/>
              </w:rPr>
            </w:pPr>
            <w:r w:rsidRPr="00156D20">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2EDE45" w14:textId="77777777" w:rsidR="00CF567F" w:rsidRPr="00156D20" w:rsidRDefault="00CF567F" w:rsidP="003B3B05">
            <w:pPr>
              <w:pStyle w:val="rowtabella0"/>
              <w:jc w:val="center"/>
              <w:rPr>
                <w:color w:val="002060"/>
              </w:rPr>
            </w:pPr>
            <w:r w:rsidRPr="00156D20">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11B902" w14:textId="77777777" w:rsidR="00CF567F" w:rsidRPr="00156D20" w:rsidRDefault="00CF567F" w:rsidP="003B3B05">
            <w:pPr>
              <w:pStyle w:val="rowtabella0"/>
              <w:jc w:val="center"/>
              <w:rPr>
                <w:color w:val="002060"/>
              </w:rPr>
            </w:pPr>
            <w:r w:rsidRPr="00156D20">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F3678D" w14:textId="77777777" w:rsidR="00CF567F" w:rsidRPr="00156D20" w:rsidRDefault="00CF567F" w:rsidP="003B3B05">
            <w:pPr>
              <w:pStyle w:val="rowtabella0"/>
              <w:jc w:val="center"/>
              <w:rPr>
                <w:color w:val="002060"/>
              </w:rPr>
            </w:pPr>
            <w:r w:rsidRPr="00156D20">
              <w:rPr>
                <w:color w:val="002060"/>
              </w:rPr>
              <w:t>0</w:t>
            </w:r>
          </w:p>
        </w:tc>
      </w:tr>
      <w:tr w:rsidR="00CF567F" w:rsidRPr="00156D20" w14:paraId="191E8475" w14:textId="77777777" w:rsidTr="003B3B0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6B2AD3A" w14:textId="77777777" w:rsidR="00CF567F" w:rsidRPr="00156D20" w:rsidRDefault="00CF567F" w:rsidP="003B3B05">
            <w:pPr>
              <w:pStyle w:val="rowtabella0"/>
              <w:rPr>
                <w:color w:val="002060"/>
                <w:lang w:val="es-ES"/>
              </w:rPr>
            </w:pPr>
            <w:r w:rsidRPr="00156D20">
              <w:rPr>
                <w:color w:val="002060"/>
                <w:lang w:val="es-ES"/>
              </w:rPr>
              <w:t>A.S.D. INVICTA FUTSAL MACERATA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AC6DE1" w14:textId="77777777" w:rsidR="00CF567F" w:rsidRPr="00156D20" w:rsidRDefault="00CF567F" w:rsidP="003B3B05">
            <w:pPr>
              <w:pStyle w:val="rowtabella0"/>
              <w:jc w:val="center"/>
              <w:rPr>
                <w:color w:val="002060"/>
              </w:rPr>
            </w:pPr>
            <w:r w:rsidRPr="00156D2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00021E" w14:textId="77777777" w:rsidR="00CF567F" w:rsidRPr="00156D20" w:rsidRDefault="00CF567F" w:rsidP="003B3B05">
            <w:pPr>
              <w:pStyle w:val="rowtabella0"/>
              <w:jc w:val="center"/>
              <w:rPr>
                <w:color w:val="002060"/>
              </w:rPr>
            </w:pPr>
            <w:r w:rsidRPr="00156D2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5E0746" w14:textId="77777777" w:rsidR="00CF567F" w:rsidRPr="00156D20" w:rsidRDefault="00CF567F" w:rsidP="003B3B05">
            <w:pPr>
              <w:pStyle w:val="rowtabella0"/>
              <w:jc w:val="center"/>
              <w:rPr>
                <w:color w:val="002060"/>
              </w:rPr>
            </w:pPr>
            <w:r w:rsidRPr="00156D2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49E21F" w14:textId="77777777" w:rsidR="00CF567F" w:rsidRPr="00156D20" w:rsidRDefault="00CF567F" w:rsidP="003B3B05">
            <w:pPr>
              <w:pStyle w:val="rowtabella0"/>
              <w:jc w:val="center"/>
              <w:rPr>
                <w:color w:val="002060"/>
              </w:rPr>
            </w:pPr>
            <w:r w:rsidRPr="00156D2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748300" w14:textId="77777777" w:rsidR="00CF567F" w:rsidRPr="00156D20" w:rsidRDefault="00CF567F" w:rsidP="003B3B05">
            <w:pPr>
              <w:pStyle w:val="rowtabella0"/>
              <w:jc w:val="center"/>
              <w:rPr>
                <w:color w:val="002060"/>
              </w:rPr>
            </w:pPr>
            <w:r w:rsidRPr="00156D2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D25244" w14:textId="77777777" w:rsidR="00CF567F" w:rsidRPr="00156D20" w:rsidRDefault="00CF567F" w:rsidP="003B3B05">
            <w:pPr>
              <w:pStyle w:val="rowtabella0"/>
              <w:jc w:val="center"/>
              <w:rPr>
                <w:color w:val="002060"/>
              </w:rPr>
            </w:pPr>
            <w:r w:rsidRPr="00156D20">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AAEE8A" w14:textId="77777777" w:rsidR="00CF567F" w:rsidRPr="00156D20" w:rsidRDefault="00CF567F" w:rsidP="003B3B05">
            <w:pPr>
              <w:pStyle w:val="rowtabella0"/>
              <w:jc w:val="center"/>
              <w:rPr>
                <w:color w:val="002060"/>
              </w:rPr>
            </w:pPr>
            <w:r w:rsidRPr="00156D20">
              <w:rPr>
                <w:color w:val="002060"/>
              </w:rPr>
              <w:t>80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8E1D70" w14:textId="77777777" w:rsidR="00CF567F" w:rsidRPr="00156D20" w:rsidRDefault="00CF567F" w:rsidP="003B3B05">
            <w:pPr>
              <w:pStyle w:val="rowtabella0"/>
              <w:jc w:val="center"/>
              <w:rPr>
                <w:color w:val="002060"/>
              </w:rPr>
            </w:pPr>
            <w:r w:rsidRPr="00156D20">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0C54CF" w14:textId="77777777" w:rsidR="00CF567F" w:rsidRPr="00156D20" w:rsidRDefault="00CF567F" w:rsidP="003B3B05">
            <w:pPr>
              <w:pStyle w:val="rowtabella0"/>
              <w:jc w:val="center"/>
              <w:rPr>
                <w:color w:val="002060"/>
              </w:rPr>
            </w:pPr>
            <w:r w:rsidRPr="00156D20">
              <w:rPr>
                <w:color w:val="002060"/>
              </w:rPr>
              <w:t>0</w:t>
            </w:r>
          </w:p>
        </w:tc>
      </w:tr>
      <w:tr w:rsidR="00CF567F" w:rsidRPr="00156D20" w14:paraId="25A3248A" w14:textId="77777777" w:rsidTr="003B3B05">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2CC4EA0" w14:textId="77777777" w:rsidR="00CF567F" w:rsidRPr="00156D20" w:rsidRDefault="00CF567F" w:rsidP="003B3B05">
            <w:pPr>
              <w:pStyle w:val="rowtabella0"/>
              <w:rPr>
                <w:color w:val="002060"/>
              </w:rPr>
            </w:pPr>
            <w:r w:rsidRPr="00156D20">
              <w:rPr>
                <w:color w:val="002060"/>
              </w:rPr>
              <w:t>A.S. REAL SAN 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F12CF6" w14:textId="77777777" w:rsidR="00CF567F" w:rsidRPr="00156D20" w:rsidRDefault="00CF567F" w:rsidP="003B3B05">
            <w:pPr>
              <w:pStyle w:val="rowtabella0"/>
              <w:jc w:val="center"/>
              <w:rPr>
                <w:color w:val="002060"/>
              </w:rPr>
            </w:pPr>
            <w:r w:rsidRPr="00156D2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56B53A" w14:textId="77777777" w:rsidR="00CF567F" w:rsidRPr="00156D20" w:rsidRDefault="00CF567F" w:rsidP="003B3B05">
            <w:pPr>
              <w:pStyle w:val="rowtabella0"/>
              <w:jc w:val="center"/>
              <w:rPr>
                <w:color w:val="002060"/>
              </w:rPr>
            </w:pPr>
            <w:r w:rsidRPr="00156D20">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73666F" w14:textId="77777777" w:rsidR="00CF567F" w:rsidRPr="00156D20" w:rsidRDefault="00CF567F" w:rsidP="003B3B05">
            <w:pPr>
              <w:pStyle w:val="rowtabella0"/>
              <w:jc w:val="center"/>
              <w:rPr>
                <w:color w:val="002060"/>
              </w:rPr>
            </w:pPr>
            <w:r w:rsidRPr="00156D2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2D8D88" w14:textId="77777777" w:rsidR="00CF567F" w:rsidRPr="00156D20" w:rsidRDefault="00CF567F" w:rsidP="003B3B05">
            <w:pPr>
              <w:pStyle w:val="rowtabella0"/>
              <w:jc w:val="center"/>
              <w:rPr>
                <w:color w:val="002060"/>
              </w:rPr>
            </w:pPr>
            <w:r w:rsidRPr="00156D2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9B991D" w14:textId="77777777" w:rsidR="00CF567F" w:rsidRPr="00156D20" w:rsidRDefault="00CF567F" w:rsidP="003B3B05">
            <w:pPr>
              <w:pStyle w:val="rowtabella0"/>
              <w:jc w:val="center"/>
              <w:rPr>
                <w:color w:val="002060"/>
              </w:rPr>
            </w:pPr>
            <w:r w:rsidRPr="00156D2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4DA702" w14:textId="77777777" w:rsidR="00CF567F" w:rsidRPr="00156D20" w:rsidRDefault="00CF567F" w:rsidP="003B3B05">
            <w:pPr>
              <w:pStyle w:val="rowtabella0"/>
              <w:jc w:val="center"/>
              <w:rPr>
                <w:color w:val="002060"/>
              </w:rPr>
            </w:pPr>
            <w:r w:rsidRPr="00156D20">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0CB76A" w14:textId="77777777" w:rsidR="00CF567F" w:rsidRPr="00156D20" w:rsidRDefault="00CF567F" w:rsidP="003B3B05">
            <w:pPr>
              <w:pStyle w:val="rowtabella0"/>
              <w:jc w:val="center"/>
              <w:rPr>
                <w:color w:val="002060"/>
              </w:rPr>
            </w:pPr>
            <w:r w:rsidRPr="00156D20">
              <w:rPr>
                <w:color w:val="002060"/>
              </w:rPr>
              <w:t>81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E5467C" w14:textId="77777777" w:rsidR="00CF567F" w:rsidRPr="00156D20" w:rsidRDefault="00CF567F" w:rsidP="003B3B05">
            <w:pPr>
              <w:pStyle w:val="rowtabella0"/>
              <w:jc w:val="center"/>
              <w:rPr>
                <w:color w:val="002060"/>
              </w:rPr>
            </w:pPr>
            <w:r w:rsidRPr="00156D20">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CDC8F4" w14:textId="77777777" w:rsidR="00CF567F" w:rsidRPr="00156D20" w:rsidRDefault="00CF567F" w:rsidP="003B3B05">
            <w:pPr>
              <w:pStyle w:val="rowtabella0"/>
              <w:jc w:val="center"/>
              <w:rPr>
                <w:color w:val="002060"/>
              </w:rPr>
            </w:pPr>
            <w:r w:rsidRPr="00156D20">
              <w:rPr>
                <w:color w:val="002060"/>
              </w:rPr>
              <w:t>0</w:t>
            </w:r>
          </w:p>
        </w:tc>
      </w:tr>
    </w:tbl>
    <w:p w14:paraId="7EBD8B2F" w14:textId="77777777" w:rsidR="00CF567F" w:rsidRPr="00156D20" w:rsidRDefault="00CF567F" w:rsidP="00CF567F">
      <w:pPr>
        <w:pStyle w:val="breakline"/>
        <w:rPr>
          <w:rFonts w:eastAsiaTheme="minorEastAsia"/>
          <w:color w:val="002060"/>
        </w:rPr>
      </w:pPr>
    </w:p>
    <w:p w14:paraId="48918E19" w14:textId="77777777" w:rsidR="00CF567F" w:rsidRPr="00156D20" w:rsidRDefault="00CF567F" w:rsidP="00CF567F">
      <w:pPr>
        <w:pStyle w:val="breakline"/>
        <w:rPr>
          <w:color w:val="002060"/>
        </w:rPr>
      </w:pPr>
    </w:p>
    <w:p w14:paraId="710B7242" w14:textId="77777777" w:rsidR="00D13711" w:rsidRPr="00E762DC" w:rsidRDefault="00D13711" w:rsidP="00D13711">
      <w:pPr>
        <w:pStyle w:val="TITOLOCAMPIONATO"/>
        <w:shd w:val="clear" w:color="auto" w:fill="CCCCCC"/>
        <w:spacing w:before="0" w:beforeAutospacing="0" w:after="0" w:afterAutospacing="0"/>
        <w:rPr>
          <w:color w:val="002060"/>
        </w:rPr>
      </w:pPr>
      <w:r w:rsidRPr="00E762DC">
        <w:rPr>
          <w:color w:val="002060"/>
        </w:rPr>
        <w:t>UNDER 17 CALCIO A 5 REGIONALE</w:t>
      </w:r>
    </w:p>
    <w:p w14:paraId="484345B5" w14:textId="77777777" w:rsidR="00D13711" w:rsidRPr="00A578EF" w:rsidRDefault="00D13711" w:rsidP="00D13711">
      <w:pPr>
        <w:pStyle w:val="TITOLOPRINC"/>
        <w:spacing w:before="0" w:beforeAutospacing="0" w:after="0" w:afterAutospacing="0"/>
        <w:rPr>
          <w:color w:val="002060"/>
        </w:rPr>
      </w:pPr>
      <w:r w:rsidRPr="00A578EF">
        <w:rPr>
          <w:color w:val="002060"/>
        </w:rPr>
        <w:t>SECONDA FASE</w:t>
      </w:r>
    </w:p>
    <w:p w14:paraId="488C8476" w14:textId="77777777" w:rsidR="00D13711" w:rsidRPr="00A578EF" w:rsidRDefault="00D13711" w:rsidP="00D13711">
      <w:pPr>
        <w:pStyle w:val="Corpodeltesto21"/>
        <w:rPr>
          <w:rFonts w:ascii="Arial" w:hAnsi="Arial" w:cs="Arial"/>
          <w:color w:val="002060"/>
          <w:sz w:val="22"/>
        </w:rPr>
      </w:pPr>
    </w:p>
    <w:p w14:paraId="51C27A4F" w14:textId="77777777" w:rsidR="00D13711" w:rsidRPr="00A578EF" w:rsidRDefault="00D13711" w:rsidP="00D13711">
      <w:pPr>
        <w:pStyle w:val="Corpodeltesto21"/>
        <w:rPr>
          <w:rFonts w:ascii="Arial" w:hAnsi="Arial" w:cs="Arial"/>
          <w:b/>
          <w:color w:val="002060"/>
          <w:sz w:val="22"/>
        </w:rPr>
      </w:pPr>
      <w:r w:rsidRPr="00A578EF">
        <w:rPr>
          <w:rFonts w:ascii="Arial" w:hAnsi="Arial" w:cs="Arial"/>
          <w:b/>
          <w:color w:val="002060"/>
          <w:sz w:val="22"/>
        </w:rPr>
        <w:t xml:space="preserve">GIRONE “GOLD” </w:t>
      </w:r>
    </w:p>
    <w:p w14:paraId="10624568" w14:textId="7DA3EBC0" w:rsidR="001D5B12" w:rsidRPr="001D5B12" w:rsidRDefault="001D5B12" w:rsidP="001D5B12">
      <w:pPr>
        <w:pStyle w:val="Corpodeltesto21"/>
        <w:rPr>
          <w:rFonts w:ascii="Arial" w:hAnsi="Arial" w:cs="Arial"/>
          <w:color w:val="002060"/>
          <w:sz w:val="22"/>
        </w:rPr>
      </w:pPr>
      <w:proofErr w:type="gramStart"/>
      <w:r w:rsidRPr="001D5B12">
        <w:rPr>
          <w:rFonts w:ascii="Arial" w:hAnsi="Arial" w:cs="Arial"/>
          <w:color w:val="002060"/>
          <w:sz w:val="22"/>
        </w:rPr>
        <w:t xml:space="preserve">932889  </w:t>
      </w:r>
      <w:r>
        <w:rPr>
          <w:rFonts w:ascii="Arial" w:hAnsi="Arial" w:cs="Arial"/>
          <w:color w:val="002060"/>
          <w:sz w:val="22"/>
        </w:rPr>
        <w:tab/>
      </w:r>
      <w:proofErr w:type="gramEnd"/>
      <w:r w:rsidRPr="001D5B12">
        <w:rPr>
          <w:rFonts w:ascii="Arial" w:hAnsi="Arial" w:cs="Arial"/>
          <w:color w:val="002060"/>
          <w:sz w:val="22"/>
        </w:rPr>
        <w:t xml:space="preserve">A.S.D. ACLI MANTOVANI CALCIO A 5 </w:t>
      </w:r>
    </w:p>
    <w:p w14:paraId="250D5B62" w14:textId="09248479" w:rsidR="001D5B12" w:rsidRPr="001D5B12" w:rsidRDefault="001D5B12" w:rsidP="001D5B12">
      <w:pPr>
        <w:pStyle w:val="Corpodeltesto21"/>
        <w:rPr>
          <w:rFonts w:ascii="Arial" w:hAnsi="Arial" w:cs="Arial"/>
          <w:color w:val="002060"/>
          <w:sz w:val="22"/>
        </w:rPr>
      </w:pPr>
      <w:proofErr w:type="gramStart"/>
      <w:r w:rsidRPr="001D5B12">
        <w:rPr>
          <w:rFonts w:ascii="Arial" w:hAnsi="Arial" w:cs="Arial"/>
          <w:color w:val="002060"/>
          <w:sz w:val="22"/>
        </w:rPr>
        <w:t xml:space="preserve">943510  </w:t>
      </w:r>
      <w:r>
        <w:rPr>
          <w:rFonts w:ascii="Arial" w:hAnsi="Arial" w:cs="Arial"/>
          <w:color w:val="002060"/>
          <w:sz w:val="22"/>
        </w:rPr>
        <w:tab/>
      </w:r>
      <w:proofErr w:type="gramEnd"/>
      <w:r w:rsidRPr="001D5B12">
        <w:rPr>
          <w:rFonts w:ascii="Arial" w:hAnsi="Arial" w:cs="Arial"/>
          <w:color w:val="002060"/>
          <w:sz w:val="22"/>
        </w:rPr>
        <w:t xml:space="preserve">A.S.D. AMICI DEL CENTROSOCIO SP. </w:t>
      </w:r>
    </w:p>
    <w:p w14:paraId="0C7785B6" w14:textId="276AA05F" w:rsidR="001D5B12" w:rsidRPr="001D5B12" w:rsidRDefault="001D5B12" w:rsidP="001D5B12">
      <w:pPr>
        <w:pStyle w:val="Corpodeltesto21"/>
        <w:rPr>
          <w:rFonts w:ascii="Arial" w:hAnsi="Arial" w:cs="Arial"/>
          <w:color w:val="002060"/>
          <w:sz w:val="22"/>
        </w:rPr>
      </w:pPr>
      <w:r w:rsidRPr="001D5B12">
        <w:rPr>
          <w:rFonts w:ascii="Arial" w:hAnsi="Arial" w:cs="Arial"/>
          <w:color w:val="002060"/>
          <w:sz w:val="22"/>
        </w:rPr>
        <w:t xml:space="preserve">700092         </w:t>
      </w:r>
      <w:r>
        <w:rPr>
          <w:rFonts w:ascii="Arial" w:hAnsi="Arial" w:cs="Arial"/>
          <w:color w:val="002060"/>
          <w:sz w:val="22"/>
        </w:rPr>
        <w:tab/>
      </w:r>
      <w:r>
        <w:rPr>
          <w:rFonts w:ascii="Arial" w:hAnsi="Arial" w:cs="Arial"/>
          <w:color w:val="002060"/>
          <w:sz w:val="22"/>
        </w:rPr>
        <w:tab/>
      </w:r>
      <w:r w:rsidRPr="001D5B12">
        <w:rPr>
          <w:rFonts w:ascii="Arial" w:hAnsi="Arial" w:cs="Arial"/>
          <w:color w:val="002060"/>
          <w:sz w:val="22"/>
        </w:rPr>
        <w:t xml:space="preserve">C.U.S. ANCONA             </w:t>
      </w:r>
    </w:p>
    <w:p w14:paraId="6051590D" w14:textId="40971442" w:rsidR="001D5B12" w:rsidRPr="001D5B12" w:rsidRDefault="001D5B12" w:rsidP="001D5B12">
      <w:pPr>
        <w:pStyle w:val="Corpodeltesto21"/>
        <w:rPr>
          <w:rFonts w:ascii="Arial" w:hAnsi="Arial" w:cs="Arial"/>
          <w:color w:val="002060"/>
          <w:sz w:val="22"/>
        </w:rPr>
      </w:pPr>
      <w:proofErr w:type="gramStart"/>
      <w:r w:rsidRPr="001D5B12">
        <w:rPr>
          <w:rFonts w:ascii="Arial" w:hAnsi="Arial" w:cs="Arial"/>
          <w:color w:val="002060"/>
          <w:sz w:val="22"/>
        </w:rPr>
        <w:t xml:space="preserve">700208  </w:t>
      </w:r>
      <w:r>
        <w:rPr>
          <w:rFonts w:ascii="Arial" w:hAnsi="Arial" w:cs="Arial"/>
          <w:color w:val="002060"/>
          <w:sz w:val="22"/>
        </w:rPr>
        <w:tab/>
      </w:r>
      <w:proofErr w:type="gramEnd"/>
      <w:r w:rsidRPr="001D5B12">
        <w:rPr>
          <w:rFonts w:ascii="Arial" w:hAnsi="Arial" w:cs="Arial"/>
          <w:color w:val="002060"/>
          <w:sz w:val="22"/>
        </w:rPr>
        <w:t xml:space="preserve">A.S.D. C.U.S. MACERATA CALCIO A5 </w:t>
      </w:r>
    </w:p>
    <w:p w14:paraId="2BD241EF" w14:textId="7EF10735" w:rsidR="001D5B12" w:rsidRPr="001D5B12" w:rsidRDefault="001D5B12" w:rsidP="001D5B12">
      <w:pPr>
        <w:pStyle w:val="Corpodeltesto21"/>
        <w:rPr>
          <w:rFonts w:ascii="Arial" w:hAnsi="Arial" w:cs="Arial"/>
          <w:color w:val="002060"/>
          <w:sz w:val="22"/>
        </w:rPr>
      </w:pPr>
      <w:proofErr w:type="gramStart"/>
      <w:r w:rsidRPr="001D5B12">
        <w:rPr>
          <w:rFonts w:ascii="Arial" w:hAnsi="Arial" w:cs="Arial"/>
          <w:color w:val="002060"/>
          <w:sz w:val="22"/>
        </w:rPr>
        <w:t xml:space="preserve">936188  </w:t>
      </w:r>
      <w:r>
        <w:rPr>
          <w:rFonts w:ascii="Arial" w:hAnsi="Arial" w:cs="Arial"/>
          <w:color w:val="002060"/>
          <w:sz w:val="22"/>
        </w:rPr>
        <w:tab/>
      </w:r>
      <w:proofErr w:type="gramEnd"/>
      <w:r w:rsidRPr="001D5B12">
        <w:rPr>
          <w:rFonts w:ascii="Arial" w:hAnsi="Arial" w:cs="Arial"/>
          <w:color w:val="002060"/>
          <w:sz w:val="22"/>
        </w:rPr>
        <w:t xml:space="preserve">ASR    FIGHT BULLS CORRIDONIA    </w:t>
      </w:r>
    </w:p>
    <w:p w14:paraId="3C382B1E" w14:textId="7FAE7748" w:rsidR="001D5B12" w:rsidRPr="001D5B12" w:rsidRDefault="001D5B12" w:rsidP="001D5B12">
      <w:pPr>
        <w:pStyle w:val="Corpodeltesto21"/>
        <w:rPr>
          <w:rFonts w:ascii="Arial" w:hAnsi="Arial" w:cs="Arial"/>
          <w:color w:val="002060"/>
          <w:sz w:val="22"/>
        </w:rPr>
      </w:pPr>
      <w:proofErr w:type="gramStart"/>
      <w:r w:rsidRPr="001D5B12">
        <w:rPr>
          <w:rFonts w:ascii="Arial" w:hAnsi="Arial" w:cs="Arial"/>
          <w:color w:val="002060"/>
          <w:sz w:val="22"/>
        </w:rPr>
        <w:t xml:space="preserve">700364  </w:t>
      </w:r>
      <w:r>
        <w:rPr>
          <w:rFonts w:ascii="Arial" w:hAnsi="Arial" w:cs="Arial"/>
          <w:color w:val="002060"/>
          <w:sz w:val="22"/>
        </w:rPr>
        <w:tab/>
      </w:r>
      <w:proofErr w:type="gramEnd"/>
      <w:r w:rsidRPr="001D5B12">
        <w:rPr>
          <w:rFonts w:ascii="Arial" w:hAnsi="Arial" w:cs="Arial"/>
          <w:color w:val="002060"/>
          <w:sz w:val="22"/>
        </w:rPr>
        <w:t xml:space="preserve">SSDARL ITALSERVICE C5            </w:t>
      </w:r>
    </w:p>
    <w:p w14:paraId="51DAE7B4" w14:textId="63230F3F" w:rsidR="001D5B12" w:rsidRPr="001D5B12" w:rsidRDefault="001D5B12" w:rsidP="001D5B12">
      <w:pPr>
        <w:pStyle w:val="Corpodeltesto21"/>
        <w:rPr>
          <w:rFonts w:ascii="Arial" w:hAnsi="Arial" w:cs="Arial"/>
          <w:color w:val="002060"/>
          <w:sz w:val="22"/>
        </w:rPr>
      </w:pPr>
      <w:proofErr w:type="gramStart"/>
      <w:r w:rsidRPr="001D5B12">
        <w:rPr>
          <w:rFonts w:ascii="Arial" w:hAnsi="Arial" w:cs="Arial"/>
          <w:color w:val="002060"/>
          <w:sz w:val="22"/>
        </w:rPr>
        <w:t xml:space="preserve">938107  </w:t>
      </w:r>
      <w:r>
        <w:rPr>
          <w:rFonts w:ascii="Arial" w:hAnsi="Arial" w:cs="Arial"/>
          <w:color w:val="002060"/>
          <w:sz w:val="22"/>
        </w:rPr>
        <w:tab/>
      </w:r>
      <w:proofErr w:type="gramEnd"/>
      <w:r w:rsidRPr="001D5B12">
        <w:rPr>
          <w:rFonts w:ascii="Arial" w:hAnsi="Arial" w:cs="Arial"/>
          <w:color w:val="002060"/>
          <w:sz w:val="22"/>
        </w:rPr>
        <w:t xml:space="preserve">A.S.D. JESI                      </w:t>
      </w:r>
    </w:p>
    <w:p w14:paraId="1412602E" w14:textId="2F3E278C" w:rsidR="00D13711" w:rsidRPr="00E762DC" w:rsidRDefault="001D5B12" w:rsidP="001D5B12">
      <w:pPr>
        <w:pStyle w:val="Corpodeltesto21"/>
        <w:rPr>
          <w:rFonts w:ascii="Arial" w:hAnsi="Arial" w:cs="Arial"/>
          <w:color w:val="002060"/>
          <w:sz w:val="22"/>
        </w:rPr>
      </w:pPr>
      <w:proofErr w:type="gramStart"/>
      <w:r w:rsidRPr="001D5B12">
        <w:rPr>
          <w:rFonts w:ascii="Arial" w:hAnsi="Arial" w:cs="Arial"/>
          <w:color w:val="002060"/>
          <w:sz w:val="22"/>
        </w:rPr>
        <w:t xml:space="preserve">700144  </w:t>
      </w:r>
      <w:r>
        <w:rPr>
          <w:rFonts w:ascii="Arial" w:hAnsi="Arial" w:cs="Arial"/>
          <w:color w:val="002060"/>
          <w:sz w:val="22"/>
        </w:rPr>
        <w:tab/>
      </w:r>
      <w:proofErr w:type="gramEnd"/>
      <w:r w:rsidRPr="001D5B12">
        <w:rPr>
          <w:rFonts w:ascii="Arial" w:hAnsi="Arial" w:cs="Arial"/>
          <w:color w:val="002060"/>
          <w:sz w:val="22"/>
        </w:rPr>
        <w:t xml:space="preserve">U.S.   </w:t>
      </w:r>
      <w:r>
        <w:rPr>
          <w:rFonts w:ascii="Arial" w:hAnsi="Arial" w:cs="Arial"/>
          <w:color w:val="002060"/>
          <w:sz w:val="22"/>
        </w:rPr>
        <w:tab/>
      </w:r>
      <w:r w:rsidRPr="001D5B12">
        <w:rPr>
          <w:rFonts w:ascii="Arial" w:hAnsi="Arial" w:cs="Arial"/>
          <w:color w:val="002060"/>
          <w:sz w:val="22"/>
        </w:rPr>
        <w:t xml:space="preserve">TRE TORRI A.S.D.          </w:t>
      </w:r>
    </w:p>
    <w:p w14:paraId="64D0559B" w14:textId="1F291B74" w:rsidR="00D13711" w:rsidRPr="00AF68E4" w:rsidRDefault="00D13711" w:rsidP="00D13711">
      <w:pPr>
        <w:pStyle w:val="LndNormale1"/>
        <w:rPr>
          <w:color w:val="002060"/>
        </w:rPr>
      </w:pPr>
      <w:r w:rsidRPr="00AF68E4">
        <w:rPr>
          <w:color w:val="002060"/>
        </w:rPr>
        <w:t xml:space="preserve"> </w:t>
      </w:r>
    </w:p>
    <w:p w14:paraId="11719209" w14:textId="0F7B09A7" w:rsidR="001D5B12" w:rsidRPr="00A578EF" w:rsidRDefault="001D5B12" w:rsidP="001D5B12">
      <w:pPr>
        <w:pStyle w:val="Corpodeltesto21"/>
        <w:rPr>
          <w:rFonts w:ascii="Arial" w:hAnsi="Arial" w:cs="Arial"/>
          <w:b/>
          <w:color w:val="002060"/>
          <w:sz w:val="22"/>
        </w:rPr>
      </w:pPr>
      <w:r w:rsidRPr="00A578EF">
        <w:rPr>
          <w:rFonts w:ascii="Arial" w:hAnsi="Arial" w:cs="Arial"/>
          <w:b/>
          <w:color w:val="002060"/>
          <w:sz w:val="22"/>
        </w:rPr>
        <w:t>GIRONE “</w:t>
      </w:r>
      <w:r>
        <w:rPr>
          <w:rFonts w:ascii="Arial" w:hAnsi="Arial" w:cs="Arial"/>
          <w:b/>
          <w:color w:val="002060"/>
          <w:sz w:val="22"/>
        </w:rPr>
        <w:t>SILVER – A</w:t>
      </w:r>
      <w:r w:rsidRPr="00A578EF">
        <w:rPr>
          <w:rFonts w:ascii="Arial" w:hAnsi="Arial" w:cs="Arial"/>
          <w:b/>
          <w:color w:val="002060"/>
          <w:sz w:val="22"/>
        </w:rPr>
        <w:t xml:space="preserve">” </w:t>
      </w:r>
    </w:p>
    <w:p w14:paraId="5F9D08CA" w14:textId="07B285E1" w:rsidR="001D5B12" w:rsidRPr="001D5B12" w:rsidRDefault="001D5B12" w:rsidP="001D5B12">
      <w:pPr>
        <w:pStyle w:val="LndNormale1"/>
        <w:rPr>
          <w:i/>
          <w:iCs/>
          <w:color w:val="002060"/>
        </w:rPr>
      </w:pPr>
      <w:r w:rsidRPr="001D5B12">
        <w:rPr>
          <w:color w:val="002060"/>
        </w:rPr>
        <w:t xml:space="preserve">163416  </w:t>
      </w:r>
      <w:r>
        <w:rPr>
          <w:color w:val="002060"/>
        </w:rPr>
        <w:tab/>
      </w:r>
      <w:r w:rsidRPr="001D5B12">
        <w:rPr>
          <w:color w:val="002060"/>
        </w:rPr>
        <w:t xml:space="preserve">sq.B   </w:t>
      </w:r>
      <w:r>
        <w:rPr>
          <w:color w:val="002060"/>
        </w:rPr>
        <w:tab/>
      </w:r>
      <w:r w:rsidRPr="001D5B12">
        <w:rPr>
          <w:color w:val="002060"/>
        </w:rPr>
        <w:t>AMICI DEL CENTROSOCIOsq.B</w:t>
      </w:r>
      <w:r>
        <w:rPr>
          <w:color w:val="002060"/>
        </w:rPr>
        <w:tab/>
      </w:r>
      <w:r>
        <w:rPr>
          <w:color w:val="002060"/>
        </w:rPr>
        <w:tab/>
      </w:r>
      <w:r>
        <w:rPr>
          <w:color w:val="002060"/>
        </w:rPr>
        <w:tab/>
      </w:r>
      <w:r w:rsidRPr="001D5B12">
        <w:rPr>
          <w:i/>
          <w:iCs/>
          <w:color w:val="002060"/>
        </w:rPr>
        <w:t>(fuori classifica)</w:t>
      </w:r>
    </w:p>
    <w:p w14:paraId="2667189B" w14:textId="6125F19A" w:rsidR="001D5B12" w:rsidRPr="001D5B12" w:rsidRDefault="001D5B12" w:rsidP="001D5B12">
      <w:pPr>
        <w:pStyle w:val="LndNormale1"/>
        <w:rPr>
          <w:color w:val="002060"/>
          <w:lang w:val="es-ES"/>
        </w:rPr>
      </w:pPr>
      <w:r w:rsidRPr="001D5B12">
        <w:rPr>
          <w:color w:val="002060"/>
          <w:lang w:val="es-ES"/>
        </w:rPr>
        <w:t xml:space="preserve">700592  </w:t>
      </w:r>
      <w:r>
        <w:rPr>
          <w:color w:val="002060"/>
          <w:lang w:val="es-ES"/>
        </w:rPr>
        <w:tab/>
      </w:r>
      <w:r w:rsidRPr="001D5B12">
        <w:rPr>
          <w:color w:val="002060"/>
          <w:lang w:val="es-ES"/>
        </w:rPr>
        <w:t xml:space="preserve">G.S.   </w:t>
      </w:r>
      <w:r>
        <w:rPr>
          <w:color w:val="002060"/>
          <w:lang w:val="es-ES"/>
        </w:rPr>
        <w:tab/>
      </w:r>
      <w:r w:rsidRPr="001D5B12">
        <w:rPr>
          <w:color w:val="002060"/>
          <w:lang w:val="es-ES"/>
        </w:rPr>
        <w:t xml:space="preserve">AUDAX 1970 S.ANGELO      </w:t>
      </w:r>
    </w:p>
    <w:p w14:paraId="5C27C960" w14:textId="2804F489" w:rsidR="001D5B12" w:rsidRPr="001D5B12" w:rsidRDefault="001D5B12" w:rsidP="001D5B12">
      <w:pPr>
        <w:pStyle w:val="LndNormale1"/>
        <w:rPr>
          <w:color w:val="002060"/>
        </w:rPr>
      </w:pPr>
      <w:r w:rsidRPr="001D5B12">
        <w:rPr>
          <w:color w:val="002060"/>
          <w:lang w:val="es-ES"/>
        </w:rPr>
        <w:t xml:space="preserve">700443  </w:t>
      </w:r>
      <w:r>
        <w:rPr>
          <w:color w:val="002060"/>
          <w:lang w:val="es-ES"/>
        </w:rPr>
        <w:tab/>
      </w:r>
      <w:r w:rsidRPr="001D5B12">
        <w:rPr>
          <w:color w:val="002060"/>
          <w:lang w:val="es-ES"/>
        </w:rPr>
        <w:t xml:space="preserve">A.S.   </w:t>
      </w:r>
      <w:r>
        <w:rPr>
          <w:color w:val="002060"/>
          <w:lang w:val="es-ES"/>
        </w:rPr>
        <w:tab/>
      </w:r>
      <w:r w:rsidRPr="001D5B12">
        <w:rPr>
          <w:color w:val="002060"/>
        </w:rPr>
        <w:t xml:space="preserve">BULDOG T.N.T. LUCREZIA   </w:t>
      </w:r>
    </w:p>
    <w:p w14:paraId="7D654442" w14:textId="267EA587" w:rsidR="001D5B12" w:rsidRPr="001D5B12" w:rsidRDefault="001D5B12" w:rsidP="001D5B12">
      <w:pPr>
        <w:pStyle w:val="LndNormale1"/>
        <w:rPr>
          <w:color w:val="002060"/>
        </w:rPr>
      </w:pPr>
      <w:r w:rsidRPr="001D5B12">
        <w:rPr>
          <w:color w:val="002060"/>
        </w:rPr>
        <w:t xml:space="preserve">700235  </w:t>
      </w:r>
      <w:r>
        <w:rPr>
          <w:color w:val="002060"/>
        </w:rPr>
        <w:tab/>
      </w:r>
      <w:r w:rsidRPr="001D5B12">
        <w:rPr>
          <w:color w:val="002060"/>
        </w:rPr>
        <w:t xml:space="preserve">A.S.D. CALCIO A 5 CORINALDO     </w:t>
      </w:r>
    </w:p>
    <w:p w14:paraId="30F896C2" w14:textId="2F88ED85" w:rsidR="001D5B12" w:rsidRPr="001D5B12" w:rsidRDefault="001D5B12" w:rsidP="001D5B12">
      <w:pPr>
        <w:pStyle w:val="LndNormale1"/>
        <w:rPr>
          <w:color w:val="002060"/>
        </w:rPr>
      </w:pPr>
      <w:r w:rsidRPr="001D5B12">
        <w:rPr>
          <w:color w:val="002060"/>
        </w:rPr>
        <w:t xml:space="preserve">922701         </w:t>
      </w:r>
      <w:r>
        <w:rPr>
          <w:color w:val="002060"/>
        </w:rPr>
        <w:tab/>
      </w:r>
      <w:r>
        <w:rPr>
          <w:color w:val="002060"/>
        </w:rPr>
        <w:tab/>
      </w:r>
      <w:r w:rsidRPr="001D5B12">
        <w:rPr>
          <w:color w:val="002060"/>
        </w:rPr>
        <w:t xml:space="preserve">CARISSIMI 2016           </w:t>
      </w:r>
    </w:p>
    <w:p w14:paraId="4BBC50D7" w14:textId="330CE727" w:rsidR="001D5B12" w:rsidRPr="001D5B12" w:rsidRDefault="001D5B12" w:rsidP="001D5B12">
      <w:pPr>
        <w:pStyle w:val="LndNormale1"/>
        <w:rPr>
          <w:color w:val="002060"/>
        </w:rPr>
      </w:pPr>
      <w:r w:rsidRPr="001D5B12">
        <w:rPr>
          <w:color w:val="002060"/>
        </w:rPr>
        <w:t xml:space="preserve">953460  </w:t>
      </w:r>
      <w:r>
        <w:rPr>
          <w:color w:val="002060"/>
        </w:rPr>
        <w:tab/>
      </w:r>
      <w:r w:rsidRPr="001D5B12">
        <w:rPr>
          <w:color w:val="002060"/>
        </w:rPr>
        <w:t xml:space="preserve">A.S.D. CSI GAUDIO               </w:t>
      </w:r>
    </w:p>
    <w:p w14:paraId="12762312" w14:textId="110C82DC" w:rsidR="001D5B12" w:rsidRPr="001D5B12" w:rsidRDefault="001D5B12" w:rsidP="001D5B12">
      <w:pPr>
        <w:pStyle w:val="LndNormale1"/>
        <w:rPr>
          <w:color w:val="002060"/>
        </w:rPr>
      </w:pPr>
      <w:r w:rsidRPr="001D5B12">
        <w:rPr>
          <w:color w:val="002060"/>
        </w:rPr>
        <w:t xml:space="preserve">933841  </w:t>
      </w:r>
      <w:r>
        <w:rPr>
          <w:color w:val="002060"/>
        </w:rPr>
        <w:tab/>
      </w:r>
      <w:r w:rsidRPr="001D5B12">
        <w:rPr>
          <w:color w:val="002060"/>
        </w:rPr>
        <w:t xml:space="preserve">A.S.D. OSIMO FIVE               </w:t>
      </w:r>
    </w:p>
    <w:p w14:paraId="27711405" w14:textId="66C6AF8D" w:rsidR="00D13711" w:rsidRPr="001D5B12" w:rsidRDefault="001D5B12" w:rsidP="001D5B12">
      <w:pPr>
        <w:pStyle w:val="LndNormale1"/>
        <w:rPr>
          <w:color w:val="002060"/>
        </w:rPr>
      </w:pPr>
      <w:r w:rsidRPr="001D5B12">
        <w:rPr>
          <w:color w:val="002060"/>
        </w:rPr>
        <w:lastRenderedPageBreak/>
        <w:t xml:space="preserve">941752  </w:t>
      </w:r>
      <w:r>
        <w:rPr>
          <w:color w:val="002060"/>
        </w:rPr>
        <w:tab/>
      </w:r>
      <w:r w:rsidRPr="001D5B12">
        <w:rPr>
          <w:color w:val="002060"/>
        </w:rPr>
        <w:t>A.S.D. SPECIAL ONE SPORTING CLUB</w:t>
      </w:r>
    </w:p>
    <w:p w14:paraId="00EFA85F" w14:textId="77777777" w:rsidR="001D5B12" w:rsidRDefault="001D5B12" w:rsidP="001D5B12">
      <w:pPr>
        <w:pStyle w:val="LndNormale1"/>
      </w:pPr>
    </w:p>
    <w:p w14:paraId="5644DE23" w14:textId="57BD9500" w:rsidR="001D5B12" w:rsidRPr="00A578EF" w:rsidRDefault="001D5B12" w:rsidP="001D5B12">
      <w:pPr>
        <w:pStyle w:val="Corpodeltesto21"/>
        <w:rPr>
          <w:rFonts w:ascii="Arial" w:hAnsi="Arial" w:cs="Arial"/>
          <w:b/>
          <w:color w:val="002060"/>
          <w:sz w:val="22"/>
        </w:rPr>
      </w:pPr>
      <w:r w:rsidRPr="00A578EF">
        <w:rPr>
          <w:rFonts w:ascii="Arial" w:hAnsi="Arial" w:cs="Arial"/>
          <w:b/>
          <w:color w:val="002060"/>
          <w:sz w:val="22"/>
        </w:rPr>
        <w:t>GIRONE “</w:t>
      </w:r>
      <w:r>
        <w:rPr>
          <w:rFonts w:ascii="Arial" w:hAnsi="Arial" w:cs="Arial"/>
          <w:b/>
          <w:color w:val="002060"/>
          <w:sz w:val="22"/>
        </w:rPr>
        <w:t xml:space="preserve">SILVER – </w:t>
      </w:r>
      <w:r>
        <w:rPr>
          <w:rFonts w:ascii="Arial" w:hAnsi="Arial" w:cs="Arial"/>
          <w:b/>
          <w:color w:val="002060"/>
          <w:sz w:val="22"/>
        </w:rPr>
        <w:t>B</w:t>
      </w:r>
      <w:r w:rsidRPr="00A578EF">
        <w:rPr>
          <w:rFonts w:ascii="Arial" w:hAnsi="Arial" w:cs="Arial"/>
          <w:b/>
          <w:color w:val="002060"/>
          <w:sz w:val="22"/>
        </w:rPr>
        <w:t xml:space="preserve">” </w:t>
      </w:r>
    </w:p>
    <w:p w14:paraId="404E66DF" w14:textId="6F499181" w:rsidR="001D5B12" w:rsidRPr="001D5B12" w:rsidRDefault="001D5B12" w:rsidP="001D5B12">
      <w:pPr>
        <w:pStyle w:val="LndNormale1"/>
        <w:rPr>
          <w:color w:val="002060"/>
        </w:rPr>
      </w:pPr>
      <w:r w:rsidRPr="001D5B12">
        <w:rPr>
          <w:color w:val="002060"/>
        </w:rPr>
        <w:t xml:space="preserve">700579  </w:t>
      </w:r>
      <w:r>
        <w:rPr>
          <w:color w:val="002060"/>
        </w:rPr>
        <w:tab/>
      </w:r>
      <w:r w:rsidRPr="001D5B12">
        <w:rPr>
          <w:color w:val="002060"/>
        </w:rPr>
        <w:t>A.S.D. ACLI AUDAX MONTECOSARO C5</w:t>
      </w:r>
    </w:p>
    <w:p w14:paraId="1ACD5913" w14:textId="77D22A2A" w:rsidR="001D5B12" w:rsidRPr="001D5B12" w:rsidRDefault="001D5B12" w:rsidP="001D5B12">
      <w:pPr>
        <w:pStyle w:val="LndNormale1"/>
        <w:rPr>
          <w:i/>
          <w:iCs/>
          <w:color w:val="002060"/>
        </w:rPr>
      </w:pPr>
      <w:r w:rsidRPr="001D5B12">
        <w:rPr>
          <w:color w:val="002060"/>
        </w:rPr>
        <w:t xml:space="preserve">181570  </w:t>
      </w:r>
      <w:r>
        <w:rPr>
          <w:color w:val="002060"/>
        </w:rPr>
        <w:tab/>
      </w:r>
      <w:r w:rsidRPr="001D5B12">
        <w:rPr>
          <w:color w:val="002060"/>
        </w:rPr>
        <w:t xml:space="preserve">sq.B   </w:t>
      </w:r>
      <w:r>
        <w:rPr>
          <w:color w:val="002060"/>
        </w:rPr>
        <w:tab/>
      </w:r>
      <w:r w:rsidRPr="001D5B12">
        <w:rPr>
          <w:color w:val="002060"/>
        </w:rPr>
        <w:t>FIGHT BULLS CORRIDONIsq.B</w:t>
      </w:r>
      <w:r w:rsidRPr="001D5B12">
        <w:rPr>
          <w:color w:val="002060"/>
        </w:rPr>
        <w:tab/>
      </w:r>
      <w:r w:rsidRPr="001D5B12">
        <w:rPr>
          <w:color w:val="002060"/>
        </w:rPr>
        <w:tab/>
      </w:r>
      <w:r w:rsidRPr="001D5B12">
        <w:rPr>
          <w:color w:val="002060"/>
        </w:rPr>
        <w:tab/>
      </w:r>
      <w:r w:rsidRPr="001D5B12">
        <w:rPr>
          <w:i/>
          <w:iCs/>
          <w:color w:val="002060"/>
        </w:rPr>
        <w:t>(fuori classifica)</w:t>
      </w:r>
    </w:p>
    <w:p w14:paraId="52DEDC22" w14:textId="230DEE69" w:rsidR="001D5B12" w:rsidRPr="001D5B12" w:rsidRDefault="001D5B12" w:rsidP="001D5B12">
      <w:pPr>
        <w:pStyle w:val="LndNormale1"/>
        <w:rPr>
          <w:color w:val="002060"/>
        </w:rPr>
      </w:pPr>
      <w:r w:rsidRPr="001D5B12">
        <w:rPr>
          <w:color w:val="002060"/>
        </w:rPr>
        <w:t xml:space="preserve">930993  </w:t>
      </w:r>
      <w:r>
        <w:rPr>
          <w:color w:val="002060"/>
        </w:rPr>
        <w:tab/>
      </w:r>
      <w:r w:rsidRPr="001D5B12">
        <w:rPr>
          <w:color w:val="002060"/>
        </w:rPr>
        <w:t>A.S.D. FUTSAL VIRE GEOSISTEM ASD</w:t>
      </w:r>
    </w:p>
    <w:p w14:paraId="4AAFE0F6" w14:textId="687FEB50" w:rsidR="001D5B12" w:rsidRPr="001D5B12" w:rsidRDefault="001D5B12" w:rsidP="001D5B12">
      <w:pPr>
        <w:pStyle w:val="LndNormale1"/>
        <w:rPr>
          <w:color w:val="002060"/>
        </w:rPr>
      </w:pPr>
      <w:r w:rsidRPr="001D5B12">
        <w:rPr>
          <w:color w:val="002060"/>
        </w:rPr>
        <w:t xml:space="preserve">920728  </w:t>
      </w:r>
      <w:r>
        <w:rPr>
          <w:color w:val="002060"/>
        </w:rPr>
        <w:tab/>
      </w:r>
      <w:r w:rsidRPr="001D5B12">
        <w:rPr>
          <w:color w:val="002060"/>
        </w:rPr>
        <w:t xml:space="preserve">A.S.D. MONTELUPONE CALCIO A 5   </w:t>
      </w:r>
    </w:p>
    <w:p w14:paraId="58562AB0" w14:textId="0E734C9C" w:rsidR="001D5B12" w:rsidRPr="001D5B12" w:rsidRDefault="001D5B12" w:rsidP="001D5B12">
      <w:pPr>
        <w:pStyle w:val="LndNormale1"/>
        <w:rPr>
          <w:color w:val="002060"/>
          <w:lang w:val="es-ES"/>
        </w:rPr>
      </w:pPr>
      <w:r w:rsidRPr="001D5B12">
        <w:rPr>
          <w:color w:val="002060"/>
          <w:lang w:val="es-ES"/>
        </w:rPr>
        <w:t xml:space="preserve">936946  </w:t>
      </w:r>
      <w:r>
        <w:rPr>
          <w:color w:val="002060"/>
          <w:lang w:val="es-ES"/>
        </w:rPr>
        <w:tab/>
      </w:r>
      <w:r w:rsidRPr="001D5B12">
        <w:rPr>
          <w:color w:val="002060"/>
          <w:lang w:val="es-ES"/>
        </w:rPr>
        <w:t xml:space="preserve">A.S.D. NUOVA JUVENTINA FFC      </w:t>
      </w:r>
    </w:p>
    <w:p w14:paraId="7CB07C4C" w14:textId="784EA967" w:rsidR="001D5B12" w:rsidRPr="001D5B12" w:rsidRDefault="001D5B12" w:rsidP="001D5B12">
      <w:pPr>
        <w:pStyle w:val="LndNormale1"/>
        <w:rPr>
          <w:color w:val="002060"/>
          <w:lang w:val="es-ES"/>
        </w:rPr>
      </w:pPr>
      <w:r w:rsidRPr="001D5B12">
        <w:rPr>
          <w:color w:val="002060"/>
          <w:lang w:val="es-ES"/>
        </w:rPr>
        <w:t xml:space="preserve">917673  </w:t>
      </w:r>
      <w:r>
        <w:rPr>
          <w:color w:val="002060"/>
          <w:lang w:val="es-ES"/>
        </w:rPr>
        <w:tab/>
      </w:r>
      <w:r w:rsidRPr="001D5B12">
        <w:rPr>
          <w:color w:val="002060"/>
          <w:lang w:val="es-ES"/>
        </w:rPr>
        <w:t xml:space="preserve">A.S.D. REAL FABRIANO            </w:t>
      </w:r>
    </w:p>
    <w:p w14:paraId="199D7210" w14:textId="7CC5BF1D" w:rsidR="001D5B12" w:rsidRPr="001D5B12" w:rsidRDefault="001D5B12" w:rsidP="001D5B12">
      <w:pPr>
        <w:pStyle w:val="LndNormale1"/>
        <w:rPr>
          <w:color w:val="002060"/>
        </w:rPr>
      </w:pPr>
      <w:r w:rsidRPr="001D5B12">
        <w:rPr>
          <w:color w:val="002060"/>
        </w:rPr>
        <w:t xml:space="preserve">952823  </w:t>
      </w:r>
      <w:r>
        <w:rPr>
          <w:color w:val="002060"/>
        </w:rPr>
        <w:tab/>
      </w:r>
      <w:r w:rsidRPr="001D5B12">
        <w:rPr>
          <w:color w:val="002060"/>
        </w:rPr>
        <w:t xml:space="preserve">A.S.D. SANGIORGIO               </w:t>
      </w:r>
    </w:p>
    <w:p w14:paraId="2F687B09" w14:textId="4941AE8D" w:rsidR="001D5B12" w:rsidRPr="001D5B12" w:rsidRDefault="001D5B12" w:rsidP="001D5B12">
      <w:pPr>
        <w:pStyle w:val="LndNormale1"/>
        <w:rPr>
          <w:color w:val="002060"/>
        </w:rPr>
      </w:pPr>
      <w:r w:rsidRPr="001D5B12">
        <w:rPr>
          <w:color w:val="002060"/>
        </w:rPr>
        <w:t xml:space="preserve">954027  </w:t>
      </w:r>
      <w:r>
        <w:rPr>
          <w:color w:val="002060"/>
        </w:rPr>
        <w:tab/>
      </w:r>
      <w:r w:rsidRPr="001D5B12">
        <w:rPr>
          <w:color w:val="002060"/>
        </w:rPr>
        <w:t>POL.D. VIRTUS FORTITUDO 1950 SSD</w:t>
      </w:r>
    </w:p>
    <w:p w14:paraId="0F42BAA4" w14:textId="77777777" w:rsidR="001D5B12" w:rsidRPr="00E762DC" w:rsidRDefault="001D5B12" w:rsidP="001D5B12">
      <w:pPr>
        <w:pStyle w:val="LndNormale1"/>
      </w:pPr>
    </w:p>
    <w:p w14:paraId="3819CF32" w14:textId="77777777" w:rsidR="00D13711" w:rsidRPr="00E762DC" w:rsidRDefault="00D13711" w:rsidP="00D13711">
      <w:pPr>
        <w:pStyle w:val="LndNormale1"/>
        <w:rPr>
          <w:b/>
          <w:color w:val="002060"/>
          <w:sz w:val="24"/>
          <w:szCs w:val="24"/>
        </w:rPr>
      </w:pPr>
      <w:r w:rsidRPr="00E762DC">
        <w:rPr>
          <w:b/>
          <w:color w:val="002060"/>
          <w:sz w:val="24"/>
          <w:szCs w:val="24"/>
        </w:rPr>
        <w:t>CALENDARIO</w:t>
      </w:r>
    </w:p>
    <w:p w14:paraId="512E80AA" w14:textId="43E0DBBA" w:rsidR="00D13711" w:rsidRPr="00E762DC" w:rsidRDefault="00D13711" w:rsidP="00D13711">
      <w:pPr>
        <w:pStyle w:val="LndNormale1"/>
        <w:rPr>
          <w:b/>
          <w:color w:val="002060"/>
        </w:rPr>
      </w:pPr>
      <w:r w:rsidRPr="00E762DC">
        <w:rPr>
          <w:b/>
          <w:color w:val="002060"/>
        </w:rPr>
        <w:t>Si allegano al presente Comunicato Ufficiale i calendari del Campionato Regionale Calcio a Cinque Under 17 gironi "</w:t>
      </w:r>
      <w:r>
        <w:rPr>
          <w:b/>
          <w:color w:val="002060"/>
        </w:rPr>
        <w:t>Gold</w:t>
      </w:r>
      <w:r w:rsidRPr="00E762DC">
        <w:rPr>
          <w:b/>
          <w:color w:val="002060"/>
        </w:rPr>
        <w:t>", "</w:t>
      </w:r>
      <w:r>
        <w:rPr>
          <w:b/>
          <w:color w:val="002060"/>
        </w:rPr>
        <w:t>Silver – A</w:t>
      </w:r>
      <w:r w:rsidRPr="00E762DC">
        <w:rPr>
          <w:b/>
          <w:color w:val="002060"/>
        </w:rPr>
        <w:t>" e "</w:t>
      </w:r>
      <w:r>
        <w:rPr>
          <w:b/>
          <w:color w:val="002060"/>
        </w:rPr>
        <w:t>Silver – B</w:t>
      </w:r>
      <w:r w:rsidRPr="00E762DC">
        <w:rPr>
          <w:b/>
          <w:color w:val="002060"/>
        </w:rPr>
        <w:t>" corredati da relativi indirizzario ed anagrafica.</w:t>
      </w:r>
    </w:p>
    <w:p w14:paraId="000AC8E3" w14:textId="77777777" w:rsidR="00D13711" w:rsidRPr="00E762DC" w:rsidRDefault="00D13711" w:rsidP="00D13711">
      <w:pPr>
        <w:pStyle w:val="LndNormale1"/>
        <w:rPr>
          <w:color w:val="002060"/>
        </w:rPr>
      </w:pPr>
    </w:p>
    <w:p w14:paraId="38C958C0" w14:textId="77777777" w:rsidR="00D13711" w:rsidRPr="00E762DC" w:rsidRDefault="00D13711" w:rsidP="00D13711">
      <w:pPr>
        <w:pStyle w:val="LndNormale1"/>
        <w:rPr>
          <w:b/>
          <w:color w:val="002060"/>
          <w:sz w:val="24"/>
          <w:szCs w:val="24"/>
        </w:rPr>
      </w:pPr>
      <w:r w:rsidRPr="00E762DC">
        <w:rPr>
          <w:b/>
          <w:color w:val="002060"/>
          <w:sz w:val="24"/>
          <w:szCs w:val="24"/>
        </w:rPr>
        <w:t>MANCATE ALTERNANZE</w:t>
      </w:r>
    </w:p>
    <w:p w14:paraId="1F5E7EA4" w14:textId="77777777" w:rsidR="00D13711" w:rsidRPr="00E762DC" w:rsidRDefault="00D13711" w:rsidP="00D13711">
      <w:pPr>
        <w:pStyle w:val="LndNormale1"/>
        <w:rPr>
          <w:color w:val="002060"/>
        </w:rPr>
      </w:pPr>
      <w:r w:rsidRPr="00E762DC">
        <w:rPr>
          <w:color w:val="002060"/>
        </w:rPr>
        <w:t>In calce ai calendari sono segnalate le gare per le quali non è stato possibile trovare le alternanze richieste.</w:t>
      </w:r>
    </w:p>
    <w:p w14:paraId="072D263C" w14:textId="7D3CB572" w:rsidR="00D13711" w:rsidRPr="00E762DC" w:rsidRDefault="00D13711" w:rsidP="00D13711">
      <w:pPr>
        <w:pStyle w:val="LndNormale1"/>
        <w:rPr>
          <w:color w:val="002060"/>
          <w:u w:val="single"/>
        </w:rPr>
      </w:pPr>
      <w:r w:rsidRPr="00E762DC">
        <w:rPr>
          <w:color w:val="002060"/>
          <w:u w:val="single"/>
        </w:rPr>
        <w:t xml:space="preserve">Le </w:t>
      </w:r>
      <w:r w:rsidRPr="00E762DC">
        <w:rPr>
          <w:b/>
          <w:color w:val="002060"/>
          <w:u w:val="single"/>
        </w:rPr>
        <w:t>Società ospitanti</w:t>
      </w:r>
      <w:r w:rsidRPr="00E762DC">
        <w:rPr>
          <w:color w:val="002060"/>
          <w:u w:val="single"/>
        </w:rPr>
        <w:t xml:space="preserve"> interessate possono variare il giorno e/o l’orario di gara senza la dichiarazione di consenso della squadra avversaria purché all’interno delle fasce di seguito indicate </w:t>
      </w:r>
      <w:r w:rsidRPr="00E762DC">
        <w:rPr>
          <w:b/>
          <w:color w:val="002060"/>
          <w:u w:val="single"/>
        </w:rPr>
        <w:t xml:space="preserve">entro </w:t>
      </w:r>
      <w:r>
        <w:rPr>
          <w:b/>
          <w:color w:val="002060"/>
          <w:u w:val="single"/>
        </w:rPr>
        <w:t>le ore 09:00 di MERCOLEDI’ 24</w:t>
      </w:r>
      <w:r>
        <w:rPr>
          <w:b/>
          <w:color w:val="002060"/>
          <w:u w:val="single"/>
        </w:rPr>
        <w:t>/</w:t>
      </w:r>
      <w:r>
        <w:rPr>
          <w:b/>
          <w:color w:val="002060"/>
          <w:u w:val="single"/>
        </w:rPr>
        <w:t>01</w:t>
      </w:r>
      <w:r>
        <w:rPr>
          <w:b/>
          <w:color w:val="002060"/>
          <w:u w:val="single"/>
        </w:rPr>
        <w:t>/202</w:t>
      </w:r>
      <w:r>
        <w:rPr>
          <w:b/>
          <w:color w:val="002060"/>
          <w:u w:val="single"/>
        </w:rPr>
        <w:t>4</w:t>
      </w:r>
      <w:r w:rsidRPr="00E762DC">
        <w:rPr>
          <w:color w:val="002060"/>
          <w:u w:val="single"/>
        </w:rPr>
        <w:t>.</w:t>
      </w:r>
    </w:p>
    <w:p w14:paraId="6A20784D" w14:textId="77777777" w:rsidR="00D13711" w:rsidRPr="00E762DC" w:rsidRDefault="00D13711" w:rsidP="00D13711">
      <w:pPr>
        <w:pStyle w:val="LndNormale1"/>
        <w:rPr>
          <w:color w:val="002060"/>
        </w:rPr>
      </w:pPr>
    </w:p>
    <w:p w14:paraId="7AB41E20" w14:textId="77777777" w:rsidR="00D13711" w:rsidRPr="00E762DC" w:rsidRDefault="00D13711" w:rsidP="00D13711">
      <w:pPr>
        <w:pStyle w:val="LndNormale1"/>
        <w:rPr>
          <w:b/>
          <w:color w:val="002060"/>
          <w:sz w:val="24"/>
          <w:szCs w:val="24"/>
        </w:rPr>
      </w:pPr>
      <w:r w:rsidRPr="00E762DC">
        <w:rPr>
          <w:b/>
          <w:color w:val="002060"/>
          <w:sz w:val="24"/>
          <w:szCs w:val="24"/>
        </w:rPr>
        <w:t>FORMAT CAMPIONATO</w:t>
      </w:r>
    </w:p>
    <w:p w14:paraId="6AF4B100" w14:textId="77777777" w:rsidR="00D13711" w:rsidRPr="00E762DC" w:rsidRDefault="00D13711" w:rsidP="00D13711">
      <w:pPr>
        <w:pStyle w:val="LndNormale1"/>
        <w:rPr>
          <w:color w:val="002060"/>
        </w:rPr>
      </w:pPr>
      <w:r w:rsidRPr="00E762DC">
        <w:rPr>
          <w:color w:val="002060"/>
        </w:rPr>
        <w:t>Il Campionato Regionale Calcio a Cinque Under 17 avrà il seguente svolgimento:</w:t>
      </w:r>
    </w:p>
    <w:p w14:paraId="4BD3CAA1" w14:textId="77777777" w:rsidR="00D13711" w:rsidRPr="00E762DC" w:rsidRDefault="00D13711" w:rsidP="00D13711">
      <w:pPr>
        <w:pStyle w:val="LndNormale1"/>
        <w:rPr>
          <w:color w:val="002060"/>
        </w:rPr>
      </w:pPr>
    </w:p>
    <w:p w14:paraId="1711579C" w14:textId="77777777" w:rsidR="00D13711" w:rsidRPr="00E762DC" w:rsidRDefault="00D13711" w:rsidP="00D13711">
      <w:pPr>
        <w:pStyle w:val="LndNormale1"/>
        <w:rPr>
          <w:b/>
          <w:i/>
          <w:color w:val="002060"/>
        </w:rPr>
      </w:pPr>
      <w:r w:rsidRPr="00E762DC">
        <w:rPr>
          <w:b/>
          <w:i/>
          <w:color w:val="002060"/>
        </w:rPr>
        <w:t>Girone "Gold"</w:t>
      </w:r>
    </w:p>
    <w:p w14:paraId="0F5ABC57" w14:textId="77777777" w:rsidR="00D13711" w:rsidRPr="00E762DC" w:rsidRDefault="00D13711" w:rsidP="00D13711">
      <w:pPr>
        <w:pStyle w:val="LndNormale1"/>
        <w:rPr>
          <w:color w:val="002060"/>
        </w:rPr>
      </w:pPr>
      <w:r w:rsidRPr="00E762DC">
        <w:rPr>
          <w:color w:val="002060"/>
        </w:rPr>
        <w:t xml:space="preserve">- Girone </w:t>
      </w:r>
      <w:r>
        <w:rPr>
          <w:color w:val="002060"/>
        </w:rPr>
        <w:t>solo andata dal 27/01/2024 al 09/03/2024</w:t>
      </w:r>
      <w:r w:rsidRPr="00E762DC">
        <w:rPr>
          <w:color w:val="002060"/>
        </w:rPr>
        <w:t>.</w:t>
      </w:r>
    </w:p>
    <w:p w14:paraId="26F7FFB8" w14:textId="77777777" w:rsidR="00D13711" w:rsidRPr="00E762DC" w:rsidRDefault="00D13711" w:rsidP="00D13711">
      <w:pPr>
        <w:pStyle w:val="LndNormale1"/>
        <w:rPr>
          <w:color w:val="002060"/>
        </w:rPr>
      </w:pPr>
    </w:p>
    <w:p w14:paraId="1319EC78" w14:textId="77777777" w:rsidR="00D13711" w:rsidRPr="00E762DC" w:rsidRDefault="00D13711" w:rsidP="00D13711">
      <w:pPr>
        <w:pStyle w:val="LndNormale1"/>
        <w:rPr>
          <w:color w:val="002060"/>
        </w:rPr>
      </w:pPr>
      <w:r w:rsidRPr="00E762DC">
        <w:rPr>
          <w:color w:val="002060"/>
        </w:rPr>
        <w:t xml:space="preserve">Al termine del girone "Gold" le </w:t>
      </w:r>
      <w:r>
        <w:rPr>
          <w:color w:val="002060"/>
        </w:rPr>
        <w:t xml:space="preserve">prime quattro </w:t>
      </w:r>
      <w:r w:rsidRPr="00E762DC">
        <w:rPr>
          <w:color w:val="002060"/>
        </w:rPr>
        <w:t>squadre</w:t>
      </w:r>
      <w:r>
        <w:rPr>
          <w:color w:val="002060"/>
        </w:rPr>
        <w:t xml:space="preserve"> classificate</w:t>
      </w:r>
      <w:r w:rsidRPr="00E762DC">
        <w:rPr>
          <w:color w:val="002060"/>
        </w:rPr>
        <w:t xml:space="preserve"> accederanno </w:t>
      </w:r>
      <w:r>
        <w:rPr>
          <w:color w:val="002060"/>
        </w:rPr>
        <w:t xml:space="preserve">direttamente </w:t>
      </w:r>
      <w:r w:rsidRPr="00E762DC">
        <w:rPr>
          <w:color w:val="002060"/>
        </w:rPr>
        <w:t>ai Quarti di Finale</w:t>
      </w:r>
      <w:r>
        <w:rPr>
          <w:color w:val="002060"/>
        </w:rPr>
        <w:t xml:space="preserve"> mentre le squadre classificate dal quinto all’ottavo posto accederanno agli Ottavi di Finale.</w:t>
      </w:r>
    </w:p>
    <w:p w14:paraId="64917B07" w14:textId="77777777" w:rsidR="00D13711" w:rsidRPr="00E762DC" w:rsidRDefault="00D13711" w:rsidP="00D13711">
      <w:pPr>
        <w:pStyle w:val="LndNormale1"/>
        <w:rPr>
          <w:color w:val="002060"/>
        </w:rPr>
      </w:pPr>
    </w:p>
    <w:p w14:paraId="3C29A7AA" w14:textId="77777777" w:rsidR="00D13711" w:rsidRPr="00E762DC" w:rsidRDefault="00D13711" w:rsidP="00D13711">
      <w:pPr>
        <w:pStyle w:val="LndNormale1"/>
        <w:rPr>
          <w:color w:val="002060"/>
        </w:rPr>
      </w:pPr>
      <w:r w:rsidRPr="00E762DC">
        <w:rPr>
          <w:color w:val="002060"/>
        </w:rPr>
        <w:t>Per la classifica del girone “Gold” si terrà conto:</w:t>
      </w:r>
    </w:p>
    <w:p w14:paraId="251202B8" w14:textId="77777777" w:rsidR="00D13711" w:rsidRPr="00E762DC" w:rsidRDefault="00D13711" w:rsidP="00D13711">
      <w:pPr>
        <w:pStyle w:val="LndNormale1"/>
        <w:rPr>
          <w:color w:val="002060"/>
        </w:rPr>
      </w:pPr>
      <w:r w:rsidRPr="00E762DC">
        <w:rPr>
          <w:color w:val="002060"/>
        </w:rPr>
        <w:t>a) dei punti ottenuti negli incontri disputati;</w:t>
      </w:r>
    </w:p>
    <w:p w14:paraId="3EFF1E24" w14:textId="77777777" w:rsidR="00D13711" w:rsidRPr="00E762DC" w:rsidRDefault="00D13711" w:rsidP="00D13711">
      <w:pPr>
        <w:pStyle w:val="LndNormale1"/>
        <w:rPr>
          <w:color w:val="002060"/>
        </w:rPr>
      </w:pPr>
      <w:r w:rsidRPr="00E762DC">
        <w:rPr>
          <w:color w:val="002060"/>
        </w:rPr>
        <w:t>b) della migliore differenza reti;</w:t>
      </w:r>
    </w:p>
    <w:p w14:paraId="5C3427FD" w14:textId="77777777" w:rsidR="00D13711" w:rsidRPr="00E762DC" w:rsidRDefault="00D13711" w:rsidP="00D13711">
      <w:pPr>
        <w:pStyle w:val="LndNormale1"/>
        <w:rPr>
          <w:color w:val="002060"/>
        </w:rPr>
      </w:pPr>
      <w:r w:rsidRPr="00E762DC">
        <w:rPr>
          <w:color w:val="002060"/>
        </w:rPr>
        <w:t>c) del maggior numero di gare disputate in trasferta;</w:t>
      </w:r>
    </w:p>
    <w:p w14:paraId="57EEF7BD" w14:textId="77777777" w:rsidR="00D13711" w:rsidRPr="00E762DC" w:rsidRDefault="00D13711" w:rsidP="00D13711">
      <w:pPr>
        <w:pStyle w:val="LndNormale1"/>
        <w:rPr>
          <w:color w:val="002060"/>
        </w:rPr>
      </w:pPr>
      <w:r w:rsidRPr="00E762DC">
        <w:rPr>
          <w:color w:val="002060"/>
        </w:rPr>
        <w:t>d) del maggior numero di reti segnate;</w:t>
      </w:r>
    </w:p>
    <w:p w14:paraId="05A2FDE8" w14:textId="77777777" w:rsidR="00D13711" w:rsidRPr="00E762DC" w:rsidRDefault="00D13711" w:rsidP="00D13711">
      <w:pPr>
        <w:pStyle w:val="LndNormale1"/>
        <w:rPr>
          <w:color w:val="002060"/>
        </w:rPr>
      </w:pPr>
      <w:r>
        <w:rPr>
          <w:color w:val="002060"/>
        </w:rPr>
        <w:t>e) del miglior piazzamento nella Coppa Disciplina;</w:t>
      </w:r>
    </w:p>
    <w:p w14:paraId="58F36481" w14:textId="77777777" w:rsidR="00D13711" w:rsidRPr="001B3286" w:rsidRDefault="00D13711" w:rsidP="00D13711">
      <w:pPr>
        <w:pStyle w:val="LndNormale1"/>
        <w:rPr>
          <w:color w:val="002060"/>
        </w:rPr>
      </w:pPr>
      <w:r>
        <w:rPr>
          <w:color w:val="002060"/>
        </w:rPr>
        <w:t>f</w:t>
      </w:r>
      <w:r w:rsidRPr="001B3286">
        <w:rPr>
          <w:color w:val="002060"/>
        </w:rPr>
        <w:t>) dell’anzianità di affiliazione societaria alla F.I.G.C.</w:t>
      </w:r>
    </w:p>
    <w:p w14:paraId="0C637DB0" w14:textId="77777777" w:rsidR="00D13711" w:rsidRPr="00E762DC" w:rsidRDefault="00D13711" w:rsidP="00D13711">
      <w:pPr>
        <w:pStyle w:val="LndNormale1"/>
        <w:rPr>
          <w:color w:val="002060"/>
        </w:rPr>
      </w:pPr>
    </w:p>
    <w:p w14:paraId="5FD96DBA" w14:textId="77777777" w:rsidR="00D13711" w:rsidRPr="00E762DC" w:rsidRDefault="00D13711" w:rsidP="00D13711">
      <w:pPr>
        <w:pStyle w:val="LndNormale1"/>
        <w:rPr>
          <w:b/>
          <w:i/>
          <w:color w:val="002060"/>
        </w:rPr>
      </w:pPr>
      <w:r w:rsidRPr="00E762DC">
        <w:rPr>
          <w:b/>
          <w:i/>
          <w:color w:val="002060"/>
        </w:rPr>
        <w:t>Giron</w:t>
      </w:r>
      <w:r>
        <w:rPr>
          <w:b/>
          <w:i/>
          <w:color w:val="002060"/>
        </w:rPr>
        <w:t>i</w:t>
      </w:r>
      <w:r w:rsidRPr="00E762DC">
        <w:rPr>
          <w:b/>
          <w:i/>
          <w:color w:val="002060"/>
        </w:rPr>
        <w:t xml:space="preserve"> "Silver" </w:t>
      </w:r>
    </w:p>
    <w:p w14:paraId="33535987" w14:textId="77777777" w:rsidR="00D13711" w:rsidRPr="00E762DC" w:rsidRDefault="00D13711" w:rsidP="00D13711">
      <w:pPr>
        <w:pStyle w:val="LndNormale1"/>
        <w:rPr>
          <w:color w:val="002060"/>
        </w:rPr>
      </w:pPr>
      <w:r w:rsidRPr="00E762DC">
        <w:rPr>
          <w:color w:val="002060"/>
        </w:rPr>
        <w:t xml:space="preserve">- Girone </w:t>
      </w:r>
      <w:r>
        <w:rPr>
          <w:color w:val="002060"/>
        </w:rPr>
        <w:t>solo andata dal 27/01/2024 al 09/03/2024</w:t>
      </w:r>
      <w:r w:rsidRPr="00E762DC">
        <w:rPr>
          <w:color w:val="002060"/>
        </w:rPr>
        <w:t>.</w:t>
      </w:r>
    </w:p>
    <w:p w14:paraId="1F9E6B88" w14:textId="77777777" w:rsidR="00D13711" w:rsidRPr="00E762DC" w:rsidRDefault="00D13711" w:rsidP="00D13711">
      <w:pPr>
        <w:pStyle w:val="LndNormale1"/>
        <w:rPr>
          <w:color w:val="002060"/>
        </w:rPr>
      </w:pPr>
    </w:p>
    <w:p w14:paraId="1B9011EE" w14:textId="77777777" w:rsidR="00D13711" w:rsidRPr="00E762DC" w:rsidRDefault="00D13711" w:rsidP="00D13711">
      <w:pPr>
        <w:pStyle w:val="LndNormale1"/>
        <w:rPr>
          <w:color w:val="002060"/>
        </w:rPr>
      </w:pPr>
      <w:r w:rsidRPr="00E762DC">
        <w:rPr>
          <w:color w:val="002060"/>
        </w:rPr>
        <w:t xml:space="preserve">Al termine dei due gironi "Silver" le prime </w:t>
      </w:r>
      <w:r>
        <w:rPr>
          <w:color w:val="002060"/>
        </w:rPr>
        <w:t xml:space="preserve">due </w:t>
      </w:r>
      <w:r w:rsidRPr="00E762DC">
        <w:rPr>
          <w:color w:val="002060"/>
        </w:rPr>
        <w:t xml:space="preserve">squadre classificate </w:t>
      </w:r>
      <w:r>
        <w:rPr>
          <w:color w:val="002060"/>
        </w:rPr>
        <w:t xml:space="preserve">in ciascun girone </w:t>
      </w:r>
      <w:r w:rsidRPr="00E762DC">
        <w:rPr>
          <w:color w:val="002060"/>
        </w:rPr>
        <w:t xml:space="preserve">accederanno </w:t>
      </w:r>
      <w:r>
        <w:rPr>
          <w:color w:val="002060"/>
        </w:rPr>
        <w:t>agli Ottavi di Finale.</w:t>
      </w:r>
    </w:p>
    <w:p w14:paraId="010CA2EB" w14:textId="77777777" w:rsidR="00D13711" w:rsidRPr="00E762DC" w:rsidRDefault="00D13711" w:rsidP="00D13711">
      <w:pPr>
        <w:pStyle w:val="LndNormale1"/>
        <w:rPr>
          <w:color w:val="002060"/>
        </w:rPr>
      </w:pPr>
    </w:p>
    <w:p w14:paraId="5CD2C179" w14:textId="77777777" w:rsidR="00D13711" w:rsidRPr="00E762DC" w:rsidRDefault="00D13711" w:rsidP="00D13711">
      <w:pPr>
        <w:pStyle w:val="LndNormale1"/>
        <w:rPr>
          <w:color w:val="002060"/>
        </w:rPr>
      </w:pPr>
      <w:r w:rsidRPr="00E762DC">
        <w:rPr>
          <w:color w:val="002060"/>
        </w:rPr>
        <w:t>Per la classifica del girone “</w:t>
      </w:r>
      <w:r>
        <w:rPr>
          <w:color w:val="002060"/>
        </w:rPr>
        <w:t>Silver</w:t>
      </w:r>
      <w:r w:rsidRPr="00E762DC">
        <w:rPr>
          <w:color w:val="002060"/>
        </w:rPr>
        <w:t>” si terrà conto:</w:t>
      </w:r>
    </w:p>
    <w:p w14:paraId="1C553054" w14:textId="77777777" w:rsidR="00D13711" w:rsidRPr="00E762DC" w:rsidRDefault="00D13711" w:rsidP="00D13711">
      <w:pPr>
        <w:pStyle w:val="LndNormale1"/>
        <w:rPr>
          <w:color w:val="002060"/>
        </w:rPr>
      </w:pPr>
      <w:r w:rsidRPr="00E762DC">
        <w:rPr>
          <w:color w:val="002060"/>
        </w:rPr>
        <w:t>a) dei punti ottenuti negli incontri disputati;</w:t>
      </w:r>
    </w:p>
    <w:p w14:paraId="0B2BBEA4" w14:textId="77777777" w:rsidR="00D13711" w:rsidRPr="00E762DC" w:rsidRDefault="00D13711" w:rsidP="00D13711">
      <w:pPr>
        <w:pStyle w:val="LndNormale1"/>
        <w:rPr>
          <w:color w:val="002060"/>
        </w:rPr>
      </w:pPr>
      <w:r w:rsidRPr="00E762DC">
        <w:rPr>
          <w:color w:val="002060"/>
        </w:rPr>
        <w:t>b) della migliore differenza reti;</w:t>
      </w:r>
    </w:p>
    <w:p w14:paraId="283D4EEE" w14:textId="77777777" w:rsidR="00D13711" w:rsidRPr="00E762DC" w:rsidRDefault="00D13711" w:rsidP="00D13711">
      <w:pPr>
        <w:pStyle w:val="LndNormale1"/>
        <w:rPr>
          <w:color w:val="002060"/>
        </w:rPr>
      </w:pPr>
      <w:r w:rsidRPr="00E762DC">
        <w:rPr>
          <w:color w:val="002060"/>
        </w:rPr>
        <w:t>c) del maggior numero di gare disputate in trasferta;</w:t>
      </w:r>
    </w:p>
    <w:p w14:paraId="5309C086" w14:textId="77777777" w:rsidR="00D13711" w:rsidRPr="00E762DC" w:rsidRDefault="00D13711" w:rsidP="00D13711">
      <w:pPr>
        <w:pStyle w:val="LndNormale1"/>
        <w:rPr>
          <w:color w:val="002060"/>
        </w:rPr>
      </w:pPr>
      <w:r w:rsidRPr="00E762DC">
        <w:rPr>
          <w:color w:val="002060"/>
        </w:rPr>
        <w:t>d) del maggior numero di reti segnate;</w:t>
      </w:r>
    </w:p>
    <w:p w14:paraId="382BBA22" w14:textId="77777777" w:rsidR="00D13711" w:rsidRPr="00E762DC" w:rsidRDefault="00D13711" w:rsidP="00D13711">
      <w:pPr>
        <w:pStyle w:val="LndNormale1"/>
        <w:rPr>
          <w:color w:val="002060"/>
        </w:rPr>
      </w:pPr>
      <w:r>
        <w:rPr>
          <w:color w:val="002060"/>
        </w:rPr>
        <w:t>e) del miglior piazzamento nella Coppa Disciplina;</w:t>
      </w:r>
    </w:p>
    <w:p w14:paraId="009081F2" w14:textId="77777777" w:rsidR="00D13711" w:rsidRPr="001B3286" w:rsidRDefault="00D13711" w:rsidP="00D13711">
      <w:pPr>
        <w:pStyle w:val="LndNormale1"/>
        <w:rPr>
          <w:color w:val="002060"/>
        </w:rPr>
      </w:pPr>
      <w:r>
        <w:rPr>
          <w:color w:val="002060"/>
        </w:rPr>
        <w:t>f</w:t>
      </w:r>
      <w:r w:rsidRPr="001B3286">
        <w:rPr>
          <w:color w:val="002060"/>
        </w:rPr>
        <w:t>) dell’anzianità di affiliazione societaria alla F.I.G.C.</w:t>
      </w:r>
    </w:p>
    <w:p w14:paraId="42D5E15A" w14:textId="77777777" w:rsidR="00D13711" w:rsidRDefault="00D13711" w:rsidP="00D13711">
      <w:pPr>
        <w:pStyle w:val="LndNormale1"/>
        <w:rPr>
          <w:color w:val="002060"/>
        </w:rPr>
      </w:pPr>
    </w:p>
    <w:p w14:paraId="22331BA1" w14:textId="77777777" w:rsidR="00D13711" w:rsidRPr="00E762DC" w:rsidRDefault="00D13711" w:rsidP="00D13711">
      <w:pPr>
        <w:pStyle w:val="LndNormale1"/>
        <w:rPr>
          <w:b/>
          <w:i/>
          <w:color w:val="002060"/>
        </w:rPr>
      </w:pPr>
      <w:r>
        <w:rPr>
          <w:b/>
          <w:i/>
          <w:color w:val="002060"/>
        </w:rPr>
        <w:t>Ottavi</w:t>
      </w:r>
      <w:r w:rsidRPr="00E762DC">
        <w:rPr>
          <w:b/>
          <w:i/>
          <w:color w:val="002060"/>
        </w:rPr>
        <w:t xml:space="preserve"> di Finale (gara unica </w:t>
      </w:r>
      <w:r>
        <w:rPr>
          <w:b/>
          <w:i/>
          <w:color w:val="002060"/>
        </w:rPr>
        <w:t>16/03/2024</w:t>
      </w:r>
      <w:r w:rsidRPr="00E762DC">
        <w:rPr>
          <w:b/>
          <w:i/>
          <w:color w:val="002060"/>
        </w:rPr>
        <w:t>)</w:t>
      </w:r>
    </w:p>
    <w:p w14:paraId="1DB7BDF1" w14:textId="77777777" w:rsidR="00D13711" w:rsidRPr="00E762DC" w:rsidRDefault="00D13711" w:rsidP="00D13711">
      <w:pPr>
        <w:pStyle w:val="Corpodeltesto21"/>
        <w:rPr>
          <w:rFonts w:ascii="Arial" w:hAnsi="Arial" w:cs="Arial"/>
          <w:color w:val="002060"/>
          <w:sz w:val="22"/>
        </w:rPr>
      </w:pPr>
      <w:r w:rsidRPr="00E762DC">
        <w:rPr>
          <w:rFonts w:ascii="Arial" w:hAnsi="Arial" w:cs="Arial"/>
          <w:color w:val="002060"/>
          <w:sz w:val="22"/>
        </w:rPr>
        <w:t xml:space="preserve">Le </w:t>
      </w:r>
      <w:r>
        <w:rPr>
          <w:rFonts w:ascii="Arial" w:hAnsi="Arial" w:cs="Arial"/>
          <w:color w:val="002060"/>
          <w:sz w:val="22"/>
        </w:rPr>
        <w:t>4</w:t>
      </w:r>
      <w:r w:rsidRPr="00E762DC">
        <w:rPr>
          <w:rFonts w:ascii="Arial" w:hAnsi="Arial" w:cs="Arial"/>
          <w:color w:val="002060"/>
          <w:sz w:val="22"/>
        </w:rPr>
        <w:t xml:space="preserve"> squadre del girone “Gold” e le prime 2 </w:t>
      </w:r>
      <w:r>
        <w:rPr>
          <w:rFonts w:ascii="Arial" w:hAnsi="Arial" w:cs="Arial"/>
          <w:color w:val="002060"/>
          <w:sz w:val="22"/>
        </w:rPr>
        <w:t xml:space="preserve">squadre classificate nei 2 gironi </w:t>
      </w:r>
      <w:r w:rsidRPr="00E762DC">
        <w:rPr>
          <w:rFonts w:ascii="Arial" w:hAnsi="Arial" w:cs="Arial"/>
          <w:color w:val="002060"/>
          <w:sz w:val="22"/>
        </w:rPr>
        <w:t xml:space="preserve">“Silver” disputeranno </w:t>
      </w:r>
      <w:r>
        <w:rPr>
          <w:rFonts w:ascii="Arial" w:hAnsi="Arial" w:cs="Arial"/>
          <w:color w:val="002060"/>
          <w:sz w:val="22"/>
        </w:rPr>
        <w:t>gli Ottavi</w:t>
      </w:r>
      <w:r w:rsidRPr="00E762DC">
        <w:rPr>
          <w:rFonts w:ascii="Arial" w:hAnsi="Arial" w:cs="Arial"/>
          <w:color w:val="002060"/>
          <w:sz w:val="22"/>
        </w:rPr>
        <w:t xml:space="preserve"> di Finale in gara unica come segue:</w:t>
      </w:r>
    </w:p>
    <w:p w14:paraId="2CFE80D9" w14:textId="77777777" w:rsidR="00D13711" w:rsidRPr="00E762DC" w:rsidRDefault="00D13711" w:rsidP="00D13711">
      <w:pPr>
        <w:pStyle w:val="Corpodeltesto21"/>
        <w:rPr>
          <w:rFonts w:ascii="Arial" w:hAnsi="Arial" w:cs="Arial"/>
          <w:color w:val="002060"/>
          <w:sz w:val="22"/>
        </w:rPr>
      </w:pPr>
    </w:p>
    <w:p w14:paraId="3AA1C472" w14:textId="77777777" w:rsidR="00D13711" w:rsidRPr="00E762DC" w:rsidRDefault="00D13711" w:rsidP="00D13711">
      <w:pPr>
        <w:pStyle w:val="Corpodeltesto21"/>
        <w:rPr>
          <w:rFonts w:ascii="Arial" w:hAnsi="Arial" w:cs="Arial"/>
          <w:color w:val="002060"/>
          <w:sz w:val="22"/>
        </w:rPr>
      </w:pPr>
      <w:r w:rsidRPr="00E762DC">
        <w:rPr>
          <w:rFonts w:ascii="Arial" w:hAnsi="Arial" w:cs="Arial"/>
          <w:color w:val="002060"/>
          <w:sz w:val="22"/>
        </w:rPr>
        <w:t xml:space="preserve">- </w:t>
      </w:r>
      <w:r>
        <w:rPr>
          <w:rFonts w:ascii="Arial" w:hAnsi="Arial" w:cs="Arial"/>
          <w:color w:val="002060"/>
          <w:sz w:val="22"/>
        </w:rPr>
        <w:t>5</w:t>
      </w:r>
      <w:r w:rsidRPr="00E762DC">
        <w:rPr>
          <w:rFonts w:ascii="Arial" w:hAnsi="Arial" w:cs="Arial"/>
          <w:color w:val="002060"/>
          <w:sz w:val="22"/>
        </w:rPr>
        <w:t>^ classificata girone Gold</w:t>
      </w:r>
      <w:r w:rsidRPr="00E762DC">
        <w:rPr>
          <w:rFonts w:ascii="Arial" w:hAnsi="Arial" w:cs="Arial"/>
          <w:color w:val="002060"/>
          <w:sz w:val="22"/>
        </w:rPr>
        <w:tab/>
      </w:r>
      <w:r w:rsidRPr="00E762DC">
        <w:rPr>
          <w:rFonts w:ascii="Arial" w:hAnsi="Arial" w:cs="Arial"/>
          <w:color w:val="002060"/>
          <w:sz w:val="22"/>
        </w:rPr>
        <w:tab/>
      </w:r>
      <w:r w:rsidRPr="00E762DC">
        <w:rPr>
          <w:rFonts w:ascii="Arial" w:hAnsi="Arial" w:cs="Arial"/>
          <w:color w:val="002060"/>
          <w:sz w:val="22"/>
        </w:rPr>
        <w:tab/>
        <w:t xml:space="preserve"> - </w:t>
      </w:r>
      <w:r w:rsidRPr="00E762DC">
        <w:rPr>
          <w:rFonts w:ascii="Arial" w:hAnsi="Arial" w:cs="Arial"/>
          <w:color w:val="002060"/>
          <w:sz w:val="22"/>
        </w:rPr>
        <w:tab/>
      </w:r>
      <w:r>
        <w:rPr>
          <w:rFonts w:ascii="Arial" w:hAnsi="Arial" w:cs="Arial"/>
          <w:color w:val="002060"/>
          <w:sz w:val="22"/>
        </w:rPr>
        <w:t>2</w:t>
      </w:r>
      <w:r w:rsidRPr="00E762DC">
        <w:rPr>
          <w:rFonts w:ascii="Arial" w:hAnsi="Arial" w:cs="Arial"/>
          <w:color w:val="002060"/>
          <w:sz w:val="22"/>
        </w:rPr>
        <w:t>^ classificata girone Silver “B”</w:t>
      </w:r>
      <w:r w:rsidRPr="00E762DC">
        <w:rPr>
          <w:rFonts w:ascii="Arial" w:hAnsi="Arial" w:cs="Arial"/>
          <w:color w:val="002060"/>
          <w:sz w:val="22"/>
        </w:rPr>
        <w:tab/>
        <w:t xml:space="preserve">= </w:t>
      </w:r>
      <w:r>
        <w:rPr>
          <w:rFonts w:ascii="Arial" w:hAnsi="Arial" w:cs="Arial"/>
          <w:color w:val="002060"/>
          <w:sz w:val="22"/>
        </w:rPr>
        <w:t>1</w:t>
      </w:r>
    </w:p>
    <w:p w14:paraId="6AFA2B6B" w14:textId="77777777" w:rsidR="00D13711" w:rsidRPr="00E762DC" w:rsidRDefault="00D13711" w:rsidP="00D13711">
      <w:pPr>
        <w:pStyle w:val="Corpodeltesto21"/>
        <w:rPr>
          <w:rFonts w:ascii="Arial" w:hAnsi="Arial" w:cs="Arial"/>
          <w:color w:val="002060"/>
          <w:sz w:val="22"/>
        </w:rPr>
      </w:pPr>
      <w:r w:rsidRPr="00E762DC">
        <w:rPr>
          <w:rFonts w:ascii="Arial" w:hAnsi="Arial" w:cs="Arial"/>
          <w:color w:val="002060"/>
          <w:sz w:val="22"/>
        </w:rPr>
        <w:t xml:space="preserve">- </w:t>
      </w:r>
      <w:r>
        <w:rPr>
          <w:rFonts w:ascii="Arial" w:hAnsi="Arial" w:cs="Arial"/>
          <w:color w:val="002060"/>
          <w:sz w:val="22"/>
        </w:rPr>
        <w:t>6</w:t>
      </w:r>
      <w:r w:rsidRPr="00E762DC">
        <w:rPr>
          <w:rFonts w:ascii="Arial" w:hAnsi="Arial" w:cs="Arial"/>
          <w:color w:val="002060"/>
          <w:sz w:val="22"/>
        </w:rPr>
        <w:t>^ classificata girone Gold</w:t>
      </w:r>
      <w:r w:rsidRPr="00E762DC">
        <w:rPr>
          <w:rFonts w:ascii="Arial" w:hAnsi="Arial" w:cs="Arial"/>
          <w:color w:val="002060"/>
          <w:sz w:val="22"/>
        </w:rPr>
        <w:tab/>
      </w:r>
      <w:r w:rsidRPr="00E762DC">
        <w:rPr>
          <w:rFonts w:ascii="Arial" w:hAnsi="Arial" w:cs="Arial"/>
          <w:color w:val="002060"/>
          <w:sz w:val="22"/>
        </w:rPr>
        <w:tab/>
      </w:r>
      <w:r w:rsidRPr="00E762DC">
        <w:rPr>
          <w:rFonts w:ascii="Arial" w:hAnsi="Arial" w:cs="Arial"/>
          <w:color w:val="002060"/>
          <w:sz w:val="22"/>
        </w:rPr>
        <w:tab/>
        <w:t xml:space="preserve"> - </w:t>
      </w:r>
      <w:r w:rsidRPr="00E762DC">
        <w:rPr>
          <w:rFonts w:ascii="Arial" w:hAnsi="Arial" w:cs="Arial"/>
          <w:color w:val="002060"/>
          <w:sz w:val="22"/>
        </w:rPr>
        <w:tab/>
      </w:r>
      <w:r>
        <w:rPr>
          <w:rFonts w:ascii="Arial" w:hAnsi="Arial" w:cs="Arial"/>
          <w:color w:val="002060"/>
          <w:sz w:val="22"/>
        </w:rPr>
        <w:t>2</w:t>
      </w:r>
      <w:r w:rsidRPr="00E762DC">
        <w:rPr>
          <w:rFonts w:ascii="Arial" w:hAnsi="Arial" w:cs="Arial"/>
          <w:color w:val="002060"/>
          <w:sz w:val="22"/>
        </w:rPr>
        <w:t>^ classificata girone Silver “A”</w:t>
      </w:r>
      <w:r w:rsidRPr="00E762DC">
        <w:rPr>
          <w:rFonts w:ascii="Arial" w:hAnsi="Arial" w:cs="Arial"/>
          <w:color w:val="002060"/>
          <w:sz w:val="22"/>
        </w:rPr>
        <w:tab/>
        <w:t xml:space="preserve">= </w:t>
      </w:r>
      <w:r>
        <w:rPr>
          <w:rFonts w:ascii="Arial" w:hAnsi="Arial" w:cs="Arial"/>
          <w:color w:val="002060"/>
          <w:sz w:val="22"/>
        </w:rPr>
        <w:t>2</w:t>
      </w:r>
    </w:p>
    <w:p w14:paraId="1A609831" w14:textId="77777777" w:rsidR="00D13711" w:rsidRPr="00E762DC" w:rsidRDefault="00D13711" w:rsidP="00D13711">
      <w:pPr>
        <w:pStyle w:val="Corpodeltesto21"/>
        <w:rPr>
          <w:rFonts w:ascii="Arial" w:hAnsi="Arial" w:cs="Arial"/>
          <w:color w:val="002060"/>
          <w:sz w:val="22"/>
        </w:rPr>
      </w:pPr>
      <w:r w:rsidRPr="00E762DC">
        <w:rPr>
          <w:rFonts w:ascii="Arial" w:hAnsi="Arial" w:cs="Arial"/>
          <w:color w:val="002060"/>
          <w:sz w:val="22"/>
        </w:rPr>
        <w:t xml:space="preserve">- </w:t>
      </w:r>
      <w:r>
        <w:rPr>
          <w:rFonts w:ascii="Arial" w:hAnsi="Arial" w:cs="Arial"/>
          <w:color w:val="002060"/>
          <w:sz w:val="22"/>
        </w:rPr>
        <w:t>7</w:t>
      </w:r>
      <w:r w:rsidRPr="00E762DC">
        <w:rPr>
          <w:rFonts w:ascii="Arial" w:hAnsi="Arial" w:cs="Arial"/>
          <w:color w:val="002060"/>
          <w:sz w:val="22"/>
        </w:rPr>
        <w:t>^ classificata girone Gold</w:t>
      </w:r>
      <w:r w:rsidRPr="00E762DC">
        <w:rPr>
          <w:rFonts w:ascii="Arial" w:hAnsi="Arial" w:cs="Arial"/>
          <w:color w:val="002060"/>
          <w:sz w:val="22"/>
        </w:rPr>
        <w:tab/>
      </w:r>
      <w:r w:rsidRPr="00E762DC">
        <w:rPr>
          <w:rFonts w:ascii="Arial" w:hAnsi="Arial" w:cs="Arial"/>
          <w:color w:val="002060"/>
          <w:sz w:val="22"/>
        </w:rPr>
        <w:tab/>
      </w:r>
      <w:r w:rsidRPr="00E762DC">
        <w:rPr>
          <w:rFonts w:ascii="Arial" w:hAnsi="Arial" w:cs="Arial"/>
          <w:color w:val="002060"/>
          <w:sz w:val="22"/>
        </w:rPr>
        <w:tab/>
        <w:t xml:space="preserve"> - </w:t>
      </w:r>
      <w:r w:rsidRPr="00E762DC">
        <w:rPr>
          <w:rFonts w:ascii="Arial" w:hAnsi="Arial" w:cs="Arial"/>
          <w:color w:val="002060"/>
          <w:sz w:val="22"/>
        </w:rPr>
        <w:tab/>
      </w:r>
      <w:r>
        <w:rPr>
          <w:rFonts w:ascii="Arial" w:hAnsi="Arial" w:cs="Arial"/>
          <w:color w:val="002060"/>
          <w:sz w:val="22"/>
        </w:rPr>
        <w:t>1</w:t>
      </w:r>
      <w:r w:rsidRPr="00E762DC">
        <w:rPr>
          <w:rFonts w:ascii="Arial" w:hAnsi="Arial" w:cs="Arial"/>
          <w:color w:val="002060"/>
          <w:sz w:val="22"/>
        </w:rPr>
        <w:t xml:space="preserve">^ classificata girone </w:t>
      </w:r>
      <w:r>
        <w:rPr>
          <w:rFonts w:ascii="Arial" w:hAnsi="Arial" w:cs="Arial"/>
          <w:color w:val="002060"/>
          <w:sz w:val="22"/>
        </w:rPr>
        <w:t>Silver “B”</w:t>
      </w:r>
      <w:r w:rsidRPr="00E762DC">
        <w:rPr>
          <w:rFonts w:ascii="Arial" w:hAnsi="Arial" w:cs="Arial"/>
          <w:color w:val="002060"/>
          <w:sz w:val="22"/>
        </w:rPr>
        <w:tab/>
        <w:t xml:space="preserve">= </w:t>
      </w:r>
      <w:r>
        <w:rPr>
          <w:rFonts w:ascii="Arial" w:hAnsi="Arial" w:cs="Arial"/>
          <w:color w:val="002060"/>
          <w:sz w:val="22"/>
        </w:rPr>
        <w:t>3</w:t>
      </w:r>
    </w:p>
    <w:p w14:paraId="06BB4E12" w14:textId="77777777" w:rsidR="00D13711" w:rsidRPr="00E762DC" w:rsidRDefault="00D13711" w:rsidP="00D13711">
      <w:pPr>
        <w:pStyle w:val="Corpodeltesto21"/>
        <w:rPr>
          <w:rFonts w:ascii="Arial" w:hAnsi="Arial" w:cs="Arial"/>
          <w:color w:val="002060"/>
          <w:sz w:val="22"/>
        </w:rPr>
      </w:pPr>
      <w:r w:rsidRPr="00E762DC">
        <w:rPr>
          <w:rFonts w:ascii="Arial" w:hAnsi="Arial" w:cs="Arial"/>
          <w:color w:val="002060"/>
          <w:sz w:val="22"/>
        </w:rPr>
        <w:t xml:space="preserve">- </w:t>
      </w:r>
      <w:r>
        <w:rPr>
          <w:rFonts w:ascii="Arial" w:hAnsi="Arial" w:cs="Arial"/>
          <w:color w:val="002060"/>
          <w:sz w:val="22"/>
        </w:rPr>
        <w:t>8</w:t>
      </w:r>
      <w:r w:rsidRPr="00E762DC">
        <w:rPr>
          <w:rFonts w:ascii="Arial" w:hAnsi="Arial" w:cs="Arial"/>
          <w:color w:val="002060"/>
          <w:sz w:val="22"/>
        </w:rPr>
        <w:t>^ classificata girone Gold</w:t>
      </w:r>
      <w:r w:rsidRPr="00E762DC">
        <w:rPr>
          <w:rFonts w:ascii="Arial" w:hAnsi="Arial" w:cs="Arial"/>
          <w:color w:val="002060"/>
          <w:sz w:val="22"/>
        </w:rPr>
        <w:tab/>
      </w:r>
      <w:r w:rsidRPr="00E762DC">
        <w:rPr>
          <w:rFonts w:ascii="Arial" w:hAnsi="Arial" w:cs="Arial"/>
          <w:color w:val="002060"/>
          <w:sz w:val="22"/>
        </w:rPr>
        <w:tab/>
      </w:r>
      <w:r w:rsidRPr="00E762DC">
        <w:rPr>
          <w:rFonts w:ascii="Arial" w:hAnsi="Arial" w:cs="Arial"/>
          <w:color w:val="002060"/>
          <w:sz w:val="22"/>
        </w:rPr>
        <w:tab/>
        <w:t xml:space="preserve"> - </w:t>
      </w:r>
      <w:r w:rsidRPr="00E762DC">
        <w:rPr>
          <w:rFonts w:ascii="Arial" w:hAnsi="Arial" w:cs="Arial"/>
          <w:color w:val="002060"/>
          <w:sz w:val="22"/>
        </w:rPr>
        <w:tab/>
      </w:r>
      <w:r>
        <w:rPr>
          <w:rFonts w:ascii="Arial" w:hAnsi="Arial" w:cs="Arial"/>
          <w:color w:val="002060"/>
          <w:sz w:val="22"/>
        </w:rPr>
        <w:t>1</w:t>
      </w:r>
      <w:r w:rsidRPr="00E762DC">
        <w:rPr>
          <w:rFonts w:ascii="Arial" w:hAnsi="Arial" w:cs="Arial"/>
          <w:color w:val="002060"/>
          <w:sz w:val="22"/>
        </w:rPr>
        <w:t>^ classificata girone</w:t>
      </w:r>
      <w:r>
        <w:rPr>
          <w:rFonts w:ascii="Arial" w:hAnsi="Arial" w:cs="Arial"/>
          <w:color w:val="002060"/>
          <w:sz w:val="22"/>
        </w:rPr>
        <w:t xml:space="preserve"> Silver “A”</w:t>
      </w:r>
      <w:r w:rsidRPr="00E762DC">
        <w:rPr>
          <w:rFonts w:ascii="Arial" w:hAnsi="Arial" w:cs="Arial"/>
          <w:color w:val="002060"/>
          <w:sz w:val="22"/>
        </w:rPr>
        <w:tab/>
        <w:t xml:space="preserve">= </w:t>
      </w:r>
      <w:r>
        <w:rPr>
          <w:rFonts w:ascii="Arial" w:hAnsi="Arial" w:cs="Arial"/>
          <w:color w:val="002060"/>
          <w:sz w:val="22"/>
        </w:rPr>
        <w:t>4</w:t>
      </w:r>
    </w:p>
    <w:p w14:paraId="5AAEB9D7" w14:textId="77777777" w:rsidR="00D13711" w:rsidRPr="00E762DC" w:rsidRDefault="00D13711" w:rsidP="00D13711">
      <w:pPr>
        <w:pStyle w:val="Corpodeltesto21"/>
        <w:rPr>
          <w:rFonts w:ascii="Arial" w:hAnsi="Arial" w:cs="Arial"/>
          <w:color w:val="002060"/>
          <w:sz w:val="22"/>
        </w:rPr>
      </w:pPr>
    </w:p>
    <w:p w14:paraId="7C1C5ADF" w14:textId="77777777" w:rsidR="00D13711" w:rsidRPr="00E762DC" w:rsidRDefault="00D13711" w:rsidP="00D13711">
      <w:pPr>
        <w:pStyle w:val="Corpodeltesto21"/>
        <w:rPr>
          <w:rFonts w:ascii="Arial" w:hAnsi="Arial" w:cs="Arial"/>
          <w:color w:val="002060"/>
          <w:sz w:val="22"/>
        </w:rPr>
      </w:pPr>
      <w:r w:rsidRPr="00E762DC">
        <w:rPr>
          <w:rFonts w:ascii="Arial" w:hAnsi="Arial" w:cs="Arial"/>
          <w:color w:val="002060"/>
          <w:sz w:val="22"/>
        </w:rPr>
        <w:t xml:space="preserve">Al termine dei tempi regolamentari, in caso di parità, si disputeranno due tempi supplementari di </w:t>
      </w:r>
      <w:proofErr w:type="gramStart"/>
      <w:r w:rsidRPr="00E762DC">
        <w:rPr>
          <w:rFonts w:ascii="Arial" w:hAnsi="Arial" w:cs="Arial"/>
          <w:color w:val="002060"/>
          <w:sz w:val="22"/>
        </w:rPr>
        <w:t>5</w:t>
      </w:r>
      <w:proofErr w:type="gramEnd"/>
      <w:r w:rsidRPr="00E762DC">
        <w:rPr>
          <w:rFonts w:ascii="Arial" w:hAnsi="Arial" w:cs="Arial"/>
          <w:color w:val="002060"/>
          <w:sz w:val="22"/>
        </w:rPr>
        <w:t xml:space="preserve"> minuti ciascuno.</w:t>
      </w:r>
    </w:p>
    <w:p w14:paraId="66D7212F" w14:textId="77777777" w:rsidR="00D13711" w:rsidRPr="00E762DC" w:rsidRDefault="00D13711" w:rsidP="00D13711">
      <w:pPr>
        <w:pStyle w:val="Corpodeltesto21"/>
        <w:rPr>
          <w:rFonts w:ascii="Arial" w:hAnsi="Arial" w:cs="Arial"/>
          <w:color w:val="002060"/>
          <w:sz w:val="22"/>
        </w:rPr>
      </w:pPr>
      <w:r w:rsidRPr="00E762DC">
        <w:rPr>
          <w:rFonts w:ascii="Arial" w:hAnsi="Arial" w:cs="Arial"/>
          <w:color w:val="002060"/>
          <w:sz w:val="22"/>
        </w:rPr>
        <w:t>Se anche al termine dei tempi supplementari si verificasse la situazione di parità si qualificherà al turno successivo la squadra di casa.</w:t>
      </w:r>
    </w:p>
    <w:p w14:paraId="6620F1CC" w14:textId="77777777" w:rsidR="00D13711" w:rsidRPr="00E762DC" w:rsidRDefault="00D13711" w:rsidP="00D13711">
      <w:pPr>
        <w:pStyle w:val="LndNormale1"/>
        <w:rPr>
          <w:color w:val="002060"/>
        </w:rPr>
      </w:pPr>
      <w:r w:rsidRPr="00E762DC">
        <w:rPr>
          <w:color w:val="002060"/>
        </w:rPr>
        <w:tab/>
      </w:r>
    </w:p>
    <w:p w14:paraId="18E90444" w14:textId="77777777" w:rsidR="00D13711" w:rsidRPr="00E762DC" w:rsidRDefault="00D13711" w:rsidP="00D13711">
      <w:pPr>
        <w:pStyle w:val="LndNormale1"/>
        <w:rPr>
          <w:b/>
          <w:i/>
          <w:color w:val="002060"/>
        </w:rPr>
      </w:pPr>
      <w:r w:rsidRPr="00E762DC">
        <w:rPr>
          <w:b/>
          <w:i/>
          <w:color w:val="002060"/>
        </w:rPr>
        <w:t>Quarti di Finale (gara unica 2</w:t>
      </w:r>
      <w:r>
        <w:rPr>
          <w:b/>
          <w:i/>
          <w:color w:val="002060"/>
        </w:rPr>
        <w:t>3</w:t>
      </w:r>
      <w:r w:rsidRPr="00E762DC">
        <w:rPr>
          <w:b/>
          <w:i/>
          <w:color w:val="002060"/>
        </w:rPr>
        <w:t>/0</w:t>
      </w:r>
      <w:r>
        <w:rPr>
          <w:b/>
          <w:i/>
          <w:color w:val="002060"/>
        </w:rPr>
        <w:t>3</w:t>
      </w:r>
      <w:r w:rsidRPr="00E762DC">
        <w:rPr>
          <w:b/>
          <w:i/>
          <w:color w:val="002060"/>
        </w:rPr>
        <w:t>/202</w:t>
      </w:r>
      <w:r>
        <w:rPr>
          <w:b/>
          <w:i/>
          <w:color w:val="002060"/>
        </w:rPr>
        <w:t>4</w:t>
      </w:r>
      <w:r w:rsidRPr="00E762DC">
        <w:rPr>
          <w:b/>
          <w:i/>
          <w:color w:val="002060"/>
        </w:rPr>
        <w:t>)</w:t>
      </w:r>
    </w:p>
    <w:p w14:paraId="3E55606C" w14:textId="77777777" w:rsidR="00D13711" w:rsidRPr="00E762DC" w:rsidRDefault="00D13711" w:rsidP="00D13711">
      <w:pPr>
        <w:pStyle w:val="Corpodeltesto21"/>
        <w:rPr>
          <w:rFonts w:ascii="Arial" w:hAnsi="Arial" w:cs="Arial"/>
          <w:color w:val="002060"/>
          <w:sz w:val="22"/>
        </w:rPr>
      </w:pPr>
      <w:r w:rsidRPr="00E762DC">
        <w:rPr>
          <w:rFonts w:ascii="Arial" w:hAnsi="Arial" w:cs="Arial"/>
          <w:color w:val="002060"/>
          <w:sz w:val="22"/>
        </w:rPr>
        <w:t xml:space="preserve">Le </w:t>
      </w:r>
      <w:r>
        <w:rPr>
          <w:rFonts w:ascii="Arial" w:hAnsi="Arial" w:cs="Arial"/>
          <w:color w:val="002060"/>
          <w:sz w:val="22"/>
        </w:rPr>
        <w:t>4</w:t>
      </w:r>
      <w:r w:rsidRPr="00E762DC">
        <w:rPr>
          <w:rFonts w:ascii="Arial" w:hAnsi="Arial" w:cs="Arial"/>
          <w:color w:val="002060"/>
          <w:sz w:val="22"/>
        </w:rPr>
        <w:t xml:space="preserve"> squadre </w:t>
      </w:r>
      <w:r>
        <w:rPr>
          <w:rFonts w:ascii="Arial" w:hAnsi="Arial" w:cs="Arial"/>
          <w:color w:val="002060"/>
          <w:sz w:val="22"/>
        </w:rPr>
        <w:t xml:space="preserve">qualificate </w:t>
      </w:r>
      <w:r w:rsidRPr="00E762DC">
        <w:rPr>
          <w:rFonts w:ascii="Arial" w:hAnsi="Arial" w:cs="Arial"/>
          <w:color w:val="002060"/>
          <w:sz w:val="22"/>
        </w:rPr>
        <w:t xml:space="preserve">del girone “Gold” e le </w:t>
      </w:r>
      <w:r>
        <w:rPr>
          <w:rFonts w:ascii="Arial" w:hAnsi="Arial" w:cs="Arial"/>
          <w:color w:val="002060"/>
          <w:sz w:val="22"/>
        </w:rPr>
        <w:t>4 squadre qualificate dagli Ottavi di Finale</w:t>
      </w:r>
      <w:r w:rsidRPr="00E762DC">
        <w:rPr>
          <w:rFonts w:ascii="Arial" w:hAnsi="Arial" w:cs="Arial"/>
          <w:color w:val="002060"/>
          <w:sz w:val="22"/>
        </w:rPr>
        <w:t xml:space="preserve"> disputeranno i Quarti di Finale in gara unica come segue:</w:t>
      </w:r>
    </w:p>
    <w:p w14:paraId="6C60E028" w14:textId="77777777" w:rsidR="00D13711" w:rsidRPr="00E762DC" w:rsidRDefault="00D13711" w:rsidP="00D13711">
      <w:pPr>
        <w:pStyle w:val="Corpodeltesto21"/>
        <w:rPr>
          <w:rFonts w:ascii="Arial" w:hAnsi="Arial" w:cs="Arial"/>
          <w:color w:val="002060"/>
          <w:sz w:val="22"/>
        </w:rPr>
      </w:pPr>
    </w:p>
    <w:p w14:paraId="5B843EF6" w14:textId="77777777" w:rsidR="00D13711" w:rsidRPr="00E762DC" w:rsidRDefault="00D13711" w:rsidP="00D13711">
      <w:pPr>
        <w:pStyle w:val="Corpodeltesto21"/>
        <w:rPr>
          <w:rFonts w:ascii="Arial" w:hAnsi="Arial" w:cs="Arial"/>
          <w:color w:val="002060"/>
          <w:sz w:val="22"/>
        </w:rPr>
      </w:pPr>
      <w:r w:rsidRPr="00E762DC">
        <w:rPr>
          <w:rFonts w:ascii="Arial" w:hAnsi="Arial" w:cs="Arial"/>
          <w:color w:val="002060"/>
          <w:sz w:val="22"/>
        </w:rPr>
        <w:t>- 1^ classificata girone Gold</w:t>
      </w:r>
      <w:r w:rsidRPr="00E762DC">
        <w:rPr>
          <w:rFonts w:ascii="Arial" w:hAnsi="Arial" w:cs="Arial"/>
          <w:color w:val="002060"/>
          <w:sz w:val="22"/>
        </w:rPr>
        <w:tab/>
      </w:r>
      <w:r w:rsidRPr="00E762DC">
        <w:rPr>
          <w:rFonts w:ascii="Arial" w:hAnsi="Arial" w:cs="Arial"/>
          <w:color w:val="002060"/>
          <w:sz w:val="22"/>
        </w:rPr>
        <w:tab/>
      </w:r>
      <w:r w:rsidRPr="00E762DC">
        <w:rPr>
          <w:rFonts w:ascii="Arial" w:hAnsi="Arial" w:cs="Arial"/>
          <w:color w:val="002060"/>
          <w:sz w:val="22"/>
        </w:rPr>
        <w:tab/>
        <w:t xml:space="preserve"> - </w:t>
      </w:r>
      <w:r w:rsidRPr="00E762DC">
        <w:rPr>
          <w:rFonts w:ascii="Arial" w:hAnsi="Arial" w:cs="Arial"/>
          <w:color w:val="002060"/>
          <w:sz w:val="22"/>
        </w:rPr>
        <w:tab/>
      </w:r>
      <w:r>
        <w:rPr>
          <w:rFonts w:ascii="Arial" w:hAnsi="Arial" w:cs="Arial"/>
          <w:color w:val="002060"/>
          <w:sz w:val="22"/>
        </w:rPr>
        <w:t>vincente 4</w:t>
      </w:r>
      <w:r>
        <w:rPr>
          <w:rFonts w:ascii="Arial" w:hAnsi="Arial" w:cs="Arial"/>
          <w:color w:val="002060"/>
          <w:sz w:val="22"/>
        </w:rPr>
        <w:tab/>
      </w:r>
      <w:r>
        <w:rPr>
          <w:rFonts w:ascii="Arial" w:hAnsi="Arial" w:cs="Arial"/>
          <w:color w:val="002060"/>
          <w:sz w:val="22"/>
        </w:rPr>
        <w:tab/>
      </w:r>
      <w:r>
        <w:rPr>
          <w:rFonts w:ascii="Arial" w:hAnsi="Arial" w:cs="Arial"/>
          <w:color w:val="002060"/>
          <w:sz w:val="22"/>
        </w:rPr>
        <w:tab/>
      </w:r>
      <w:r w:rsidRPr="00E762DC">
        <w:rPr>
          <w:rFonts w:ascii="Arial" w:hAnsi="Arial" w:cs="Arial"/>
          <w:color w:val="002060"/>
          <w:sz w:val="22"/>
        </w:rPr>
        <w:tab/>
        <w:t>= A</w:t>
      </w:r>
    </w:p>
    <w:p w14:paraId="7B705AE0" w14:textId="77777777" w:rsidR="00D13711" w:rsidRPr="00E762DC" w:rsidRDefault="00D13711" w:rsidP="00D13711">
      <w:pPr>
        <w:pStyle w:val="Corpodeltesto21"/>
        <w:rPr>
          <w:rFonts w:ascii="Arial" w:hAnsi="Arial" w:cs="Arial"/>
          <w:color w:val="002060"/>
          <w:sz w:val="22"/>
        </w:rPr>
      </w:pPr>
      <w:r w:rsidRPr="00E762DC">
        <w:rPr>
          <w:rFonts w:ascii="Arial" w:hAnsi="Arial" w:cs="Arial"/>
          <w:color w:val="002060"/>
          <w:sz w:val="22"/>
        </w:rPr>
        <w:t>- 2^ classificata girone Gold</w:t>
      </w:r>
      <w:r w:rsidRPr="00E762DC">
        <w:rPr>
          <w:rFonts w:ascii="Arial" w:hAnsi="Arial" w:cs="Arial"/>
          <w:color w:val="002060"/>
          <w:sz w:val="22"/>
        </w:rPr>
        <w:tab/>
      </w:r>
      <w:r w:rsidRPr="00E762DC">
        <w:rPr>
          <w:rFonts w:ascii="Arial" w:hAnsi="Arial" w:cs="Arial"/>
          <w:color w:val="002060"/>
          <w:sz w:val="22"/>
        </w:rPr>
        <w:tab/>
      </w:r>
      <w:r w:rsidRPr="00E762DC">
        <w:rPr>
          <w:rFonts w:ascii="Arial" w:hAnsi="Arial" w:cs="Arial"/>
          <w:color w:val="002060"/>
          <w:sz w:val="22"/>
        </w:rPr>
        <w:tab/>
        <w:t xml:space="preserve"> - </w:t>
      </w:r>
      <w:r w:rsidRPr="00E762DC">
        <w:rPr>
          <w:rFonts w:ascii="Arial" w:hAnsi="Arial" w:cs="Arial"/>
          <w:color w:val="002060"/>
          <w:sz w:val="22"/>
        </w:rPr>
        <w:tab/>
      </w:r>
      <w:r>
        <w:rPr>
          <w:rFonts w:ascii="Arial" w:hAnsi="Arial" w:cs="Arial"/>
          <w:color w:val="002060"/>
          <w:sz w:val="22"/>
        </w:rPr>
        <w:t>vincente 3</w:t>
      </w:r>
      <w:r>
        <w:rPr>
          <w:rFonts w:ascii="Arial" w:hAnsi="Arial" w:cs="Arial"/>
          <w:color w:val="002060"/>
          <w:sz w:val="22"/>
        </w:rPr>
        <w:tab/>
      </w:r>
      <w:r>
        <w:rPr>
          <w:rFonts w:ascii="Arial" w:hAnsi="Arial" w:cs="Arial"/>
          <w:color w:val="002060"/>
          <w:sz w:val="22"/>
        </w:rPr>
        <w:tab/>
      </w:r>
      <w:r>
        <w:rPr>
          <w:rFonts w:ascii="Arial" w:hAnsi="Arial" w:cs="Arial"/>
          <w:color w:val="002060"/>
          <w:sz w:val="22"/>
        </w:rPr>
        <w:tab/>
      </w:r>
      <w:r w:rsidRPr="00E762DC">
        <w:rPr>
          <w:rFonts w:ascii="Arial" w:hAnsi="Arial" w:cs="Arial"/>
          <w:color w:val="002060"/>
          <w:sz w:val="22"/>
        </w:rPr>
        <w:tab/>
        <w:t>= B</w:t>
      </w:r>
    </w:p>
    <w:p w14:paraId="205B38B7" w14:textId="77777777" w:rsidR="00D13711" w:rsidRPr="00E762DC" w:rsidRDefault="00D13711" w:rsidP="00D13711">
      <w:pPr>
        <w:pStyle w:val="Corpodeltesto21"/>
        <w:rPr>
          <w:rFonts w:ascii="Arial" w:hAnsi="Arial" w:cs="Arial"/>
          <w:color w:val="002060"/>
          <w:sz w:val="22"/>
        </w:rPr>
      </w:pPr>
      <w:r w:rsidRPr="00E762DC">
        <w:rPr>
          <w:rFonts w:ascii="Arial" w:hAnsi="Arial" w:cs="Arial"/>
          <w:color w:val="002060"/>
          <w:sz w:val="22"/>
        </w:rPr>
        <w:t>- 3^ classificata girone Gold</w:t>
      </w:r>
      <w:r w:rsidRPr="00E762DC">
        <w:rPr>
          <w:rFonts w:ascii="Arial" w:hAnsi="Arial" w:cs="Arial"/>
          <w:color w:val="002060"/>
          <w:sz w:val="22"/>
        </w:rPr>
        <w:tab/>
      </w:r>
      <w:r w:rsidRPr="00E762DC">
        <w:rPr>
          <w:rFonts w:ascii="Arial" w:hAnsi="Arial" w:cs="Arial"/>
          <w:color w:val="002060"/>
          <w:sz w:val="22"/>
        </w:rPr>
        <w:tab/>
      </w:r>
      <w:r w:rsidRPr="00E762DC">
        <w:rPr>
          <w:rFonts w:ascii="Arial" w:hAnsi="Arial" w:cs="Arial"/>
          <w:color w:val="002060"/>
          <w:sz w:val="22"/>
        </w:rPr>
        <w:tab/>
        <w:t xml:space="preserve"> - </w:t>
      </w:r>
      <w:r w:rsidRPr="00E762DC">
        <w:rPr>
          <w:rFonts w:ascii="Arial" w:hAnsi="Arial" w:cs="Arial"/>
          <w:color w:val="002060"/>
          <w:sz w:val="22"/>
        </w:rPr>
        <w:tab/>
      </w:r>
      <w:r>
        <w:rPr>
          <w:rFonts w:ascii="Arial" w:hAnsi="Arial" w:cs="Arial"/>
          <w:color w:val="002060"/>
          <w:sz w:val="22"/>
        </w:rPr>
        <w:t>vincente 2</w:t>
      </w:r>
      <w:r>
        <w:rPr>
          <w:rFonts w:ascii="Arial" w:hAnsi="Arial" w:cs="Arial"/>
          <w:color w:val="002060"/>
          <w:sz w:val="22"/>
        </w:rPr>
        <w:tab/>
      </w:r>
      <w:r>
        <w:rPr>
          <w:rFonts w:ascii="Arial" w:hAnsi="Arial" w:cs="Arial"/>
          <w:color w:val="002060"/>
          <w:sz w:val="22"/>
        </w:rPr>
        <w:tab/>
      </w:r>
      <w:r w:rsidRPr="00E762DC">
        <w:rPr>
          <w:rFonts w:ascii="Arial" w:hAnsi="Arial" w:cs="Arial"/>
          <w:color w:val="002060"/>
          <w:sz w:val="22"/>
        </w:rPr>
        <w:tab/>
      </w:r>
      <w:r w:rsidRPr="00E762DC">
        <w:rPr>
          <w:rFonts w:ascii="Arial" w:hAnsi="Arial" w:cs="Arial"/>
          <w:color w:val="002060"/>
          <w:sz w:val="22"/>
        </w:rPr>
        <w:tab/>
        <w:t>= C</w:t>
      </w:r>
    </w:p>
    <w:p w14:paraId="669B8956" w14:textId="77777777" w:rsidR="00D13711" w:rsidRPr="00E762DC" w:rsidRDefault="00D13711" w:rsidP="00D13711">
      <w:pPr>
        <w:pStyle w:val="Corpodeltesto21"/>
        <w:rPr>
          <w:rFonts w:ascii="Arial" w:hAnsi="Arial" w:cs="Arial"/>
          <w:color w:val="002060"/>
          <w:sz w:val="22"/>
        </w:rPr>
      </w:pPr>
      <w:r w:rsidRPr="00E762DC">
        <w:rPr>
          <w:rFonts w:ascii="Arial" w:hAnsi="Arial" w:cs="Arial"/>
          <w:color w:val="002060"/>
          <w:sz w:val="22"/>
        </w:rPr>
        <w:t>- 4^ classificata girone Gold</w:t>
      </w:r>
      <w:r w:rsidRPr="00E762DC">
        <w:rPr>
          <w:rFonts w:ascii="Arial" w:hAnsi="Arial" w:cs="Arial"/>
          <w:color w:val="002060"/>
          <w:sz w:val="22"/>
        </w:rPr>
        <w:tab/>
      </w:r>
      <w:r w:rsidRPr="00E762DC">
        <w:rPr>
          <w:rFonts w:ascii="Arial" w:hAnsi="Arial" w:cs="Arial"/>
          <w:color w:val="002060"/>
          <w:sz w:val="22"/>
        </w:rPr>
        <w:tab/>
      </w:r>
      <w:r w:rsidRPr="00E762DC">
        <w:rPr>
          <w:rFonts w:ascii="Arial" w:hAnsi="Arial" w:cs="Arial"/>
          <w:color w:val="002060"/>
          <w:sz w:val="22"/>
        </w:rPr>
        <w:tab/>
        <w:t xml:space="preserve"> - </w:t>
      </w:r>
      <w:r w:rsidRPr="00E762DC">
        <w:rPr>
          <w:rFonts w:ascii="Arial" w:hAnsi="Arial" w:cs="Arial"/>
          <w:color w:val="002060"/>
          <w:sz w:val="22"/>
        </w:rPr>
        <w:tab/>
      </w:r>
      <w:r>
        <w:rPr>
          <w:rFonts w:ascii="Arial" w:hAnsi="Arial" w:cs="Arial"/>
          <w:color w:val="002060"/>
          <w:sz w:val="22"/>
        </w:rPr>
        <w:t>vincente 1</w:t>
      </w:r>
      <w:r>
        <w:rPr>
          <w:rFonts w:ascii="Arial" w:hAnsi="Arial" w:cs="Arial"/>
          <w:color w:val="002060"/>
          <w:sz w:val="22"/>
        </w:rPr>
        <w:tab/>
      </w:r>
      <w:r>
        <w:rPr>
          <w:rFonts w:ascii="Arial" w:hAnsi="Arial" w:cs="Arial"/>
          <w:color w:val="002060"/>
          <w:sz w:val="22"/>
        </w:rPr>
        <w:tab/>
      </w:r>
      <w:r w:rsidRPr="00E762DC">
        <w:rPr>
          <w:rFonts w:ascii="Arial" w:hAnsi="Arial" w:cs="Arial"/>
          <w:color w:val="002060"/>
          <w:sz w:val="22"/>
        </w:rPr>
        <w:tab/>
      </w:r>
      <w:r w:rsidRPr="00E762DC">
        <w:rPr>
          <w:rFonts w:ascii="Arial" w:hAnsi="Arial" w:cs="Arial"/>
          <w:color w:val="002060"/>
          <w:sz w:val="22"/>
        </w:rPr>
        <w:tab/>
        <w:t>= D</w:t>
      </w:r>
    </w:p>
    <w:p w14:paraId="77F0A5AB" w14:textId="77777777" w:rsidR="00D13711" w:rsidRPr="00E762DC" w:rsidRDefault="00D13711" w:rsidP="00D13711">
      <w:pPr>
        <w:pStyle w:val="Corpodeltesto21"/>
        <w:rPr>
          <w:rFonts w:ascii="Arial" w:hAnsi="Arial" w:cs="Arial"/>
          <w:color w:val="002060"/>
          <w:sz w:val="22"/>
        </w:rPr>
      </w:pPr>
    </w:p>
    <w:p w14:paraId="661093DE" w14:textId="77777777" w:rsidR="00D13711" w:rsidRPr="00E762DC" w:rsidRDefault="00D13711" w:rsidP="00D13711">
      <w:pPr>
        <w:pStyle w:val="Corpodeltesto21"/>
        <w:rPr>
          <w:rFonts w:ascii="Arial" w:hAnsi="Arial" w:cs="Arial"/>
          <w:color w:val="002060"/>
          <w:sz w:val="22"/>
        </w:rPr>
      </w:pPr>
      <w:r w:rsidRPr="00E762DC">
        <w:rPr>
          <w:rFonts w:ascii="Arial" w:hAnsi="Arial" w:cs="Arial"/>
          <w:color w:val="002060"/>
          <w:sz w:val="22"/>
        </w:rPr>
        <w:t xml:space="preserve">Al termine dei tempi regolamentari, in caso di parità, si disputeranno due tempi supplementari di </w:t>
      </w:r>
      <w:proofErr w:type="gramStart"/>
      <w:r w:rsidRPr="00E762DC">
        <w:rPr>
          <w:rFonts w:ascii="Arial" w:hAnsi="Arial" w:cs="Arial"/>
          <w:color w:val="002060"/>
          <w:sz w:val="22"/>
        </w:rPr>
        <w:t>5</w:t>
      </w:r>
      <w:proofErr w:type="gramEnd"/>
      <w:r w:rsidRPr="00E762DC">
        <w:rPr>
          <w:rFonts w:ascii="Arial" w:hAnsi="Arial" w:cs="Arial"/>
          <w:color w:val="002060"/>
          <w:sz w:val="22"/>
        </w:rPr>
        <w:t xml:space="preserve"> minuti ciascuno.</w:t>
      </w:r>
    </w:p>
    <w:p w14:paraId="2505AA81" w14:textId="77777777" w:rsidR="00D13711" w:rsidRPr="00E762DC" w:rsidRDefault="00D13711" w:rsidP="00D13711">
      <w:pPr>
        <w:pStyle w:val="Corpodeltesto21"/>
        <w:rPr>
          <w:rFonts w:ascii="Arial" w:hAnsi="Arial" w:cs="Arial"/>
          <w:color w:val="002060"/>
          <w:sz w:val="22"/>
        </w:rPr>
      </w:pPr>
      <w:r w:rsidRPr="00E762DC">
        <w:rPr>
          <w:rFonts w:ascii="Arial" w:hAnsi="Arial" w:cs="Arial"/>
          <w:color w:val="002060"/>
          <w:sz w:val="22"/>
        </w:rPr>
        <w:t>Se anche al termine dei tempi supplementari si verificasse la situazione di parità si qualificherà al turno successivo la squadra di casa.</w:t>
      </w:r>
    </w:p>
    <w:p w14:paraId="656ADE31" w14:textId="77777777" w:rsidR="00D13711" w:rsidRPr="00E762DC" w:rsidRDefault="00D13711" w:rsidP="00D13711">
      <w:pPr>
        <w:pStyle w:val="Corpodeltesto21"/>
        <w:rPr>
          <w:color w:val="002060"/>
          <w:szCs w:val="22"/>
        </w:rPr>
      </w:pPr>
    </w:p>
    <w:p w14:paraId="4FDAFB01" w14:textId="77777777" w:rsidR="00D13711" w:rsidRPr="00E762DC" w:rsidRDefault="00D13711" w:rsidP="00D13711">
      <w:pPr>
        <w:pStyle w:val="LndNormale1"/>
        <w:rPr>
          <w:b/>
          <w:i/>
          <w:color w:val="002060"/>
        </w:rPr>
      </w:pPr>
      <w:r>
        <w:rPr>
          <w:b/>
          <w:i/>
          <w:color w:val="002060"/>
        </w:rPr>
        <w:t>Semifinali (gara unica 06/04/2024)</w:t>
      </w:r>
    </w:p>
    <w:p w14:paraId="1EDC4336" w14:textId="77777777" w:rsidR="00D13711" w:rsidRPr="00E762DC" w:rsidRDefault="00D13711" w:rsidP="00D13711">
      <w:pPr>
        <w:pStyle w:val="Corpodeltesto21"/>
        <w:rPr>
          <w:rFonts w:ascii="Arial" w:hAnsi="Arial" w:cs="Arial"/>
          <w:color w:val="002060"/>
          <w:sz w:val="22"/>
        </w:rPr>
      </w:pPr>
      <w:r w:rsidRPr="00E762DC">
        <w:rPr>
          <w:rFonts w:ascii="Arial" w:hAnsi="Arial" w:cs="Arial"/>
          <w:color w:val="002060"/>
          <w:sz w:val="22"/>
        </w:rPr>
        <w:t xml:space="preserve">Le 4 squadre qualificate disputeranno </w:t>
      </w:r>
      <w:r>
        <w:rPr>
          <w:rFonts w:ascii="Arial" w:hAnsi="Arial" w:cs="Arial"/>
          <w:color w:val="002060"/>
          <w:sz w:val="22"/>
        </w:rPr>
        <w:t>Semifinali</w:t>
      </w:r>
      <w:r w:rsidRPr="00E762DC">
        <w:rPr>
          <w:rFonts w:ascii="Arial" w:hAnsi="Arial" w:cs="Arial"/>
          <w:color w:val="002060"/>
          <w:sz w:val="22"/>
        </w:rPr>
        <w:t xml:space="preserve"> in gara unica </w:t>
      </w:r>
      <w:r>
        <w:rPr>
          <w:rFonts w:ascii="Arial" w:hAnsi="Arial" w:cs="Arial"/>
          <w:color w:val="002060"/>
          <w:sz w:val="22"/>
        </w:rPr>
        <w:t>in casa della squadra meglio piazzata al termine della seconda fase.</w:t>
      </w:r>
    </w:p>
    <w:p w14:paraId="030B2D09" w14:textId="77777777" w:rsidR="00D13711" w:rsidRPr="00E762DC" w:rsidRDefault="00D13711" w:rsidP="00D13711">
      <w:pPr>
        <w:pStyle w:val="Corpodeltesto21"/>
        <w:rPr>
          <w:rFonts w:ascii="Arial" w:hAnsi="Arial" w:cs="Arial"/>
          <w:color w:val="002060"/>
          <w:sz w:val="22"/>
        </w:rPr>
      </w:pPr>
      <w:r w:rsidRPr="00E762DC">
        <w:rPr>
          <w:rFonts w:ascii="Arial" w:hAnsi="Arial" w:cs="Arial"/>
          <w:color w:val="002060"/>
          <w:sz w:val="22"/>
        </w:rPr>
        <w:t>Gli abbinamenti saranno composti secondo il seguente criterio:</w:t>
      </w:r>
    </w:p>
    <w:p w14:paraId="5ECB7182" w14:textId="77777777" w:rsidR="00D13711" w:rsidRPr="00E762DC" w:rsidRDefault="00D13711" w:rsidP="00D13711">
      <w:pPr>
        <w:pStyle w:val="Corpodeltesto21"/>
        <w:rPr>
          <w:rFonts w:ascii="Arial" w:hAnsi="Arial" w:cs="Arial"/>
          <w:color w:val="002060"/>
          <w:sz w:val="22"/>
        </w:rPr>
      </w:pPr>
      <w:r w:rsidRPr="00E762DC">
        <w:rPr>
          <w:rFonts w:ascii="Arial" w:hAnsi="Arial" w:cs="Arial"/>
          <w:color w:val="002060"/>
          <w:sz w:val="22"/>
        </w:rPr>
        <w:t xml:space="preserve">- vincente A </w:t>
      </w:r>
      <w:r w:rsidRPr="00E762DC">
        <w:rPr>
          <w:rFonts w:ascii="Arial" w:hAnsi="Arial" w:cs="Arial"/>
          <w:color w:val="002060"/>
          <w:sz w:val="22"/>
        </w:rPr>
        <w:tab/>
      </w:r>
      <w:r w:rsidRPr="00E762DC">
        <w:rPr>
          <w:rFonts w:ascii="Arial" w:hAnsi="Arial" w:cs="Arial"/>
          <w:color w:val="002060"/>
          <w:sz w:val="22"/>
        </w:rPr>
        <w:tab/>
        <w:t xml:space="preserve">- </w:t>
      </w:r>
      <w:r w:rsidRPr="00E762DC">
        <w:rPr>
          <w:rFonts w:ascii="Arial" w:hAnsi="Arial" w:cs="Arial"/>
          <w:color w:val="002060"/>
          <w:sz w:val="22"/>
        </w:rPr>
        <w:tab/>
        <w:t>vincente D</w:t>
      </w:r>
      <w:r w:rsidRPr="00E762DC">
        <w:rPr>
          <w:rFonts w:ascii="Arial" w:hAnsi="Arial" w:cs="Arial"/>
          <w:color w:val="002060"/>
          <w:sz w:val="22"/>
        </w:rPr>
        <w:tab/>
      </w:r>
      <w:r w:rsidRPr="00E762DC">
        <w:rPr>
          <w:rFonts w:ascii="Arial" w:hAnsi="Arial" w:cs="Arial"/>
          <w:color w:val="002060"/>
          <w:sz w:val="22"/>
        </w:rPr>
        <w:tab/>
      </w:r>
      <w:r w:rsidRPr="00E762DC">
        <w:rPr>
          <w:rFonts w:ascii="Arial" w:hAnsi="Arial" w:cs="Arial"/>
          <w:color w:val="002060"/>
          <w:sz w:val="22"/>
        </w:rPr>
        <w:tab/>
      </w:r>
      <w:r w:rsidRPr="00E762DC">
        <w:rPr>
          <w:rFonts w:ascii="Arial" w:hAnsi="Arial" w:cs="Arial"/>
          <w:color w:val="002060"/>
          <w:sz w:val="22"/>
        </w:rPr>
        <w:tab/>
      </w:r>
    </w:p>
    <w:p w14:paraId="3DCE6DC2" w14:textId="77777777" w:rsidR="00D13711" w:rsidRPr="00E762DC" w:rsidRDefault="00D13711" w:rsidP="00D13711">
      <w:pPr>
        <w:pStyle w:val="Corpodeltesto21"/>
        <w:rPr>
          <w:rFonts w:ascii="Arial" w:hAnsi="Arial" w:cs="Arial"/>
          <w:color w:val="002060"/>
          <w:sz w:val="22"/>
        </w:rPr>
      </w:pPr>
      <w:r w:rsidRPr="00E762DC">
        <w:rPr>
          <w:rFonts w:ascii="Arial" w:hAnsi="Arial" w:cs="Arial"/>
          <w:color w:val="002060"/>
          <w:sz w:val="22"/>
        </w:rPr>
        <w:t>- vincente B</w:t>
      </w:r>
      <w:r w:rsidRPr="00E762DC">
        <w:rPr>
          <w:rFonts w:ascii="Arial" w:hAnsi="Arial" w:cs="Arial"/>
          <w:color w:val="002060"/>
          <w:sz w:val="22"/>
        </w:rPr>
        <w:tab/>
      </w:r>
      <w:r w:rsidRPr="00E762DC">
        <w:rPr>
          <w:rFonts w:ascii="Arial" w:hAnsi="Arial" w:cs="Arial"/>
          <w:color w:val="002060"/>
          <w:sz w:val="22"/>
        </w:rPr>
        <w:tab/>
        <w:t>-</w:t>
      </w:r>
      <w:r w:rsidRPr="00E762DC">
        <w:rPr>
          <w:rFonts w:ascii="Arial" w:hAnsi="Arial" w:cs="Arial"/>
          <w:color w:val="002060"/>
          <w:sz w:val="22"/>
        </w:rPr>
        <w:tab/>
        <w:t>vincente C</w:t>
      </w:r>
    </w:p>
    <w:p w14:paraId="33557AAD" w14:textId="77777777" w:rsidR="00D13711" w:rsidRPr="00E762DC" w:rsidRDefault="00D13711" w:rsidP="00D13711">
      <w:pPr>
        <w:pStyle w:val="Corpodeltesto21"/>
        <w:rPr>
          <w:color w:val="002060"/>
          <w:szCs w:val="22"/>
        </w:rPr>
      </w:pPr>
    </w:p>
    <w:p w14:paraId="71501876" w14:textId="77777777" w:rsidR="00D13711" w:rsidRPr="00E762DC" w:rsidRDefault="00D13711" w:rsidP="00D13711">
      <w:pPr>
        <w:pStyle w:val="Corpodeltesto21"/>
        <w:rPr>
          <w:rFonts w:ascii="Arial" w:hAnsi="Arial" w:cs="Arial"/>
          <w:color w:val="002060"/>
          <w:sz w:val="22"/>
        </w:rPr>
      </w:pPr>
      <w:r w:rsidRPr="00E762DC">
        <w:rPr>
          <w:rFonts w:ascii="Arial" w:hAnsi="Arial" w:cs="Arial"/>
          <w:color w:val="002060"/>
          <w:sz w:val="22"/>
        </w:rPr>
        <w:t xml:space="preserve">Al termine dei tempi regolamentari, in caso di parità, si disputeranno due tempi supplementari di </w:t>
      </w:r>
      <w:proofErr w:type="gramStart"/>
      <w:r w:rsidRPr="00E762DC">
        <w:rPr>
          <w:rFonts w:ascii="Arial" w:hAnsi="Arial" w:cs="Arial"/>
          <w:color w:val="002060"/>
          <w:sz w:val="22"/>
        </w:rPr>
        <w:t>5</w:t>
      </w:r>
      <w:proofErr w:type="gramEnd"/>
      <w:r w:rsidRPr="00E762DC">
        <w:rPr>
          <w:rFonts w:ascii="Arial" w:hAnsi="Arial" w:cs="Arial"/>
          <w:color w:val="002060"/>
          <w:sz w:val="22"/>
        </w:rPr>
        <w:t xml:space="preserve"> minuti ciascuno.</w:t>
      </w:r>
    </w:p>
    <w:p w14:paraId="28C74A00" w14:textId="77777777" w:rsidR="00D13711" w:rsidRPr="00E762DC" w:rsidRDefault="00D13711" w:rsidP="00D13711">
      <w:pPr>
        <w:pStyle w:val="Corpodeltesto21"/>
        <w:rPr>
          <w:rFonts w:ascii="Arial" w:hAnsi="Arial" w:cs="Arial"/>
          <w:color w:val="002060"/>
          <w:sz w:val="22"/>
        </w:rPr>
      </w:pPr>
      <w:r w:rsidRPr="00E762DC">
        <w:rPr>
          <w:rFonts w:ascii="Arial" w:hAnsi="Arial" w:cs="Arial"/>
          <w:color w:val="002060"/>
          <w:sz w:val="22"/>
        </w:rPr>
        <w:t xml:space="preserve">Se anche al termine dei tempi supplementari si verificasse la situazione di parità si qualificherà al turno successivo la squadra </w:t>
      </w:r>
      <w:r>
        <w:rPr>
          <w:rFonts w:ascii="Arial" w:hAnsi="Arial" w:cs="Arial"/>
          <w:color w:val="002060"/>
          <w:sz w:val="22"/>
        </w:rPr>
        <w:t>miglior classificata al termine della seconda fase</w:t>
      </w:r>
      <w:r w:rsidRPr="00E762DC">
        <w:rPr>
          <w:rFonts w:ascii="Arial" w:hAnsi="Arial" w:cs="Arial"/>
          <w:color w:val="002060"/>
          <w:sz w:val="22"/>
        </w:rPr>
        <w:t>.</w:t>
      </w:r>
    </w:p>
    <w:p w14:paraId="006EA178" w14:textId="77777777" w:rsidR="00D13711" w:rsidRPr="00E762DC" w:rsidRDefault="00D13711" w:rsidP="00D13711">
      <w:pPr>
        <w:pStyle w:val="Corpodeltesto21"/>
        <w:rPr>
          <w:rFonts w:ascii="Arial" w:hAnsi="Arial" w:cs="Arial"/>
          <w:color w:val="002060"/>
          <w:sz w:val="22"/>
        </w:rPr>
      </w:pPr>
    </w:p>
    <w:p w14:paraId="2F35264D" w14:textId="77777777" w:rsidR="00D13711" w:rsidRDefault="00D13711" w:rsidP="00D13711">
      <w:pPr>
        <w:pStyle w:val="Corpodeltesto21"/>
        <w:rPr>
          <w:rFonts w:ascii="Arial" w:hAnsi="Arial" w:cs="Arial"/>
          <w:b/>
          <w:bCs/>
          <w:i/>
          <w:iCs/>
          <w:color w:val="002060"/>
          <w:sz w:val="22"/>
          <w:szCs w:val="22"/>
        </w:rPr>
      </w:pPr>
      <w:r w:rsidRPr="00E762DC">
        <w:rPr>
          <w:rFonts w:ascii="Arial" w:hAnsi="Arial" w:cs="Arial"/>
          <w:b/>
          <w:bCs/>
          <w:i/>
          <w:iCs/>
          <w:color w:val="002060"/>
          <w:sz w:val="22"/>
          <w:szCs w:val="22"/>
        </w:rPr>
        <w:t>Finale</w:t>
      </w:r>
      <w:r>
        <w:rPr>
          <w:rFonts w:ascii="Arial" w:hAnsi="Arial" w:cs="Arial"/>
          <w:b/>
          <w:bCs/>
          <w:i/>
          <w:iCs/>
          <w:color w:val="002060"/>
          <w:sz w:val="22"/>
          <w:szCs w:val="22"/>
        </w:rPr>
        <w:t xml:space="preserve"> (13/04/2024)</w:t>
      </w:r>
    </w:p>
    <w:p w14:paraId="250B2A2C" w14:textId="77777777" w:rsidR="00D13711" w:rsidRPr="00E762DC" w:rsidRDefault="00D13711" w:rsidP="00D13711">
      <w:pPr>
        <w:pStyle w:val="Corpodeltesto21"/>
        <w:rPr>
          <w:rFonts w:ascii="Arial" w:hAnsi="Arial" w:cs="Arial"/>
          <w:color w:val="002060"/>
          <w:sz w:val="22"/>
        </w:rPr>
      </w:pPr>
      <w:r w:rsidRPr="00E762DC">
        <w:rPr>
          <w:rFonts w:ascii="Arial" w:hAnsi="Arial" w:cs="Arial"/>
          <w:color w:val="002060"/>
          <w:sz w:val="22"/>
        </w:rPr>
        <w:t xml:space="preserve">Le </w:t>
      </w:r>
      <w:r>
        <w:rPr>
          <w:rFonts w:ascii="Arial" w:hAnsi="Arial" w:cs="Arial"/>
          <w:color w:val="002060"/>
          <w:sz w:val="22"/>
        </w:rPr>
        <w:t>2</w:t>
      </w:r>
      <w:r w:rsidRPr="00E762DC">
        <w:rPr>
          <w:rFonts w:ascii="Arial" w:hAnsi="Arial" w:cs="Arial"/>
          <w:color w:val="002060"/>
          <w:sz w:val="22"/>
        </w:rPr>
        <w:t xml:space="preserve"> squadre qualificate disputeranno </w:t>
      </w:r>
      <w:r>
        <w:rPr>
          <w:rFonts w:ascii="Arial" w:hAnsi="Arial" w:cs="Arial"/>
          <w:color w:val="002060"/>
          <w:sz w:val="22"/>
        </w:rPr>
        <w:t xml:space="preserve">la Finale </w:t>
      </w:r>
      <w:r w:rsidRPr="00E762DC">
        <w:rPr>
          <w:rFonts w:ascii="Arial" w:hAnsi="Arial" w:cs="Arial"/>
          <w:color w:val="002060"/>
          <w:sz w:val="22"/>
        </w:rPr>
        <w:t xml:space="preserve">in gara unica </w:t>
      </w:r>
      <w:r>
        <w:rPr>
          <w:rFonts w:ascii="Arial" w:hAnsi="Arial" w:cs="Arial"/>
          <w:color w:val="002060"/>
          <w:sz w:val="22"/>
        </w:rPr>
        <w:t>in casa della squadra meglio piazzata al termine della seconda fase.</w:t>
      </w:r>
    </w:p>
    <w:p w14:paraId="385DA2EE" w14:textId="77777777" w:rsidR="00D13711" w:rsidRPr="00E762DC" w:rsidRDefault="00D13711" w:rsidP="00D13711">
      <w:pPr>
        <w:pStyle w:val="Corpodeltesto21"/>
        <w:rPr>
          <w:rFonts w:ascii="Arial" w:hAnsi="Arial" w:cs="Arial"/>
          <w:b/>
          <w:bCs/>
          <w:i/>
          <w:iCs/>
          <w:color w:val="002060"/>
          <w:sz w:val="22"/>
          <w:szCs w:val="22"/>
        </w:rPr>
      </w:pPr>
    </w:p>
    <w:p w14:paraId="7B40447C" w14:textId="77777777" w:rsidR="00D13711" w:rsidRPr="00E762DC" w:rsidRDefault="00D13711" w:rsidP="00D13711">
      <w:pPr>
        <w:pStyle w:val="Corpodeltesto21"/>
        <w:rPr>
          <w:color w:val="002060"/>
          <w:szCs w:val="22"/>
        </w:rPr>
      </w:pPr>
      <w:r w:rsidRPr="001B3286">
        <w:rPr>
          <w:rFonts w:ascii="Arial" w:hAnsi="Arial" w:cs="Arial"/>
          <w:color w:val="002060"/>
          <w:sz w:val="22"/>
        </w:rPr>
        <w:t xml:space="preserve">Al termine dei tempi regolamentari, in caso di parità, si disputeranno due tempi supplementari di </w:t>
      </w:r>
      <w:proofErr w:type="gramStart"/>
      <w:r w:rsidRPr="001B3286">
        <w:rPr>
          <w:rFonts w:ascii="Arial" w:hAnsi="Arial" w:cs="Arial"/>
          <w:color w:val="002060"/>
          <w:sz w:val="22"/>
        </w:rPr>
        <w:t>5</w:t>
      </w:r>
      <w:proofErr w:type="gramEnd"/>
      <w:r w:rsidRPr="001B3286">
        <w:rPr>
          <w:rFonts w:ascii="Arial" w:hAnsi="Arial" w:cs="Arial"/>
          <w:color w:val="002060"/>
          <w:sz w:val="22"/>
        </w:rPr>
        <w:t xml:space="preserve"> minuti ciascuno. Se anche al termine dei tempi supplementari si verificasse la situazione di parità si procederà all’effettuazione dei tiri di rigore secondo le modalità previste dalle vigenti norme federali.</w:t>
      </w:r>
    </w:p>
    <w:p w14:paraId="6B903E3B" w14:textId="77777777" w:rsidR="00D13711" w:rsidRDefault="00D13711" w:rsidP="00D13711">
      <w:pPr>
        <w:pStyle w:val="LndNormale1"/>
        <w:rPr>
          <w:b/>
          <w:color w:val="002060"/>
          <w:sz w:val="24"/>
          <w:szCs w:val="24"/>
        </w:rPr>
      </w:pPr>
    </w:p>
    <w:p w14:paraId="41C6E6DE" w14:textId="77777777" w:rsidR="00D13711" w:rsidRPr="00E40179" w:rsidRDefault="00D13711" w:rsidP="00D13711">
      <w:pPr>
        <w:pStyle w:val="LndNormale1"/>
        <w:rPr>
          <w:b/>
          <w:color w:val="002060"/>
          <w:sz w:val="24"/>
          <w:szCs w:val="24"/>
        </w:rPr>
      </w:pPr>
      <w:r w:rsidRPr="00E40179">
        <w:rPr>
          <w:b/>
          <w:color w:val="002060"/>
          <w:sz w:val="24"/>
          <w:szCs w:val="24"/>
        </w:rPr>
        <w:t>ORARIO INIZIO GARE</w:t>
      </w:r>
    </w:p>
    <w:p w14:paraId="0693A18D" w14:textId="77777777" w:rsidR="00D13711" w:rsidRPr="00E40179" w:rsidRDefault="00D13711" w:rsidP="00D13711">
      <w:pPr>
        <w:pStyle w:val="LndNormale1"/>
        <w:numPr>
          <w:ilvl w:val="0"/>
          <w:numId w:val="14"/>
        </w:numPr>
        <w:ind w:left="720"/>
        <w:rPr>
          <w:color w:val="002060"/>
        </w:rPr>
      </w:pPr>
      <w:r w:rsidRPr="00E40179">
        <w:rPr>
          <w:b/>
          <w:color w:val="002060"/>
        </w:rPr>
        <w:t>SABATO</w:t>
      </w:r>
      <w:r w:rsidRPr="00E40179">
        <w:rPr>
          <w:color w:val="002060"/>
        </w:rPr>
        <w:t xml:space="preserve"> </w:t>
      </w:r>
      <w:r w:rsidRPr="00E40179">
        <w:rPr>
          <w:color w:val="002060"/>
        </w:rPr>
        <w:tab/>
      </w:r>
      <w:r w:rsidRPr="00E40179">
        <w:rPr>
          <w:b/>
          <w:color w:val="002060"/>
        </w:rPr>
        <w:t>dalle ore 15:30 alle ore 19:00</w:t>
      </w:r>
    </w:p>
    <w:p w14:paraId="68A95BF6" w14:textId="77777777" w:rsidR="00D13711" w:rsidRPr="00E40179" w:rsidRDefault="00D13711" w:rsidP="00D13711">
      <w:pPr>
        <w:pStyle w:val="LndNormale1"/>
        <w:numPr>
          <w:ilvl w:val="0"/>
          <w:numId w:val="14"/>
        </w:numPr>
        <w:ind w:left="720"/>
        <w:rPr>
          <w:color w:val="002060"/>
        </w:rPr>
      </w:pPr>
      <w:r w:rsidRPr="00E40179">
        <w:rPr>
          <w:b/>
          <w:color w:val="002060"/>
        </w:rPr>
        <w:t>DOMENICA</w:t>
      </w:r>
      <w:r w:rsidRPr="00E40179">
        <w:rPr>
          <w:b/>
          <w:color w:val="002060"/>
        </w:rPr>
        <w:tab/>
        <w:t>dalle ore 10:00 alle ore 12:00; dalle ore 15:00 alle ore 19:00</w:t>
      </w:r>
    </w:p>
    <w:p w14:paraId="4439DFFB" w14:textId="77777777" w:rsidR="00D13711" w:rsidRPr="00E40179" w:rsidRDefault="00D13711" w:rsidP="00D13711">
      <w:pPr>
        <w:pStyle w:val="LndNormale1"/>
        <w:rPr>
          <w:color w:val="002060"/>
        </w:rPr>
      </w:pPr>
    </w:p>
    <w:p w14:paraId="7B52846F" w14:textId="77777777" w:rsidR="00D13711" w:rsidRDefault="00D13711" w:rsidP="00D13711">
      <w:pPr>
        <w:pStyle w:val="LndNormale1"/>
        <w:rPr>
          <w:b/>
          <w:color w:val="002060"/>
        </w:rPr>
      </w:pPr>
      <w:r w:rsidRPr="00E40179">
        <w:rPr>
          <w:color w:val="002060"/>
        </w:rPr>
        <w:lastRenderedPageBreak/>
        <w:t xml:space="preserve">Nel caso di utilizzo di un </w:t>
      </w:r>
      <w:r w:rsidRPr="00E40179">
        <w:rPr>
          <w:b/>
          <w:color w:val="002060"/>
        </w:rPr>
        <w:t>impianto all'aperto</w:t>
      </w:r>
      <w:r w:rsidRPr="00E40179">
        <w:rPr>
          <w:color w:val="002060"/>
        </w:rPr>
        <w:t xml:space="preserve"> alla Società è fatto </w:t>
      </w:r>
      <w:r w:rsidRPr="00E40179">
        <w:rPr>
          <w:b/>
          <w:color w:val="002060"/>
        </w:rPr>
        <w:t>obbligo</w:t>
      </w:r>
      <w:r w:rsidRPr="00E40179">
        <w:rPr>
          <w:color w:val="002060"/>
        </w:rPr>
        <w:t xml:space="preserve"> di disputare le gare interne entro le  </w:t>
      </w:r>
      <w:r w:rsidRPr="00E40179">
        <w:rPr>
          <w:b/>
          <w:color w:val="002060"/>
        </w:rPr>
        <w:t>ore 16:00</w:t>
      </w:r>
      <w:r w:rsidRPr="00E40179">
        <w:rPr>
          <w:bCs/>
          <w:color w:val="002060"/>
        </w:rPr>
        <w:t>.</w:t>
      </w:r>
      <w:r w:rsidRPr="00E40179">
        <w:rPr>
          <w:b/>
          <w:color w:val="002060"/>
        </w:rPr>
        <w:t xml:space="preserve"> </w:t>
      </w:r>
    </w:p>
    <w:p w14:paraId="1C9267B3" w14:textId="77777777" w:rsidR="00D13711" w:rsidRPr="00E40179" w:rsidRDefault="00D13711" w:rsidP="00D13711">
      <w:pPr>
        <w:pStyle w:val="LndNormale1"/>
        <w:rPr>
          <w:color w:val="002060"/>
        </w:rPr>
      </w:pPr>
    </w:p>
    <w:p w14:paraId="493661C9" w14:textId="77777777" w:rsidR="00CF567F" w:rsidRPr="00156D20" w:rsidRDefault="00CF567F" w:rsidP="00CF567F">
      <w:pPr>
        <w:pStyle w:val="titoloprinc0"/>
        <w:rPr>
          <w:color w:val="002060"/>
        </w:rPr>
      </w:pPr>
      <w:r w:rsidRPr="00156D20">
        <w:rPr>
          <w:color w:val="002060"/>
        </w:rPr>
        <w:t>RISULTATI</w:t>
      </w:r>
    </w:p>
    <w:p w14:paraId="4652351C" w14:textId="77777777" w:rsidR="00CF567F" w:rsidRPr="00156D20" w:rsidRDefault="00CF567F" w:rsidP="00CF567F">
      <w:pPr>
        <w:pStyle w:val="breakline"/>
        <w:rPr>
          <w:color w:val="002060"/>
        </w:rPr>
      </w:pPr>
    </w:p>
    <w:p w14:paraId="5ACC4BE3" w14:textId="77777777" w:rsidR="00CF567F" w:rsidRPr="00156D20" w:rsidRDefault="00CF567F" w:rsidP="00CF567F">
      <w:pPr>
        <w:pStyle w:val="sottotitolocampionato10"/>
        <w:rPr>
          <w:color w:val="002060"/>
        </w:rPr>
      </w:pPr>
      <w:r w:rsidRPr="00156D20">
        <w:rPr>
          <w:color w:val="002060"/>
        </w:rPr>
        <w:t>RISULTATI UFFICIALI GARE DEL 20/01/2024</w:t>
      </w:r>
    </w:p>
    <w:p w14:paraId="6A881FB3" w14:textId="77777777" w:rsidR="00CF567F" w:rsidRPr="00D13711" w:rsidRDefault="00CF567F" w:rsidP="00D13711">
      <w:pPr>
        <w:pStyle w:val="sottotitolocampionato20"/>
        <w:spacing w:before="0" w:beforeAutospacing="0" w:after="0" w:afterAutospacing="0"/>
        <w:rPr>
          <w:rFonts w:ascii="Arial" w:hAnsi="Arial" w:cs="Arial"/>
          <w:color w:val="002060"/>
          <w:sz w:val="20"/>
          <w:szCs w:val="20"/>
        </w:rPr>
      </w:pPr>
      <w:r w:rsidRPr="00D13711">
        <w:rPr>
          <w:rFonts w:ascii="Arial" w:hAnsi="Arial" w:cs="Arial"/>
          <w:color w:val="002060"/>
          <w:sz w:val="20"/>
          <w:szCs w:val="20"/>
        </w:rPr>
        <w:t>Si trascrivono qui di seguito i risultati ufficiali delle gare disputate</w:t>
      </w:r>
    </w:p>
    <w:p w14:paraId="033506E0" w14:textId="77777777" w:rsidR="00CF567F" w:rsidRPr="00156D20" w:rsidRDefault="00CF567F" w:rsidP="00CF567F">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CF567F" w:rsidRPr="00156D20" w14:paraId="3492A21A" w14:textId="77777777" w:rsidTr="003B3B05">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CF567F" w:rsidRPr="00156D20" w14:paraId="7A8EC49C" w14:textId="77777777" w:rsidTr="003B3B05">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55619F" w14:textId="77777777" w:rsidR="00CF567F" w:rsidRPr="00156D20" w:rsidRDefault="00CF567F" w:rsidP="003B3B05">
                  <w:pPr>
                    <w:pStyle w:val="headertabella0"/>
                    <w:rPr>
                      <w:color w:val="002060"/>
                    </w:rPr>
                  </w:pPr>
                  <w:r w:rsidRPr="00156D20">
                    <w:rPr>
                      <w:color w:val="002060"/>
                    </w:rPr>
                    <w:t>GIRONE A - 7 Giornata - R</w:t>
                  </w:r>
                </w:p>
              </w:tc>
            </w:tr>
            <w:tr w:rsidR="00CF567F" w:rsidRPr="00156D20" w14:paraId="6D94A2B2" w14:textId="77777777" w:rsidTr="003B3B05">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219A030" w14:textId="77777777" w:rsidR="00CF567F" w:rsidRPr="00156D20" w:rsidRDefault="00CF567F" w:rsidP="003B3B05">
                  <w:pPr>
                    <w:pStyle w:val="rowtabella0"/>
                    <w:rPr>
                      <w:color w:val="002060"/>
                    </w:rPr>
                  </w:pPr>
                  <w:r w:rsidRPr="00156D20">
                    <w:rPr>
                      <w:color w:val="002060"/>
                    </w:rPr>
                    <w:t xml:space="preserve">AMICI DEL </w:t>
                  </w:r>
                  <w:proofErr w:type="spellStart"/>
                  <w:r w:rsidRPr="00156D20">
                    <w:rPr>
                      <w:color w:val="002060"/>
                    </w:rPr>
                    <w:t>CENTROSOCIOsq.B</w:t>
                  </w:r>
                  <w:proofErr w:type="spellEnd"/>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C2333AB" w14:textId="77777777" w:rsidR="00CF567F" w:rsidRPr="00156D20" w:rsidRDefault="00CF567F" w:rsidP="003B3B05">
                  <w:pPr>
                    <w:pStyle w:val="rowtabella0"/>
                    <w:rPr>
                      <w:color w:val="002060"/>
                    </w:rPr>
                  </w:pPr>
                  <w:r w:rsidRPr="00156D20">
                    <w:rPr>
                      <w:color w:val="002060"/>
                    </w:rPr>
                    <w:t>- AMICI DEL CENTROSOCIO SP.</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D8205FB" w14:textId="77777777" w:rsidR="00CF567F" w:rsidRPr="00156D20" w:rsidRDefault="00CF567F" w:rsidP="003B3B05">
                  <w:pPr>
                    <w:pStyle w:val="rowtabella0"/>
                    <w:jc w:val="center"/>
                    <w:rPr>
                      <w:color w:val="002060"/>
                    </w:rPr>
                  </w:pPr>
                  <w:r w:rsidRPr="00156D20">
                    <w:rPr>
                      <w:color w:val="002060"/>
                    </w:rPr>
                    <w:t>6 - 12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02C465F" w14:textId="77777777" w:rsidR="00CF567F" w:rsidRPr="00156D20" w:rsidRDefault="00CF567F" w:rsidP="003B3B05">
                  <w:pPr>
                    <w:pStyle w:val="rowtabella0"/>
                    <w:jc w:val="center"/>
                    <w:rPr>
                      <w:color w:val="002060"/>
                    </w:rPr>
                  </w:pPr>
                  <w:r w:rsidRPr="00156D20">
                    <w:rPr>
                      <w:color w:val="002060"/>
                    </w:rPr>
                    <w:t> </w:t>
                  </w:r>
                </w:p>
              </w:tc>
            </w:tr>
            <w:tr w:rsidR="00CF567F" w:rsidRPr="00156D20" w14:paraId="2B960766" w14:textId="77777777" w:rsidTr="003B3B05">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A326DFD" w14:textId="77777777" w:rsidR="00CF567F" w:rsidRPr="00156D20" w:rsidRDefault="00CF567F" w:rsidP="003B3B05">
                  <w:pPr>
                    <w:pStyle w:val="rowtabella0"/>
                    <w:rPr>
                      <w:color w:val="002060"/>
                    </w:rPr>
                  </w:pPr>
                  <w:r w:rsidRPr="00156D20">
                    <w:rPr>
                      <w:color w:val="002060"/>
                    </w:rPr>
                    <w:t xml:space="preserve">AUDAX 1970 </w:t>
                  </w:r>
                  <w:proofErr w:type="gramStart"/>
                  <w:r w:rsidRPr="00156D20">
                    <w:rPr>
                      <w:color w:val="002060"/>
                    </w:rPr>
                    <w:t>S.ANGELO</w:t>
                  </w:r>
                  <w:proofErr w:type="gramEnd"/>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BB26F54" w14:textId="77777777" w:rsidR="00CF567F" w:rsidRPr="00156D20" w:rsidRDefault="00CF567F" w:rsidP="003B3B05">
                  <w:pPr>
                    <w:pStyle w:val="rowtabella0"/>
                    <w:rPr>
                      <w:color w:val="002060"/>
                    </w:rPr>
                  </w:pPr>
                  <w:r w:rsidRPr="00156D20">
                    <w:rPr>
                      <w:color w:val="002060"/>
                    </w:rPr>
                    <w:t>- ITALSERVICE C5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765E36E" w14:textId="77777777" w:rsidR="00CF567F" w:rsidRPr="00156D20" w:rsidRDefault="00CF567F" w:rsidP="003B3B05">
                  <w:pPr>
                    <w:pStyle w:val="rowtabella0"/>
                    <w:jc w:val="center"/>
                    <w:rPr>
                      <w:color w:val="002060"/>
                    </w:rPr>
                  </w:pPr>
                  <w:r w:rsidRPr="00156D20">
                    <w:rPr>
                      <w:color w:val="002060"/>
                    </w:rPr>
                    <w:t>5 - 6</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AD29474" w14:textId="77777777" w:rsidR="00CF567F" w:rsidRPr="00156D20" w:rsidRDefault="00CF567F" w:rsidP="003B3B05">
                  <w:pPr>
                    <w:pStyle w:val="rowtabella0"/>
                    <w:jc w:val="center"/>
                    <w:rPr>
                      <w:color w:val="002060"/>
                    </w:rPr>
                  </w:pPr>
                  <w:r w:rsidRPr="00156D20">
                    <w:rPr>
                      <w:color w:val="002060"/>
                    </w:rPr>
                    <w:t> </w:t>
                  </w:r>
                </w:p>
              </w:tc>
            </w:tr>
            <w:tr w:rsidR="00CF567F" w:rsidRPr="00156D20" w14:paraId="239DD2DA" w14:textId="77777777" w:rsidTr="003B3B05">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5A6A534" w14:textId="77777777" w:rsidR="00CF567F" w:rsidRPr="00156D20" w:rsidRDefault="00CF567F" w:rsidP="003B3B05">
                  <w:pPr>
                    <w:pStyle w:val="rowtabella0"/>
                    <w:rPr>
                      <w:color w:val="002060"/>
                    </w:rPr>
                  </w:pPr>
                  <w:r w:rsidRPr="00156D20">
                    <w:rPr>
                      <w:color w:val="002060"/>
                    </w:rPr>
                    <w:t>CALCIO A 5 CORINALDO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51C8ADD" w14:textId="77777777" w:rsidR="00CF567F" w:rsidRPr="00156D20" w:rsidRDefault="00CF567F" w:rsidP="003B3B05">
                  <w:pPr>
                    <w:pStyle w:val="rowtabella0"/>
                    <w:rPr>
                      <w:color w:val="002060"/>
                    </w:rPr>
                  </w:pPr>
                  <w:r w:rsidRPr="00156D20">
                    <w:rPr>
                      <w:color w:val="002060"/>
                    </w:rPr>
                    <w:t>- BULDOG T.N.T. LUCREZIA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3082B5C" w14:textId="77777777" w:rsidR="00CF567F" w:rsidRPr="00156D20" w:rsidRDefault="00CF567F" w:rsidP="003B3B05">
                  <w:pPr>
                    <w:pStyle w:val="rowtabella0"/>
                    <w:jc w:val="center"/>
                    <w:rPr>
                      <w:color w:val="002060"/>
                    </w:rPr>
                  </w:pPr>
                  <w:r w:rsidRPr="00156D20">
                    <w:rPr>
                      <w:color w:val="002060"/>
                    </w:rPr>
                    <w:t>9 - 8</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B74318E" w14:textId="77777777" w:rsidR="00CF567F" w:rsidRPr="00156D20" w:rsidRDefault="00CF567F" w:rsidP="003B3B05">
                  <w:pPr>
                    <w:pStyle w:val="rowtabella0"/>
                    <w:jc w:val="center"/>
                    <w:rPr>
                      <w:color w:val="002060"/>
                    </w:rPr>
                  </w:pPr>
                  <w:r w:rsidRPr="00156D20">
                    <w:rPr>
                      <w:color w:val="002060"/>
                    </w:rPr>
                    <w:t> </w:t>
                  </w:r>
                </w:p>
              </w:tc>
            </w:tr>
            <w:tr w:rsidR="00CF567F" w:rsidRPr="00156D20" w14:paraId="6805F83C" w14:textId="77777777" w:rsidTr="003B3B05">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8AECCDC" w14:textId="77777777" w:rsidR="00CF567F" w:rsidRPr="00156D20" w:rsidRDefault="00CF567F" w:rsidP="003B3B05">
                  <w:pPr>
                    <w:pStyle w:val="rowtabella0"/>
                    <w:rPr>
                      <w:color w:val="002060"/>
                    </w:rPr>
                  </w:pPr>
                  <w:r w:rsidRPr="00156D20">
                    <w:rPr>
                      <w:color w:val="002060"/>
                    </w:rPr>
                    <w:t>CARISSIMI 2016</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4F601B1" w14:textId="77777777" w:rsidR="00CF567F" w:rsidRPr="00156D20" w:rsidRDefault="00CF567F" w:rsidP="003B3B05">
                  <w:pPr>
                    <w:pStyle w:val="rowtabella0"/>
                    <w:rPr>
                      <w:color w:val="002060"/>
                    </w:rPr>
                  </w:pPr>
                  <w:r w:rsidRPr="00156D20">
                    <w:rPr>
                      <w:color w:val="002060"/>
                    </w:rPr>
                    <w:t>- SPECIAL ONE SPORTING CLUB</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CABC12F" w14:textId="77777777" w:rsidR="00CF567F" w:rsidRPr="00156D20" w:rsidRDefault="00CF567F" w:rsidP="003B3B05">
                  <w:pPr>
                    <w:pStyle w:val="rowtabella0"/>
                    <w:jc w:val="center"/>
                    <w:rPr>
                      <w:color w:val="002060"/>
                    </w:rPr>
                  </w:pPr>
                  <w:r w:rsidRPr="00156D20">
                    <w:rPr>
                      <w:color w:val="002060"/>
                    </w:rPr>
                    <w:t>7 - 0</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41F18C3" w14:textId="77777777" w:rsidR="00CF567F" w:rsidRPr="00156D20" w:rsidRDefault="00CF567F" w:rsidP="003B3B05">
                  <w:pPr>
                    <w:pStyle w:val="rowtabella0"/>
                    <w:jc w:val="center"/>
                    <w:rPr>
                      <w:color w:val="002060"/>
                    </w:rPr>
                  </w:pPr>
                  <w:r w:rsidRPr="00156D20">
                    <w:rPr>
                      <w:color w:val="002060"/>
                    </w:rPr>
                    <w:t> </w:t>
                  </w:r>
                </w:p>
              </w:tc>
            </w:tr>
          </w:tbl>
          <w:p w14:paraId="4810F854" w14:textId="77777777" w:rsidR="00CF567F" w:rsidRPr="00156D20" w:rsidRDefault="00CF567F" w:rsidP="003B3B05">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CF567F" w:rsidRPr="00156D20" w14:paraId="5D91062B" w14:textId="77777777" w:rsidTr="003B3B05">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1382E2" w14:textId="77777777" w:rsidR="00CF567F" w:rsidRPr="00156D20" w:rsidRDefault="00CF567F" w:rsidP="003B3B05">
                  <w:pPr>
                    <w:pStyle w:val="headertabella0"/>
                    <w:rPr>
                      <w:color w:val="002060"/>
                    </w:rPr>
                  </w:pPr>
                  <w:r w:rsidRPr="00156D20">
                    <w:rPr>
                      <w:color w:val="002060"/>
                    </w:rPr>
                    <w:t>GIRONE B - 7 Giornata - R</w:t>
                  </w:r>
                </w:p>
              </w:tc>
            </w:tr>
            <w:tr w:rsidR="00CF567F" w:rsidRPr="00156D20" w14:paraId="6CE17DDB" w14:textId="77777777" w:rsidTr="003B3B05">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FA6994F" w14:textId="77777777" w:rsidR="00CF567F" w:rsidRPr="00156D20" w:rsidRDefault="00CF567F" w:rsidP="003B3B05">
                  <w:pPr>
                    <w:pStyle w:val="rowtabella0"/>
                    <w:rPr>
                      <w:color w:val="002060"/>
                    </w:rPr>
                  </w:pPr>
                  <w:r w:rsidRPr="00156D20">
                    <w:rPr>
                      <w:color w:val="002060"/>
                    </w:rPr>
                    <w:t>C.U.S. ANCONA</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5541E93" w14:textId="77777777" w:rsidR="00CF567F" w:rsidRPr="00156D20" w:rsidRDefault="00CF567F" w:rsidP="003B3B05">
                  <w:pPr>
                    <w:pStyle w:val="rowtabella0"/>
                    <w:rPr>
                      <w:color w:val="002060"/>
                    </w:rPr>
                  </w:pPr>
                  <w:r w:rsidRPr="00156D20">
                    <w:rPr>
                      <w:color w:val="002060"/>
                    </w:rPr>
                    <w:t>- OSIMO FIVE</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725D40F" w14:textId="77777777" w:rsidR="00CF567F" w:rsidRPr="00156D20" w:rsidRDefault="00CF567F" w:rsidP="003B3B05">
                  <w:pPr>
                    <w:pStyle w:val="rowtabella0"/>
                    <w:jc w:val="center"/>
                    <w:rPr>
                      <w:color w:val="002060"/>
                    </w:rPr>
                  </w:pPr>
                  <w:r w:rsidRPr="00156D20">
                    <w:rPr>
                      <w:color w:val="002060"/>
                    </w:rPr>
                    <w:t>4 - 4</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144F115" w14:textId="77777777" w:rsidR="00CF567F" w:rsidRPr="00156D20" w:rsidRDefault="00CF567F" w:rsidP="003B3B05">
                  <w:pPr>
                    <w:pStyle w:val="rowtabella0"/>
                    <w:jc w:val="center"/>
                    <w:rPr>
                      <w:color w:val="002060"/>
                    </w:rPr>
                  </w:pPr>
                  <w:r w:rsidRPr="00156D20">
                    <w:rPr>
                      <w:color w:val="002060"/>
                    </w:rPr>
                    <w:t> </w:t>
                  </w:r>
                </w:p>
              </w:tc>
            </w:tr>
            <w:tr w:rsidR="00CF567F" w:rsidRPr="00156D20" w14:paraId="1C50394A" w14:textId="77777777" w:rsidTr="003B3B05">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1A6227C" w14:textId="77777777" w:rsidR="00CF567F" w:rsidRPr="00156D20" w:rsidRDefault="00CF567F" w:rsidP="003B3B05">
                  <w:pPr>
                    <w:pStyle w:val="rowtabella0"/>
                    <w:rPr>
                      <w:color w:val="002060"/>
                    </w:rPr>
                  </w:pPr>
                  <w:r w:rsidRPr="00156D20">
                    <w:rPr>
                      <w:color w:val="002060"/>
                    </w:rPr>
                    <w:t>CSI GAUDIO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D85C67C" w14:textId="77777777" w:rsidR="00CF567F" w:rsidRPr="00156D20" w:rsidRDefault="00CF567F" w:rsidP="003B3B05">
                  <w:pPr>
                    <w:pStyle w:val="rowtabella0"/>
                    <w:rPr>
                      <w:color w:val="002060"/>
                    </w:rPr>
                  </w:pPr>
                  <w:r w:rsidRPr="00156D20">
                    <w:rPr>
                      <w:color w:val="002060"/>
                    </w:rPr>
                    <w:t>- ACLI MANTOVANI CALCIO A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01C8247" w14:textId="77777777" w:rsidR="00CF567F" w:rsidRPr="00156D20" w:rsidRDefault="00CF567F" w:rsidP="003B3B05">
                  <w:pPr>
                    <w:pStyle w:val="rowtabella0"/>
                    <w:jc w:val="center"/>
                    <w:rPr>
                      <w:color w:val="002060"/>
                    </w:rPr>
                  </w:pPr>
                  <w:r w:rsidRPr="00156D20">
                    <w:rPr>
                      <w:color w:val="002060"/>
                    </w:rPr>
                    <w:t>2 - 13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0BEA1C1" w14:textId="77777777" w:rsidR="00CF567F" w:rsidRPr="00156D20" w:rsidRDefault="00CF567F" w:rsidP="003B3B05">
                  <w:pPr>
                    <w:pStyle w:val="rowtabella0"/>
                    <w:jc w:val="center"/>
                    <w:rPr>
                      <w:color w:val="002060"/>
                    </w:rPr>
                  </w:pPr>
                  <w:r w:rsidRPr="00156D20">
                    <w:rPr>
                      <w:color w:val="002060"/>
                    </w:rPr>
                    <w:t> </w:t>
                  </w:r>
                </w:p>
              </w:tc>
            </w:tr>
            <w:tr w:rsidR="00CF567F" w:rsidRPr="00156D20" w14:paraId="7F2849D5" w14:textId="77777777" w:rsidTr="003B3B05">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CB28CFF" w14:textId="77777777" w:rsidR="00CF567F" w:rsidRPr="00156D20" w:rsidRDefault="00CF567F" w:rsidP="003B3B05">
                  <w:pPr>
                    <w:pStyle w:val="rowtabella0"/>
                    <w:rPr>
                      <w:color w:val="002060"/>
                    </w:rPr>
                  </w:pPr>
                  <w:r w:rsidRPr="00156D20">
                    <w:rPr>
                      <w:color w:val="002060"/>
                    </w:rPr>
                    <w:t>(1) JESI</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8D7E68E" w14:textId="77777777" w:rsidR="00CF567F" w:rsidRPr="00156D20" w:rsidRDefault="00CF567F" w:rsidP="003B3B05">
                  <w:pPr>
                    <w:pStyle w:val="rowtabella0"/>
                    <w:rPr>
                      <w:color w:val="002060"/>
                    </w:rPr>
                  </w:pPr>
                  <w:r w:rsidRPr="00156D20">
                    <w:rPr>
                      <w:color w:val="002060"/>
                    </w:rPr>
                    <w:t>- VIRTUS FORTITUDO 1950 SSD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DB4C036" w14:textId="77777777" w:rsidR="00CF567F" w:rsidRPr="00156D20" w:rsidRDefault="00CF567F" w:rsidP="003B3B05">
                  <w:pPr>
                    <w:pStyle w:val="rowtabella0"/>
                    <w:jc w:val="center"/>
                    <w:rPr>
                      <w:color w:val="002060"/>
                    </w:rPr>
                  </w:pPr>
                  <w:r w:rsidRPr="00156D20">
                    <w:rPr>
                      <w:color w:val="002060"/>
                    </w:rPr>
                    <w:t>9 - 3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A3E9D60" w14:textId="77777777" w:rsidR="00CF567F" w:rsidRPr="00156D20" w:rsidRDefault="00CF567F" w:rsidP="003B3B05">
                  <w:pPr>
                    <w:pStyle w:val="rowtabella0"/>
                    <w:jc w:val="center"/>
                    <w:rPr>
                      <w:color w:val="002060"/>
                    </w:rPr>
                  </w:pPr>
                  <w:r w:rsidRPr="00156D20">
                    <w:rPr>
                      <w:color w:val="002060"/>
                    </w:rPr>
                    <w:t> </w:t>
                  </w:r>
                </w:p>
              </w:tc>
            </w:tr>
            <w:tr w:rsidR="00CF567F" w:rsidRPr="00156D20" w14:paraId="137D937C" w14:textId="77777777" w:rsidTr="003B3B05">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7A5680A" w14:textId="77777777" w:rsidR="00CF567F" w:rsidRPr="00156D20" w:rsidRDefault="00CF567F" w:rsidP="003B3B05">
                  <w:pPr>
                    <w:pStyle w:val="rowtabella0"/>
                    <w:rPr>
                      <w:color w:val="002060"/>
                    </w:rPr>
                  </w:pPr>
                  <w:r w:rsidRPr="00156D20">
                    <w:rPr>
                      <w:color w:val="002060"/>
                    </w:rPr>
                    <w:t>MONTELUPONE CALCIO A 5</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F95249F" w14:textId="77777777" w:rsidR="00CF567F" w:rsidRPr="00156D20" w:rsidRDefault="00CF567F" w:rsidP="003B3B05">
                  <w:pPr>
                    <w:pStyle w:val="rowtabella0"/>
                    <w:rPr>
                      <w:color w:val="002060"/>
                    </w:rPr>
                  </w:pPr>
                  <w:r w:rsidRPr="00156D20">
                    <w:rPr>
                      <w:color w:val="002060"/>
                    </w:rPr>
                    <w:t>- REAL FABRIANO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7AAAB33" w14:textId="77777777" w:rsidR="00CF567F" w:rsidRPr="00156D20" w:rsidRDefault="00CF567F" w:rsidP="003B3B05">
                  <w:pPr>
                    <w:pStyle w:val="rowtabella0"/>
                    <w:jc w:val="center"/>
                    <w:rPr>
                      <w:color w:val="002060"/>
                    </w:rPr>
                  </w:pPr>
                  <w:r w:rsidRPr="00156D20">
                    <w:rPr>
                      <w:color w:val="002060"/>
                    </w:rPr>
                    <w:t>5 - 2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9768949" w14:textId="77777777" w:rsidR="00CF567F" w:rsidRPr="00156D20" w:rsidRDefault="00CF567F" w:rsidP="003B3B05">
                  <w:pPr>
                    <w:pStyle w:val="rowtabella0"/>
                    <w:jc w:val="center"/>
                    <w:rPr>
                      <w:color w:val="002060"/>
                    </w:rPr>
                  </w:pPr>
                  <w:r w:rsidRPr="00156D20">
                    <w:rPr>
                      <w:color w:val="002060"/>
                    </w:rPr>
                    <w:t> </w:t>
                  </w:r>
                </w:p>
              </w:tc>
            </w:tr>
            <w:tr w:rsidR="00CF567F" w:rsidRPr="00156D20" w14:paraId="4905C818" w14:textId="77777777" w:rsidTr="003B3B05">
              <w:tc>
                <w:tcPr>
                  <w:tcW w:w="4700" w:type="dxa"/>
                  <w:gridSpan w:val="4"/>
                  <w:tcBorders>
                    <w:top w:val="nil"/>
                    <w:left w:val="nil"/>
                    <w:bottom w:val="nil"/>
                    <w:right w:val="nil"/>
                  </w:tcBorders>
                  <w:tcMar>
                    <w:top w:w="20" w:type="dxa"/>
                    <w:left w:w="20" w:type="dxa"/>
                    <w:bottom w:w="20" w:type="dxa"/>
                    <w:right w:w="20" w:type="dxa"/>
                  </w:tcMar>
                  <w:vAlign w:val="center"/>
                  <w:hideMark/>
                </w:tcPr>
                <w:p w14:paraId="538FA6FB" w14:textId="77777777" w:rsidR="00CF567F" w:rsidRPr="00156D20" w:rsidRDefault="00CF567F" w:rsidP="003B3B05">
                  <w:pPr>
                    <w:pStyle w:val="rowtabella0"/>
                    <w:rPr>
                      <w:color w:val="002060"/>
                    </w:rPr>
                  </w:pPr>
                  <w:r w:rsidRPr="00156D20">
                    <w:rPr>
                      <w:color w:val="002060"/>
                    </w:rPr>
                    <w:t>(1) - disputata il 18/01/2024</w:t>
                  </w:r>
                </w:p>
              </w:tc>
            </w:tr>
          </w:tbl>
          <w:p w14:paraId="7DDA238C" w14:textId="77777777" w:rsidR="00CF567F" w:rsidRPr="00156D20" w:rsidRDefault="00CF567F" w:rsidP="003B3B05">
            <w:pPr>
              <w:rPr>
                <w:color w:val="002060"/>
              </w:rPr>
            </w:pPr>
          </w:p>
        </w:tc>
      </w:tr>
    </w:tbl>
    <w:p w14:paraId="78619D2D" w14:textId="77777777" w:rsidR="00CF567F" w:rsidRPr="00156D20" w:rsidRDefault="00CF567F" w:rsidP="00CF567F">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CF567F" w:rsidRPr="00156D20" w14:paraId="5DFB4190" w14:textId="77777777" w:rsidTr="003B3B05">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CF567F" w:rsidRPr="00156D20" w14:paraId="19654EA8" w14:textId="77777777" w:rsidTr="003B3B05">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D7D077" w14:textId="77777777" w:rsidR="00CF567F" w:rsidRPr="00156D20" w:rsidRDefault="00CF567F" w:rsidP="003B3B05">
                  <w:pPr>
                    <w:pStyle w:val="headertabella0"/>
                    <w:rPr>
                      <w:color w:val="002060"/>
                    </w:rPr>
                  </w:pPr>
                  <w:r w:rsidRPr="00156D20">
                    <w:rPr>
                      <w:color w:val="002060"/>
                    </w:rPr>
                    <w:t>GIRONE C - 7 Giornata - R</w:t>
                  </w:r>
                </w:p>
              </w:tc>
            </w:tr>
            <w:tr w:rsidR="00CF567F" w:rsidRPr="00156D20" w14:paraId="7DBAED48" w14:textId="77777777" w:rsidTr="003B3B05">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E874C4F" w14:textId="77777777" w:rsidR="00CF567F" w:rsidRPr="00156D20" w:rsidRDefault="00CF567F" w:rsidP="003B3B05">
                  <w:pPr>
                    <w:pStyle w:val="rowtabella0"/>
                    <w:rPr>
                      <w:color w:val="002060"/>
                    </w:rPr>
                  </w:pPr>
                  <w:r w:rsidRPr="00156D20">
                    <w:rPr>
                      <w:color w:val="002060"/>
                    </w:rPr>
                    <w:t>(1) ACLI AUDAX MONTECOSARO C5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7876545" w14:textId="77777777" w:rsidR="00CF567F" w:rsidRPr="00156D20" w:rsidRDefault="00CF567F" w:rsidP="003B3B05">
                  <w:pPr>
                    <w:pStyle w:val="rowtabella0"/>
                    <w:rPr>
                      <w:color w:val="002060"/>
                    </w:rPr>
                  </w:pPr>
                  <w:r w:rsidRPr="00156D20">
                    <w:rPr>
                      <w:color w:val="002060"/>
                    </w:rPr>
                    <w:t>- NUOVA JUVENTINA FFC</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044B120" w14:textId="77777777" w:rsidR="00CF567F" w:rsidRPr="00156D20" w:rsidRDefault="00CF567F" w:rsidP="003B3B05">
                  <w:pPr>
                    <w:pStyle w:val="rowtabella0"/>
                    <w:jc w:val="center"/>
                    <w:rPr>
                      <w:color w:val="002060"/>
                    </w:rPr>
                  </w:pPr>
                  <w:r w:rsidRPr="00156D20">
                    <w:rPr>
                      <w:color w:val="002060"/>
                    </w:rPr>
                    <w:t>8 - 8</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64C0726" w14:textId="77777777" w:rsidR="00CF567F" w:rsidRPr="00156D20" w:rsidRDefault="00CF567F" w:rsidP="003B3B05">
                  <w:pPr>
                    <w:pStyle w:val="rowtabella0"/>
                    <w:jc w:val="center"/>
                    <w:rPr>
                      <w:color w:val="002060"/>
                    </w:rPr>
                  </w:pPr>
                  <w:r w:rsidRPr="00156D20">
                    <w:rPr>
                      <w:color w:val="002060"/>
                    </w:rPr>
                    <w:t> </w:t>
                  </w:r>
                </w:p>
              </w:tc>
            </w:tr>
            <w:tr w:rsidR="00CF567F" w:rsidRPr="00156D20" w14:paraId="5B6F73CF" w14:textId="77777777" w:rsidTr="003B3B05">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72DD101" w14:textId="77777777" w:rsidR="00CF567F" w:rsidRPr="00156D20" w:rsidRDefault="00CF567F" w:rsidP="003B3B05">
                  <w:pPr>
                    <w:pStyle w:val="rowtabella0"/>
                    <w:rPr>
                      <w:color w:val="002060"/>
                    </w:rPr>
                  </w:pPr>
                  <w:r w:rsidRPr="00156D20">
                    <w:rPr>
                      <w:color w:val="002060"/>
                    </w:rPr>
                    <w:t xml:space="preserve">(1) FIGHT BULLS </w:t>
                  </w:r>
                  <w:proofErr w:type="spellStart"/>
                  <w:r w:rsidRPr="00156D20">
                    <w:rPr>
                      <w:color w:val="002060"/>
                    </w:rPr>
                    <w:t>CORRIDONIsq.B</w:t>
                  </w:r>
                  <w:proofErr w:type="spellEnd"/>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3B7D1EF" w14:textId="77777777" w:rsidR="00CF567F" w:rsidRPr="00156D20" w:rsidRDefault="00CF567F" w:rsidP="003B3B05">
                  <w:pPr>
                    <w:pStyle w:val="rowtabella0"/>
                    <w:rPr>
                      <w:color w:val="002060"/>
                    </w:rPr>
                  </w:pPr>
                  <w:r w:rsidRPr="00156D20">
                    <w:rPr>
                      <w:color w:val="002060"/>
                    </w:rPr>
                    <w:t>- FUTSAL VIRE GEOSISTEM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DFD64A3" w14:textId="77777777" w:rsidR="00CF567F" w:rsidRPr="00156D20" w:rsidRDefault="00CF567F" w:rsidP="003B3B05">
                  <w:pPr>
                    <w:pStyle w:val="rowtabella0"/>
                    <w:jc w:val="center"/>
                    <w:rPr>
                      <w:color w:val="002060"/>
                    </w:rPr>
                  </w:pPr>
                  <w:r w:rsidRPr="00156D20">
                    <w:rPr>
                      <w:color w:val="002060"/>
                    </w:rPr>
                    <w:t>5 - 0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D0A9E80" w14:textId="77777777" w:rsidR="00CF567F" w:rsidRPr="00156D20" w:rsidRDefault="00CF567F" w:rsidP="003B3B05">
                  <w:pPr>
                    <w:pStyle w:val="rowtabella0"/>
                    <w:jc w:val="center"/>
                    <w:rPr>
                      <w:color w:val="002060"/>
                    </w:rPr>
                  </w:pPr>
                  <w:r w:rsidRPr="00156D20">
                    <w:rPr>
                      <w:color w:val="002060"/>
                    </w:rPr>
                    <w:t> </w:t>
                  </w:r>
                </w:p>
              </w:tc>
            </w:tr>
            <w:tr w:rsidR="00CF567F" w:rsidRPr="00156D20" w14:paraId="13D813B9" w14:textId="77777777" w:rsidTr="003B3B05">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DBAA7D6" w14:textId="77777777" w:rsidR="00CF567F" w:rsidRPr="00156D20" w:rsidRDefault="00CF567F" w:rsidP="003B3B05">
                  <w:pPr>
                    <w:pStyle w:val="rowtabella0"/>
                    <w:rPr>
                      <w:color w:val="002060"/>
                    </w:rPr>
                  </w:pPr>
                  <w:r w:rsidRPr="00156D20">
                    <w:rPr>
                      <w:color w:val="002060"/>
                    </w:rPr>
                    <w:t>SANGIORGIO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CC59C33" w14:textId="77777777" w:rsidR="00CF567F" w:rsidRPr="00156D20" w:rsidRDefault="00CF567F" w:rsidP="003B3B05">
                  <w:pPr>
                    <w:pStyle w:val="rowtabella0"/>
                    <w:rPr>
                      <w:color w:val="002060"/>
                    </w:rPr>
                  </w:pPr>
                  <w:r w:rsidRPr="00156D20">
                    <w:rPr>
                      <w:color w:val="002060"/>
                    </w:rPr>
                    <w:t>- FIGHT BULLS CORRIDONIA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4063A1A" w14:textId="77777777" w:rsidR="00CF567F" w:rsidRPr="00156D20" w:rsidRDefault="00CF567F" w:rsidP="003B3B05">
                  <w:pPr>
                    <w:pStyle w:val="rowtabella0"/>
                    <w:jc w:val="center"/>
                    <w:rPr>
                      <w:color w:val="002060"/>
                    </w:rPr>
                  </w:pPr>
                  <w:r w:rsidRPr="00156D20">
                    <w:rPr>
                      <w:color w:val="002060"/>
                    </w:rPr>
                    <w:t>4 - 9</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DEFCEAA" w14:textId="77777777" w:rsidR="00CF567F" w:rsidRPr="00156D20" w:rsidRDefault="00CF567F" w:rsidP="003B3B05">
                  <w:pPr>
                    <w:pStyle w:val="rowtabella0"/>
                    <w:jc w:val="center"/>
                    <w:rPr>
                      <w:color w:val="002060"/>
                    </w:rPr>
                  </w:pPr>
                  <w:r w:rsidRPr="00156D20">
                    <w:rPr>
                      <w:color w:val="002060"/>
                    </w:rPr>
                    <w:t> </w:t>
                  </w:r>
                </w:p>
              </w:tc>
            </w:tr>
            <w:tr w:rsidR="00CF567F" w:rsidRPr="00156D20" w14:paraId="056082F9" w14:textId="77777777" w:rsidTr="003B3B05">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3794A04" w14:textId="77777777" w:rsidR="00CF567F" w:rsidRPr="00156D20" w:rsidRDefault="00CF567F" w:rsidP="003B3B05">
                  <w:pPr>
                    <w:pStyle w:val="rowtabella0"/>
                    <w:rPr>
                      <w:color w:val="002060"/>
                    </w:rPr>
                  </w:pPr>
                  <w:r w:rsidRPr="00156D20">
                    <w:rPr>
                      <w:color w:val="002060"/>
                    </w:rPr>
                    <w:t>TRE TORRI A.S.D.</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F1962EE" w14:textId="77777777" w:rsidR="00CF567F" w:rsidRPr="00156D20" w:rsidRDefault="00CF567F" w:rsidP="003B3B05">
                  <w:pPr>
                    <w:pStyle w:val="rowtabella0"/>
                    <w:rPr>
                      <w:color w:val="002060"/>
                    </w:rPr>
                  </w:pPr>
                  <w:r w:rsidRPr="00156D20">
                    <w:rPr>
                      <w:color w:val="002060"/>
                    </w:rPr>
                    <w:t>- C.U.S. MACERATA CALCIO A5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BF51861" w14:textId="77777777" w:rsidR="00CF567F" w:rsidRPr="00156D20" w:rsidRDefault="00CF567F" w:rsidP="003B3B05">
                  <w:pPr>
                    <w:pStyle w:val="rowtabella0"/>
                    <w:jc w:val="center"/>
                    <w:rPr>
                      <w:color w:val="002060"/>
                    </w:rPr>
                  </w:pPr>
                  <w:r w:rsidRPr="00156D20">
                    <w:rPr>
                      <w:color w:val="002060"/>
                    </w:rPr>
                    <w:t>4 - 1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4B52BDD" w14:textId="77777777" w:rsidR="00CF567F" w:rsidRPr="00156D20" w:rsidRDefault="00CF567F" w:rsidP="003B3B05">
                  <w:pPr>
                    <w:pStyle w:val="rowtabella0"/>
                    <w:jc w:val="center"/>
                    <w:rPr>
                      <w:color w:val="002060"/>
                    </w:rPr>
                  </w:pPr>
                  <w:r w:rsidRPr="00156D20">
                    <w:rPr>
                      <w:color w:val="002060"/>
                    </w:rPr>
                    <w:t> </w:t>
                  </w:r>
                </w:p>
              </w:tc>
            </w:tr>
            <w:tr w:rsidR="00CF567F" w:rsidRPr="00156D20" w14:paraId="5F209069" w14:textId="77777777" w:rsidTr="003B3B05">
              <w:tc>
                <w:tcPr>
                  <w:tcW w:w="4700" w:type="dxa"/>
                  <w:gridSpan w:val="4"/>
                  <w:tcBorders>
                    <w:top w:val="nil"/>
                    <w:left w:val="nil"/>
                    <w:bottom w:val="nil"/>
                    <w:right w:val="nil"/>
                  </w:tcBorders>
                  <w:tcMar>
                    <w:top w:w="20" w:type="dxa"/>
                    <w:left w:w="20" w:type="dxa"/>
                    <w:bottom w:w="20" w:type="dxa"/>
                    <w:right w:w="20" w:type="dxa"/>
                  </w:tcMar>
                  <w:vAlign w:val="center"/>
                  <w:hideMark/>
                </w:tcPr>
                <w:p w14:paraId="628D3B15" w14:textId="77777777" w:rsidR="00CF567F" w:rsidRPr="00156D20" w:rsidRDefault="00CF567F" w:rsidP="003B3B05">
                  <w:pPr>
                    <w:pStyle w:val="rowtabella0"/>
                    <w:rPr>
                      <w:color w:val="002060"/>
                    </w:rPr>
                  </w:pPr>
                  <w:r w:rsidRPr="00156D20">
                    <w:rPr>
                      <w:color w:val="002060"/>
                    </w:rPr>
                    <w:t>(1) - disputata il 21/01/2024</w:t>
                  </w:r>
                </w:p>
              </w:tc>
            </w:tr>
          </w:tbl>
          <w:p w14:paraId="7F50E8AD" w14:textId="77777777" w:rsidR="00CF567F" w:rsidRPr="00156D20" w:rsidRDefault="00CF567F" w:rsidP="003B3B05">
            <w:pPr>
              <w:rPr>
                <w:color w:val="002060"/>
              </w:rPr>
            </w:pPr>
          </w:p>
        </w:tc>
      </w:tr>
    </w:tbl>
    <w:p w14:paraId="0B0F0FF3" w14:textId="77777777" w:rsidR="00CF567F" w:rsidRPr="00156D20" w:rsidRDefault="00CF567F" w:rsidP="00CF567F">
      <w:pPr>
        <w:pStyle w:val="breakline"/>
        <w:rPr>
          <w:rFonts w:eastAsiaTheme="minorEastAsia"/>
          <w:color w:val="002060"/>
        </w:rPr>
      </w:pPr>
    </w:p>
    <w:p w14:paraId="5BE3A090" w14:textId="77777777" w:rsidR="00CF567F" w:rsidRPr="00156D20" w:rsidRDefault="00CF567F" w:rsidP="00CF567F">
      <w:pPr>
        <w:pStyle w:val="breakline"/>
        <w:rPr>
          <w:color w:val="002060"/>
        </w:rPr>
      </w:pPr>
    </w:p>
    <w:p w14:paraId="4693927F" w14:textId="77777777" w:rsidR="00CF567F" w:rsidRPr="00156D20" w:rsidRDefault="00CF567F" w:rsidP="00CF567F">
      <w:pPr>
        <w:pStyle w:val="titoloprinc0"/>
        <w:rPr>
          <w:color w:val="002060"/>
        </w:rPr>
      </w:pPr>
      <w:r w:rsidRPr="00156D20">
        <w:rPr>
          <w:color w:val="002060"/>
        </w:rPr>
        <w:t>GIUDICE SPORTIVO</w:t>
      </w:r>
    </w:p>
    <w:p w14:paraId="2667F857" w14:textId="77777777" w:rsidR="00CF567F" w:rsidRPr="00156D20" w:rsidRDefault="00CF567F" w:rsidP="00CF567F">
      <w:pPr>
        <w:pStyle w:val="diffida"/>
        <w:rPr>
          <w:color w:val="002060"/>
        </w:rPr>
      </w:pPr>
      <w:r w:rsidRPr="00156D20">
        <w:rPr>
          <w:color w:val="002060"/>
        </w:rPr>
        <w:t>Il Giudice Sportivo Avv. Agnese Lazzaretti, con l'assistenza del segretario Angelo Castellana, nella seduta del 22/01/2024, ha adottato le decisioni che di seguito integralmente si riportano:</w:t>
      </w:r>
    </w:p>
    <w:p w14:paraId="0B6CF58A" w14:textId="77777777" w:rsidR="00CF567F" w:rsidRPr="009447DA" w:rsidRDefault="00CF567F" w:rsidP="00CF567F">
      <w:pPr>
        <w:pStyle w:val="titolo10"/>
        <w:rPr>
          <w:color w:val="002060"/>
        </w:rPr>
      </w:pPr>
      <w:r w:rsidRPr="009447DA">
        <w:rPr>
          <w:color w:val="002060"/>
        </w:rPr>
        <w:t xml:space="preserve">GARE DEL 13/ 1/2024 </w:t>
      </w:r>
    </w:p>
    <w:p w14:paraId="6E147929" w14:textId="77777777" w:rsidR="00CF567F" w:rsidRPr="009447DA" w:rsidRDefault="00CF567F" w:rsidP="00CF567F">
      <w:pPr>
        <w:pStyle w:val="titolo7a"/>
        <w:rPr>
          <w:color w:val="002060"/>
        </w:rPr>
      </w:pPr>
      <w:r w:rsidRPr="009447DA">
        <w:rPr>
          <w:color w:val="002060"/>
        </w:rPr>
        <w:t xml:space="preserve">PROVVEDIMENTI DISCIPLINARI </w:t>
      </w:r>
    </w:p>
    <w:p w14:paraId="2279056B" w14:textId="77777777" w:rsidR="00CF567F" w:rsidRPr="009447DA" w:rsidRDefault="00CF567F" w:rsidP="00CF567F">
      <w:pPr>
        <w:pStyle w:val="titolo7b0"/>
        <w:rPr>
          <w:color w:val="002060"/>
        </w:rPr>
      </w:pPr>
      <w:r w:rsidRPr="009447DA">
        <w:rPr>
          <w:color w:val="002060"/>
        </w:rPr>
        <w:t xml:space="preserve">In base alle risultanze degli atti ufficiali sono state deliberate le seguenti sanzioni disciplinari. </w:t>
      </w:r>
    </w:p>
    <w:p w14:paraId="17D1A687" w14:textId="77777777" w:rsidR="00CF567F" w:rsidRPr="009447DA" w:rsidRDefault="00CF567F" w:rsidP="00CF567F">
      <w:pPr>
        <w:pStyle w:val="titolo30"/>
        <w:rPr>
          <w:color w:val="002060"/>
        </w:rPr>
      </w:pPr>
      <w:r w:rsidRPr="009447DA">
        <w:rPr>
          <w:color w:val="002060"/>
        </w:rPr>
        <w:t xml:space="preserve">SOCIETA' </w:t>
      </w:r>
    </w:p>
    <w:p w14:paraId="60EE358C" w14:textId="77777777" w:rsidR="00CF567F" w:rsidRPr="009447DA" w:rsidRDefault="00CF567F" w:rsidP="00CF567F">
      <w:pPr>
        <w:pStyle w:val="titolo20"/>
        <w:rPr>
          <w:color w:val="002060"/>
        </w:rPr>
      </w:pPr>
      <w:r w:rsidRPr="009447DA">
        <w:rPr>
          <w:color w:val="002060"/>
        </w:rPr>
        <w:t xml:space="preserve">AMMENDA </w:t>
      </w:r>
    </w:p>
    <w:p w14:paraId="2D893804" w14:textId="37A4195C" w:rsidR="00CF567F" w:rsidRDefault="00CF567F" w:rsidP="00CF567F">
      <w:pPr>
        <w:pStyle w:val="diffida"/>
        <w:spacing w:before="80" w:beforeAutospacing="0" w:after="40" w:afterAutospacing="0"/>
        <w:jc w:val="left"/>
        <w:rPr>
          <w:color w:val="002060"/>
        </w:rPr>
      </w:pPr>
      <w:r w:rsidRPr="009447DA">
        <w:rPr>
          <w:color w:val="002060"/>
        </w:rPr>
        <w:t xml:space="preserve">Euro 50,00 </w:t>
      </w:r>
      <w:r>
        <w:rPr>
          <w:color w:val="002060"/>
        </w:rPr>
        <w:t>FIGHT BULLS CORRIDONIA</w:t>
      </w:r>
      <w:r w:rsidRPr="009447DA">
        <w:rPr>
          <w:color w:val="002060"/>
        </w:rPr>
        <w:t xml:space="preserve"> </w:t>
      </w:r>
      <w:r w:rsidRPr="009447DA">
        <w:rPr>
          <w:color w:val="002060"/>
        </w:rPr>
        <w:br/>
        <w:t xml:space="preserve">Per aver un proprio sostenitore tentato di entrare in campo per aggredire un giocatore avversario e per aver lo stesso insultato la tifose-ria ospite. </w:t>
      </w:r>
    </w:p>
    <w:p w14:paraId="2F788C1F" w14:textId="77777777" w:rsidR="00CF567F" w:rsidRPr="009447DA" w:rsidRDefault="00CF567F" w:rsidP="00CF567F">
      <w:pPr>
        <w:pStyle w:val="diffida"/>
        <w:spacing w:before="80" w:beforeAutospacing="0" w:after="40" w:afterAutospacing="0"/>
        <w:jc w:val="left"/>
        <w:rPr>
          <w:color w:val="002060"/>
        </w:rPr>
      </w:pPr>
    </w:p>
    <w:p w14:paraId="7DAEF226" w14:textId="77777777" w:rsidR="00CF567F" w:rsidRPr="00156D20" w:rsidRDefault="00CF567F" w:rsidP="00CF567F">
      <w:pPr>
        <w:pStyle w:val="titolo10"/>
        <w:rPr>
          <w:color w:val="002060"/>
        </w:rPr>
      </w:pPr>
      <w:r w:rsidRPr="00156D20">
        <w:rPr>
          <w:color w:val="002060"/>
        </w:rPr>
        <w:t xml:space="preserve">GARE DEL 18/ 1/2024 </w:t>
      </w:r>
    </w:p>
    <w:p w14:paraId="3B8CA61F" w14:textId="77777777" w:rsidR="00CF567F" w:rsidRPr="00156D20" w:rsidRDefault="00CF567F" w:rsidP="00CF567F">
      <w:pPr>
        <w:pStyle w:val="titolo7a"/>
        <w:rPr>
          <w:color w:val="002060"/>
        </w:rPr>
      </w:pPr>
      <w:r w:rsidRPr="00156D20">
        <w:rPr>
          <w:color w:val="002060"/>
        </w:rPr>
        <w:t xml:space="preserve">PROVVEDIMENTI DISCIPLINARI </w:t>
      </w:r>
    </w:p>
    <w:p w14:paraId="1DCDD917" w14:textId="77777777" w:rsidR="00CF567F" w:rsidRPr="00156D20" w:rsidRDefault="00CF567F" w:rsidP="00CF567F">
      <w:pPr>
        <w:pStyle w:val="titolo7b0"/>
        <w:rPr>
          <w:color w:val="002060"/>
        </w:rPr>
      </w:pPr>
      <w:r w:rsidRPr="00156D20">
        <w:rPr>
          <w:color w:val="002060"/>
        </w:rPr>
        <w:t xml:space="preserve">In base alle risultanze degli atti ufficiali sono state deliberate le seguenti sanzioni disciplinari. </w:t>
      </w:r>
    </w:p>
    <w:p w14:paraId="7D0E1B6C" w14:textId="77777777" w:rsidR="00CF567F" w:rsidRPr="00156D20" w:rsidRDefault="00CF567F" w:rsidP="00CF567F">
      <w:pPr>
        <w:pStyle w:val="titolo30"/>
        <w:rPr>
          <w:color w:val="002060"/>
        </w:rPr>
      </w:pPr>
      <w:r w:rsidRPr="00156D20">
        <w:rPr>
          <w:color w:val="002060"/>
        </w:rPr>
        <w:t xml:space="preserve">CALCIATORI NON ESPULSI </w:t>
      </w:r>
    </w:p>
    <w:p w14:paraId="213EF6CC" w14:textId="77777777" w:rsidR="00CF567F" w:rsidRPr="00156D20" w:rsidRDefault="00CF567F" w:rsidP="00CF567F">
      <w:pPr>
        <w:pStyle w:val="titolo20"/>
        <w:rPr>
          <w:color w:val="002060"/>
        </w:rPr>
      </w:pPr>
      <w:r w:rsidRPr="00156D20">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F567F" w:rsidRPr="00156D20" w14:paraId="48069456" w14:textId="77777777" w:rsidTr="003B3B05">
        <w:tc>
          <w:tcPr>
            <w:tcW w:w="2200" w:type="dxa"/>
            <w:tcMar>
              <w:top w:w="20" w:type="dxa"/>
              <w:left w:w="20" w:type="dxa"/>
              <w:bottom w:w="20" w:type="dxa"/>
              <w:right w:w="20" w:type="dxa"/>
            </w:tcMar>
            <w:vAlign w:val="center"/>
            <w:hideMark/>
          </w:tcPr>
          <w:p w14:paraId="078EADA1" w14:textId="77777777" w:rsidR="00CF567F" w:rsidRPr="00156D20" w:rsidRDefault="00CF567F" w:rsidP="003B3B05">
            <w:pPr>
              <w:pStyle w:val="movimento"/>
              <w:rPr>
                <w:color w:val="002060"/>
              </w:rPr>
            </w:pPr>
            <w:r w:rsidRPr="00156D20">
              <w:rPr>
                <w:color w:val="002060"/>
              </w:rPr>
              <w:t>ZINGARETTI NICKY</w:t>
            </w:r>
          </w:p>
        </w:tc>
        <w:tc>
          <w:tcPr>
            <w:tcW w:w="2200" w:type="dxa"/>
            <w:tcMar>
              <w:top w:w="20" w:type="dxa"/>
              <w:left w:w="20" w:type="dxa"/>
              <w:bottom w:w="20" w:type="dxa"/>
              <w:right w:w="20" w:type="dxa"/>
            </w:tcMar>
            <w:vAlign w:val="center"/>
            <w:hideMark/>
          </w:tcPr>
          <w:p w14:paraId="07A7B1D7" w14:textId="77777777" w:rsidR="00CF567F" w:rsidRPr="00156D20" w:rsidRDefault="00CF567F" w:rsidP="003B3B05">
            <w:pPr>
              <w:pStyle w:val="movimento2"/>
              <w:rPr>
                <w:color w:val="002060"/>
              </w:rPr>
            </w:pPr>
            <w:r w:rsidRPr="00156D20">
              <w:rPr>
                <w:color w:val="002060"/>
              </w:rPr>
              <w:t xml:space="preserve">(JESI) </w:t>
            </w:r>
          </w:p>
        </w:tc>
        <w:tc>
          <w:tcPr>
            <w:tcW w:w="800" w:type="dxa"/>
            <w:tcMar>
              <w:top w:w="20" w:type="dxa"/>
              <w:left w:w="20" w:type="dxa"/>
              <w:bottom w:w="20" w:type="dxa"/>
              <w:right w:w="20" w:type="dxa"/>
            </w:tcMar>
            <w:vAlign w:val="center"/>
            <w:hideMark/>
          </w:tcPr>
          <w:p w14:paraId="475E28FF" w14:textId="77777777" w:rsidR="00CF567F" w:rsidRPr="00156D20" w:rsidRDefault="00CF567F" w:rsidP="003B3B05">
            <w:pPr>
              <w:pStyle w:val="movimento"/>
              <w:rPr>
                <w:color w:val="002060"/>
              </w:rPr>
            </w:pPr>
            <w:r w:rsidRPr="00156D20">
              <w:rPr>
                <w:color w:val="002060"/>
              </w:rPr>
              <w:t> </w:t>
            </w:r>
          </w:p>
        </w:tc>
        <w:tc>
          <w:tcPr>
            <w:tcW w:w="2200" w:type="dxa"/>
            <w:tcMar>
              <w:top w:w="20" w:type="dxa"/>
              <w:left w:w="20" w:type="dxa"/>
              <w:bottom w:w="20" w:type="dxa"/>
              <w:right w:w="20" w:type="dxa"/>
            </w:tcMar>
            <w:vAlign w:val="center"/>
            <w:hideMark/>
          </w:tcPr>
          <w:p w14:paraId="025798B4" w14:textId="77777777" w:rsidR="00CF567F" w:rsidRPr="00156D20" w:rsidRDefault="00CF567F" w:rsidP="003B3B05">
            <w:pPr>
              <w:pStyle w:val="movimento"/>
              <w:rPr>
                <w:color w:val="002060"/>
              </w:rPr>
            </w:pPr>
            <w:r w:rsidRPr="00156D20">
              <w:rPr>
                <w:color w:val="002060"/>
              </w:rPr>
              <w:t> </w:t>
            </w:r>
          </w:p>
        </w:tc>
        <w:tc>
          <w:tcPr>
            <w:tcW w:w="2200" w:type="dxa"/>
            <w:tcMar>
              <w:top w:w="20" w:type="dxa"/>
              <w:left w:w="20" w:type="dxa"/>
              <w:bottom w:w="20" w:type="dxa"/>
              <w:right w:w="20" w:type="dxa"/>
            </w:tcMar>
            <w:vAlign w:val="center"/>
            <w:hideMark/>
          </w:tcPr>
          <w:p w14:paraId="7589F19A" w14:textId="77777777" w:rsidR="00CF567F" w:rsidRPr="00156D20" w:rsidRDefault="00CF567F" w:rsidP="003B3B05">
            <w:pPr>
              <w:pStyle w:val="movimento2"/>
              <w:rPr>
                <w:color w:val="002060"/>
              </w:rPr>
            </w:pPr>
            <w:r w:rsidRPr="00156D20">
              <w:rPr>
                <w:color w:val="002060"/>
              </w:rPr>
              <w:t> </w:t>
            </w:r>
          </w:p>
        </w:tc>
      </w:tr>
    </w:tbl>
    <w:p w14:paraId="3F758DAB" w14:textId="77777777" w:rsidR="00CF567F" w:rsidRPr="00156D20" w:rsidRDefault="00CF567F" w:rsidP="00CF567F">
      <w:pPr>
        <w:pStyle w:val="titolo10"/>
        <w:rPr>
          <w:rFonts w:eastAsiaTheme="minorEastAsia"/>
          <w:color w:val="002060"/>
        </w:rPr>
      </w:pPr>
      <w:r w:rsidRPr="00156D20">
        <w:rPr>
          <w:color w:val="002060"/>
        </w:rPr>
        <w:t xml:space="preserve">GARE DEL 20/ 1/2024 </w:t>
      </w:r>
    </w:p>
    <w:p w14:paraId="1BC8BE94" w14:textId="77777777" w:rsidR="00CF567F" w:rsidRPr="00156D20" w:rsidRDefault="00CF567F" w:rsidP="00CF567F">
      <w:pPr>
        <w:pStyle w:val="titolo7a"/>
        <w:rPr>
          <w:color w:val="002060"/>
        </w:rPr>
      </w:pPr>
      <w:r w:rsidRPr="00156D20">
        <w:rPr>
          <w:color w:val="002060"/>
        </w:rPr>
        <w:t xml:space="preserve">PROVVEDIMENTI DISCIPLINARI </w:t>
      </w:r>
    </w:p>
    <w:p w14:paraId="7F43E4FD" w14:textId="77777777" w:rsidR="00CF567F" w:rsidRPr="00156D20" w:rsidRDefault="00CF567F" w:rsidP="00CF567F">
      <w:pPr>
        <w:pStyle w:val="titolo7b0"/>
        <w:rPr>
          <w:color w:val="002060"/>
        </w:rPr>
      </w:pPr>
      <w:r w:rsidRPr="00156D20">
        <w:rPr>
          <w:color w:val="002060"/>
        </w:rPr>
        <w:t xml:space="preserve">In base alle risultanze degli atti ufficiali sono state deliberate le seguenti sanzioni disciplinari. </w:t>
      </w:r>
    </w:p>
    <w:p w14:paraId="6AB4CB13" w14:textId="77777777" w:rsidR="00CF567F" w:rsidRPr="00156D20" w:rsidRDefault="00CF567F" w:rsidP="00CF567F">
      <w:pPr>
        <w:pStyle w:val="titolo30"/>
        <w:rPr>
          <w:color w:val="002060"/>
        </w:rPr>
      </w:pPr>
      <w:r w:rsidRPr="00156D20">
        <w:rPr>
          <w:color w:val="002060"/>
        </w:rPr>
        <w:t xml:space="preserve">CALCIATORI NON ESPULSI </w:t>
      </w:r>
    </w:p>
    <w:p w14:paraId="34DF79D6" w14:textId="77777777" w:rsidR="00CF567F" w:rsidRPr="00156D20" w:rsidRDefault="00CF567F" w:rsidP="00CF567F">
      <w:pPr>
        <w:pStyle w:val="titolo20"/>
        <w:rPr>
          <w:color w:val="002060"/>
        </w:rPr>
      </w:pPr>
      <w:r w:rsidRPr="00156D20">
        <w:rPr>
          <w:color w:val="002060"/>
        </w:rPr>
        <w:lastRenderedPageBreak/>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F567F" w:rsidRPr="00156D20" w14:paraId="51D2E4AF" w14:textId="77777777" w:rsidTr="003B3B05">
        <w:tc>
          <w:tcPr>
            <w:tcW w:w="2200" w:type="dxa"/>
            <w:tcMar>
              <w:top w:w="20" w:type="dxa"/>
              <w:left w:w="20" w:type="dxa"/>
              <w:bottom w:w="20" w:type="dxa"/>
              <w:right w:w="20" w:type="dxa"/>
            </w:tcMar>
            <w:vAlign w:val="center"/>
            <w:hideMark/>
          </w:tcPr>
          <w:p w14:paraId="7C51C9BA" w14:textId="77777777" w:rsidR="00CF567F" w:rsidRPr="00156D20" w:rsidRDefault="00CF567F" w:rsidP="003B3B05">
            <w:pPr>
              <w:pStyle w:val="movimento"/>
              <w:rPr>
                <w:color w:val="002060"/>
              </w:rPr>
            </w:pPr>
            <w:r w:rsidRPr="00156D20">
              <w:rPr>
                <w:color w:val="002060"/>
              </w:rPr>
              <w:t>DE ANGELIS EDOARDO</w:t>
            </w:r>
          </w:p>
        </w:tc>
        <w:tc>
          <w:tcPr>
            <w:tcW w:w="2200" w:type="dxa"/>
            <w:tcMar>
              <w:top w:w="20" w:type="dxa"/>
              <w:left w:w="20" w:type="dxa"/>
              <w:bottom w:w="20" w:type="dxa"/>
              <w:right w:w="20" w:type="dxa"/>
            </w:tcMar>
            <w:vAlign w:val="center"/>
            <w:hideMark/>
          </w:tcPr>
          <w:p w14:paraId="68B4CD3E" w14:textId="77777777" w:rsidR="00CF567F" w:rsidRPr="00156D20" w:rsidRDefault="00CF567F" w:rsidP="003B3B05">
            <w:pPr>
              <w:pStyle w:val="movimento2"/>
              <w:rPr>
                <w:color w:val="002060"/>
              </w:rPr>
            </w:pPr>
            <w:r w:rsidRPr="00156D20">
              <w:rPr>
                <w:color w:val="002060"/>
              </w:rPr>
              <w:t xml:space="preserve">(TRE TORRI A.S.D.) </w:t>
            </w:r>
          </w:p>
        </w:tc>
        <w:tc>
          <w:tcPr>
            <w:tcW w:w="800" w:type="dxa"/>
            <w:tcMar>
              <w:top w:w="20" w:type="dxa"/>
              <w:left w:w="20" w:type="dxa"/>
              <w:bottom w:w="20" w:type="dxa"/>
              <w:right w:w="20" w:type="dxa"/>
            </w:tcMar>
            <w:vAlign w:val="center"/>
            <w:hideMark/>
          </w:tcPr>
          <w:p w14:paraId="7B32BA48" w14:textId="77777777" w:rsidR="00CF567F" w:rsidRPr="00156D20" w:rsidRDefault="00CF567F" w:rsidP="003B3B05">
            <w:pPr>
              <w:pStyle w:val="movimento"/>
              <w:rPr>
                <w:color w:val="002060"/>
              </w:rPr>
            </w:pPr>
            <w:r w:rsidRPr="00156D20">
              <w:rPr>
                <w:color w:val="002060"/>
              </w:rPr>
              <w:t> </w:t>
            </w:r>
          </w:p>
        </w:tc>
        <w:tc>
          <w:tcPr>
            <w:tcW w:w="2200" w:type="dxa"/>
            <w:tcMar>
              <w:top w:w="20" w:type="dxa"/>
              <w:left w:w="20" w:type="dxa"/>
              <w:bottom w:w="20" w:type="dxa"/>
              <w:right w:w="20" w:type="dxa"/>
            </w:tcMar>
            <w:vAlign w:val="center"/>
            <w:hideMark/>
          </w:tcPr>
          <w:p w14:paraId="64215889" w14:textId="77777777" w:rsidR="00CF567F" w:rsidRPr="00156D20" w:rsidRDefault="00CF567F" w:rsidP="003B3B05">
            <w:pPr>
              <w:pStyle w:val="movimento"/>
              <w:rPr>
                <w:color w:val="002060"/>
              </w:rPr>
            </w:pPr>
            <w:r w:rsidRPr="00156D20">
              <w:rPr>
                <w:color w:val="002060"/>
              </w:rPr>
              <w:t> </w:t>
            </w:r>
          </w:p>
        </w:tc>
        <w:tc>
          <w:tcPr>
            <w:tcW w:w="2200" w:type="dxa"/>
            <w:tcMar>
              <w:top w:w="20" w:type="dxa"/>
              <w:left w:w="20" w:type="dxa"/>
              <w:bottom w:w="20" w:type="dxa"/>
              <w:right w:w="20" w:type="dxa"/>
            </w:tcMar>
            <w:vAlign w:val="center"/>
            <w:hideMark/>
          </w:tcPr>
          <w:p w14:paraId="6E4E6DB0" w14:textId="77777777" w:rsidR="00CF567F" w:rsidRPr="00156D20" w:rsidRDefault="00CF567F" w:rsidP="003B3B05">
            <w:pPr>
              <w:pStyle w:val="movimento2"/>
              <w:rPr>
                <w:color w:val="002060"/>
              </w:rPr>
            </w:pPr>
            <w:r w:rsidRPr="00156D20">
              <w:rPr>
                <w:color w:val="002060"/>
              </w:rPr>
              <w:t> </w:t>
            </w:r>
          </w:p>
        </w:tc>
      </w:tr>
    </w:tbl>
    <w:p w14:paraId="229BEF35" w14:textId="77777777" w:rsidR="00CF567F" w:rsidRPr="00156D20" w:rsidRDefault="00CF567F" w:rsidP="00CF567F">
      <w:pPr>
        <w:pStyle w:val="titolo20"/>
        <w:rPr>
          <w:rFonts w:eastAsiaTheme="minorEastAsia"/>
          <w:color w:val="002060"/>
        </w:rPr>
      </w:pPr>
      <w:r w:rsidRPr="00156D20">
        <w:rPr>
          <w:color w:val="002060"/>
        </w:rPr>
        <w:t xml:space="preserve">AMMONIZIONE (VI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F567F" w:rsidRPr="00156D20" w14:paraId="6B92D1A9" w14:textId="77777777" w:rsidTr="003B3B05">
        <w:tc>
          <w:tcPr>
            <w:tcW w:w="2200" w:type="dxa"/>
            <w:tcMar>
              <w:top w:w="20" w:type="dxa"/>
              <w:left w:w="20" w:type="dxa"/>
              <w:bottom w:w="20" w:type="dxa"/>
              <w:right w:w="20" w:type="dxa"/>
            </w:tcMar>
            <w:vAlign w:val="center"/>
            <w:hideMark/>
          </w:tcPr>
          <w:p w14:paraId="533491BB" w14:textId="77777777" w:rsidR="00CF567F" w:rsidRPr="00156D20" w:rsidRDefault="00CF567F" w:rsidP="003B3B05">
            <w:pPr>
              <w:pStyle w:val="movimento"/>
              <w:rPr>
                <w:color w:val="002060"/>
              </w:rPr>
            </w:pPr>
            <w:r w:rsidRPr="00156D20">
              <w:rPr>
                <w:color w:val="002060"/>
              </w:rPr>
              <w:t>BIBINI ALESSANDRO</w:t>
            </w:r>
          </w:p>
        </w:tc>
        <w:tc>
          <w:tcPr>
            <w:tcW w:w="2200" w:type="dxa"/>
            <w:tcMar>
              <w:top w:w="20" w:type="dxa"/>
              <w:left w:w="20" w:type="dxa"/>
              <w:bottom w:w="20" w:type="dxa"/>
              <w:right w:w="20" w:type="dxa"/>
            </w:tcMar>
            <w:vAlign w:val="center"/>
            <w:hideMark/>
          </w:tcPr>
          <w:p w14:paraId="22C785BB" w14:textId="77777777" w:rsidR="00CF567F" w:rsidRPr="00156D20" w:rsidRDefault="00CF567F" w:rsidP="003B3B05">
            <w:pPr>
              <w:pStyle w:val="movimento2"/>
              <w:rPr>
                <w:color w:val="002060"/>
              </w:rPr>
            </w:pPr>
            <w:r w:rsidRPr="00156D20">
              <w:rPr>
                <w:color w:val="002060"/>
              </w:rPr>
              <w:t xml:space="preserve">(C.U.S. MACERATA CALCIO A5) </w:t>
            </w:r>
          </w:p>
        </w:tc>
        <w:tc>
          <w:tcPr>
            <w:tcW w:w="800" w:type="dxa"/>
            <w:tcMar>
              <w:top w:w="20" w:type="dxa"/>
              <w:left w:w="20" w:type="dxa"/>
              <w:bottom w:w="20" w:type="dxa"/>
              <w:right w:w="20" w:type="dxa"/>
            </w:tcMar>
            <w:vAlign w:val="center"/>
            <w:hideMark/>
          </w:tcPr>
          <w:p w14:paraId="5B6225C2" w14:textId="77777777" w:rsidR="00CF567F" w:rsidRPr="00156D20" w:rsidRDefault="00CF567F" w:rsidP="003B3B05">
            <w:pPr>
              <w:pStyle w:val="movimento"/>
              <w:rPr>
                <w:color w:val="002060"/>
              </w:rPr>
            </w:pPr>
            <w:r w:rsidRPr="00156D20">
              <w:rPr>
                <w:color w:val="002060"/>
              </w:rPr>
              <w:t> </w:t>
            </w:r>
          </w:p>
        </w:tc>
        <w:tc>
          <w:tcPr>
            <w:tcW w:w="2200" w:type="dxa"/>
            <w:tcMar>
              <w:top w:w="20" w:type="dxa"/>
              <w:left w:w="20" w:type="dxa"/>
              <w:bottom w:w="20" w:type="dxa"/>
              <w:right w:w="20" w:type="dxa"/>
            </w:tcMar>
            <w:vAlign w:val="center"/>
            <w:hideMark/>
          </w:tcPr>
          <w:p w14:paraId="5F4F609C" w14:textId="77777777" w:rsidR="00CF567F" w:rsidRPr="00156D20" w:rsidRDefault="00CF567F" w:rsidP="003B3B05">
            <w:pPr>
              <w:pStyle w:val="movimento"/>
              <w:rPr>
                <w:color w:val="002060"/>
              </w:rPr>
            </w:pPr>
            <w:r w:rsidRPr="00156D20">
              <w:rPr>
                <w:color w:val="002060"/>
              </w:rPr>
              <w:t> </w:t>
            </w:r>
          </w:p>
        </w:tc>
        <w:tc>
          <w:tcPr>
            <w:tcW w:w="2200" w:type="dxa"/>
            <w:tcMar>
              <w:top w:w="20" w:type="dxa"/>
              <w:left w:w="20" w:type="dxa"/>
              <w:bottom w:w="20" w:type="dxa"/>
              <w:right w:w="20" w:type="dxa"/>
            </w:tcMar>
            <w:vAlign w:val="center"/>
            <w:hideMark/>
          </w:tcPr>
          <w:p w14:paraId="033A3869" w14:textId="77777777" w:rsidR="00CF567F" w:rsidRPr="00156D20" w:rsidRDefault="00CF567F" w:rsidP="003B3B05">
            <w:pPr>
              <w:pStyle w:val="movimento2"/>
              <w:rPr>
                <w:color w:val="002060"/>
              </w:rPr>
            </w:pPr>
            <w:r w:rsidRPr="00156D20">
              <w:rPr>
                <w:color w:val="002060"/>
              </w:rPr>
              <w:t> </w:t>
            </w:r>
          </w:p>
        </w:tc>
      </w:tr>
    </w:tbl>
    <w:p w14:paraId="7A821F1A" w14:textId="77777777" w:rsidR="00CF567F" w:rsidRPr="00156D20" w:rsidRDefault="00CF567F" w:rsidP="00CF567F">
      <w:pPr>
        <w:pStyle w:val="titolo20"/>
        <w:rPr>
          <w:rFonts w:eastAsiaTheme="minorEastAsia"/>
          <w:color w:val="002060"/>
        </w:rPr>
      </w:pPr>
      <w:r w:rsidRPr="00156D20">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F567F" w:rsidRPr="00156D20" w14:paraId="2E3EC8E7" w14:textId="77777777" w:rsidTr="003B3B05">
        <w:tc>
          <w:tcPr>
            <w:tcW w:w="2200" w:type="dxa"/>
            <w:tcMar>
              <w:top w:w="20" w:type="dxa"/>
              <w:left w:w="20" w:type="dxa"/>
              <w:bottom w:w="20" w:type="dxa"/>
              <w:right w:w="20" w:type="dxa"/>
            </w:tcMar>
            <w:vAlign w:val="center"/>
            <w:hideMark/>
          </w:tcPr>
          <w:p w14:paraId="6CF03023" w14:textId="77777777" w:rsidR="00CF567F" w:rsidRPr="00156D20" w:rsidRDefault="00CF567F" w:rsidP="003B3B05">
            <w:pPr>
              <w:pStyle w:val="movimento"/>
              <w:rPr>
                <w:color w:val="002060"/>
              </w:rPr>
            </w:pPr>
            <w:r w:rsidRPr="00156D20">
              <w:rPr>
                <w:color w:val="002060"/>
              </w:rPr>
              <w:t>LUCCHETTI ALESSANDRO</w:t>
            </w:r>
          </w:p>
        </w:tc>
        <w:tc>
          <w:tcPr>
            <w:tcW w:w="2200" w:type="dxa"/>
            <w:tcMar>
              <w:top w:w="20" w:type="dxa"/>
              <w:left w:w="20" w:type="dxa"/>
              <w:bottom w:w="20" w:type="dxa"/>
              <w:right w:w="20" w:type="dxa"/>
            </w:tcMar>
            <w:vAlign w:val="center"/>
            <w:hideMark/>
          </w:tcPr>
          <w:p w14:paraId="5573AD1E" w14:textId="77777777" w:rsidR="00CF567F" w:rsidRPr="00156D20" w:rsidRDefault="00CF567F" w:rsidP="003B3B05">
            <w:pPr>
              <w:pStyle w:val="movimento2"/>
              <w:rPr>
                <w:color w:val="002060"/>
              </w:rPr>
            </w:pPr>
            <w:r w:rsidRPr="00156D20">
              <w:rPr>
                <w:color w:val="002060"/>
              </w:rPr>
              <w:t xml:space="preserve">(C.U.S. ANCONA) </w:t>
            </w:r>
          </w:p>
        </w:tc>
        <w:tc>
          <w:tcPr>
            <w:tcW w:w="800" w:type="dxa"/>
            <w:tcMar>
              <w:top w:w="20" w:type="dxa"/>
              <w:left w:w="20" w:type="dxa"/>
              <w:bottom w:w="20" w:type="dxa"/>
              <w:right w:w="20" w:type="dxa"/>
            </w:tcMar>
            <w:vAlign w:val="center"/>
            <w:hideMark/>
          </w:tcPr>
          <w:p w14:paraId="51C54239" w14:textId="77777777" w:rsidR="00CF567F" w:rsidRPr="00156D20" w:rsidRDefault="00CF567F" w:rsidP="003B3B05">
            <w:pPr>
              <w:pStyle w:val="movimento"/>
              <w:rPr>
                <w:color w:val="002060"/>
              </w:rPr>
            </w:pPr>
            <w:r w:rsidRPr="00156D20">
              <w:rPr>
                <w:color w:val="002060"/>
              </w:rPr>
              <w:t> </w:t>
            </w:r>
          </w:p>
        </w:tc>
        <w:tc>
          <w:tcPr>
            <w:tcW w:w="2200" w:type="dxa"/>
            <w:tcMar>
              <w:top w:w="20" w:type="dxa"/>
              <w:left w:w="20" w:type="dxa"/>
              <w:bottom w:w="20" w:type="dxa"/>
              <w:right w:w="20" w:type="dxa"/>
            </w:tcMar>
            <w:vAlign w:val="center"/>
            <w:hideMark/>
          </w:tcPr>
          <w:p w14:paraId="178A54E2" w14:textId="77777777" w:rsidR="00CF567F" w:rsidRPr="00156D20" w:rsidRDefault="00CF567F" w:rsidP="003B3B05">
            <w:pPr>
              <w:pStyle w:val="movimento"/>
              <w:rPr>
                <w:color w:val="002060"/>
              </w:rPr>
            </w:pPr>
            <w:r w:rsidRPr="00156D20">
              <w:rPr>
                <w:color w:val="002060"/>
              </w:rPr>
              <w:t>GERINI RICCARDO</w:t>
            </w:r>
          </w:p>
        </w:tc>
        <w:tc>
          <w:tcPr>
            <w:tcW w:w="2200" w:type="dxa"/>
            <w:tcMar>
              <w:top w:w="20" w:type="dxa"/>
              <w:left w:w="20" w:type="dxa"/>
              <w:bottom w:w="20" w:type="dxa"/>
              <w:right w:w="20" w:type="dxa"/>
            </w:tcMar>
            <w:vAlign w:val="center"/>
            <w:hideMark/>
          </w:tcPr>
          <w:p w14:paraId="30E72337" w14:textId="77777777" w:rsidR="00CF567F" w:rsidRPr="00156D20" w:rsidRDefault="00CF567F" w:rsidP="003B3B05">
            <w:pPr>
              <w:pStyle w:val="movimento2"/>
              <w:rPr>
                <w:color w:val="002060"/>
              </w:rPr>
            </w:pPr>
            <w:r w:rsidRPr="00156D20">
              <w:rPr>
                <w:color w:val="002060"/>
              </w:rPr>
              <w:t xml:space="preserve">(REAL FABRIANO) </w:t>
            </w:r>
          </w:p>
        </w:tc>
      </w:tr>
      <w:tr w:rsidR="00CF567F" w:rsidRPr="00156D20" w14:paraId="07B28E8E" w14:textId="77777777" w:rsidTr="003B3B05">
        <w:tc>
          <w:tcPr>
            <w:tcW w:w="2200" w:type="dxa"/>
            <w:tcMar>
              <w:top w:w="20" w:type="dxa"/>
              <w:left w:w="20" w:type="dxa"/>
              <w:bottom w:w="20" w:type="dxa"/>
              <w:right w:w="20" w:type="dxa"/>
            </w:tcMar>
            <w:vAlign w:val="center"/>
            <w:hideMark/>
          </w:tcPr>
          <w:p w14:paraId="39AE0A2E" w14:textId="77777777" w:rsidR="00CF567F" w:rsidRPr="00156D20" w:rsidRDefault="00CF567F" w:rsidP="003B3B05">
            <w:pPr>
              <w:pStyle w:val="movimento"/>
              <w:rPr>
                <w:color w:val="002060"/>
              </w:rPr>
            </w:pPr>
            <w:r w:rsidRPr="00156D20">
              <w:rPr>
                <w:color w:val="002060"/>
              </w:rPr>
              <w:t>MAZZONI GABRIELE</w:t>
            </w:r>
          </w:p>
        </w:tc>
        <w:tc>
          <w:tcPr>
            <w:tcW w:w="2200" w:type="dxa"/>
            <w:tcMar>
              <w:top w:w="20" w:type="dxa"/>
              <w:left w:w="20" w:type="dxa"/>
              <w:bottom w:w="20" w:type="dxa"/>
              <w:right w:w="20" w:type="dxa"/>
            </w:tcMar>
            <w:vAlign w:val="center"/>
            <w:hideMark/>
          </w:tcPr>
          <w:p w14:paraId="64C94C64" w14:textId="77777777" w:rsidR="00CF567F" w:rsidRPr="00156D20" w:rsidRDefault="00CF567F" w:rsidP="003B3B05">
            <w:pPr>
              <w:pStyle w:val="movimento2"/>
              <w:rPr>
                <w:color w:val="002060"/>
              </w:rPr>
            </w:pPr>
            <w:r w:rsidRPr="00156D20">
              <w:rPr>
                <w:color w:val="002060"/>
              </w:rPr>
              <w:t xml:space="preserve">(SANGIORGIO) </w:t>
            </w:r>
          </w:p>
        </w:tc>
        <w:tc>
          <w:tcPr>
            <w:tcW w:w="800" w:type="dxa"/>
            <w:tcMar>
              <w:top w:w="20" w:type="dxa"/>
              <w:left w:w="20" w:type="dxa"/>
              <w:bottom w:w="20" w:type="dxa"/>
              <w:right w:w="20" w:type="dxa"/>
            </w:tcMar>
            <w:vAlign w:val="center"/>
            <w:hideMark/>
          </w:tcPr>
          <w:p w14:paraId="198495B0" w14:textId="77777777" w:rsidR="00CF567F" w:rsidRPr="00156D20" w:rsidRDefault="00CF567F" w:rsidP="003B3B05">
            <w:pPr>
              <w:pStyle w:val="movimento"/>
              <w:rPr>
                <w:color w:val="002060"/>
              </w:rPr>
            </w:pPr>
            <w:r w:rsidRPr="00156D20">
              <w:rPr>
                <w:color w:val="002060"/>
              </w:rPr>
              <w:t> </w:t>
            </w:r>
          </w:p>
        </w:tc>
        <w:tc>
          <w:tcPr>
            <w:tcW w:w="2200" w:type="dxa"/>
            <w:tcMar>
              <w:top w:w="20" w:type="dxa"/>
              <w:left w:w="20" w:type="dxa"/>
              <w:bottom w:w="20" w:type="dxa"/>
              <w:right w:w="20" w:type="dxa"/>
            </w:tcMar>
            <w:vAlign w:val="center"/>
            <w:hideMark/>
          </w:tcPr>
          <w:p w14:paraId="0E6F2FFF" w14:textId="77777777" w:rsidR="00CF567F" w:rsidRPr="00156D20" w:rsidRDefault="00CF567F" w:rsidP="003B3B05">
            <w:pPr>
              <w:pStyle w:val="movimento"/>
              <w:rPr>
                <w:color w:val="002060"/>
              </w:rPr>
            </w:pPr>
            <w:r w:rsidRPr="00156D20">
              <w:rPr>
                <w:color w:val="002060"/>
              </w:rPr>
              <w:t>GUIDI VALENTINO</w:t>
            </w:r>
          </w:p>
        </w:tc>
        <w:tc>
          <w:tcPr>
            <w:tcW w:w="2200" w:type="dxa"/>
            <w:tcMar>
              <w:top w:w="20" w:type="dxa"/>
              <w:left w:w="20" w:type="dxa"/>
              <w:bottom w:w="20" w:type="dxa"/>
              <w:right w:w="20" w:type="dxa"/>
            </w:tcMar>
            <w:vAlign w:val="center"/>
            <w:hideMark/>
          </w:tcPr>
          <w:p w14:paraId="5A90FFCF" w14:textId="77777777" w:rsidR="00CF567F" w:rsidRPr="00156D20" w:rsidRDefault="00CF567F" w:rsidP="003B3B05">
            <w:pPr>
              <w:pStyle w:val="movimento2"/>
              <w:rPr>
                <w:color w:val="002060"/>
              </w:rPr>
            </w:pPr>
            <w:r w:rsidRPr="00156D20">
              <w:rPr>
                <w:color w:val="002060"/>
              </w:rPr>
              <w:t xml:space="preserve">(SPECIAL ONE SPORTING CLUB) </w:t>
            </w:r>
          </w:p>
        </w:tc>
      </w:tr>
    </w:tbl>
    <w:p w14:paraId="681395B5" w14:textId="77777777" w:rsidR="00CF567F" w:rsidRPr="00156D20" w:rsidRDefault="00CF567F" w:rsidP="00CF567F">
      <w:pPr>
        <w:pStyle w:val="titolo20"/>
        <w:rPr>
          <w:rFonts w:eastAsiaTheme="minorEastAsia"/>
          <w:color w:val="002060"/>
        </w:rPr>
      </w:pPr>
      <w:r w:rsidRPr="00156D20">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F567F" w:rsidRPr="00156D20" w14:paraId="27EFBC63" w14:textId="77777777" w:rsidTr="003B3B05">
        <w:tc>
          <w:tcPr>
            <w:tcW w:w="2200" w:type="dxa"/>
            <w:tcMar>
              <w:top w:w="20" w:type="dxa"/>
              <w:left w:w="20" w:type="dxa"/>
              <w:bottom w:w="20" w:type="dxa"/>
              <w:right w:w="20" w:type="dxa"/>
            </w:tcMar>
            <w:vAlign w:val="center"/>
            <w:hideMark/>
          </w:tcPr>
          <w:p w14:paraId="52631C77" w14:textId="77777777" w:rsidR="00CF567F" w:rsidRPr="00156D20" w:rsidRDefault="00CF567F" w:rsidP="003B3B05">
            <w:pPr>
              <w:pStyle w:val="movimento"/>
              <w:rPr>
                <w:color w:val="002060"/>
              </w:rPr>
            </w:pPr>
            <w:r w:rsidRPr="00156D20">
              <w:rPr>
                <w:color w:val="002060"/>
              </w:rPr>
              <w:t>ECHINO RICCARDO</w:t>
            </w:r>
          </w:p>
        </w:tc>
        <w:tc>
          <w:tcPr>
            <w:tcW w:w="2200" w:type="dxa"/>
            <w:tcMar>
              <w:top w:w="20" w:type="dxa"/>
              <w:left w:w="20" w:type="dxa"/>
              <w:bottom w:w="20" w:type="dxa"/>
              <w:right w:w="20" w:type="dxa"/>
            </w:tcMar>
            <w:vAlign w:val="center"/>
            <w:hideMark/>
          </w:tcPr>
          <w:p w14:paraId="3F47E7A8" w14:textId="77777777" w:rsidR="00CF567F" w:rsidRPr="00156D20" w:rsidRDefault="00CF567F" w:rsidP="003B3B05">
            <w:pPr>
              <w:pStyle w:val="movimento2"/>
              <w:rPr>
                <w:color w:val="002060"/>
              </w:rPr>
            </w:pPr>
            <w:r w:rsidRPr="00156D20">
              <w:rPr>
                <w:color w:val="002060"/>
              </w:rPr>
              <w:t xml:space="preserve">(CARISSIMI 2016) </w:t>
            </w:r>
          </w:p>
        </w:tc>
        <w:tc>
          <w:tcPr>
            <w:tcW w:w="800" w:type="dxa"/>
            <w:tcMar>
              <w:top w:w="20" w:type="dxa"/>
              <w:left w:w="20" w:type="dxa"/>
              <w:bottom w:w="20" w:type="dxa"/>
              <w:right w:w="20" w:type="dxa"/>
            </w:tcMar>
            <w:vAlign w:val="center"/>
            <w:hideMark/>
          </w:tcPr>
          <w:p w14:paraId="448EFD7C" w14:textId="77777777" w:rsidR="00CF567F" w:rsidRPr="00156D20" w:rsidRDefault="00CF567F" w:rsidP="003B3B05">
            <w:pPr>
              <w:pStyle w:val="movimento"/>
              <w:rPr>
                <w:color w:val="002060"/>
              </w:rPr>
            </w:pPr>
            <w:r w:rsidRPr="00156D20">
              <w:rPr>
                <w:color w:val="002060"/>
              </w:rPr>
              <w:t> </w:t>
            </w:r>
          </w:p>
        </w:tc>
        <w:tc>
          <w:tcPr>
            <w:tcW w:w="2200" w:type="dxa"/>
            <w:tcMar>
              <w:top w:w="20" w:type="dxa"/>
              <w:left w:w="20" w:type="dxa"/>
              <w:bottom w:w="20" w:type="dxa"/>
              <w:right w:w="20" w:type="dxa"/>
            </w:tcMar>
            <w:vAlign w:val="center"/>
            <w:hideMark/>
          </w:tcPr>
          <w:p w14:paraId="3C9F55A3" w14:textId="77777777" w:rsidR="00CF567F" w:rsidRPr="00156D20" w:rsidRDefault="00CF567F" w:rsidP="003B3B05">
            <w:pPr>
              <w:pStyle w:val="movimento"/>
              <w:rPr>
                <w:color w:val="002060"/>
              </w:rPr>
            </w:pPr>
            <w:r w:rsidRPr="00156D20">
              <w:rPr>
                <w:color w:val="002060"/>
              </w:rPr>
              <w:t>BRUALDI ALESSANDRO</w:t>
            </w:r>
          </w:p>
        </w:tc>
        <w:tc>
          <w:tcPr>
            <w:tcW w:w="2200" w:type="dxa"/>
            <w:tcMar>
              <w:top w:w="20" w:type="dxa"/>
              <w:left w:w="20" w:type="dxa"/>
              <w:bottom w:w="20" w:type="dxa"/>
              <w:right w:w="20" w:type="dxa"/>
            </w:tcMar>
            <w:vAlign w:val="center"/>
            <w:hideMark/>
          </w:tcPr>
          <w:p w14:paraId="47A53504" w14:textId="77777777" w:rsidR="00CF567F" w:rsidRPr="00156D20" w:rsidRDefault="00CF567F" w:rsidP="003B3B05">
            <w:pPr>
              <w:pStyle w:val="movimento2"/>
              <w:rPr>
                <w:color w:val="002060"/>
              </w:rPr>
            </w:pPr>
            <w:r w:rsidRPr="00156D20">
              <w:rPr>
                <w:color w:val="002060"/>
              </w:rPr>
              <w:t xml:space="preserve">(ITALSERVICE C5) </w:t>
            </w:r>
          </w:p>
        </w:tc>
      </w:tr>
      <w:tr w:rsidR="00CF567F" w:rsidRPr="00156D20" w14:paraId="3070A441" w14:textId="77777777" w:rsidTr="003B3B05">
        <w:tc>
          <w:tcPr>
            <w:tcW w:w="2200" w:type="dxa"/>
            <w:tcMar>
              <w:top w:w="20" w:type="dxa"/>
              <w:left w:w="20" w:type="dxa"/>
              <w:bottom w:w="20" w:type="dxa"/>
              <w:right w:w="20" w:type="dxa"/>
            </w:tcMar>
            <w:vAlign w:val="center"/>
            <w:hideMark/>
          </w:tcPr>
          <w:p w14:paraId="331AE4F4" w14:textId="77777777" w:rsidR="00CF567F" w:rsidRPr="00156D20" w:rsidRDefault="00CF567F" w:rsidP="003B3B05">
            <w:pPr>
              <w:pStyle w:val="movimento"/>
              <w:rPr>
                <w:color w:val="002060"/>
              </w:rPr>
            </w:pPr>
            <w:r w:rsidRPr="00156D20">
              <w:rPr>
                <w:color w:val="002060"/>
              </w:rPr>
              <w:t>MORETTI FRANCESCO</w:t>
            </w:r>
          </w:p>
        </w:tc>
        <w:tc>
          <w:tcPr>
            <w:tcW w:w="2200" w:type="dxa"/>
            <w:tcMar>
              <w:top w:w="20" w:type="dxa"/>
              <w:left w:w="20" w:type="dxa"/>
              <w:bottom w:w="20" w:type="dxa"/>
              <w:right w:w="20" w:type="dxa"/>
            </w:tcMar>
            <w:vAlign w:val="center"/>
            <w:hideMark/>
          </w:tcPr>
          <w:p w14:paraId="29CE26F4" w14:textId="77777777" w:rsidR="00CF567F" w:rsidRPr="00156D20" w:rsidRDefault="00CF567F" w:rsidP="003B3B05">
            <w:pPr>
              <w:pStyle w:val="movimento2"/>
              <w:rPr>
                <w:color w:val="002060"/>
              </w:rPr>
            </w:pPr>
            <w:r w:rsidRPr="00156D20">
              <w:rPr>
                <w:color w:val="002060"/>
              </w:rPr>
              <w:t xml:space="preserve">(ITALSERVICE C5) </w:t>
            </w:r>
          </w:p>
        </w:tc>
        <w:tc>
          <w:tcPr>
            <w:tcW w:w="800" w:type="dxa"/>
            <w:tcMar>
              <w:top w:w="20" w:type="dxa"/>
              <w:left w:w="20" w:type="dxa"/>
              <w:bottom w:w="20" w:type="dxa"/>
              <w:right w:w="20" w:type="dxa"/>
            </w:tcMar>
            <w:vAlign w:val="center"/>
            <w:hideMark/>
          </w:tcPr>
          <w:p w14:paraId="64B92EF6" w14:textId="77777777" w:rsidR="00CF567F" w:rsidRPr="00156D20" w:rsidRDefault="00CF567F" w:rsidP="003B3B05">
            <w:pPr>
              <w:pStyle w:val="movimento"/>
              <w:rPr>
                <w:color w:val="002060"/>
              </w:rPr>
            </w:pPr>
            <w:r w:rsidRPr="00156D20">
              <w:rPr>
                <w:color w:val="002060"/>
              </w:rPr>
              <w:t> </w:t>
            </w:r>
          </w:p>
        </w:tc>
        <w:tc>
          <w:tcPr>
            <w:tcW w:w="2200" w:type="dxa"/>
            <w:tcMar>
              <w:top w:w="20" w:type="dxa"/>
              <w:left w:w="20" w:type="dxa"/>
              <w:bottom w:w="20" w:type="dxa"/>
              <w:right w:w="20" w:type="dxa"/>
            </w:tcMar>
            <w:vAlign w:val="center"/>
            <w:hideMark/>
          </w:tcPr>
          <w:p w14:paraId="2F4B88C8" w14:textId="77777777" w:rsidR="00CF567F" w:rsidRPr="00156D20" w:rsidRDefault="00CF567F" w:rsidP="003B3B05">
            <w:pPr>
              <w:pStyle w:val="movimento"/>
              <w:rPr>
                <w:color w:val="002060"/>
              </w:rPr>
            </w:pPr>
            <w:r w:rsidRPr="00156D20">
              <w:rPr>
                <w:color w:val="002060"/>
              </w:rPr>
              <w:t>MANDOZZI LORENZO</w:t>
            </w:r>
          </w:p>
        </w:tc>
        <w:tc>
          <w:tcPr>
            <w:tcW w:w="2200" w:type="dxa"/>
            <w:tcMar>
              <w:top w:w="20" w:type="dxa"/>
              <w:left w:w="20" w:type="dxa"/>
              <w:bottom w:w="20" w:type="dxa"/>
              <w:right w:w="20" w:type="dxa"/>
            </w:tcMar>
            <w:vAlign w:val="center"/>
            <w:hideMark/>
          </w:tcPr>
          <w:p w14:paraId="7FCB2C55" w14:textId="77777777" w:rsidR="00CF567F" w:rsidRPr="00156D20" w:rsidRDefault="00CF567F" w:rsidP="003B3B05">
            <w:pPr>
              <w:pStyle w:val="movimento2"/>
              <w:rPr>
                <w:color w:val="002060"/>
              </w:rPr>
            </w:pPr>
            <w:r w:rsidRPr="00156D20">
              <w:rPr>
                <w:color w:val="002060"/>
              </w:rPr>
              <w:t xml:space="preserve">(TRE TORRI A.S.D.) </w:t>
            </w:r>
          </w:p>
        </w:tc>
      </w:tr>
    </w:tbl>
    <w:p w14:paraId="6C5A1053" w14:textId="77777777" w:rsidR="00CF567F" w:rsidRPr="00156D20" w:rsidRDefault="00CF567F" w:rsidP="00CF567F">
      <w:pPr>
        <w:pStyle w:val="titolo20"/>
        <w:rPr>
          <w:rFonts w:eastAsiaTheme="minorEastAsia"/>
          <w:color w:val="002060"/>
        </w:rPr>
      </w:pPr>
      <w:r w:rsidRPr="00156D20">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F567F" w:rsidRPr="00156D20" w14:paraId="7BDEAE87" w14:textId="77777777" w:rsidTr="003B3B05">
        <w:tc>
          <w:tcPr>
            <w:tcW w:w="2200" w:type="dxa"/>
            <w:tcMar>
              <w:top w:w="20" w:type="dxa"/>
              <w:left w:w="20" w:type="dxa"/>
              <w:bottom w:w="20" w:type="dxa"/>
              <w:right w:w="20" w:type="dxa"/>
            </w:tcMar>
            <w:vAlign w:val="center"/>
            <w:hideMark/>
          </w:tcPr>
          <w:p w14:paraId="563141A1" w14:textId="77777777" w:rsidR="00CF567F" w:rsidRPr="00156D20" w:rsidRDefault="00CF567F" w:rsidP="003B3B05">
            <w:pPr>
              <w:pStyle w:val="movimento"/>
              <w:rPr>
                <w:color w:val="002060"/>
              </w:rPr>
            </w:pPr>
            <w:r w:rsidRPr="00156D20">
              <w:rPr>
                <w:color w:val="002060"/>
              </w:rPr>
              <w:t>VALLI FEDERICO</w:t>
            </w:r>
          </w:p>
        </w:tc>
        <w:tc>
          <w:tcPr>
            <w:tcW w:w="2200" w:type="dxa"/>
            <w:tcMar>
              <w:top w:w="20" w:type="dxa"/>
              <w:left w:w="20" w:type="dxa"/>
              <w:bottom w:w="20" w:type="dxa"/>
              <w:right w:w="20" w:type="dxa"/>
            </w:tcMar>
            <w:vAlign w:val="center"/>
            <w:hideMark/>
          </w:tcPr>
          <w:p w14:paraId="3AAF9288" w14:textId="77777777" w:rsidR="00CF567F" w:rsidRPr="00156D20" w:rsidRDefault="00CF567F" w:rsidP="003B3B05">
            <w:pPr>
              <w:pStyle w:val="movimento2"/>
              <w:rPr>
                <w:color w:val="002060"/>
              </w:rPr>
            </w:pPr>
            <w:r w:rsidRPr="00156D20">
              <w:rPr>
                <w:color w:val="002060"/>
              </w:rPr>
              <w:t xml:space="preserve">(CARISSIMI 2016) </w:t>
            </w:r>
          </w:p>
        </w:tc>
        <w:tc>
          <w:tcPr>
            <w:tcW w:w="800" w:type="dxa"/>
            <w:tcMar>
              <w:top w:w="20" w:type="dxa"/>
              <w:left w:w="20" w:type="dxa"/>
              <w:bottom w:w="20" w:type="dxa"/>
              <w:right w:w="20" w:type="dxa"/>
            </w:tcMar>
            <w:vAlign w:val="center"/>
            <w:hideMark/>
          </w:tcPr>
          <w:p w14:paraId="7C954B76" w14:textId="77777777" w:rsidR="00CF567F" w:rsidRPr="00156D20" w:rsidRDefault="00CF567F" w:rsidP="003B3B05">
            <w:pPr>
              <w:pStyle w:val="movimento"/>
              <w:rPr>
                <w:color w:val="002060"/>
              </w:rPr>
            </w:pPr>
            <w:r w:rsidRPr="00156D20">
              <w:rPr>
                <w:color w:val="002060"/>
              </w:rPr>
              <w:t> </w:t>
            </w:r>
          </w:p>
        </w:tc>
        <w:tc>
          <w:tcPr>
            <w:tcW w:w="2200" w:type="dxa"/>
            <w:tcMar>
              <w:top w:w="20" w:type="dxa"/>
              <w:left w:w="20" w:type="dxa"/>
              <w:bottom w:w="20" w:type="dxa"/>
              <w:right w:w="20" w:type="dxa"/>
            </w:tcMar>
            <w:vAlign w:val="center"/>
            <w:hideMark/>
          </w:tcPr>
          <w:p w14:paraId="067CE8D4" w14:textId="77777777" w:rsidR="00CF567F" w:rsidRPr="00156D20" w:rsidRDefault="00CF567F" w:rsidP="003B3B05">
            <w:pPr>
              <w:pStyle w:val="movimento"/>
              <w:rPr>
                <w:color w:val="002060"/>
              </w:rPr>
            </w:pPr>
            <w:r w:rsidRPr="00156D20">
              <w:rPr>
                <w:color w:val="002060"/>
              </w:rPr>
              <w:t>BELLESI SAMUELE</w:t>
            </w:r>
          </w:p>
        </w:tc>
        <w:tc>
          <w:tcPr>
            <w:tcW w:w="2200" w:type="dxa"/>
            <w:tcMar>
              <w:top w:w="20" w:type="dxa"/>
              <w:left w:w="20" w:type="dxa"/>
              <w:bottom w:w="20" w:type="dxa"/>
              <w:right w:w="20" w:type="dxa"/>
            </w:tcMar>
            <w:vAlign w:val="center"/>
            <w:hideMark/>
          </w:tcPr>
          <w:p w14:paraId="00FCC358" w14:textId="77777777" w:rsidR="00CF567F" w:rsidRPr="00156D20" w:rsidRDefault="00CF567F" w:rsidP="003B3B05">
            <w:pPr>
              <w:pStyle w:val="movimento2"/>
              <w:rPr>
                <w:color w:val="002060"/>
              </w:rPr>
            </w:pPr>
            <w:r w:rsidRPr="00156D20">
              <w:rPr>
                <w:color w:val="002060"/>
              </w:rPr>
              <w:t xml:space="preserve">(FIGHT BULLS CORRIDONIA) </w:t>
            </w:r>
          </w:p>
        </w:tc>
      </w:tr>
      <w:tr w:rsidR="00CF567F" w:rsidRPr="00156D20" w14:paraId="02C8EB05" w14:textId="77777777" w:rsidTr="003B3B05">
        <w:tc>
          <w:tcPr>
            <w:tcW w:w="2200" w:type="dxa"/>
            <w:tcMar>
              <w:top w:w="20" w:type="dxa"/>
              <w:left w:w="20" w:type="dxa"/>
              <w:bottom w:w="20" w:type="dxa"/>
              <w:right w:w="20" w:type="dxa"/>
            </w:tcMar>
            <w:vAlign w:val="center"/>
            <w:hideMark/>
          </w:tcPr>
          <w:p w14:paraId="28DA6DA7" w14:textId="77777777" w:rsidR="00CF567F" w:rsidRPr="00156D20" w:rsidRDefault="00CF567F" w:rsidP="003B3B05">
            <w:pPr>
              <w:pStyle w:val="movimento"/>
              <w:rPr>
                <w:color w:val="002060"/>
              </w:rPr>
            </w:pPr>
            <w:r w:rsidRPr="00156D20">
              <w:rPr>
                <w:color w:val="002060"/>
              </w:rPr>
              <w:t>RIPARI TOMMASO</w:t>
            </w:r>
          </w:p>
        </w:tc>
        <w:tc>
          <w:tcPr>
            <w:tcW w:w="2200" w:type="dxa"/>
            <w:tcMar>
              <w:top w:w="20" w:type="dxa"/>
              <w:left w:w="20" w:type="dxa"/>
              <w:bottom w:w="20" w:type="dxa"/>
              <w:right w:w="20" w:type="dxa"/>
            </w:tcMar>
            <w:vAlign w:val="center"/>
            <w:hideMark/>
          </w:tcPr>
          <w:p w14:paraId="5EAD6161" w14:textId="77777777" w:rsidR="00CF567F" w:rsidRPr="00156D20" w:rsidRDefault="00CF567F" w:rsidP="003B3B05">
            <w:pPr>
              <w:pStyle w:val="movimento2"/>
              <w:rPr>
                <w:color w:val="002060"/>
              </w:rPr>
            </w:pPr>
            <w:r w:rsidRPr="00156D20">
              <w:rPr>
                <w:color w:val="002060"/>
              </w:rPr>
              <w:t xml:space="preserve">(FIGHT BULLS CORRIDONIA) </w:t>
            </w:r>
          </w:p>
        </w:tc>
        <w:tc>
          <w:tcPr>
            <w:tcW w:w="800" w:type="dxa"/>
            <w:tcMar>
              <w:top w:w="20" w:type="dxa"/>
              <w:left w:w="20" w:type="dxa"/>
              <w:bottom w:w="20" w:type="dxa"/>
              <w:right w:w="20" w:type="dxa"/>
            </w:tcMar>
            <w:vAlign w:val="center"/>
            <w:hideMark/>
          </w:tcPr>
          <w:p w14:paraId="3C7DAB8B" w14:textId="77777777" w:rsidR="00CF567F" w:rsidRPr="00156D20" w:rsidRDefault="00CF567F" w:rsidP="003B3B05">
            <w:pPr>
              <w:pStyle w:val="movimento"/>
              <w:rPr>
                <w:color w:val="002060"/>
              </w:rPr>
            </w:pPr>
            <w:r w:rsidRPr="00156D20">
              <w:rPr>
                <w:color w:val="002060"/>
              </w:rPr>
              <w:t> </w:t>
            </w:r>
          </w:p>
        </w:tc>
        <w:tc>
          <w:tcPr>
            <w:tcW w:w="2200" w:type="dxa"/>
            <w:tcMar>
              <w:top w:w="20" w:type="dxa"/>
              <w:left w:w="20" w:type="dxa"/>
              <w:bottom w:w="20" w:type="dxa"/>
              <w:right w:w="20" w:type="dxa"/>
            </w:tcMar>
            <w:vAlign w:val="center"/>
            <w:hideMark/>
          </w:tcPr>
          <w:p w14:paraId="3C2ABD27" w14:textId="77777777" w:rsidR="00CF567F" w:rsidRPr="00156D20" w:rsidRDefault="00CF567F" w:rsidP="003B3B05">
            <w:pPr>
              <w:pStyle w:val="movimento"/>
              <w:rPr>
                <w:color w:val="002060"/>
              </w:rPr>
            </w:pPr>
            <w:r w:rsidRPr="00156D20">
              <w:rPr>
                <w:color w:val="002060"/>
              </w:rPr>
              <w:t>GHOUILA OMAR</w:t>
            </w:r>
          </w:p>
        </w:tc>
        <w:tc>
          <w:tcPr>
            <w:tcW w:w="2200" w:type="dxa"/>
            <w:tcMar>
              <w:top w:w="20" w:type="dxa"/>
              <w:left w:w="20" w:type="dxa"/>
              <w:bottom w:w="20" w:type="dxa"/>
              <w:right w:w="20" w:type="dxa"/>
            </w:tcMar>
            <w:vAlign w:val="center"/>
            <w:hideMark/>
          </w:tcPr>
          <w:p w14:paraId="4EA749D9" w14:textId="77777777" w:rsidR="00CF567F" w:rsidRPr="00156D20" w:rsidRDefault="00CF567F" w:rsidP="003B3B05">
            <w:pPr>
              <w:pStyle w:val="movimento2"/>
              <w:rPr>
                <w:color w:val="002060"/>
              </w:rPr>
            </w:pPr>
            <w:r w:rsidRPr="00156D20">
              <w:rPr>
                <w:color w:val="002060"/>
              </w:rPr>
              <w:t xml:space="preserve">(REAL FABRIANO) </w:t>
            </w:r>
          </w:p>
        </w:tc>
      </w:tr>
      <w:tr w:rsidR="00CF567F" w:rsidRPr="00156D20" w14:paraId="153EC16E" w14:textId="77777777" w:rsidTr="003B3B05">
        <w:tc>
          <w:tcPr>
            <w:tcW w:w="2200" w:type="dxa"/>
            <w:tcMar>
              <w:top w:w="20" w:type="dxa"/>
              <w:left w:w="20" w:type="dxa"/>
              <w:bottom w:w="20" w:type="dxa"/>
              <w:right w:w="20" w:type="dxa"/>
            </w:tcMar>
            <w:vAlign w:val="center"/>
            <w:hideMark/>
          </w:tcPr>
          <w:p w14:paraId="70ECC27B" w14:textId="77777777" w:rsidR="00CF567F" w:rsidRPr="00156D20" w:rsidRDefault="00CF567F" w:rsidP="003B3B05">
            <w:pPr>
              <w:pStyle w:val="movimento"/>
              <w:rPr>
                <w:color w:val="002060"/>
              </w:rPr>
            </w:pPr>
            <w:r w:rsidRPr="00156D20">
              <w:rPr>
                <w:color w:val="002060"/>
              </w:rPr>
              <w:t>LANCIOTTI FRANCESCO</w:t>
            </w:r>
          </w:p>
        </w:tc>
        <w:tc>
          <w:tcPr>
            <w:tcW w:w="2200" w:type="dxa"/>
            <w:tcMar>
              <w:top w:w="20" w:type="dxa"/>
              <w:left w:w="20" w:type="dxa"/>
              <w:bottom w:w="20" w:type="dxa"/>
              <w:right w:w="20" w:type="dxa"/>
            </w:tcMar>
            <w:vAlign w:val="center"/>
            <w:hideMark/>
          </w:tcPr>
          <w:p w14:paraId="45EDD435" w14:textId="77777777" w:rsidR="00CF567F" w:rsidRPr="00156D20" w:rsidRDefault="00CF567F" w:rsidP="003B3B05">
            <w:pPr>
              <w:pStyle w:val="movimento2"/>
              <w:rPr>
                <w:color w:val="002060"/>
              </w:rPr>
            </w:pPr>
            <w:r w:rsidRPr="00156D20">
              <w:rPr>
                <w:color w:val="002060"/>
              </w:rPr>
              <w:t xml:space="preserve">(SANGIORGIO) </w:t>
            </w:r>
          </w:p>
        </w:tc>
        <w:tc>
          <w:tcPr>
            <w:tcW w:w="800" w:type="dxa"/>
            <w:tcMar>
              <w:top w:w="20" w:type="dxa"/>
              <w:left w:w="20" w:type="dxa"/>
              <w:bottom w:w="20" w:type="dxa"/>
              <w:right w:w="20" w:type="dxa"/>
            </w:tcMar>
            <w:vAlign w:val="center"/>
            <w:hideMark/>
          </w:tcPr>
          <w:p w14:paraId="4FF2D8D5" w14:textId="77777777" w:rsidR="00CF567F" w:rsidRPr="00156D20" w:rsidRDefault="00CF567F" w:rsidP="003B3B05">
            <w:pPr>
              <w:pStyle w:val="movimento"/>
              <w:rPr>
                <w:color w:val="002060"/>
              </w:rPr>
            </w:pPr>
            <w:r w:rsidRPr="00156D20">
              <w:rPr>
                <w:color w:val="002060"/>
              </w:rPr>
              <w:t> </w:t>
            </w:r>
          </w:p>
        </w:tc>
        <w:tc>
          <w:tcPr>
            <w:tcW w:w="2200" w:type="dxa"/>
            <w:tcMar>
              <w:top w:w="20" w:type="dxa"/>
              <w:left w:w="20" w:type="dxa"/>
              <w:bottom w:w="20" w:type="dxa"/>
              <w:right w:w="20" w:type="dxa"/>
            </w:tcMar>
            <w:vAlign w:val="center"/>
            <w:hideMark/>
          </w:tcPr>
          <w:p w14:paraId="32754C94" w14:textId="77777777" w:rsidR="00CF567F" w:rsidRPr="00156D20" w:rsidRDefault="00CF567F" w:rsidP="003B3B05">
            <w:pPr>
              <w:pStyle w:val="movimento"/>
              <w:rPr>
                <w:color w:val="002060"/>
              </w:rPr>
            </w:pPr>
            <w:r w:rsidRPr="00156D20">
              <w:rPr>
                <w:color w:val="002060"/>
              </w:rPr>
              <w:t>FEJZULAI SUAD</w:t>
            </w:r>
          </w:p>
        </w:tc>
        <w:tc>
          <w:tcPr>
            <w:tcW w:w="2200" w:type="dxa"/>
            <w:tcMar>
              <w:top w:w="20" w:type="dxa"/>
              <w:left w:w="20" w:type="dxa"/>
              <w:bottom w:w="20" w:type="dxa"/>
              <w:right w:w="20" w:type="dxa"/>
            </w:tcMar>
            <w:vAlign w:val="center"/>
            <w:hideMark/>
          </w:tcPr>
          <w:p w14:paraId="5907A481" w14:textId="77777777" w:rsidR="00CF567F" w:rsidRPr="00156D20" w:rsidRDefault="00CF567F" w:rsidP="003B3B05">
            <w:pPr>
              <w:pStyle w:val="movimento2"/>
              <w:rPr>
                <w:color w:val="002060"/>
              </w:rPr>
            </w:pPr>
            <w:r w:rsidRPr="00156D20">
              <w:rPr>
                <w:color w:val="002060"/>
              </w:rPr>
              <w:t xml:space="preserve">(SPECIAL ONE SPORTING CLUB) </w:t>
            </w:r>
          </w:p>
        </w:tc>
      </w:tr>
    </w:tbl>
    <w:p w14:paraId="238F6743" w14:textId="77777777" w:rsidR="00CF567F" w:rsidRDefault="00CF567F" w:rsidP="00CF567F">
      <w:pPr>
        <w:pStyle w:val="breakline"/>
        <w:rPr>
          <w:color w:val="002060"/>
        </w:rPr>
      </w:pPr>
    </w:p>
    <w:p w14:paraId="5B187219" w14:textId="77777777" w:rsidR="00AA604D" w:rsidRPr="00AA604D" w:rsidRDefault="00AA604D" w:rsidP="00AA604D">
      <w:pPr>
        <w:pStyle w:val="titolo10"/>
        <w:rPr>
          <w:rFonts w:eastAsiaTheme="minorEastAsia"/>
          <w:color w:val="002060"/>
        </w:rPr>
      </w:pPr>
      <w:r w:rsidRPr="00AA604D">
        <w:rPr>
          <w:color w:val="002060"/>
        </w:rPr>
        <w:t xml:space="preserve">GARE DEL 21/ 1/2024 </w:t>
      </w:r>
    </w:p>
    <w:p w14:paraId="53DE005F" w14:textId="77777777" w:rsidR="00AA604D" w:rsidRPr="00AA604D" w:rsidRDefault="00AA604D" w:rsidP="00AA604D">
      <w:pPr>
        <w:pStyle w:val="titolo7a"/>
        <w:rPr>
          <w:color w:val="002060"/>
        </w:rPr>
      </w:pPr>
      <w:r w:rsidRPr="00AA604D">
        <w:rPr>
          <w:color w:val="002060"/>
        </w:rPr>
        <w:t xml:space="preserve">PROVVEDIMENTI DISCIPLINARI </w:t>
      </w:r>
    </w:p>
    <w:p w14:paraId="06C12DCF" w14:textId="77777777" w:rsidR="00AA604D" w:rsidRPr="00AA604D" w:rsidRDefault="00AA604D" w:rsidP="00AA604D">
      <w:pPr>
        <w:pStyle w:val="titolo7b0"/>
        <w:rPr>
          <w:color w:val="002060"/>
        </w:rPr>
      </w:pPr>
      <w:r w:rsidRPr="00AA604D">
        <w:rPr>
          <w:color w:val="002060"/>
        </w:rPr>
        <w:t xml:space="preserve">In base alle risultanze degli atti ufficiali sono state deliberate le seguenti sanzioni disciplinari. </w:t>
      </w:r>
    </w:p>
    <w:p w14:paraId="3C0703E4" w14:textId="77777777" w:rsidR="00AA604D" w:rsidRPr="00AA604D" w:rsidRDefault="00AA604D" w:rsidP="00AA604D">
      <w:pPr>
        <w:pStyle w:val="titolo30"/>
        <w:rPr>
          <w:color w:val="002060"/>
        </w:rPr>
      </w:pPr>
      <w:r w:rsidRPr="00AA604D">
        <w:rPr>
          <w:color w:val="002060"/>
        </w:rPr>
        <w:t xml:space="preserve">SOCIETA' </w:t>
      </w:r>
    </w:p>
    <w:p w14:paraId="742D0350" w14:textId="77777777" w:rsidR="00AA604D" w:rsidRPr="00AA604D" w:rsidRDefault="00AA604D" w:rsidP="00AA604D">
      <w:pPr>
        <w:pStyle w:val="titolo20"/>
        <w:rPr>
          <w:color w:val="002060"/>
        </w:rPr>
      </w:pPr>
      <w:r w:rsidRPr="00AA604D">
        <w:rPr>
          <w:color w:val="002060"/>
        </w:rPr>
        <w:t xml:space="preserve">AMMENDA </w:t>
      </w:r>
    </w:p>
    <w:p w14:paraId="7DE50AD2" w14:textId="77777777" w:rsidR="00AA604D" w:rsidRPr="00AA604D" w:rsidRDefault="00AA604D" w:rsidP="00AA604D">
      <w:pPr>
        <w:pStyle w:val="diffida"/>
        <w:spacing w:before="80" w:beforeAutospacing="0" w:after="40" w:afterAutospacing="0"/>
        <w:jc w:val="left"/>
        <w:rPr>
          <w:color w:val="002060"/>
        </w:rPr>
      </w:pPr>
      <w:r w:rsidRPr="00AA604D">
        <w:rPr>
          <w:color w:val="002060"/>
        </w:rPr>
        <w:t xml:space="preserve">Euro 90,00 FIGHT BULLS </w:t>
      </w:r>
      <w:proofErr w:type="spellStart"/>
      <w:r w:rsidRPr="00AA604D">
        <w:rPr>
          <w:color w:val="002060"/>
        </w:rPr>
        <w:t>CORRIDONIsq.B</w:t>
      </w:r>
      <w:proofErr w:type="spellEnd"/>
      <w:r w:rsidRPr="00AA604D">
        <w:rPr>
          <w:color w:val="002060"/>
        </w:rPr>
        <w:t xml:space="preserve"> </w:t>
      </w:r>
      <w:r w:rsidRPr="00AA604D">
        <w:rPr>
          <w:color w:val="002060"/>
        </w:rPr>
        <w:br/>
        <w:t xml:space="preserve">Per aver la propria tifoseria lanciato petardi vicino al terreno di gioco. </w:t>
      </w:r>
    </w:p>
    <w:p w14:paraId="56DD16BE" w14:textId="77777777" w:rsidR="00AA604D" w:rsidRPr="00AA604D" w:rsidRDefault="00AA604D" w:rsidP="00AA604D">
      <w:pPr>
        <w:pStyle w:val="titolo30"/>
        <w:rPr>
          <w:color w:val="002060"/>
        </w:rPr>
      </w:pPr>
      <w:r w:rsidRPr="00AA604D">
        <w:rPr>
          <w:color w:val="002060"/>
        </w:rPr>
        <w:t xml:space="preserve">CALCIATORI NON ESPULSI </w:t>
      </w:r>
    </w:p>
    <w:p w14:paraId="7ABE6BFC" w14:textId="77777777" w:rsidR="00AA604D" w:rsidRPr="00AA604D" w:rsidRDefault="00AA604D" w:rsidP="00AA604D">
      <w:pPr>
        <w:pStyle w:val="titolo20"/>
        <w:rPr>
          <w:color w:val="002060"/>
        </w:rPr>
      </w:pPr>
      <w:r w:rsidRPr="00AA604D">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A604D" w:rsidRPr="00AA604D" w14:paraId="779185F1" w14:textId="77777777" w:rsidTr="003B3B05">
        <w:tc>
          <w:tcPr>
            <w:tcW w:w="2200" w:type="dxa"/>
            <w:tcMar>
              <w:top w:w="20" w:type="dxa"/>
              <w:left w:w="20" w:type="dxa"/>
              <w:bottom w:w="20" w:type="dxa"/>
              <w:right w:w="20" w:type="dxa"/>
            </w:tcMar>
            <w:vAlign w:val="center"/>
            <w:hideMark/>
          </w:tcPr>
          <w:p w14:paraId="76419123" w14:textId="77777777" w:rsidR="00AA604D" w:rsidRPr="00AA604D" w:rsidRDefault="00AA604D" w:rsidP="003B3B05">
            <w:pPr>
              <w:pStyle w:val="movimento"/>
              <w:rPr>
                <w:color w:val="002060"/>
              </w:rPr>
            </w:pPr>
            <w:r w:rsidRPr="00AA604D">
              <w:rPr>
                <w:color w:val="002060"/>
              </w:rPr>
              <w:t>FIORENTINI TOMMASO</w:t>
            </w:r>
          </w:p>
        </w:tc>
        <w:tc>
          <w:tcPr>
            <w:tcW w:w="2200" w:type="dxa"/>
            <w:tcMar>
              <w:top w:w="20" w:type="dxa"/>
              <w:left w:w="20" w:type="dxa"/>
              <w:bottom w:w="20" w:type="dxa"/>
              <w:right w:w="20" w:type="dxa"/>
            </w:tcMar>
            <w:vAlign w:val="center"/>
            <w:hideMark/>
          </w:tcPr>
          <w:p w14:paraId="4C69EFD0" w14:textId="77777777" w:rsidR="00AA604D" w:rsidRPr="00AA604D" w:rsidRDefault="00AA604D" w:rsidP="003B3B05">
            <w:pPr>
              <w:pStyle w:val="movimento2"/>
              <w:rPr>
                <w:color w:val="002060"/>
              </w:rPr>
            </w:pPr>
            <w:r w:rsidRPr="00AA604D">
              <w:rPr>
                <w:color w:val="002060"/>
              </w:rPr>
              <w:t xml:space="preserve">(NUOVA JUVENTINA FFC) </w:t>
            </w:r>
          </w:p>
        </w:tc>
        <w:tc>
          <w:tcPr>
            <w:tcW w:w="800" w:type="dxa"/>
            <w:tcMar>
              <w:top w:w="20" w:type="dxa"/>
              <w:left w:w="20" w:type="dxa"/>
              <w:bottom w:w="20" w:type="dxa"/>
              <w:right w:w="20" w:type="dxa"/>
            </w:tcMar>
            <w:vAlign w:val="center"/>
            <w:hideMark/>
          </w:tcPr>
          <w:p w14:paraId="1721E165" w14:textId="77777777" w:rsidR="00AA604D" w:rsidRPr="00AA604D" w:rsidRDefault="00AA604D" w:rsidP="003B3B05">
            <w:pPr>
              <w:pStyle w:val="movimento"/>
              <w:rPr>
                <w:color w:val="002060"/>
              </w:rPr>
            </w:pPr>
            <w:r w:rsidRPr="00AA604D">
              <w:rPr>
                <w:color w:val="002060"/>
              </w:rPr>
              <w:t> </w:t>
            </w:r>
          </w:p>
        </w:tc>
        <w:tc>
          <w:tcPr>
            <w:tcW w:w="2200" w:type="dxa"/>
            <w:tcMar>
              <w:top w:w="20" w:type="dxa"/>
              <w:left w:w="20" w:type="dxa"/>
              <w:bottom w:w="20" w:type="dxa"/>
              <w:right w:w="20" w:type="dxa"/>
            </w:tcMar>
            <w:vAlign w:val="center"/>
            <w:hideMark/>
          </w:tcPr>
          <w:p w14:paraId="09D0A993" w14:textId="77777777" w:rsidR="00AA604D" w:rsidRPr="00AA604D" w:rsidRDefault="00AA604D" w:rsidP="003B3B05">
            <w:pPr>
              <w:pStyle w:val="movimento"/>
              <w:rPr>
                <w:color w:val="002060"/>
              </w:rPr>
            </w:pPr>
            <w:r w:rsidRPr="00AA604D">
              <w:rPr>
                <w:color w:val="002060"/>
              </w:rPr>
              <w:t> </w:t>
            </w:r>
          </w:p>
        </w:tc>
        <w:tc>
          <w:tcPr>
            <w:tcW w:w="2200" w:type="dxa"/>
            <w:tcMar>
              <w:top w:w="20" w:type="dxa"/>
              <w:left w:w="20" w:type="dxa"/>
              <w:bottom w:w="20" w:type="dxa"/>
              <w:right w:w="20" w:type="dxa"/>
            </w:tcMar>
            <w:vAlign w:val="center"/>
            <w:hideMark/>
          </w:tcPr>
          <w:p w14:paraId="250623A0" w14:textId="77777777" w:rsidR="00AA604D" w:rsidRPr="00AA604D" w:rsidRDefault="00AA604D" w:rsidP="003B3B05">
            <w:pPr>
              <w:pStyle w:val="movimento2"/>
              <w:rPr>
                <w:color w:val="002060"/>
              </w:rPr>
            </w:pPr>
            <w:r w:rsidRPr="00AA604D">
              <w:rPr>
                <w:color w:val="002060"/>
              </w:rPr>
              <w:t> </w:t>
            </w:r>
          </w:p>
        </w:tc>
      </w:tr>
    </w:tbl>
    <w:p w14:paraId="24CC6012" w14:textId="77777777" w:rsidR="00AA604D" w:rsidRPr="00AA604D" w:rsidRDefault="00AA604D" w:rsidP="00AA604D">
      <w:pPr>
        <w:pStyle w:val="titolo20"/>
        <w:rPr>
          <w:rFonts w:eastAsiaTheme="minorEastAsia"/>
          <w:color w:val="002060"/>
        </w:rPr>
      </w:pPr>
      <w:r w:rsidRPr="00AA604D">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A604D" w:rsidRPr="00AA604D" w14:paraId="408ED93A" w14:textId="77777777" w:rsidTr="003B3B05">
        <w:tc>
          <w:tcPr>
            <w:tcW w:w="2200" w:type="dxa"/>
            <w:tcMar>
              <w:top w:w="20" w:type="dxa"/>
              <w:left w:w="20" w:type="dxa"/>
              <w:bottom w:w="20" w:type="dxa"/>
              <w:right w:w="20" w:type="dxa"/>
            </w:tcMar>
            <w:vAlign w:val="center"/>
            <w:hideMark/>
          </w:tcPr>
          <w:p w14:paraId="4F8E4D35" w14:textId="77777777" w:rsidR="00AA604D" w:rsidRPr="00AA604D" w:rsidRDefault="00AA604D" w:rsidP="003B3B05">
            <w:pPr>
              <w:pStyle w:val="movimento"/>
              <w:rPr>
                <w:color w:val="002060"/>
              </w:rPr>
            </w:pPr>
            <w:r w:rsidRPr="00AA604D">
              <w:rPr>
                <w:color w:val="002060"/>
              </w:rPr>
              <w:t>AMATUCCI DANIELE</w:t>
            </w:r>
          </w:p>
        </w:tc>
        <w:tc>
          <w:tcPr>
            <w:tcW w:w="2200" w:type="dxa"/>
            <w:tcMar>
              <w:top w:w="20" w:type="dxa"/>
              <w:left w:w="20" w:type="dxa"/>
              <w:bottom w:w="20" w:type="dxa"/>
              <w:right w:w="20" w:type="dxa"/>
            </w:tcMar>
            <w:vAlign w:val="center"/>
            <w:hideMark/>
          </w:tcPr>
          <w:p w14:paraId="2134CCB6" w14:textId="77777777" w:rsidR="00AA604D" w:rsidRPr="00AA604D" w:rsidRDefault="00AA604D" w:rsidP="003B3B05">
            <w:pPr>
              <w:pStyle w:val="movimento2"/>
              <w:rPr>
                <w:color w:val="002060"/>
              </w:rPr>
            </w:pPr>
            <w:r w:rsidRPr="00AA604D">
              <w:rPr>
                <w:color w:val="002060"/>
              </w:rPr>
              <w:t xml:space="preserve">(FUTSAL VIRE GEOSISTEM ASD) </w:t>
            </w:r>
          </w:p>
        </w:tc>
        <w:tc>
          <w:tcPr>
            <w:tcW w:w="800" w:type="dxa"/>
            <w:tcMar>
              <w:top w:w="20" w:type="dxa"/>
              <w:left w:w="20" w:type="dxa"/>
              <w:bottom w:w="20" w:type="dxa"/>
              <w:right w:w="20" w:type="dxa"/>
            </w:tcMar>
            <w:vAlign w:val="center"/>
            <w:hideMark/>
          </w:tcPr>
          <w:p w14:paraId="019E2F86" w14:textId="77777777" w:rsidR="00AA604D" w:rsidRPr="00AA604D" w:rsidRDefault="00AA604D" w:rsidP="003B3B05">
            <w:pPr>
              <w:pStyle w:val="movimento"/>
              <w:rPr>
                <w:color w:val="002060"/>
              </w:rPr>
            </w:pPr>
            <w:r w:rsidRPr="00AA604D">
              <w:rPr>
                <w:color w:val="002060"/>
              </w:rPr>
              <w:t> </w:t>
            </w:r>
          </w:p>
        </w:tc>
        <w:tc>
          <w:tcPr>
            <w:tcW w:w="2200" w:type="dxa"/>
            <w:tcMar>
              <w:top w:w="20" w:type="dxa"/>
              <w:left w:w="20" w:type="dxa"/>
              <w:bottom w:w="20" w:type="dxa"/>
              <w:right w:w="20" w:type="dxa"/>
            </w:tcMar>
            <w:vAlign w:val="center"/>
            <w:hideMark/>
          </w:tcPr>
          <w:p w14:paraId="2C91CD25" w14:textId="77777777" w:rsidR="00AA604D" w:rsidRPr="00AA604D" w:rsidRDefault="00AA604D" w:rsidP="003B3B05">
            <w:pPr>
              <w:pStyle w:val="movimento"/>
              <w:rPr>
                <w:color w:val="002060"/>
              </w:rPr>
            </w:pPr>
            <w:r w:rsidRPr="00AA604D">
              <w:rPr>
                <w:color w:val="002060"/>
              </w:rPr>
              <w:t> </w:t>
            </w:r>
          </w:p>
        </w:tc>
        <w:tc>
          <w:tcPr>
            <w:tcW w:w="2200" w:type="dxa"/>
            <w:tcMar>
              <w:top w:w="20" w:type="dxa"/>
              <w:left w:w="20" w:type="dxa"/>
              <w:bottom w:w="20" w:type="dxa"/>
              <w:right w:w="20" w:type="dxa"/>
            </w:tcMar>
            <w:vAlign w:val="center"/>
            <w:hideMark/>
          </w:tcPr>
          <w:p w14:paraId="7077D763" w14:textId="77777777" w:rsidR="00AA604D" w:rsidRPr="00AA604D" w:rsidRDefault="00AA604D" w:rsidP="003B3B05">
            <w:pPr>
              <w:pStyle w:val="movimento2"/>
              <w:rPr>
                <w:color w:val="002060"/>
              </w:rPr>
            </w:pPr>
            <w:r w:rsidRPr="00AA604D">
              <w:rPr>
                <w:color w:val="002060"/>
              </w:rPr>
              <w:t> </w:t>
            </w:r>
          </w:p>
        </w:tc>
      </w:tr>
    </w:tbl>
    <w:p w14:paraId="433069A6" w14:textId="77777777" w:rsidR="00AA604D" w:rsidRPr="00AA604D" w:rsidRDefault="00AA604D" w:rsidP="00AA604D">
      <w:pPr>
        <w:pStyle w:val="titolo20"/>
        <w:rPr>
          <w:rFonts w:eastAsiaTheme="minorEastAsia"/>
          <w:color w:val="002060"/>
        </w:rPr>
      </w:pPr>
      <w:r w:rsidRPr="00AA604D">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A604D" w:rsidRPr="00AA604D" w14:paraId="0A104A15" w14:textId="77777777" w:rsidTr="003B3B05">
        <w:tc>
          <w:tcPr>
            <w:tcW w:w="2200" w:type="dxa"/>
            <w:tcMar>
              <w:top w:w="20" w:type="dxa"/>
              <w:left w:w="20" w:type="dxa"/>
              <w:bottom w:w="20" w:type="dxa"/>
              <w:right w:w="20" w:type="dxa"/>
            </w:tcMar>
            <w:vAlign w:val="center"/>
            <w:hideMark/>
          </w:tcPr>
          <w:p w14:paraId="3351EE81" w14:textId="77777777" w:rsidR="00AA604D" w:rsidRPr="00AA604D" w:rsidRDefault="00AA604D" w:rsidP="003B3B05">
            <w:pPr>
              <w:pStyle w:val="movimento"/>
              <w:rPr>
                <w:color w:val="002060"/>
              </w:rPr>
            </w:pPr>
            <w:r w:rsidRPr="00AA604D">
              <w:rPr>
                <w:color w:val="002060"/>
              </w:rPr>
              <w:t>BIANCHINI ALESSANDRO</w:t>
            </w:r>
          </w:p>
        </w:tc>
        <w:tc>
          <w:tcPr>
            <w:tcW w:w="2200" w:type="dxa"/>
            <w:tcMar>
              <w:top w:w="20" w:type="dxa"/>
              <w:left w:w="20" w:type="dxa"/>
              <w:bottom w:w="20" w:type="dxa"/>
              <w:right w:w="20" w:type="dxa"/>
            </w:tcMar>
            <w:vAlign w:val="center"/>
            <w:hideMark/>
          </w:tcPr>
          <w:p w14:paraId="6937A599" w14:textId="77777777" w:rsidR="00AA604D" w:rsidRPr="00AA604D" w:rsidRDefault="00AA604D" w:rsidP="003B3B05">
            <w:pPr>
              <w:pStyle w:val="movimento2"/>
              <w:rPr>
                <w:color w:val="002060"/>
              </w:rPr>
            </w:pPr>
            <w:r w:rsidRPr="00AA604D">
              <w:rPr>
                <w:color w:val="002060"/>
              </w:rPr>
              <w:t xml:space="preserve">(FUTSAL VIRE GEOSISTEM ASD) </w:t>
            </w:r>
          </w:p>
        </w:tc>
        <w:tc>
          <w:tcPr>
            <w:tcW w:w="800" w:type="dxa"/>
            <w:tcMar>
              <w:top w:w="20" w:type="dxa"/>
              <w:left w:w="20" w:type="dxa"/>
              <w:bottom w:w="20" w:type="dxa"/>
              <w:right w:w="20" w:type="dxa"/>
            </w:tcMar>
            <w:vAlign w:val="center"/>
            <w:hideMark/>
          </w:tcPr>
          <w:p w14:paraId="16D8DD83" w14:textId="77777777" w:rsidR="00AA604D" w:rsidRPr="00AA604D" w:rsidRDefault="00AA604D" w:rsidP="003B3B05">
            <w:pPr>
              <w:pStyle w:val="movimento"/>
              <w:rPr>
                <w:color w:val="002060"/>
              </w:rPr>
            </w:pPr>
            <w:r w:rsidRPr="00AA604D">
              <w:rPr>
                <w:color w:val="002060"/>
              </w:rPr>
              <w:t> </w:t>
            </w:r>
          </w:p>
        </w:tc>
        <w:tc>
          <w:tcPr>
            <w:tcW w:w="2200" w:type="dxa"/>
            <w:tcMar>
              <w:top w:w="20" w:type="dxa"/>
              <w:left w:w="20" w:type="dxa"/>
              <w:bottom w:w="20" w:type="dxa"/>
              <w:right w:w="20" w:type="dxa"/>
            </w:tcMar>
            <w:vAlign w:val="center"/>
            <w:hideMark/>
          </w:tcPr>
          <w:p w14:paraId="18B6B8E5" w14:textId="77777777" w:rsidR="00AA604D" w:rsidRPr="00AA604D" w:rsidRDefault="00AA604D" w:rsidP="003B3B05">
            <w:pPr>
              <w:pStyle w:val="movimento"/>
              <w:rPr>
                <w:color w:val="002060"/>
              </w:rPr>
            </w:pPr>
            <w:r w:rsidRPr="00AA604D">
              <w:rPr>
                <w:color w:val="002060"/>
              </w:rPr>
              <w:t>ESPOSTO LEONARDO</w:t>
            </w:r>
          </w:p>
        </w:tc>
        <w:tc>
          <w:tcPr>
            <w:tcW w:w="2200" w:type="dxa"/>
            <w:tcMar>
              <w:top w:w="20" w:type="dxa"/>
              <w:left w:w="20" w:type="dxa"/>
              <w:bottom w:w="20" w:type="dxa"/>
              <w:right w:w="20" w:type="dxa"/>
            </w:tcMar>
            <w:vAlign w:val="center"/>
            <w:hideMark/>
          </w:tcPr>
          <w:p w14:paraId="34DFD58D" w14:textId="77777777" w:rsidR="00AA604D" w:rsidRPr="00AA604D" w:rsidRDefault="00AA604D" w:rsidP="003B3B05">
            <w:pPr>
              <w:pStyle w:val="movimento2"/>
              <w:rPr>
                <w:color w:val="002060"/>
              </w:rPr>
            </w:pPr>
            <w:r w:rsidRPr="00AA604D">
              <w:rPr>
                <w:color w:val="002060"/>
              </w:rPr>
              <w:t xml:space="preserve">(FUTSAL VIRE GEOSISTEM ASD) </w:t>
            </w:r>
          </w:p>
        </w:tc>
      </w:tr>
    </w:tbl>
    <w:p w14:paraId="322213A0" w14:textId="77777777" w:rsidR="00943C71" w:rsidRDefault="00943C71" w:rsidP="00CF567F">
      <w:pPr>
        <w:pStyle w:val="breakline"/>
        <w:rPr>
          <w:color w:val="002060"/>
        </w:rPr>
      </w:pPr>
    </w:p>
    <w:p w14:paraId="4F79480F" w14:textId="77777777" w:rsidR="00CF567F" w:rsidRPr="003A5633" w:rsidRDefault="00CF567F" w:rsidP="00CF567F">
      <w:pPr>
        <w:jc w:val="center"/>
        <w:rPr>
          <w:rFonts w:ascii="Arial" w:hAnsi="Arial" w:cs="Arial"/>
          <w:noProof/>
          <w:color w:val="002060"/>
          <w:sz w:val="22"/>
          <w:szCs w:val="22"/>
        </w:rPr>
      </w:pPr>
      <w:r w:rsidRPr="003A5633">
        <w:rPr>
          <w:rFonts w:ascii="Arial" w:hAnsi="Arial" w:cs="Arial"/>
          <w:noProof/>
          <w:color w:val="002060"/>
          <w:sz w:val="22"/>
          <w:szCs w:val="22"/>
        </w:rPr>
        <w:t>F.to IL SEGRETARIO                                   F.to IL GIUDICE SPORTIVO</w:t>
      </w:r>
    </w:p>
    <w:p w14:paraId="7ACE55AA" w14:textId="77777777" w:rsidR="00CF567F" w:rsidRPr="003A5633" w:rsidRDefault="00CF567F" w:rsidP="00CF567F">
      <w:pPr>
        <w:pStyle w:val="Corpodeltesto2"/>
        <w:spacing w:after="0" w:line="240" w:lineRule="auto"/>
        <w:jc w:val="both"/>
        <w:rPr>
          <w:rFonts w:ascii="Arial" w:hAnsi="Arial" w:cs="Arial"/>
          <w:b/>
          <w:color w:val="002060"/>
          <w:sz w:val="22"/>
          <w:szCs w:val="22"/>
        </w:rPr>
      </w:pPr>
      <w:r w:rsidRPr="003A5633">
        <w:rPr>
          <w:rFonts w:ascii="Arial" w:hAnsi="Arial" w:cs="Arial"/>
          <w:noProof/>
          <w:color w:val="002060"/>
          <w:sz w:val="22"/>
          <w:szCs w:val="22"/>
        </w:rPr>
        <w:t xml:space="preserve">                         Angelo Castellana        </w:t>
      </w:r>
      <w:r w:rsidRPr="003A5633">
        <w:rPr>
          <w:rFonts w:ascii="Arial" w:hAnsi="Arial" w:cs="Arial"/>
          <w:noProof/>
          <w:color w:val="002060"/>
          <w:sz w:val="22"/>
          <w:szCs w:val="22"/>
        </w:rPr>
        <w:tab/>
        <w:t xml:space="preserve">                                Agnese Lazzaretti</w:t>
      </w:r>
    </w:p>
    <w:p w14:paraId="58B96260" w14:textId="77777777" w:rsidR="00CF567F" w:rsidRPr="00156D20" w:rsidRDefault="00CF567F" w:rsidP="00CF567F">
      <w:pPr>
        <w:pStyle w:val="breakline"/>
        <w:rPr>
          <w:rFonts w:eastAsiaTheme="minorEastAsia"/>
          <w:color w:val="002060"/>
        </w:rPr>
      </w:pPr>
    </w:p>
    <w:p w14:paraId="5AFFF462" w14:textId="77777777" w:rsidR="00CF567F" w:rsidRPr="00156D20" w:rsidRDefault="00CF567F" w:rsidP="00CF567F">
      <w:pPr>
        <w:pStyle w:val="titoloprinc0"/>
        <w:rPr>
          <w:color w:val="002060"/>
        </w:rPr>
      </w:pPr>
      <w:bookmarkStart w:id="11" w:name="_Hlk156810365"/>
      <w:r w:rsidRPr="00156D20">
        <w:rPr>
          <w:color w:val="002060"/>
        </w:rPr>
        <w:t>CLASSIFICA</w:t>
      </w:r>
    </w:p>
    <w:p w14:paraId="284F48F1" w14:textId="77777777" w:rsidR="00CF567F" w:rsidRPr="00156D20" w:rsidRDefault="00CF567F" w:rsidP="00CF567F">
      <w:pPr>
        <w:pStyle w:val="breakline"/>
        <w:rPr>
          <w:color w:val="002060"/>
        </w:rPr>
      </w:pPr>
    </w:p>
    <w:p w14:paraId="04AE0A44" w14:textId="77777777" w:rsidR="00CF567F" w:rsidRPr="00156D20" w:rsidRDefault="00CF567F" w:rsidP="00CF567F">
      <w:pPr>
        <w:pStyle w:val="breakline"/>
        <w:rPr>
          <w:color w:val="002060"/>
        </w:rPr>
      </w:pPr>
    </w:p>
    <w:p w14:paraId="23CC7579" w14:textId="77777777" w:rsidR="00CF567F" w:rsidRPr="00156D20" w:rsidRDefault="00CF567F" w:rsidP="00CF567F">
      <w:pPr>
        <w:pStyle w:val="sottotitolocampionato10"/>
        <w:rPr>
          <w:color w:val="002060"/>
        </w:rPr>
      </w:pPr>
      <w:r w:rsidRPr="00156D20">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CF567F" w:rsidRPr="00156D20" w14:paraId="7D50F7D7" w14:textId="77777777" w:rsidTr="003B3B05">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C36138" w14:textId="77777777" w:rsidR="00CF567F" w:rsidRPr="00156D20" w:rsidRDefault="00CF567F" w:rsidP="003B3B05">
            <w:pPr>
              <w:pStyle w:val="headertabella0"/>
              <w:rPr>
                <w:color w:val="002060"/>
              </w:rPr>
            </w:pPr>
            <w:r w:rsidRPr="00156D20">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759F5F" w14:textId="77777777" w:rsidR="00CF567F" w:rsidRPr="00156D20" w:rsidRDefault="00CF567F" w:rsidP="003B3B05">
            <w:pPr>
              <w:pStyle w:val="headertabella0"/>
              <w:rPr>
                <w:color w:val="002060"/>
              </w:rPr>
            </w:pPr>
            <w:r w:rsidRPr="00156D20">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6FED6F" w14:textId="77777777" w:rsidR="00CF567F" w:rsidRPr="00156D20" w:rsidRDefault="00CF567F" w:rsidP="003B3B05">
            <w:pPr>
              <w:pStyle w:val="headertabella0"/>
              <w:rPr>
                <w:color w:val="002060"/>
              </w:rPr>
            </w:pPr>
            <w:r w:rsidRPr="00156D20">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F480B6" w14:textId="77777777" w:rsidR="00CF567F" w:rsidRPr="00156D20" w:rsidRDefault="00CF567F" w:rsidP="003B3B05">
            <w:pPr>
              <w:pStyle w:val="headertabella0"/>
              <w:rPr>
                <w:color w:val="002060"/>
              </w:rPr>
            </w:pPr>
            <w:r w:rsidRPr="00156D20">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FA813C" w14:textId="77777777" w:rsidR="00CF567F" w:rsidRPr="00156D20" w:rsidRDefault="00CF567F" w:rsidP="003B3B05">
            <w:pPr>
              <w:pStyle w:val="headertabella0"/>
              <w:rPr>
                <w:color w:val="002060"/>
              </w:rPr>
            </w:pPr>
            <w:r w:rsidRPr="00156D20">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3CC0B4" w14:textId="77777777" w:rsidR="00CF567F" w:rsidRPr="00156D20" w:rsidRDefault="00CF567F" w:rsidP="003B3B05">
            <w:pPr>
              <w:pStyle w:val="headertabella0"/>
              <w:rPr>
                <w:color w:val="002060"/>
              </w:rPr>
            </w:pPr>
            <w:r w:rsidRPr="00156D20">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B96E12" w14:textId="77777777" w:rsidR="00CF567F" w:rsidRPr="00156D20" w:rsidRDefault="00CF567F" w:rsidP="003B3B05">
            <w:pPr>
              <w:pStyle w:val="headertabella0"/>
              <w:rPr>
                <w:color w:val="002060"/>
              </w:rPr>
            </w:pPr>
            <w:r w:rsidRPr="00156D20">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C05041" w14:textId="77777777" w:rsidR="00CF567F" w:rsidRPr="00156D20" w:rsidRDefault="00CF567F" w:rsidP="003B3B05">
            <w:pPr>
              <w:pStyle w:val="headertabella0"/>
              <w:rPr>
                <w:color w:val="002060"/>
              </w:rPr>
            </w:pPr>
            <w:r w:rsidRPr="00156D20">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D38B6D" w14:textId="77777777" w:rsidR="00CF567F" w:rsidRPr="00156D20" w:rsidRDefault="00CF567F" w:rsidP="003B3B05">
            <w:pPr>
              <w:pStyle w:val="headertabella0"/>
              <w:rPr>
                <w:color w:val="002060"/>
              </w:rPr>
            </w:pPr>
            <w:r w:rsidRPr="00156D20">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98CF2F" w14:textId="77777777" w:rsidR="00CF567F" w:rsidRPr="00156D20" w:rsidRDefault="00CF567F" w:rsidP="003B3B05">
            <w:pPr>
              <w:pStyle w:val="headertabella0"/>
              <w:rPr>
                <w:color w:val="002060"/>
              </w:rPr>
            </w:pPr>
            <w:r w:rsidRPr="00156D20">
              <w:rPr>
                <w:color w:val="002060"/>
              </w:rPr>
              <w:t>PE</w:t>
            </w:r>
          </w:p>
        </w:tc>
      </w:tr>
      <w:tr w:rsidR="00CF567F" w:rsidRPr="00156D20" w14:paraId="78104BBC" w14:textId="77777777" w:rsidTr="003B3B05">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640F508" w14:textId="77777777" w:rsidR="00CF567F" w:rsidRPr="00156D20" w:rsidRDefault="00CF567F" w:rsidP="003B3B05">
            <w:pPr>
              <w:pStyle w:val="rowtabella0"/>
              <w:rPr>
                <w:color w:val="002060"/>
              </w:rPr>
            </w:pPr>
            <w:r w:rsidRPr="00156D20">
              <w:rPr>
                <w:color w:val="002060"/>
              </w:rPr>
              <w:t>A.S.D. AMICI DEL CENTROSOCIO SP.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050C8C" w14:textId="77777777" w:rsidR="00CF567F" w:rsidRPr="00156D20" w:rsidRDefault="00CF567F" w:rsidP="003B3B05">
            <w:pPr>
              <w:pStyle w:val="rowtabella0"/>
              <w:jc w:val="center"/>
              <w:rPr>
                <w:color w:val="002060"/>
              </w:rPr>
            </w:pPr>
            <w:r w:rsidRPr="00156D20">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BF2C21" w14:textId="77777777" w:rsidR="00CF567F" w:rsidRPr="00156D20" w:rsidRDefault="00CF567F" w:rsidP="003B3B05">
            <w:pPr>
              <w:pStyle w:val="rowtabella0"/>
              <w:jc w:val="center"/>
              <w:rPr>
                <w:color w:val="002060"/>
              </w:rPr>
            </w:pPr>
            <w:r w:rsidRPr="00156D20">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0CBC97" w14:textId="77777777" w:rsidR="00CF567F" w:rsidRPr="00156D20" w:rsidRDefault="00CF567F" w:rsidP="003B3B05">
            <w:pPr>
              <w:pStyle w:val="rowtabella0"/>
              <w:jc w:val="center"/>
              <w:rPr>
                <w:color w:val="002060"/>
              </w:rPr>
            </w:pPr>
            <w:r w:rsidRPr="00156D2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ABB517" w14:textId="77777777" w:rsidR="00CF567F" w:rsidRPr="00156D20" w:rsidRDefault="00CF567F" w:rsidP="003B3B05">
            <w:pPr>
              <w:pStyle w:val="rowtabella0"/>
              <w:jc w:val="center"/>
              <w:rPr>
                <w:color w:val="002060"/>
              </w:rPr>
            </w:pPr>
            <w:r w:rsidRPr="00156D2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4EEAB9" w14:textId="77777777" w:rsidR="00CF567F" w:rsidRPr="00156D20" w:rsidRDefault="00CF567F" w:rsidP="003B3B05">
            <w:pPr>
              <w:pStyle w:val="rowtabella0"/>
              <w:jc w:val="center"/>
              <w:rPr>
                <w:color w:val="002060"/>
              </w:rPr>
            </w:pPr>
            <w:r w:rsidRPr="00156D2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8FC454" w14:textId="77777777" w:rsidR="00CF567F" w:rsidRPr="00156D20" w:rsidRDefault="00CF567F" w:rsidP="003B3B05">
            <w:pPr>
              <w:pStyle w:val="rowtabella0"/>
              <w:jc w:val="center"/>
              <w:rPr>
                <w:color w:val="002060"/>
              </w:rPr>
            </w:pPr>
            <w:r w:rsidRPr="00156D20">
              <w:rPr>
                <w:color w:val="002060"/>
              </w:rPr>
              <w:t>111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6B8D94" w14:textId="77777777" w:rsidR="00CF567F" w:rsidRPr="00156D20" w:rsidRDefault="00CF567F" w:rsidP="003B3B05">
            <w:pPr>
              <w:pStyle w:val="rowtabella0"/>
              <w:jc w:val="center"/>
              <w:rPr>
                <w:color w:val="002060"/>
              </w:rPr>
            </w:pPr>
            <w:r w:rsidRPr="00156D2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23300C" w14:textId="77777777" w:rsidR="00CF567F" w:rsidRPr="00156D20" w:rsidRDefault="00CF567F" w:rsidP="003B3B05">
            <w:pPr>
              <w:pStyle w:val="rowtabella0"/>
              <w:jc w:val="center"/>
              <w:rPr>
                <w:color w:val="002060"/>
              </w:rPr>
            </w:pPr>
            <w:r w:rsidRPr="00156D20">
              <w:rPr>
                <w:color w:val="002060"/>
              </w:rPr>
              <w:t>99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F70890" w14:textId="77777777" w:rsidR="00CF567F" w:rsidRPr="00156D20" w:rsidRDefault="00CF567F" w:rsidP="003B3B05">
            <w:pPr>
              <w:pStyle w:val="rowtabella0"/>
              <w:jc w:val="center"/>
              <w:rPr>
                <w:color w:val="002060"/>
              </w:rPr>
            </w:pPr>
            <w:r w:rsidRPr="00156D20">
              <w:rPr>
                <w:color w:val="002060"/>
              </w:rPr>
              <w:t>0</w:t>
            </w:r>
          </w:p>
        </w:tc>
      </w:tr>
      <w:tr w:rsidR="00CF567F" w:rsidRPr="00156D20" w14:paraId="2E9A6185" w14:textId="77777777" w:rsidTr="003B3B0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43659D1" w14:textId="77777777" w:rsidR="00CF567F" w:rsidRPr="00156D20" w:rsidRDefault="00CF567F" w:rsidP="003B3B05">
            <w:pPr>
              <w:pStyle w:val="rowtabella0"/>
              <w:rPr>
                <w:color w:val="002060"/>
              </w:rPr>
            </w:pPr>
            <w:r w:rsidRPr="00156D20">
              <w:rPr>
                <w:color w:val="002060"/>
              </w:rPr>
              <w:t>SSDARL ITALSERVICE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207DC4" w14:textId="77777777" w:rsidR="00CF567F" w:rsidRPr="00156D20" w:rsidRDefault="00CF567F" w:rsidP="003B3B05">
            <w:pPr>
              <w:pStyle w:val="rowtabella0"/>
              <w:jc w:val="center"/>
              <w:rPr>
                <w:color w:val="002060"/>
              </w:rPr>
            </w:pPr>
            <w:r w:rsidRPr="00156D20">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85B60B" w14:textId="77777777" w:rsidR="00CF567F" w:rsidRPr="00156D20" w:rsidRDefault="00CF567F" w:rsidP="003B3B05">
            <w:pPr>
              <w:pStyle w:val="rowtabella0"/>
              <w:jc w:val="center"/>
              <w:rPr>
                <w:color w:val="002060"/>
              </w:rPr>
            </w:pPr>
            <w:r w:rsidRPr="00156D20">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A5CF24" w14:textId="77777777" w:rsidR="00CF567F" w:rsidRPr="00156D20" w:rsidRDefault="00CF567F" w:rsidP="003B3B05">
            <w:pPr>
              <w:pStyle w:val="rowtabella0"/>
              <w:jc w:val="center"/>
              <w:rPr>
                <w:color w:val="002060"/>
              </w:rPr>
            </w:pPr>
            <w:r w:rsidRPr="00156D2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085765" w14:textId="77777777" w:rsidR="00CF567F" w:rsidRPr="00156D20" w:rsidRDefault="00CF567F" w:rsidP="003B3B05">
            <w:pPr>
              <w:pStyle w:val="rowtabella0"/>
              <w:jc w:val="center"/>
              <w:rPr>
                <w:color w:val="002060"/>
              </w:rPr>
            </w:pPr>
            <w:r w:rsidRPr="00156D2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0D83D3" w14:textId="77777777" w:rsidR="00CF567F" w:rsidRPr="00156D20" w:rsidRDefault="00CF567F" w:rsidP="003B3B05">
            <w:pPr>
              <w:pStyle w:val="rowtabella0"/>
              <w:jc w:val="center"/>
              <w:rPr>
                <w:color w:val="002060"/>
              </w:rPr>
            </w:pPr>
            <w:r w:rsidRPr="00156D2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871018" w14:textId="77777777" w:rsidR="00CF567F" w:rsidRPr="00156D20" w:rsidRDefault="00CF567F" w:rsidP="003B3B05">
            <w:pPr>
              <w:pStyle w:val="rowtabella0"/>
              <w:jc w:val="center"/>
              <w:rPr>
                <w:color w:val="002060"/>
              </w:rPr>
            </w:pPr>
            <w:r w:rsidRPr="00156D20">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81256A" w14:textId="77777777" w:rsidR="00CF567F" w:rsidRPr="00156D20" w:rsidRDefault="00CF567F" w:rsidP="003B3B05">
            <w:pPr>
              <w:pStyle w:val="rowtabella0"/>
              <w:jc w:val="center"/>
              <w:rPr>
                <w:color w:val="002060"/>
              </w:rPr>
            </w:pPr>
            <w:r w:rsidRPr="00156D20">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850BED" w14:textId="77777777" w:rsidR="00CF567F" w:rsidRPr="00156D20" w:rsidRDefault="00CF567F" w:rsidP="003B3B05">
            <w:pPr>
              <w:pStyle w:val="rowtabella0"/>
              <w:jc w:val="center"/>
              <w:rPr>
                <w:color w:val="002060"/>
              </w:rPr>
            </w:pPr>
            <w:r w:rsidRPr="00156D20">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277AAF" w14:textId="77777777" w:rsidR="00CF567F" w:rsidRPr="00156D20" w:rsidRDefault="00CF567F" w:rsidP="003B3B05">
            <w:pPr>
              <w:pStyle w:val="rowtabella0"/>
              <w:jc w:val="center"/>
              <w:rPr>
                <w:color w:val="002060"/>
              </w:rPr>
            </w:pPr>
            <w:r w:rsidRPr="00156D20">
              <w:rPr>
                <w:color w:val="002060"/>
              </w:rPr>
              <w:t>0</w:t>
            </w:r>
          </w:p>
        </w:tc>
      </w:tr>
      <w:tr w:rsidR="00CF567F" w:rsidRPr="00156D20" w14:paraId="134FA995" w14:textId="77777777" w:rsidTr="003B3B0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39BEBE7" w14:textId="77777777" w:rsidR="00CF567F" w:rsidRPr="00156D20" w:rsidRDefault="00CF567F" w:rsidP="003B3B05">
            <w:pPr>
              <w:pStyle w:val="rowtabella0"/>
              <w:rPr>
                <w:color w:val="002060"/>
              </w:rPr>
            </w:pPr>
            <w:r w:rsidRPr="00156D20">
              <w:rPr>
                <w:color w:val="002060"/>
              </w:rPr>
              <w:lastRenderedPageBreak/>
              <w:t>CARISSIMI 2016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B5ECC9" w14:textId="77777777" w:rsidR="00CF567F" w:rsidRPr="00156D20" w:rsidRDefault="00CF567F" w:rsidP="003B3B05">
            <w:pPr>
              <w:pStyle w:val="rowtabella0"/>
              <w:jc w:val="center"/>
              <w:rPr>
                <w:color w:val="002060"/>
              </w:rPr>
            </w:pPr>
            <w:r w:rsidRPr="00156D20">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49BC34" w14:textId="77777777" w:rsidR="00CF567F" w:rsidRPr="00156D20" w:rsidRDefault="00CF567F" w:rsidP="003B3B05">
            <w:pPr>
              <w:pStyle w:val="rowtabella0"/>
              <w:jc w:val="center"/>
              <w:rPr>
                <w:color w:val="002060"/>
              </w:rPr>
            </w:pPr>
            <w:r w:rsidRPr="00156D20">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C5E0EB" w14:textId="77777777" w:rsidR="00CF567F" w:rsidRPr="00156D20" w:rsidRDefault="00CF567F" w:rsidP="003B3B05">
            <w:pPr>
              <w:pStyle w:val="rowtabella0"/>
              <w:jc w:val="center"/>
              <w:rPr>
                <w:color w:val="002060"/>
              </w:rPr>
            </w:pPr>
            <w:r w:rsidRPr="00156D2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5282E4" w14:textId="77777777" w:rsidR="00CF567F" w:rsidRPr="00156D20" w:rsidRDefault="00CF567F" w:rsidP="003B3B05">
            <w:pPr>
              <w:pStyle w:val="rowtabella0"/>
              <w:jc w:val="center"/>
              <w:rPr>
                <w:color w:val="002060"/>
              </w:rPr>
            </w:pPr>
            <w:r w:rsidRPr="00156D2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7457C4" w14:textId="77777777" w:rsidR="00CF567F" w:rsidRPr="00156D20" w:rsidRDefault="00CF567F" w:rsidP="003B3B05">
            <w:pPr>
              <w:pStyle w:val="rowtabella0"/>
              <w:jc w:val="center"/>
              <w:rPr>
                <w:color w:val="002060"/>
              </w:rPr>
            </w:pPr>
            <w:r w:rsidRPr="00156D2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57EC9E" w14:textId="77777777" w:rsidR="00CF567F" w:rsidRPr="00156D20" w:rsidRDefault="00CF567F" w:rsidP="003B3B05">
            <w:pPr>
              <w:pStyle w:val="rowtabella0"/>
              <w:jc w:val="center"/>
              <w:rPr>
                <w:color w:val="002060"/>
              </w:rPr>
            </w:pPr>
            <w:r w:rsidRPr="00156D20">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1D513F" w14:textId="77777777" w:rsidR="00CF567F" w:rsidRPr="00156D20" w:rsidRDefault="00CF567F" w:rsidP="003B3B05">
            <w:pPr>
              <w:pStyle w:val="rowtabella0"/>
              <w:jc w:val="center"/>
              <w:rPr>
                <w:color w:val="002060"/>
              </w:rPr>
            </w:pPr>
            <w:r w:rsidRPr="00156D20">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C2D4A6" w14:textId="77777777" w:rsidR="00CF567F" w:rsidRPr="00156D20" w:rsidRDefault="00CF567F" w:rsidP="003B3B05">
            <w:pPr>
              <w:pStyle w:val="rowtabella0"/>
              <w:jc w:val="center"/>
              <w:rPr>
                <w:color w:val="002060"/>
              </w:rPr>
            </w:pPr>
            <w:r w:rsidRPr="00156D20">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64BA65" w14:textId="77777777" w:rsidR="00CF567F" w:rsidRPr="00156D20" w:rsidRDefault="00CF567F" w:rsidP="003B3B05">
            <w:pPr>
              <w:pStyle w:val="rowtabella0"/>
              <w:jc w:val="center"/>
              <w:rPr>
                <w:color w:val="002060"/>
              </w:rPr>
            </w:pPr>
            <w:r w:rsidRPr="00156D20">
              <w:rPr>
                <w:color w:val="002060"/>
              </w:rPr>
              <w:t>0</w:t>
            </w:r>
          </w:p>
        </w:tc>
      </w:tr>
      <w:tr w:rsidR="00CF567F" w:rsidRPr="00156D20" w14:paraId="04EE8FEC" w14:textId="77777777" w:rsidTr="003B3B0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2297A64" w14:textId="77777777" w:rsidR="00CF567F" w:rsidRPr="00156D20" w:rsidRDefault="00CF567F" w:rsidP="003B3B05">
            <w:pPr>
              <w:pStyle w:val="rowtabella0"/>
              <w:rPr>
                <w:color w:val="002060"/>
              </w:rPr>
            </w:pPr>
            <w:r w:rsidRPr="00156D20">
              <w:rPr>
                <w:color w:val="002060"/>
              </w:rPr>
              <w:t>A.S.D. CALCIO A 5 CORINALDO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49302F" w14:textId="77777777" w:rsidR="00CF567F" w:rsidRPr="00156D20" w:rsidRDefault="00CF567F" w:rsidP="003B3B05">
            <w:pPr>
              <w:pStyle w:val="rowtabella0"/>
              <w:jc w:val="center"/>
              <w:rPr>
                <w:color w:val="002060"/>
              </w:rPr>
            </w:pPr>
            <w:r w:rsidRPr="00156D20">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CA5D9A" w14:textId="77777777" w:rsidR="00CF567F" w:rsidRPr="00156D20" w:rsidRDefault="00CF567F" w:rsidP="003B3B05">
            <w:pPr>
              <w:pStyle w:val="rowtabella0"/>
              <w:jc w:val="center"/>
              <w:rPr>
                <w:color w:val="002060"/>
              </w:rPr>
            </w:pPr>
            <w:r w:rsidRPr="00156D20">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75D7AE" w14:textId="77777777" w:rsidR="00CF567F" w:rsidRPr="00156D20" w:rsidRDefault="00CF567F" w:rsidP="003B3B05">
            <w:pPr>
              <w:pStyle w:val="rowtabella0"/>
              <w:jc w:val="center"/>
              <w:rPr>
                <w:color w:val="002060"/>
              </w:rPr>
            </w:pPr>
            <w:r w:rsidRPr="00156D2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DFF5EC" w14:textId="77777777" w:rsidR="00CF567F" w:rsidRPr="00156D20" w:rsidRDefault="00CF567F" w:rsidP="003B3B05">
            <w:pPr>
              <w:pStyle w:val="rowtabella0"/>
              <w:jc w:val="center"/>
              <w:rPr>
                <w:color w:val="002060"/>
              </w:rPr>
            </w:pPr>
            <w:r w:rsidRPr="00156D2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EA0BB1" w14:textId="77777777" w:rsidR="00CF567F" w:rsidRPr="00156D20" w:rsidRDefault="00CF567F" w:rsidP="003B3B05">
            <w:pPr>
              <w:pStyle w:val="rowtabella0"/>
              <w:jc w:val="center"/>
              <w:rPr>
                <w:color w:val="002060"/>
              </w:rPr>
            </w:pPr>
            <w:r w:rsidRPr="00156D2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CF5E8A" w14:textId="77777777" w:rsidR="00CF567F" w:rsidRPr="00156D20" w:rsidRDefault="00CF567F" w:rsidP="003B3B05">
            <w:pPr>
              <w:pStyle w:val="rowtabella0"/>
              <w:jc w:val="center"/>
              <w:rPr>
                <w:color w:val="002060"/>
              </w:rPr>
            </w:pPr>
            <w:r w:rsidRPr="00156D20">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6ABAC9" w14:textId="77777777" w:rsidR="00CF567F" w:rsidRPr="00156D20" w:rsidRDefault="00CF567F" w:rsidP="003B3B05">
            <w:pPr>
              <w:pStyle w:val="rowtabella0"/>
              <w:jc w:val="center"/>
              <w:rPr>
                <w:color w:val="002060"/>
              </w:rPr>
            </w:pPr>
            <w:r w:rsidRPr="00156D20">
              <w:rPr>
                <w:color w:val="002060"/>
              </w:rPr>
              <w:t>68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8C852A" w14:textId="77777777" w:rsidR="00CF567F" w:rsidRPr="00156D20" w:rsidRDefault="00CF567F" w:rsidP="003B3B05">
            <w:pPr>
              <w:pStyle w:val="rowtabella0"/>
              <w:jc w:val="center"/>
              <w:rPr>
                <w:color w:val="002060"/>
              </w:rPr>
            </w:pPr>
            <w:r w:rsidRPr="00156D20">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DD756D" w14:textId="77777777" w:rsidR="00CF567F" w:rsidRPr="00156D20" w:rsidRDefault="00CF567F" w:rsidP="003B3B05">
            <w:pPr>
              <w:pStyle w:val="rowtabella0"/>
              <w:jc w:val="center"/>
              <w:rPr>
                <w:color w:val="002060"/>
              </w:rPr>
            </w:pPr>
            <w:r w:rsidRPr="00156D20">
              <w:rPr>
                <w:color w:val="002060"/>
              </w:rPr>
              <w:t>0</w:t>
            </w:r>
          </w:p>
        </w:tc>
      </w:tr>
      <w:tr w:rsidR="00CF567F" w:rsidRPr="00156D20" w14:paraId="4EF9CB3A" w14:textId="77777777" w:rsidTr="003B3B0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F14027D" w14:textId="77777777" w:rsidR="00CF567F" w:rsidRPr="00156D20" w:rsidRDefault="00CF567F" w:rsidP="003B3B05">
            <w:pPr>
              <w:pStyle w:val="rowtabella0"/>
              <w:rPr>
                <w:color w:val="002060"/>
              </w:rPr>
            </w:pPr>
            <w:r w:rsidRPr="00156D20">
              <w:rPr>
                <w:color w:val="002060"/>
              </w:rPr>
              <w:t>A.S.D. SPECIAL ONE SPORTING CLUB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B05742" w14:textId="77777777" w:rsidR="00CF567F" w:rsidRPr="00156D20" w:rsidRDefault="00CF567F" w:rsidP="003B3B05">
            <w:pPr>
              <w:pStyle w:val="rowtabella0"/>
              <w:jc w:val="center"/>
              <w:rPr>
                <w:color w:val="002060"/>
              </w:rPr>
            </w:pPr>
            <w:r w:rsidRPr="00156D2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105214" w14:textId="77777777" w:rsidR="00CF567F" w:rsidRPr="00156D20" w:rsidRDefault="00CF567F" w:rsidP="003B3B05">
            <w:pPr>
              <w:pStyle w:val="rowtabella0"/>
              <w:jc w:val="center"/>
              <w:rPr>
                <w:color w:val="002060"/>
              </w:rPr>
            </w:pPr>
            <w:r w:rsidRPr="00156D20">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29673C" w14:textId="77777777" w:rsidR="00CF567F" w:rsidRPr="00156D20" w:rsidRDefault="00CF567F" w:rsidP="003B3B05">
            <w:pPr>
              <w:pStyle w:val="rowtabella0"/>
              <w:jc w:val="center"/>
              <w:rPr>
                <w:color w:val="002060"/>
              </w:rPr>
            </w:pPr>
            <w:r w:rsidRPr="00156D2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6A5BD0" w14:textId="77777777" w:rsidR="00CF567F" w:rsidRPr="00156D20" w:rsidRDefault="00CF567F" w:rsidP="003B3B05">
            <w:pPr>
              <w:pStyle w:val="rowtabella0"/>
              <w:jc w:val="center"/>
              <w:rPr>
                <w:color w:val="002060"/>
              </w:rPr>
            </w:pPr>
            <w:r w:rsidRPr="00156D2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5118E5" w14:textId="77777777" w:rsidR="00CF567F" w:rsidRPr="00156D20" w:rsidRDefault="00CF567F" w:rsidP="003B3B05">
            <w:pPr>
              <w:pStyle w:val="rowtabella0"/>
              <w:jc w:val="center"/>
              <w:rPr>
                <w:color w:val="002060"/>
              </w:rPr>
            </w:pPr>
            <w:r w:rsidRPr="00156D2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34FD54" w14:textId="77777777" w:rsidR="00CF567F" w:rsidRPr="00156D20" w:rsidRDefault="00CF567F" w:rsidP="003B3B05">
            <w:pPr>
              <w:pStyle w:val="rowtabella0"/>
              <w:jc w:val="center"/>
              <w:rPr>
                <w:color w:val="002060"/>
              </w:rPr>
            </w:pPr>
            <w:r w:rsidRPr="00156D20">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E76E56" w14:textId="77777777" w:rsidR="00CF567F" w:rsidRPr="00156D20" w:rsidRDefault="00CF567F" w:rsidP="003B3B05">
            <w:pPr>
              <w:pStyle w:val="rowtabella0"/>
              <w:jc w:val="center"/>
              <w:rPr>
                <w:color w:val="002060"/>
              </w:rPr>
            </w:pPr>
            <w:r w:rsidRPr="00156D20">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80A584" w14:textId="77777777" w:rsidR="00CF567F" w:rsidRPr="00156D20" w:rsidRDefault="00CF567F" w:rsidP="003B3B05">
            <w:pPr>
              <w:pStyle w:val="rowtabella0"/>
              <w:jc w:val="center"/>
              <w:rPr>
                <w:color w:val="002060"/>
              </w:rPr>
            </w:pPr>
            <w:r w:rsidRPr="00156D20">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5AB5B5" w14:textId="77777777" w:rsidR="00CF567F" w:rsidRPr="00156D20" w:rsidRDefault="00CF567F" w:rsidP="003B3B05">
            <w:pPr>
              <w:pStyle w:val="rowtabella0"/>
              <w:jc w:val="center"/>
              <w:rPr>
                <w:color w:val="002060"/>
              </w:rPr>
            </w:pPr>
            <w:r w:rsidRPr="00156D20">
              <w:rPr>
                <w:color w:val="002060"/>
              </w:rPr>
              <w:t>0</w:t>
            </w:r>
          </w:p>
        </w:tc>
      </w:tr>
      <w:tr w:rsidR="00CF567F" w:rsidRPr="00156D20" w14:paraId="2C9697D4" w14:textId="77777777" w:rsidTr="003B3B0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FF64E2E" w14:textId="77777777" w:rsidR="00CF567F" w:rsidRPr="00156D20" w:rsidRDefault="00CF567F" w:rsidP="003B3B05">
            <w:pPr>
              <w:pStyle w:val="rowtabella0"/>
              <w:rPr>
                <w:color w:val="002060"/>
                <w:lang w:val="es-ES"/>
              </w:rPr>
            </w:pPr>
            <w:r w:rsidRPr="00156D20">
              <w:rPr>
                <w:color w:val="002060"/>
                <w:lang w:val="es-ES"/>
              </w:rPr>
              <w:t>G.S. AUDAX 1970 S.ANGELO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2219F3" w14:textId="77777777" w:rsidR="00CF567F" w:rsidRPr="00156D20" w:rsidRDefault="00CF567F" w:rsidP="003B3B05">
            <w:pPr>
              <w:pStyle w:val="rowtabella0"/>
              <w:jc w:val="center"/>
              <w:rPr>
                <w:color w:val="002060"/>
              </w:rPr>
            </w:pPr>
            <w:r w:rsidRPr="00156D2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4A2D95" w14:textId="77777777" w:rsidR="00CF567F" w:rsidRPr="00156D20" w:rsidRDefault="00CF567F" w:rsidP="003B3B05">
            <w:pPr>
              <w:pStyle w:val="rowtabella0"/>
              <w:jc w:val="center"/>
              <w:rPr>
                <w:color w:val="002060"/>
              </w:rPr>
            </w:pPr>
            <w:r w:rsidRPr="00156D20">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C390B6" w14:textId="77777777" w:rsidR="00CF567F" w:rsidRPr="00156D20" w:rsidRDefault="00CF567F" w:rsidP="003B3B05">
            <w:pPr>
              <w:pStyle w:val="rowtabella0"/>
              <w:jc w:val="center"/>
              <w:rPr>
                <w:color w:val="002060"/>
              </w:rPr>
            </w:pPr>
            <w:r w:rsidRPr="00156D2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9358F5" w14:textId="77777777" w:rsidR="00CF567F" w:rsidRPr="00156D20" w:rsidRDefault="00CF567F" w:rsidP="003B3B05">
            <w:pPr>
              <w:pStyle w:val="rowtabella0"/>
              <w:jc w:val="center"/>
              <w:rPr>
                <w:color w:val="002060"/>
              </w:rPr>
            </w:pPr>
            <w:r w:rsidRPr="00156D2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C86362" w14:textId="77777777" w:rsidR="00CF567F" w:rsidRPr="00156D20" w:rsidRDefault="00CF567F" w:rsidP="003B3B05">
            <w:pPr>
              <w:pStyle w:val="rowtabella0"/>
              <w:jc w:val="center"/>
              <w:rPr>
                <w:color w:val="002060"/>
              </w:rPr>
            </w:pPr>
            <w:r w:rsidRPr="00156D2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9958CE" w14:textId="77777777" w:rsidR="00CF567F" w:rsidRPr="00156D20" w:rsidRDefault="00CF567F" w:rsidP="003B3B05">
            <w:pPr>
              <w:pStyle w:val="rowtabella0"/>
              <w:jc w:val="center"/>
              <w:rPr>
                <w:color w:val="002060"/>
              </w:rPr>
            </w:pPr>
            <w:r w:rsidRPr="00156D20">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F0A523" w14:textId="77777777" w:rsidR="00CF567F" w:rsidRPr="00156D20" w:rsidRDefault="00CF567F" w:rsidP="003B3B05">
            <w:pPr>
              <w:pStyle w:val="rowtabella0"/>
              <w:jc w:val="center"/>
              <w:rPr>
                <w:color w:val="002060"/>
              </w:rPr>
            </w:pPr>
            <w:r w:rsidRPr="00156D20">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FC026F" w14:textId="77777777" w:rsidR="00CF567F" w:rsidRPr="00156D20" w:rsidRDefault="00CF567F" w:rsidP="003B3B05">
            <w:pPr>
              <w:pStyle w:val="rowtabella0"/>
              <w:jc w:val="center"/>
              <w:rPr>
                <w:color w:val="002060"/>
              </w:rPr>
            </w:pPr>
            <w:r w:rsidRPr="00156D20">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F64A8B" w14:textId="77777777" w:rsidR="00CF567F" w:rsidRPr="00156D20" w:rsidRDefault="00CF567F" w:rsidP="003B3B05">
            <w:pPr>
              <w:pStyle w:val="rowtabella0"/>
              <w:jc w:val="center"/>
              <w:rPr>
                <w:color w:val="002060"/>
              </w:rPr>
            </w:pPr>
            <w:r w:rsidRPr="00156D20">
              <w:rPr>
                <w:color w:val="002060"/>
              </w:rPr>
              <w:t>0</w:t>
            </w:r>
          </w:p>
        </w:tc>
      </w:tr>
      <w:tr w:rsidR="00CF567F" w:rsidRPr="00156D20" w14:paraId="3606E2A2" w14:textId="77777777" w:rsidTr="003B3B0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84B77FC" w14:textId="77777777" w:rsidR="00CF567F" w:rsidRPr="00156D20" w:rsidRDefault="00CF567F" w:rsidP="003B3B05">
            <w:pPr>
              <w:pStyle w:val="rowtabella0"/>
              <w:rPr>
                <w:color w:val="002060"/>
              </w:rPr>
            </w:pPr>
            <w:r w:rsidRPr="00156D20">
              <w:rPr>
                <w:color w:val="002060"/>
              </w:rPr>
              <w:t>A.S. BULDOG T.N.T. LUCREZIA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46BB76" w14:textId="77777777" w:rsidR="00CF567F" w:rsidRPr="00156D20" w:rsidRDefault="00CF567F" w:rsidP="003B3B05">
            <w:pPr>
              <w:pStyle w:val="rowtabella0"/>
              <w:jc w:val="center"/>
              <w:rPr>
                <w:color w:val="002060"/>
              </w:rPr>
            </w:pPr>
            <w:r w:rsidRPr="00156D2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92918F" w14:textId="77777777" w:rsidR="00CF567F" w:rsidRPr="00156D20" w:rsidRDefault="00CF567F" w:rsidP="003B3B05">
            <w:pPr>
              <w:pStyle w:val="rowtabella0"/>
              <w:jc w:val="center"/>
              <w:rPr>
                <w:color w:val="002060"/>
              </w:rPr>
            </w:pPr>
            <w:r w:rsidRPr="00156D20">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E6DFCE" w14:textId="77777777" w:rsidR="00CF567F" w:rsidRPr="00156D20" w:rsidRDefault="00CF567F" w:rsidP="003B3B05">
            <w:pPr>
              <w:pStyle w:val="rowtabella0"/>
              <w:jc w:val="center"/>
              <w:rPr>
                <w:color w:val="002060"/>
              </w:rPr>
            </w:pPr>
            <w:r w:rsidRPr="00156D2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24DF43" w14:textId="77777777" w:rsidR="00CF567F" w:rsidRPr="00156D20" w:rsidRDefault="00CF567F" w:rsidP="003B3B05">
            <w:pPr>
              <w:pStyle w:val="rowtabella0"/>
              <w:jc w:val="center"/>
              <w:rPr>
                <w:color w:val="002060"/>
              </w:rPr>
            </w:pPr>
            <w:r w:rsidRPr="00156D2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96103D" w14:textId="77777777" w:rsidR="00CF567F" w:rsidRPr="00156D20" w:rsidRDefault="00CF567F" w:rsidP="003B3B05">
            <w:pPr>
              <w:pStyle w:val="rowtabella0"/>
              <w:jc w:val="center"/>
              <w:rPr>
                <w:color w:val="002060"/>
              </w:rPr>
            </w:pPr>
            <w:r w:rsidRPr="00156D2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F9DA96" w14:textId="77777777" w:rsidR="00CF567F" w:rsidRPr="00156D20" w:rsidRDefault="00CF567F" w:rsidP="003B3B05">
            <w:pPr>
              <w:pStyle w:val="rowtabella0"/>
              <w:jc w:val="center"/>
              <w:rPr>
                <w:color w:val="002060"/>
              </w:rPr>
            </w:pPr>
            <w:r w:rsidRPr="00156D20">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439204" w14:textId="77777777" w:rsidR="00CF567F" w:rsidRPr="00156D20" w:rsidRDefault="00CF567F" w:rsidP="003B3B05">
            <w:pPr>
              <w:pStyle w:val="rowtabella0"/>
              <w:jc w:val="center"/>
              <w:rPr>
                <w:color w:val="002060"/>
              </w:rPr>
            </w:pPr>
            <w:r w:rsidRPr="00156D20">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45A860" w14:textId="77777777" w:rsidR="00CF567F" w:rsidRPr="00156D20" w:rsidRDefault="00CF567F" w:rsidP="003B3B05">
            <w:pPr>
              <w:pStyle w:val="rowtabella0"/>
              <w:jc w:val="center"/>
              <w:rPr>
                <w:color w:val="002060"/>
              </w:rPr>
            </w:pPr>
            <w:r w:rsidRPr="00156D20">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594DB5" w14:textId="77777777" w:rsidR="00CF567F" w:rsidRPr="00156D20" w:rsidRDefault="00CF567F" w:rsidP="003B3B05">
            <w:pPr>
              <w:pStyle w:val="rowtabella0"/>
              <w:jc w:val="center"/>
              <w:rPr>
                <w:color w:val="002060"/>
              </w:rPr>
            </w:pPr>
            <w:r w:rsidRPr="00156D20">
              <w:rPr>
                <w:color w:val="002060"/>
              </w:rPr>
              <w:t>0</w:t>
            </w:r>
          </w:p>
        </w:tc>
      </w:tr>
      <w:tr w:rsidR="00CF567F" w:rsidRPr="00156D20" w14:paraId="5CA9C2BD" w14:textId="77777777" w:rsidTr="003B3B05">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1313E70" w14:textId="77777777" w:rsidR="00CF567F" w:rsidRPr="00156D20" w:rsidRDefault="00CF567F" w:rsidP="003B3B05">
            <w:pPr>
              <w:pStyle w:val="rowtabella0"/>
              <w:rPr>
                <w:color w:val="002060"/>
              </w:rPr>
            </w:pPr>
            <w:proofErr w:type="spellStart"/>
            <w:proofErr w:type="gramStart"/>
            <w:r w:rsidRPr="00156D20">
              <w:rPr>
                <w:color w:val="002060"/>
              </w:rPr>
              <w:t>sq.B</w:t>
            </w:r>
            <w:proofErr w:type="spellEnd"/>
            <w:proofErr w:type="gramEnd"/>
            <w:r w:rsidRPr="00156D20">
              <w:rPr>
                <w:color w:val="002060"/>
              </w:rPr>
              <w:t xml:space="preserve"> AMICI DEL </w:t>
            </w:r>
            <w:proofErr w:type="spellStart"/>
            <w:r w:rsidRPr="00156D20">
              <w:rPr>
                <w:color w:val="002060"/>
              </w:rPr>
              <w:t>CENTROSOCIOsq.B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352382" w14:textId="77777777" w:rsidR="00CF567F" w:rsidRPr="00156D20" w:rsidRDefault="00CF567F" w:rsidP="003B3B05">
            <w:pPr>
              <w:pStyle w:val="rowtabella0"/>
              <w:jc w:val="center"/>
              <w:rPr>
                <w:color w:val="002060"/>
              </w:rPr>
            </w:pPr>
            <w:r w:rsidRPr="00156D2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9FFD62" w14:textId="77777777" w:rsidR="00CF567F" w:rsidRPr="00156D20" w:rsidRDefault="00CF567F" w:rsidP="003B3B05">
            <w:pPr>
              <w:pStyle w:val="rowtabella0"/>
              <w:jc w:val="center"/>
              <w:rPr>
                <w:color w:val="002060"/>
              </w:rPr>
            </w:pPr>
            <w:r w:rsidRPr="00156D20">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C85332" w14:textId="77777777" w:rsidR="00CF567F" w:rsidRPr="00156D20" w:rsidRDefault="00CF567F" w:rsidP="003B3B05">
            <w:pPr>
              <w:pStyle w:val="rowtabella0"/>
              <w:jc w:val="center"/>
              <w:rPr>
                <w:color w:val="002060"/>
              </w:rPr>
            </w:pPr>
            <w:r w:rsidRPr="00156D2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2C80A7" w14:textId="77777777" w:rsidR="00CF567F" w:rsidRPr="00156D20" w:rsidRDefault="00CF567F" w:rsidP="003B3B05">
            <w:pPr>
              <w:pStyle w:val="rowtabella0"/>
              <w:jc w:val="center"/>
              <w:rPr>
                <w:color w:val="002060"/>
              </w:rPr>
            </w:pPr>
            <w:r w:rsidRPr="00156D2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505830" w14:textId="77777777" w:rsidR="00CF567F" w:rsidRPr="00156D20" w:rsidRDefault="00CF567F" w:rsidP="003B3B05">
            <w:pPr>
              <w:pStyle w:val="rowtabella0"/>
              <w:jc w:val="center"/>
              <w:rPr>
                <w:color w:val="002060"/>
              </w:rPr>
            </w:pPr>
            <w:r w:rsidRPr="00156D2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541B42" w14:textId="77777777" w:rsidR="00CF567F" w:rsidRPr="00156D20" w:rsidRDefault="00CF567F" w:rsidP="003B3B05">
            <w:pPr>
              <w:pStyle w:val="rowtabella0"/>
              <w:jc w:val="center"/>
              <w:rPr>
                <w:color w:val="002060"/>
              </w:rPr>
            </w:pPr>
            <w:r w:rsidRPr="00156D2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A66315" w14:textId="77777777" w:rsidR="00CF567F" w:rsidRPr="00156D20" w:rsidRDefault="00CF567F" w:rsidP="003B3B05">
            <w:pPr>
              <w:pStyle w:val="rowtabella0"/>
              <w:jc w:val="center"/>
              <w:rPr>
                <w:color w:val="002060"/>
              </w:rPr>
            </w:pPr>
            <w:r w:rsidRPr="00156D2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33E7A3" w14:textId="77777777" w:rsidR="00CF567F" w:rsidRPr="00156D20" w:rsidRDefault="00CF567F" w:rsidP="003B3B05">
            <w:pPr>
              <w:pStyle w:val="rowtabella0"/>
              <w:jc w:val="center"/>
              <w:rPr>
                <w:color w:val="002060"/>
              </w:rPr>
            </w:pPr>
            <w:r w:rsidRPr="00156D2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4A04E0" w14:textId="77777777" w:rsidR="00CF567F" w:rsidRPr="00156D20" w:rsidRDefault="00CF567F" w:rsidP="003B3B05">
            <w:pPr>
              <w:pStyle w:val="rowtabella0"/>
              <w:jc w:val="center"/>
              <w:rPr>
                <w:color w:val="002060"/>
              </w:rPr>
            </w:pPr>
            <w:r w:rsidRPr="00156D20">
              <w:rPr>
                <w:color w:val="002060"/>
              </w:rPr>
              <w:t>0</w:t>
            </w:r>
          </w:p>
        </w:tc>
      </w:tr>
    </w:tbl>
    <w:p w14:paraId="77A0C3CB" w14:textId="77777777" w:rsidR="00CF567F" w:rsidRPr="00156D20" w:rsidRDefault="00CF567F" w:rsidP="00CF567F">
      <w:pPr>
        <w:pStyle w:val="breakline"/>
        <w:rPr>
          <w:rFonts w:eastAsiaTheme="minorEastAsia"/>
          <w:color w:val="002060"/>
        </w:rPr>
      </w:pPr>
    </w:p>
    <w:p w14:paraId="6D843B9A" w14:textId="77777777" w:rsidR="00CF567F" w:rsidRPr="00156D20" w:rsidRDefault="00CF567F" w:rsidP="00CF567F">
      <w:pPr>
        <w:pStyle w:val="breakline"/>
        <w:rPr>
          <w:color w:val="002060"/>
        </w:rPr>
      </w:pPr>
    </w:p>
    <w:p w14:paraId="04EF82B4" w14:textId="77777777" w:rsidR="00CF567F" w:rsidRPr="00156D20" w:rsidRDefault="00CF567F" w:rsidP="00CF567F">
      <w:pPr>
        <w:pStyle w:val="sottotitolocampionato10"/>
        <w:rPr>
          <w:color w:val="002060"/>
        </w:rPr>
      </w:pPr>
      <w:r w:rsidRPr="00156D20">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CF567F" w:rsidRPr="00156D20" w14:paraId="53102AF2" w14:textId="77777777" w:rsidTr="003B3B05">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75DB53" w14:textId="77777777" w:rsidR="00CF567F" w:rsidRPr="00156D20" w:rsidRDefault="00CF567F" w:rsidP="003B3B05">
            <w:pPr>
              <w:pStyle w:val="headertabella0"/>
              <w:rPr>
                <w:color w:val="002060"/>
              </w:rPr>
            </w:pPr>
            <w:r w:rsidRPr="00156D20">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6BF83D" w14:textId="77777777" w:rsidR="00CF567F" w:rsidRPr="00156D20" w:rsidRDefault="00CF567F" w:rsidP="003B3B05">
            <w:pPr>
              <w:pStyle w:val="headertabella0"/>
              <w:rPr>
                <w:color w:val="002060"/>
              </w:rPr>
            </w:pPr>
            <w:r w:rsidRPr="00156D20">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1F0404" w14:textId="77777777" w:rsidR="00CF567F" w:rsidRPr="00156D20" w:rsidRDefault="00CF567F" w:rsidP="003B3B05">
            <w:pPr>
              <w:pStyle w:val="headertabella0"/>
              <w:rPr>
                <w:color w:val="002060"/>
              </w:rPr>
            </w:pPr>
            <w:r w:rsidRPr="00156D20">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E9EEB5" w14:textId="77777777" w:rsidR="00CF567F" w:rsidRPr="00156D20" w:rsidRDefault="00CF567F" w:rsidP="003B3B05">
            <w:pPr>
              <w:pStyle w:val="headertabella0"/>
              <w:rPr>
                <w:color w:val="002060"/>
              </w:rPr>
            </w:pPr>
            <w:r w:rsidRPr="00156D20">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778D1D" w14:textId="77777777" w:rsidR="00CF567F" w:rsidRPr="00156D20" w:rsidRDefault="00CF567F" w:rsidP="003B3B05">
            <w:pPr>
              <w:pStyle w:val="headertabella0"/>
              <w:rPr>
                <w:color w:val="002060"/>
              </w:rPr>
            </w:pPr>
            <w:r w:rsidRPr="00156D20">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6D78F0" w14:textId="77777777" w:rsidR="00CF567F" w:rsidRPr="00156D20" w:rsidRDefault="00CF567F" w:rsidP="003B3B05">
            <w:pPr>
              <w:pStyle w:val="headertabella0"/>
              <w:rPr>
                <w:color w:val="002060"/>
              </w:rPr>
            </w:pPr>
            <w:r w:rsidRPr="00156D20">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C55C24" w14:textId="77777777" w:rsidR="00CF567F" w:rsidRPr="00156D20" w:rsidRDefault="00CF567F" w:rsidP="003B3B05">
            <w:pPr>
              <w:pStyle w:val="headertabella0"/>
              <w:rPr>
                <w:color w:val="002060"/>
              </w:rPr>
            </w:pPr>
            <w:r w:rsidRPr="00156D20">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6C9976" w14:textId="77777777" w:rsidR="00CF567F" w:rsidRPr="00156D20" w:rsidRDefault="00CF567F" w:rsidP="003B3B05">
            <w:pPr>
              <w:pStyle w:val="headertabella0"/>
              <w:rPr>
                <w:color w:val="002060"/>
              </w:rPr>
            </w:pPr>
            <w:r w:rsidRPr="00156D20">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48092E" w14:textId="77777777" w:rsidR="00CF567F" w:rsidRPr="00156D20" w:rsidRDefault="00CF567F" w:rsidP="003B3B05">
            <w:pPr>
              <w:pStyle w:val="headertabella0"/>
              <w:rPr>
                <w:color w:val="002060"/>
              </w:rPr>
            </w:pPr>
            <w:r w:rsidRPr="00156D20">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94DDDC" w14:textId="77777777" w:rsidR="00CF567F" w:rsidRPr="00156D20" w:rsidRDefault="00CF567F" w:rsidP="003B3B05">
            <w:pPr>
              <w:pStyle w:val="headertabella0"/>
              <w:rPr>
                <w:color w:val="002060"/>
              </w:rPr>
            </w:pPr>
            <w:r w:rsidRPr="00156D20">
              <w:rPr>
                <w:color w:val="002060"/>
              </w:rPr>
              <w:t>PE</w:t>
            </w:r>
          </w:p>
        </w:tc>
      </w:tr>
      <w:tr w:rsidR="00CF567F" w:rsidRPr="00156D20" w14:paraId="24A196EF" w14:textId="77777777" w:rsidTr="003B3B05">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E4C7795" w14:textId="77777777" w:rsidR="00CF567F" w:rsidRPr="00156D20" w:rsidRDefault="00CF567F" w:rsidP="003B3B05">
            <w:pPr>
              <w:pStyle w:val="rowtabella0"/>
              <w:rPr>
                <w:color w:val="002060"/>
              </w:rPr>
            </w:pPr>
            <w:r w:rsidRPr="00156D20">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9457A9" w14:textId="77777777" w:rsidR="00CF567F" w:rsidRPr="00156D20" w:rsidRDefault="00CF567F" w:rsidP="003B3B05">
            <w:pPr>
              <w:pStyle w:val="rowtabella0"/>
              <w:jc w:val="center"/>
              <w:rPr>
                <w:color w:val="002060"/>
              </w:rPr>
            </w:pPr>
            <w:r w:rsidRPr="00156D20">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F3C1A4" w14:textId="77777777" w:rsidR="00CF567F" w:rsidRPr="00156D20" w:rsidRDefault="00CF567F" w:rsidP="003B3B05">
            <w:pPr>
              <w:pStyle w:val="rowtabella0"/>
              <w:jc w:val="center"/>
              <w:rPr>
                <w:color w:val="002060"/>
              </w:rPr>
            </w:pPr>
            <w:r w:rsidRPr="00156D20">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5882D9" w14:textId="77777777" w:rsidR="00CF567F" w:rsidRPr="00156D20" w:rsidRDefault="00CF567F" w:rsidP="003B3B05">
            <w:pPr>
              <w:pStyle w:val="rowtabella0"/>
              <w:jc w:val="center"/>
              <w:rPr>
                <w:color w:val="002060"/>
              </w:rPr>
            </w:pPr>
            <w:r w:rsidRPr="00156D20">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A0A99B" w14:textId="77777777" w:rsidR="00CF567F" w:rsidRPr="00156D20" w:rsidRDefault="00CF567F" w:rsidP="003B3B05">
            <w:pPr>
              <w:pStyle w:val="rowtabella0"/>
              <w:jc w:val="center"/>
              <w:rPr>
                <w:color w:val="002060"/>
              </w:rPr>
            </w:pPr>
            <w:r w:rsidRPr="00156D2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977301" w14:textId="77777777" w:rsidR="00CF567F" w:rsidRPr="00156D20" w:rsidRDefault="00CF567F" w:rsidP="003B3B05">
            <w:pPr>
              <w:pStyle w:val="rowtabella0"/>
              <w:jc w:val="center"/>
              <w:rPr>
                <w:color w:val="002060"/>
              </w:rPr>
            </w:pPr>
            <w:r w:rsidRPr="00156D2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23C315" w14:textId="77777777" w:rsidR="00CF567F" w:rsidRPr="00156D20" w:rsidRDefault="00CF567F" w:rsidP="003B3B05">
            <w:pPr>
              <w:pStyle w:val="rowtabella0"/>
              <w:jc w:val="center"/>
              <w:rPr>
                <w:color w:val="002060"/>
              </w:rPr>
            </w:pPr>
            <w:r w:rsidRPr="00156D20">
              <w:rPr>
                <w:color w:val="002060"/>
              </w:rPr>
              <w:t>134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FFCEAD" w14:textId="77777777" w:rsidR="00CF567F" w:rsidRPr="00156D20" w:rsidRDefault="00CF567F" w:rsidP="003B3B05">
            <w:pPr>
              <w:pStyle w:val="rowtabella0"/>
              <w:jc w:val="center"/>
              <w:rPr>
                <w:color w:val="002060"/>
              </w:rPr>
            </w:pPr>
            <w:r w:rsidRPr="00156D20">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A898B7" w14:textId="77777777" w:rsidR="00CF567F" w:rsidRPr="00156D20" w:rsidRDefault="00CF567F" w:rsidP="003B3B05">
            <w:pPr>
              <w:pStyle w:val="rowtabella0"/>
              <w:jc w:val="center"/>
              <w:rPr>
                <w:color w:val="002060"/>
              </w:rPr>
            </w:pPr>
            <w:r w:rsidRPr="00156D20">
              <w:rPr>
                <w:color w:val="002060"/>
              </w:rPr>
              <w:t>103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F78477" w14:textId="77777777" w:rsidR="00CF567F" w:rsidRPr="00156D20" w:rsidRDefault="00CF567F" w:rsidP="003B3B05">
            <w:pPr>
              <w:pStyle w:val="rowtabella0"/>
              <w:jc w:val="center"/>
              <w:rPr>
                <w:color w:val="002060"/>
              </w:rPr>
            </w:pPr>
            <w:r w:rsidRPr="00156D20">
              <w:rPr>
                <w:color w:val="002060"/>
              </w:rPr>
              <w:t>0</w:t>
            </w:r>
          </w:p>
        </w:tc>
      </w:tr>
      <w:tr w:rsidR="00CF567F" w:rsidRPr="00156D20" w14:paraId="3D89A89E" w14:textId="77777777" w:rsidTr="003B3B0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6281029" w14:textId="77777777" w:rsidR="00CF567F" w:rsidRPr="00156D20" w:rsidRDefault="00CF567F" w:rsidP="003B3B05">
            <w:pPr>
              <w:pStyle w:val="rowtabella0"/>
              <w:rPr>
                <w:color w:val="002060"/>
              </w:rPr>
            </w:pPr>
            <w:r w:rsidRPr="00156D20">
              <w:rPr>
                <w:color w:val="002060"/>
              </w:rPr>
              <w:t>A.S.D. JESI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00DDB9" w14:textId="77777777" w:rsidR="00CF567F" w:rsidRPr="00156D20" w:rsidRDefault="00CF567F" w:rsidP="003B3B05">
            <w:pPr>
              <w:pStyle w:val="rowtabella0"/>
              <w:jc w:val="center"/>
              <w:rPr>
                <w:color w:val="002060"/>
              </w:rPr>
            </w:pPr>
            <w:r w:rsidRPr="00156D20">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46BA1A" w14:textId="77777777" w:rsidR="00CF567F" w:rsidRPr="00156D20" w:rsidRDefault="00CF567F" w:rsidP="003B3B05">
            <w:pPr>
              <w:pStyle w:val="rowtabella0"/>
              <w:jc w:val="center"/>
              <w:rPr>
                <w:color w:val="002060"/>
              </w:rPr>
            </w:pPr>
            <w:r w:rsidRPr="00156D20">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5E649D" w14:textId="77777777" w:rsidR="00CF567F" w:rsidRPr="00156D20" w:rsidRDefault="00CF567F" w:rsidP="003B3B05">
            <w:pPr>
              <w:pStyle w:val="rowtabella0"/>
              <w:jc w:val="center"/>
              <w:rPr>
                <w:color w:val="002060"/>
              </w:rPr>
            </w:pPr>
            <w:r w:rsidRPr="00156D2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46CDE7" w14:textId="77777777" w:rsidR="00CF567F" w:rsidRPr="00156D20" w:rsidRDefault="00CF567F" w:rsidP="003B3B05">
            <w:pPr>
              <w:pStyle w:val="rowtabella0"/>
              <w:jc w:val="center"/>
              <w:rPr>
                <w:color w:val="002060"/>
              </w:rPr>
            </w:pPr>
            <w:r w:rsidRPr="00156D2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55DBED" w14:textId="77777777" w:rsidR="00CF567F" w:rsidRPr="00156D20" w:rsidRDefault="00CF567F" w:rsidP="003B3B05">
            <w:pPr>
              <w:pStyle w:val="rowtabella0"/>
              <w:jc w:val="center"/>
              <w:rPr>
                <w:color w:val="002060"/>
              </w:rPr>
            </w:pPr>
            <w:r w:rsidRPr="00156D2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E2F81B" w14:textId="77777777" w:rsidR="00CF567F" w:rsidRPr="00156D20" w:rsidRDefault="00CF567F" w:rsidP="003B3B05">
            <w:pPr>
              <w:pStyle w:val="rowtabella0"/>
              <w:jc w:val="center"/>
              <w:rPr>
                <w:color w:val="002060"/>
              </w:rPr>
            </w:pPr>
            <w:r w:rsidRPr="00156D20">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54D197" w14:textId="77777777" w:rsidR="00CF567F" w:rsidRPr="00156D20" w:rsidRDefault="00CF567F" w:rsidP="003B3B05">
            <w:pPr>
              <w:pStyle w:val="rowtabella0"/>
              <w:jc w:val="center"/>
              <w:rPr>
                <w:color w:val="002060"/>
              </w:rPr>
            </w:pPr>
            <w:r w:rsidRPr="00156D20">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F96705" w14:textId="77777777" w:rsidR="00CF567F" w:rsidRPr="00156D20" w:rsidRDefault="00CF567F" w:rsidP="003B3B05">
            <w:pPr>
              <w:pStyle w:val="rowtabella0"/>
              <w:jc w:val="center"/>
              <w:rPr>
                <w:color w:val="002060"/>
              </w:rPr>
            </w:pPr>
            <w:r w:rsidRPr="00156D2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F20A81" w14:textId="77777777" w:rsidR="00CF567F" w:rsidRPr="00156D20" w:rsidRDefault="00CF567F" w:rsidP="003B3B05">
            <w:pPr>
              <w:pStyle w:val="rowtabella0"/>
              <w:jc w:val="center"/>
              <w:rPr>
                <w:color w:val="002060"/>
              </w:rPr>
            </w:pPr>
            <w:r w:rsidRPr="00156D20">
              <w:rPr>
                <w:color w:val="002060"/>
              </w:rPr>
              <w:t>0</w:t>
            </w:r>
          </w:p>
        </w:tc>
      </w:tr>
      <w:tr w:rsidR="00CF567F" w:rsidRPr="00156D20" w14:paraId="44915E52" w14:textId="77777777" w:rsidTr="003B3B0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5168041" w14:textId="77777777" w:rsidR="00CF567F" w:rsidRPr="00156D20" w:rsidRDefault="00CF567F" w:rsidP="003B3B05">
            <w:pPr>
              <w:pStyle w:val="rowtabella0"/>
              <w:rPr>
                <w:color w:val="002060"/>
              </w:rPr>
            </w:pPr>
            <w:r w:rsidRPr="00156D20">
              <w:rPr>
                <w:color w:val="002060"/>
              </w:rPr>
              <w:t>C.U.S.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4319B4" w14:textId="77777777" w:rsidR="00CF567F" w:rsidRPr="00156D20" w:rsidRDefault="00CF567F" w:rsidP="003B3B05">
            <w:pPr>
              <w:pStyle w:val="rowtabella0"/>
              <w:jc w:val="center"/>
              <w:rPr>
                <w:color w:val="002060"/>
              </w:rPr>
            </w:pPr>
            <w:r w:rsidRPr="00156D20">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3DCAEF" w14:textId="77777777" w:rsidR="00CF567F" w:rsidRPr="00156D20" w:rsidRDefault="00CF567F" w:rsidP="003B3B05">
            <w:pPr>
              <w:pStyle w:val="rowtabella0"/>
              <w:jc w:val="center"/>
              <w:rPr>
                <w:color w:val="002060"/>
              </w:rPr>
            </w:pPr>
            <w:r w:rsidRPr="00156D20">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9F03AD" w14:textId="77777777" w:rsidR="00CF567F" w:rsidRPr="00156D20" w:rsidRDefault="00CF567F" w:rsidP="003B3B05">
            <w:pPr>
              <w:pStyle w:val="rowtabella0"/>
              <w:jc w:val="center"/>
              <w:rPr>
                <w:color w:val="002060"/>
              </w:rPr>
            </w:pPr>
            <w:r w:rsidRPr="00156D2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5CB6F3" w14:textId="77777777" w:rsidR="00CF567F" w:rsidRPr="00156D20" w:rsidRDefault="00CF567F" w:rsidP="003B3B05">
            <w:pPr>
              <w:pStyle w:val="rowtabella0"/>
              <w:jc w:val="center"/>
              <w:rPr>
                <w:color w:val="002060"/>
              </w:rPr>
            </w:pPr>
            <w:r w:rsidRPr="00156D2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E35D79" w14:textId="77777777" w:rsidR="00CF567F" w:rsidRPr="00156D20" w:rsidRDefault="00CF567F" w:rsidP="003B3B05">
            <w:pPr>
              <w:pStyle w:val="rowtabella0"/>
              <w:jc w:val="center"/>
              <w:rPr>
                <w:color w:val="002060"/>
              </w:rPr>
            </w:pPr>
            <w:r w:rsidRPr="00156D2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85B297" w14:textId="77777777" w:rsidR="00CF567F" w:rsidRPr="00156D20" w:rsidRDefault="00CF567F" w:rsidP="003B3B05">
            <w:pPr>
              <w:pStyle w:val="rowtabella0"/>
              <w:jc w:val="center"/>
              <w:rPr>
                <w:color w:val="002060"/>
              </w:rPr>
            </w:pPr>
            <w:r w:rsidRPr="00156D20">
              <w:rPr>
                <w:color w:val="002060"/>
              </w:rPr>
              <w:t>102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211734" w14:textId="77777777" w:rsidR="00CF567F" w:rsidRPr="00156D20" w:rsidRDefault="00CF567F" w:rsidP="003B3B05">
            <w:pPr>
              <w:pStyle w:val="rowtabella0"/>
              <w:jc w:val="center"/>
              <w:rPr>
                <w:color w:val="002060"/>
              </w:rPr>
            </w:pPr>
            <w:r w:rsidRPr="00156D20">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84299E" w14:textId="77777777" w:rsidR="00CF567F" w:rsidRPr="00156D20" w:rsidRDefault="00CF567F" w:rsidP="003B3B05">
            <w:pPr>
              <w:pStyle w:val="rowtabella0"/>
              <w:jc w:val="center"/>
              <w:rPr>
                <w:color w:val="002060"/>
              </w:rPr>
            </w:pPr>
            <w:r w:rsidRPr="00156D20">
              <w:rPr>
                <w:color w:val="002060"/>
              </w:rPr>
              <w:t>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3D5276" w14:textId="77777777" w:rsidR="00CF567F" w:rsidRPr="00156D20" w:rsidRDefault="00CF567F" w:rsidP="003B3B05">
            <w:pPr>
              <w:pStyle w:val="rowtabella0"/>
              <w:jc w:val="center"/>
              <w:rPr>
                <w:color w:val="002060"/>
              </w:rPr>
            </w:pPr>
            <w:r w:rsidRPr="00156D20">
              <w:rPr>
                <w:color w:val="002060"/>
              </w:rPr>
              <w:t>0</w:t>
            </w:r>
          </w:p>
        </w:tc>
      </w:tr>
      <w:tr w:rsidR="00CF567F" w:rsidRPr="00156D20" w14:paraId="41848F9C" w14:textId="77777777" w:rsidTr="003B3B0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7DC4762" w14:textId="77777777" w:rsidR="00CF567F" w:rsidRPr="00156D20" w:rsidRDefault="00CF567F" w:rsidP="003B3B05">
            <w:pPr>
              <w:pStyle w:val="rowtabella0"/>
              <w:rPr>
                <w:color w:val="002060"/>
                <w:lang w:val="es-ES"/>
              </w:rPr>
            </w:pPr>
            <w:r w:rsidRPr="00156D20">
              <w:rPr>
                <w:color w:val="002060"/>
                <w:lang w:val="es-ES"/>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AB3B09" w14:textId="77777777" w:rsidR="00CF567F" w:rsidRPr="00156D20" w:rsidRDefault="00CF567F" w:rsidP="003B3B05">
            <w:pPr>
              <w:pStyle w:val="rowtabella0"/>
              <w:jc w:val="center"/>
              <w:rPr>
                <w:color w:val="002060"/>
              </w:rPr>
            </w:pPr>
            <w:r w:rsidRPr="00156D20">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04D090" w14:textId="77777777" w:rsidR="00CF567F" w:rsidRPr="00156D20" w:rsidRDefault="00CF567F" w:rsidP="003B3B05">
            <w:pPr>
              <w:pStyle w:val="rowtabella0"/>
              <w:jc w:val="center"/>
              <w:rPr>
                <w:color w:val="002060"/>
              </w:rPr>
            </w:pPr>
            <w:r w:rsidRPr="00156D20">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C20DBD" w14:textId="77777777" w:rsidR="00CF567F" w:rsidRPr="00156D20" w:rsidRDefault="00CF567F" w:rsidP="003B3B05">
            <w:pPr>
              <w:pStyle w:val="rowtabella0"/>
              <w:jc w:val="center"/>
              <w:rPr>
                <w:color w:val="002060"/>
              </w:rPr>
            </w:pPr>
            <w:r w:rsidRPr="00156D2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95D4F1" w14:textId="77777777" w:rsidR="00CF567F" w:rsidRPr="00156D20" w:rsidRDefault="00CF567F" w:rsidP="003B3B05">
            <w:pPr>
              <w:pStyle w:val="rowtabella0"/>
              <w:jc w:val="center"/>
              <w:rPr>
                <w:color w:val="002060"/>
              </w:rPr>
            </w:pPr>
            <w:r w:rsidRPr="00156D2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16EDC1" w14:textId="77777777" w:rsidR="00CF567F" w:rsidRPr="00156D20" w:rsidRDefault="00CF567F" w:rsidP="003B3B05">
            <w:pPr>
              <w:pStyle w:val="rowtabella0"/>
              <w:jc w:val="center"/>
              <w:rPr>
                <w:color w:val="002060"/>
              </w:rPr>
            </w:pPr>
            <w:r w:rsidRPr="00156D2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ABD48A" w14:textId="77777777" w:rsidR="00CF567F" w:rsidRPr="00156D20" w:rsidRDefault="00CF567F" w:rsidP="003B3B05">
            <w:pPr>
              <w:pStyle w:val="rowtabella0"/>
              <w:jc w:val="center"/>
              <w:rPr>
                <w:color w:val="002060"/>
              </w:rPr>
            </w:pPr>
            <w:r w:rsidRPr="00156D20">
              <w:rPr>
                <w:color w:val="002060"/>
              </w:rPr>
              <w:t>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057A4B" w14:textId="77777777" w:rsidR="00CF567F" w:rsidRPr="00156D20" w:rsidRDefault="00CF567F" w:rsidP="003B3B05">
            <w:pPr>
              <w:pStyle w:val="rowtabella0"/>
              <w:jc w:val="center"/>
              <w:rPr>
                <w:color w:val="002060"/>
              </w:rPr>
            </w:pPr>
            <w:r w:rsidRPr="00156D20">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313FA6" w14:textId="77777777" w:rsidR="00CF567F" w:rsidRPr="00156D20" w:rsidRDefault="00CF567F" w:rsidP="003B3B05">
            <w:pPr>
              <w:pStyle w:val="rowtabella0"/>
              <w:jc w:val="center"/>
              <w:rPr>
                <w:color w:val="002060"/>
              </w:rPr>
            </w:pPr>
            <w:r w:rsidRPr="00156D20">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63AA2F" w14:textId="77777777" w:rsidR="00CF567F" w:rsidRPr="00156D20" w:rsidRDefault="00CF567F" w:rsidP="003B3B05">
            <w:pPr>
              <w:pStyle w:val="rowtabella0"/>
              <w:jc w:val="center"/>
              <w:rPr>
                <w:color w:val="002060"/>
              </w:rPr>
            </w:pPr>
            <w:r w:rsidRPr="00156D20">
              <w:rPr>
                <w:color w:val="002060"/>
              </w:rPr>
              <w:t>0</w:t>
            </w:r>
          </w:p>
        </w:tc>
      </w:tr>
      <w:tr w:rsidR="00CF567F" w:rsidRPr="00156D20" w14:paraId="3D9523EF" w14:textId="77777777" w:rsidTr="003B3B0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58638E7" w14:textId="77777777" w:rsidR="00CF567F" w:rsidRPr="00156D20" w:rsidRDefault="00CF567F" w:rsidP="003B3B05">
            <w:pPr>
              <w:pStyle w:val="rowtabella0"/>
              <w:rPr>
                <w:color w:val="002060"/>
              </w:rPr>
            </w:pPr>
            <w:r w:rsidRPr="00156D20">
              <w:rPr>
                <w:color w:val="002060"/>
              </w:rPr>
              <w:t>A.S.D. MONTELUPONE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41B89A" w14:textId="77777777" w:rsidR="00CF567F" w:rsidRPr="00156D20" w:rsidRDefault="00CF567F" w:rsidP="003B3B05">
            <w:pPr>
              <w:pStyle w:val="rowtabella0"/>
              <w:jc w:val="center"/>
              <w:rPr>
                <w:color w:val="002060"/>
              </w:rPr>
            </w:pPr>
            <w:r w:rsidRPr="00156D20">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53DF1C" w14:textId="77777777" w:rsidR="00CF567F" w:rsidRPr="00156D20" w:rsidRDefault="00CF567F" w:rsidP="003B3B05">
            <w:pPr>
              <w:pStyle w:val="rowtabella0"/>
              <w:jc w:val="center"/>
              <w:rPr>
                <w:color w:val="002060"/>
              </w:rPr>
            </w:pPr>
            <w:r w:rsidRPr="00156D20">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A315FB" w14:textId="77777777" w:rsidR="00CF567F" w:rsidRPr="00156D20" w:rsidRDefault="00CF567F" w:rsidP="003B3B05">
            <w:pPr>
              <w:pStyle w:val="rowtabella0"/>
              <w:jc w:val="center"/>
              <w:rPr>
                <w:color w:val="002060"/>
              </w:rPr>
            </w:pPr>
            <w:r w:rsidRPr="00156D2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8F0BBC" w14:textId="77777777" w:rsidR="00CF567F" w:rsidRPr="00156D20" w:rsidRDefault="00CF567F" w:rsidP="003B3B05">
            <w:pPr>
              <w:pStyle w:val="rowtabella0"/>
              <w:jc w:val="center"/>
              <w:rPr>
                <w:color w:val="002060"/>
              </w:rPr>
            </w:pPr>
            <w:r w:rsidRPr="00156D2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C20511" w14:textId="77777777" w:rsidR="00CF567F" w:rsidRPr="00156D20" w:rsidRDefault="00CF567F" w:rsidP="003B3B05">
            <w:pPr>
              <w:pStyle w:val="rowtabella0"/>
              <w:jc w:val="center"/>
              <w:rPr>
                <w:color w:val="002060"/>
              </w:rPr>
            </w:pPr>
            <w:r w:rsidRPr="00156D2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490184" w14:textId="77777777" w:rsidR="00CF567F" w:rsidRPr="00156D20" w:rsidRDefault="00CF567F" w:rsidP="003B3B05">
            <w:pPr>
              <w:pStyle w:val="rowtabella0"/>
              <w:jc w:val="center"/>
              <w:rPr>
                <w:color w:val="002060"/>
              </w:rPr>
            </w:pPr>
            <w:r w:rsidRPr="00156D20">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CC0277" w14:textId="77777777" w:rsidR="00CF567F" w:rsidRPr="00156D20" w:rsidRDefault="00CF567F" w:rsidP="003B3B05">
            <w:pPr>
              <w:pStyle w:val="rowtabella0"/>
              <w:jc w:val="center"/>
              <w:rPr>
                <w:color w:val="002060"/>
              </w:rPr>
            </w:pPr>
            <w:r w:rsidRPr="00156D20">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877415" w14:textId="77777777" w:rsidR="00CF567F" w:rsidRPr="00156D20" w:rsidRDefault="00CF567F" w:rsidP="003B3B05">
            <w:pPr>
              <w:pStyle w:val="rowtabella0"/>
              <w:jc w:val="center"/>
              <w:rPr>
                <w:color w:val="002060"/>
              </w:rPr>
            </w:pPr>
            <w:r w:rsidRPr="00156D2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7D3633" w14:textId="77777777" w:rsidR="00CF567F" w:rsidRPr="00156D20" w:rsidRDefault="00CF567F" w:rsidP="003B3B05">
            <w:pPr>
              <w:pStyle w:val="rowtabella0"/>
              <w:jc w:val="center"/>
              <w:rPr>
                <w:color w:val="002060"/>
              </w:rPr>
            </w:pPr>
            <w:r w:rsidRPr="00156D20">
              <w:rPr>
                <w:color w:val="002060"/>
              </w:rPr>
              <w:t>0</w:t>
            </w:r>
          </w:p>
        </w:tc>
      </w:tr>
      <w:tr w:rsidR="00CF567F" w:rsidRPr="00156D20" w14:paraId="76235BFA" w14:textId="77777777" w:rsidTr="003B3B0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D9066C3" w14:textId="77777777" w:rsidR="00CF567F" w:rsidRPr="00156D20" w:rsidRDefault="00CF567F" w:rsidP="003B3B05">
            <w:pPr>
              <w:pStyle w:val="rowtabella0"/>
              <w:rPr>
                <w:color w:val="002060"/>
              </w:rPr>
            </w:pPr>
            <w:r w:rsidRPr="00156D20">
              <w:rPr>
                <w:color w:val="002060"/>
              </w:rPr>
              <w:t>A.S.D. OSIMO FIVE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C2FFA3" w14:textId="77777777" w:rsidR="00CF567F" w:rsidRPr="00156D20" w:rsidRDefault="00CF567F" w:rsidP="003B3B05">
            <w:pPr>
              <w:pStyle w:val="rowtabella0"/>
              <w:jc w:val="center"/>
              <w:rPr>
                <w:color w:val="002060"/>
              </w:rPr>
            </w:pPr>
            <w:r w:rsidRPr="00156D20">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D5DDEB" w14:textId="77777777" w:rsidR="00CF567F" w:rsidRPr="00156D20" w:rsidRDefault="00CF567F" w:rsidP="003B3B05">
            <w:pPr>
              <w:pStyle w:val="rowtabella0"/>
              <w:jc w:val="center"/>
              <w:rPr>
                <w:color w:val="002060"/>
              </w:rPr>
            </w:pPr>
            <w:r w:rsidRPr="00156D20">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AF41B6" w14:textId="77777777" w:rsidR="00CF567F" w:rsidRPr="00156D20" w:rsidRDefault="00CF567F" w:rsidP="003B3B05">
            <w:pPr>
              <w:pStyle w:val="rowtabella0"/>
              <w:jc w:val="center"/>
              <w:rPr>
                <w:color w:val="002060"/>
              </w:rPr>
            </w:pPr>
            <w:r w:rsidRPr="00156D2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78A595" w14:textId="77777777" w:rsidR="00CF567F" w:rsidRPr="00156D20" w:rsidRDefault="00CF567F" w:rsidP="003B3B05">
            <w:pPr>
              <w:pStyle w:val="rowtabella0"/>
              <w:jc w:val="center"/>
              <w:rPr>
                <w:color w:val="002060"/>
              </w:rPr>
            </w:pPr>
            <w:r w:rsidRPr="00156D2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74FD07" w14:textId="77777777" w:rsidR="00CF567F" w:rsidRPr="00156D20" w:rsidRDefault="00CF567F" w:rsidP="003B3B05">
            <w:pPr>
              <w:pStyle w:val="rowtabella0"/>
              <w:jc w:val="center"/>
              <w:rPr>
                <w:color w:val="002060"/>
              </w:rPr>
            </w:pPr>
            <w:r w:rsidRPr="00156D2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1BBC5A" w14:textId="77777777" w:rsidR="00CF567F" w:rsidRPr="00156D20" w:rsidRDefault="00CF567F" w:rsidP="003B3B05">
            <w:pPr>
              <w:pStyle w:val="rowtabella0"/>
              <w:jc w:val="center"/>
              <w:rPr>
                <w:color w:val="002060"/>
              </w:rPr>
            </w:pPr>
            <w:r w:rsidRPr="00156D20">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15951F" w14:textId="77777777" w:rsidR="00CF567F" w:rsidRPr="00156D20" w:rsidRDefault="00CF567F" w:rsidP="003B3B05">
            <w:pPr>
              <w:pStyle w:val="rowtabella0"/>
              <w:jc w:val="center"/>
              <w:rPr>
                <w:color w:val="002060"/>
              </w:rPr>
            </w:pPr>
            <w:r w:rsidRPr="00156D20">
              <w:rPr>
                <w:color w:val="002060"/>
              </w:rPr>
              <w:t>82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06AA97" w14:textId="77777777" w:rsidR="00CF567F" w:rsidRPr="00156D20" w:rsidRDefault="00CF567F" w:rsidP="003B3B05">
            <w:pPr>
              <w:pStyle w:val="rowtabella0"/>
              <w:jc w:val="center"/>
              <w:rPr>
                <w:color w:val="002060"/>
              </w:rPr>
            </w:pPr>
            <w:r w:rsidRPr="00156D20">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CB4503" w14:textId="77777777" w:rsidR="00CF567F" w:rsidRPr="00156D20" w:rsidRDefault="00CF567F" w:rsidP="003B3B05">
            <w:pPr>
              <w:pStyle w:val="rowtabella0"/>
              <w:jc w:val="center"/>
              <w:rPr>
                <w:color w:val="002060"/>
              </w:rPr>
            </w:pPr>
            <w:r w:rsidRPr="00156D20">
              <w:rPr>
                <w:color w:val="002060"/>
              </w:rPr>
              <w:t>0</w:t>
            </w:r>
          </w:p>
        </w:tc>
      </w:tr>
      <w:tr w:rsidR="00CF567F" w:rsidRPr="00156D20" w14:paraId="31AC6E80" w14:textId="77777777" w:rsidTr="003B3B0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58C887F" w14:textId="77777777" w:rsidR="00CF567F" w:rsidRPr="00156D20" w:rsidRDefault="00CF567F" w:rsidP="003B3B05">
            <w:pPr>
              <w:pStyle w:val="rowtabella0"/>
              <w:rPr>
                <w:color w:val="002060"/>
              </w:rPr>
            </w:pPr>
            <w:r w:rsidRPr="00156D20">
              <w:rPr>
                <w:color w:val="002060"/>
              </w:rPr>
              <w:t>A.S.D. CSI GAUDIO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5D4196" w14:textId="77777777" w:rsidR="00CF567F" w:rsidRPr="00156D20" w:rsidRDefault="00CF567F" w:rsidP="003B3B05">
            <w:pPr>
              <w:pStyle w:val="rowtabella0"/>
              <w:jc w:val="center"/>
              <w:rPr>
                <w:color w:val="002060"/>
              </w:rPr>
            </w:pPr>
            <w:r w:rsidRPr="00156D2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A9DBFB" w14:textId="77777777" w:rsidR="00CF567F" w:rsidRPr="00156D20" w:rsidRDefault="00CF567F" w:rsidP="003B3B05">
            <w:pPr>
              <w:pStyle w:val="rowtabella0"/>
              <w:jc w:val="center"/>
              <w:rPr>
                <w:color w:val="002060"/>
              </w:rPr>
            </w:pPr>
            <w:r w:rsidRPr="00156D20">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68E069" w14:textId="77777777" w:rsidR="00CF567F" w:rsidRPr="00156D20" w:rsidRDefault="00CF567F" w:rsidP="003B3B05">
            <w:pPr>
              <w:pStyle w:val="rowtabella0"/>
              <w:jc w:val="center"/>
              <w:rPr>
                <w:color w:val="002060"/>
              </w:rPr>
            </w:pPr>
            <w:r w:rsidRPr="00156D2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75E6C6" w14:textId="77777777" w:rsidR="00CF567F" w:rsidRPr="00156D20" w:rsidRDefault="00CF567F" w:rsidP="003B3B05">
            <w:pPr>
              <w:pStyle w:val="rowtabella0"/>
              <w:jc w:val="center"/>
              <w:rPr>
                <w:color w:val="002060"/>
              </w:rPr>
            </w:pPr>
            <w:r w:rsidRPr="00156D2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231078" w14:textId="77777777" w:rsidR="00CF567F" w:rsidRPr="00156D20" w:rsidRDefault="00CF567F" w:rsidP="003B3B05">
            <w:pPr>
              <w:pStyle w:val="rowtabella0"/>
              <w:jc w:val="center"/>
              <w:rPr>
                <w:color w:val="002060"/>
              </w:rPr>
            </w:pPr>
            <w:r w:rsidRPr="00156D2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3BC3ED" w14:textId="77777777" w:rsidR="00CF567F" w:rsidRPr="00156D20" w:rsidRDefault="00CF567F" w:rsidP="003B3B05">
            <w:pPr>
              <w:pStyle w:val="rowtabella0"/>
              <w:jc w:val="center"/>
              <w:rPr>
                <w:color w:val="002060"/>
              </w:rPr>
            </w:pPr>
            <w:r w:rsidRPr="00156D20">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D8505D" w14:textId="77777777" w:rsidR="00CF567F" w:rsidRPr="00156D20" w:rsidRDefault="00CF567F" w:rsidP="003B3B05">
            <w:pPr>
              <w:pStyle w:val="rowtabella0"/>
              <w:jc w:val="center"/>
              <w:rPr>
                <w:color w:val="002060"/>
              </w:rPr>
            </w:pPr>
            <w:r w:rsidRPr="00156D20">
              <w:rPr>
                <w:color w:val="002060"/>
              </w:rPr>
              <w:t>123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8FBD87" w14:textId="77777777" w:rsidR="00CF567F" w:rsidRPr="00156D20" w:rsidRDefault="00CF567F" w:rsidP="003B3B05">
            <w:pPr>
              <w:pStyle w:val="rowtabella0"/>
              <w:jc w:val="center"/>
              <w:rPr>
                <w:color w:val="002060"/>
              </w:rPr>
            </w:pPr>
            <w:r w:rsidRPr="00156D20">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66B14B" w14:textId="77777777" w:rsidR="00CF567F" w:rsidRPr="00156D20" w:rsidRDefault="00CF567F" w:rsidP="003B3B05">
            <w:pPr>
              <w:pStyle w:val="rowtabella0"/>
              <w:jc w:val="center"/>
              <w:rPr>
                <w:color w:val="002060"/>
              </w:rPr>
            </w:pPr>
            <w:r w:rsidRPr="00156D20">
              <w:rPr>
                <w:color w:val="002060"/>
              </w:rPr>
              <w:t>0</w:t>
            </w:r>
          </w:p>
        </w:tc>
      </w:tr>
      <w:tr w:rsidR="00CF567F" w:rsidRPr="00156D20" w14:paraId="6BBE2DB9" w14:textId="77777777" w:rsidTr="003B3B05">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F17FFB0" w14:textId="77777777" w:rsidR="00CF567F" w:rsidRPr="00156D20" w:rsidRDefault="00CF567F" w:rsidP="003B3B05">
            <w:pPr>
              <w:pStyle w:val="rowtabella0"/>
              <w:rPr>
                <w:color w:val="002060"/>
                <w:lang w:val="es-ES"/>
              </w:rPr>
            </w:pPr>
            <w:r w:rsidRPr="00156D20">
              <w:rPr>
                <w:color w:val="002060"/>
                <w:lang w:val="es-ES"/>
              </w:rPr>
              <w:t>POL.D. VIRTUS FORTITUDO 1950 SSD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B8DEF4" w14:textId="77777777" w:rsidR="00CF567F" w:rsidRPr="00156D20" w:rsidRDefault="00CF567F" w:rsidP="003B3B05">
            <w:pPr>
              <w:pStyle w:val="rowtabella0"/>
              <w:jc w:val="center"/>
              <w:rPr>
                <w:color w:val="002060"/>
              </w:rPr>
            </w:pPr>
            <w:r w:rsidRPr="00156D2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4DEC37" w14:textId="77777777" w:rsidR="00CF567F" w:rsidRPr="00156D20" w:rsidRDefault="00CF567F" w:rsidP="003B3B05">
            <w:pPr>
              <w:pStyle w:val="rowtabella0"/>
              <w:jc w:val="center"/>
              <w:rPr>
                <w:color w:val="002060"/>
              </w:rPr>
            </w:pPr>
            <w:r w:rsidRPr="00156D20">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6BCEF3" w14:textId="77777777" w:rsidR="00CF567F" w:rsidRPr="00156D20" w:rsidRDefault="00CF567F" w:rsidP="003B3B05">
            <w:pPr>
              <w:pStyle w:val="rowtabella0"/>
              <w:jc w:val="center"/>
              <w:rPr>
                <w:color w:val="002060"/>
              </w:rPr>
            </w:pPr>
            <w:r w:rsidRPr="00156D2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EF195E" w14:textId="77777777" w:rsidR="00CF567F" w:rsidRPr="00156D20" w:rsidRDefault="00CF567F" w:rsidP="003B3B05">
            <w:pPr>
              <w:pStyle w:val="rowtabella0"/>
              <w:jc w:val="center"/>
              <w:rPr>
                <w:color w:val="002060"/>
              </w:rPr>
            </w:pPr>
            <w:r w:rsidRPr="00156D2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AD03DC" w14:textId="77777777" w:rsidR="00CF567F" w:rsidRPr="00156D20" w:rsidRDefault="00CF567F" w:rsidP="003B3B05">
            <w:pPr>
              <w:pStyle w:val="rowtabella0"/>
              <w:jc w:val="center"/>
              <w:rPr>
                <w:color w:val="002060"/>
              </w:rPr>
            </w:pPr>
            <w:r w:rsidRPr="00156D20">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7A1185" w14:textId="77777777" w:rsidR="00CF567F" w:rsidRPr="00156D20" w:rsidRDefault="00CF567F" w:rsidP="003B3B05">
            <w:pPr>
              <w:pStyle w:val="rowtabella0"/>
              <w:jc w:val="center"/>
              <w:rPr>
                <w:color w:val="002060"/>
              </w:rPr>
            </w:pPr>
            <w:r w:rsidRPr="00156D20">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FF0C3C" w14:textId="77777777" w:rsidR="00CF567F" w:rsidRPr="00156D20" w:rsidRDefault="00CF567F" w:rsidP="003B3B05">
            <w:pPr>
              <w:pStyle w:val="rowtabella0"/>
              <w:jc w:val="center"/>
              <w:rPr>
                <w:color w:val="002060"/>
              </w:rPr>
            </w:pPr>
            <w:r w:rsidRPr="00156D20">
              <w:rPr>
                <w:color w:val="002060"/>
              </w:rPr>
              <w:t>157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852973" w14:textId="77777777" w:rsidR="00CF567F" w:rsidRPr="00156D20" w:rsidRDefault="00CF567F" w:rsidP="003B3B05">
            <w:pPr>
              <w:pStyle w:val="rowtabella0"/>
              <w:jc w:val="center"/>
              <w:rPr>
                <w:color w:val="002060"/>
              </w:rPr>
            </w:pPr>
            <w:r w:rsidRPr="00156D2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93D77A" w14:textId="77777777" w:rsidR="00CF567F" w:rsidRPr="00156D20" w:rsidRDefault="00CF567F" w:rsidP="003B3B05">
            <w:pPr>
              <w:pStyle w:val="rowtabella0"/>
              <w:jc w:val="center"/>
              <w:rPr>
                <w:color w:val="002060"/>
              </w:rPr>
            </w:pPr>
            <w:r w:rsidRPr="00156D20">
              <w:rPr>
                <w:color w:val="002060"/>
              </w:rPr>
              <w:t>0</w:t>
            </w:r>
          </w:p>
        </w:tc>
      </w:tr>
    </w:tbl>
    <w:p w14:paraId="79ECFA34" w14:textId="77777777" w:rsidR="00CF567F" w:rsidRPr="00156D20" w:rsidRDefault="00CF567F" w:rsidP="00CF567F">
      <w:pPr>
        <w:pStyle w:val="breakline"/>
        <w:rPr>
          <w:rFonts w:eastAsiaTheme="minorEastAsia"/>
          <w:color w:val="002060"/>
        </w:rPr>
      </w:pPr>
    </w:p>
    <w:p w14:paraId="1347A197" w14:textId="77777777" w:rsidR="00CF567F" w:rsidRPr="00156D20" w:rsidRDefault="00CF567F" w:rsidP="00CF567F">
      <w:pPr>
        <w:pStyle w:val="breakline"/>
        <w:rPr>
          <w:color w:val="002060"/>
        </w:rPr>
      </w:pPr>
    </w:p>
    <w:p w14:paraId="3E0EEBB5" w14:textId="77777777" w:rsidR="00CF567F" w:rsidRPr="00156D20" w:rsidRDefault="00CF567F" w:rsidP="00CF567F">
      <w:pPr>
        <w:pStyle w:val="sottotitolocampionato10"/>
        <w:rPr>
          <w:color w:val="002060"/>
        </w:rPr>
      </w:pPr>
      <w:r w:rsidRPr="00156D20">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CF567F" w:rsidRPr="00156D20" w14:paraId="418E1F77" w14:textId="77777777" w:rsidTr="003B3B05">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754E07" w14:textId="77777777" w:rsidR="00CF567F" w:rsidRPr="00156D20" w:rsidRDefault="00CF567F" w:rsidP="003B3B05">
            <w:pPr>
              <w:pStyle w:val="headertabella0"/>
              <w:rPr>
                <w:color w:val="002060"/>
              </w:rPr>
            </w:pPr>
            <w:r w:rsidRPr="00156D20">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3F431F" w14:textId="77777777" w:rsidR="00CF567F" w:rsidRPr="00156D20" w:rsidRDefault="00CF567F" w:rsidP="003B3B05">
            <w:pPr>
              <w:pStyle w:val="headertabella0"/>
              <w:rPr>
                <w:color w:val="002060"/>
              </w:rPr>
            </w:pPr>
            <w:r w:rsidRPr="00156D20">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FF01A3" w14:textId="77777777" w:rsidR="00CF567F" w:rsidRPr="00156D20" w:rsidRDefault="00CF567F" w:rsidP="003B3B05">
            <w:pPr>
              <w:pStyle w:val="headertabella0"/>
              <w:rPr>
                <w:color w:val="002060"/>
              </w:rPr>
            </w:pPr>
            <w:r w:rsidRPr="00156D20">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EE89FB" w14:textId="77777777" w:rsidR="00CF567F" w:rsidRPr="00156D20" w:rsidRDefault="00CF567F" w:rsidP="003B3B05">
            <w:pPr>
              <w:pStyle w:val="headertabella0"/>
              <w:rPr>
                <w:color w:val="002060"/>
              </w:rPr>
            </w:pPr>
            <w:r w:rsidRPr="00156D20">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302BC4" w14:textId="77777777" w:rsidR="00CF567F" w:rsidRPr="00156D20" w:rsidRDefault="00CF567F" w:rsidP="003B3B05">
            <w:pPr>
              <w:pStyle w:val="headertabella0"/>
              <w:rPr>
                <w:color w:val="002060"/>
              </w:rPr>
            </w:pPr>
            <w:r w:rsidRPr="00156D20">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0BBFE9" w14:textId="77777777" w:rsidR="00CF567F" w:rsidRPr="00156D20" w:rsidRDefault="00CF567F" w:rsidP="003B3B05">
            <w:pPr>
              <w:pStyle w:val="headertabella0"/>
              <w:rPr>
                <w:color w:val="002060"/>
              </w:rPr>
            </w:pPr>
            <w:r w:rsidRPr="00156D20">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CE5951" w14:textId="77777777" w:rsidR="00CF567F" w:rsidRPr="00156D20" w:rsidRDefault="00CF567F" w:rsidP="003B3B05">
            <w:pPr>
              <w:pStyle w:val="headertabella0"/>
              <w:rPr>
                <w:color w:val="002060"/>
              </w:rPr>
            </w:pPr>
            <w:r w:rsidRPr="00156D20">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451BB9" w14:textId="77777777" w:rsidR="00CF567F" w:rsidRPr="00156D20" w:rsidRDefault="00CF567F" w:rsidP="003B3B05">
            <w:pPr>
              <w:pStyle w:val="headertabella0"/>
              <w:rPr>
                <w:color w:val="002060"/>
              </w:rPr>
            </w:pPr>
            <w:r w:rsidRPr="00156D20">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452A88" w14:textId="77777777" w:rsidR="00CF567F" w:rsidRPr="00156D20" w:rsidRDefault="00CF567F" w:rsidP="003B3B05">
            <w:pPr>
              <w:pStyle w:val="headertabella0"/>
              <w:rPr>
                <w:color w:val="002060"/>
              </w:rPr>
            </w:pPr>
            <w:r w:rsidRPr="00156D20">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7D435D" w14:textId="77777777" w:rsidR="00CF567F" w:rsidRPr="00156D20" w:rsidRDefault="00CF567F" w:rsidP="003B3B05">
            <w:pPr>
              <w:pStyle w:val="headertabella0"/>
              <w:rPr>
                <w:color w:val="002060"/>
              </w:rPr>
            </w:pPr>
            <w:r w:rsidRPr="00156D20">
              <w:rPr>
                <w:color w:val="002060"/>
              </w:rPr>
              <w:t>PE</w:t>
            </w:r>
          </w:p>
        </w:tc>
      </w:tr>
      <w:tr w:rsidR="00CF567F" w:rsidRPr="00156D20" w14:paraId="3486FC80" w14:textId="77777777" w:rsidTr="003B3B05">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459E94F" w14:textId="77777777" w:rsidR="00CF567F" w:rsidRPr="00156D20" w:rsidRDefault="00CF567F" w:rsidP="003B3B05">
            <w:pPr>
              <w:pStyle w:val="rowtabella0"/>
              <w:rPr>
                <w:color w:val="002060"/>
              </w:rPr>
            </w:pPr>
            <w:r w:rsidRPr="00156D20">
              <w:rPr>
                <w:color w:val="002060"/>
              </w:rPr>
              <w:t>A.S.D. C.U.S. MACERATA CALCIO A5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581D59" w14:textId="77777777" w:rsidR="00CF567F" w:rsidRPr="00156D20" w:rsidRDefault="00CF567F" w:rsidP="003B3B05">
            <w:pPr>
              <w:pStyle w:val="rowtabella0"/>
              <w:jc w:val="center"/>
              <w:rPr>
                <w:color w:val="002060"/>
              </w:rPr>
            </w:pPr>
            <w:r w:rsidRPr="00156D20">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6A81CD" w14:textId="77777777" w:rsidR="00CF567F" w:rsidRPr="00156D20" w:rsidRDefault="00CF567F" w:rsidP="003B3B05">
            <w:pPr>
              <w:pStyle w:val="rowtabella0"/>
              <w:jc w:val="center"/>
              <w:rPr>
                <w:color w:val="002060"/>
              </w:rPr>
            </w:pPr>
            <w:r w:rsidRPr="00156D20">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025E3B" w14:textId="77777777" w:rsidR="00CF567F" w:rsidRPr="00156D20" w:rsidRDefault="00CF567F" w:rsidP="003B3B05">
            <w:pPr>
              <w:pStyle w:val="rowtabella0"/>
              <w:jc w:val="center"/>
              <w:rPr>
                <w:color w:val="002060"/>
              </w:rPr>
            </w:pPr>
            <w:r w:rsidRPr="00156D2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E5BF38" w14:textId="77777777" w:rsidR="00CF567F" w:rsidRPr="00156D20" w:rsidRDefault="00CF567F" w:rsidP="003B3B05">
            <w:pPr>
              <w:pStyle w:val="rowtabella0"/>
              <w:jc w:val="center"/>
              <w:rPr>
                <w:color w:val="002060"/>
              </w:rPr>
            </w:pPr>
            <w:r w:rsidRPr="00156D2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E5B39D" w14:textId="77777777" w:rsidR="00CF567F" w:rsidRPr="00156D20" w:rsidRDefault="00CF567F" w:rsidP="003B3B05">
            <w:pPr>
              <w:pStyle w:val="rowtabella0"/>
              <w:jc w:val="center"/>
              <w:rPr>
                <w:color w:val="002060"/>
              </w:rPr>
            </w:pPr>
            <w:r w:rsidRPr="00156D2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2879F0" w14:textId="77777777" w:rsidR="00CF567F" w:rsidRPr="00156D20" w:rsidRDefault="00CF567F" w:rsidP="003B3B05">
            <w:pPr>
              <w:pStyle w:val="rowtabella0"/>
              <w:jc w:val="center"/>
              <w:rPr>
                <w:color w:val="002060"/>
              </w:rPr>
            </w:pPr>
            <w:r w:rsidRPr="00156D20">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DA8EE2" w14:textId="77777777" w:rsidR="00CF567F" w:rsidRPr="00156D20" w:rsidRDefault="00CF567F" w:rsidP="003B3B05">
            <w:pPr>
              <w:pStyle w:val="rowtabella0"/>
              <w:jc w:val="center"/>
              <w:rPr>
                <w:color w:val="002060"/>
              </w:rPr>
            </w:pPr>
            <w:r w:rsidRPr="00156D20">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A82B66" w14:textId="77777777" w:rsidR="00CF567F" w:rsidRPr="00156D20" w:rsidRDefault="00CF567F" w:rsidP="003B3B05">
            <w:pPr>
              <w:pStyle w:val="rowtabella0"/>
              <w:jc w:val="center"/>
              <w:rPr>
                <w:color w:val="002060"/>
              </w:rPr>
            </w:pPr>
            <w:r w:rsidRPr="00156D20">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95C3D7" w14:textId="77777777" w:rsidR="00CF567F" w:rsidRPr="00156D20" w:rsidRDefault="00CF567F" w:rsidP="003B3B05">
            <w:pPr>
              <w:pStyle w:val="rowtabella0"/>
              <w:jc w:val="center"/>
              <w:rPr>
                <w:color w:val="002060"/>
              </w:rPr>
            </w:pPr>
            <w:r w:rsidRPr="00156D20">
              <w:rPr>
                <w:color w:val="002060"/>
              </w:rPr>
              <w:t>0</w:t>
            </w:r>
          </w:p>
        </w:tc>
      </w:tr>
      <w:tr w:rsidR="00CF567F" w:rsidRPr="00156D20" w14:paraId="3DE15C01" w14:textId="77777777" w:rsidTr="003B3B0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9919BD5" w14:textId="77777777" w:rsidR="00CF567F" w:rsidRPr="00156D20" w:rsidRDefault="00CF567F" w:rsidP="003B3B05">
            <w:pPr>
              <w:pStyle w:val="rowtabella0"/>
              <w:rPr>
                <w:color w:val="002060"/>
              </w:rPr>
            </w:pPr>
            <w:r w:rsidRPr="00156D20">
              <w:rPr>
                <w:color w:val="002060"/>
              </w:rPr>
              <w:t>ASR FIGHT BULLS CORRIDONIA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141259" w14:textId="77777777" w:rsidR="00CF567F" w:rsidRPr="00156D20" w:rsidRDefault="00CF567F" w:rsidP="003B3B05">
            <w:pPr>
              <w:pStyle w:val="rowtabella0"/>
              <w:jc w:val="center"/>
              <w:rPr>
                <w:color w:val="002060"/>
              </w:rPr>
            </w:pPr>
            <w:r w:rsidRPr="00156D20">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109D3F" w14:textId="77777777" w:rsidR="00CF567F" w:rsidRPr="00156D20" w:rsidRDefault="00CF567F" w:rsidP="003B3B05">
            <w:pPr>
              <w:pStyle w:val="rowtabella0"/>
              <w:jc w:val="center"/>
              <w:rPr>
                <w:color w:val="002060"/>
              </w:rPr>
            </w:pPr>
            <w:r w:rsidRPr="00156D20">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6D6D93" w14:textId="77777777" w:rsidR="00CF567F" w:rsidRPr="00156D20" w:rsidRDefault="00CF567F" w:rsidP="003B3B05">
            <w:pPr>
              <w:pStyle w:val="rowtabella0"/>
              <w:jc w:val="center"/>
              <w:rPr>
                <w:color w:val="002060"/>
              </w:rPr>
            </w:pPr>
            <w:r w:rsidRPr="00156D2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118BA0" w14:textId="77777777" w:rsidR="00CF567F" w:rsidRPr="00156D20" w:rsidRDefault="00CF567F" w:rsidP="003B3B05">
            <w:pPr>
              <w:pStyle w:val="rowtabella0"/>
              <w:jc w:val="center"/>
              <w:rPr>
                <w:color w:val="002060"/>
              </w:rPr>
            </w:pPr>
            <w:r w:rsidRPr="00156D2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265031" w14:textId="77777777" w:rsidR="00CF567F" w:rsidRPr="00156D20" w:rsidRDefault="00CF567F" w:rsidP="003B3B05">
            <w:pPr>
              <w:pStyle w:val="rowtabella0"/>
              <w:jc w:val="center"/>
              <w:rPr>
                <w:color w:val="002060"/>
              </w:rPr>
            </w:pPr>
            <w:r w:rsidRPr="00156D2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DF4431" w14:textId="77777777" w:rsidR="00CF567F" w:rsidRPr="00156D20" w:rsidRDefault="00CF567F" w:rsidP="003B3B05">
            <w:pPr>
              <w:pStyle w:val="rowtabella0"/>
              <w:jc w:val="center"/>
              <w:rPr>
                <w:color w:val="002060"/>
              </w:rPr>
            </w:pPr>
            <w:r w:rsidRPr="00156D20">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47BDDA" w14:textId="77777777" w:rsidR="00CF567F" w:rsidRPr="00156D20" w:rsidRDefault="00CF567F" w:rsidP="003B3B05">
            <w:pPr>
              <w:pStyle w:val="rowtabella0"/>
              <w:jc w:val="center"/>
              <w:rPr>
                <w:color w:val="002060"/>
              </w:rPr>
            </w:pPr>
            <w:r w:rsidRPr="00156D20">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4B3AED" w14:textId="77777777" w:rsidR="00CF567F" w:rsidRPr="00156D20" w:rsidRDefault="00CF567F" w:rsidP="003B3B05">
            <w:pPr>
              <w:pStyle w:val="rowtabella0"/>
              <w:jc w:val="center"/>
              <w:rPr>
                <w:color w:val="002060"/>
              </w:rPr>
            </w:pPr>
            <w:r w:rsidRPr="00156D20">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204AC6" w14:textId="77777777" w:rsidR="00CF567F" w:rsidRPr="00156D20" w:rsidRDefault="00CF567F" w:rsidP="003B3B05">
            <w:pPr>
              <w:pStyle w:val="rowtabella0"/>
              <w:jc w:val="center"/>
              <w:rPr>
                <w:color w:val="002060"/>
              </w:rPr>
            </w:pPr>
            <w:r w:rsidRPr="00156D20">
              <w:rPr>
                <w:color w:val="002060"/>
              </w:rPr>
              <w:t>0</w:t>
            </w:r>
          </w:p>
        </w:tc>
      </w:tr>
      <w:tr w:rsidR="00CF567F" w:rsidRPr="00156D20" w14:paraId="116DAFF0" w14:textId="77777777" w:rsidTr="003B3B0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993768C" w14:textId="77777777" w:rsidR="00CF567F" w:rsidRPr="00156D20" w:rsidRDefault="00CF567F" w:rsidP="003B3B05">
            <w:pPr>
              <w:pStyle w:val="rowtabella0"/>
              <w:rPr>
                <w:color w:val="002060"/>
              </w:rPr>
            </w:pPr>
            <w:r w:rsidRPr="00156D20">
              <w:rPr>
                <w:color w:val="002060"/>
              </w:rPr>
              <w:t>U.S. TRE TORRI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3786B6" w14:textId="77777777" w:rsidR="00CF567F" w:rsidRPr="00156D20" w:rsidRDefault="00CF567F" w:rsidP="003B3B05">
            <w:pPr>
              <w:pStyle w:val="rowtabella0"/>
              <w:jc w:val="center"/>
              <w:rPr>
                <w:color w:val="002060"/>
              </w:rPr>
            </w:pPr>
            <w:r w:rsidRPr="00156D20">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37FA9D" w14:textId="77777777" w:rsidR="00CF567F" w:rsidRPr="00156D20" w:rsidRDefault="00CF567F" w:rsidP="003B3B05">
            <w:pPr>
              <w:pStyle w:val="rowtabella0"/>
              <w:jc w:val="center"/>
              <w:rPr>
                <w:color w:val="002060"/>
              </w:rPr>
            </w:pPr>
            <w:r w:rsidRPr="00156D20">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9634AD" w14:textId="77777777" w:rsidR="00CF567F" w:rsidRPr="00156D20" w:rsidRDefault="00CF567F" w:rsidP="003B3B05">
            <w:pPr>
              <w:pStyle w:val="rowtabella0"/>
              <w:jc w:val="center"/>
              <w:rPr>
                <w:color w:val="002060"/>
              </w:rPr>
            </w:pPr>
            <w:r w:rsidRPr="00156D2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6F89F1" w14:textId="77777777" w:rsidR="00CF567F" w:rsidRPr="00156D20" w:rsidRDefault="00CF567F" w:rsidP="003B3B05">
            <w:pPr>
              <w:pStyle w:val="rowtabella0"/>
              <w:jc w:val="center"/>
              <w:rPr>
                <w:color w:val="002060"/>
              </w:rPr>
            </w:pPr>
            <w:r w:rsidRPr="00156D2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0BCC20" w14:textId="77777777" w:rsidR="00CF567F" w:rsidRPr="00156D20" w:rsidRDefault="00CF567F" w:rsidP="003B3B05">
            <w:pPr>
              <w:pStyle w:val="rowtabella0"/>
              <w:jc w:val="center"/>
              <w:rPr>
                <w:color w:val="002060"/>
              </w:rPr>
            </w:pPr>
            <w:r w:rsidRPr="00156D2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A2BED7" w14:textId="77777777" w:rsidR="00CF567F" w:rsidRPr="00156D20" w:rsidRDefault="00CF567F" w:rsidP="003B3B05">
            <w:pPr>
              <w:pStyle w:val="rowtabella0"/>
              <w:jc w:val="center"/>
              <w:rPr>
                <w:color w:val="002060"/>
              </w:rPr>
            </w:pPr>
            <w:r w:rsidRPr="00156D20">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80286F" w14:textId="77777777" w:rsidR="00CF567F" w:rsidRPr="00156D20" w:rsidRDefault="00CF567F" w:rsidP="003B3B05">
            <w:pPr>
              <w:pStyle w:val="rowtabella0"/>
              <w:jc w:val="center"/>
              <w:rPr>
                <w:color w:val="002060"/>
              </w:rPr>
            </w:pPr>
            <w:r w:rsidRPr="00156D20">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9BD423" w14:textId="77777777" w:rsidR="00CF567F" w:rsidRPr="00156D20" w:rsidRDefault="00CF567F" w:rsidP="003B3B05">
            <w:pPr>
              <w:pStyle w:val="rowtabella0"/>
              <w:jc w:val="center"/>
              <w:rPr>
                <w:color w:val="002060"/>
              </w:rPr>
            </w:pPr>
            <w:r w:rsidRPr="00156D2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2603D5" w14:textId="77777777" w:rsidR="00CF567F" w:rsidRPr="00156D20" w:rsidRDefault="00CF567F" w:rsidP="003B3B05">
            <w:pPr>
              <w:pStyle w:val="rowtabella0"/>
              <w:jc w:val="center"/>
              <w:rPr>
                <w:color w:val="002060"/>
              </w:rPr>
            </w:pPr>
            <w:r w:rsidRPr="00156D20">
              <w:rPr>
                <w:color w:val="002060"/>
              </w:rPr>
              <w:t>0</w:t>
            </w:r>
          </w:p>
        </w:tc>
      </w:tr>
      <w:tr w:rsidR="00CF567F" w:rsidRPr="00156D20" w14:paraId="1CA1137A" w14:textId="77777777" w:rsidTr="003B3B0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8034E73" w14:textId="77777777" w:rsidR="00CF567F" w:rsidRPr="00156D20" w:rsidRDefault="00CF567F" w:rsidP="003B3B05">
            <w:pPr>
              <w:pStyle w:val="rowtabella0"/>
              <w:rPr>
                <w:color w:val="002060"/>
              </w:rPr>
            </w:pPr>
            <w:r w:rsidRPr="00156D20">
              <w:rPr>
                <w:color w:val="002060"/>
              </w:rPr>
              <w:t>A.S.D. SANGIORGIO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E55775" w14:textId="77777777" w:rsidR="00CF567F" w:rsidRPr="00156D20" w:rsidRDefault="00CF567F" w:rsidP="003B3B05">
            <w:pPr>
              <w:pStyle w:val="rowtabella0"/>
              <w:jc w:val="center"/>
              <w:rPr>
                <w:color w:val="002060"/>
              </w:rPr>
            </w:pPr>
            <w:r w:rsidRPr="00156D20">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5920DD" w14:textId="77777777" w:rsidR="00CF567F" w:rsidRPr="00156D20" w:rsidRDefault="00CF567F" w:rsidP="003B3B05">
            <w:pPr>
              <w:pStyle w:val="rowtabella0"/>
              <w:jc w:val="center"/>
              <w:rPr>
                <w:color w:val="002060"/>
              </w:rPr>
            </w:pPr>
            <w:r w:rsidRPr="00156D20">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4E6D6B" w14:textId="77777777" w:rsidR="00CF567F" w:rsidRPr="00156D20" w:rsidRDefault="00CF567F" w:rsidP="003B3B05">
            <w:pPr>
              <w:pStyle w:val="rowtabella0"/>
              <w:jc w:val="center"/>
              <w:rPr>
                <w:color w:val="002060"/>
              </w:rPr>
            </w:pPr>
            <w:r w:rsidRPr="00156D2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C85F03" w14:textId="77777777" w:rsidR="00CF567F" w:rsidRPr="00156D20" w:rsidRDefault="00CF567F" w:rsidP="003B3B05">
            <w:pPr>
              <w:pStyle w:val="rowtabella0"/>
              <w:jc w:val="center"/>
              <w:rPr>
                <w:color w:val="002060"/>
              </w:rPr>
            </w:pPr>
            <w:r w:rsidRPr="00156D2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F1D851" w14:textId="77777777" w:rsidR="00CF567F" w:rsidRPr="00156D20" w:rsidRDefault="00CF567F" w:rsidP="003B3B05">
            <w:pPr>
              <w:pStyle w:val="rowtabella0"/>
              <w:jc w:val="center"/>
              <w:rPr>
                <w:color w:val="002060"/>
              </w:rPr>
            </w:pPr>
            <w:r w:rsidRPr="00156D2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04A0B8" w14:textId="77777777" w:rsidR="00CF567F" w:rsidRPr="00156D20" w:rsidRDefault="00CF567F" w:rsidP="003B3B05">
            <w:pPr>
              <w:pStyle w:val="rowtabella0"/>
              <w:jc w:val="center"/>
              <w:rPr>
                <w:color w:val="002060"/>
              </w:rPr>
            </w:pPr>
            <w:r w:rsidRPr="00156D20">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96B871" w14:textId="77777777" w:rsidR="00CF567F" w:rsidRPr="00156D20" w:rsidRDefault="00CF567F" w:rsidP="003B3B05">
            <w:pPr>
              <w:pStyle w:val="rowtabella0"/>
              <w:jc w:val="center"/>
              <w:rPr>
                <w:color w:val="002060"/>
              </w:rPr>
            </w:pPr>
            <w:r w:rsidRPr="00156D20">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2E9BCB" w14:textId="77777777" w:rsidR="00CF567F" w:rsidRPr="00156D20" w:rsidRDefault="00CF567F" w:rsidP="003B3B05">
            <w:pPr>
              <w:pStyle w:val="rowtabella0"/>
              <w:jc w:val="center"/>
              <w:rPr>
                <w:color w:val="002060"/>
              </w:rPr>
            </w:pPr>
            <w:r w:rsidRPr="00156D20">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1BA54C" w14:textId="77777777" w:rsidR="00CF567F" w:rsidRPr="00156D20" w:rsidRDefault="00CF567F" w:rsidP="003B3B05">
            <w:pPr>
              <w:pStyle w:val="rowtabella0"/>
              <w:jc w:val="center"/>
              <w:rPr>
                <w:color w:val="002060"/>
              </w:rPr>
            </w:pPr>
            <w:r w:rsidRPr="00156D20">
              <w:rPr>
                <w:color w:val="002060"/>
              </w:rPr>
              <w:t>0</w:t>
            </w:r>
          </w:p>
        </w:tc>
      </w:tr>
      <w:tr w:rsidR="00CF567F" w:rsidRPr="00156D20" w14:paraId="58400655" w14:textId="77777777" w:rsidTr="003B3B0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A74F201" w14:textId="77777777" w:rsidR="00CF567F" w:rsidRPr="00156D20" w:rsidRDefault="00CF567F" w:rsidP="003B3B05">
            <w:pPr>
              <w:pStyle w:val="rowtabella0"/>
              <w:rPr>
                <w:color w:val="002060"/>
              </w:rPr>
            </w:pPr>
            <w:r w:rsidRPr="00156D20">
              <w:rPr>
                <w:color w:val="002060"/>
              </w:rPr>
              <w:t>A.S.D. ACLI AUDAX MONTECOSARO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750F08" w14:textId="77777777" w:rsidR="00CF567F" w:rsidRPr="00156D20" w:rsidRDefault="00CF567F" w:rsidP="003B3B05">
            <w:pPr>
              <w:pStyle w:val="rowtabella0"/>
              <w:jc w:val="center"/>
              <w:rPr>
                <w:color w:val="002060"/>
              </w:rPr>
            </w:pPr>
            <w:r w:rsidRPr="00156D20">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CE6F09" w14:textId="77777777" w:rsidR="00CF567F" w:rsidRPr="00156D20" w:rsidRDefault="00CF567F" w:rsidP="003B3B05">
            <w:pPr>
              <w:pStyle w:val="rowtabella0"/>
              <w:jc w:val="center"/>
              <w:rPr>
                <w:color w:val="002060"/>
              </w:rPr>
            </w:pPr>
            <w:r w:rsidRPr="00156D20">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8690E5" w14:textId="77777777" w:rsidR="00CF567F" w:rsidRPr="00156D20" w:rsidRDefault="00CF567F" w:rsidP="003B3B05">
            <w:pPr>
              <w:pStyle w:val="rowtabella0"/>
              <w:jc w:val="center"/>
              <w:rPr>
                <w:color w:val="002060"/>
              </w:rPr>
            </w:pPr>
            <w:r w:rsidRPr="00156D2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719F39" w14:textId="77777777" w:rsidR="00CF567F" w:rsidRPr="00156D20" w:rsidRDefault="00CF567F" w:rsidP="003B3B05">
            <w:pPr>
              <w:pStyle w:val="rowtabella0"/>
              <w:jc w:val="center"/>
              <w:rPr>
                <w:color w:val="002060"/>
              </w:rPr>
            </w:pPr>
            <w:r w:rsidRPr="00156D2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F61543" w14:textId="77777777" w:rsidR="00CF567F" w:rsidRPr="00156D20" w:rsidRDefault="00CF567F" w:rsidP="003B3B05">
            <w:pPr>
              <w:pStyle w:val="rowtabella0"/>
              <w:jc w:val="center"/>
              <w:rPr>
                <w:color w:val="002060"/>
              </w:rPr>
            </w:pPr>
            <w:r w:rsidRPr="00156D2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9A9715" w14:textId="77777777" w:rsidR="00CF567F" w:rsidRPr="00156D20" w:rsidRDefault="00CF567F" w:rsidP="003B3B05">
            <w:pPr>
              <w:pStyle w:val="rowtabella0"/>
              <w:jc w:val="center"/>
              <w:rPr>
                <w:color w:val="002060"/>
              </w:rPr>
            </w:pPr>
            <w:r w:rsidRPr="00156D20">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A3087A" w14:textId="77777777" w:rsidR="00CF567F" w:rsidRPr="00156D20" w:rsidRDefault="00CF567F" w:rsidP="003B3B05">
            <w:pPr>
              <w:pStyle w:val="rowtabella0"/>
              <w:jc w:val="center"/>
              <w:rPr>
                <w:color w:val="002060"/>
              </w:rPr>
            </w:pPr>
            <w:r w:rsidRPr="00156D20">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88EFEF" w14:textId="77777777" w:rsidR="00CF567F" w:rsidRPr="00156D20" w:rsidRDefault="00CF567F" w:rsidP="003B3B05">
            <w:pPr>
              <w:pStyle w:val="rowtabella0"/>
              <w:jc w:val="center"/>
              <w:rPr>
                <w:color w:val="002060"/>
              </w:rPr>
            </w:pPr>
            <w:r w:rsidRPr="00156D2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6985D4" w14:textId="77777777" w:rsidR="00CF567F" w:rsidRPr="00156D20" w:rsidRDefault="00CF567F" w:rsidP="003B3B05">
            <w:pPr>
              <w:pStyle w:val="rowtabella0"/>
              <w:jc w:val="center"/>
              <w:rPr>
                <w:color w:val="002060"/>
              </w:rPr>
            </w:pPr>
            <w:r w:rsidRPr="00156D20">
              <w:rPr>
                <w:color w:val="002060"/>
              </w:rPr>
              <w:t>0</w:t>
            </w:r>
          </w:p>
        </w:tc>
      </w:tr>
      <w:tr w:rsidR="00CF567F" w:rsidRPr="00156D20" w14:paraId="6315318D" w14:textId="77777777" w:rsidTr="003B3B0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B3FCF6F" w14:textId="77777777" w:rsidR="00CF567F" w:rsidRPr="00156D20" w:rsidRDefault="00CF567F" w:rsidP="003B3B05">
            <w:pPr>
              <w:pStyle w:val="rowtabella0"/>
              <w:rPr>
                <w:color w:val="002060"/>
              </w:rPr>
            </w:pPr>
            <w:r w:rsidRPr="00156D20">
              <w:rPr>
                <w:color w:val="002060"/>
              </w:rPr>
              <w:t>A.S.D. FUTSAL VIRE GEOSISTEM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05A606" w14:textId="77777777" w:rsidR="00CF567F" w:rsidRPr="00156D20" w:rsidRDefault="00CF567F" w:rsidP="003B3B05">
            <w:pPr>
              <w:pStyle w:val="rowtabella0"/>
              <w:jc w:val="center"/>
              <w:rPr>
                <w:color w:val="002060"/>
              </w:rPr>
            </w:pPr>
            <w:r w:rsidRPr="00156D2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BEFFB5" w14:textId="77777777" w:rsidR="00CF567F" w:rsidRPr="00156D20" w:rsidRDefault="00CF567F" w:rsidP="003B3B05">
            <w:pPr>
              <w:pStyle w:val="rowtabella0"/>
              <w:jc w:val="center"/>
              <w:rPr>
                <w:color w:val="002060"/>
              </w:rPr>
            </w:pPr>
            <w:r w:rsidRPr="00156D20">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64A031" w14:textId="77777777" w:rsidR="00CF567F" w:rsidRPr="00156D20" w:rsidRDefault="00CF567F" w:rsidP="003B3B05">
            <w:pPr>
              <w:pStyle w:val="rowtabella0"/>
              <w:jc w:val="center"/>
              <w:rPr>
                <w:color w:val="002060"/>
              </w:rPr>
            </w:pPr>
            <w:r w:rsidRPr="00156D2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623EAE" w14:textId="77777777" w:rsidR="00CF567F" w:rsidRPr="00156D20" w:rsidRDefault="00CF567F" w:rsidP="003B3B05">
            <w:pPr>
              <w:pStyle w:val="rowtabella0"/>
              <w:jc w:val="center"/>
              <w:rPr>
                <w:color w:val="002060"/>
              </w:rPr>
            </w:pPr>
            <w:r w:rsidRPr="00156D2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0B92F9" w14:textId="77777777" w:rsidR="00CF567F" w:rsidRPr="00156D20" w:rsidRDefault="00CF567F" w:rsidP="003B3B05">
            <w:pPr>
              <w:pStyle w:val="rowtabella0"/>
              <w:jc w:val="center"/>
              <w:rPr>
                <w:color w:val="002060"/>
              </w:rPr>
            </w:pPr>
            <w:r w:rsidRPr="00156D2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121460" w14:textId="77777777" w:rsidR="00CF567F" w:rsidRPr="00156D20" w:rsidRDefault="00CF567F" w:rsidP="003B3B05">
            <w:pPr>
              <w:pStyle w:val="rowtabella0"/>
              <w:jc w:val="center"/>
              <w:rPr>
                <w:color w:val="002060"/>
              </w:rPr>
            </w:pPr>
            <w:r w:rsidRPr="00156D20">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A4905F" w14:textId="77777777" w:rsidR="00CF567F" w:rsidRPr="00156D20" w:rsidRDefault="00CF567F" w:rsidP="003B3B05">
            <w:pPr>
              <w:pStyle w:val="rowtabella0"/>
              <w:jc w:val="center"/>
              <w:rPr>
                <w:color w:val="002060"/>
              </w:rPr>
            </w:pPr>
            <w:r w:rsidRPr="00156D20">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438320" w14:textId="77777777" w:rsidR="00CF567F" w:rsidRPr="00156D20" w:rsidRDefault="00CF567F" w:rsidP="003B3B05">
            <w:pPr>
              <w:pStyle w:val="rowtabella0"/>
              <w:jc w:val="center"/>
              <w:rPr>
                <w:color w:val="002060"/>
              </w:rPr>
            </w:pPr>
            <w:r w:rsidRPr="00156D20">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0A2AB5" w14:textId="77777777" w:rsidR="00CF567F" w:rsidRPr="00156D20" w:rsidRDefault="00CF567F" w:rsidP="003B3B05">
            <w:pPr>
              <w:pStyle w:val="rowtabella0"/>
              <w:jc w:val="center"/>
              <w:rPr>
                <w:color w:val="002060"/>
              </w:rPr>
            </w:pPr>
            <w:r w:rsidRPr="00156D20">
              <w:rPr>
                <w:color w:val="002060"/>
              </w:rPr>
              <w:t>0</w:t>
            </w:r>
          </w:p>
        </w:tc>
      </w:tr>
      <w:tr w:rsidR="00CF567F" w:rsidRPr="00156D20" w14:paraId="74F527E1" w14:textId="77777777" w:rsidTr="003B3B0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F1AD938" w14:textId="77777777" w:rsidR="00CF567F" w:rsidRPr="00156D20" w:rsidRDefault="00CF567F" w:rsidP="003B3B05">
            <w:pPr>
              <w:pStyle w:val="rowtabella0"/>
              <w:rPr>
                <w:color w:val="002060"/>
              </w:rPr>
            </w:pPr>
            <w:r w:rsidRPr="00156D20">
              <w:rPr>
                <w:color w:val="002060"/>
              </w:rPr>
              <w:t>A.S.D. NUOVA JUVENTINA FFC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0C21DF" w14:textId="77777777" w:rsidR="00CF567F" w:rsidRPr="00156D20" w:rsidRDefault="00CF567F" w:rsidP="003B3B05">
            <w:pPr>
              <w:pStyle w:val="rowtabella0"/>
              <w:jc w:val="center"/>
              <w:rPr>
                <w:color w:val="002060"/>
              </w:rPr>
            </w:pPr>
            <w:r w:rsidRPr="00156D2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7C2A66" w14:textId="77777777" w:rsidR="00CF567F" w:rsidRPr="00156D20" w:rsidRDefault="00CF567F" w:rsidP="003B3B05">
            <w:pPr>
              <w:pStyle w:val="rowtabella0"/>
              <w:jc w:val="center"/>
              <w:rPr>
                <w:color w:val="002060"/>
              </w:rPr>
            </w:pPr>
            <w:r w:rsidRPr="00156D20">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736259" w14:textId="77777777" w:rsidR="00CF567F" w:rsidRPr="00156D20" w:rsidRDefault="00CF567F" w:rsidP="003B3B05">
            <w:pPr>
              <w:pStyle w:val="rowtabella0"/>
              <w:jc w:val="center"/>
              <w:rPr>
                <w:color w:val="002060"/>
              </w:rPr>
            </w:pPr>
            <w:r w:rsidRPr="00156D2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90BB42" w14:textId="77777777" w:rsidR="00CF567F" w:rsidRPr="00156D20" w:rsidRDefault="00CF567F" w:rsidP="003B3B05">
            <w:pPr>
              <w:pStyle w:val="rowtabella0"/>
              <w:jc w:val="center"/>
              <w:rPr>
                <w:color w:val="002060"/>
              </w:rPr>
            </w:pPr>
            <w:r w:rsidRPr="00156D2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6CC564" w14:textId="77777777" w:rsidR="00CF567F" w:rsidRPr="00156D20" w:rsidRDefault="00CF567F" w:rsidP="003B3B05">
            <w:pPr>
              <w:pStyle w:val="rowtabella0"/>
              <w:jc w:val="center"/>
              <w:rPr>
                <w:color w:val="002060"/>
              </w:rPr>
            </w:pPr>
            <w:r w:rsidRPr="00156D2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DD752D" w14:textId="77777777" w:rsidR="00CF567F" w:rsidRPr="00156D20" w:rsidRDefault="00CF567F" w:rsidP="003B3B05">
            <w:pPr>
              <w:pStyle w:val="rowtabella0"/>
              <w:jc w:val="center"/>
              <w:rPr>
                <w:color w:val="002060"/>
              </w:rPr>
            </w:pPr>
            <w:r w:rsidRPr="00156D20">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E5361D" w14:textId="77777777" w:rsidR="00CF567F" w:rsidRPr="00156D20" w:rsidRDefault="00CF567F" w:rsidP="003B3B05">
            <w:pPr>
              <w:pStyle w:val="rowtabella0"/>
              <w:jc w:val="center"/>
              <w:rPr>
                <w:color w:val="002060"/>
              </w:rPr>
            </w:pPr>
            <w:r w:rsidRPr="00156D20">
              <w:rPr>
                <w:color w:val="002060"/>
              </w:rPr>
              <w:t>74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59A630" w14:textId="77777777" w:rsidR="00CF567F" w:rsidRPr="00156D20" w:rsidRDefault="00CF567F" w:rsidP="003B3B05">
            <w:pPr>
              <w:pStyle w:val="rowtabella0"/>
              <w:jc w:val="center"/>
              <w:rPr>
                <w:color w:val="002060"/>
              </w:rPr>
            </w:pPr>
            <w:r w:rsidRPr="00156D20">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496D5C" w14:textId="77777777" w:rsidR="00CF567F" w:rsidRPr="00156D20" w:rsidRDefault="00CF567F" w:rsidP="003B3B05">
            <w:pPr>
              <w:pStyle w:val="rowtabella0"/>
              <w:jc w:val="center"/>
              <w:rPr>
                <w:color w:val="002060"/>
              </w:rPr>
            </w:pPr>
            <w:r w:rsidRPr="00156D20">
              <w:rPr>
                <w:color w:val="002060"/>
              </w:rPr>
              <w:t>0</w:t>
            </w:r>
          </w:p>
        </w:tc>
      </w:tr>
      <w:tr w:rsidR="00CF567F" w:rsidRPr="00156D20" w14:paraId="13E16A7D" w14:textId="77777777" w:rsidTr="003B3B05">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C07CB2F" w14:textId="77777777" w:rsidR="00CF567F" w:rsidRPr="00156D20" w:rsidRDefault="00CF567F" w:rsidP="003B3B05">
            <w:pPr>
              <w:pStyle w:val="rowtabella0"/>
              <w:rPr>
                <w:color w:val="002060"/>
              </w:rPr>
            </w:pPr>
            <w:proofErr w:type="spellStart"/>
            <w:proofErr w:type="gramStart"/>
            <w:r w:rsidRPr="00156D20">
              <w:rPr>
                <w:color w:val="002060"/>
              </w:rPr>
              <w:t>sq.B</w:t>
            </w:r>
            <w:proofErr w:type="spellEnd"/>
            <w:proofErr w:type="gramEnd"/>
            <w:r w:rsidRPr="00156D20">
              <w:rPr>
                <w:color w:val="002060"/>
              </w:rPr>
              <w:t xml:space="preserve"> FIGHT BULLS </w:t>
            </w:r>
            <w:proofErr w:type="spellStart"/>
            <w:r w:rsidRPr="00156D20">
              <w:rPr>
                <w:color w:val="002060"/>
              </w:rPr>
              <w:t>CORRIDONIsq.B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0AD25E" w14:textId="77777777" w:rsidR="00CF567F" w:rsidRPr="00156D20" w:rsidRDefault="00CF567F" w:rsidP="003B3B05">
            <w:pPr>
              <w:pStyle w:val="rowtabella0"/>
              <w:jc w:val="center"/>
              <w:rPr>
                <w:color w:val="002060"/>
              </w:rPr>
            </w:pPr>
            <w:r w:rsidRPr="00156D2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354994" w14:textId="77777777" w:rsidR="00CF567F" w:rsidRPr="00156D20" w:rsidRDefault="00CF567F" w:rsidP="003B3B05">
            <w:pPr>
              <w:pStyle w:val="rowtabella0"/>
              <w:jc w:val="center"/>
              <w:rPr>
                <w:color w:val="002060"/>
              </w:rPr>
            </w:pPr>
            <w:r w:rsidRPr="00156D20">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5455B0" w14:textId="77777777" w:rsidR="00CF567F" w:rsidRPr="00156D20" w:rsidRDefault="00CF567F" w:rsidP="003B3B05">
            <w:pPr>
              <w:pStyle w:val="rowtabella0"/>
              <w:jc w:val="center"/>
              <w:rPr>
                <w:color w:val="002060"/>
              </w:rPr>
            </w:pPr>
            <w:r w:rsidRPr="00156D2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67E6C7" w14:textId="77777777" w:rsidR="00CF567F" w:rsidRPr="00156D20" w:rsidRDefault="00CF567F" w:rsidP="003B3B05">
            <w:pPr>
              <w:pStyle w:val="rowtabella0"/>
              <w:jc w:val="center"/>
              <w:rPr>
                <w:color w:val="002060"/>
              </w:rPr>
            </w:pPr>
            <w:r w:rsidRPr="00156D2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0D2FB7" w14:textId="77777777" w:rsidR="00CF567F" w:rsidRPr="00156D20" w:rsidRDefault="00CF567F" w:rsidP="003B3B05">
            <w:pPr>
              <w:pStyle w:val="rowtabella0"/>
              <w:jc w:val="center"/>
              <w:rPr>
                <w:color w:val="002060"/>
              </w:rPr>
            </w:pPr>
            <w:r w:rsidRPr="00156D2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EC6E00" w14:textId="77777777" w:rsidR="00CF567F" w:rsidRPr="00156D20" w:rsidRDefault="00CF567F" w:rsidP="003B3B05">
            <w:pPr>
              <w:pStyle w:val="rowtabella0"/>
              <w:jc w:val="center"/>
              <w:rPr>
                <w:color w:val="002060"/>
              </w:rPr>
            </w:pPr>
            <w:r w:rsidRPr="00156D2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44CCC4" w14:textId="77777777" w:rsidR="00CF567F" w:rsidRPr="00156D20" w:rsidRDefault="00CF567F" w:rsidP="003B3B05">
            <w:pPr>
              <w:pStyle w:val="rowtabella0"/>
              <w:jc w:val="center"/>
              <w:rPr>
                <w:color w:val="002060"/>
              </w:rPr>
            </w:pPr>
            <w:r w:rsidRPr="00156D2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706215" w14:textId="77777777" w:rsidR="00CF567F" w:rsidRPr="00156D20" w:rsidRDefault="00CF567F" w:rsidP="003B3B05">
            <w:pPr>
              <w:pStyle w:val="rowtabella0"/>
              <w:jc w:val="center"/>
              <w:rPr>
                <w:color w:val="002060"/>
              </w:rPr>
            </w:pPr>
            <w:r w:rsidRPr="00156D2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6F822B" w14:textId="77777777" w:rsidR="00CF567F" w:rsidRPr="00156D20" w:rsidRDefault="00CF567F" w:rsidP="003B3B05">
            <w:pPr>
              <w:pStyle w:val="rowtabella0"/>
              <w:jc w:val="center"/>
              <w:rPr>
                <w:color w:val="002060"/>
              </w:rPr>
            </w:pPr>
            <w:r w:rsidRPr="00156D20">
              <w:rPr>
                <w:color w:val="002060"/>
              </w:rPr>
              <w:t>0</w:t>
            </w:r>
          </w:p>
        </w:tc>
      </w:tr>
      <w:bookmarkEnd w:id="11"/>
    </w:tbl>
    <w:p w14:paraId="49BF0019" w14:textId="77777777" w:rsidR="00CF567F" w:rsidRPr="00156D20" w:rsidRDefault="00CF567F" w:rsidP="00CF567F">
      <w:pPr>
        <w:pStyle w:val="breakline"/>
        <w:rPr>
          <w:rFonts w:eastAsiaTheme="minorEastAsia"/>
          <w:color w:val="002060"/>
        </w:rPr>
      </w:pPr>
    </w:p>
    <w:p w14:paraId="2A8CDE33" w14:textId="77777777" w:rsidR="00264952" w:rsidRDefault="00264952" w:rsidP="005B576A">
      <w:pPr>
        <w:pStyle w:val="breakline"/>
        <w:rPr>
          <w:rFonts w:eastAsiaTheme="minorEastAsia"/>
          <w:color w:val="002060"/>
        </w:rPr>
      </w:pPr>
    </w:p>
    <w:p w14:paraId="4CDB47E3" w14:textId="77777777" w:rsidR="00264952" w:rsidRDefault="00264952" w:rsidP="005B576A">
      <w:pPr>
        <w:pStyle w:val="breakline"/>
        <w:rPr>
          <w:rFonts w:eastAsiaTheme="minorEastAsia"/>
          <w:color w:val="002060"/>
        </w:rPr>
      </w:pPr>
    </w:p>
    <w:p w14:paraId="3A2E1DE9" w14:textId="77777777" w:rsidR="00544AFE" w:rsidRDefault="00544AFE" w:rsidP="005B576A">
      <w:pPr>
        <w:pStyle w:val="breakline"/>
        <w:rPr>
          <w:rFonts w:eastAsiaTheme="minorEastAsia"/>
          <w:color w:val="002060"/>
        </w:rPr>
      </w:pPr>
    </w:p>
    <w:p w14:paraId="32D86637" w14:textId="77777777" w:rsidR="00544AFE" w:rsidRPr="00DE1EF7" w:rsidRDefault="00544AFE" w:rsidP="00544AFE">
      <w:pPr>
        <w:pStyle w:val="TITOLOCAMPIONATO"/>
        <w:shd w:val="clear" w:color="auto" w:fill="002060"/>
        <w:spacing w:before="0" w:beforeAutospacing="0" w:after="0" w:afterAutospacing="0"/>
        <w:rPr>
          <w:color w:val="FFFFFF" w:themeColor="background1"/>
        </w:rPr>
      </w:pPr>
      <w:bookmarkStart w:id="12" w:name="_Hlk129856054"/>
      <w:r>
        <w:rPr>
          <w:color w:val="FFFFFF" w:themeColor="background1"/>
        </w:rPr>
        <w:t>ERRATA CORRIGE</w:t>
      </w:r>
    </w:p>
    <w:bookmarkEnd w:id="12"/>
    <w:p w14:paraId="32D6120A" w14:textId="77777777" w:rsidR="00544AFE" w:rsidRPr="00CE189C" w:rsidRDefault="00544AFE" w:rsidP="00544AFE">
      <w:pPr>
        <w:pStyle w:val="breakline"/>
        <w:rPr>
          <w:rFonts w:ascii="Arial" w:hAnsi="Arial" w:cs="Arial"/>
          <w:color w:val="002060"/>
          <w:sz w:val="22"/>
          <w:szCs w:val="22"/>
        </w:rPr>
      </w:pPr>
    </w:p>
    <w:p w14:paraId="597EDD1A" w14:textId="754D7ACB" w:rsidR="00544AFE" w:rsidRPr="00DE1EF7" w:rsidRDefault="00544AFE" w:rsidP="00544AFE">
      <w:pPr>
        <w:pStyle w:val="LndNormale1"/>
        <w:rPr>
          <w:b/>
          <w:color w:val="002060"/>
          <w:sz w:val="28"/>
          <w:szCs w:val="28"/>
        </w:rPr>
      </w:pPr>
      <w:r>
        <w:rPr>
          <w:b/>
          <w:color w:val="002060"/>
          <w:sz w:val="28"/>
          <w:szCs w:val="28"/>
        </w:rPr>
        <w:t xml:space="preserve">CAMPIONATO </w:t>
      </w:r>
      <w:r w:rsidR="00CF567F">
        <w:rPr>
          <w:b/>
          <w:color w:val="002060"/>
          <w:sz w:val="28"/>
          <w:szCs w:val="28"/>
        </w:rPr>
        <w:t xml:space="preserve">REGIONALE </w:t>
      </w:r>
      <w:r>
        <w:rPr>
          <w:b/>
          <w:color w:val="002060"/>
          <w:sz w:val="28"/>
          <w:szCs w:val="28"/>
        </w:rPr>
        <w:t xml:space="preserve">CALCIO A CINQUE </w:t>
      </w:r>
      <w:r w:rsidR="00CF567F">
        <w:rPr>
          <w:b/>
          <w:color w:val="002060"/>
          <w:sz w:val="28"/>
          <w:szCs w:val="28"/>
        </w:rPr>
        <w:t>UNDER 17</w:t>
      </w:r>
      <w:r>
        <w:rPr>
          <w:b/>
          <w:color w:val="002060"/>
          <w:sz w:val="28"/>
          <w:szCs w:val="28"/>
        </w:rPr>
        <w:t>, GIRONE “</w:t>
      </w:r>
      <w:r w:rsidR="00CF567F">
        <w:rPr>
          <w:b/>
          <w:color w:val="002060"/>
          <w:sz w:val="28"/>
          <w:szCs w:val="28"/>
        </w:rPr>
        <w:t>C</w:t>
      </w:r>
      <w:r>
        <w:rPr>
          <w:b/>
          <w:color w:val="002060"/>
          <w:sz w:val="28"/>
          <w:szCs w:val="28"/>
        </w:rPr>
        <w:t>”</w:t>
      </w:r>
    </w:p>
    <w:p w14:paraId="72F5159E" w14:textId="77777777" w:rsidR="00544AFE" w:rsidRDefault="00544AFE" w:rsidP="00544AFE">
      <w:pPr>
        <w:pStyle w:val="LndNormale1"/>
        <w:rPr>
          <w:rFonts w:cs="Arial"/>
          <w:color w:val="002060"/>
        </w:rPr>
      </w:pPr>
    </w:p>
    <w:p w14:paraId="3F4B532C" w14:textId="48406F8F" w:rsidR="00544AFE" w:rsidRDefault="00CF567F" w:rsidP="00544AFE">
      <w:pPr>
        <w:pStyle w:val="breakline"/>
        <w:jc w:val="both"/>
        <w:rPr>
          <w:rFonts w:ascii="Arial" w:hAnsi="Arial" w:cs="Arial"/>
          <w:color w:val="002060"/>
          <w:sz w:val="22"/>
          <w:szCs w:val="22"/>
        </w:rPr>
      </w:pPr>
      <w:r>
        <w:rPr>
          <w:rFonts w:ascii="Arial" w:hAnsi="Arial" w:cs="Arial"/>
          <w:color w:val="002060"/>
          <w:sz w:val="22"/>
          <w:szCs w:val="22"/>
        </w:rPr>
        <w:t>A seguito di un controllo dei documenti</w:t>
      </w:r>
      <w:r w:rsidR="00544AFE">
        <w:rPr>
          <w:rFonts w:ascii="Arial" w:hAnsi="Arial" w:cs="Arial"/>
          <w:color w:val="002060"/>
          <w:sz w:val="22"/>
          <w:szCs w:val="22"/>
        </w:rPr>
        <w:t xml:space="preserve">, </w:t>
      </w:r>
      <w:r w:rsidR="00544AFE" w:rsidRPr="002922A5">
        <w:rPr>
          <w:rFonts w:ascii="Arial" w:hAnsi="Arial" w:cs="Arial"/>
          <w:color w:val="002060"/>
          <w:sz w:val="22"/>
          <w:szCs w:val="22"/>
        </w:rPr>
        <w:t xml:space="preserve">nel Comunicato Ufficiale n° </w:t>
      </w:r>
      <w:r w:rsidR="00544AFE">
        <w:rPr>
          <w:rFonts w:ascii="Arial" w:hAnsi="Arial" w:cs="Arial"/>
          <w:color w:val="002060"/>
          <w:sz w:val="22"/>
          <w:szCs w:val="22"/>
        </w:rPr>
        <w:t>70</w:t>
      </w:r>
      <w:r w:rsidR="00544AFE" w:rsidRPr="002922A5">
        <w:rPr>
          <w:rFonts w:ascii="Arial" w:hAnsi="Arial" w:cs="Arial"/>
          <w:color w:val="002060"/>
          <w:sz w:val="22"/>
          <w:szCs w:val="22"/>
        </w:rPr>
        <w:t xml:space="preserve"> del </w:t>
      </w:r>
      <w:r w:rsidR="00544AFE">
        <w:rPr>
          <w:rFonts w:ascii="Arial" w:hAnsi="Arial" w:cs="Arial"/>
          <w:color w:val="002060"/>
          <w:sz w:val="22"/>
          <w:szCs w:val="22"/>
        </w:rPr>
        <w:t>17</w:t>
      </w:r>
      <w:r w:rsidR="00544AFE" w:rsidRPr="002922A5">
        <w:rPr>
          <w:rFonts w:ascii="Arial" w:hAnsi="Arial" w:cs="Arial"/>
          <w:color w:val="002060"/>
          <w:sz w:val="22"/>
          <w:szCs w:val="22"/>
        </w:rPr>
        <w:t>/</w:t>
      </w:r>
      <w:r w:rsidR="00544AFE">
        <w:rPr>
          <w:rFonts w:ascii="Arial" w:hAnsi="Arial" w:cs="Arial"/>
          <w:color w:val="002060"/>
          <w:sz w:val="22"/>
          <w:szCs w:val="22"/>
        </w:rPr>
        <w:t>01</w:t>
      </w:r>
      <w:r w:rsidR="00544AFE" w:rsidRPr="002922A5">
        <w:rPr>
          <w:rFonts w:ascii="Arial" w:hAnsi="Arial" w:cs="Arial"/>
          <w:color w:val="002060"/>
          <w:sz w:val="22"/>
          <w:szCs w:val="22"/>
        </w:rPr>
        <w:t>/202</w:t>
      </w:r>
      <w:r w:rsidR="00544AFE">
        <w:rPr>
          <w:rFonts w:ascii="Arial" w:hAnsi="Arial" w:cs="Arial"/>
          <w:color w:val="002060"/>
          <w:sz w:val="22"/>
          <w:szCs w:val="22"/>
        </w:rPr>
        <w:t xml:space="preserve">4 </w:t>
      </w:r>
      <w:r w:rsidR="00544AFE" w:rsidRPr="00A111B9">
        <w:rPr>
          <w:rFonts w:ascii="Arial" w:hAnsi="Arial" w:cs="Arial"/>
          <w:color w:val="002060"/>
          <w:sz w:val="22"/>
          <w:szCs w:val="22"/>
        </w:rPr>
        <w:t>è stat</w:t>
      </w:r>
      <w:r>
        <w:rPr>
          <w:rFonts w:ascii="Arial" w:hAnsi="Arial" w:cs="Arial"/>
          <w:color w:val="002060"/>
          <w:sz w:val="22"/>
          <w:szCs w:val="22"/>
        </w:rPr>
        <w:t>a</w:t>
      </w:r>
      <w:r w:rsidR="00544AFE" w:rsidRPr="00A111B9">
        <w:rPr>
          <w:rFonts w:ascii="Arial" w:hAnsi="Arial" w:cs="Arial"/>
          <w:color w:val="002060"/>
          <w:sz w:val="22"/>
          <w:szCs w:val="22"/>
        </w:rPr>
        <w:t xml:space="preserve"> erroneamente sanzionat</w:t>
      </w:r>
      <w:r>
        <w:rPr>
          <w:rFonts w:ascii="Arial" w:hAnsi="Arial" w:cs="Arial"/>
          <w:color w:val="002060"/>
          <w:sz w:val="22"/>
          <w:szCs w:val="22"/>
        </w:rPr>
        <w:t>a</w:t>
      </w:r>
      <w:r w:rsidR="00544AFE" w:rsidRPr="00A111B9">
        <w:rPr>
          <w:rFonts w:ascii="Arial" w:hAnsi="Arial" w:cs="Arial"/>
          <w:color w:val="002060"/>
          <w:sz w:val="22"/>
          <w:szCs w:val="22"/>
        </w:rPr>
        <w:t xml:space="preserve"> con </w:t>
      </w:r>
      <w:r>
        <w:rPr>
          <w:rFonts w:ascii="Arial" w:hAnsi="Arial" w:cs="Arial"/>
          <w:color w:val="002060"/>
          <w:sz w:val="22"/>
          <w:szCs w:val="22"/>
        </w:rPr>
        <w:t xml:space="preserve">l’ammenda di </w:t>
      </w:r>
      <w:proofErr w:type="gramStart"/>
      <w:r>
        <w:rPr>
          <w:rFonts w:ascii="Arial" w:hAnsi="Arial" w:cs="Arial"/>
          <w:color w:val="002060"/>
          <w:sz w:val="22"/>
          <w:szCs w:val="22"/>
        </w:rPr>
        <w:t>Euro</w:t>
      </w:r>
      <w:proofErr w:type="gramEnd"/>
      <w:r>
        <w:rPr>
          <w:rFonts w:ascii="Arial" w:hAnsi="Arial" w:cs="Arial"/>
          <w:color w:val="002060"/>
          <w:sz w:val="22"/>
          <w:szCs w:val="22"/>
        </w:rPr>
        <w:t xml:space="preserve"> 50,00 la</w:t>
      </w:r>
      <w:r w:rsidR="00544AFE" w:rsidRPr="00A111B9">
        <w:rPr>
          <w:rFonts w:ascii="Arial" w:hAnsi="Arial" w:cs="Arial"/>
          <w:color w:val="002060"/>
          <w:sz w:val="22"/>
          <w:szCs w:val="22"/>
        </w:rPr>
        <w:t xml:space="preserve"> Società </w:t>
      </w:r>
      <w:r w:rsidRPr="00CF567F">
        <w:rPr>
          <w:rFonts w:ascii="Arial" w:hAnsi="Arial" w:cs="Arial"/>
          <w:b/>
          <w:bCs/>
          <w:color w:val="002060"/>
          <w:sz w:val="22"/>
          <w:szCs w:val="22"/>
        </w:rPr>
        <w:t>TRE TORRI A.S.D.</w:t>
      </w:r>
      <w:r w:rsidR="00544AFE" w:rsidRPr="00570452">
        <w:rPr>
          <w:rFonts w:ascii="Arial" w:hAnsi="Arial" w:cs="Arial"/>
          <w:color w:val="002060"/>
          <w:sz w:val="22"/>
          <w:szCs w:val="22"/>
        </w:rPr>
        <w:t>,</w:t>
      </w:r>
      <w:r w:rsidR="00544AFE" w:rsidRPr="00A111B9">
        <w:rPr>
          <w:rFonts w:ascii="Arial" w:hAnsi="Arial" w:cs="Arial"/>
          <w:b/>
          <w:bCs/>
          <w:color w:val="002060"/>
          <w:sz w:val="22"/>
          <w:szCs w:val="22"/>
        </w:rPr>
        <w:t xml:space="preserve"> </w:t>
      </w:r>
      <w:r w:rsidR="00544AFE" w:rsidRPr="00B350A8">
        <w:rPr>
          <w:rFonts w:ascii="Arial" w:hAnsi="Arial" w:cs="Arial"/>
          <w:b/>
          <w:bCs/>
          <w:color w:val="002060"/>
          <w:sz w:val="22"/>
          <w:szCs w:val="22"/>
        </w:rPr>
        <w:t>provvedimento disciplinare che deve ritenersi revocato con effetto immediato</w:t>
      </w:r>
      <w:r w:rsidR="00544AFE" w:rsidRPr="00A111B9">
        <w:rPr>
          <w:rFonts w:ascii="Arial" w:hAnsi="Arial" w:cs="Arial"/>
          <w:color w:val="002060"/>
          <w:sz w:val="22"/>
          <w:szCs w:val="22"/>
        </w:rPr>
        <w:t>; al contempo</w:t>
      </w:r>
      <w:r w:rsidR="00544AFE">
        <w:rPr>
          <w:rFonts w:ascii="Arial" w:hAnsi="Arial" w:cs="Arial"/>
          <w:color w:val="002060"/>
          <w:sz w:val="22"/>
          <w:szCs w:val="22"/>
        </w:rPr>
        <w:t xml:space="preserve"> </w:t>
      </w:r>
      <w:r w:rsidR="00544AFE" w:rsidRPr="00A111B9">
        <w:rPr>
          <w:rFonts w:ascii="Arial" w:hAnsi="Arial" w:cs="Arial"/>
          <w:color w:val="002060"/>
          <w:sz w:val="22"/>
          <w:szCs w:val="22"/>
        </w:rPr>
        <w:t>viene sanzionat</w:t>
      </w:r>
      <w:r>
        <w:rPr>
          <w:rFonts w:ascii="Arial" w:hAnsi="Arial" w:cs="Arial"/>
          <w:color w:val="002060"/>
          <w:sz w:val="22"/>
          <w:szCs w:val="22"/>
        </w:rPr>
        <w:t>a</w:t>
      </w:r>
      <w:r w:rsidR="00544AFE" w:rsidRPr="00A111B9">
        <w:rPr>
          <w:rFonts w:ascii="Arial" w:hAnsi="Arial" w:cs="Arial"/>
          <w:color w:val="002060"/>
          <w:sz w:val="22"/>
          <w:szCs w:val="22"/>
        </w:rPr>
        <w:t xml:space="preserve"> con </w:t>
      </w:r>
      <w:r>
        <w:rPr>
          <w:rFonts w:ascii="Arial" w:hAnsi="Arial" w:cs="Arial"/>
          <w:color w:val="002060"/>
          <w:sz w:val="22"/>
          <w:szCs w:val="22"/>
        </w:rPr>
        <w:t>l’ammenda di Euro 50,00 la</w:t>
      </w:r>
      <w:r w:rsidRPr="00A111B9">
        <w:rPr>
          <w:rFonts w:ascii="Arial" w:hAnsi="Arial" w:cs="Arial"/>
          <w:color w:val="002060"/>
          <w:sz w:val="22"/>
          <w:szCs w:val="22"/>
        </w:rPr>
        <w:t xml:space="preserve"> Società </w:t>
      </w:r>
      <w:r>
        <w:rPr>
          <w:rFonts w:ascii="Arial" w:hAnsi="Arial" w:cs="Arial"/>
          <w:color w:val="002060"/>
          <w:sz w:val="22"/>
          <w:szCs w:val="22"/>
        </w:rPr>
        <w:t>FIGHT BULLS CORRIDONIA</w:t>
      </w:r>
      <w:r w:rsidR="00544AFE" w:rsidRPr="00A111B9">
        <w:rPr>
          <w:rFonts w:ascii="Arial" w:hAnsi="Arial" w:cs="Arial"/>
          <w:color w:val="002060"/>
          <w:sz w:val="22"/>
          <w:szCs w:val="22"/>
        </w:rPr>
        <w:t xml:space="preserve"> </w:t>
      </w:r>
      <w:r w:rsidR="00544AFE">
        <w:rPr>
          <w:rFonts w:ascii="Arial" w:hAnsi="Arial" w:cs="Arial"/>
          <w:color w:val="002060"/>
          <w:sz w:val="22"/>
          <w:szCs w:val="22"/>
        </w:rPr>
        <w:t xml:space="preserve">come </w:t>
      </w:r>
      <w:r w:rsidR="00544AFE" w:rsidRPr="00A111B9">
        <w:rPr>
          <w:rFonts w:ascii="Arial" w:hAnsi="Arial" w:cs="Arial"/>
          <w:color w:val="002060"/>
          <w:sz w:val="22"/>
          <w:szCs w:val="22"/>
        </w:rPr>
        <w:t>da relativo paragrafo del presente Comunicato Ufficiale.</w:t>
      </w:r>
    </w:p>
    <w:p w14:paraId="6D4FF030" w14:textId="77777777" w:rsidR="00264952" w:rsidRDefault="00264952" w:rsidP="00544AFE">
      <w:pPr>
        <w:pStyle w:val="breakline"/>
        <w:jc w:val="both"/>
        <w:rPr>
          <w:rFonts w:ascii="Arial" w:hAnsi="Arial" w:cs="Arial"/>
          <w:color w:val="002060"/>
          <w:sz w:val="22"/>
          <w:szCs w:val="22"/>
        </w:rPr>
      </w:pPr>
    </w:p>
    <w:p w14:paraId="6DA37550" w14:textId="77777777" w:rsidR="00544AFE" w:rsidRPr="005B576A" w:rsidRDefault="00544AFE" w:rsidP="005B576A">
      <w:pPr>
        <w:pStyle w:val="breakline"/>
        <w:rPr>
          <w:rFonts w:eastAsiaTheme="minorEastAsia"/>
          <w:color w:val="002060"/>
        </w:rPr>
      </w:pPr>
    </w:p>
    <w:p w14:paraId="3AD741CF" w14:textId="77777777" w:rsidR="00EA4615" w:rsidRPr="00A578EF" w:rsidRDefault="00EA4615" w:rsidP="00EA4615">
      <w:pPr>
        <w:pStyle w:val="Corpodeltesto21"/>
        <w:jc w:val="center"/>
        <w:rPr>
          <w:rFonts w:ascii="Arial" w:hAnsi="Arial" w:cs="Arial"/>
          <w:b/>
          <w:color w:val="002060"/>
          <w:sz w:val="30"/>
          <w:szCs w:val="30"/>
        </w:rPr>
      </w:pPr>
      <w:r w:rsidRPr="00A578EF">
        <w:rPr>
          <w:rFonts w:ascii="Arial" w:hAnsi="Arial" w:cs="Arial"/>
          <w:b/>
          <w:color w:val="002060"/>
          <w:sz w:val="30"/>
          <w:szCs w:val="30"/>
        </w:rPr>
        <w:t>*     *     *</w:t>
      </w:r>
    </w:p>
    <w:p w14:paraId="6F046B1A" w14:textId="77777777" w:rsidR="00EA4615" w:rsidRPr="00A578EF" w:rsidRDefault="00EA4615" w:rsidP="00EA4615">
      <w:pPr>
        <w:pStyle w:val="Corpodeltesto21"/>
        <w:jc w:val="center"/>
        <w:rPr>
          <w:rFonts w:ascii="Arial" w:hAnsi="Arial" w:cs="Arial"/>
          <w:b/>
          <w:color w:val="002060"/>
          <w:sz w:val="30"/>
          <w:szCs w:val="30"/>
        </w:rPr>
      </w:pPr>
    </w:p>
    <w:p w14:paraId="178DBA89" w14:textId="75EEB3D5" w:rsidR="00EA4615" w:rsidRPr="00A578EF" w:rsidRDefault="00EA4615" w:rsidP="00EA4615">
      <w:pPr>
        <w:pStyle w:val="Nessunaspaziatura"/>
        <w:jc w:val="both"/>
        <w:rPr>
          <w:rFonts w:ascii="Arial" w:hAnsi="Arial" w:cs="Arial"/>
          <w:color w:val="002060"/>
        </w:rPr>
      </w:pPr>
      <w:r w:rsidRPr="00A578EF">
        <w:rPr>
          <w:rFonts w:ascii="Arial" w:hAnsi="Arial" w:cs="Arial"/>
          <w:color w:val="002060"/>
        </w:rPr>
        <w:t xml:space="preserve">Il versamento delle somme relative alle ammende comminate con il presente Comunicato Ufficiale deve essere effettuato entro il </w:t>
      </w:r>
      <w:r w:rsidR="001404FA">
        <w:rPr>
          <w:rFonts w:ascii="Arial" w:hAnsi="Arial" w:cs="Arial"/>
          <w:b/>
          <w:bCs/>
          <w:color w:val="002060"/>
        </w:rPr>
        <w:t>5 febbraio</w:t>
      </w:r>
      <w:r w:rsidR="00DE5CBA">
        <w:rPr>
          <w:rFonts w:ascii="Arial" w:hAnsi="Arial" w:cs="Arial"/>
          <w:b/>
          <w:bCs/>
          <w:color w:val="002060"/>
        </w:rPr>
        <w:t xml:space="preserve"> 2024</w:t>
      </w:r>
      <w:r w:rsidRPr="00A578EF">
        <w:rPr>
          <w:rFonts w:ascii="Arial" w:hAnsi="Arial" w:cs="Arial"/>
          <w:color w:val="002060"/>
        </w:rPr>
        <w:t xml:space="preserve"> a favore di questo Comitato Regionale mediante bonifico bancario da versare alle seguenti coordinate: </w:t>
      </w:r>
    </w:p>
    <w:p w14:paraId="3339D770" w14:textId="77777777" w:rsidR="00EA4615" w:rsidRPr="00A578EF" w:rsidRDefault="00EA4615" w:rsidP="00EA4615">
      <w:pPr>
        <w:pStyle w:val="Nessunaspaziatura"/>
        <w:jc w:val="both"/>
        <w:rPr>
          <w:rFonts w:ascii="Arial" w:hAnsi="Arial" w:cs="Arial"/>
          <w:color w:val="002060"/>
        </w:rPr>
      </w:pPr>
    </w:p>
    <w:p w14:paraId="4D0AA9F8" w14:textId="77777777" w:rsidR="00EA4615" w:rsidRPr="00A578EF" w:rsidRDefault="00EA4615" w:rsidP="00EA4615">
      <w:pPr>
        <w:pStyle w:val="Nessunaspaziatura"/>
        <w:jc w:val="center"/>
        <w:rPr>
          <w:rFonts w:ascii="Arial" w:hAnsi="Arial" w:cs="Arial"/>
          <w:color w:val="002060"/>
        </w:rPr>
      </w:pPr>
      <w:r w:rsidRPr="00A578EF">
        <w:rPr>
          <w:rFonts w:ascii="Arial" w:hAnsi="Arial" w:cs="Arial"/>
          <w:color w:val="002060"/>
        </w:rPr>
        <w:t>BNL – ANCONA</w:t>
      </w:r>
    </w:p>
    <w:p w14:paraId="2D277778" w14:textId="77777777" w:rsidR="00EA4615" w:rsidRPr="00A578EF" w:rsidRDefault="00EA4615" w:rsidP="00EA4615">
      <w:pPr>
        <w:pStyle w:val="Nessunaspaziatura"/>
        <w:jc w:val="center"/>
        <w:rPr>
          <w:rFonts w:ascii="Arial" w:hAnsi="Arial" w:cs="Arial"/>
          <w:color w:val="002060"/>
        </w:rPr>
      </w:pPr>
      <w:r w:rsidRPr="00A578EF">
        <w:rPr>
          <w:rFonts w:ascii="Arial" w:hAnsi="Arial" w:cs="Arial"/>
          <w:color w:val="002060"/>
        </w:rPr>
        <w:t xml:space="preserve">Beneficiario: </w:t>
      </w:r>
      <w:r w:rsidRPr="00A578EF">
        <w:rPr>
          <w:rFonts w:ascii="Arial" w:hAnsi="Arial" w:cs="Arial"/>
          <w:color w:val="002060"/>
        </w:rPr>
        <w:tab/>
        <w:t>Comitato Regionale Marche F.I.G.C. – L.N.D.</w:t>
      </w:r>
    </w:p>
    <w:p w14:paraId="5E1F1168" w14:textId="77777777" w:rsidR="00EA4615" w:rsidRPr="00A578EF" w:rsidRDefault="00EA4615" w:rsidP="00EA4615">
      <w:pPr>
        <w:jc w:val="center"/>
        <w:rPr>
          <w:rFonts w:ascii="Arial" w:hAnsi="Arial" w:cs="Arial"/>
          <w:b/>
          <w:color w:val="002060"/>
          <w:sz w:val="28"/>
          <w:szCs w:val="28"/>
        </w:rPr>
      </w:pPr>
      <w:r w:rsidRPr="00A578EF">
        <w:rPr>
          <w:rFonts w:ascii="Arial" w:hAnsi="Arial" w:cs="Arial"/>
          <w:color w:val="002060"/>
        </w:rPr>
        <w:t xml:space="preserve">IBAN: </w:t>
      </w:r>
      <w:r w:rsidRPr="00A578EF">
        <w:rPr>
          <w:rFonts w:ascii="Arial" w:hAnsi="Arial" w:cs="Arial"/>
          <w:color w:val="002060"/>
        </w:rPr>
        <w:tab/>
      </w:r>
      <w:r w:rsidRPr="00A578EF">
        <w:rPr>
          <w:rFonts w:ascii="Arial" w:hAnsi="Arial" w:cs="Arial"/>
          <w:color w:val="002060"/>
        </w:rPr>
        <w:tab/>
      </w:r>
      <w:r w:rsidRPr="00A578EF">
        <w:rPr>
          <w:rFonts w:ascii="Arial" w:hAnsi="Arial" w:cs="Arial"/>
          <w:bCs/>
          <w:color w:val="002060"/>
          <w:sz w:val="22"/>
          <w:szCs w:val="22"/>
        </w:rPr>
        <w:t>IT 81 E 01005 02600 0000 0000 8868</w:t>
      </w:r>
    </w:p>
    <w:p w14:paraId="68EBA250" w14:textId="77777777" w:rsidR="00EA4615" w:rsidRPr="00A578EF" w:rsidRDefault="00EA4615" w:rsidP="00EA4615">
      <w:pPr>
        <w:pStyle w:val="Nessunaspaziatura"/>
        <w:jc w:val="both"/>
        <w:rPr>
          <w:rFonts w:ascii="Arial" w:hAnsi="Arial" w:cs="Arial"/>
          <w:color w:val="002060"/>
        </w:rPr>
      </w:pPr>
    </w:p>
    <w:p w14:paraId="32BEC79B" w14:textId="77777777" w:rsidR="00EA4615" w:rsidRPr="00A578EF" w:rsidRDefault="00EA4615" w:rsidP="00EA4615">
      <w:pPr>
        <w:pStyle w:val="Corpodeltesto21"/>
        <w:rPr>
          <w:rFonts w:ascii="Arial" w:hAnsi="Arial" w:cs="Arial"/>
          <w:color w:val="002060"/>
          <w:sz w:val="22"/>
          <w:szCs w:val="22"/>
        </w:rPr>
      </w:pPr>
    </w:p>
    <w:p w14:paraId="5BFC5867" w14:textId="77777777" w:rsidR="00EA4615" w:rsidRPr="00A578EF" w:rsidRDefault="00EA4615" w:rsidP="00EA4615">
      <w:pPr>
        <w:pStyle w:val="Corpodeltesto21"/>
        <w:rPr>
          <w:rFonts w:ascii="Arial" w:hAnsi="Arial" w:cs="Arial"/>
          <w:color w:val="002060"/>
          <w:sz w:val="22"/>
          <w:szCs w:val="22"/>
        </w:rPr>
      </w:pPr>
      <w:r w:rsidRPr="00A578EF">
        <w:rPr>
          <w:rFonts w:ascii="Arial" w:hAnsi="Arial" w:cs="Arial"/>
          <w:color w:val="002060"/>
          <w:sz w:val="22"/>
          <w:szCs w:val="22"/>
        </w:rPr>
        <w:t>Eventuali reclami con richieste di copia dei documenti ufficiali avverso le decisioni assunte con il presente Comunicato dovranno essere presentati, ai sensi dell’art. 76 C.G.S., alla:</w:t>
      </w:r>
    </w:p>
    <w:p w14:paraId="7AD8521D" w14:textId="77777777" w:rsidR="00EA4615" w:rsidRPr="00A578EF" w:rsidRDefault="00EA4615" w:rsidP="00EA4615">
      <w:pPr>
        <w:pStyle w:val="Corpodeltesto21"/>
        <w:rPr>
          <w:rFonts w:ascii="Arial" w:hAnsi="Arial" w:cs="Arial"/>
          <w:color w:val="002060"/>
          <w:sz w:val="22"/>
          <w:szCs w:val="22"/>
        </w:rPr>
      </w:pPr>
    </w:p>
    <w:p w14:paraId="57D3158D" w14:textId="77777777" w:rsidR="00EA4615" w:rsidRPr="00A578EF" w:rsidRDefault="00EA4615" w:rsidP="00EA4615">
      <w:pPr>
        <w:pStyle w:val="Corpodeltesto21"/>
        <w:jc w:val="center"/>
        <w:rPr>
          <w:rFonts w:ascii="Arial" w:hAnsi="Arial" w:cs="Arial"/>
          <w:color w:val="002060"/>
          <w:sz w:val="22"/>
          <w:szCs w:val="22"/>
        </w:rPr>
      </w:pPr>
      <w:r w:rsidRPr="00A578EF">
        <w:rPr>
          <w:rFonts w:ascii="Arial" w:hAnsi="Arial" w:cs="Arial"/>
          <w:color w:val="002060"/>
          <w:sz w:val="22"/>
          <w:szCs w:val="22"/>
        </w:rPr>
        <w:t>F.I.G.C. – Corte Sportiva di Appello Territoriale</w:t>
      </w:r>
    </w:p>
    <w:p w14:paraId="57EE952B" w14:textId="77777777" w:rsidR="00EA4615" w:rsidRPr="00A578EF" w:rsidRDefault="00EA4615" w:rsidP="00EA4615">
      <w:pPr>
        <w:pStyle w:val="Corpodeltesto21"/>
        <w:jc w:val="center"/>
        <w:rPr>
          <w:rFonts w:ascii="Arial" w:hAnsi="Arial" w:cs="Arial"/>
          <w:color w:val="002060"/>
          <w:sz w:val="22"/>
          <w:szCs w:val="22"/>
        </w:rPr>
      </w:pPr>
      <w:r w:rsidRPr="00A578EF">
        <w:rPr>
          <w:rFonts w:ascii="Arial" w:hAnsi="Arial" w:cs="Arial"/>
          <w:color w:val="002060"/>
          <w:sz w:val="22"/>
          <w:szCs w:val="22"/>
        </w:rPr>
        <w:t>Via Schiavoni, snc – 60131 ANCONA (AN)</w:t>
      </w:r>
    </w:p>
    <w:p w14:paraId="76DD6F61" w14:textId="77777777" w:rsidR="00EA4615" w:rsidRPr="00A578EF" w:rsidRDefault="00EA4615" w:rsidP="00EA4615">
      <w:pPr>
        <w:pStyle w:val="Corpodeltesto21"/>
        <w:jc w:val="center"/>
        <w:rPr>
          <w:rFonts w:ascii="Arial" w:hAnsi="Arial" w:cs="Arial"/>
          <w:color w:val="002060"/>
          <w:sz w:val="22"/>
          <w:szCs w:val="22"/>
        </w:rPr>
      </w:pPr>
      <w:r w:rsidRPr="00A578EF">
        <w:rPr>
          <w:rFonts w:ascii="Arial" w:hAnsi="Arial" w:cs="Arial"/>
          <w:color w:val="002060"/>
          <w:sz w:val="22"/>
          <w:szCs w:val="22"/>
        </w:rPr>
        <w:lastRenderedPageBreak/>
        <w:t>PEC: marche@pec.figcmarche.it</w:t>
      </w:r>
    </w:p>
    <w:p w14:paraId="2806D77F" w14:textId="77777777" w:rsidR="00EA4615" w:rsidRPr="00A578EF" w:rsidRDefault="00EA4615" w:rsidP="00EA4615">
      <w:pPr>
        <w:pStyle w:val="Corpodeltesto21"/>
        <w:rPr>
          <w:rFonts w:ascii="Arial" w:hAnsi="Arial" w:cs="Arial"/>
          <w:color w:val="002060"/>
          <w:sz w:val="22"/>
          <w:szCs w:val="22"/>
        </w:rPr>
      </w:pPr>
    </w:p>
    <w:p w14:paraId="2985F556" w14:textId="77777777" w:rsidR="00EA4615" w:rsidRPr="00A578EF" w:rsidRDefault="00EA4615" w:rsidP="00EA4615">
      <w:pPr>
        <w:pStyle w:val="Corpodeltesto21"/>
        <w:rPr>
          <w:rFonts w:ascii="Arial" w:hAnsi="Arial" w:cs="Arial"/>
          <w:color w:val="002060"/>
          <w:sz w:val="22"/>
          <w:szCs w:val="22"/>
        </w:rPr>
      </w:pPr>
      <w:r w:rsidRPr="00A578EF">
        <w:rPr>
          <w:rFonts w:ascii="Arial" w:hAnsi="Arial" w:cs="Arial"/>
          <w:color w:val="002060"/>
          <w:sz w:val="22"/>
          <w:szCs w:val="22"/>
        </w:rPr>
        <w:t xml:space="preserve">Il pagamento del contributo di reclamo dovrà essere effettuato: </w:t>
      </w:r>
    </w:p>
    <w:p w14:paraId="1321A1B0" w14:textId="77777777" w:rsidR="00EA4615" w:rsidRPr="00A578EF" w:rsidRDefault="00EA4615" w:rsidP="00EA4615">
      <w:pPr>
        <w:pStyle w:val="Corpodeltesto21"/>
        <w:rPr>
          <w:rFonts w:ascii="Arial" w:hAnsi="Arial" w:cs="Arial"/>
          <w:color w:val="002060"/>
          <w:sz w:val="22"/>
          <w:szCs w:val="22"/>
        </w:rPr>
      </w:pPr>
    </w:p>
    <w:p w14:paraId="0C448E52" w14:textId="77777777" w:rsidR="00EA4615" w:rsidRPr="00A578EF" w:rsidRDefault="00EA4615" w:rsidP="00EA4615">
      <w:pPr>
        <w:pStyle w:val="Corpodeltesto21"/>
        <w:rPr>
          <w:rFonts w:ascii="Arial" w:hAnsi="Arial" w:cs="Arial"/>
          <w:color w:val="002060"/>
          <w:sz w:val="22"/>
          <w:szCs w:val="22"/>
        </w:rPr>
      </w:pPr>
      <w:r w:rsidRPr="00A578EF">
        <w:rPr>
          <w:rFonts w:ascii="Arial" w:hAnsi="Arial" w:cs="Arial"/>
          <w:color w:val="002060"/>
          <w:sz w:val="22"/>
          <w:szCs w:val="22"/>
        </w:rPr>
        <w:t xml:space="preserve">- Tramite Addebito su Conto Campionato </w:t>
      </w:r>
    </w:p>
    <w:p w14:paraId="3D1487CD" w14:textId="77777777" w:rsidR="00EA4615" w:rsidRPr="00A578EF" w:rsidRDefault="00EA4615" w:rsidP="00EA4615">
      <w:pPr>
        <w:pStyle w:val="Corpodeltesto21"/>
        <w:rPr>
          <w:rFonts w:ascii="Arial" w:hAnsi="Arial" w:cs="Arial"/>
          <w:color w:val="002060"/>
          <w:sz w:val="22"/>
          <w:szCs w:val="22"/>
        </w:rPr>
      </w:pPr>
      <w:r w:rsidRPr="00A578EF">
        <w:rPr>
          <w:rFonts w:ascii="Arial" w:hAnsi="Arial" w:cs="Arial"/>
          <w:color w:val="002060"/>
          <w:sz w:val="22"/>
          <w:szCs w:val="22"/>
        </w:rPr>
        <w:t xml:space="preserve">- Tramite Assegno Circolare Non Trasferibile intestato al Comitato Regionale Marche F.I.G.C. – L.N.D. </w:t>
      </w:r>
    </w:p>
    <w:p w14:paraId="57AA9D29" w14:textId="77777777" w:rsidR="00EA4615" w:rsidRPr="00A578EF" w:rsidRDefault="00EA4615" w:rsidP="00EA4615">
      <w:pPr>
        <w:pStyle w:val="Corpodeltesto21"/>
        <w:rPr>
          <w:rFonts w:ascii="Arial" w:hAnsi="Arial" w:cs="Arial"/>
          <w:color w:val="002060"/>
          <w:sz w:val="22"/>
          <w:szCs w:val="22"/>
        </w:rPr>
      </w:pPr>
      <w:r w:rsidRPr="00A578EF">
        <w:rPr>
          <w:rFonts w:ascii="Arial" w:hAnsi="Arial" w:cs="Arial"/>
          <w:color w:val="002060"/>
          <w:sz w:val="22"/>
          <w:szCs w:val="22"/>
        </w:rPr>
        <w:t>- Tramite Bonifico Bancario IBAN FIGC: I</w:t>
      </w:r>
      <w:r w:rsidRPr="00A578EF">
        <w:rPr>
          <w:rFonts w:ascii="Arial" w:hAnsi="Arial" w:cs="Arial"/>
          <w:bCs/>
          <w:color w:val="002060"/>
          <w:sz w:val="22"/>
          <w:szCs w:val="22"/>
        </w:rPr>
        <w:t xml:space="preserve"> IT 81 E 01005 02600 0000 0000 8868</w:t>
      </w:r>
    </w:p>
    <w:p w14:paraId="475C17FE" w14:textId="77777777" w:rsidR="00EA4615" w:rsidRPr="00A578EF" w:rsidRDefault="00EA4615" w:rsidP="00EA4615">
      <w:pPr>
        <w:pStyle w:val="LndNormale1"/>
        <w:rPr>
          <w:color w:val="002060"/>
        </w:rPr>
      </w:pPr>
    </w:p>
    <w:p w14:paraId="4FEB8F32" w14:textId="77777777" w:rsidR="008C667C" w:rsidRPr="00A578EF" w:rsidRDefault="008C667C" w:rsidP="00EA4615">
      <w:pPr>
        <w:pStyle w:val="LndNormale1"/>
        <w:rPr>
          <w:color w:val="002060"/>
        </w:rPr>
      </w:pPr>
    </w:p>
    <w:p w14:paraId="33114CE8" w14:textId="77777777" w:rsidR="00EA4615" w:rsidRPr="00A578EF" w:rsidRDefault="00EA4615" w:rsidP="00EA4615">
      <w:pPr>
        <w:pStyle w:val="LndNormale1"/>
        <w:rPr>
          <w:color w:val="002060"/>
        </w:rPr>
      </w:pPr>
    </w:p>
    <w:p w14:paraId="0C0F7345" w14:textId="2777CCA2" w:rsidR="00514C7B" w:rsidRPr="00A578EF" w:rsidRDefault="00514C7B" w:rsidP="00514C7B">
      <w:pPr>
        <w:pStyle w:val="Corpodeltesto21"/>
        <w:jc w:val="center"/>
        <w:rPr>
          <w:rFonts w:ascii="Arial" w:hAnsi="Arial" w:cs="Arial"/>
          <w:b/>
          <w:color w:val="002060"/>
          <w:sz w:val="30"/>
          <w:szCs w:val="30"/>
        </w:rPr>
      </w:pPr>
      <w:r w:rsidRPr="00A578EF">
        <w:rPr>
          <w:rFonts w:ascii="Arial" w:hAnsi="Arial" w:cs="Arial"/>
          <w:b/>
          <w:color w:val="002060"/>
          <w:sz w:val="30"/>
          <w:szCs w:val="30"/>
        </w:rPr>
        <w:t>*     *     *</w:t>
      </w:r>
    </w:p>
    <w:p w14:paraId="47C5C81A" w14:textId="77777777" w:rsidR="00514C7B" w:rsidRPr="00A578EF" w:rsidRDefault="00514C7B" w:rsidP="00514C7B">
      <w:pPr>
        <w:pStyle w:val="LndNormale1"/>
        <w:rPr>
          <w:b/>
          <w:color w:val="002060"/>
          <w:sz w:val="28"/>
          <w:szCs w:val="28"/>
          <w:u w:val="single"/>
        </w:rPr>
      </w:pPr>
    </w:p>
    <w:p w14:paraId="099A6377" w14:textId="77777777" w:rsidR="00514C7B" w:rsidRPr="00A578EF" w:rsidRDefault="00514C7B" w:rsidP="00514C7B">
      <w:pPr>
        <w:pStyle w:val="LndNormale1"/>
        <w:rPr>
          <w:b/>
          <w:color w:val="002060"/>
          <w:sz w:val="28"/>
          <w:szCs w:val="28"/>
        </w:rPr>
      </w:pPr>
      <w:r w:rsidRPr="00A578EF">
        <w:rPr>
          <w:b/>
          <w:color w:val="002060"/>
          <w:sz w:val="28"/>
          <w:szCs w:val="28"/>
        </w:rPr>
        <w:t>ORARIO UFFICI</w:t>
      </w:r>
    </w:p>
    <w:p w14:paraId="02E693CB" w14:textId="77777777" w:rsidR="00514C7B" w:rsidRPr="00A578EF" w:rsidRDefault="00514C7B" w:rsidP="00514C7B">
      <w:pPr>
        <w:pStyle w:val="LndNormale1"/>
        <w:rPr>
          <w:color w:val="002060"/>
        </w:rPr>
      </w:pPr>
    </w:p>
    <w:p w14:paraId="62C071C4" w14:textId="77777777" w:rsidR="00514C7B" w:rsidRPr="00A578EF" w:rsidRDefault="00514C7B" w:rsidP="00514C7B">
      <w:pPr>
        <w:pStyle w:val="LndNormale1"/>
        <w:rPr>
          <w:color w:val="002060"/>
          <w:szCs w:val="22"/>
        </w:rPr>
      </w:pPr>
      <w:r w:rsidRPr="00A578EF">
        <w:rPr>
          <w:color w:val="002060"/>
          <w:szCs w:val="22"/>
        </w:rPr>
        <w:t>L’orario di apertura degli uffici del Comitato Regionale Marche è il seguente:</w:t>
      </w:r>
    </w:p>
    <w:p w14:paraId="0BD94DB1" w14:textId="77777777" w:rsidR="00514C7B" w:rsidRPr="00A578EF" w:rsidRDefault="00514C7B" w:rsidP="00514C7B">
      <w:pPr>
        <w:pStyle w:val="LndNormale1"/>
        <w:rPr>
          <w:color w:val="00206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3294"/>
        <w:gridCol w:w="3326"/>
      </w:tblGrid>
      <w:tr w:rsidR="00A578EF" w:rsidRPr="00A578EF" w14:paraId="1F5EE8A4" w14:textId="77777777" w:rsidTr="00313C97">
        <w:tc>
          <w:tcPr>
            <w:tcW w:w="3292" w:type="dxa"/>
          </w:tcPr>
          <w:p w14:paraId="2A862F7B" w14:textId="77777777" w:rsidR="00514C7B" w:rsidRPr="00A578EF" w:rsidRDefault="00514C7B" w:rsidP="00313C97">
            <w:pPr>
              <w:pStyle w:val="LndNormale1"/>
              <w:rPr>
                <w:b/>
                <w:color w:val="002060"/>
                <w:szCs w:val="22"/>
              </w:rPr>
            </w:pPr>
            <w:r w:rsidRPr="00A578EF">
              <w:rPr>
                <w:b/>
                <w:color w:val="002060"/>
                <w:szCs w:val="22"/>
              </w:rPr>
              <w:t>GIORNO</w:t>
            </w:r>
          </w:p>
        </w:tc>
        <w:tc>
          <w:tcPr>
            <w:tcW w:w="3294" w:type="dxa"/>
          </w:tcPr>
          <w:p w14:paraId="78D853A7" w14:textId="77777777" w:rsidR="00514C7B" w:rsidRPr="00A578EF" w:rsidRDefault="00514C7B" w:rsidP="00313C97">
            <w:pPr>
              <w:pStyle w:val="LndNormale1"/>
              <w:rPr>
                <w:b/>
                <w:color w:val="002060"/>
                <w:szCs w:val="22"/>
              </w:rPr>
            </w:pPr>
            <w:r w:rsidRPr="00A578EF">
              <w:rPr>
                <w:b/>
                <w:color w:val="002060"/>
                <w:szCs w:val="22"/>
              </w:rPr>
              <w:t>MATTINO</w:t>
            </w:r>
          </w:p>
        </w:tc>
        <w:tc>
          <w:tcPr>
            <w:tcW w:w="3326" w:type="dxa"/>
          </w:tcPr>
          <w:p w14:paraId="1E0E22EF" w14:textId="77777777" w:rsidR="00514C7B" w:rsidRPr="00A578EF" w:rsidRDefault="00514C7B" w:rsidP="00313C97">
            <w:pPr>
              <w:pStyle w:val="LndNormale1"/>
              <w:rPr>
                <w:b/>
                <w:color w:val="002060"/>
                <w:szCs w:val="22"/>
              </w:rPr>
            </w:pPr>
            <w:r w:rsidRPr="00A578EF">
              <w:rPr>
                <w:b/>
                <w:color w:val="002060"/>
                <w:szCs w:val="22"/>
              </w:rPr>
              <w:t>POMERIGGIO</w:t>
            </w:r>
          </w:p>
        </w:tc>
      </w:tr>
      <w:tr w:rsidR="00A578EF" w:rsidRPr="00A578EF" w14:paraId="230CDF7C" w14:textId="77777777" w:rsidTr="00313C97">
        <w:tc>
          <w:tcPr>
            <w:tcW w:w="3292" w:type="dxa"/>
          </w:tcPr>
          <w:p w14:paraId="170FAFCD" w14:textId="77777777" w:rsidR="00514C7B" w:rsidRPr="00A578EF" w:rsidRDefault="00514C7B" w:rsidP="00313C97">
            <w:pPr>
              <w:pStyle w:val="LndNormale1"/>
              <w:rPr>
                <w:color w:val="002060"/>
                <w:szCs w:val="22"/>
              </w:rPr>
            </w:pPr>
            <w:r w:rsidRPr="00A578EF">
              <w:rPr>
                <w:color w:val="002060"/>
                <w:szCs w:val="22"/>
              </w:rPr>
              <w:t>Lunedì</w:t>
            </w:r>
          </w:p>
        </w:tc>
        <w:tc>
          <w:tcPr>
            <w:tcW w:w="3294" w:type="dxa"/>
          </w:tcPr>
          <w:p w14:paraId="4FD8053E" w14:textId="77777777" w:rsidR="00514C7B" w:rsidRPr="00A578EF" w:rsidRDefault="00514C7B" w:rsidP="00313C97">
            <w:pPr>
              <w:pStyle w:val="LndNormale1"/>
              <w:rPr>
                <w:color w:val="002060"/>
                <w:szCs w:val="22"/>
              </w:rPr>
            </w:pPr>
            <w:r w:rsidRPr="00A578EF">
              <w:rPr>
                <w:color w:val="002060"/>
                <w:szCs w:val="22"/>
              </w:rPr>
              <w:t>Chiuso</w:t>
            </w:r>
          </w:p>
        </w:tc>
        <w:tc>
          <w:tcPr>
            <w:tcW w:w="3326" w:type="dxa"/>
          </w:tcPr>
          <w:p w14:paraId="2D4DF716" w14:textId="77777777" w:rsidR="00514C7B" w:rsidRPr="00A578EF" w:rsidRDefault="00514C7B" w:rsidP="00313C97">
            <w:pPr>
              <w:pStyle w:val="LndNormale1"/>
              <w:rPr>
                <w:color w:val="002060"/>
                <w:szCs w:val="22"/>
              </w:rPr>
            </w:pPr>
            <w:r w:rsidRPr="00A578EF">
              <w:rPr>
                <w:color w:val="002060"/>
                <w:szCs w:val="22"/>
              </w:rPr>
              <w:t>15.00 – 17.00</w:t>
            </w:r>
          </w:p>
        </w:tc>
      </w:tr>
      <w:tr w:rsidR="00A578EF" w:rsidRPr="00A578EF" w14:paraId="721E6AF3" w14:textId="77777777" w:rsidTr="00313C97">
        <w:tc>
          <w:tcPr>
            <w:tcW w:w="3292" w:type="dxa"/>
          </w:tcPr>
          <w:p w14:paraId="3FE65F61" w14:textId="77777777" w:rsidR="00514C7B" w:rsidRPr="00A578EF" w:rsidRDefault="00514C7B" w:rsidP="00313C97">
            <w:pPr>
              <w:pStyle w:val="LndNormale1"/>
              <w:rPr>
                <w:color w:val="002060"/>
                <w:szCs w:val="22"/>
              </w:rPr>
            </w:pPr>
            <w:r w:rsidRPr="00A578EF">
              <w:rPr>
                <w:color w:val="002060"/>
                <w:szCs w:val="22"/>
              </w:rPr>
              <w:t>Martedì</w:t>
            </w:r>
          </w:p>
        </w:tc>
        <w:tc>
          <w:tcPr>
            <w:tcW w:w="3294" w:type="dxa"/>
          </w:tcPr>
          <w:p w14:paraId="03E5E316" w14:textId="77777777" w:rsidR="00514C7B" w:rsidRPr="00A578EF" w:rsidRDefault="00514C7B" w:rsidP="00313C97">
            <w:pPr>
              <w:pStyle w:val="LndNormale1"/>
              <w:rPr>
                <w:color w:val="002060"/>
                <w:szCs w:val="22"/>
              </w:rPr>
            </w:pPr>
            <w:r w:rsidRPr="00A578EF">
              <w:rPr>
                <w:color w:val="002060"/>
                <w:szCs w:val="22"/>
              </w:rPr>
              <w:t>10.00 – 12.00</w:t>
            </w:r>
          </w:p>
        </w:tc>
        <w:tc>
          <w:tcPr>
            <w:tcW w:w="3326" w:type="dxa"/>
          </w:tcPr>
          <w:p w14:paraId="2545641D" w14:textId="1C4D3455" w:rsidR="00514C7B" w:rsidRPr="00A578EF" w:rsidRDefault="0054657A" w:rsidP="00313C97">
            <w:pPr>
              <w:pStyle w:val="LndNormale1"/>
              <w:rPr>
                <w:color w:val="002060"/>
                <w:szCs w:val="22"/>
              </w:rPr>
            </w:pPr>
            <w:r w:rsidRPr="00A578EF">
              <w:rPr>
                <w:color w:val="002060"/>
                <w:szCs w:val="22"/>
              </w:rPr>
              <w:t>C</w:t>
            </w:r>
            <w:r w:rsidR="00514C7B" w:rsidRPr="00A578EF">
              <w:rPr>
                <w:color w:val="002060"/>
                <w:szCs w:val="22"/>
              </w:rPr>
              <w:t>hiuso</w:t>
            </w:r>
          </w:p>
        </w:tc>
      </w:tr>
      <w:tr w:rsidR="00A578EF" w:rsidRPr="00A578EF" w14:paraId="155CBA2C" w14:textId="77777777" w:rsidTr="00313C97">
        <w:tc>
          <w:tcPr>
            <w:tcW w:w="3292" w:type="dxa"/>
          </w:tcPr>
          <w:p w14:paraId="13F9D1E2" w14:textId="77777777" w:rsidR="00514C7B" w:rsidRPr="00A578EF" w:rsidRDefault="00514C7B" w:rsidP="00313C97">
            <w:pPr>
              <w:pStyle w:val="LndNormale1"/>
              <w:rPr>
                <w:color w:val="002060"/>
                <w:szCs w:val="22"/>
              </w:rPr>
            </w:pPr>
            <w:r w:rsidRPr="00A578EF">
              <w:rPr>
                <w:color w:val="002060"/>
                <w:szCs w:val="22"/>
              </w:rPr>
              <w:t>Mercoledì</w:t>
            </w:r>
          </w:p>
        </w:tc>
        <w:tc>
          <w:tcPr>
            <w:tcW w:w="3294" w:type="dxa"/>
          </w:tcPr>
          <w:p w14:paraId="71F58A43" w14:textId="77777777" w:rsidR="00514C7B" w:rsidRPr="00A578EF" w:rsidRDefault="00514C7B" w:rsidP="00313C97">
            <w:pPr>
              <w:pStyle w:val="LndNormale1"/>
              <w:rPr>
                <w:color w:val="002060"/>
                <w:szCs w:val="22"/>
              </w:rPr>
            </w:pPr>
            <w:r w:rsidRPr="00A578EF">
              <w:rPr>
                <w:color w:val="002060"/>
                <w:szCs w:val="22"/>
              </w:rPr>
              <w:t>Chiuso</w:t>
            </w:r>
          </w:p>
        </w:tc>
        <w:tc>
          <w:tcPr>
            <w:tcW w:w="3326" w:type="dxa"/>
          </w:tcPr>
          <w:p w14:paraId="73C63143" w14:textId="3DA69C7B" w:rsidR="00514C7B" w:rsidRPr="00A578EF" w:rsidRDefault="0054657A" w:rsidP="00313C97">
            <w:pPr>
              <w:pStyle w:val="LndNormale1"/>
              <w:rPr>
                <w:color w:val="002060"/>
                <w:szCs w:val="22"/>
              </w:rPr>
            </w:pPr>
            <w:r w:rsidRPr="00A578EF">
              <w:rPr>
                <w:color w:val="002060"/>
                <w:szCs w:val="22"/>
              </w:rPr>
              <w:t>C</w:t>
            </w:r>
            <w:r w:rsidR="00514C7B" w:rsidRPr="00A578EF">
              <w:rPr>
                <w:color w:val="002060"/>
                <w:szCs w:val="22"/>
              </w:rPr>
              <w:t>hiuso</w:t>
            </w:r>
          </w:p>
        </w:tc>
      </w:tr>
      <w:tr w:rsidR="00A578EF" w:rsidRPr="00A578EF" w14:paraId="07BBBBBD" w14:textId="77777777" w:rsidTr="00313C97">
        <w:tc>
          <w:tcPr>
            <w:tcW w:w="3292" w:type="dxa"/>
          </w:tcPr>
          <w:p w14:paraId="215EF3F1" w14:textId="77777777" w:rsidR="00514C7B" w:rsidRPr="00A578EF" w:rsidRDefault="00514C7B" w:rsidP="00313C97">
            <w:pPr>
              <w:pStyle w:val="LndNormale1"/>
              <w:rPr>
                <w:color w:val="002060"/>
                <w:szCs w:val="22"/>
              </w:rPr>
            </w:pPr>
            <w:r w:rsidRPr="00A578EF">
              <w:rPr>
                <w:color w:val="002060"/>
                <w:szCs w:val="22"/>
              </w:rPr>
              <w:t>Giovedì</w:t>
            </w:r>
          </w:p>
        </w:tc>
        <w:tc>
          <w:tcPr>
            <w:tcW w:w="3294" w:type="dxa"/>
          </w:tcPr>
          <w:p w14:paraId="52C122BE" w14:textId="77777777" w:rsidR="00514C7B" w:rsidRPr="00A578EF" w:rsidRDefault="00514C7B" w:rsidP="00313C97">
            <w:pPr>
              <w:pStyle w:val="LndNormale1"/>
              <w:rPr>
                <w:color w:val="002060"/>
                <w:szCs w:val="22"/>
              </w:rPr>
            </w:pPr>
            <w:r w:rsidRPr="00A578EF">
              <w:rPr>
                <w:color w:val="002060"/>
                <w:szCs w:val="22"/>
              </w:rPr>
              <w:t xml:space="preserve">10,00 – 12.00 </w:t>
            </w:r>
          </w:p>
        </w:tc>
        <w:tc>
          <w:tcPr>
            <w:tcW w:w="3326" w:type="dxa"/>
          </w:tcPr>
          <w:p w14:paraId="565EA3B8" w14:textId="67C2E37F" w:rsidR="00514C7B" w:rsidRPr="00A578EF" w:rsidRDefault="0054657A" w:rsidP="00313C97">
            <w:pPr>
              <w:pStyle w:val="LndNormale1"/>
              <w:rPr>
                <w:color w:val="002060"/>
                <w:szCs w:val="22"/>
              </w:rPr>
            </w:pPr>
            <w:r w:rsidRPr="00A578EF">
              <w:rPr>
                <w:color w:val="002060"/>
                <w:szCs w:val="22"/>
              </w:rPr>
              <w:t>C</w:t>
            </w:r>
            <w:r w:rsidR="00514C7B" w:rsidRPr="00A578EF">
              <w:rPr>
                <w:color w:val="002060"/>
                <w:szCs w:val="22"/>
              </w:rPr>
              <w:t>hiuso</w:t>
            </w:r>
          </w:p>
        </w:tc>
      </w:tr>
      <w:tr w:rsidR="00514C7B" w:rsidRPr="00A578EF" w14:paraId="746E6703" w14:textId="77777777" w:rsidTr="00313C97">
        <w:tc>
          <w:tcPr>
            <w:tcW w:w="3292" w:type="dxa"/>
          </w:tcPr>
          <w:p w14:paraId="481DF8BB" w14:textId="77777777" w:rsidR="00514C7B" w:rsidRPr="00A578EF" w:rsidRDefault="00514C7B" w:rsidP="00313C97">
            <w:pPr>
              <w:pStyle w:val="LndNormale1"/>
              <w:rPr>
                <w:color w:val="002060"/>
                <w:szCs w:val="22"/>
              </w:rPr>
            </w:pPr>
            <w:r w:rsidRPr="00A578EF">
              <w:rPr>
                <w:color w:val="002060"/>
                <w:szCs w:val="22"/>
              </w:rPr>
              <w:t>Venerdì</w:t>
            </w:r>
          </w:p>
        </w:tc>
        <w:tc>
          <w:tcPr>
            <w:tcW w:w="3294" w:type="dxa"/>
          </w:tcPr>
          <w:p w14:paraId="40DC0B2E" w14:textId="77777777" w:rsidR="00514C7B" w:rsidRPr="00A578EF" w:rsidRDefault="00514C7B" w:rsidP="00313C97">
            <w:pPr>
              <w:pStyle w:val="LndNormale1"/>
              <w:rPr>
                <w:color w:val="002060"/>
                <w:szCs w:val="22"/>
              </w:rPr>
            </w:pPr>
            <w:r w:rsidRPr="00A578EF">
              <w:rPr>
                <w:color w:val="002060"/>
                <w:szCs w:val="22"/>
              </w:rPr>
              <w:t>Chiuso</w:t>
            </w:r>
          </w:p>
        </w:tc>
        <w:tc>
          <w:tcPr>
            <w:tcW w:w="3326" w:type="dxa"/>
          </w:tcPr>
          <w:p w14:paraId="54A5B71B" w14:textId="697A4CF6" w:rsidR="00514C7B" w:rsidRPr="00A578EF" w:rsidRDefault="0054657A" w:rsidP="00313C97">
            <w:pPr>
              <w:pStyle w:val="LndNormale1"/>
              <w:rPr>
                <w:color w:val="002060"/>
                <w:szCs w:val="22"/>
              </w:rPr>
            </w:pPr>
            <w:r w:rsidRPr="00A578EF">
              <w:rPr>
                <w:color w:val="002060"/>
                <w:szCs w:val="22"/>
              </w:rPr>
              <w:t>C</w:t>
            </w:r>
            <w:r w:rsidR="00514C7B" w:rsidRPr="00A578EF">
              <w:rPr>
                <w:color w:val="002060"/>
                <w:szCs w:val="22"/>
              </w:rPr>
              <w:t>hiuso</w:t>
            </w:r>
          </w:p>
        </w:tc>
      </w:tr>
    </w:tbl>
    <w:p w14:paraId="4A72E6FC" w14:textId="77777777" w:rsidR="00514C7B" w:rsidRPr="00A578EF" w:rsidRDefault="00514C7B" w:rsidP="00514C7B">
      <w:pPr>
        <w:pStyle w:val="LndNormale1"/>
        <w:rPr>
          <w:color w:val="002060"/>
          <w:szCs w:val="22"/>
        </w:rPr>
      </w:pPr>
    </w:p>
    <w:p w14:paraId="351425FE" w14:textId="77777777" w:rsidR="00514C7B" w:rsidRPr="00A578EF" w:rsidRDefault="00514C7B" w:rsidP="00514C7B">
      <w:pPr>
        <w:pStyle w:val="LndNormale1"/>
        <w:rPr>
          <w:b/>
          <w:color w:val="002060"/>
          <w:szCs w:val="22"/>
        </w:rPr>
      </w:pPr>
      <w:r w:rsidRPr="00A578EF">
        <w:rPr>
          <w:b/>
          <w:color w:val="002060"/>
          <w:szCs w:val="22"/>
        </w:rPr>
        <w:t xml:space="preserve">E’ comunque attivo durante i suddetti orari, </w:t>
      </w:r>
      <w:r w:rsidRPr="00A578EF">
        <w:rPr>
          <w:b/>
          <w:color w:val="002060"/>
          <w:szCs w:val="22"/>
          <w:u w:val="single"/>
        </w:rPr>
        <w:t>salvo assenza degli addetti,</w:t>
      </w:r>
      <w:r w:rsidRPr="00A578EF">
        <w:rPr>
          <w:b/>
          <w:color w:val="002060"/>
          <w:szCs w:val="22"/>
        </w:rPr>
        <w:t xml:space="preserve"> anche il servizio telefonico ai seguenti numeri:</w:t>
      </w:r>
    </w:p>
    <w:p w14:paraId="61024FF2" w14:textId="77777777" w:rsidR="00514C7B" w:rsidRPr="00A578EF" w:rsidRDefault="00514C7B" w:rsidP="00514C7B">
      <w:pPr>
        <w:pStyle w:val="LndNormale1"/>
        <w:rPr>
          <w:color w:val="002060"/>
          <w:szCs w:val="22"/>
        </w:rPr>
      </w:pPr>
      <w:r w:rsidRPr="00A578EF">
        <w:rPr>
          <w:color w:val="002060"/>
          <w:szCs w:val="22"/>
        </w:rPr>
        <w:t>Ufficio Segreteria</w:t>
      </w:r>
      <w:r w:rsidRPr="00A578EF">
        <w:rPr>
          <w:color w:val="002060"/>
          <w:szCs w:val="22"/>
        </w:rPr>
        <w:tab/>
      </w:r>
      <w:r w:rsidRPr="00A578EF">
        <w:rPr>
          <w:color w:val="002060"/>
          <w:szCs w:val="22"/>
        </w:rPr>
        <w:tab/>
        <w:t>071/28560404</w:t>
      </w:r>
    </w:p>
    <w:p w14:paraId="30C1EC7A" w14:textId="77777777" w:rsidR="00514C7B" w:rsidRPr="00A578EF" w:rsidRDefault="00514C7B" w:rsidP="00514C7B">
      <w:pPr>
        <w:pStyle w:val="LndNormale1"/>
        <w:rPr>
          <w:color w:val="002060"/>
          <w:szCs w:val="22"/>
        </w:rPr>
      </w:pPr>
      <w:r w:rsidRPr="00A578EF">
        <w:rPr>
          <w:color w:val="002060"/>
          <w:szCs w:val="22"/>
        </w:rPr>
        <w:t>Ufficio Amministrazione</w:t>
      </w:r>
      <w:r w:rsidRPr="00A578EF">
        <w:rPr>
          <w:color w:val="002060"/>
          <w:szCs w:val="22"/>
        </w:rPr>
        <w:tab/>
        <w:t xml:space="preserve">071/28560322 </w:t>
      </w:r>
    </w:p>
    <w:p w14:paraId="1A99DDF0" w14:textId="77777777" w:rsidR="00514C7B" w:rsidRPr="00A578EF" w:rsidRDefault="00514C7B" w:rsidP="00514C7B">
      <w:pPr>
        <w:pStyle w:val="LndNormale1"/>
        <w:rPr>
          <w:color w:val="002060"/>
          <w:szCs w:val="22"/>
        </w:rPr>
      </w:pPr>
      <w:r w:rsidRPr="00A578EF">
        <w:rPr>
          <w:color w:val="002060"/>
          <w:szCs w:val="22"/>
        </w:rPr>
        <w:t xml:space="preserve">Ufficio Tesseramento </w:t>
      </w:r>
      <w:r w:rsidRPr="00A578EF">
        <w:rPr>
          <w:color w:val="002060"/>
          <w:szCs w:val="22"/>
        </w:rPr>
        <w:tab/>
        <w:t xml:space="preserve">071/28560408 </w:t>
      </w:r>
    </w:p>
    <w:p w14:paraId="1BE3FCF5" w14:textId="77777777" w:rsidR="00514C7B" w:rsidRPr="00A578EF" w:rsidRDefault="00514C7B" w:rsidP="00514C7B">
      <w:pPr>
        <w:pStyle w:val="LndNormale1"/>
        <w:rPr>
          <w:color w:val="002060"/>
          <w:szCs w:val="22"/>
        </w:rPr>
      </w:pPr>
      <w:r w:rsidRPr="00A578EF">
        <w:rPr>
          <w:color w:val="002060"/>
          <w:szCs w:val="22"/>
        </w:rPr>
        <w:t>Ufficio Emissione Tessere</w:t>
      </w:r>
      <w:r w:rsidRPr="00A578EF">
        <w:rPr>
          <w:color w:val="002060"/>
          <w:szCs w:val="22"/>
        </w:rPr>
        <w:tab/>
        <w:t>071/28560401</w:t>
      </w:r>
    </w:p>
    <w:p w14:paraId="0D73627A" w14:textId="77777777" w:rsidR="007374B0" w:rsidRPr="00A578EF" w:rsidRDefault="007374B0" w:rsidP="00E446E5">
      <w:pPr>
        <w:pStyle w:val="LndNormale1"/>
        <w:rPr>
          <w:b/>
          <w:color w:val="002060"/>
          <w:sz w:val="28"/>
          <w:szCs w:val="28"/>
          <w:u w:val="single"/>
        </w:rPr>
      </w:pPr>
    </w:p>
    <w:p w14:paraId="7993793C" w14:textId="77777777" w:rsidR="00514C7B" w:rsidRPr="00A578EF" w:rsidRDefault="00514C7B" w:rsidP="00E446E5">
      <w:pPr>
        <w:pStyle w:val="LndNormale1"/>
        <w:rPr>
          <w:b/>
          <w:color w:val="002060"/>
          <w:sz w:val="28"/>
          <w:szCs w:val="28"/>
          <w:u w:val="single"/>
        </w:rPr>
      </w:pPr>
    </w:p>
    <w:p w14:paraId="537A9A79" w14:textId="6D817E5A" w:rsidR="0022051B" w:rsidRPr="00A578EF" w:rsidRDefault="0022051B" w:rsidP="0022051B">
      <w:pPr>
        <w:pStyle w:val="LndNormale1"/>
        <w:jc w:val="center"/>
        <w:rPr>
          <w:b/>
          <w:color w:val="002060"/>
          <w:u w:val="single"/>
        </w:rPr>
      </w:pPr>
      <w:r w:rsidRPr="00A578EF">
        <w:rPr>
          <w:b/>
          <w:color w:val="002060"/>
          <w:u w:val="single"/>
        </w:rPr>
        <w:t>Pubblicato in Ancona ed affisso all’albo del C</w:t>
      </w:r>
      <w:r w:rsidR="004A0FF1" w:rsidRPr="00A578EF">
        <w:rPr>
          <w:b/>
          <w:color w:val="002060"/>
          <w:u w:val="single"/>
        </w:rPr>
        <w:t>omitato Regionale Marche</w:t>
      </w:r>
      <w:r w:rsidRPr="00A578EF">
        <w:rPr>
          <w:b/>
          <w:color w:val="002060"/>
          <w:u w:val="single"/>
        </w:rPr>
        <w:t xml:space="preserve"> il </w:t>
      </w:r>
      <w:r w:rsidR="001404FA">
        <w:rPr>
          <w:b/>
          <w:color w:val="002060"/>
          <w:u w:val="single"/>
        </w:rPr>
        <w:t>22</w:t>
      </w:r>
      <w:r w:rsidR="007C5151" w:rsidRPr="00A578EF">
        <w:rPr>
          <w:b/>
          <w:color w:val="002060"/>
          <w:u w:val="single"/>
        </w:rPr>
        <w:t>/</w:t>
      </w:r>
      <w:r w:rsidR="001F528A">
        <w:rPr>
          <w:b/>
          <w:color w:val="002060"/>
          <w:u w:val="single"/>
        </w:rPr>
        <w:t>01</w:t>
      </w:r>
      <w:r w:rsidR="009C7FA9" w:rsidRPr="00A578EF">
        <w:rPr>
          <w:b/>
          <w:color w:val="002060"/>
          <w:u w:val="single"/>
        </w:rPr>
        <w:t>/</w:t>
      </w:r>
      <w:r w:rsidR="00863DF3" w:rsidRPr="00A578EF">
        <w:rPr>
          <w:b/>
          <w:color w:val="002060"/>
          <w:u w:val="single"/>
        </w:rPr>
        <w:t>20</w:t>
      </w:r>
      <w:r w:rsidR="00C73E5D" w:rsidRPr="00A578EF">
        <w:rPr>
          <w:b/>
          <w:color w:val="002060"/>
          <w:u w:val="single"/>
        </w:rPr>
        <w:t>2</w:t>
      </w:r>
      <w:r w:rsidR="001F528A">
        <w:rPr>
          <w:b/>
          <w:color w:val="002060"/>
          <w:u w:val="single"/>
        </w:rPr>
        <w:t>4</w:t>
      </w:r>
      <w:r w:rsidRPr="00A578EF">
        <w:rPr>
          <w:b/>
          <w:color w:val="002060"/>
          <w:u w:val="single"/>
        </w:rPr>
        <w:t>.</w:t>
      </w:r>
    </w:p>
    <w:p w14:paraId="2184E974" w14:textId="77777777" w:rsidR="0022051B" w:rsidRPr="00A578EF" w:rsidRDefault="0022051B" w:rsidP="0022051B">
      <w:pPr>
        <w:rPr>
          <w:color w:val="002060"/>
        </w:rPr>
      </w:pPr>
    </w:p>
    <w:p w14:paraId="02FCC449" w14:textId="77777777" w:rsidR="0022051B" w:rsidRPr="00A578EF" w:rsidRDefault="0022051B" w:rsidP="0022051B">
      <w:pPr>
        <w:rPr>
          <w:color w:val="002060"/>
        </w:rPr>
      </w:pPr>
    </w:p>
    <w:p w14:paraId="3602E063" w14:textId="77777777" w:rsidR="009D68DE" w:rsidRPr="00A578EF"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A578EF" w14:paraId="2430A3DA" w14:textId="77777777">
        <w:trPr>
          <w:jc w:val="center"/>
        </w:trPr>
        <w:tc>
          <w:tcPr>
            <w:tcW w:w="2886" w:type="pct"/>
          </w:tcPr>
          <w:p w14:paraId="276714D4" w14:textId="77777777" w:rsidR="00667D4D" w:rsidRPr="00A578EF" w:rsidRDefault="00667D4D" w:rsidP="00667D4D">
            <w:pPr>
              <w:pStyle w:val="LndNormale1"/>
              <w:jc w:val="center"/>
              <w:rPr>
                <w:rFonts w:cs="Arial"/>
                <w:b/>
                <w:color w:val="002060"/>
                <w:szCs w:val="22"/>
                <w:lang w:eastAsia="it-IT"/>
              </w:rPr>
            </w:pPr>
            <w:r w:rsidRPr="00A578EF">
              <w:rPr>
                <w:rFonts w:cs="Arial"/>
                <w:b/>
                <w:color w:val="002060"/>
                <w:szCs w:val="22"/>
                <w:lang w:eastAsia="it-IT"/>
              </w:rPr>
              <w:t>Il Responsabile Regionale Calcio a Cinque</w:t>
            </w:r>
          </w:p>
          <w:p w14:paraId="3896D1D9" w14:textId="77777777" w:rsidR="0022051B" w:rsidRPr="00A578EF" w:rsidRDefault="00667D4D" w:rsidP="00667D4D">
            <w:pPr>
              <w:pStyle w:val="LndNormale1"/>
              <w:jc w:val="center"/>
              <w:rPr>
                <w:rFonts w:cs="Arial"/>
                <w:b/>
                <w:color w:val="002060"/>
                <w:szCs w:val="22"/>
                <w:lang w:eastAsia="it-IT"/>
              </w:rPr>
            </w:pPr>
            <w:r w:rsidRPr="00A578EF">
              <w:rPr>
                <w:rFonts w:cs="Arial"/>
                <w:b/>
                <w:color w:val="002060"/>
                <w:szCs w:val="22"/>
              </w:rPr>
              <w:t>(Marco Capretti)</w:t>
            </w:r>
          </w:p>
        </w:tc>
        <w:tc>
          <w:tcPr>
            <w:tcW w:w="2114" w:type="pct"/>
          </w:tcPr>
          <w:p w14:paraId="0CFD3A97" w14:textId="77777777" w:rsidR="0022051B" w:rsidRPr="00A578EF" w:rsidRDefault="0022051B" w:rsidP="0022051B">
            <w:pPr>
              <w:pStyle w:val="LndNormale1"/>
              <w:jc w:val="center"/>
              <w:rPr>
                <w:rFonts w:cs="Arial"/>
                <w:b/>
                <w:color w:val="002060"/>
                <w:szCs w:val="22"/>
                <w:lang w:eastAsia="it-IT"/>
              </w:rPr>
            </w:pPr>
            <w:r w:rsidRPr="00A578EF">
              <w:rPr>
                <w:rFonts w:cs="Arial"/>
                <w:b/>
                <w:color w:val="002060"/>
                <w:szCs w:val="22"/>
                <w:lang w:eastAsia="it-IT"/>
              </w:rPr>
              <w:t>Il Presidente</w:t>
            </w:r>
          </w:p>
          <w:p w14:paraId="69BD74A4" w14:textId="2CE544AE" w:rsidR="0022051B" w:rsidRPr="00A578EF" w:rsidRDefault="0022051B" w:rsidP="0022051B">
            <w:pPr>
              <w:pStyle w:val="LndNormale1"/>
              <w:jc w:val="center"/>
              <w:rPr>
                <w:rFonts w:cs="Arial"/>
                <w:b/>
                <w:color w:val="002060"/>
                <w:szCs w:val="22"/>
                <w:lang w:eastAsia="it-IT"/>
              </w:rPr>
            </w:pPr>
            <w:r w:rsidRPr="00A578EF">
              <w:rPr>
                <w:rFonts w:cs="Arial"/>
                <w:b/>
                <w:color w:val="002060"/>
                <w:szCs w:val="22"/>
                <w:lang w:eastAsia="it-IT"/>
              </w:rPr>
              <w:t>(</w:t>
            </w:r>
            <w:r w:rsidR="00396AD1" w:rsidRPr="00A578EF">
              <w:rPr>
                <w:rFonts w:cs="Arial"/>
                <w:b/>
                <w:color w:val="002060"/>
                <w:szCs w:val="22"/>
                <w:lang w:eastAsia="it-IT"/>
              </w:rPr>
              <w:t>Ivo Panichi</w:t>
            </w:r>
            <w:r w:rsidRPr="00A578EF">
              <w:rPr>
                <w:rFonts w:cs="Arial"/>
                <w:b/>
                <w:color w:val="002060"/>
                <w:szCs w:val="22"/>
                <w:lang w:eastAsia="it-IT"/>
              </w:rPr>
              <w:t>)</w:t>
            </w:r>
          </w:p>
        </w:tc>
      </w:tr>
    </w:tbl>
    <w:p w14:paraId="790AA7BA" w14:textId="77777777" w:rsidR="003F141D" w:rsidRPr="00A578EF" w:rsidRDefault="003F141D" w:rsidP="00C71EB7">
      <w:pPr>
        <w:rPr>
          <w:rFonts w:ascii="Arial" w:hAnsi="Arial" w:cs="Arial"/>
          <w:b/>
          <w:color w:val="002060"/>
          <w:sz w:val="18"/>
          <w:szCs w:val="18"/>
        </w:rPr>
      </w:pPr>
    </w:p>
    <w:sectPr w:rsidR="003F141D" w:rsidRPr="00A578EF" w:rsidSect="009C57EF">
      <w:headerReference w:type="default" r:id="rId11"/>
      <w:footerReference w:type="even" r:id="rId12"/>
      <w:footerReference w:type="default" r:id="rId13"/>
      <w:headerReference w:type="first" r:id="rId14"/>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39E875" w14:textId="77777777" w:rsidR="009C57EF" w:rsidRDefault="009C57EF">
      <w:r>
        <w:separator/>
      </w:r>
    </w:p>
  </w:endnote>
  <w:endnote w:type="continuationSeparator" w:id="0">
    <w:p w14:paraId="073BDF86" w14:textId="77777777" w:rsidR="009C57EF" w:rsidRDefault="009C57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panose1 w:val="02020603050405020304"/>
    <w:charset w:val="00"/>
    <w:family w:val="auto"/>
    <w:pitch w:val="variable"/>
    <w:sig w:usb0="E00002FF" w:usb1="5000205A" w:usb2="00000000" w:usb3="00000000" w:csb0="0000019F" w:csb1="00000000"/>
  </w:font>
  <w:font w:name="Cambria">
    <w:panose1 w:val="02040503050406030204"/>
    <w:charset w:val="00"/>
    <w:family w:val="roman"/>
    <w:pitch w:val="variable"/>
    <w:sig w:usb0="E00006FF" w:usb1="420024FF" w:usb2="02000000" w:usb3="00000000" w:csb0="0000019F" w:csb1="00000000"/>
  </w:font>
  <w:font w:name="FIGC - Azzurri Light">
    <w:altName w:val="Times New Roman"/>
    <w:charset w:val="00"/>
    <w:family w:val="roman"/>
    <w:pitch w:val="variable"/>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SimSun, 宋体">
    <w:charset w:val="00"/>
    <w:family w:val="auto"/>
    <w:pitch w:val="variable"/>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Bahnschrift SemiCondensed">
    <w:panose1 w:val="020B0502040204020203"/>
    <w:charset w:val="00"/>
    <w:family w:val="swiss"/>
    <w:pitch w:val="variable"/>
    <w:sig w:usb0="A00002C7" w:usb1="00000002" w:usb2="00000000" w:usb3="00000000" w:csb0="0000019F" w:csb1="00000000"/>
  </w:font>
  <w:font w:name="Helvetica Condensed">
    <w:altName w:val="Arial Narrow"/>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033166" w14:textId="01221E1B"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p w14:paraId="11FF69A2" w14:textId="77777777" w:rsidR="00D939AF" w:rsidRDefault="00D939AF"/>
  <w:p w14:paraId="095C6921" w14:textId="77777777" w:rsidR="00754A38" w:rsidRDefault="00754A3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AAF99E" w14:textId="48BC15A2" w:rsidR="00754A38" w:rsidRDefault="003554A0" w:rsidP="00975A37">
    <w:pPr>
      <w:pStyle w:val="Pidipagina"/>
      <w:framePr w:w="4302" w:wrap="around" w:vAnchor="text" w:hAnchor="page" w:x="3828" w:y="-29"/>
      <w:jc w:val="center"/>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Pr>
        <w:rStyle w:val="Numeropagina"/>
        <w:rFonts w:ascii="Arial" w:hAnsi="Arial" w:cs="Arial"/>
        <w:noProof/>
        <w:color w:val="002060"/>
      </w:rPr>
      <w:t>2</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433B70">
      <w:rPr>
        <w:rStyle w:val="Numeropagina"/>
        <w:rFonts w:ascii="Arial" w:hAnsi="Arial" w:cs="Arial"/>
        <w:color w:val="002060"/>
      </w:rPr>
      <w:t xml:space="preserve">Comunicato Ufficiale n° </w:t>
    </w:r>
    <w:r w:rsidR="00124E56">
      <w:rPr>
        <w:rStyle w:val="Numeropagina"/>
        <w:rFonts w:ascii="Arial" w:hAnsi="Arial" w:cs="Arial"/>
        <w:color w:val="002060"/>
      </w:rPr>
      <w:t>7</w:t>
    </w:r>
    <w:r w:rsidR="001404FA">
      <w:rPr>
        <w:rStyle w:val="Numeropagina"/>
        <w:rFonts w:ascii="Arial" w:hAnsi="Arial" w:cs="Arial"/>
        <w:color w:val="002060"/>
      </w:rPr>
      <w:t>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63E22A" w14:textId="77777777" w:rsidR="009C57EF" w:rsidRDefault="009C57EF">
      <w:r>
        <w:separator/>
      </w:r>
    </w:p>
  </w:footnote>
  <w:footnote w:type="continuationSeparator" w:id="0">
    <w:p w14:paraId="7E87823C" w14:textId="77777777" w:rsidR="009C57EF" w:rsidRDefault="009C57E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E1D34D" w14:textId="397CD756" w:rsidR="003554A0" w:rsidRDefault="003554A0" w:rsidP="001F4353">
    <w:pPr>
      <w:pStyle w:val="Intestazione"/>
      <w:tabs>
        <w:tab w:val="clear" w:pos="4819"/>
      </w:tabs>
    </w:pPr>
  </w:p>
  <w:p w14:paraId="099A1F37" w14:textId="77777777" w:rsidR="00D939AF" w:rsidRDefault="00D939AF"/>
  <w:p w14:paraId="0822C043" w14:textId="77777777" w:rsidR="00754A38" w:rsidRDefault="00754A38"/>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4FD67A1E" w:rsidR="003554A0" w:rsidRDefault="003554A0">
          <w:pPr>
            <w:pStyle w:val="Intestazione"/>
          </w:pPr>
          <w:r>
            <w:rPr>
              <w:noProof/>
            </w:rPr>
            <w:drawing>
              <wp:inline distT="0" distB="0" distL="0" distR="0" wp14:anchorId="28617AC0" wp14:editId="3EAED98A">
                <wp:extent cx="1181100" cy="342900"/>
                <wp:effectExtent l="19050" t="0" r="0" b="0"/>
                <wp:docPr id="6" name="Immagine 6"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817E37"/>
    <w:multiLevelType w:val="multilevel"/>
    <w:tmpl w:val="5DEE07A2"/>
    <w:styleLink w:val="Stile1"/>
    <w:lvl w:ilvl="0">
      <w:start w:val="1"/>
      <w:numFmt w:val="decimal"/>
      <w:lvlText w:val="%1."/>
      <w:lvlJc w:val="left"/>
      <w:pPr>
        <w:ind w:left="513" w:hanging="240"/>
      </w:pPr>
      <w:rPr>
        <w:rFonts w:ascii="Arial" w:eastAsia="Times New Roman" w:hAnsi="Arial" w:cs="Times New Roman" w:hint="default"/>
        <w:b/>
        <w:bCs/>
        <w:w w:val="100"/>
        <w:sz w:val="22"/>
        <w:szCs w:val="24"/>
        <w:lang w:val="it-IT" w:eastAsia="en-US" w:bidi="ar-SA"/>
      </w:rPr>
    </w:lvl>
    <w:lvl w:ilvl="1">
      <w:numFmt w:val="bullet"/>
      <w:lvlText w:val="•"/>
      <w:lvlJc w:val="left"/>
      <w:pPr>
        <w:ind w:left="1503" w:hanging="240"/>
      </w:pPr>
      <w:rPr>
        <w:rFonts w:hint="default"/>
        <w:lang w:val="it-IT" w:eastAsia="en-US" w:bidi="ar-SA"/>
      </w:rPr>
    </w:lvl>
    <w:lvl w:ilvl="2">
      <w:numFmt w:val="bullet"/>
      <w:lvlText w:val="•"/>
      <w:lvlJc w:val="left"/>
      <w:pPr>
        <w:ind w:left="2486" w:hanging="240"/>
      </w:pPr>
      <w:rPr>
        <w:rFonts w:hint="default"/>
        <w:lang w:val="it-IT" w:eastAsia="en-US" w:bidi="ar-SA"/>
      </w:rPr>
    </w:lvl>
    <w:lvl w:ilvl="3">
      <w:numFmt w:val="bullet"/>
      <w:lvlText w:val="•"/>
      <w:lvlJc w:val="left"/>
      <w:pPr>
        <w:ind w:left="3469" w:hanging="240"/>
      </w:pPr>
      <w:rPr>
        <w:rFonts w:hint="default"/>
        <w:lang w:val="it-IT" w:eastAsia="en-US" w:bidi="ar-SA"/>
      </w:rPr>
    </w:lvl>
    <w:lvl w:ilvl="4">
      <w:numFmt w:val="bullet"/>
      <w:lvlText w:val="•"/>
      <w:lvlJc w:val="left"/>
      <w:pPr>
        <w:ind w:left="4452" w:hanging="240"/>
      </w:pPr>
      <w:rPr>
        <w:rFonts w:hint="default"/>
        <w:lang w:val="it-IT" w:eastAsia="en-US" w:bidi="ar-SA"/>
      </w:rPr>
    </w:lvl>
    <w:lvl w:ilvl="5">
      <w:numFmt w:val="bullet"/>
      <w:lvlText w:val="•"/>
      <w:lvlJc w:val="left"/>
      <w:pPr>
        <w:ind w:left="5435" w:hanging="240"/>
      </w:pPr>
      <w:rPr>
        <w:rFonts w:hint="default"/>
        <w:lang w:val="it-IT" w:eastAsia="en-US" w:bidi="ar-SA"/>
      </w:rPr>
    </w:lvl>
    <w:lvl w:ilvl="6">
      <w:numFmt w:val="bullet"/>
      <w:lvlText w:val="•"/>
      <w:lvlJc w:val="left"/>
      <w:pPr>
        <w:ind w:left="6418" w:hanging="240"/>
      </w:pPr>
      <w:rPr>
        <w:rFonts w:hint="default"/>
        <w:lang w:val="it-IT" w:eastAsia="en-US" w:bidi="ar-SA"/>
      </w:rPr>
    </w:lvl>
    <w:lvl w:ilvl="7">
      <w:numFmt w:val="bullet"/>
      <w:lvlText w:val="•"/>
      <w:lvlJc w:val="left"/>
      <w:pPr>
        <w:ind w:left="7401" w:hanging="240"/>
      </w:pPr>
      <w:rPr>
        <w:rFonts w:hint="default"/>
        <w:lang w:val="it-IT" w:eastAsia="en-US" w:bidi="ar-SA"/>
      </w:rPr>
    </w:lvl>
    <w:lvl w:ilvl="8">
      <w:numFmt w:val="bullet"/>
      <w:lvlText w:val="•"/>
      <w:lvlJc w:val="left"/>
      <w:pPr>
        <w:ind w:left="8384" w:hanging="240"/>
      </w:pPr>
      <w:rPr>
        <w:rFonts w:hint="default"/>
        <w:lang w:val="it-IT" w:eastAsia="en-US" w:bidi="ar-SA"/>
      </w:rPr>
    </w:lvl>
  </w:abstractNum>
  <w:abstractNum w:abstractNumId="1" w15:restartNumberingAfterBreak="0">
    <w:nsid w:val="105E1318"/>
    <w:multiLevelType w:val="hybridMultilevel"/>
    <w:tmpl w:val="1A6E6A62"/>
    <w:lvl w:ilvl="0" w:tplc="7FCEA1F6">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181F0530"/>
    <w:multiLevelType w:val="multilevel"/>
    <w:tmpl w:val="4DA29784"/>
    <w:styleLink w:val="WWNum22"/>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 w15:restartNumberingAfterBreak="0">
    <w:nsid w:val="260E2BD9"/>
    <w:multiLevelType w:val="hybridMultilevel"/>
    <w:tmpl w:val="9A042DA8"/>
    <w:lvl w:ilvl="0" w:tplc="04100001">
      <w:start w:val="1"/>
      <w:numFmt w:val="bullet"/>
      <w:lvlText w:val=""/>
      <w:lvlJc w:val="left"/>
      <w:pPr>
        <w:ind w:left="1068" w:hanging="360"/>
      </w:pPr>
      <w:rPr>
        <w:rFonts w:ascii="Symbol" w:hAnsi="Symbol" w:hint="default"/>
      </w:rPr>
    </w:lvl>
    <w:lvl w:ilvl="1" w:tplc="04100003">
      <w:start w:val="1"/>
      <w:numFmt w:val="bullet"/>
      <w:lvlText w:val="o"/>
      <w:lvlJc w:val="left"/>
      <w:pPr>
        <w:ind w:left="1788" w:hanging="360"/>
      </w:pPr>
      <w:rPr>
        <w:rFonts w:ascii="Courier New" w:hAnsi="Courier New" w:cs="Courier New" w:hint="default"/>
      </w:rPr>
    </w:lvl>
    <w:lvl w:ilvl="2" w:tplc="04100005">
      <w:start w:val="1"/>
      <w:numFmt w:val="bullet"/>
      <w:lvlText w:val=""/>
      <w:lvlJc w:val="left"/>
      <w:pPr>
        <w:ind w:left="2508" w:hanging="360"/>
      </w:pPr>
      <w:rPr>
        <w:rFonts w:ascii="Wingdings" w:hAnsi="Wingdings" w:hint="default"/>
      </w:rPr>
    </w:lvl>
    <w:lvl w:ilvl="3" w:tplc="04100001">
      <w:start w:val="1"/>
      <w:numFmt w:val="bullet"/>
      <w:lvlText w:val=""/>
      <w:lvlJc w:val="left"/>
      <w:pPr>
        <w:ind w:left="3228" w:hanging="360"/>
      </w:pPr>
      <w:rPr>
        <w:rFonts w:ascii="Symbol" w:hAnsi="Symbol" w:hint="default"/>
      </w:rPr>
    </w:lvl>
    <w:lvl w:ilvl="4" w:tplc="04100003">
      <w:start w:val="1"/>
      <w:numFmt w:val="bullet"/>
      <w:lvlText w:val="o"/>
      <w:lvlJc w:val="left"/>
      <w:pPr>
        <w:ind w:left="3948" w:hanging="360"/>
      </w:pPr>
      <w:rPr>
        <w:rFonts w:ascii="Courier New" w:hAnsi="Courier New" w:cs="Courier New" w:hint="default"/>
      </w:rPr>
    </w:lvl>
    <w:lvl w:ilvl="5" w:tplc="04100005">
      <w:start w:val="1"/>
      <w:numFmt w:val="bullet"/>
      <w:lvlText w:val=""/>
      <w:lvlJc w:val="left"/>
      <w:pPr>
        <w:ind w:left="4668" w:hanging="360"/>
      </w:pPr>
      <w:rPr>
        <w:rFonts w:ascii="Wingdings" w:hAnsi="Wingdings" w:hint="default"/>
      </w:rPr>
    </w:lvl>
    <w:lvl w:ilvl="6" w:tplc="04100001">
      <w:start w:val="1"/>
      <w:numFmt w:val="bullet"/>
      <w:lvlText w:val=""/>
      <w:lvlJc w:val="left"/>
      <w:pPr>
        <w:ind w:left="5388" w:hanging="360"/>
      </w:pPr>
      <w:rPr>
        <w:rFonts w:ascii="Symbol" w:hAnsi="Symbol" w:hint="default"/>
      </w:rPr>
    </w:lvl>
    <w:lvl w:ilvl="7" w:tplc="04100003">
      <w:start w:val="1"/>
      <w:numFmt w:val="bullet"/>
      <w:lvlText w:val="o"/>
      <w:lvlJc w:val="left"/>
      <w:pPr>
        <w:ind w:left="6108" w:hanging="360"/>
      </w:pPr>
      <w:rPr>
        <w:rFonts w:ascii="Courier New" w:hAnsi="Courier New" w:cs="Courier New" w:hint="default"/>
      </w:rPr>
    </w:lvl>
    <w:lvl w:ilvl="8" w:tplc="04100005">
      <w:start w:val="1"/>
      <w:numFmt w:val="bullet"/>
      <w:lvlText w:val=""/>
      <w:lvlJc w:val="left"/>
      <w:pPr>
        <w:ind w:left="6828" w:hanging="360"/>
      </w:pPr>
      <w:rPr>
        <w:rFonts w:ascii="Wingdings" w:hAnsi="Wingdings" w:hint="default"/>
      </w:rPr>
    </w:lvl>
  </w:abstractNum>
  <w:abstractNum w:abstractNumId="4" w15:restartNumberingAfterBreak="0">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510F60B1"/>
    <w:multiLevelType w:val="hybridMultilevel"/>
    <w:tmpl w:val="55E22022"/>
    <w:lvl w:ilvl="0" w:tplc="B29EF090">
      <w:start w:val="1"/>
      <w:numFmt w:val="decimal"/>
      <w:lvlText w:val="%1."/>
      <w:lvlJc w:val="left"/>
      <w:pPr>
        <w:ind w:left="1065" w:hanging="360"/>
      </w:pPr>
      <w:rPr>
        <w:rFonts w:hint="default"/>
      </w:rPr>
    </w:lvl>
    <w:lvl w:ilvl="1" w:tplc="04100019" w:tentative="1">
      <w:start w:val="1"/>
      <w:numFmt w:val="lowerLetter"/>
      <w:lvlText w:val="%2."/>
      <w:lvlJc w:val="left"/>
      <w:pPr>
        <w:ind w:left="1785" w:hanging="360"/>
      </w:pPr>
    </w:lvl>
    <w:lvl w:ilvl="2" w:tplc="0410001B" w:tentative="1">
      <w:start w:val="1"/>
      <w:numFmt w:val="lowerRoman"/>
      <w:lvlText w:val="%3."/>
      <w:lvlJc w:val="right"/>
      <w:pPr>
        <w:ind w:left="2505" w:hanging="180"/>
      </w:pPr>
    </w:lvl>
    <w:lvl w:ilvl="3" w:tplc="0410000F" w:tentative="1">
      <w:start w:val="1"/>
      <w:numFmt w:val="decimal"/>
      <w:lvlText w:val="%4."/>
      <w:lvlJc w:val="left"/>
      <w:pPr>
        <w:ind w:left="3225" w:hanging="360"/>
      </w:pPr>
    </w:lvl>
    <w:lvl w:ilvl="4" w:tplc="04100019" w:tentative="1">
      <w:start w:val="1"/>
      <w:numFmt w:val="lowerLetter"/>
      <w:lvlText w:val="%5."/>
      <w:lvlJc w:val="left"/>
      <w:pPr>
        <w:ind w:left="3945" w:hanging="360"/>
      </w:pPr>
    </w:lvl>
    <w:lvl w:ilvl="5" w:tplc="0410001B" w:tentative="1">
      <w:start w:val="1"/>
      <w:numFmt w:val="lowerRoman"/>
      <w:lvlText w:val="%6."/>
      <w:lvlJc w:val="right"/>
      <w:pPr>
        <w:ind w:left="4665" w:hanging="180"/>
      </w:pPr>
    </w:lvl>
    <w:lvl w:ilvl="6" w:tplc="0410000F" w:tentative="1">
      <w:start w:val="1"/>
      <w:numFmt w:val="decimal"/>
      <w:lvlText w:val="%7."/>
      <w:lvlJc w:val="left"/>
      <w:pPr>
        <w:ind w:left="5385" w:hanging="360"/>
      </w:pPr>
    </w:lvl>
    <w:lvl w:ilvl="7" w:tplc="04100019" w:tentative="1">
      <w:start w:val="1"/>
      <w:numFmt w:val="lowerLetter"/>
      <w:lvlText w:val="%8."/>
      <w:lvlJc w:val="left"/>
      <w:pPr>
        <w:ind w:left="6105" w:hanging="360"/>
      </w:pPr>
    </w:lvl>
    <w:lvl w:ilvl="8" w:tplc="0410001B" w:tentative="1">
      <w:start w:val="1"/>
      <w:numFmt w:val="lowerRoman"/>
      <w:lvlText w:val="%9."/>
      <w:lvlJc w:val="right"/>
      <w:pPr>
        <w:ind w:left="6825" w:hanging="180"/>
      </w:pPr>
    </w:lvl>
  </w:abstractNum>
  <w:abstractNum w:abstractNumId="6" w15:restartNumberingAfterBreak="0">
    <w:nsid w:val="51D76062"/>
    <w:multiLevelType w:val="hybridMultilevel"/>
    <w:tmpl w:val="45EA893C"/>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65750E37"/>
    <w:multiLevelType w:val="hybridMultilevel"/>
    <w:tmpl w:val="359269A4"/>
    <w:lvl w:ilvl="0" w:tplc="098E0CDA">
      <w:start w:val="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9" w15:restartNumberingAfterBreak="0">
    <w:nsid w:val="6A422A0B"/>
    <w:multiLevelType w:val="hybridMultilevel"/>
    <w:tmpl w:val="A34E83C6"/>
    <w:lvl w:ilvl="0" w:tplc="AAAE5D9C">
      <w:start w:val="83"/>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6E7D7CB6"/>
    <w:multiLevelType w:val="multilevel"/>
    <w:tmpl w:val="46A49266"/>
    <w:styleLink w:val="WWNum24"/>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1" w15:restartNumberingAfterBreak="0">
    <w:nsid w:val="77AC4251"/>
    <w:multiLevelType w:val="hybridMultilevel"/>
    <w:tmpl w:val="C19CF99C"/>
    <w:lvl w:ilvl="0" w:tplc="E2FC828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7AC11500"/>
    <w:multiLevelType w:val="hybridMultilevel"/>
    <w:tmpl w:val="4A38A81E"/>
    <w:lvl w:ilvl="0" w:tplc="207C934C">
      <w:start w:val="1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7DE872B6"/>
    <w:multiLevelType w:val="multilevel"/>
    <w:tmpl w:val="EB9A38A4"/>
    <w:styleLink w:val="WW8Num15"/>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num w:numId="1" w16cid:durableId="1600523497">
    <w:abstractNumId w:val="0"/>
  </w:num>
  <w:num w:numId="2" w16cid:durableId="1429622785">
    <w:abstractNumId w:val="13"/>
  </w:num>
  <w:num w:numId="3" w16cid:durableId="57946484">
    <w:abstractNumId w:val="2"/>
  </w:num>
  <w:num w:numId="4" w16cid:durableId="564266614">
    <w:abstractNumId w:val="10"/>
  </w:num>
  <w:num w:numId="5" w16cid:durableId="1296596829">
    <w:abstractNumId w:val="11"/>
  </w:num>
  <w:num w:numId="6" w16cid:durableId="1765223722">
    <w:abstractNumId w:val="12"/>
  </w:num>
  <w:num w:numId="7" w16cid:durableId="578828920">
    <w:abstractNumId w:val="8"/>
  </w:num>
  <w:num w:numId="8" w16cid:durableId="1349720069">
    <w:abstractNumId w:val="4"/>
  </w:num>
  <w:num w:numId="9" w16cid:durableId="1617785738">
    <w:abstractNumId w:val="6"/>
  </w:num>
  <w:num w:numId="10" w16cid:durableId="1197428540">
    <w:abstractNumId w:val="5"/>
  </w:num>
  <w:num w:numId="11" w16cid:durableId="745029327">
    <w:abstractNumId w:val="7"/>
  </w:num>
  <w:num w:numId="12" w16cid:durableId="815953687">
    <w:abstractNumId w:val="1"/>
  </w:num>
  <w:num w:numId="13" w16cid:durableId="797530386">
    <w:abstractNumId w:val="9"/>
  </w:num>
  <w:num w:numId="14" w16cid:durableId="1125348853">
    <w:abstractNumId w:val="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F78"/>
    <w:rsid w:val="000002B3"/>
    <w:rsid w:val="00000EB8"/>
    <w:rsid w:val="00001C1D"/>
    <w:rsid w:val="00001C67"/>
    <w:rsid w:val="000024FD"/>
    <w:rsid w:val="00002C32"/>
    <w:rsid w:val="000039D0"/>
    <w:rsid w:val="00003FF0"/>
    <w:rsid w:val="00004AF9"/>
    <w:rsid w:val="00004B3E"/>
    <w:rsid w:val="00005189"/>
    <w:rsid w:val="00005731"/>
    <w:rsid w:val="0000615B"/>
    <w:rsid w:val="000064EE"/>
    <w:rsid w:val="00006FDF"/>
    <w:rsid w:val="00007368"/>
    <w:rsid w:val="00007A73"/>
    <w:rsid w:val="00007A77"/>
    <w:rsid w:val="00007DAD"/>
    <w:rsid w:val="00012A93"/>
    <w:rsid w:val="00013231"/>
    <w:rsid w:val="00013D0A"/>
    <w:rsid w:val="000147A2"/>
    <w:rsid w:val="000148DB"/>
    <w:rsid w:val="00015453"/>
    <w:rsid w:val="00015502"/>
    <w:rsid w:val="000157C8"/>
    <w:rsid w:val="00015DFF"/>
    <w:rsid w:val="00017AB2"/>
    <w:rsid w:val="00017CC1"/>
    <w:rsid w:val="00020463"/>
    <w:rsid w:val="00021079"/>
    <w:rsid w:val="00021AE9"/>
    <w:rsid w:val="00021EF2"/>
    <w:rsid w:val="00022144"/>
    <w:rsid w:val="00022315"/>
    <w:rsid w:val="00022670"/>
    <w:rsid w:val="00023E67"/>
    <w:rsid w:val="00024134"/>
    <w:rsid w:val="00025CCB"/>
    <w:rsid w:val="000260E9"/>
    <w:rsid w:val="00026891"/>
    <w:rsid w:val="00026B03"/>
    <w:rsid w:val="000270F1"/>
    <w:rsid w:val="00027382"/>
    <w:rsid w:val="000274B6"/>
    <w:rsid w:val="000276E3"/>
    <w:rsid w:val="00027E7A"/>
    <w:rsid w:val="0003039C"/>
    <w:rsid w:val="00031779"/>
    <w:rsid w:val="00031B58"/>
    <w:rsid w:val="00031C77"/>
    <w:rsid w:val="00031D32"/>
    <w:rsid w:val="00032228"/>
    <w:rsid w:val="0003269E"/>
    <w:rsid w:val="00032DF6"/>
    <w:rsid w:val="000334EC"/>
    <w:rsid w:val="000340F1"/>
    <w:rsid w:val="0003464F"/>
    <w:rsid w:val="000346F7"/>
    <w:rsid w:val="00035EB7"/>
    <w:rsid w:val="00036089"/>
    <w:rsid w:val="00037CDF"/>
    <w:rsid w:val="00040500"/>
    <w:rsid w:val="0004082D"/>
    <w:rsid w:val="00041708"/>
    <w:rsid w:val="000418E9"/>
    <w:rsid w:val="00041918"/>
    <w:rsid w:val="00042204"/>
    <w:rsid w:val="00042E43"/>
    <w:rsid w:val="00044BFA"/>
    <w:rsid w:val="00044DFA"/>
    <w:rsid w:val="00045DDA"/>
    <w:rsid w:val="00045E1D"/>
    <w:rsid w:val="00050DA4"/>
    <w:rsid w:val="0005158A"/>
    <w:rsid w:val="000515B6"/>
    <w:rsid w:val="00052107"/>
    <w:rsid w:val="00052314"/>
    <w:rsid w:val="00052499"/>
    <w:rsid w:val="00053541"/>
    <w:rsid w:val="00053AF2"/>
    <w:rsid w:val="00056C7C"/>
    <w:rsid w:val="000600C2"/>
    <w:rsid w:val="00060308"/>
    <w:rsid w:val="00060F12"/>
    <w:rsid w:val="000617D6"/>
    <w:rsid w:val="00061B3E"/>
    <w:rsid w:val="00061D99"/>
    <w:rsid w:val="00062542"/>
    <w:rsid w:val="000638BA"/>
    <w:rsid w:val="00063AC3"/>
    <w:rsid w:val="00065CD1"/>
    <w:rsid w:val="000663C0"/>
    <w:rsid w:val="00066479"/>
    <w:rsid w:val="000669CC"/>
    <w:rsid w:val="00067183"/>
    <w:rsid w:val="000674BA"/>
    <w:rsid w:val="00067E1A"/>
    <w:rsid w:val="0007055B"/>
    <w:rsid w:val="0007072E"/>
    <w:rsid w:val="000709F5"/>
    <w:rsid w:val="00070E37"/>
    <w:rsid w:val="000713EE"/>
    <w:rsid w:val="00072072"/>
    <w:rsid w:val="00072362"/>
    <w:rsid w:val="000728AE"/>
    <w:rsid w:val="000738BB"/>
    <w:rsid w:val="00073FA0"/>
    <w:rsid w:val="00073FF4"/>
    <w:rsid w:val="00074171"/>
    <w:rsid w:val="000747ED"/>
    <w:rsid w:val="00074A17"/>
    <w:rsid w:val="00075B1B"/>
    <w:rsid w:val="0007635E"/>
    <w:rsid w:val="00076533"/>
    <w:rsid w:val="00076847"/>
    <w:rsid w:val="00076856"/>
    <w:rsid w:val="00076A07"/>
    <w:rsid w:val="000771DE"/>
    <w:rsid w:val="000776A2"/>
    <w:rsid w:val="00077E3F"/>
    <w:rsid w:val="00077E71"/>
    <w:rsid w:val="00080103"/>
    <w:rsid w:val="00080782"/>
    <w:rsid w:val="00080826"/>
    <w:rsid w:val="00080D94"/>
    <w:rsid w:val="00081A73"/>
    <w:rsid w:val="00081AEE"/>
    <w:rsid w:val="00082180"/>
    <w:rsid w:val="000822F3"/>
    <w:rsid w:val="00082AF0"/>
    <w:rsid w:val="000833CC"/>
    <w:rsid w:val="000855DA"/>
    <w:rsid w:val="000856B0"/>
    <w:rsid w:val="00085C39"/>
    <w:rsid w:val="00086237"/>
    <w:rsid w:val="000864DF"/>
    <w:rsid w:val="000867CD"/>
    <w:rsid w:val="000872DA"/>
    <w:rsid w:val="00087876"/>
    <w:rsid w:val="00087AD7"/>
    <w:rsid w:val="00087F8B"/>
    <w:rsid w:val="00090139"/>
    <w:rsid w:val="00090180"/>
    <w:rsid w:val="0009055A"/>
    <w:rsid w:val="000914DF"/>
    <w:rsid w:val="00091B0B"/>
    <w:rsid w:val="000924CE"/>
    <w:rsid w:val="0009266E"/>
    <w:rsid w:val="00092D20"/>
    <w:rsid w:val="00093000"/>
    <w:rsid w:val="000930FA"/>
    <w:rsid w:val="00093B76"/>
    <w:rsid w:val="000958D7"/>
    <w:rsid w:val="00095F4C"/>
    <w:rsid w:val="00096498"/>
    <w:rsid w:val="00096A3D"/>
    <w:rsid w:val="00097AC7"/>
    <w:rsid w:val="00097CDB"/>
    <w:rsid w:val="000A0E66"/>
    <w:rsid w:val="000A0E80"/>
    <w:rsid w:val="000A1A20"/>
    <w:rsid w:val="000A1EC8"/>
    <w:rsid w:val="000A1FC8"/>
    <w:rsid w:val="000A2755"/>
    <w:rsid w:val="000A3AC9"/>
    <w:rsid w:val="000A4314"/>
    <w:rsid w:val="000A48FC"/>
    <w:rsid w:val="000A4CD9"/>
    <w:rsid w:val="000A518B"/>
    <w:rsid w:val="000A5520"/>
    <w:rsid w:val="000A591A"/>
    <w:rsid w:val="000A65A3"/>
    <w:rsid w:val="000A7233"/>
    <w:rsid w:val="000B05DF"/>
    <w:rsid w:val="000B09CA"/>
    <w:rsid w:val="000B0AF8"/>
    <w:rsid w:val="000B0CBE"/>
    <w:rsid w:val="000B10F6"/>
    <w:rsid w:val="000B1E9C"/>
    <w:rsid w:val="000B2CA3"/>
    <w:rsid w:val="000B2E0C"/>
    <w:rsid w:val="000B309E"/>
    <w:rsid w:val="000B3325"/>
    <w:rsid w:val="000B3C91"/>
    <w:rsid w:val="000B3CFC"/>
    <w:rsid w:val="000B4152"/>
    <w:rsid w:val="000B42C5"/>
    <w:rsid w:val="000B46E8"/>
    <w:rsid w:val="000B49BE"/>
    <w:rsid w:val="000B5DA9"/>
    <w:rsid w:val="000B6171"/>
    <w:rsid w:val="000B664E"/>
    <w:rsid w:val="000B692A"/>
    <w:rsid w:val="000B6E8C"/>
    <w:rsid w:val="000B7547"/>
    <w:rsid w:val="000B7AFD"/>
    <w:rsid w:val="000C07F6"/>
    <w:rsid w:val="000C145A"/>
    <w:rsid w:val="000C18A9"/>
    <w:rsid w:val="000C1DDB"/>
    <w:rsid w:val="000C250D"/>
    <w:rsid w:val="000C27A1"/>
    <w:rsid w:val="000C2B65"/>
    <w:rsid w:val="000C2F38"/>
    <w:rsid w:val="000C30D5"/>
    <w:rsid w:val="000C3CC5"/>
    <w:rsid w:val="000C3E7B"/>
    <w:rsid w:val="000C4843"/>
    <w:rsid w:val="000C539B"/>
    <w:rsid w:val="000C5BAA"/>
    <w:rsid w:val="000C6676"/>
    <w:rsid w:val="000C681B"/>
    <w:rsid w:val="000C72C6"/>
    <w:rsid w:val="000C7505"/>
    <w:rsid w:val="000C78C0"/>
    <w:rsid w:val="000C7BA3"/>
    <w:rsid w:val="000D0C1C"/>
    <w:rsid w:val="000D115D"/>
    <w:rsid w:val="000D2B0F"/>
    <w:rsid w:val="000D34C3"/>
    <w:rsid w:val="000D34E6"/>
    <w:rsid w:val="000D355F"/>
    <w:rsid w:val="000D4775"/>
    <w:rsid w:val="000D4B1C"/>
    <w:rsid w:val="000D4C5B"/>
    <w:rsid w:val="000D53CC"/>
    <w:rsid w:val="000D5AA5"/>
    <w:rsid w:val="000D5D44"/>
    <w:rsid w:val="000D5D8D"/>
    <w:rsid w:val="000D5E81"/>
    <w:rsid w:val="000D60EA"/>
    <w:rsid w:val="000D69FA"/>
    <w:rsid w:val="000D6A1D"/>
    <w:rsid w:val="000D7469"/>
    <w:rsid w:val="000D7A3E"/>
    <w:rsid w:val="000D7E42"/>
    <w:rsid w:val="000E1C32"/>
    <w:rsid w:val="000E1D81"/>
    <w:rsid w:val="000E2C64"/>
    <w:rsid w:val="000E2EBB"/>
    <w:rsid w:val="000E3E01"/>
    <w:rsid w:val="000E4A63"/>
    <w:rsid w:val="000E57B8"/>
    <w:rsid w:val="000E6986"/>
    <w:rsid w:val="000F0759"/>
    <w:rsid w:val="000F10A4"/>
    <w:rsid w:val="000F182E"/>
    <w:rsid w:val="000F1A9F"/>
    <w:rsid w:val="000F1C6B"/>
    <w:rsid w:val="000F1D2E"/>
    <w:rsid w:val="000F2632"/>
    <w:rsid w:val="000F278B"/>
    <w:rsid w:val="000F29F2"/>
    <w:rsid w:val="000F2EB2"/>
    <w:rsid w:val="000F36B6"/>
    <w:rsid w:val="000F40DD"/>
    <w:rsid w:val="000F45DB"/>
    <w:rsid w:val="000F4F31"/>
    <w:rsid w:val="000F4F60"/>
    <w:rsid w:val="000F5B68"/>
    <w:rsid w:val="000F5BEF"/>
    <w:rsid w:val="000F5D34"/>
    <w:rsid w:val="000F67E0"/>
    <w:rsid w:val="000F6EB6"/>
    <w:rsid w:val="000F7A14"/>
    <w:rsid w:val="000F7C58"/>
    <w:rsid w:val="00100F7E"/>
    <w:rsid w:val="00101DBD"/>
    <w:rsid w:val="00102631"/>
    <w:rsid w:val="00102D1B"/>
    <w:rsid w:val="00103746"/>
    <w:rsid w:val="00104D60"/>
    <w:rsid w:val="0010627F"/>
    <w:rsid w:val="00106825"/>
    <w:rsid w:val="0010750C"/>
    <w:rsid w:val="00107E03"/>
    <w:rsid w:val="00111202"/>
    <w:rsid w:val="001113D0"/>
    <w:rsid w:val="00111595"/>
    <w:rsid w:val="001118F4"/>
    <w:rsid w:val="00111A25"/>
    <w:rsid w:val="00112AB2"/>
    <w:rsid w:val="00113BDF"/>
    <w:rsid w:val="00113FE6"/>
    <w:rsid w:val="001147EE"/>
    <w:rsid w:val="0011508D"/>
    <w:rsid w:val="00115366"/>
    <w:rsid w:val="00115AA0"/>
    <w:rsid w:val="00115D04"/>
    <w:rsid w:val="00115F11"/>
    <w:rsid w:val="0011616A"/>
    <w:rsid w:val="001166A3"/>
    <w:rsid w:val="00116723"/>
    <w:rsid w:val="0011687F"/>
    <w:rsid w:val="00116AF1"/>
    <w:rsid w:val="00116B52"/>
    <w:rsid w:val="00116C05"/>
    <w:rsid w:val="00117384"/>
    <w:rsid w:val="00120270"/>
    <w:rsid w:val="00122193"/>
    <w:rsid w:val="00122443"/>
    <w:rsid w:val="001224B8"/>
    <w:rsid w:val="0012274A"/>
    <w:rsid w:val="001231A3"/>
    <w:rsid w:val="00123E01"/>
    <w:rsid w:val="00124E56"/>
    <w:rsid w:val="001253C5"/>
    <w:rsid w:val="0012648D"/>
    <w:rsid w:val="0012674E"/>
    <w:rsid w:val="001275B9"/>
    <w:rsid w:val="0012790C"/>
    <w:rsid w:val="00127B1E"/>
    <w:rsid w:val="00127C2C"/>
    <w:rsid w:val="001303D4"/>
    <w:rsid w:val="0013048F"/>
    <w:rsid w:val="00130DB1"/>
    <w:rsid w:val="00131FF2"/>
    <w:rsid w:val="00132459"/>
    <w:rsid w:val="00132FDD"/>
    <w:rsid w:val="001344F0"/>
    <w:rsid w:val="001348E2"/>
    <w:rsid w:val="00134F7E"/>
    <w:rsid w:val="001353D4"/>
    <w:rsid w:val="001358BB"/>
    <w:rsid w:val="00135DC7"/>
    <w:rsid w:val="00135DF0"/>
    <w:rsid w:val="00136327"/>
    <w:rsid w:val="001369FB"/>
    <w:rsid w:val="00136A9A"/>
    <w:rsid w:val="00136CCE"/>
    <w:rsid w:val="00137DE0"/>
    <w:rsid w:val="00140263"/>
    <w:rsid w:val="001404FA"/>
    <w:rsid w:val="00140A55"/>
    <w:rsid w:val="001424E3"/>
    <w:rsid w:val="001433D1"/>
    <w:rsid w:val="0014344F"/>
    <w:rsid w:val="00143566"/>
    <w:rsid w:val="00143909"/>
    <w:rsid w:val="0014449F"/>
    <w:rsid w:val="0014462E"/>
    <w:rsid w:val="0014473F"/>
    <w:rsid w:val="00146487"/>
    <w:rsid w:val="00146A28"/>
    <w:rsid w:val="001470AF"/>
    <w:rsid w:val="00147376"/>
    <w:rsid w:val="00147445"/>
    <w:rsid w:val="00150565"/>
    <w:rsid w:val="001516D8"/>
    <w:rsid w:val="00151819"/>
    <w:rsid w:val="0015207F"/>
    <w:rsid w:val="0015253A"/>
    <w:rsid w:val="00152877"/>
    <w:rsid w:val="001530ED"/>
    <w:rsid w:val="00153184"/>
    <w:rsid w:val="00153235"/>
    <w:rsid w:val="00153DD6"/>
    <w:rsid w:val="00153E60"/>
    <w:rsid w:val="00154121"/>
    <w:rsid w:val="00157388"/>
    <w:rsid w:val="00157870"/>
    <w:rsid w:val="0016034C"/>
    <w:rsid w:val="00161ADE"/>
    <w:rsid w:val="00161AF6"/>
    <w:rsid w:val="00162B8E"/>
    <w:rsid w:val="00162F65"/>
    <w:rsid w:val="0016470C"/>
    <w:rsid w:val="00165223"/>
    <w:rsid w:val="00165AF7"/>
    <w:rsid w:val="00165B15"/>
    <w:rsid w:val="00165D5E"/>
    <w:rsid w:val="001664B9"/>
    <w:rsid w:val="001665F9"/>
    <w:rsid w:val="00166D2B"/>
    <w:rsid w:val="00167D8D"/>
    <w:rsid w:val="00167F50"/>
    <w:rsid w:val="00171B14"/>
    <w:rsid w:val="001728DA"/>
    <w:rsid w:val="0017299B"/>
    <w:rsid w:val="001734F6"/>
    <w:rsid w:val="001735C3"/>
    <w:rsid w:val="00175377"/>
    <w:rsid w:val="001763EE"/>
    <w:rsid w:val="001773E0"/>
    <w:rsid w:val="00177681"/>
    <w:rsid w:val="001776D9"/>
    <w:rsid w:val="001800CC"/>
    <w:rsid w:val="00180139"/>
    <w:rsid w:val="001805FB"/>
    <w:rsid w:val="001809B7"/>
    <w:rsid w:val="001819CA"/>
    <w:rsid w:val="00181CA5"/>
    <w:rsid w:val="00181F17"/>
    <w:rsid w:val="00181F44"/>
    <w:rsid w:val="001820C0"/>
    <w:rsid w:val="00184689"/>
    <w:rsid w:val="00185090"/>
    <w:rsid w:val="00185451"/>
    <w:rsid w:val="00186502"/>
    <w:rsid w:val="00186711"/>
    <w:rsid w:val="001867E8"/>
    <w:rsid w:val="0018777B"/>
    <w:rsid w:val="0019095B"/>
    <w:rsid w:val="00190C5C"/>
    <w:rsid w:val="00190ECF"/>
    <w:rsid w:val="00191B35"/>
    <w:rsid w:val="00191C94"/>
    <w:rsid w:val="00192510"/>
    <w:rsid w:val="00192626"/>
    <w:rsid w:val="00192717"/>
    <w:rsid w:val="00194542"/>
    <w:rsid w:val="001947BD"/>
    <w:rsid w:val="0019541B"/>
    <w:rsid w:val="00195D7C"/>
    <w:rsid w:val="001965CF"/>
    <w:rsid w:val="0019673C"/>
    <w:rsid w:val="00196DEF"/>
    <w:rsid w:val="00196EB3"/>
    <w:rsid w:val="00197177"/>
    <w:rsid w:val="00197779"/>
    <w:rsid w:val="00197AFD"/>
    <w:rsid w:val="001A0089"/>
    <w:rsid w:val="001A0A5E"/>
    <w:rsid w:val="001A1126"/>
    <w:rsid w:val="001A19F1"/>
    <w:rsid w:val="001A26BF"/>
    <w:rsid w:val="001A2994"/>
    <w:rsid w:val="001A3E33"/>
    <w:rsid w:val="001A5B5A"/>
    <w:rsid w:val="001A60F8"/>
    <w:rsid w:val="001A63E4"/>
    <w:rsid w:val="001A77D1"/>
    <w:rsid w:val="001A7C6B"/>
    <w:rsid w:val="001B05DC"/>
    <w:rsid w:val="001B120A"/>
    <w:rsid w:val="001B12CA"/>
    <w:rsid w:val="001B197F"/>
    <w:rsid w:val="001B3286"/>
    <w:rsid w:val="001B3335"/>
    <w:rsid w:val="001B34A1"/>
    <w:rsid w:val="001B3670"/>
    <w:rsid w:val="001B384A"/>
    <w:rsid w:val="001B55E1"/>
    <w:rsid w:val="001B57D6"/>
    <w:rsid w:val="001B5DA3"/>
    <w:rsid w:val="001B5DD6"/>
    <w:rsid w:val="001B6006"/>
    <w:rsid w:val="001B6722"/>
    <w:rsid w:val="001B6741"/>
    <w:rsid w:val="001B6EAD"/>
    <w:rsid w:val="001B73A3"/>
    <w:rsid w:val="001B7648"/>
    <w:rsid w:val="001B77D2"/>
    <w:rsid w:val="001C0343"/>
    <w:rsid w:val="001C0607"/>
    <w:rsid w:val="001C06DD"/>
    <w:rsid w:val="001C1F73"/>
    <w:rsid w:val="001C24CB"/>
    <w:rsid w:val="001C2825"/>
    <w:rsid w:val="001C41B1"/>
    <w:rsid w:val="001C4D08"/>
    <w:rsid w:val="001C5328"/>
    <w:rsid w:val="001C6245"/>
    <w:rsid w:val="001C636D"/>
    <w:rsid w:val="001D030C"/>
    <w:rsid w:val="001D0453"/>
    <w:rsid w:val="001D06AB"/>
    <w:rsid w:val="001D06ED"/>
    <w:rsid w:val="001D0803"/>
    <w:rsid w:val="001D084F"/>
    <w:rsid w:val="001D131A"/>
    <w:rsid w:val="001D1325"/>
    <w:rsid w:val="001D16A9"/>
    <w:rsid w:val="001D1FDC"/>
    <w:rsid w:val="001D23BC"/>
    <w:rsid w:val="001D3A33"/>
    <w:rsid w:val="001D3A7C"/>
    <w:rsid w:val="001D4D49"/>
    <w:rsid w:val="001D4F7B"/>
    <w:rsid w:val="001D5034"/>
    <w:rsid w:val="001D5371"/>
    <w:rsid w:val="001D5A89"/>
    <w:rsid w:val="001D5B12"/>
    <w:rsid w:val="001D61BC"/>
    <w:rsid w:val="001D671C"/>
    <w:rsid w:val="001D69E2"/>
    <w:rsid w:val="001D7461"/>
    <w:rsid w:val="001D7492"/>
    <w:rsid w:val="001D7FE1"/>
    <w:rsid w:val="001E1150"/>
    <w:rsid w:val="001E1AD2"/>
    <w:rsid w:val="001E2007"/>
    <w:rsid w:val="001E21E5"/>
    <w:rsid w:val="001E251A"/>
    <w:rsid w:val="001E3411"/>
    <w:rsid w:val="001E3676"/>
    <w:rsid w:val="001E4766"/>
    <w:rsid w:val="001E5A35"/>
    <w:rsid w:val="001E5A40"/>
    <w:rsid w:val="001E63F2"/>
    <w:rsid w:val="001E6A72"/>
    <w:rsid w:val="001E6FC7"/>
    <w:rsid w:val="001E77C9"/>
    <w:rsid w:val="001E7F86"/>
    <w:rsid w:val="001F06E2"/>
    <w:rsid w:val="001F0ADE"/>
    <w:rsid w:val="001F1EDC"/>
    <w:rsid w:val="001F2EB8"/>
    <w:rsid w:val="001F3475"/>
    <w:rsid w:val="001F3F59"/>
    <w:rsid w:val="001F41B4"/>
    <w:rsid w:val="001F4353"/>
    <w:rsid w:val="001F4E6F"/>
    <w:rsid w:val="001F528A"/>
    <w:rsid w:val="001F552D"/>
    <w:rsid w:val="001F5F0F"/>
    <w:rsid w:val="001F6C75"/>
    <w:rsid w:val="001F7C50"/>
    <w:rsid w:val="0020062B"/>
    <w:rsid w:val="002009F1"/>
    <w:rsid w:val="00200A7E"/>
    <w:rsid w:val="00201A47"/>
    <w:rsid w:val="0020251B"/>
    <w:rsid w:val="00202734"/>
    <w:rsid w:val="00202AC1"/>
    <w:rsid w:val="00202CAB"/>
    <w:rsid w:val="00202D0A"/>
    <w:rsid w:val="00202D2B"/>
    <w:rsid w:val="0020364C"/>
    <w:rsid w:val="0020474D"/>
    <w:rsid w:val="00204766"/>
    <w:rsid w:val="00204B05"/>
    <w:rsid w:val="00206BC5"/>
    <w:rsid w:val="0020745A"/>
    <w:rsid w:val="00207930"/>
    <w:rsid w:val="00210424"/>
    <w:rsid w:val="00210F80"/>
    <w:rsid w:val="00211492"/>
    <w:rsid w:val="00211ACF"/>
    <w:rsid w:val="00212962"/>
    <w:rsid w:val="00213FF7"/>
    <w:rsid w:val="0021468E"/>
    <w:rsid w:val="00214778"/>
    <w:rsid w:val="00215F18"/>
    <w:rsid w:val="002170F9"/>
    <w:rsid w:val="00217175"/>
    <w:rsid w:val="00217A46"/>
    <w:rsid w:val="00217C7D"/>
    <w:rsid w:val="00220064"/>
    <w:rsid w:val="00220194"/>
    <w:rsid w:val="0022051B"/>
    <w:rsid w:val="00222539"/>
    <w:rsid w:val="00222EED"/>
    <w:rsid w:val="0022473A"/>
    <w:rsid w:val="00224895"/>
    <w:rsid w:val="00224B0F"/>
    <w:rsid w:val="00224DA7"/>
    <w:rsid w:val="00224F42"/>
    <w:rsid w:val="00225903"/>
    <w:rsid w:val="00227968"/>
    <w:rsid w:val="00227BFB"/>
    <w:rsid w:val="00230821"/>
    <w:rsid w:val="00230966"/>
    <w:rsid w:val="00232835"/>
    <w:rsid w:val="002333F3"/>
    <w:rsid w:val="00233888"/>
    <w:rsid w:val="00233CB4"/>
    <w:rsid w:val="00234029"/>
    <w:rsid w:val="0023593C"/>
    <w:rsid w:val="00235EEF"/>
    <w:rsid w:val="002367A9"/>
    <w:rsid w:val="00236A2F"/>
    <w:rsid w:val="002379CA"/>
    <w:rsid w:val="00237BB3"/>
    <w:rsid w:val="00237E63"/>
    <w:rsid w:val="00237ED7"/>
    <w:rsid w:val="002408E9"/>
    <w:rsid w:val="00240A71"/>
    <w:rsid w:val="002419EA"/>
    <w:rsid w:val="00241A56"/>
    <w:rsid w:val="00241D7B"/>
    <w:rsid w:val="002420C3"/>
    <w:rsid w:val="0024293C"/>
    <w:rsid w:val="0024301B"/>
    <w:rsid w:val="0024341E"/>
    <w:rsid w:val="00243864"/>
    <w:rsid w:val="00243C54"/>
    <w:rsid w:val="00244639"/>
    <w:rsid w:val="00244C1F"/>
    <w:rsid w:val="00244D0E"/>
    <w:rsid w:val="00244D45"/>
    <w:rsid w:val="00245B84"/>
    <w:rsid w:val="00246746"/>
    <w:rsid w:val="002476A9"/>
    <w:rsid w:val="0025019A"/>
    <w:rsid w:val="00251197"/>
    <w:rsid w:val="00251A7A"/>
    <w:rsid w:val="002522CE"/>
    <w:rsid w:val="00252716"/>
    <w:rsid w:val="002532DB"/>
    <w:rsid w:val="002536DA"/>
    <w:rsid w:val="0025428F"/>
    <w:rsid w:val="002544A2"/>
    <w:rsid w:val="0025498D"/>
    <w:rsid w:val="00254E50"/>
    <w:rsid w:val="00255689"/>
    <w:rsid w:val="002559E3"/>
    <w:rsid w:val="00255F3A"/>
    <w:rsid w:val="002568E5"/>
    <w:rsid w:val="00256A7C"/>
    <w:rsid w:val="00257F5E"/>
    <w:rsid w:val="002608FD"/>
    <w:rsid w:val="00260A9B"/>
    <w:rsid w:val="002626AF"/>
    <w:rsid w:val="0026318E"/>
    <w:rsid w:val="00264952"/>
    <w:rsid w:val="00264E76"/>
    <w:rsid w:val="0026517A"/>
    <w:rsid w:val="002664E6"/>
    <w:rsid w:val="00266B19"/>
    <w:rsid w:val="00266C3D"/>
    <w:rsid w:val="0026741F"/>
    <w:rsid w:val="00267813"/>
    <w:rsid w:val="00267DA7"/>
    <w:rsid w:val="00271461"/>
    <w:rsid w:val="0027192B"/>
    <w:rsid w:val="00272C6A"/>
    <w:rsid w:val="002735B5"/>
    <w:rsid w:val="002738E6"/>
    <w:rsid w:val="00273944"/>
    <w:rsid w:val="00273EB4"/>
    <w:rsid w:val="002743E2"/>
    <w:rsid w:val="00274BAC"/>
    <w:rsid w:val="00275108"/>
    <w:rsid w:val="00275E6F"/>
    <w:rsid w:val="002765E0"/>
    <w:rsid w:val="0027739C"/>
    <w:rsid w:val="002774DB"/>
    <w:rsid w:val="002776BA"/>
    <w:rsid w:val="00280A86"/>
    <w:rsid w:val="00283D21"/>
    <w:rsid w:val="00283E4A"/>
    <w:rsid w:val="00283E77"/>
    <w:rsid w:val="0028402F"/>
    <w:rsid w:val="0028477F"/>
    <w:rsid w:val="0028513D"/>
    <w:rsid w:val="00285909"/>
    <w:rsid w:val="002863BE"/>
    <w:rsid w:val="00286F50"/>
    <w:rsid w:val="0028726A"/>
    <w:rsid w:val="0029031B"/>
    <w:rsid w:val="002903FF"/>
    <w:rsid w:val="002912BB"/>
    <w:rsid w:val="00291A2B"/>
    <w:rsid w:val="002921C2"/>
    <w:rsid w:val="002922A5"/>
    <w:rsid w:val="00292B28"/>
    <w:rsid w:val="00292F67"/>
    <w:rsid w:val="0029305A"/>
    <w:rsid w:val="00293FCA"/>
    <w:rsid w:val="00294D09"/>
    <w:rsid w:val="00294D49"/>
    <w:rsid w:val="00294EBD"/>
    <w:rsid w:val="002950F9"/>
    <w:rsid w:val="002964ED"/>
    <w:rsid w:val="0029656A"/>
    <w:rsid w:val="00296A47"/>
    <w:rsid w:val="00296A50"/>
    <w:rsid w:val="00297957"/>
    <w:rsid w:val="00297C62"/>
    <w:rsid w:val="00297D77"/>
    <w:rsid w:val="002A0849"/>
    <w:rsid w:val="002A0FA1"/>
    <w:rsid w:val="002A14E3"/>
    <w:rsid w:val="002A198D"/>
    <w:rsid w:val="002A1CAF"/>
    <w:rsid w:val="002A23FA"/>
    <w:rsid w:val="002A2805"/>
    <w:rsid w:val="002A391F"/>
    <w:rsid w:val="002A3F66"/>
    <w:rsid w:val="002A3F67"/>
    <w:rsid w:val="002A4210"/>
    <w:rsid w:val="002A5A2C"/>
    <w:rsid w:val="002A5EBC"/>
    <w:rsid w:val="002A5F8E"/>
    <w:rsid w:val="002A7F4E"/>
    <w:rsid w:val="002B032F"/>
    <w:rsid w:val="002B0641"/>
    <w:rsid w:val="002B22F5"/>
    <w:rsid w:val="002B26CC"/>
    <w:rsid w:val="002B2A42"/>
    <w:rsid w:val="002B2BF9"/>
    <w:rsid w:val="002B2CC6"/>
    <w:rsid w:val="002B3388"/>
    <w:rsid w:val="002B3396"/>
    <w:rsid w:val="002B3B30"/>
    <w:rsid w:val="002B520C"/>
    <w:rsid w:val="002B53FD"/>
    <w:rsid w:val="002B6A5B"/>
    <w:rsid w:val="002B6DDC"/>
    <w:rsid w:val="002B76E7"/>
    <w:rsid w:val="002C05B5"/>
    <w:rsid w:val="002C1588"/>
    <w:rsid w:val="002C1673"/>
    <w:rsid w:val="002C1EAF"/>
    <w:rsid w:val="002C2424"/>
    <w:rsid w:val="002C2C17"/>
    <w:rsid w:val="002C2CF6"/>
    <w:rsid w:val="002C2D6C"/>
    <w:rsid w:val="002C3C1D"/>
    <w:rsid w:val="002C4987"/>
    <w:rsid w:val="002C57F8"/>
    <w:rsid w:val="002C58C9"/>
    <w:rsid w:val="002C5D51"/>
    <w:rsid w:val="002C6CB1"/>
    <w:rsid w:val="002C7CE4"/>
    <w:rsid w:val="002D1B3F"/>
    <w:rsid w:val="002D1B8E"/>
    <w:rsid w:val="002D1F32"/>
    <w:rsid w:val="002D295E"/>
    <w:rsid w:val="002D2AA3"/>
    <w:rsid w:val="002D39AE"/>
    <w:rsid w:val="002D494F"/>
    <w:rsid w:val="002D51E6"/>
    <w:rsid w:val="002D5C48"/>
    <w:rsid w:val="002D6EAC"/>
    <w:rsid w:val="002D77C9"/>
    <w:rsid w:val="002E116E"/>
    <w:rsid w:val="002E16E7"/>
    <w:rsid w:val="002E337C"/>
    <w:rsid w:val="002E3BFF"/>
    <w:rsid w:val="002E41ED"/>
    <w:rsid w:val="002E4D58"/>
    <w:rsid w:val="002E50FF"/>
    <w:rsid w:val="002E553E"/>
    <w:rsid w:val="002E6B10"/>
    <w:rsid w:val="002E7756"/>
    <w:rsid w:val="002E783A"/>
    <w:rsid w:val="002E7BA7"/>
    <w:rsid w:val="002F0537"/>
    <w:rsid w:val="002F06F3"/>
    <w:rsid w:val="002F0F65"/>
    <w:rsid w:val="002F1594"/>
    <w:rsid w:val="002F15C5"/>
    <w:rsid w:val="002F16CB"/>
    <w:rsid w:val="002F1A49"/>
    <w:rsid w:val="002F27BF"/>
    <w:rsid w:val="002F2A09"/>
    <w:rsid w:val="002F2B0C"/>
    <w:rsid w:val="002F3133"/>
    <w:rsid w:val="002F3219"/>
    <w:rsid w:val="002F4866"/>
    <w:rsid w:val="002F5C73"/>
    <w:rsid w:val="002F5CFB"/>
    <w:rsid w:val="002F5FF0"/>
    <w:rsid w:val="002F63EF"/>
    <w:rsid w:val="002F693B"/>
    <w:rsid w:val="002F6AE5"/>
    <w:rsid w:val="002F6DFC"/>
    <w:rsid w:val="003000EA"/>
    <w:rsid w:val="0030087D"/>
    <w:rsid w:val="00301857"/>
    <w:rsid w:val="00301D0D"/>
    <w:rsid w:val="003025EA"/>
    <w:rsid w:val="00302A2D"/>
    <w:rsid w:val="00302F63"/>
    <w:rsid w:val="00305179"/>
    <w:rsid w:val="00305B88"/>
    <w:rsid w:val="00305BB5"/>
    <w:rsid w:val="0030644C"/>
    <w:rsid w:val="00306653"/>
    <w:rsid w:val="003077ED"/>
    <w:rsid w:val="00307BA9"/>
    <w:rsid w:val="003102C3"/>
    <w:rsid w:val="00310A35"/>
    <w:rsid w:val="00310A5D"/>
    <w:rsid w:val="00310D02"/>
    <w:rsid w:val="00311290"/>
    <w:rsid w:val="00311503"/>
    <w:rsid w:val="00311512"/>
    <w:rsid w:val="00311F8B"/>
    <w:rsid w:val="00312288"/>
    <w:rsid w:val="00312C19"/>
    <w:rsid w:val="003130BF"/>
    <w:rsid w:val="00313890"/>
    <w:rsid w:val="00313AAF"/>
    <w:rsid w:val="003142E4"/>
    <w:rsid w:val="00315AA6"/>
    <w:rsid w:val="00315BCC"/>
    <w:rsid w:val="00315BF7"/>
    <w:rsid w:val="00315E75"/>
    <w:rsid w:val="00317F19"/>
    <w:rsid w:val="00317F3B"/>
    <w:rsid w:val="00320D4D"/>
    <w:rsid w:val="00321B87"/>
    <w:rsid w:val="00323BD6"/>
    <w:rsid w:val="00325736"/>
    <w:rsid w:val="00326561"/>
    <w:rsid w:val="00326607"/>
    <w:rsid w:val="003271E2"/>
    <w:rsid w:val="0032785D"/>
    <w:rsid w:val="0033077A"/>
    <w:rsid w:val="00330B73"/>
    <w:rsid w:val="00331AD6"/>
    <w:rsid w:val="00332A77"/>
    <w:rsid w:val="00333187"/>
    <w:rsid w:val="003331FB"/>
    <w:rsid w:val="00333449"/>
    <w:rsid w:val="0033348E"/>
    <w:rsid w:val="003340C4"/>
    <w:rsid w:val="003357BF"/>
    <w:rsid w:val="00335B8D"/>
    <w:rsid w:val="00335DC8"/>
    <w:rsid w:val="00336587"/>
    <w:rsid w:val="00336BC3"/>
    <w:rsid w:val="00337322"/>
    <w:rsid w:val="00340611"/>
    <w:rsid w:val="00342E13"/>
    <w:rsid w:val="00343A01"/>
    <w:rsid w:val="003449B4"/>
    <w:rsid w:val="0034532F"/>
    <w:rsid w:val="00345867"/>
    <w:rsid w:val="00345DAC"/>
    <w:rsid w:val="003460EE"/>
    <w:rsid w:val="003465F8"/>
    <w:rsid w:val="00347172"/>
    <w:rsid w:val="0034739B"/>
    <w:rsid w:val="00347920"/>
    <w:rsid w:val="00347C41"/>
    <w:rsid w:val="003504D0"/>
    <w:rsid w:val="003507F7"/>
    <w:rsid w:val="003522B2"/>
    <w:rsid w:val="0035255B"/>
    <w:rsid w:val="003525CD"/>
    <w:rsid w:val="0035278D"/>
    <w:rsid w:val="00352A90"/>
    <w:rsid w:val="00352A94"/>
    <w:rsid w:val="003530DB"/>
    <w:rsid w:val="003542B3"/>
    <w:rsid w:val="00354324"/>
    <w:rsid w:val="0035466D"/>
    <w:rsid w:val="003554A0"/>
    <w:rsid w:val="00355536"/>
    <w:rsid w:val="00356D33"/>
    <w:rsid w:val="003571E4"/>
    <w:rsid w:val="00360BB3"/>
    <w:rsid w:val="0036144B"/>
    <w:rsid w:val="00362AD9"/>
    <w:rsid w:val="003632B1"/>
    <w:rsid w:val="00363C70"/>
    <w:rsid w:val="00363CE2"/>
    <w:rsid w:val="003641B5"/>
    <w:rsid w:val="003645BC"/>
    <w:rsid w:val="00364B55"/>
    <w:rsid w:val="0036552C"/>
    <w:rsid w:val="00365C6A"/>
    <w:rsid w:val="00365D44"/>
    <w:rsid w:val="00365E3D"/>
    <w:rsid w:val="00367C66"/>
    <w:rsid w:val="003705E0"/>
    <w:rsid w:val="00370F55"/>
    <w:rsid w:val="00371715"/>
    <w:rsid w:val="00371DEC"/>
    <w:rsid w:val="00372410"/>
    <w:rsid w:val="003733E5"/>
    <w:rsid w:val="00375165"/>
    <w:rsid w:val="0037517C"/>
    <w:rsid w:val="00375415"/>
    <w:rsid w:val="00375585"/>
    <w:rsid w:val="00375B61"/>
    <w:rsid w:val="0037615A"/>
    <w:rsid w:val="0037625C"/>
    <w:rsid w:val="00376577"/>
    <w:rsid w:val="00376CB4"/>
    <w:rsid w:val="00376E37"/>
    <w:rsid w:val="0037740D"/>
    <w:rsid w:val="0037758B"/>
    <w:rsid w:val="0038034B"/>
    <w:rsid w:val="003806D9"/>
    <w:rsid w:val="00380A49"/>
    <w:rsid w:val="003815EE"/>
    <w:rsid w:val="00381B50"/>
    <w:rsid w:val="003832A3"/>
    <w:rsid w:val="0038357D"/>
    <w:rsid w:val="00383734"/>
    <w:rsid w:val="003838B6"/>
    <w:rsid w:val="00383BC5"/>
    <w:rsid w:val="003849FA"/>
    <w:rsid w:val="00384F02"/>
    <w:rsid w:val="0038508C"/>
    <w:rsid w:val="0038522B"/>
    <w:rsid w:val="003863EB"/>
    <w:rsid w:val="00386A24"/>
    <w:rsid w:val="00386D62"/>
    <w:rsid w:val="00387366"/>
    <w:rsid w:val="003912CF"/>
    <w:rsid w:val="0039149E"/>
    <w:rsid w:val="00391691"/>
    <w:rsid w:val="003929EF"/>
    <w:rsid w:val="00393F47"/>
    <w:rsid w:val="00394F5A"/>
    <w:rsid w:val="00396AD1"/>
    <w:rsid w:val="00397434"/>
    <w:rsid w:val="00397AB1"/>
    <w:rsid w:val="003A00EA"/>
    <w:rsid w:val="003A08FD"/>
    <w:rsid w:val="003A192C"/>
    <w:rsid w:val="003A2C0B"/>
    <w:rsid w:val="003A33B8"/>
    <w:rsid w:val="003A4139"/>
    <w:rsid w:val="003A4647"/>
    <w:rsid w:val="003A584D"/>
    <w:rsid w:val="003A5E44"/>
    <w:rsid w:val="003A6D84"/>
    <w:rsid w:val="003A7219"/>
    <w:rsid w:val="003A7C55"/>
    <w:rsid w:val="003A7C67"/>
    <w:rsid w:val="003B03A2"/>
    <w:rsid w:val="003B17EA"/>
    <w:rsid w:val="003B18AD"/>
    <w:rsid w:val="003B2186"/>
    <w:rsid w:val="003B240E"/>
    <w:rsid w:val="003B24F1"/>
    <w:rsid w:val="003B2744"/>
    <w:rsid w:val="003B2B2D"/>
    <w:rsid w:val="003B313B"/>
    <w:rsid w:val="003B59E9"/>
    <w:rsid w:val="003B5A50"/>
    <w:rsid w:val="003B5DDD"/>
    <w:rsid w:val="003B76C6"/>
    <w:rsid w:val="003B78AA"/>
    <w:rsid w:val="003B7E52"/>
    <w:rsid w:val="003C0137"/>
    <w:rsid w:val="003C08C1"/>
    <w:rsid w:val="003C08F2"/>
    <w:rsid w:val="003C09F8"/>
    <w:rsid w:val="003C0DA0"/>
    <w:rsid w:val="003C15C5"/>
    <w:rsid w:val="003C180B"/>
    <w:rsid w:val="003C25B7"/>
    <w:rsid w:val="003C3713"/>
    <w:rsid w:val="003C3740"/>
    <w:rsid w:val="003C39B1"/>
    <w:rsid w:val="003C3F5A"/>
    <w:rsid w:val="003C51AF"/>
    <w:rsid w:val="003C591D"/>
    <w:rsid w:val="003C6AB0"/>
    <w:rsid w:val="003C6D33"/>
    <w:rsid w:val="003C730F"/>
    <w:rsid w:val="003C7783"/>
    <w:rsid w:val="003C78BA"/>
    <w:rsid w:val="003C7CCE"/>
    <w:rsid w:val="003C7E8A"/>
    <w:rsid w:val="003D05D5"/>
    <w:rsid w:val="003D10E8"/>
    <w:rsid w:val="003D1E6B"/>
    <w:rsid w:val="003D2C6C"/>
    <w:rsid w:val="003D3151"/>
    <w:rsid w:val="003D4338"/>
    <w:rsid w:val="003D4540"/>
    <w:rsid w:val="003D4731"/>
    <w:rsid w:val="003D47AE"/>
    <w:rsid w:val="003D4DD6"/>
    <w:rsid w:val="003D504D"/>
    <w:rsid w:val="003D52F2"/>
    <w:rsid w:val="003D5B3B"/>
    <w:rsid w:val="003D6331"/>
    <w:rsid w:val="003D6892"/>
    <w:rsid w:val="003D69EA"/>
    <w:rsid w:val="003D7070"/>
    <w:rsid w:val="003D7206"/>
    <w:rsid w:val="003D729A"/>
    <w:rsid w:val="003D77AB"/>
    <w:rsid w:val="003E09B8"/>
    <w:rsid w:val="003E20F7"/>
    <w:rsid w:val="003E2A21"/>
    <w:rsid w:val="003E4440"/>
    <w:rsid w:val="003E66D3"/>
    <w:rsid w:val="003E69C6"/>
    <w:rsid w:val="003E7852"/>
    <w:rsid w:val="003F141D"/>
    <w:rsid w:val="003F1F1A"/>
    <w:rsid w:val="003F2C9C"/>
    <w:rsid w:val="003F32A1"/>
    <w:rsid w:val="003F5A0C"/>
    <w:rsid w:val="003F764F"/>
    <w:rsid w:val="003F79AC"/>
    <w:rsid w:val="003F7BDF"/>
    <w:rsid w:val="004000EB"/>
    <w:rsid w:val="004007F4"/>
    <w:rsid w:val="00401882"/>
    <w:rsid w:val="00401931"/>
    <w:rsid w:val="00401C85"/>
    <w:rsid w:val="00401F40"/>
    <w:rsid w:val="0040361B"/>
    <w:rsid w:val="00404893"/>
    <w:rsid w:val="00404967"/>
    <w:rsid w:val="0040522D"/>
    <w:rsid w:val="0040524D"/>
    <w:rsid w:val="0040539E"/>
    <w:rsid w:val="00406090"/>
    <w:rsid w:val="00407174"/>
    <w:rsid w:val="0040753D"/>
    <w:rsid w:val="00410265"/>
    <w:rsid w:val="00411BD4"/>
    <w:rsid w:val="0041299D"/>
    <w:rsid w:val="00414B88"/>
    <w:rsid w:val="00415C80"/>
    <w:rsid w:val="00416370"/>
    <w:rsid w:val="00416AFA"/>
    <w:rsid w:val="00416BF0"/>
    <w:rsid w:val="00417ADC"/>
    <w:rsid w:val="00417BFD"/>
    <w:rsid w:val="00417F78"/>
    <w:rsid w:val="00417FAE"/>
    <w:rsid w:val="00420411"/>
    <w:rsid w:val="00420864"/>
    <w:rsid w:val="00420982"/>
    <w:rsid w:val="00420C33"/>
    <w:rsid w:val="00421858"/>
    <w:rsid w:val="00424900"/>
    <w:rsid w:val="004251EF"/>
    <w:rsid w:val="00425A1A"/>
    <w:rsid w:val="00425BDD"/>
    <w:rsid w:val="00426AB6"/>
    <w:rsid w:val="004270FF"/>
    <w:rsid w:val="004272A8"/>
    <w:rsid w:val="00427B64"/>
    <w:rsid w:val="00427F0B"/>
    <w:rsid w:val="004300C2"/>
    <w:rsid w:val="004302A0"/>
    <w:rsid w:val="004303AB"/>
    <w:rsid w:val="00430706"/>
    <w:rsid w:val="0043204A"/>
    <w:rsid w:val="00432F2B"/>
    <w:rsid w:val="0043326E"/>
    <w:rsid w:val="004338EF"/>
    <w:rsid w:val="00433ACD"/>
    <w:rsid w:val="00433B70"/>
    <w:rsid w:val="004341ED"/>
    <w:rsid w:val="0043434A"/>
    <w:rsid w:val="00435600"/>
    <w:rsid w:val="004358C9"/>
    <w:rsid w:val="00435BBB"/>
    <w:rsid w:val="00436136"/>
    <w:rsid w:val="004361AF"/>
    <w:rsid w:val="00436BAA"/>
    <w:rsid w:val="00436F00"/>
    <w:rsid w:val="00436F31"/>
    <w:rsid w:val="00437111"/>
    <w:rsid w:val="00437A92"/>
    <w:rsid w:val="0044012C"/>
    <w:rsid w:val="004405B1"/>
    <w:rsid w:val="0044067C"/>
    <w:rsid w:val="00441427"/>
    <w:rsid w:val="00441691"/>
    <w:rsid w:val="00441EC5"/>
    <w:rsid w:val="00442061"/>
    <w:rsid w:val="00442795"/>
    <w:rsid w:val="00442E4E"/>
    <w:rsid w:val="004435F1"/>
    <w:rsid w:val="00444D63"/>
    <w:rsid w:val="00445520"/>
    <w:rsid w:val="00445D30"/>
    <w:rsid w:val="004463C1"/>
    <w:rsid w:val="00446787"/>
    <w:rsid w:val="004511E3"/>
    <w:rsid w:val="004515CB"/>
    <w:rsid w:val="004525DF"/>
    <w:rsid w:val="004527FC"/>
    <w:rsid w:val="00452DF4"/>
    <w:rsid w:val="0045384B"/>
    <w:rsid w:val="00455048"/>
    <w:rsid w:val="0045529E"/>
    <w:rsid w:val="004554D9"/>
    <w:rsid w:val="004558AF"/>
    <w:rsid w:val="00456262"/>
    <w:rsid w:val="004564CE"/>
    <w:rsid w:val="00456722"/>
    <w:rsid w:val="0045674E"/>
    <w:rsid w:val="004567F3"/>
    <w:rsid w:val="004568AD"/>
    <w:rsid w:val="00456EC6"/>
    <w:rsid w:val="00456F6F"/>
    <w:rsid w:val="004572F2"/>
    <w:rsid w:val="00457470"/>
    <w:rsid w:val="004574BC"/>
    <w:rsid w:val="0046073B"/>
    <w:rsid w:val="00460790"/>
    <w:rsid w:val="00462B23"/>
    <w:rsid w:val="0046428F"/>
    <w:rsid w:val="00465BCD"/>
    <w:rsid w:val="00465D20"/>
    <w:rsid w:val="004669EA"/>
    <w:rsid w:val="00466EB6"/>
    <w:rsid w:val="00467028"/>
    <w:rsid w:val="0046717D"/>
    <w:rsid w:val="0046756B"/>
    <w:rsid w:val="0046761E"/>
    <w:rsid w:val="004679C9"/>
    <w:rsid w:val="00467C26"/>
    <w:rsid w:val="00467CBB"/>
    <w:rsid w:val="004707DF"/>
    <w:rsid w:val="00471162"/>
    <w:rsid w:val="004711CF"/>
    <w:rsid w:val="00471540"/>
    <w:rsid w:val="0047168C"/>
    <w:rsid w:val="00471A0E"/>
    <w:rsid w:val="00471E8F"/>
    <w:rsid w:val="00472850"/>
    <w:rsid w:val="00472C39"/>
    <w:rsid w:val="00473074"/>
    <w:rsid w:val="00473C7C"/>
    <w:rsid w:val="004744E3"/>
    <w:rsid w:val="00474695"/>
    <w:rsid w:val="00475936"/>
    <w:rsid w:val="00475CD5"/>
    <w:rsid w:val="0047650C"/>
    <w:rsid w:val="00476934"/>
    <w:rsid w:val="00476B85"/>
    <w:rsid w:val="00477707"/>
    <w:rsid w:val="004779AC"/>
    <w:rsid w:val="00477B8D"/>
    <w:rsid w:val="004809E4"/>
    <w:rsid w:val="00480E87"/>
    <w:rsid w:val="00480FB5"/>
    <w:rsid w:val="00481B2E"/>
    <w:rsid w:val="0048215F"/>
    <w:rsid w:val="00482D70"/>
    <w:rsid w:val="00483044"/>
    <w:rsid w:val="00483A3E"/>
    <w:rsid w:val="00484207"/>
    <w:rsid w:val="004847B2"/>
    <w:rsid w:val="00484F75"/>
    <w:rsid w:val="00485007"/>
    <w:rsid w:val="0048559D"/>
    <w:rsid w:val="00486013"/>
    <w:rsid w:val="00486565"/>
    <w:rsid w:val="004866C8"/>
    <w:rsid w:val="0049007B"/>
    <w:rsid w:val="004901B7"/>
    <w:rsid w:val="00490CA9"/>
    <w:rsid w:val="00491AE9"/>
    <w:rsid w:val="00491DF8"/>
    <w:rsid w:val="004926F5"/>
    <w:rsid w:val="00492DBE"/>
    <w:rsid w:val="00495007"/>
    <w:rsid w:val="00495DDA"/>
    <w:rsid w:val="0049668C"/>
    <w:rsid w:val="0049680A"/>
    <w:rsid w:val="00496849"/>
    <w:rsid w:val="00496960"/>
    <w:rsid w:val="00496DF3"/>
    <w:rsid w:val="00496EC9"/>
    <w:rsid w:val="0049732F"/>
    <w:rsid w:val="004A023E"/>
    <w:rsid w:val="004A051C"/>
    <w:rsid w:val="004A0699"/>
    <w:rsid w:val="004A0E2C"/>
    <w:rsid w:val="004A0FF1"/>
    <w:rsid w:val="004A2770"/>
    <w:rsid w:val="004A2DC0"/>
    <w:rsid w:val="004A2FE6"/>
    <w:rsid w:val="004A3572"/>
    <w:rsid w:val="004A3585"/>
    <w:rsid w:val="004A38E3"/>
    <w:rsid w:val="004A4C05"/>
    <w:rsid w:val="004A56F3"/>
    <w:rsid w:val="004A5841"/>
    <w:rsid w:val="004A59BB"/>
    <w:rsid w:val="004A75E4"/>
    <w:rsid w:val="004B13FD"/>
    <w:rsid w:val="004B14A5"/>
    <w:rsid w:val="004B1F30"/>
    <w:rsid w:val="004B28F1"/>
    <w:rsid w:val="004B3436"/>
    <w:rsid w:val="004B394B"/>
    <w:rsid w:val="004B39DA"/>
    <w:rsid w:val="004B5BB8"/>
    <w:rsid w:val="004B6963"/>
    <w:rsid w:val="004B71C3"/>
    <w:rsid w:val="004B7E08"/>
    <w:rsid w:val="004B7E5B"/>
    <w:rsid w:val="004B7F4C"/>
    <w:rsid w:val="004C0577"/>
    <w:rsid w:val="004C0932"/>
    <w:rsid w:val="004C1592"/>
    <w:rsid w:val="004C2FE5"/>
    <w:rsid w:val="004C39CB"/>
    <w:rsid w:val="004C447C"/>
    <w:rsid w:val="004C4520"/>
    <w:rsid w:val="004C47E4"/>
    <w:rsid w:val="004C489E"/>
    <w:rsid w:val="004C580B"/>
    <w:rsid w:val="004C62F0"/>
    <w:rsid w:val="004C7310"/>
    <w:rsid w:val="004C737C"/>
    <w:rsid w:val="004C7B3E"/>
    <w:rsid w:val="004D03E5"/>
    <w:rsid w:val="004D0469"/>
    <w:rsid w:val="004D0C74"/>
    <w:rsid w:val="004D0D4B"/>
    <w:rsid w:val="004D12DE"/>
    <w:rsid w:val="004D1ABE"/>
    <w:rsid w:val="004D1B2A"/>
    <w:rsid w:val="004D2A0A"/>
    <w:rsid w:val="004D2BC6"/>
    <w:rsid w:val="004D2DED"/>
    <w:rsid w:val="004D3B80"/>
    <w:rsid w:val="004D4716"/>
    <w:rsid w:val="004D49BF"/>
    <w:rsid w:val="004D4C51"/>
    <w:rsid w:val="004D4DF7"/>
    <w:rsid w:val="004D4FC1"/>
    <w:rsid w:val="004D51A8"/>
    <w:rsid w:val="004D52DD"/>
    <w:rsid w:val="004D5410"/>
    <w:rsid w:val="004D5755"/>
    <w:rsid w:val="004D69A2"/>
    <w:rsid w:val="004D69E8"/>
    <w:rsid w:val="004D6A6E"/>
    <w:rsid w:val="004D6CFE"/>
    <w:rsid w:val="004E0153"/>
    <w:rsid w:val="004E111D"/>
    <w:rsid w:val="004E18A3"/>
    <w:rsid w:val="004E1F88"/>
    <w:rsid w:val="004E2C24"/>
    <w:rsid w:val="004E4F48"/>
    <w:rsid w:val="004E6A1D"/>
    <w:rsid w:val="004E71CA"/>
    <w:rsid w:val="004F0E37"/>
    <w:rsid w:val="004F19A7"/>
    <w:rsid w:val="004F1D54"/>
    <w:rsid w:val="004F25B5"/>
    <w:rsid w:val="004F2B60"/>
    <w:rsid w:val="004F3641"/>
    <w:rsid w:val="004F3A3C"/>
    <w:rsid w:val="004F3FED"/>
    <w:rsid w:val="004F534C"/>
    <w:rsid w:val="004F5AC7"/>
    <w:rsid w:val="004F7010"/>
    <w:rsid w:val="004F70E2"/>
    <w:rsid w:val="004F7885"/>
    <w:rsid w:val="00500457"/>
    <w:rsid w:val="00500991"/>
    <w:rsid w:val="00500D15"/>
    <w:rsid w:val="00501261"/>
    <w:rsid w:val="0050229F"/>
    <w:rsid w:val="00502C14"/>
    <w:rsid w:val="00502E4C"/>
    <w:rsid w:val="00503E06"/>
    <w:rsid w:val="0050710E"/>
    <w:rsid w:val="00510FD7"/>
    <w:rsid w:val="0051150E"/>
    <w:rsid w:val="0051239E"/>
    <w:rsid w:val="005129EB"/>
    <w:rsid w:val="00512B86"/>
    <w:rsid w:val="00513D88"/>
    <w:rsid w:val="00514A7F"/>
    <w:rsid w:val="00514C7B"/>
    <w:rsid w:val="00515EE0"/>
    <w:rsid w:val="0051626C"/>
    <w:rsid w:val="005173BE"/>
    <w:rsid w:val="0051745B"/>
    <w:rsid w:val="00517B3F"/>
    <w:rsid w:val="005220E9"/>
    <w:rsid w:val="00526208"/>
    <w:rsid w:val="0053055E"/>
    <w:rsid w:val="0053298C"/>
    <w:rsid w:val="00532C2D"/>
    <w:rsid w:val="00533790"/>
    <w:rsid w:val="00535245"/>
    <w:rsid w:val="005359C4"/>
    <w:rsid w:val="00536217"/>
    <w:rsid w:val="00537911"/>
    <w:rsid w:val="005408D7"/>
    <w:rsid w:val="005410A5"/>
    <w:rsid w:val="00541601"/>
    <w:rsid w:val="00542100"/>
    <w:rsid w:val="00542177"/>
    <w:rsid w:val="00542F0E"/>
    <w:rsid w:val="00544131"/>
    <w:rsid w:val="00544A31"/>
    <w:rsid w:val="00544AFE"/>
    <w:rsid w:val="00544F87"/>
    <w:rsid w:val="00545565"/>
    <w:rsid w:val="00546489"/>
    <w:rsid w:val="0054657A"/>
    <w:rsid w:val="00546679"/>
    <w:rsid w:val="005468F9"/>
    <w:rsid w:val="00546989"/>
    <w:rsid w:val="00546ED8"/>
    <w:rsid w:val="00547AA6"/>
    <w:rsid w:val="00547B9D"/>
    <w:rsid w:val="005508D9"/>
    <w:rsid w:val="00550ABD"/>
    <w:rsid w:val="00550BD4"/>
    <w:rsid w:val="0055204F"/>
    <w:rsid w:val="00552106"/>
    <w:rsid w:val="005527F1"/>
    <w:rsid w:val="00552BB6"/>
    <w:rsid w:val="00552DBF"/>
    <w:rsid w:val="00553521"/>
    <w:rsid w:val="0055433A"/>
    <w:rsid w:val="0055470C"/>
    <w:rsid w:val="00555424"/>
    <w:rsid w:val="00556528"/>
    <w:rsid w:val="005572C6"/>
    <w:rsid w:val="005572DB"/>
    <w:rsid w:val="0055783E"/>
    <w:rsid w:val="005579FE"/>
    <w:rsid w:val="005603CA"/>
    <w:rsid w:val="00560C2C"/>
    <w:rsid w:val="00560E39"/>
    <w:rsid w:val="005613C1"/>
    <w:rsid w:val="00561C94"/>
    <w:rsid w:val="005628EC"/>
    <w:rsid w:val="005629BF"/>
    <w:rsid w:val="00562AAD"/>
    <w:rsid w:val="00564807"/>
    <w:rsid w:val="00564A57"/>
    <w:rsid w:val="00564DCE"/>
    <w:rsid w:val="00565280"/>
    <w:rsid w:val="005652B5"/>
    <w:rsid w:val="00565A43"/>
    <w:rsid w:val="0056603E"/>
    <w:rsid w:val="0056626B"/>
    <w:rsid w:val="005662BB"/>
    <w:rsid w:val="00570452"/>
    <w:rsid w:val="005708D5"/>
    <w:rsid w:val="00571821"/>
    <w:rsid w:val="00571D25"/>
    <w:rsid w:val="0057285B"/>
    <w:rsid w:val="00572BA1"/>
    <w:rsid w:val="00573ADA"/>
    <w:rsid w:val="00574777"/>
    <w:rsid w:val="0057485B"/>
    <w:rsid w:val="005758E7"/>
    <w:rsid w:val="0057627A"/>
    <w:rsid w:val="005765EC"/>
    <w:rsid w:val="005800B1"/>
    <w:rsid w:val="00580B4F"/>
    <w:rsid w:val="00580CB3"/>
    <w:rsid w:val="00581499"/>
    <w:rsid w:val="005815E9"/>
    <w:rsid w:val="00582224"/>
    <w:rsid w:val="00582616"/>
    <w:rsid w:val="005828D4"/>
    <w:rsid w:val="00583441"/>
    <w:rsid w:val="0058410E"/>
    <w:rsid w:val="00584732"/>
    <w:rsid w:val="0058477D"/>
    <w:rsid w:val="005857AF"/>
    <w:rsid w:val="00585C45"/>
    <w:rsid w:val="00585F25"/>
    <w:rsid w:val="005864E4"/>
    <w:rsid w:val="00586675"/>
    <w:rsid w:val="005866BF"/>
    <w:rsid w:val="00590641"/>
    <w:rsid w:val="005922CC"/>
    <w:rsid w:val="00593328"/>
    <w:rsid w:val="00593EFF"/>
    <w:rsid w:val="00594020"/>
    <w:rsid w:val="0059439B"/>
    <w:rsid w:val="005947FD"/>
    <w:rsid w:val="005964C5"/>
    <w:rsid w:val="005965F9"/>
    <w:rsid w:val="00596B9E"/>
    <w:rsid w:val="0059764C"/>
    <w:rsid w:val="00597D0C"/>
    <w:rsid w:val="005A060C"/>
    <w:rsid w:val="005A150A"/>
    <w:rsid w:val="005A1AB4"/>
    <w:rsid w:val="005A2024"/>
    <w:rsid w:val="005A2204"/>
    <w:rsid w:val="005A25AA"/>
    <w:rsid w:val="005A34EF"/>
    <w:rsid w:val="005A3974"/>
    <w:rsid w:val="005A3D9E"/>
    <w:rsid w:val="005A4286"/>
    <w:rsid w:val="005A4D8A"/>
    <w:rsid w:val="005A4DC5"/>
    <w:rsid w:val="005A5510"/>
    <w:rsid w:val="005A5700"/>
    <w:rsid w:val="005A586B"/>
    <w:rsid w:val="005A5D91"/>
    <w:rsid w:val="005A6ACC"/>
    <w:rsid w:val="005A6B00"/>
    <w:rsid w:val="005A6D6A"/>
    <w:rsid w:val="005A769E"/>
    <w:rsid w:val="005A7B50"/>
    <w:rsid w:val="005B0A21"/>
    <w:rsid w:val="005B0A3F"/>
    <w:rsid w:val="005B1D77"/>
    <w:rsid w:val="005B2321"/>
    <w:rsid w:val="005B236C"/>
    <w:rsid w:val="005B2377"/>
    <w:rsid w:val="005B27C8"/>
    <w:rsid w:val="005B2D70"/>
    <w:rsid w:val="005B3435"/>
    <w:rsid w:val="005B3CC7"/>
    <w:rsid w:val="005B42F0"/>
    <w:rsid w:val="005B5388"/>
    <w:rsid w:val="005B576A"/>
    <w:rsid w:val="005B5CE3"/>
    <w:rsid w:val="005B701D"/>
    <w:rsid w:val="005B7064"/>
    <w:rsid w:val="005B7180"/>
    <w:rsid w:val="005B72DF"/>
    <w:rsid w:val="005B7CFA"/>
    <w:rsid w:val="005B7D8A"/>
    <w:rsid w:val="005C0C16"/>
    <w:rsid w:val="005C12EC"/>
    <w:rsid w:val="005C28D1"/>
    <w:rsid w:val="005C2A5B"/>
    <w:rsid w:val="005C2FFF"/>
    <w:rsid w:val="005C3329"/>
    <w:rsid w:val="005C4715"/>
    <w:rsid w:val="005C5149"/>
    <w:rsid w:val="005C6356"/>
    <w:rsid w:val="005C68C1"/>
    <w:rsid w:val="005C7886"/>
    <w:rsid w:val="005C791D"/>
    <w:rsid w:val="005C7AA1"/>
    <w:rsid w:val="005C7CFA"/>
    <w:rsid w:val="005D0899"/>
    <w:rsid w:val="005D0980"/>
    <w:rsid w:val="005D0EBE"/>
    <w:rsid w:val="005D1A16"/>
    <w:rsid w:val="005D1FEE"/>
    <w:rsid w:val="005D28E0"/>
    <w:rsid w:val="005D346D"/>
    <w:rsid w:val="005D3C53"/>
    <w:rsid w:val="005D401C"/>
    <w:rsid w:val="005D4267"/>
    <w:rsid w:val="005D433D"/>
    <w:rsid w:val="005D4DB2"/>
    <w:rsid w:val="005D5466"/>
    <w:rsid w:val="005D55B2"/>
    <w:rsid w:val="005D55FC"/>
    <w:rsid w:val="005D68D0"/>
    <w:rsid w:val="005D69DA"/>
    <w:rsid w:val="005D6D87"/>
    <w:rsid w:val="005D6EC2"/>
    <w:rsid w:val="005D79C7"/>
    <w:rsid w:val="005D7F5B"/>
    <w:rsid w:val="005E018E"/>
    <w:rsid w:val="005E0382"/>
    <w:rsid w:val="005E09A1"/>
    <w:rsid w:val="005E0DF4"/>
    <w:rsid w:val="005E17F8"/>
    <w:rsid w:val="005E1D85"/>
    <w:rsid w:val="005E23DD"/>
    <w:rsid w:val="005E2833"/>
    <w:rsid w:val="005E2BA2"/>
    <w:rsid w:val="005E314A"/>
    <w:rsid w:val="005E32EC"/>
    <w:rsid w:val="005E3376"/>
    <w:rsid w:val="005E42C8"/>
    <w:rsid w:val="005E4833"/>
    <w:rsid w:val="005E4D3C"/>
    <w:rsid w:val="005E4E13"/>
    <w:rsid w:val="005E5503"/>
    <w:rsid w:val="005E566B"/>
    <w:rsid w:val="005E579E"/>
    <w:rsid w:val="005E5A14"/>
    <w:rsid w:val="005E64CD"/>
    <w:rsid w:val="005E65E5"/>
    <w:rsid w:val="005E6C2D"/>
    <w:rsid w:val="005E732F"/>
    <w:rsid w:val="005F0E90"/>
    <w:rsid w:val="005F12D0"/>
    <w:rsid w:val="005F12D5"/>
    <w:rsid w:val="005F1668"/>
    <w:rsid w:val="005F19C3"/>
    <w:rsid w:val="005F1AED"/>
    <w:rsid w:val="005F1DCA"/>
    <w:rsid w:val="005F25D4"/>
    <w:rsid w:val="005F285C"/>
    <w:rsid w:val="005F2D3B"/>
    <w:rsid w:val="005F4082"/>
    <w:rsid w:val="005F44BD"/>
    <w:rsid w:val="005F47AA"/>
    <w:rsid w:val="005F6A88"/>
    <w:rsid w:val="005F6F92"/>
    <w:rsid w:val="005F735A"/>
    <w:rsid w:val="005F74B5"/>
    <w:rsid w:val="005F7DBD"/>
    <w:rsid w:val="00601458"/>
    <w:rsid w:val="006015F9"/>
    <w:rsid w:val="0060217D"/>
    <w:rsid w:val="00603265"/>
    <w:rsid w:val="00603F1C"/>
    <w:rsid w:val="00603FF1"/>
    <w:rsid w:val="006043CD"/>
    <w:rsid w:val="00604640"/>
    <w:rsid w:val="006046F0"/>
    <w:rsid w:val="00604B0F"/>
    <w:rsid w:val="00604F00"/>
    <w:rsid w:val="0060512B"/>
    <w:rsid w:val="0060513C"/>
    <w:rsid w:val="0060536A"/>
    <w:rsid w:val="006054AC"/>
    <w:rsid w:val="0060567F"/>
    <w:rsid w:val="0060673E"/>
    <w:rsid w:val="00606E1D"/>
    <w:rsid w:val="00606F16"/>
    <w:rsid w:val="0060759D"/>
    <w:rsid w:val="006078F8"/>
    <w:rsid w:val="00607CBB"/>
    <w:rsid w:val="006103FB"/>
    <w:rsid w:val="00610CC0"/>
    <w:rsid w:val="00612143"/>
    <w:rsid w:val="00612318"/>
    <w:rsid w:val="0061297B"/>
    <w:rsid w:val="00612D34"/>
    <w:rsid w:val="0061326A"/>
    <w:rsid w:val="006136AB"/>
    <w:rsid w:val="00614B7D"/>
    <w:rsid w:val="00614C35"/>
    <w:rsid w:val="006159E2"/>
    <w:rsid w:val="006167F4"/>
    <w:rsid w:val="00616D0A"/>
    <w:rsid w:val="00616D5A"/>
    <w:rsid w:val="00617DDB"/>
    <w:rsid w:val="0062019F"/>
    <w:rsid w:val="0062095D"/>
    <w:rsid w:val="00621C66"/>
    <w:rsid w:val="006223E9"/>
    <w:rsid w:val="00622F36"/>
    <w:rsid w:val="0062360A"/>
    <w:rsid w:val="00623B08"/>
    <w:rsid w:val="006242B0"/>
    <w:rsid w:val="006242B7"/>
    <w:rsid w:val="00624331"/>
    <w:rsid w:val="006244CC"/>
    <w:rsid w:val="00624B3A"/>
    <w:rsid w:val="00625714"/>
    <w:rsid w:val="006266EB"/>
    <w:rsid w:val="00626F79"/>
    <w:rsid w:val="006271F2"/>
    <w:rsid w:val="0062729B"/>
    <w:rsid w:val="006300E7"/>
    <w:rsid w:val="00630C36"/>
    <w:rsid w:val="0063161F"/>
    <w:rsid w:val="00631743"/>
    <w:rsid w:val="006317C1"/>
    <w:rsid w:val="006319C6"/>
    <w:rsid w:val="00631DC6"/>
    <w:rsid w:val="00633106"/>
    <w:rsid w:val="006348B8"/>
    <w:rsid w:val="00634B78"/>
    <w:rsid w:val="00635643"/>
    <w:rsid w:val="0063569C"/>
    <w:rsid w:val="00635E54"/>
    <w:rsid w:val="00635F72"/>
    <w:rsid w:val="0063677B"/>
    <w:rsid w:val="006402AB"/>
    <w:rsid w:val="00641101"/>
    <w:rsid w:val="00641F4C"/>
    <w:rsid w:val="00643E04"/>
    <w:rsid w:val="00644703"/>
    <w:rsid w:val="00644863"/>
    <w:rsid w:val="00646384"/>
    <w:rsid w:val="00646C26"/>
    <w:rsid w:val="00646C95"/>
    <w:rsid w:val="0064792C"/>
    <w:rsid w:val="00650B14"/>
    <w:rsid w:val="00651DD4"/>
    <w:rsid w:val="0065273A"/>
    <w:rsid w:val="00652A5A"/>
    <w:rsid w:val="006535EC"/>
    <w:rsid w:val="006537C7"/>
    <w:rsid w:val="00653ABD"/>
    <w:rsid w:val="00653B8F"/>
    <w:rsid w:val="00654544"/>
    <w:rsid w:val="00654CF8"/>
    <w:rsid w:val="00655884"/>
    <w:rsid w:val="00656024"/>
    <w:rsid w:val="0065668B"/>
    <w:rsid w:val="006575FF"/>
    <w:rsid w:val="00657671"/>
    <w:rsid w:val="006577AF"/>
    <w:rsid w:val="0066020E"/>
    <w:rsid w:val="00660563"/>
    <w:rsid w:val="00660787"/>
    <w:rsid w:val="00660D33"/>
    <w:rsid w:val="006610A0"/>
    <w:rsid w:val="0066202C"/>
    <w:rsid w:val="0066279A"/>
    <w:rsid w:val="00663063"/>
    <w:rsid w:val="006634E1"/>
    <w:rsid w:val="00664140"/>
    <w:rsid w:val="006644BA"/>
    <w:rsid w:val="00664AFB"/>
    <w:rsid w:val="0066565A"/>
    <w:rsid w:val="00665A69"/>
    <w:rsid w:val="006661BA"/>
    <w:rsid w:val="006667C0"/>
    <w:rsid w:val="006668B7"/>
    <w:rsid w:val="00667D4D"/>
    <w:rsid w:val="00671648"/>
    <w:rsid w:val="00673408"/>
    <w:rsid w:val="00673513"/>
    <w:rsid w:val="0067374C"/>
    <w:rsid w:val="00674877"/>
    <w:rsid w:val="00674B26"/>
    <w:rsid w:val="00675144"/>
    <w:rsid w:val="00675862"/>
    <w:rsid w:val="00675E27"/>
    <w:rsid w:val="00676A13"/>
    <w:rsid w:val="006776B7"/>
    <w:rsid w:val="00677AA4"/>
    <w:rsid w:val="006801A5"/>
    <w:rsid w:val="0068028C"/>
    <w:rsid w:val="00681376"/>
    <w:rsid w:val="006814C9"/>
    <w:rsid w:val="006817DB"/>
    <w:rsid w:val="006826C2"/>
    <w:rsid w:val="0068292B"/>
    <w:rsid w:val="00682CE3"/>
    <w:rsid w:val="00682EDC"/>
    <w:rsid w:val="00683D81"/>
    <w:rsid w:val="00684DB0"/>
    <w:rsid w:val="00685F46"/>
    <w:rsid w:val="00685F84"/>
    <w:rsid w:val="00686445"/>
    <w:rsid w:val="00686D3A"/>
    <w:rsid w:val="00687708"/>
    <w:rsid w:val="00687C6B"/>
    <w:rsid w:val="00690DD6"/>
    <w:rsid w:val="00691907"/>
    <w:rsid w:val="00691C37"/>
    <w:rsid w:val="00692330"/>
    <w:rsid w:val="0069247B"/>
    <w:rsid w:val="0069466F"/>
    <w:rsid w:val="0069524B"/>
    <w:rsid w:val="00695B79"/>
    <w:rsid w:val="00695C63"/>
    <w:rsid w:val="00695EB7"/>
    <w:rsid w:val="00696510"/>
    <w:rsid w:val="00696D00"/>
    <w:rsid w:val="00697CB9"/>
    <w:rsid w:val="006A1950"/>
    <w:rsid w:val="006A2D00"/>
    <w:rsid w:val="006A39BC"/>
    <w:rsid w:val="006A3F47"/>
    <w:rsid w:val="006A3FCD"/>
    <w:rsid w:val="006A4782"/>
    <w:rsid w:val="006A5165"/>
    <w:rsid w:val="006A5476"/>
    <w:rsid w:val="006A54A5"/>
    <w:rsid w:val="006A5B93"/>
    <w:rsid w:val="006A5E98"/>
    <w:rsid w:val="006A5FE5"/>
    <w:rsid w:val="006A61E3"/>
    <w:rsid w:val="006A6629"/>
    <w:rsid w:val="006A6788"/>
    <w:rsid w:val="006A67A6"/>
    <w:rsid w:val="006A735E"/>
    <w:rsid w:val="006A742D"/>
    <w:rsid w:val="006A767E"/>
    <w:rsid w:val="006A7DC4"/>
    <w:rsid w:val="006B0FAF"/>
    <w:rsid w:val="006B1295"/>
    <w:rsid w:val="006B1385"/>
    <w:rsid w:val="006B1819"/>
    <w:rsid w:val="006B1C92"/>
    <w:rsid w:val="006B2351"/>
    <w:rsid w:val="006B2A55"/>
    <w:rsid w:val="006B43BC"/>
    <w:rsid w:val="006B45A6"/>
    <w:rsid w:val="006B544D"/>
    <w:rsid w:val="006B5818"/>
    <w:rsid w:val="006B5AEE"/>
    <w:rsid w:val="006B69BD"/>
    <w:rsid w:val="006B6F49"/>
    <w:rsid w:val="006C06BA"/>
    <w:rsid w:val="006C0C2A"/>
    <w:rsid w:val="006C11F9"/>
    <w:rsid w:val="006C13B6"/>
    <w:rsid w:val="006C170F"/>
    <w:rsid w:val="006C289A"/>
    <w:rsid w:val="006C3093"/>
    <w:rsid w:val="006C458A"/>
    <w:rsid w:val="006C4D15"/>
    <w:rsid w:val="006C5B97"/>
    <w:rsid w:val="006C60BE"/>
    <w:rsid w:val="006C7DD4"/>
    <w:rsid w:val="006D0590"/>
    <w:rsid w:val="006D145E"/>
    <w:rsid w:val="006D1E9B"/>
    <w:rsid w:val="006D232F"/>
    <w:rsid w:val="006D23E3"/>
    <w:rsid w:val="006D4DC4"/>
    <w:rsid w:val="006D5453"/>
    <w:rsid w:val="006D5C95"/>
    <w:rsid w:val="006D7048"/>
    <w:rsid w:val="006E0EC1"/>
    <w:rsid w:val="006E182A"/>
    <w:rsid w:val="006E2813"/>
    <w:rsid w:val="006E3148"/>
    <w:rsid w:val="006E34A3"/>
    <w:rsid w:val="006E5758"/>
    <w:rsid w:val="006E6D3F"/>
    <w:rsid w:val="006E733E"/>
    <w:rsid w:val="006F0737"/>
    <w:rsid w:val="006F1065"/>
    <w:rsid w:val="006F14DA"/>
    <w:rsid w:val="006F18AD"/>
    <w:rsid w:val="006F206C"/>
    <w:rsid w:val="006F22E7"/>
    <w:rsid w:val="006F2BF8"/>
    <w:rsid w:val="006F38B0"/>
    <w:rsid w:val="006F3B62"/>
    <w:rsid w:val="006F3E4B"/>
    <w:rsid w:val="006F66CC"/>
    <w:rsid w:val="006F69D2"/>
    <w:rsid w:val="006F7160"/>
    <w:rsid w:val="00700398"/>
    <w:rsid w:val="007003BF"/>
    <w:rsid w:val="00703195"/>
    <w:rsid w:val="00703B20"/>
    <w:rsid w:val="00704185"/>
    <w:rsid w:val="007049EE"/>
    <w:rsid w:val="00704E64"/>
    <w:rsid w:val="00705849"/>
    <w:rsid w:val="007059F0"/>
    <w:rsid w:val="00705F6F"/>
    <w:rsid w:val="0070634A"/>
    <w:rsid w:val="007068CE"/>
    <w:rsid w:val="007077D5"/>
    <w:rsid w:val="0071081C"/>
    <w:rsid w:val="007109D4"/>
    <w:rsid w:val="00712A38"/>
    <w:rsid w:val="0071302C"/>
    <w:rsid w:val="00714434"/>
    <w:rsid w:val="00714DE7"/>
    <w:rsid w:val="0071504B"/>
    <w:rsid w:val="007162E8"/>
    <w:rsid w:val="00716A7E"/>
    <w:rsid w:val="00717007"/>
    <w:rsid w:val="0071759A"/>
    <w:rsid w:val="00717D38"/>
    <w:rsid w:val="00720F0D"/>
    <w:rsid w:val="007216F5"/>
    <w:rsid w:val="00721E5A"/>
    <w:rsid w:val="00722DE5"/>
    <w:rsid w:val="00723CA3"/>
    <w:rsid w:val="00723CEF"/>
    <w:rsid w:val="00724892"/>
    <w:rsid w:val="00724C16"/>
    <w:rsid w:val="00725BAF"/>
    <w:rsid w:val="0072608D"/>
    <w:rsid w:val="007272B8"/>
    <w:rsid w:val="00730B73"/>
    <w:rsid w:val="00730F29"/>
    <w:rsid w:val="00732815"/>
    <w:rsid w:val="00732D8F"/>
    <w:rsid w:val="00733806"/>
    <w:rsid w:val="00734CCF"/>
    <w:rsid w:val="00735134"/>
    <w:rsid w:val="00735D4D"/>
    <w:rsid w:val="007364D6"/>
    <w:rsid w:val="0073743B"/>
    <w:rsid w:val="007374B0"/>
    <w:rsid w:val="007374CF"/>
    <w:rsid w:val="00740168"/>
    <w:rsid w:val="007401B7"/>
    <w:rsid w:val="00740A81"/>
    <w:rsid w:val="00741DA8"/>
    <w:rsid w:val="00741F18"/>
    <w:rsid w:val="00742E96"/>
    <w:rsid w:val="007466FE"/>
    <w:rsid w:val="00747228"/>
    <w:rsid w:val="0074748C"/>
    <w:rsid w:val="00747572"/>
    <w:rsid w:val="00747AF1"/>
    <w:rsid w:val="00750473"/>
    <w:rsid w:val="00750925"/>
    <w:rsid w:val="00751ECD"/>
    <w:rsid w:val="00751FC1"/>
    <w:rsid w:val="007523D9"/>
    <w:rsid w:val="0075280F"/>
    <w:rsid w:val="007535A8"/>
    <w:rsid w:val="00753B27"/>
    <w:rsid w:val="00754139"/>
    <w:rsid w:val="007549E7"/>
    <w:rsid w:val="00754A38"/>
    <w:rsid w:val="00755D8E"/>
    <w:rsid w:val="0075612D"/>
    <w:rsid w:val="00756487"/>
    <w:rsid w:val="00760249"/>
    <w:rsid w:val="00760E70"/>
    <w:rsid w:val="0076150B"/>
    <w:rsid w:val="00762948"/>
    <w:rsid w:val="00763328"/>
    <w:rsid w:val="00763427"/>
    <w:rsid w:val="00765E53"/>
    <w:rsid w:val="007662DB"/>
    <w:rsid w:val="00767996"/>
    <w:rsid w:val="00770E76"/>
    <w:rsid w:val="00771D3A"/>
    <w:rsid w:val="007721F7"/>
    <w:rsid w:val="00772BEB"/>
    <w:rsid w:val="00773550"/>
    <w:rsid w:val="00773A03"/>
    <w:rsid w:val="00774621"/>
    <w:rsid w:val="00774F93"/>
    <w:rsid w:val="007750F7"/>
    <w:rsid w:val="007752CD"/>
    <w:rsid w:val="00775692"/>
    <w:rsid w:val="007769D2"/>
    <w:rsid w:val="00777235"/>
    <w:rsid w:val="00777568"/>
    <w:rsid w:val="007804BE"/>
    <w:rsid w:val="007816B4"/>
    <w:rsid w:val="00781706"/>
    <w:rsid w:val="007822E7"/>
    <w:rsid w:val="0078244A"/>
    <w:rsid w:val="007831A0"/>
    <w:rsid w:val="00783A96"/>
    <w:rsid w:val="00784533"/>
    <w:rsid w:val="00784B7C"/>
    <w:rsid w:val="00784E4A"/>
    <w:rsid w:val="007851F4"/>
    <w:rsid w:val="00785E46"/>
    <w:rsid w:val="00785F97"/>
    <w:rsid w:val="007864E2"/>
    <w:rsid w:val="00786617"/>
    <w:rsid w:val="00786C45"/>
    <w:rsid w:val="00790156"/>
    <w:rsid w:val="007901BC"/>
    <w:rsid w:val="00790EFC"/>
    <w:rsid w:val="00791209"/>
    <w:rsid w:val="00791552"/>
    <w:rsid w:val="007916CE"/>
    <w:rsid w:val="00791876"/>
    <w:rsid w:val="00793010"/>
    <w:rsid w:val="007944A7"/>
    <w:rsid w:val="00794F12"/>
    <w:rsid w:val="007954F9"/>
    <w:rsid w:val="00795696"/>
    <w:rsid w:val="00795B2D"/>
    <w:rsid w:val="00797A36"/>
    <w:rsid w:val="00797F28"/>
    <w:rsid w:val="007A1F7F"/>
    <w:rsid w:val="007A1FCE"/>
    <w:rsid w:val="007A228F"/>
    <w:rsid w:val="007A2994"/>
    <w:rsid w:val="007A301E"/>
    <w:rsid w:val="007A326C"/>
    <w:rsid w:val="007A450E"/>
    <w:rsid w:val="007A4770"/>
    <w:rsid w:val="007A47DE"/>
    <w:rsid w:val="007A487D"/>
    <w:rsid w:val="007A4C28"/>
    <w:rsid w:val="007A4DD0"/>
    <w:rsid w:val="007A502A"/>
    <w:rsid w:val="007A57D2"/>
    <w:rsid w:val="007A5A51"/>
    <w:rsid w:val="007B0B10"/>
    <w:rsid w:val="007B0F32"/>
    <w:rsid w:val="007B10BB"/>
    <w:rsid w:val="007B1523"/>
    <w:rsid w:val="007B1F0E"/>
    <w:rsid w:val="007B26F5"/>
    <w:rsid w:val="007B28E9"/>
    <w:rsid w:val="007B350E"/>
    <w:rsid w:val="007B3616"/>
    <w:rsid w:val="007B3B65"/>
    <w:rsid w:val="007B3BF6"/>
    <w:rsid w:val="007B4023"/>
    <w:rsid w:val="007B5A36"/>
    <w:rsid w:val="007B5EC2"/>
    <w:rsid w:val="007B5F7E"/>
    <w:rsid w:val="007B6736"/>
    <w:rsid w:val="007B76DC"/>
    <w:rsid w:val="007C0254"/>
    <w:rsid w:val="007C048D"/>
    <w:rsid w:val="007C1195"/>
    <w:rsid w:val="007C170D"/>
    <w:rsid w:val="007C247B"/>
    <w:rsid w:val="007C2DC9"/>
    <w:rsid w:val="007C2F9B"/>
    <w:rsid w:val="007C3CE9"/>
    <w:rsid w:val="007C3D2B"/>
    <w:rsid w:val="007C3DD0"/>
    <w:rsid w:val="007C3E8E"/>
    <w:rsid w:val="007C406B"/>
    <w:rsid w:val="007C415E"/>
    <w:rsid w:val="007C41D5"/>
    <w:rsid w:val="007C49C0"/>
    <w:rsid w:val="007C5151"/>
    <w:rsid w:val="007C54D7"/>
    <w:rsid w:val="007C60E2"/>
    <w:rsid w:val="007C6A41"/>
    <w:rsid w:val="007C6C8F"/>
    <w:rsid w:val="007C6E14"/>
    <w:rsid w:val="007C6F21"/>
    <w:rsid w:val="007D02BB"/>
    <w:rsid w:val="007D25C0"/>
    <w:rsid w:val="007D2FCD"/>
    <w:rsid w:val="007D34B7"/>
    <w:rsid w:val="007D4406"/>
    <w:rsid w:val="007D45C3"/>
    <w:rsid w:val="007D52A2"/>
    <w:rsid w:val="007D5AB5"/>
    <w:rsid w:val="007D60A8"/>
    <w:rsid w:val="007D69C3"/>
    <w:rsid w:val="007D6BC2"/>
    <w:rsid w:val="007D7481"/>
    <w:rsid w:val="007E0090"/>
    <w:rsid w:val="007E02DA"/>
    <w:rsid w:val="007E0791"/>
    <w:rsid w:val="007E08DE"/>
    <w:rsid w:val="007E0FAE"/>
    <w:rsid w:val="007E180B"/>
    <w:rsid w:val="007E3000"/>
    <w:rsid w:val="007E32B3"/>
    <w:rsid w:val="007E3E8F"/>
    <w:rsid w:val="007E51A9"/>
    <w:rsid w:val="007E58A7"/>
    <w:rsid w:val="007E6F27"/>
    <w:rsid w:val="007E7690"/>
    <w:rsid w:val="007F1292"/>
    <w:rsid w:val="007F1549"/>
    <w:rsid w:val="007F3355"/>
    <w:rsid w:val="007F340C"/>
    <w:rsid w:val="007F3534"/>
    <w:rsid w:val="007F3D43"/>
    <w:rsid w:val="007F460A"/>
    <w:rsid w:val="007F5272"/>
    <w:rsid w:val="007F5E1E"/>
    <w:rsid w:val="007F6FAF"/>
    <w:rsid w:val="008010EF"/>
    <w:rsid w:val="008024B5"/>
    <w:rsid w:val="008028C7"/>
    <w:rsid w:val="00803612"/>
    <w:rsid w:val="0080471F"/>
    <w:rsid w:val="00805140"/>
    <w:rsid w:val="008051D1"/>
    <w:rsid w:val="008052F6"/>
    <w:rsid w:val="0080625D"/>
    <w:rsid w:val="0080647B"/>
    <w:rsid w:val="00807500"/>
    <w:rsid w:val="00810281"/>
    <w:rsid w:val="0081050A"/>
    <w:rsid w:val="00811AEB"/>
    <w:rsid w:val="00812874"/>
    <w:rsid w:val="00812D8F"/>
    <w:rsid w:val="008137F4"/>
    <w:rsid w:val="0081413B"/>
    <w:rsid w:val="0081440D"/>
    <w:rsid w:val="008151D2"/>
    <w:rsid w:val="00815686"/>
    <w:rsid w:val="00815E6E"/>
    <w:rsid w:val="00817083"/>
    <w:rsid w:val="0082030F"/>
    <w:rsid w:val="00820E2E"/>
    <w:rsid w:val="00821040"/>
    <w:rsid w:val="00821081"/>
    <w:rsid w:val="00821C93"/>
    <w:rsid w:val="00821CDA"/>
    <w:rsid w:val="00821E4C"/>
    <w:rsid w:val="008223B3"/>
    <w:rsid w:val="00822464"/>
    <w:rsid w:val="00822CD8"/>
    <w:rsid w:val="0082302C"/>
    <w:rsid w:val="00823267"/>
    <w:rsid w:val="00823F8C"/>
    <w:rsid w:val="00824180"/>
    <w:rsid w:val="00824900"/>
    <w:rsid w:val="00824992"/>
    <w:rsid w:val="00826078"/>
    <w:rsid w:val="008260E7"/>
    <w:rsid w:val="0082629C"/>
    <w:rsid w:val="00826806"/>
    <w:rsid w:val="008268AA"/>
    <w:rsid w:val="00827049"/>
    <w:rsid w:val="00827202"/>
    <w:rsid w:val="00827551"/>
    <w:rsid w:val="00827CB1"/>
    <w:rsid w:val="00830450"/>
    <w:rsid w:val="008304EC"/>
    <w:rsid w:val="0083099C"/>
    <w:rsid w:val="00831BED"/>
    <w:rsid w:val="00831D17"/>
    <w:rsid w:val="0083326B"/>
    <w:rsid w:val="00833798"/>
    <w:rsid w:val="00835D41"/>
    <w:rsid w:val="00835F1D"/>
    <w:rsid w:val="00835F26"/>
    <w:rsid w:val="0083641D"/>
    <w:rsid w:val="00836A3B"/>
    <w:rsid w:val="00836F77"/>
    <w:rsid w:val="00837531"/>
    <w:rsid w:val="008378F2"/>
    <w:rsid w:val="00840071"/>
    <w:rsid w:val="0084011B"/>
    <w:rsid w:val="00840214"/>
    <w:rsid w:val="00841188"/>
    <w:rsid w:val="00841877"/>
    <w:rsid w:val="00841AB1"/>
    <w:rsid w:val="00841E0C"/>
    <w:rsid w:val="008421E3"/>
    <w:rsid w:val="00842997"/>
    <w:rsid w:val="00843AC5"/>
    <w:rsid w:val="0084487F"/>
    <w:rsid w:val="008456B1"/>
    <w:rsid w:val="00846D2B"/>
    <w:rsid w:val="00847B2E"/>
    <w:rsid w:val="008500CF"/>
    <w:rsid w:val="0085071E"/>
    <w:rsid w:val="00851124"/>
    <w:rsid w:val="008516B0"/>
    <w:rsid w:val="00852025"/>
    <w:rsid w:val="00852726"/>
    <w:rsid w:val="0085373F"/>
    <w:rsid w:val="00853B7E"/>
    <w:rsid w:val="00854C16"/>
    <w:rsid w:val="00854ECD"/>
    <w:rsid w:val="00854FBD"/>
    <w:rsid w:val="00856707"/>
    <w:rsid w:val="00857271"/>
    <w:rsid w:val="00857478"/>
    <w:rsid w:val="00860BAD"/>
    <w:rsid w:val="00861381"/>
    <w:rsid w:val="00861775"/>
    <w:rsid w:val="00861CCB"/>
    <w:rsid w:val="00862D5F"/>
    <w:rsid w:val="008632FF"/>
    <w:rsid w:val="00863DF3"/>
    <w:rsid w:val="00864972"/>
    <w:rsid w:val="00865A6D"/>
    <w:rsid w:val="008664B5"/>
    <w:rsid w:val="008669E0"/>
    <w:rsid w:val="00867D12"/>
    <w:rsid w:val="00867F74"/>
    <w:rsid w:val="00870139"/>
    <w:rsid w:val="0087023A"/>
    <w:rsid w:val="008705BA"/>
    <w:rsid w:val="008706EE"/>
    <w:rsid w:val="00870BB3"/>
    <w:rsid w:val="00870EDB"/>
    <w:rsid w:val="00870FBA"/>
    <w:rsid w:val="0087161E"/>
    <w:rsid w:val="0087209A"/>
    <w:rsid w:val="008732F9"/>
    <w:rsid w:val="00873C04"/>
    <w:rsid w:val="00873D54"/>
    <w:rsid w:val="00874A22"/>
    <w:rsid w:val="00874A6C"/>
    <w:rsid w:val="00874F4E"/>
    <w:rsid w:val="00876089"/>
    <w:rsid w:val="008761D0"/>
    <w:rsid w:val="00876326"/>
    <w:rsid w:val="0087684F"/>
    <w:rsid w:val="00880491"/>
    <w:rsid w:val="00880B66"/>
    <w:rsid w:val="008816A6"/>
    <w:rsid w:val="0088267A"/>
    <w:rsid w:val="00883263"/>
    <w:rsid w:val="0088543E"/>
    <w:rsid w:val="00886D9A"/>
    <w:rsid w:val="00887A02"/>
    <w:rsid w:val="008900FF"/>
    <w:rsid w:val="00891953"/>
    <w:rsid w:val="00891EE9"/>
    <w:rsid w:val="00891FFD"/>
    <w:rsid w:val="008925DE"/>
    <w:rsid w:val="00892959"/>
    <w:rsid w:val="00892F4F"/>
    <w:rsid w:val="008935DB"/>
    <w:rsid w:val="00893DE5"/>
    <w:rsid w:val="00893F09"/>
    <w:rsid w:val="00895738"/>
    <w:rsid w:val="00897278"/>
    <w:rsid w:val="008973E8"/>
    <w:rsid w:val="00897499"/>
    <w:rsid w:val="00897737"/>
    <w:rsid w:val="008978CB"/>
    <w:rsid w:val="008A0044"/>
    <w:rsid w:val="008A0752"/>
    <w:rsid w:val="008A2087"/>
    <w:rsid w:val="008A259D"/>
    <w:rsid w:val="008A2604"/>
    <w:rsid w:val="008A2986"/>
    <w:rsid w:val="008A3457"/>
    <w:rsid w:val="008A493B"/>
    <w:rsid w:val="008A4AB0"/>
    <w:rsid w:val="008A4ACC"/>
    <w:rsid w:val="008A50FB"/>
    <w:rsid w:val="008A51F1"/>
    <w:rsid w:val="008A55A3"/>
    <w:rsid w:val="008A6224"/>
    <w:rsid w:val="008A6CC9"/>
    <w:rsid w:val="008B09D7"/>
    <w:rsid w:val="008B0B47"/>
    <w:rsid w:val="008B0DBC"/>
    <w:rsid w:val="008B2436"/>
    <w:rsid w:val="008B265B"/>
    <w:rsid w:val="008B2842"/>
    <w:rsid w:val="008B2918"/>
    <w:rsid w:val="008B2A42"/>
    <w:rsid w:val="008B2AE8"/>
    <w:rsid w:val="008B2B95"/>
    <w:rsid w:val="008B2C6F"/>
    <w:rsid w:val="008B3A9D"/>
    <w:rsid w:val="008B3C94"/>
    <w:rsid w:val="008B40E0"/>
    <w:rsid w:val="008B4921"/>
    <w:rsid w:val="008B5003"/>
    <w:rsid w:val="008B5F73"/>
    <w:rsid w:val="008B6B20"/>
    <w:rsid w:val="008B6C75"/>
    <w:rsid w:val="008B6D7A"/>
    <w:rsid w:val="008C0157"/>
    <w:rsid w:val="008C04A8"/>
    <w:rsid w:val="008C1382"/>
    <w:rsid w:val="008C240D"/>
    <w:rsid w:val="008C297E"/>
    <w:rsid w:val="008C2DA1"/>
    <w:rsid w:val="008C393B"/>
    <w:rsid w:val="008C40FE"/>
    <w:rsid w:val="008C411E"/>
    <w:rsid w:val="008C48A7"/>
    <w:rsid w:val="008C4963"/>
    <w:rsid w:val="008C52E7"/>
    <w:rsid w:val="008C582C"/>
    <w:rsid w:val="008C5920"/>
    <w:rsid w:val="008C667C"/>
    <w:rsid w:val="008C6691"/>
    <w:rsid w:val="008C6C16"/>
    <w:rsid w:val="008C7E6E"/>
    <w:rsid w:val="008C7EB7"/>
    <w:rsid w:val="008C7FAC"/>
    <w:rsid w:val="008D01D5"/>
    <w:rsid w:val="008D0977"/>
    <w:rsid w:val="008D0C91"/>
    <w:rsid w:val="008D1A68"/>
    <w:rsid w:val="008D1C6F"/>
    <w:rsid w:val="008D2452"/>
    <w:rsid w:val="008D3125"/>
    <w:rsid w:val="008D36C1"/>
    <w:rsid w:val="008D3FA7"/>
    <w:rsid w:val="008D4057"/>
    <w:rsid w:val="008D4712"/>
    <w:rsid w:val="008D6CC1"/>
    <w:rsid w:val="008D6F88"/>
    <w:rsid w:val="008D76C3"/>
    <w:rsid w:val="008D7FA3"/>
    <w:rsid w:val="008E0B3C"/>
    <w:rsid w:val="008E0E04"/>
    <w:rsid w:val="008E1BBD"/>
    <w:rsid w:val="008E1CB7"/>
    <w:rsid w:val="008E2FCE"/>
    <w:rsid w:val="008E3612"/>
    <w:rsid w:val="008E3853"/>
    <w:rsid w:val="008E4CAF"/>
    <w:rsid w:val="008E5315"/>
    <w:rsid w:val="008E55A9"/>
    <w:rsid w:val="008E6137"/>
    <w:rsid w:val="008E6B80"/>
    <w:rsid w:val="008E7C6C"/>
    <w:rsid w:val="008E7CF1"/>
    <w:rsid w:val="008E7DE6"/>
    <w:rsid w:val="008F031F"/>
    <w:rsid w:val="008F035F"/>
    <w:rsid w:val="008F0EAB"/>
    <w:rsid w:val="008F11F2"/>
    <w:rsid w:val="008F1CDE"/>
    <w:rsid w:val="008F1FBA"/>
    <w:rsid w:val="008F210B"/>
    <w:rsid w:val="008F23E5"/>
    <w:rsid w:val="008F278D"/>
    <w:rsid w:val="008F3FD2"/>
    <w:rsid w:val="008F4149"/>
    <w:rsid w:val="008F4582"/>
    <w:rsid w:val="008F4853"/>
    <w:rsid w:val="008F4C6E"/>
    <w:rsid w:val="008F4DE2"/>
    <w:rsid w:val="008F5209"/>
    <w:rsid w:val="008F5303"/>
    <w:rsid w:val="008F6E4D"/>
    <w:rsid w:val="008F709B"/>
    <w:rsid w:val="008F7A56"/>
    <w:rsid w:val="008F7D65"/>
    <w:rsid w:val="009002AA"/>
    <w:rsid w:val="009016C4"/>
    <w:rsid w:val="00901A5E"/>
    <w:rsid w:val="00901D73"/>
    <w:rsid w:val="00902068"/>
    <w:rsid w:val="009022A2"/>
    <w:rsid w:val="0090354D"/>
    <w:rsid w:val="0090361B"/>
    <w:rsid w:val="009049C3"/>
    <w:rsid w:val="00904DCE"/>
    <w:rsid w:val="00904F56"/>
    <w:rsid w:val="00905731"/>
    <w:rsid w:val="00905FE2"/>
    <w:rsid w:val="00906000"/>
    <w:rsid w:val="009063BC"/>
    <w:rsid w:val="00906527"/>
    <w:rsid w:val="00906749"/>
    <w:rsid w:val="0090774A"/>
    <w:rsid w:val="0091197D"/>
    <w:rsid w:val="00912384"/>
    <w:rsid w:val="0091287F"/>
    <w:rsid w:val="00912998"/>
    <w:rsid w:val="00912AA7"/>
    <w:rsid w:val="009130B2"/>
    <w:rsid w:val="0091353D"/>
    <w:rsid w:val="00913E11"/>
    <w:rsid w:val="00914048"/>
    <w:rsid w:val="009152D3"/>
    <w:rsid w:val="00916DF0"/>
    <w:rsid w:val="00917B54"/>
    <w:rsid w:val="00920103"/>
    <w:rsid w:val="00920150"/>
    <w:rsid w:val="00920697"/>
    <w:rsid w:val="009206A6"/>
    <w:rsid w:val="00921169"/>
    <w:rsid w:val="0092195C"/>
    <w:rsid w:val="00921F96"/>
    <w:rsid w:val="00922359"/>
    <w:rsid w:val="00922CD0"/>
    <w:rsid w:val="00924573"/>
    <w:rsid w:val="00924736"/>
    <w:rsid w:val="0092546C"/>
    <w:rsid w:val="009254AB"/>
    <w:rsid w:val="009268FC"/>
    <w:rsid w:val="00926E00"/>
    <w:rsid w:val="00930022"/>
    <w:rsid w:val="009306FF"/>
    <w:rsid w:val="009309D3"/>
    <w:rsid w:val="00933BD1"/>
    <w:rsid w:val="009349AB"/>
    <w:rsid w:val="009368CA"/>
    <w:rsid w:val="009376E4"/>
    <w:rsid w:val="00937FDE"/>
    <w:rsid w:val="009405C6"/>
    <w:rsid w:val="00940984"/>
    <w:rsid w:val="00941849"/>
    <w:rsid w:val="00941BAE"/>
    <w:rsid w:val="00943132"/>
    <w:rsid w:val="009435CB"/>
    <w:rsid w:val="0094376C"/>
    <w:rsid w:val="009437F4"/>
    <w:rsid w:val="00943811"/>
    <w:rsid w:val="00943C71"/>
    <w:rsid w:val="00943CFE"/>
    <w:rsid w:val="00943E94"/>
    <w:rsid w:val="00943FB4"/>
    <w:rsid w:val="0094484A"/>
    <w:rsid w:val="009456DB"/>
    <w:rsid w:val="009458D4"/>
    <w:rsid w:val="009459E4"/>
    <w:rsid w:val="00945A3E"/>
    <w:rsid w:val="00945D8D"/>
    <w:rsid w:val="009470DA"/>
    <w:rsid w:val="0094762A"/>
    <w:rsid w:val="009508DC"/>
    <w:rsid w:val="009509E3"/>
    <w:rsid w:val="00951364"/>
    <w:rsid w:val="00952551"/>
    <w:rsid w:val="009529DD"/>
    <w:rsid w:val="00952B74"/>
    <w:rsid w:val="00952CAF"/>
    <w:rsid w:val="00952F7D"/>
    <w:rsid w:val="00953EE0"/>
    <w:rsid w:val="00953FF3"/>
    <w:rsid w:val="009540D1"/>
    <w:rsid w:val="00954C53"/>
    <w:rsid w:val="00960044"/>
    <w:rsid w:val="00960130"/>
    <w:rsid w:val="009604FF"/>
    <w:rsid w:val="009608AD"/>
    <w:rsid w:val="00960B94"/>
    <w:rsid w:val="00960C3F"/>
    <w:rsid w:val="00961611"/>
    <w:rsid w:val="0096179C"/>
    <w:rsid w:val="00961809"/>
    <w:rsid w:val="009629CF"/>
    <w:rsid w:val="00962A30"/>
    <w:rsid w:val="009631E8"/>
    <w:rsid w:val="00964601"/>
    <w:rsid w:val="00965617"/>
    <w:rsid w:val="00965849"/>
    <w:rsid w:val="00966790"/>
    <w:rsid w:val="0096700C"/>
    <w:rsid w:val="00970658"/>
    <w:rsid w:val="00971609"/>
    <w:rsid w:val="00971DED"/>
    <w:rsid w:val="00971FA4"/>
    <w:rsid w:val="00972427"/>
    <w:rsid w:val="00972FCE"/>
    <w:rsid w:val="00973727"/>
    <w:rsid w:val="0097423D"/>
    <w:rsid w:val="00974974"/>
    <w:rsid w:val="00975A37"/>
    <w:rsid w:val="0098019B"/>
    <w:rsid w:val="00980260"/>
    <w:rsid w:val="009806F2"/>
    <w:rsid w:val="00980B1E"/>
    <w:rsid w:val="00980BC8"/>
    <w:rsid w:val="009817A3"/>
    <w:rsid w:val="009817D2"/>
    <w:rsid w:val="00981824"/>
    <w:rsid w:val="00982075"/>
    <w:rsid w:val="00982242"/>
    <w:rsid w:val="009822F0"/>
    <w:rsid w:val="00982C4E"/>
    <w:rsid w:val="00983895"/>
    <w:rsid w:val="00983A93"/>
    <w:rsid w:val="009845C8"/>
    <w:rsid w:val="009849D3"/>
    <w:rsid w:val="00984B60"/>
    <w:rsid w:val="00984CE1"/>
    <w:rsid w:val="00984F8C"/>
    <w:rsid w:val="0098514B"/>
    <w:rsid w:val="00985600"/>
    <w:rsid w:val="00985E41"/>
    <w:rsid w:val="00985F61"/>
    <w:rsid w:val="009869F4"/>
    <w:rsid w:val="00986F4D"/>
    <w:rsid w:val="009901D6"/>
    <w:rsid w:val="00990BE6"/>
    <w:rsid w:val="00991CB0"/>
    <w:rsid w:val="009925DE"/>
    <w:rsid w:val="00993DDD"/>
    <w:rsid w:val="00994D68"/>
    <w:rsid w:val="00994F0A"/>
    <w:rsid w:val="00994F1A"/>
    <w:rsid w:val="00995037"/>
    <w:rsid w:val="00995267"/>
    <w:rsid w:val="00995C70"/>
    <w:rsid w:val="00997683"/>
    <w:rsid w:val="009978A2"/>
    <w:rsid w:val="009A135D"/>
    <w:rsid w:val="009A250D"/>
    <w:rsid w:val="009A27DE"/>
    <w:rsid w:val="009A2BCB"/>
    <w:rsid w:val="009A378F"/>
    <w:rsid w:val="009A3C59"/>
    <w:rsid w:val="009A479B"/>
    <w:rsid w:val="009A49D4"/>
    <w:rsid w:val="009A546D"/>
    <w:rsid w:val="009A55B4"/>
    <w:rsid w:val="009A5685"/>
    <w:rsid w:val="009A60DE"/>
    <w:rsid w:val="009A71C6"/>
    <w:rsid w:val="009A782A"/>
    <w:rsid w:val="009B00D0"/>
    <w:rsid w:val="009B02A7"/>
    <w:rsid w:val="009B0433"/>
    <w:rsid w:val="009B0789"/>
    <w:rsid w:val="009B2808"/>
    <w:rsid w:val="009B2ED2"/>
    <w:rsid w:val="009B3508"/>
    <w:rsid w:val="009B3521"/>
    <w:rsid w:val="009B3B47"/>
    <w:rsid w:val="009B3E69"/>
    <w:rsid w:val="009B40C4"/>
    <w:rsid w:val="009B44FB"/>
    <w:rsid w:val="009B5977"/>
    <w:rsid w:val="009B6A05"/>
    <w:rsid w:val="009B6F3C"/>
    <w:rsid w:val="009B7BD8"/>
    <w:rsid w:val="009C0933"/>
    <w:rsid w:val="009C0BE5"/>
    <w:rsid w:val="009C0E1C"/>
    <w:rsid w:val="009C0E82"/>
    <w:rsid w:val="009C10F5"/>
    <w:rsid w:val="009C1320"/>
    <w:rsid w:val="009C29E0"/>
    <w:rsid w:val="009C2E0D"/>
    <w:rsid w:val="009C36B9"/>
    <w:rsid w:val="009C3AA0"/>
    <w:rsid w:val="009C3BFA"/>
    <w:rsid w:val="009C4811"/>
    <w:rsid w:val="009C4907"/>
    <w:rsid w:val="009C57EF"/>
    <w:rsid w:val="009C587D"/>
    <w:rsid w:val="009C5ABB"/>
    <w:rsid w:val="009C5F62"/>
    <w:rsid w:val="009C60D1"/>
    <w:rsid w:val="009C6471"/>
    <w:rsid w:val="009C7FA9"/>
    <w:rsid w:val="009D0B82"/>
    <w:rsid w:val="009D0C38"/>
    <w:rsid w:val="009D0D94"/>
    <w:rsid w:val="009D13CD"/>
    <w:rsid w:val="009D1E31"/>
    <w:rsid w:val="009D2310"/>
    <w:rsid w:val="009D244C"/>
    <w:rsid w:val="009D3321"/>
    <w:rsid w:val="009D38B5"/>
    <w:rsid w:val="009D3F2A"/>
    <w:rsid w:val="009D40E1"/>
    <w:rsid w:val="009D4CF0"/>
    <w:rsid w:val="009D5D1C"/>
    <w:rsid w:val="009D5D5B"/>
    <w:rsid w:val="009D60BA"/>
    <w:rsid w:val="009D61E7"/>
    <w:rsid w:val="009D62BF"/>
    <w:rsid w:val="009D63FA"/>
    <w:rsid w:val="009D68AB"/>
    <w:rsid w:val="009D68DE"/>
    <w:rsid w:val="009D6E96"/>
    <w:rsid w:val="009D6EE5"/>
    <w:rsid w:val="009E003A"/>
    <w:rsid w:val="009E01DC"/>
    <w:rsid w:val="009E1092"/>
    <w:rsid w:val="009E11C3"/>
    <w:rsid w:val="009E2708"/>
    <w:rsid w:val="009E28F8"/>
    <w:rsid w:val="009E29D2"/>
    <w:rsid w:val="009E2B20"/>
    <w:rsid w:val="009E2DCE"/>
    <w:rsid w:val="009E3090"/>
    <w:rsid w:val="009E3490"/>
    <w:rsid w:val="009E368F"/>
    <w:rsid w:val="009E3FBE"/>
    <w:rsid w:val="009E40D2"/>
    <w:rsid w:val="009E41D8"/>
    <w:rsid w:val="009E532D"/>
    <w:rsid w:val="009E535A"/>
    <w:rsid w:val="009E60CC"/>
    <w:rsid w:val="009E6756"/>
    <w:rsid w:val="009E67A0"/>
    <w:rsid w:val="009E6A59"/>
    <w:rsid w:val="009E6CF5"/>
    <w:rsid w:val="009E7163"/>
    <w:rsid w:val="009F001F"/>
    <w:rsid w:val="009F008F"/>
    <w:rsid w:val="009F0F93"/>
    <w:rsid w:val="009F1E91"/>
    <w:rsid w:val="009F21D0"/>
    <w:rsid w:val="009F226F"/>
    <w:rsid w:val="009F3950"/>
    <w:rsid w:val="009F4073"/>
    <w:rsid w:val="009F4F37"/>
    <w:rsid w:val="009F5436"/>
    <w:rsid w:val="009F5B6F"/>
    <w:rsid w:val="00A01442"/>
    <w:rsid w:val="00A018FE"/>
    <w:rsid w:val="00A0200B"/>
    <w:rsid w:val="00A030F6"/>
    <w:rsid w:val="00A03304"/>
    <w:rsid w:val="00A03321"/>
    <w:rsid w:val="00A03B9D"/>
    <w:rsid w:val="00A04810"/>
    <w:rsid w:val="00A04F43"/>
    <w:rsid w:val="00A05395"/>
    <w:rsid w:val="00A05599"/>
    <w:rsid w:val="00A05C88"/>
    <w:rsid w:val="00A064AB"/>
    <w:rsid w:val="00A06FE2"/>
    <w:rsid w:val="00A076C6"/>
    <w:rsid w:val="00A10032"/>
    <w:rsid w:val="00A1098A"/>
    <w:rsid w:val="00A10F24"/>
    <w:rsid w:val="00A11077"/>
    <w:rsid w:val="00A11F83"/>
    <w:rsid w:val="00A122CB"/>
    <w:rsid w:val="00A12864"/>
    <w:rsid w:val="00A13AA2"/>
    <w:rsid w:val="00A14001"/>
    <w:rsid w:val="00A14272"/>
    <w:rsid w:val="00A15749"/>
    <w:rsid w:val="00A16111"/>
    <w:rsid w:val="00A16A44"/>
    <w:rsid w:val="00A206D1"/>
    <w:rsid w:val="00A21581"/>
    <w:rsid w:val="00A22111"/>
    <w:rsid w:val="00A23016"/>
    <w:rsid w:val="00A23EC7"/>
    <w:rsid w:val="00A240F5"/>
    <w:rsid w:val="00A2443F"/>
    <w:rsid w:val="00A250A8"/>
    <w:rsid w:val="00A25DCA"/>
    <w:rsid w:val="00A274D4"/>
    <w:rsid w:val="00A27740"/>
    <w:rsid w:val="00A304C6"/>
    <w:rsid w:val="00A306DA"/>
    <w:rsid w:val="00A30EC3"/>
    <w:rsid w:val="00A30FA8"/>
    <w:rsid w:val="00A310C9"/>
    <w:rsid w:val="00A31243"/>
    <w:rsid w:val="00A31289"/>
    <w:rsid w:val="00A316C6"/>
    <w:rsid w:val="00A32388"/>
    <w:rsid w:val="00A33384"/>
    <w:rsid w:val="00A336C4"/>
    <w:rsid w:val="00A34892"/>
    <w:rsid w:val="00A34CE1"/>
    <w:rsid w:val="00A35050"/>
    <w:rsid w:val="00A357DD"/>
    <w:rsid w:val="00A357E6"/>
    <w:rsid w:val="00A3649B"/>
    <w:rsid w:val="00A3682B"/>
    <w:rsid w:val="00A36AE6"/>
    <w:rsid w:val="00A36BBC"/>
    <w:rsid w:val="00A36D62"/>
    <w:rsid w:val="00A36FB8"/>
    <w:rsid w:val="00A376DF"/>
    <w:rsid w:val="00A3770E"/>
    <w:rsid w:val="00A37790"/>
    <w:rsid w:val="00A379CE"/>
    <w:rsid w:val="00A4094A"/>
    <w:rsid w:val="00A40E36"/>
    <w:rsid w:val="00A41098"/>
    <w:rsid w:val="00A41612"/>
    <w:rsid w:val="00A41CF2"/>
    <w:rsid w:val="00A42015"/>
    <w:rsid w:val="00A43268"/>
    <w:rsid w:val="00A43DF1"/>
    <w:rsid w:val="00A443F5"/>
    <w:rsid w:val="00A446C3"/>
    <w:rsid w:val="00A44F1B"/>
    <w:rsid w:val="00A4511C"/>
    <w:rsid w:val="00A45315"/>
    <w:rsid w:val="00A45666"/>
    <w:rsid w:val="00A45FB4"/>
    <w:rsid w:val="00A46005"/>
    <w:rsid w:val="00A46C20"/>
    <w:rsid w:val="00A5142C"/>
    <w:rsid w:val="00A51979"/>
    <w:rsid w:val="00A52C11"/>
    <w:rsid w:val="00A53D29"/>
    <w:rsid w:val="00A54BA1"/>
    <w:rsid w:val="00A55400"/>
    <w:rsid w:val="00A558A6"/>
    <w:rsid w:val="00A5680A"/>
    <w:rsid w:val="00A5749D"/>
    <w:rsid w:val="00A578EF"/>
    <w:rsid w:val="00A578F6"/>
    <w:rsid w:val="00A57A56"/>
    <w:rsid w:val="00A57A84"/>
    <w:rsid w:val="00A60BD6"/>
    <w:rsid w:val="00A617C5"/>
    <w:rsid w:val="00A618CE"/>
    <w:rsid w:val="00A62544"/>
    <w:rsid w:val="00A62686"/>
    <w:rsid w:val="00A62746"/>
    <w:rsid w:val="00A62A2B"/>
    <w:rsid w:val="00A62E18"/>
    <w:rsid w:val="00A636F4"/>
    <w:rsid w:val="00A637FF"/>
    <w:rsid w:val="00A6439E"/>
    <w:rsid w:val="00A663D4"/>
    <w:rsid w:val="00A66785"/>
    <w:rsid w:val="00A66C86"/>
    <w:rsid w:val="00A67964"/>
    <w:rsid w:val="00A702C8"/>
    <w:rsid w:val="00A70395"/>
    <w:rsid w:val="00A7129E"/>
    <w:rsid w:val="00A71BC1"/>
    <w:rsid w:val="00A72887"/>
    <w:rsid w:val="00A72991"/>
    <w:rsid w:val="00A731F2"/>
    <w:rsid w:val="00A73446"/>
    <w:rsid w:val="00A734F4"/>
    <w:rsid w:val="00A740BE"/>
    <w:rsid w:val="00A744CC"/>
    <w:rsid w:val="00A75366"/>
    <w:rsid w:val="00A755A7"/>
    <w:rsid w:val="00A7587E"/>
    <w:rsid w:val="00A75FE8"/>
    <w:rsid w:val="00A77500"/>
    <w:rsid w:val="00A77B17"/>
    <w:rsid w:val="00A81727"/>
    <w:rsid w:val="00A81911"/>
    <w:rsid w:val="00A8271B"/>
    <w:rsid w:val="00A83FEA"/>
    <w:rsid w:val="00A840F9"/>
    <w:rsid w:val="00A84320"/>
    <w:rsid w:val="00A852D7"/>
    <w:rsid w:val="00A861DB"/>
    <w:rsid w:val="00A86878"/>
    <w:rsid w:val="00A870D9"/>
    <w:rsid w:val="00A87F93"/>
    <w:rsid w:val="00A91ADC"/>
    <w:rsid w:val="00A923BC"/>
    <w:rsid w:val="00A9371C"/>
    <w:rsid w:val="00A93808"/>
    <w:rsid w:val="00A94555"/>
    <w:rsid w:val="00A949AA"/>
    <w:rsid w:val="00A94FA9"/>
    <w:rsid w:val="00A95B01"/>
    <w:rsid w:val="00A962F1"/>
    <w:rsid w:val="00A96440"/>
    <w:rsid w:val="00A965C1"/>
    <w:rsid w:val="00A96CB1"/>
    <w:rsid w:val="00A97291"/>
    <w:rsid w:val="00A97E4E"/>
    <w:rsid w:val="00A97E8B"/>
    <w:rsid w:val="00A97E91"/>
    <w:rsid w:val="00A97F1C"/>
    <w:rsid w:val="00AA028B"/>
    <w:rsid w:val="00AA0A23"/>
    <w:rsid w:val="00AA1148"/>
    <w:rsid w:val="00AA13B6"/>
    <w:rsid w:val="00AA27B3"/>
    <w:rsid w:val="00AA42E7"/>
    <w:rsid w:val="00AA5317"/>
    <w:rsid w:val="00AA574F"/>
    <w:rsid w:val="00AA59C0"/>
    <w:rsid w:val="00AA604D"/>
    <w:rsid w:val="00AA644A"/>
    <w:rsid w:val="00AA7CBC"/>
    <w:rsid w:val="00AB00A2"/>
    <w:rsid w:val="00AB075B"/>
    <w:rsid w:val="00AB0C6A"/>
    <w:rsid w:val="00AB0CFF"/>
    <w:rsid w:val="00AB0D7A"/>
    <w:rsid w:val="00AB10BB"/>
    <w:rsid w:val="00AB192E"/>
    <w:rsid w:val="00AB2B19"/>
    <w:rsid w:val="00AB33E0"/>
    <w:rsid w:val="00AB369E"/>
    <w:rsid w:val="00AB3A27"/>
    <w:rsid w:val="00AB51C3"/>
    <w:rsid w:val="00AB60CC"/>
    <w:rsid w:val="00AB618E"/>
    <w:rsid w:val="00AB6D93"/>
    <w:rsid w:val="00AB6FEC"/>
    <w:rsid w:val="00AC13CB"/>
    <w:rsid w:val="00AC1432"/>
    <w:rsid w:val="00AC16D9"/>
    <w:rsid w:val="00AC19D9"/>
    <w:rsid w:val="00AC2BBF"/>
    <w:rsid w:val="00AC48FC"/>
    <w:rsid w:val="00AC5D91"/>
    <w:rsid w:val="00AC60DC"/>
    <w:rsid w:val="00AC610A"/>
    <w:rsid w:val="00AC6410"/>
    <w:rsid w:val="00AC689E"/>
    <w:rsid w:val="00AC70CE"/>
    <w:rsid w:val="00AD0722"/>
    <w:rsid w:val="00AD0A12"/>
    <w:rsid w:val="00AD126A"/>
    <w:rsid w:val="00AD3759"/>
    <w:rsid w:val="00AD3DF7"/>
    <w:rsid w:val="00AD41A0"/>
    <w:rsid w:val="00AD5E00"/>
    <w:rsid w:val="00AD5F76"/>
    <w:rsid w:val="00AD60C6"/>
    <w:rsid w:val="00AD638B"/>
    <w:rsid w:val="00AD68E4"/>
    <w:rsid w:val="00AD7281"/>
    <w:rsid w:val="00AD7D1C"/>
    <w:rsid w:val="00AE125C"/>
    <w:rsid w:val="00AE1B84"/>
    <w:rsid w:val="00AE20AA"/>
    <w:rsid w:val="00AE20FF"/>
    <w:rsid w:val="00AE3295"/>
    <w:rsid w:val="00AE4269"/>
    <w:rsid w:val="00AE482F"/>
    <w:rsid w:val="00AE48DD"/>
    <w:rsid w:val="00AE4A63"/>
    <w:rsid w:val="00AE4C91"/>
    <w:rsid w:val="00AE5A89"/>
    <w:rsid w:val="00AE5D85"/>
    <w:rsid w:val="00AE5DB7"/>
    <w:rsid w:val="00AE63E9"/>
    <w:rsid w:val="00AE6F32"/>
    <w:rsid w:val="00AE70AF"/>
    <w:rsid w:val="00AE7629"/>
    <w:rsid w:val="00AF00AD"/>
    <w:rsid w:val="00AF23ED"/>
    <w:rsid w:val="00AF2714"/>
    <w:rsid w:val="00AF2AF6"/>
    <w:rsid w:val="00AF2DD8"/>
    <w:rsid w:val="00AF40A4"/>
    <w:rsid w:val="00AF422C"/>
    <w:rsid w:val="00AF4F82"/>
    <w:rsid w:val="00AF5ACD"/>
    <w:rsid w:val="00AF5DB3"/>
    <w:rsid w:val="00AF68E4"/>
    <w:rsid w:val="00AF742E"/>
    <w:rsid w:val="00AF79DB"/>
    <w:rsid w:val="00AF7A6A"/>
    <w:rsid w:val="00B00AC3"/>
    <w:rsid w:val="00B011CC"/>
    <w:rsid w:val="00B01335"/>
    <w:rsid w:val="00B01B7B"/>
    <w:rsid w:val="00B01BC2"/>
    <w:rsid w:val="00B01F1E"/>
    <w:rsid w:val="00B0267E"/>
    <w:rsid w:val="00B03A23"/>
    <w:rsid w:val="00B04205"/>
    <w:rsid w:val="00B0459B"/>
    <w:rsid w:val="00B071A6"/>
    <w:rsid w:val="00B07B8B"/>
    <w:rsid w:val="00B11B32"/>
    <w:rsid w:val="00B122DC"/>
    <w:rsid w:val="00B125E4"/>
    <w:rsid w:val="00B133D5"/>
    <w:rsid w:val="00B13D00"/>
    <w:rsid w:val="00B149D9"/>
    <w:rsid w:val="00B16E8F"/>
    <w:rsid w:val="00B16EAB"/>
    <w:rsid w:val="00B17368"/>
    <w:rsid w:val="00B174F6"/>
    <w:rsid w:val="00B17891"/>
    <w:rsid w:val="00B20552"/>
    <w:rsid w:val="00B20610"/>
    <w:rsid w:val="00B2120C"/>
    <w:rsid w:val="00B219F1"/>
    <w:rsid w:val="00B21C6B"/>
    <w:rsid w:val="00B2214D"/>
    <w:rsid w:val="00B2227F"/>
    <w:rsid w:val="00B22AD4"/>
    <w:rsid w:val="00B23150"/>
    <w:rsid w:val="00B238C0"/>
    <w:rsid w:val="00B243BD"/>
    <w:rsid w:val="00B24C1F"/>
    <w:rsid w:val="00B26033"/>
    <w:rsid w:val="00B26828"/>
    <w:rsid w:val="00B2697F"/>
    <w:rsid w:val="00B26AB0"/>
    <w:rsid w:val="00B26BF6"/>
    <w:rsid w:val="00B26D9D"/>
    <w:rsid w:val="00B26DEC"/>
    <w:rsid w:val="00B27099"/>
    <w:rsid w:val="00B3000D"/>
    <w:rsid w:val="00B301B9"/>
    <w:rsid w:val="00B30ADF"/>
    <w:rsid w:val="00B31009"/>
    <w:rsid w:val="00B31225"/>
    <w:rsid w:val="00B3186C"/>
    <w:rsid w:val="00B31A96"/>
    <w:rsid w:val="00B32690"/>
    <w:rsid w:val="00B32715"/>
    <w:rsid w:val="00B344D2"/>
    <w:rsid w:val="00B34CF1"/>
    <w:rsid w:val="00B34F0B"/>
    <w:rsid w:val="00B34F14"/>
    <w:rsid w:val="00B350A8"/>
    <w:rsid w:val="00B3516B"/>
    <w:rsid w:val="00B3574D"/>
    <w:rsid w:val="00B35AE7"/>
    <w:rsid w:val="00B36392"/>
    <w:rsid w:val="00B368E9"/>
    <w:rsid w:val="00B36D92"/>
    <w:rsid w:val="00B36E20"/>
    <w:rsid w:val="00B36ED2"/>
    <w:rsid w:val="00B37983"/>
    <w:rsid w:val="00B401EA"/>
    <w:rsid w:val="00B40254"/>
    <w:rsid w:val="00B40721"/>
    <w:rsid w:val="00B414D4"/>
    <w:rsid w:val="00B41876"/>
    <w:rsid w:val="00B43113"/>
    <w:rsid w:val="00B44091"/>
    <w:rsid w:val="00B44478"/>
    <w:rsid w:val="00B4480A"/>
    <w:rsid w:val="00B44A70"/>
    <w:rsid w:val="00B44AED"/>
    <w:rsid w:val="00B454A4"/>
    <w:rsid w:val="00B45886"/>
    <w:rsid w:val="00B45C66"/>
    <w:rsid w:val="00B465ED"/>
    <w:rsid w:val="00B471CE"/>
    <w:rsid w:val="00B471E4"/>
    <w:rsid w:val="00B47664"/>
    <w:rsid w:val="00B479F6"/>
    <w:rsid w:val="00B47C25"/>
    <w:rsid w:val="00B47E26"/>
    <w:rsid w:val="00B5087C"/>
    <w:rsid w:val="00B515C8"/>
    <w:rsid w:val="00B51BDC"/>
    <w:rsid w:val="00B520DA"/>
    <w:rsid w:val="00B52186"/>
    <w:rsid w:val="00B521A1"/>
    <w:rsid w:val="00B52F3C"/>
    <w:rsid w:val="00B5303A"/>
    <w:rsid w:val="00B544B6"/>
    <w:rsid w:val="00B547F2"/>
    <w:rsid w:val="00B556E6"/>
    <w:rsid w:val="00B55C26"/>
    <w:rsid w:val="00B55EF6"/>
    <w:rsid w:val="00B60201"/>
    <w:rsid w:val="00B60840"/>
    <w:rsid w:val="00B6086E"/>
    <w:rsid w:val="00B61016"/>
    <w:rsid w:val="00B613E7"/>
    <w:rsid w:val="00B621E5"/>
    <w:rsid w:val="00B62369"/>
    <w:rsid w:val="00B623C7"/>
    <w:rsid w:val="00B63C4F"/>
    <w:rsid w:val="00B6408A"/>
    <w:rsid w:val="00B646C3"/>
    <w:rsid w:val="00B64BB0"/>
    <w:rsid w:val="00B651F2"/>
    <w:rsid w:val="00B6533F"/>
    <w:rsid w:val="00B6587E"/>
    <w:rsid w:val="00B65F87"/>
    <w:rsid w:val="00B67261"/>
    <w:rsid w:val="00B67D90"/>
    <w:rsid w:val="00B700B7"/>
    <w:rsid w:val="00B7024C"/>
    <w:rsid w:val="00B70533"/>
    <w:rsid w:val="00B705B5"/>
    <w:rsid w:val="00B71565"/>
    <w:rsid w:val="00B71DA4"/>
    <w:rsid w:val="00B71FD6"/>
    <w:rsid w:val="00B7213B"/>
    <w:rsid w:val="00B731D2"/>
    <w:rsid w:val="00B741D1"/>
    <w:rsid w:val="00B74288"/>
    <w:rsid w:val="00B75320"/>
    <w:rsid w:val="00B75A11"/>
    <w:rsid w:val="00B76CB6"/>
    <w:rsid w:val="00B76D57"/>
    <w:rsid w:val="00B77320"/>
    <w:rsid w:val="00B800D6"/>
    <w:rsid w:val="00B802F8"/>
    <w:rsid w:val="00B806D2"/>
    <w:rsid w:val="00B80CF0"/>
    <w:rsid w:val="00B80D1B"/>
    <w:rsid w:val="00B811E5"/>
    <w:rsid w:val="00B81E48"/>
    <w:rsid w:val="00B82051"/>
    <w:rsid w:val="00B82F39"/>
    <w:rsid w:val="00B83D2B"/>
    <w:rsid w:val="00B84483"/>
    <w:rsid w:val="00B845B4"/>
    <w:rsid w:val="00B847D9"/>
    <w:rsid w:val="00B85392"/>
    <w:rsid w:val="00B855FC"/>
    <w:rsid w:val="00B8594A"/>
    <w:rsid w:val="00B85AD0"/>
    <w:rsid w:val="00B86311"/>
    <w:rsid w:val="00B906B9"/>
    <w:rsid w:val="00B90D6C"/>
    <w:rsid w:val="00B9171E"/>
    <w:rsid w:val="00B91BFF"/>
    <w:rsid w:val="00B91C2A"/>
    <w:rsid w:val="00B92099"/>
    <w:rsid w:val="00B94129"/>
    <w:rsid w:val="00B9439B"/>
    <w:rsid w:val="00B94EC4"/>
    <w:rsid w:val="00B95351"/>
    <w:rsid w:val="00B962A2"/>
    <w:rsid w:val="00B969B1"/>
    <w:rsid w:val="00B972EC"/>
    <w:rsid w:val="00B97302"/>
    <w:rsid w:val="00BA0269"/>
    <w:rsid w:val="00BA028E"/>
    <w:rsid w:val="00BA09B2"/>
    <w:rsid w:val="00BA0A88"/>
    <w:rsid w:val="00BA11E6"/>
    <w:rsid w:val="00BA13EC"/>
    <w:rsid w:val="00BA1665"/>
    <w:rsid w:val="00BA16B2"/>
    <w:rsid w:val="00BA1A40"/>
    <w:rsid w:val="00BA1D60"/>
    <w:rsid w:val="00BA2378"/>
    <w:rsid w:val="00BA2B63"/>
    <w:rsid w:val="00BA4302"/>
    <w:rsid w:val="00BA5219"/>
    <w:rsid w:val="00BA6EDB"/>
    <w:rsid w:val="00BA7E62"/>
    <w:rsid w:val="00BB0682"/>
    <w:rsid w:val="00BB1165"/>
    <w:rsid w:val="00BB3075"/>
    <w:rsid w:val="00BB3889"/>
    <w:rsid w:val="00BB3A28"/>
    <w:rsid w:val="00BB3C7C"/>
    <w:rsid w:val="00BB457D"/>
    <w:rsid w:val="00BB4D4D"/>
    <w:rsid w:val="00BB53DB"/>
    <w:rsid w:val="00BB5CAC"/>
    <w:rsid w:val="00BB5D3D"/>
    <w:rsid w:val="00BB5E05"/>
    <w:rsid w:val="00BB65C6"/>
    <w:rsid w:val="00BB65DC"/>
    <w:rsid w:val="00BB6B22"/>
    <w:rsid w:val="00BB6C5E"/>
    <w:rsid w:val="00BB6F87"/>
    <w:rsid w:val="00BB72FB"/>
    <w:rsid w:val="00BB7775"/>
    <w:rsid w:val="00BB7A1D"/>
    <w:rsid w:val="00BC09D4"/>
    <w:rsid w:val="00BC0A85"/>
    <w:rsid w:val="00BC1D75"/>
    <w:rsid w:val="00BC22D3"/>
    <w:rsid w:val="00BC3253"/>
    <w:rsid w:val="00BC3ACD"/>
    <w:rsid w:val="00BC4AAD"/>
    <w:rsid w:val="00BC4C89"/>
    <w:rsid w:val="00BC5937"/>
    <w:rsid w:val="00BC60AF"/>
    <w:rsid w:val="00BC60E9"/>
    <w:rsid w:val="00BD081C"/>
    <w:rsid w:val="00BD1A6B"/>
    <w:rsid w:val="00BD1F7A"/>
    <w:rsid w:val="00BD2937"/>
    <w:rsid w:val="00BD2E05"/>
    <w:rsid w:val="00BD2F55"/>
    <w:rsid w:val="00BD3831"/>
    <w:rsid w:val="00BD416C"/>
    <w:rsid w:val="00BD4592"/>
    <w:rsid w:val="00BD4A04"/>
    <w:rsid w:val="00BD4CD3"/>
    <w:rsid w:val="00BD5319"/>
    <w:rsid w:val="00BD57B6"/>
    <w:rsid w:val="00BD58E6"/>
    <w:rsid w:val="00BD5AC1"/>
    <w:rsid w:val="00BD6367"/>
    <w:rsid w:val="00BD6431"/>
    <w:rsid w:val="00BD64FF"/>
    <w:rsid w:val="00BD6546"/>
    <w:rsid w:val="00BD6CAD"/>
    <w:rsid w:val="00BD7708"/>
    <w:rsid w:val="00BD78BD"/>
    <w:rsid w:val="00BE0388"/>
    <w:rsid w:val="00BE0609"/>
    <w:rsid w:val="00BE0DCF"/>
    <w:rsid w:val="00BE1745"/>
    <w:rsid w:val="00BE19CC"/>
    <w:rsid w:val="00BE1A4F"/>
    <w:rsid w:val="00BE1FB0"/>
    <w:rsid w:val="00BE20A5"/>
    <w:rsid w:val="00BE214B"/>
    <w:rsid w:val="00BE230B"/>
    <w:rsid w:val="00BE4935"/>
    <w:rsid w:val="00BE4A41"/>
    <w:rsid w:val="00BE4AB5"/>
    <w:rsid w:val="00BE4B50"/>
    <w:rsid w:val="00BE55DB"/>
    <w:rsid w:val="00BE5DB6"/>
    <w:rsid w:val="00BE6506"/>
    <w:rsid w:val="00BE6970"/>
    <w:rsid w:val="00BE6C3D"/>
    <w:rsid w:val="00BE7A1F"/>
    <w:rsid w:val="00BF0D03"/>
    <w:rsid w:val="00BF0D95"/>
    <w:rsid w:val="00BF1309"/>
    <w:rsid w:val="00BF147C"/>
    <w:rsid w:val="00BF1899"/>
    <w:rsid w:val="00BF21C3"/>
    <w:rsid w:val="00BF37AD"/>
    <w:rsid w:val="00BF4F2F"/>
    <w:rsid w:val="00BF6097"/>
    <w:rsid w:val="00BF62CC"/>
    <w:rsid w:val="00BF6802"/>
    <w:rsid w:val="00BF68E9"/>
    <w:rsid w:val="00BF7B1B"/>
    <w:rsid w:val="00BF7FD3"/>
    <w:rsid w:val="00C00C14"/>
    <w:rsid w:val="00C00E58"/>
    <w:rsid w:val="00C012D1"/>
    <w:rsid w:val="00C01A54"/>
    <w:rsid w:val="00C01B62"/>
    <w:rsid w:val="00C028EC"/>
    <w:rsid w:val="00C04035"/>
    <w:rsid w:val="00C042DF"/>
    <w:rsid w:val="00C05464"/>
    <w:rsid w:val="00C05C17"/>
    <w:rsid w:val="00C06E35"/>
    <w:rsid w:val="00C0798F"/>
    <w:rsid w:val="00C07A57"/>
    <w:rsid w:val="00C1014F"/>
    <w:rsid w:val="00C10771"/>
    <w:rsid w:val="00C11592"/>
    <w:rsid w:val="00C11A0D"/>
    <w:rsid w:val="00C11EAC"/>
    <w:rsid w:val="00C11F46"/>
    <w:rsid w:val="00C12773"/>
    <w:rsid w:val="00C131B5"/>
    <w:rsid w:val="00C13A54"/>
    <w:rsid w:val="00C13B83"/>
    <w:rsid w:val="00C13C1B"/>
    <w:rsid w:val="00C14974"/>
    <w:rsid w:val="00C15037"/>
    <w:rsid w:val="00C1567F"/>
    <w:rsid w:val="00C157FC"/>
    <w:rsid w:val="00C15976"/>
    <w:rsid w:val="00C16296"/>
    <w:rsid w:val="00C1648E"/>
    <w:rsid w:val="00C16AD3"/>
    <w:rsid w:val="00C176FB"/>
    <w:rsid w:val="00C203B9"/>
    <w:rsid w:val="00C209EC"/>
    <w:rsid w:val="00C20CAC"/>
    <w:rsid w:val="00C20D77"/>
    <w:rsid w:val="00C2356E"/>
    <w:rsid w:val="00C23D37"/>
    <w:rsid w:val="00C23FE2"/>
    <w:rsid w:val="00C24148"/>
    <w:rsid w:val="00C24382"/>
    <w:rsid w:val="00C25710"/>
    <w:rsid w:val="00C2582B"/>
    <w:rsid w:val="00C25960"/>
    <w:rsid w:val="00C25C00"/>
    <w:rsid w:val="00C26B86"/>
    <w:rsid w:val="00C27B4A"/>
    <w:rsid w:val="00C27D44"/>
    <w:rsid w:val="00C27F3F"/>
    <w:rsid w:val="00C30A14"/>
    <w:rsid w:val="00C30B4E"/>
    <w:rsid w:val="00C3135E"/>
    <w:rsid w:val="00C316D0"/>
    <w:rsid w:val="00C31AB2"/>
    <w:rsid w:val="00C32520"/>
    <w:rsid w:val="00C33899"/>
    <w:rsid w:val="00C35643"/>
    <w:rsid w:val="00C35F9E"/>
    <w:rsid w:val="00C36925"/>
    <w:rsid w:val="00C36F94"/>
    <w:rsid w:val="00C3748E"/>
    <w:rsid w:val="00C37CF5"/>
    <w:rsid w:val="00C40EB9"/>
    <w:rsid w:val="00C417DA"/>
    <w:rsid w:val="00C4251F"/>
    <w:rsid w:val="00C426AE"/>
    <w:rsid w:val="00C42752"/>
    <w:rsid w:val="00C42DF8"/>
    <w:rsid w:val="00C42F04"/>
    <w:rsid w:val="00C43227"/>
    <w:rsid w:val="00C43CC2"/>
    <w:rsid w:val="00C44366"/>
    <w:rsid w:val="00C4481D"/>
    <w:rsid w:val="00C44BC9"/>
    <w:rsid w:val="00C4552B"/>
    <w:rsid w:val="00C4571E"/>
    <w:rsid w:val="00C46265"/>
    <w:rsid w:val="00C47057"/>
    <w:rsid w:val="00C5035C"/>
    <w:rsid w:val="00C50DCE"/>
    <w:rsid w:val="00C511EA"/>
    <w:rsid w:val="00C511F7"/>
    <w:rsid w:val="00C517A2"/>
    <w:rsid w:val="00C518EF"/>
    <w:rsid w:val="00C51FFC"/>
    <w:rsid w:val="00C526A0"/>
    <w:rsid w:val="00C544F8"/>
    <w:rsid w:val="00C545D8"/>
    <w:rsid w:val="00C549C8"/>
    <w:rsid w:val="00C55F87"/>
    <w:rsid w:val="00C57DBE"/>
    <w:rsid w:val="00C610A8"/>
    <w:rsid w:val="00C614F2"/>
    <w:rsid w:val="00C63037"/>
    <w:rsid w:val="00C63B93"/>
    <w:rsid w:val="00C63DD9"/>
    <w:rsid w:val="00C63EB5"/>
    <w:rsid w:val="00C6478F"/>
    <w:rsid w:val="00C6491F"/>
    <w:rsid w:val="00C64B46"/>
    <w:rsid w:val="00C64CBF"/>
    <w:rsid w:val="00C65861"/>
    <w:rsid w:val="00C664A5"/>
    <w:rsid w:val="00C66907"/>
    <w:rsid w:val="00C66DFD"/>
    <w:rsid w:val="00C67A10"/>
    <w:rsid w:val="00C67C29"/>
    <w:rsid w:val="00C71C0C"/>
    <w:rsid w:val="00C71EB7"/>
    <w:rsid w:val="00C72570"/>
    <w:rsid w:val="00C72612"/>
    <w:rsid w:val="00C73CE1"/>
    <w:rsid w:val="00C73E5D"/>
    <w:rsid w:val="00C753E7"/>
    <w:rsid w:val="00C75817"/>
    <w:rsid w:val="00C75AE1"/>
    <w:rsid w:val="00C75BC1"/>
    <w:rsid w:val="00C75D82"/>
    <w:rsid w:val="00C76181"/>
    <w:rsid w:val="00C77ABA"/>
    <w:rsid w:val="00C80213"/>
    <w:rsid w:val="00C80833"/>
    <w:rsid w:val="00C80BDC"/>
    <w:rsid w:val="00C8166A"/>
    <w:rsid w:val="00C819FF"/>
    <w:rsid w:val="00C835CF"/>
    <w:rsid w:val="00C83EB8"/>
    <w:rsid w:val="00C83FB5"/>
    <w:rsid w:val="00C84318"/>
    <w:rsid w:val="00C85210"/>
    <w:rsid w:val="00C855EE"/>
    <w:rsid w:val="00C8638F"/>
    <w:rsid w:val="00C867B1"/>
    <w:rsid w:val="00C867EC"/>
    <w:rsid w:val="00C87D9D"/>
    <w:rsid w:val="00C9099D"/>
    <w:rsid w:val="00C90A68"/>
    <w:rsid w:val="00C90CA4"/>
    <w:rsid w:val="00C91750"/>
    <w:rsid w:val="00C91A3E"/>
    <w:rsid w:val="00C92649"/>
    <w:rsid w:val="00C92E25"/>
    <w:rsid w:val="00C9350C"/>
    <w:rsid w:val="00C93CB3"/>
    <w:rsid w:val="00C96071"/>
    <w:rsid w:val="00C967AF"/>
    <w:rsid w:val="00C96E2B"/>
    <w:rsid w:val="00CA1583"/>
    <w:rsid w:val="00CA1DAA"/>
    <w:rsid w:val="00CA2185"/>
    <w:rsid w:val="00CA2824"/>
    <w:rsid w:val="00CA2BD8"/>
    <w:rsid w:val="00CA30CD"/>
    <w:rsid w:val="00CA3611"/>
    <w:rsid w:val="00CA3EDC"/>
    <w:rsid w:val="00CA4865"/>
    <w:rsid w:val="00CA4AA7"/>
    <w:rsid w:val="00CA51BE"/>
    <w:rsid w:val="00CA5932"/>
    <w:rsid w:val="00CA61E6"/>
    <w:rsid w:val="00CA6441"/>
    <w:rsid w:val="00CA688D"/>
    <w:rsid w:val="00CA765A"/>
    <w:rsid w:val="00CB0BB9"/>
    <w:rsid w:val="00CB15EB"/>
    <w:rsid w:val="00CB2906"/>
    <w:rsid w:val="00CB3088"/>
    <w:rsid w:val="00CB35EA"/>
    <w:rsid w:val="00CB37E5"/>
    <w:rsid w:val="00CB3E10"/>
    <w:rsid w:val="00CB417A"/>
    <w:rsid w:val="00CB43FB"/>
    <w:rsid w:val="00CB4EC5"/>
    <w:rsid w:val="00CB5EBD"/>
    <w:rsid w:val="00CB7DBC"/>
    <w:rsid w:val="00CC020D"/>
    <w:rsid w:val="00CC10F9"/>
    <w:rsid w:val="00CC27C1"/>
    <w:rsid w:val="00CC4541"/>
    <w:rsid w:val="00CC505A"/>
    <w:rsid w:val="00CC510E"/>
    <w:rsid w:val="00CC544C"/>
    <w:rsid w:val="00CC655A"/>
    <w:rsid w:val="00CC6A38"/>
    <w:rsid w:val="00CC6F18"/>
    <w:rsid w:val="00CD05DD"/>
    <w:rsid w:val="00CD2598"/>
    <w:rsid w:val="00CD3AC4"/>
    <w:rsid w:val="00CD4387"/>
    <w:rsid w:val="00CD4784"/>
    <w:rsid w:val="00CD49F6"/>
    <w:rsid w:val="00CD56AF"/>
    <w:rsid w:val="00CD58F5"/>
    <w:rsid w:val="00CD5E88"/>
    <w:rsid w:val="00CD6259"/>
    <w:rsid w:val="00CD67A9"/>
    <w:rsid w:val="00CD6B35"/>
    <w:rsid w:val="00CD753D"/>
    <w:rsid w:val="00CE15FD"/>
    <w:rsid w:val="00CE189C"/>
    <w:rsid w:val="00CE199C"/>
    <w:rsid w:val="00CE1E1B"/>
    <w:rsid w:val="00CE291A"/>
    <w:rsid w:val="00CE29B4"/>
    <w:rsid w:val="00CE32E1"/>
    <w:rsid w:val="00CE4467"/>
    <w:rsid w:val="00CE47C1"/>
    <w:rsid w:val="00CE609D"/>
    <w:rsid w:val="00CE60DF"/>
    <w:rsid w:val="00CE6D1D"/>
    <w:rsid w:val="00CE7797"/>
    <w:rsid w:val="00CE785D"/>
    <w:rsid w:val="00CE78D0"/>
    <w:rsid w:val="00CE799E"/>
    <w:rsid w:val="00CE7CF2"/>
    <w:rsid w:val="00CF03A7"/>
    <w:rsid w:val="00CF17BF"/>
    <w:rsid w:val="00CF18B8"/>
    <w:rsid w:val="00CF18E8"/>
    <w:rsid w:val="00CF1A70"/>
    <w:rsid w:val="00CF1BEF"/>
    <w:rsid w:val="00CF2570"/>
    <w:rsid w:val="00CF3318"/>
    <w:rsid w:val="00CF35E1"/>
    <w:rsid w:val="00CF383D"/>
    <w:rsid w:val="00CF40A9"/>
    <w:rsid w:val="00CF4C7D"/>
    <w:rsid w:val="00CF4D2E"/>
    <w:rsid w:val="00CF4F9B"/>
    <w:rsid w:val="00CF4FB6"/>
    <w:rsid w:val="00CF524E"/>
    <w:rsid w:val="00CF567F"/>
    <w:rsid w:val="00CF734E"/>
    <w:rsid w:val="00CF79DD"/>
    <w:rsid w:val="00CF7B8D"/>
    <w:rsid w:val="00D001D7"/>
    <w:rsid w:val="00D0064A"/>
    <w:rsid w:val="00D00CC4"/>
    <w:rsid w:val="00D00DE2"/>
    <w:rsid w:val="00D00E57"/>
    <w:rsid w:val="00D00E84"/>
    <w:rsid w:val="00D01BEE"/>
    <w:rsid w:val="00D02226"/>
    <w:rsid w:val="00D02381"/>
    <w:rsid w:val="00D04718"/>
    <w:rsid w:val="00D04D06"/>
    <w:rsid w:val="00D04E23"/>
    <w:rsid w:val="00D050FC"/>
    <w:rsid w:val="00D05A3E"/>
    <w:rsid w:val="00D06AD0"/>
    <w:rsid w:val="00D06B37"/>
    <w:rsid w:val="00D07ACA"/>
    <w:rsid w:val="00D10322"/>
    <w:rsid w:val="00D12DCA"/>
    <w:rsid w:val="00D13711"/>
    <w:rsid w:val="00D13774"/>
    <w:rsid w:val="00D14E13"/>
    <w:rsid w:val="00D15324"/>
    <w:rsid w:val="00D15B1B"/>
    <w:rsid w:val="00D15B60"/>
    <w:rsid w:val="00D16BF6"/>
    <w:rsid w:val="00D16C0F"/>
    <w:rsid w:val="00D17484"/>
    <w:rsid w:val="00D20672"/>
    <w:rsid w:val="00D20AFA"/>
    <w:rsid w:val="00D216BA"/>
    <w:rsid w:val="00D21F62"/>
    <w:rsid w:val="00D22337"/>
    <w:rsid w:val="00D22C2C"/>
    <w:rsid w:val="00D2328E"/>
    <w:rsid w:val="00D23E30"/>
    <w:rsid w:val="00D249C8"/>
    <w:rsid w:val="00D26B1F"/>
    <w:rsid w:val="00D26C04"/>
    <w:rsid w:val="00D26EE8"/>
    <w:rsid w:val="00D30217"/>
    <w:rsid w:val="00D31490"/>
    <w:rsid w:val="00D31AB5"/>
    <w:rsid w:val="00D31C20"/>
    <w:rsid w:val="00D32875"/>
    <w:rsid w:val="00D33729"/>
    <w:rsid w:val="00D337EA"/>
    <w:rsid w:val="00D33A31"/>
    <w:rsid w:val="00D34617"/>
    <w:rsid w:val="00D34730"/>
    <w:rsid w:val="00D35E0B"/>
    <w:rsid w:val="00D36135"/>
    <w:rsid w:val="00D36C6D"/>
    <w:rsid w:val="00D36F30"/>
    <w:rsid w:val="00D36F4A"/>
    <w:rsid w:val="00D37ECB"/>
    <w:rsid w:val="00D4042F"/>
    <w:rsid w:val="00D4191A"/>
    <w:rsid w:val="00D41BEA"/>
    <w:rsid w:val="00D43867"/>
    <w:rsid w:val="00D43C30"/>
    <w:rsid w:val="00D43DB9"/>
    <w:rsid w:val="00D44462"/>
    <w:rsid w:val="00D44718"/>
    <w:rsid w:val="00D44808"/>
    <w:rsid w:val="00D44B56"/>
    <w:rsid w:val="00D44EDE"/>
    <w:rsid w:val="00D45869"/>
    <w:rsid w:val="00D46629"/>
    <w:rsid w:val="00D47A1F"/>
    <w:rsid w:val="00D50368"/>
    <w:rsid w:val="00D504F7"/>
    <w:rsid w:val="00D50AF9"/>
    <w:rsid w:val="00D50E6F"/>
    <w:rsid w:val="00D5103F"/>
    <w:rsid w:val="00D51ABC"/>
    <w:rsid w:val="00D51C3B"/>
    <w:rsid w:val="00D520D7"/>
    <w:rsid w:val="00D52F51"/>
    <w:rsid w:val="00D539D3"/>
    <w:rsid w:val="00D546D5"/>
    <w:rsid w:val="00D551E3"/>
    <w:rsid w:val="00D55638"/>
    <w:rsid w:val="00D557D7"/>
    <w:rsid w:val="00D558E4"/>
    <w:rsid w:val="00D55B80"/>
    <w:rsid w:val="00D55BD4"/>
    <w:rsid w:val="00D55D75"/>
    <w:rsid w:val="00D573AC"/>
    <w:rsid w:val="00D575DE"/>
    <w:rsid w:val="00D61356"/>
    <w:rsid w:val="00D61735"/>
    <w:rsid w:val="00D61E23"/>
    <w:rsid w:val="00D61FC7"/>
    <w:rsid w:val="00D62B5B"/>
    <w:rsid w:val="00D62E82"/>
    <w:rsid w:val="00D62F20"/>
    <w:rsid w:val="00D62FE5"/>
    <w:rsid w:val="00D63320"/>
    <w:rsid w:val="00D63918"/>
    <w:rsid w:val="00D63D89"/>
    <w:rsid w:val="00D66128"/>
    <w:rsid w:val="00D67410"/>
    <w:rsid w:val="00D67529"/>
    <w:rsid w:val="00D67AA8"/>
    <w:rsid w:val="00D67C6E"/>
    <w:rsid w:val="00D67CD6"/>
    <w:rsid w:val="00D67E1B"/>
    <w:rsid w:val="00D70F3C"/>
    <w:rsid w:val="00D719F9"/>
    <w:rsid w:val="00D71E1C"/>
    <w:rsid w:val="00D723B6"/>
    <w:rsid w:val="00D7312C"/>
    <w:rsid w:val="00D732D9"/>
    <w:rsid w:val="00D73A0F"/>
    <w:rsid w:val="00D73D53"/>
    <w:rsid w:val="00D748C6"/>
    <w:rsid w:val="00D75104"/>
    <w:rsid w:val="00D7551E"/>
    <w:rsid w:val="00D768FE"/>
    <w:rsid w:val="00D76C22"/>
    <w:rsid w:val="00D77C16"/>
    <w:rsid w:val="00D808CF"/>
    <w:rsid w:val="00D80A49"/>
    <w:rsid w:val="00D80F39"/>
    <w:rsid w:val="00D8138D"/>
    <w:rsid w:val="00D81601"/>
    <w:rsid w:val="00D819A0"/>
    <w:rsid w:val="00D81B76"/>
    <w:rsid w:val="00D8239B"/>
    <w:rsid w:val="00D823B1"/>
    <w:rsid w:val="00D831C5"/>
    <w:rsid w:val="00D84EC6"/>
    <w:rsid w:val="00D85285"/>
    <w:rsid w:val="00D8565F"/>
    <w:rsid w:val="00D87727"/>
    <w:rsid w:val="00D91110"/>
    <w:rsid w:val="00D91620"/>
    <w:rsid w:val="00D92A55"/>
    <w:rsid w:val="00D92CF3"/>
    <w:rsid w:val="00D939AF"/>
    <w:rsid w:val="00D93E01"/>
    <w:rsid w:val="00D9456F"/>
    <w:rsid w:val="00D95D59"/>
    <w:rsid w:val="00D95F4B"/>
    <w:rsid w:val="00D96C90"/>
    <w:rsid w:val="00D96EB7"/>
    <w:rsid w:val="00D97834"/>
    <w:rsid w:val="00DA0BD0"/>
    <w:rsid w:val="00DA2052"/>
    <w:rsid w:val="00DA24A0"/>
    <w:rsid w:val="00DA259D"/>
    <w:rsid w:val="00DA378F"/>
    <w:rsid w:val="00DA4CF8"/>
    <w:rsid w:val="00DA68EE"/>
    <w:rsid w:val="00DA72DD"/>
    <w:rsid w:val="00DA7864"/>
    <w:rsid w:val="00DB05A5"/>
    <w:rsid w:val="00DB085B"/>
    <w:rsid w:val="00DB0F4E"/>
    <w:rsid w:val="00DB27C8"/>
    <w:rsid w:val="00DB2EFF"/>
    <w:rsid w:val="00DB3FBF"/>
    <w:rsid w:val="00DB446B"/>
    <w:rsid w:val="00DB5372"/>
    <w:rsid w:val="00DB564B"/>
    <w:rsid w:val="00DB566F"/>
    <w:rsid w:val="00DB7364"/>
    <w:rsid w:val="00DB7A48"/>
    <w:rsid w:val="00DC0F71"/>
    <w:rsid w:val="00DC1126"/>
    <w:rsid w:val="00DC1663"/>
    <w:rsid w:val="00DC2663"/>
    <w:rsid w:val="00DC33D3"/>
    <w:rsid w:val="00DC3FD4"/>
    <w:rsid w:val="00DC415E"/>
    <w:rsid w:val="00DC527E"/>
    <w:rsid w:val="00DC53C2"/>
    <w:rsid w:val="00DC5A91"/>
    <w:rsid w:val="00DC6353"/>
    <w:rsid w:val="00DC74C6"/>
    <w:rsid w:val="00DC7E25"/>
    <w:rsid w:val="00DD03B1"/>
    <w:rsid w:val="00DD0C98"/>
    <w:rsid w:val="00DD0D52"/>
    <w:rsid w:val="00DD17AD"/>
    <w:rsid w:val="00DD32AC"/>
    <w:rsid w:val="00DD48A9"/>
    <w:rsid w:val="00DD4973"/>
    <w:rsid w:val="00DD4CB2"/>
    <w:rsid w:val="00DD52EA"/>
    <w:rsid w:val="00DD5398"/>
    <w:rsid w:val="00DD56DE"/>
    <w:rsid w:val="00DD595B"/>
    <w:rsid w:val="00DD60D8"/>
    <w:rsid w:val="00DD6F22"/>
    <w:rsid w:val="00DD764A"/>
    <w:rsid w:val="00DE096C"/>
    <w:rsid w:val="00DE17C7"/>
    <w:rsid w:val="00DE1BC4"/>
    <w:rsid w:val="00DE1EF7"/>
    <w:rsid w:val="00DE2112"/>
    <w:rsid w:val="00DE3D4F"/>
    <w:rsid w:val="00DE405D"/>
    <w:rsid w:val="00DE419A"/>
    <w:rsid w:val="00DE4340"/>
    <w:rsid w:val="00DE4C05"/>
    <w:rsid w:val="00DE54C0"/>
    <w:rsid w:val="00DE579F"/>
    <w:rsid w:val="00DE5B46"/>
    <w:rsid w:val="00DE5CBA"/>
    <w:rsid w:val="00DE6011"/>
    <w:rsid w:val="00DE68B7"/>
    <w:rsid w:val="00DE6C8F"/>
    <w:rsid w:val="00DE7545"/>
    <w:rsid w:val="00DE79B0"/>
    <w:rsid w:val="00DE7A81"/>
    <w:rsid w:val="00DE7B3E"/>
    <w:rsid w:val="00DE7EC2"/>
    <w:rsid w:val="00DF008E"/>
    <w:rsid w:val="00DF1C23"/>
    <w:rsid w:val="00DF2455"/>
    <w:rsid w:val="00DF2E84"/>
    <w:rsid w:val="00DF3A9D"/>
    <w:rsid w:val="00DF54A7"/>
    <w:rsid w:val="00DF5814"/>
    <w:rsid w:val="00DF5947"/>
    <w:rsid w:val="00DF5BD1"/>
    <w:rsid w:val="00DF623F"/>
    <w:rsid w:val="00DF6277"/>
    <w:rsid w:val="00DF66E4"/>
    <w:rsid w:val="00DF6CE7"/>
    <w:rsid w:val="00E00F41"/>
    <w:rsid w:val="00E01581"/>
    <w:rsid w:val="00E0229E"/>
    <w:rsid w:val="00E0255E"/>
    <w:rsid w:val="00E0306C"/>
    <w:rsid w:val="00E032BF"/>
    <w:rsid w:val="00E0342C"/>
    <w:rsid w:val="00E03458"/>
    <w:rsid w:val="00E051D5"/>
    <w:rsid w:val="00E05CDB"/>
    <w:rsid w:val="00E05CFC"/>
    <w:rsid w:val="00E0693C"/>
    <w:rsid w:val="00E10017"/>
    <w:rsid w:val="00E10D47"/>
    <w:rsid w:val="00E10EF8"/>
    <w:rsid w:val="00E11402"/>
    <w:rsid w:val="00E1180C"/>
    <w:rsid w:val="00E12175"/>
    <w:rsid w:val="00E12217"/>
    <w:rsid w:val="00E125C5"/>
    <w:rsid w:val="00E127B0"/>
    <w:rsid w:val="00E12908"/>
    <w:rsid w:val="00E12C41"/>
    <w:rsid w:val="00E13D55"/>
    <w:rsid w:val="00E14269"/>
    <w:rsid w:val="00E14E17"/>
    <w:rsid w:val="00E14F97"/>
    <w:rsid w:val="00E15193"/>
    <w:rsid w:val="00E1558C"/>
    <w:rsid w:val="00E15AD5"/>
    <w:rsid w:val="00E15BE0"/>
    <w:rsid w:val="00E15DA7"/>
    <w:rsid w:val="00E16CD3"/>
    <w:rsid w:val="00E1702C"/>
    <w:rsid w:val="00E1753C"/>
    <w:rsid w:val="00E17756"/>
    <w:rsid w:val="00E178DB"/>
    <w:rsid w:val="00E20724"/>
    <w:rsid w:val="00E21843"/>
    <w:rsid w:val="00E2216A"/>
    <w:rsid w:val="00E22700"/>
    <w:rsid w:val="00E22DEF"/>
    <w:rsid w:val="00E23435"/>
    <w:rsid w:val="00E2481C"/>
    <w:rsid w:val="00E24C8B"/>
    <w:rsid w:val="00E250A8"/>
    <w:rsid w:val="00E254CF"/>
    <w:rsid w:val="00E25FED"/>
    <w:rsid w:val="00E26611"/>
    <w:rsid w:val="00E268D8"/>
    <w:rsid w:val="00E27064"/>
    <w:rsid w:val="00E27630"/>
    <w:rsid w:val="00E276CB"/>
    <w:rsid w:val="00E278CF"/>
    <w:rsid w:val="00E32582"/>
    <w:rsid w:val="00E32627"/>
    <w:rsid w:val="00E33D66"/>
    <w:rsid w:val="00E347D4"/>
    <w:rsid w:val="00E34D15"/>
    <w:rsid w:val="00E36E88"/>
    <w:rsid w:val="00E3711B"/>
    <w:rsid w:val="00E40179"/>
    <w:rsid w:val="00E40A3E"/>
    <w:rsid w:val="00E40B24"/>
    <w:rsid w:val="00E40C48"/>
    <w:rsid w:val="00E425B7"/>
    <w:rsid w:val="00E428D9"/>
    <w:rsid w:val="00E43B1F"/>
    <w:rsid w:val="00E43C48"/>
    <w:rsid w:val="00E446E5"/>
    <w:rsid w:val="00E44CE0"/>
    <w:rsid w:val="00E44CF3"/>
    <w:rsid w:val="00E4524E"/>
    <w:rsid w:val="00E459FA"/>
    <w:rsid w:val="00E46A4E"/>
    <w:rsid w:val="00E4702C"/>
    <w:rsid w:val="00E471E8"/>
    <w:rsid w:val="00E50DF9"/>
    <w:rsid w:val="00E51213"/>
    <w:rsid w:val="00E512B9"/>
    <w:rsid w:val="00E514E9"/>
    <w:rsid w:val="00E51858"/>
    <w:rsid w:val="00E52C2E"/>
    <w:rsid w:val="00E52CBA"/>
    <w:rsid w:val="00E539F1"/>
    <w:rsid w:val="00E54836"/>
    <w:rsid w:val="00E553B9"/>
    <w:rsid w:val="00E55B51"/>
    <w:rsid w:val="00E564C1"/>
    <w:rsid w:val="00E566D0"/>
    <w:rsid w:val="00E56AE0"/>
    <w:rsid w:val="00E575B1"/>
    <w:rsid w:val="00E579C0"/>
    <w:rsid w:val="00E57B21"/>
    <w:rsid w:val="00E57B2D"/>
    <w:rsid w:val="00E57F68"/>
    <w:rsid w:val="00E6063E"/>
    <w:rsid w:val="00E612B9"/>
    <w:rsid w:val="00E61342"/>
    <w:rsid w:val="00E613A6"/>
    <w:rsid w:val="00E6183D"/>
    <w:rsid w:val="00E62711"/>
    <w:rsid w:val="00E6465E"/>
    <w:rsid w:val="00E64F9B"/>
    <w:rsid w:val="00E65C16"/>
    <w:rsid w:val="00E67FAF"/>
    <w:rsid w:val="00E7058C"/>
    <w:rsid w:val="00E7262D"/>
    <w:rsid w:val="00E727CA"/>
    <w:rsid w:val="00E728AC"/>
    <w:rsid w:val="00E7329F"/>
    <w:rsid w:val="00E734AB"/>
    <w:rsid w:val="00E737D3"/>
    <w:rsid w:val="00E73B0E"/>
    <w:rsid w:val="00E73B39"/>
    <w:rsid w:val="00E73BE1"/>
    <w:rsid w:val="00E73E31"/>
    <w:rsid w:val="00E74573"/>
    <w:rsid w:val="00E75110"/>
    <w:rsid w:val="00E75888"/>
    <w:rsid w:val="00E76A8F"/>
    <w:rsid w:val="00E76C85"/>
    <w:rsid w:val="00E77241"/>
    <w:rsid w:val="00E7746F"/>
    <w:rsid w:val="00E775A8"/>
    <w:rsid w:val="00E77E05"/>
    <w:rsid w:val="00E81DD1"/>
    <w:rsid w:val="00E81E1E"/>
    <w:rsid w:val="00E821D2"/>
    <w:rsid w:val="00E8276B"/>
    <w:rsid w:val="00E8299B"/>
    <w:rsid w:val="00E82A5F"/>
    <w:rsid w:val="00E8393F"/>
    <w:rsid w:val="00E83EDD"/>
    <w:rsid w:val="00E8439A"/>
    <w:rsid w:val="00E84E44"/>
    <w:rsid w:val="00E8516E"/>
    <w:rsid w:val="00E85541"/>
    <w:rsid w:val="00E85828"/>
    <w:rsid w:val="00E86A20"/>
    <w:rsid w:val="00E86A83"/>
    <w:rsid w:val="00E8727D"/>
    <w:rsid w:val="00E8746D"/>
    <w:rsid w:val="00E8796E"/>
    <w:rsid w:val="00E9051F"/>
    <w:rsid w:val="00E90C17"/>
    <w:rsid w:val="00E923C4"/>
    <w:rsid w:val="00E92A1F"/>
    <w:rsid w:val="00E92BB5"/>
    <w:rsid w:val="00E941E3"/>
    <w:rsid w:val="00E9488E"/>
    <w:rsid w:val="00E94C4D"/>
    <w:rsid w:val="00E94E31"/>
    <w:rsid w:val="00E94FE0"/>
    <w:rsid w:val="00E95C6C"/>
    <w:rsid w:val="00E963D2"/>
    <w:rsid w:val="00E9671E"/>
    <w:rsid w:val="00E96878"/>
    <w:rsid w:val="00E97B54"/>
    <w:rsid w:val="00EA0059"/>
    <w:rsid w:val="00EA08AB"/>
    <w:rsid w:val="00EA290C"/>
    <w:rsid w:val="00EA368E"/>
    <w:rsid w:val="00EA4615"/>
    <w:rsid w:val="00EA49AC"/>
    <w:rsid w:val="00EA4A09"/>
    <w:rsid w:val="00EA4E12"/>
    <w:rsid w:val="00EA55E6"/>
    <w:rsid w:val="00EA6431"/>
    <w:rsid w:val="00EA6FCA"/>
    <w:rsid w:val="00EA7FA2"/>
    <w:rsid w:val="00EB0336"/>
    <w:rsid w:val="00EB0E1C"/>
    <w:rsid w:val="00EB0EBF"/>
    <w:rsid w:val="00EB10A5"/>
    <w:rsid w:val="00EB132F"/>
    <w:rsid w:val="00EB321E"/>
    <w:rsid w:val="00EB32CA"/>
    <w:rsid w:val="00EB3EC9"/>
    <w:rsid w:val="00EB5287"/>
    <w:rsid w:val="00EB52AA"/>
    <w:rsid w:val="00EB5389"/>
    <w:rsid w:val="00EB53CB"/>
    <w:rsid w:val="00EB53D5"/>
    <w:rsid w:val="00EB58CF"/>
    <w:rsid w:val="00EB5D47"/>
    <w:rsid w:val="00EB6999"/>
    <w:rsid w:val="00EB6CCB"/>
    <w:rsid w:val="00EC14AD"/>
    <w:rsid w:val="00EC1E66"/>
    <w:rsid w:val="00EC2BCF"/>
    <w:rsid w:val="00EC2F4F"/>
    <w:rsid w:val="00EC30DC"/>
    <w:rsid w:val="00EC34A4"/>
    <w:rsid w:val="00EC3E10"/>
    <w:rsid w:val="00EC3F5F"/>
    <w:rsid w:val="00EC528D"/>
    <w:rsid w:val="00EC56E8"/>
    <w:rsid w:val="00EC57B8"/>
    <w:rsid w:val="00EC58E6"/>
    <w:rsid w:val="00EC5B15"/>
    <w:rsid w:val="00EC6602"/>
    <w:rsid w:val="00EC67C1"/>
    <w:rsid w:val="00EC6C3C"/>
    <w:rsid w:val="00EC6EFE"/>
    <w:rsid w:val="00EC7B29"/>
    <w:rsid w:val="00ED05C4"/>
    <w:rsid w:val="00ED0E5B"/>
    <w:rsid w:val="00ED115B"/>
    <w:rsid w:val="00ED1A44"/>
    <w:rsid w:val="00ED2463"/>
    <w:rsid w:val="00ED3128"/>
    <w:rsid w:val="00ED3B5C"/>
    <w:rsid w:val="00ED42AF"/>
    <w:rsid w:val="00ED45D0"/>
    <w:rsid w:val="00ED4617"/>
    <w:rsid w:val="00ED4AE4"/>
    <w:rsid w:val="00ED58B4"/>
    <w:rsid w:val="00ED5A09"/>
    <w:rsid w:val="00EE1EAB"/>
    <w:rsid w:val="00EE2261"/>
    <w:rsid w:val="00EE342A"/>
    <w:rsid w:val="00EE39C3"/>
    <w:rsid w:val="00EE4068"/>
    <w:rsid w:val="00EE480A"/>
    <w:rsid w:val="00EE5524"/>
    <w:rsid w:val="00EE687E"/>
    <w:rsid w:val="00EE6C23"/>
    <w:rsid w:val="00EE6D2E"/>
    <w:rsid w:val="00EE7552"/>
    <w:rsid w:val="00EE7CC5"/>
    <w:rsid w:val="00EF05C3"/>
    <w:rsid w:val="00EF0853"/>
    <w:rsid w:val="00EF0C7A"/>
    <w:rsid w:val="00EF0D6C"/>
    <w:rsid w:val="00EF2964"/>
    <w:rsid w:val="00EF2F74"/>
    <w:rsid w:val="00EF3FBD"/>
    <w:rsid w:val="00EF411E"/>
    <w:rsid w:val="00EF4527"/>
    <w:rsid w:val="00EF5396"/>
    <w:rsid w:val="00EF6409"/>
    <w:rsid w:val="00EF7196"/>
    <w:rsid w:val="00EF7C8E"/>
    <w:rsid w:val="00F0001D"/>
    <w:rsid w:val="00F0005F"/>
    <w:rsid w:val="00F00698"/>
    <w:rsid w:val="00F006B4"/>
    <w:rsid w:val="00F009AC"/>
    <w:rsid w:val="00F00A5F"/>
    <w:rsid w:val="00F00E88"/>
    <w:rsid w:val="00F023DA"/>
    <w:rsid w:val="00F02463"/>
    <w:rsid w:val="00F02D77"/>
    <w:rsid w:val="00F03159"/>
    <w:rsid w:val="00F0369E"/>
    <w:rsid w:val="00F03BC9"/>
    <w:rsid w:val="00F0434B"/>
    <w:rsid w:val="00F048E6"/>
    <w:rsid w:val="00F04BBE"/>
    <w:rsid w:val="00F04E27"/>
    <w:rsid w:val="00F06064"/>
    <w:rsid w:val="00F0649A"/>
    <w:rsid w:val="00F06FED"/>
    <w:rsid w:val="00F079B5"/>
    <w:rsid w:val="00F07F13"/>
    <w:rsid w:val="00F10308"/>
    <w:rsid w:val="00F109D7"/>
    <w:rsid w:val="00F10B84"/>
    <w:rsid w:val="00F11726"/>
    <w:rsid w:val="00F117DC"/>
    <w:rsid w:val="00F12D48"/>
    <w:rsid w:val="00F14878"/>
    <w:rsid w:val="00F14B6B"/>
    <w:rsid w:val="00F14EAC"/>
    <w:rsid w:val="00F154C1"/>
    <w:rsid w:val="00F169A9"/>
    <w:rsid w:val="00F16CFD"/>
    <w:rsid w:val="00F17603"/>
    <w:rsid w:val="00F17EDC"/>
    <w:rsid w:val="00F17FA1"/>
    <w:rsid w:val="00F202EF"/>
    <w:rsid w:val="00F21ACE"/>
    <w:rsid w:val="00F21C89"/>
    <w:rsid w:val="00F21D2D"/>
    <w:rsid w:val="00F23658"/>
    <w:rsid w:val="00F240EA"/>
    <w:rsid w:val="00F245AB"/>
    <w:rsid w:val="00F245EA"/>
    <w:rsid w:val="00F24769"/>
    <w:rsid w:val="00F248A0"/>
    <w:rsid w:val="00F25F0C"/>
    <w:rsid w:val="00F261E4"/>
    <w:rsid w:val="00F26500"/>
    <w:rsid w:val="00F265E9"/>
    <w:rsid w:val="00F267CF"/>
    <w:rsid w:val="00F26A8E"/>
    <w:rsid w:val="00F27B2F"/>
    <w:rsid w:val="00F27EA5"/>
    <w:rsid w:val="00F3029B"/>
    <w:rsid w:val="00F302E4"/>
    <w:rsid w:val="00F30849"/>
    <w:rsid w:val="00F30E46"/>
    <w:rsid w:val="00F30E71"/>
    <w:rsid w:val="00F31119"/>
    <w:rsid w:val="00F32CEB"/>
    <w:rsid w:val="00F3302A"/>
    <w:rsid w:val="00F336CC"/>
    <w:rsid w:val="00F33EAE"/>
    <w:rsid w:val="00F3492A"/>
    <w:rsid w:val="00F34D3C"/>
    <w:rsid w:val="00F35E4A"/>
    <w:rsid w:val="00F36D67"/>
    <w:rsid w:val="00F36F29"/>
    <w:rsid w:val="00F37054"/>
    <w:rsid w:val="00F373C5"/>
    <w:rsid w:val="00F37B66"/>
    <w:rsid w:val="00F37B91"/>
    <w:rsid w:val="00F40A39"/>
    <w:rsid w:val="00F4123B"/>
    <w:rsid w:val="00F41445"/>
    <w:rsid w:val="00F42375"/>
    <w:rsid w:val="00F42613"/>
    <w:rsid w:val="00F42747"/>
    <w:rsid w:val="00F42816"/>
    <w:rsid w:val="00F42AF2"/>
    <w:rsid w:val="00F4389C"/>
    <w:rsid w:val="00F438B4"/>
    <w:rsid w:val="00F44479"/>
    <w:rsid w:val="00F44E9B"/>
    <w:rsid w:val="00F452F6"/>
    <w:rsid w:val="00F45669"/>
    <w:rsid w:val="00F4580B"/>
    <w:rsid w:val="00F45C43"/>
    <w:rsid w:val="00F4657A"/>
    <w:rsid w:val="00F47322"/>
    <w:rsid w:val="00F51116"/>
    <w:rsid w:val="00F5122E"/>
    <w:rsid w:val="00F51392"/>
    <w:rsid w:val="00F51C19"/>
    <w:rsid w:val="00F51EAC"/>
    <w:rsid w:val="00F52360"/>
    <w:rsid w:val="00F5259E"/>
    <w:rsid w:val="00F53C2C"/>
    <w:rsid w:val="00F53C6B"/>
    <w:rsid w:val="00F53D02"/>
    <w:rsid w:val="00F54731"/>
    <w:rsid w:val="00F55056"/>
    <w:rsid w:val="00F55985"/>
    <w:rsid w:val="00F56046"/>
    <w:rsid w:val="00F601B6"/>
    <w:rsid w:val="00F6032C"/>
    <w:rsid w:val="00F61161"/>
    <w:rsid w:val="00F61637"/>
    <w:rsid w:val="00F622D9"/>
    <w:rsid w:val="00F62CB6"/>
    <w:rsid w:val="00F62F26"/>
    <w:rsid w:val="00F6406A"/>
    <w:rsid w:val="00F65288"/>
    <w:rsid w:val="00F66A68"/>
    <w:rsid w:val="00F66F0B"/>
    <w:rsid w:val="00F7043C"/>
    <w:rsid w:val="00F704D4"/>
    <w:rsid w:val="00F7057C"/>
    <w:rsid w:val="00F70DC1"/>
    <w:rsid w:val="00F712D2"/>
    <w:rsid w:val="00F71851"/>
    <w:rsid w:val="00F71A39"/>
    <w:rsid w:val="00F72572"/>
    <w:rsid w:val="00F72CA2"/>
    <w:rsid w:val="00F72ECB"/>
    <w:rsid w:val="00F7383B"/>
    <w:rsid w:val="00F73C88"/>
    <w:rsid w:val="00F75314"/>
    <w:rsid w:val="00F76839"/>
    <w:rsid w:val="00F76A4F"/>
    <w:rsid w:val="00F76B63"/>
    <w:rsid w:val="00F76DF0"/>
    <w:rsid w:val="00F77E48"/>
    <w:rsid w:val="00F802BB"/>
    <w:rsid w:val="00F8030C"/>
    <w:rsid w:val="00F80A4A"/>
    <w:rsid w:val="00F80ED9"/>
    <w:rsid w:val="00F82082"/>
    <w:rsid w:val="00F8298B"/>
    <w:rsid w:val="00F8403C"/>
    <w:rsid w:val="00F84355"/>
    <w:rsid w:val="00F84546"/>
    <w:rsid w:val="00F8484F"/>
    <w:rsid w:val="00F84E61"/>
    <w:rsid w:val="00F8508E"/>
    <w:rsid w:val="00F861CB"/>
    <w:rsid w:val="00F8664F"/>
    <w:rsid w:val="00F86736"/>
    <w:rsid w:val="00F86E77"/>
    <w:rsid w:val="00F879D2"/>
    <w:rsid w:val="00F87A23"/>
    <w:rsid w:val="00F90981"/>
    <w:rsid w:val="00F90DB0"/>
    <w:rsid w:val="00F91028"/>
    <w:rsid w:val="00F917A4"/>
    <w:rsid w:val="00F91F46"/>
    <w:rsid w:val="00F92249"/>
    <w:rsid w:val="00F9256B"/>
    <w:rsid w:val="00F94091"/>
    <w:rsid w:val="00F942C8"/>
    <w:rsid w:val="00F94472"/>
    <w:rsid w:val="00F9483E"/>
    <w:rsid w:val="00F94CA4"/>
    <w:rsid w:val="00F952C6"/>
    <w:rsid w:val="00F9563B"/>
    <w:rsid w:val="00F95775"/>
    <w:rsid w:val="00F972E5"/>
    <w:rsid w:val="00FA1114"/>
    <w:rsid w:val="00FA1BBA"/>
    <w:rsid w:val="00FA1EB5"/>
    <w:rsid w:val="00FA35F0"/>
    <w:rsid w:val="00FA3B56"/>
    <w:rsid w:val="00FA4064"/>
    <w:rsid w:val="00FA4941"/>
    <w:rsid w:val="00FA572D"/>
    <w:rsid w:val="00FA5751"/>
    <w:rsid w:val="00FA7206"/>
    <w:rsid w:val="00FA7A24"/>
    <w:rsid w:val="00FA7FA3"/>
    <w:rsid w:val="00FB0300"/>
    <w:rsid w:val="00FB0810"/>
    <w:rsid w:val="00FB0AF3"/>
    <w:rsid w:val="00FB0F63"/>
    <w:rsid w:val="00FB38BD"/>
    <w:rsid w:val="00FB3B92"/>
    <w:rsid w:val="00FB3CEB"/>
    <w:rsid w:val="00FB3ED9"/>
    <w:rsid w:val="00FB45A2"/>
    <w:rsid w:val="00FB479F"/>
    <w:rsid w:val="00FB4E16"/>
    <w:rsid w:val="00FB5412"/>
    <w:rsid w:val="00FB5A5F"/>
    <w:rsid w:val="00FB615D"/>
    <w:rsid w:val="00FB690E"/>
    <w:rsid w:val="00FB6BF2"/>
    <w:rsid w:val="00FB7100"/>
    <w:rsid w:val="00FB71BB"/>
    <w:rsid w:val="00FB71C8"/>
    <w:rsid w:val="00FC0612"/>
    <w:rsid w:val="00FC08EE"/>
    <w:rsid w:val="00FC1B7D"/>
    <w:rsid w:val="00FC2A62"/>
    <w:rsid w:val="00FC2C5D"/>
    <w:rsid w:val="00FC3735"/>
    <w:rsid w:val="00FC3F04"/>
    <w:rsid w:val="00FC41C2"/>
    <w:rsid w:val="00FC49A6"/>
    <w:rsid w:val="00FC530D"/>
    <w:rsid w:val="00FC5E26"/>
    <w:rsid w:val="00FC6291"/>
    <w:rsid w:val="00FC699B"/>
    <w:rsid w:val="00FC6B74"/>
    <w:rsid w:val="00FC6FB9"/>
    <w:rsid w:val="00FC72D3"/>
    <w:rsid w:val="00FC7610"/>
    <w:rsid w:val="00FC7A32"/>
    <w:rsid w:val="00FC7FC5"/>
    <w:rsid w:val="00FD0027"/>
    <w:rsid w:val="00FD0354"/>
    <w:rsid w:val="00FD09C9"/>
    <w:rsid w:val="00FD09F2"/>
    <w:rsid w:val="00FD18BD"/>
    <w:rsid w:val="00FD2204"/>
    <w:rsid w:val="00FD2E8D"/>
    <w:rsid w:val="00FD3EF5"/>
    <w:rsid w:val="00FD53B2"/>
    <w:rsid w:val="00FD5448"/>
    <w:rsid w:val="00FD5493"/>
    <w:rsid w:val="00FD57FF"/>
    <w:rsid w:val="00FD5D65"/>
    <w:rsid w:val="00FD5EA5"/>
    <w:rsid w:val="00FD654A"/>
    <w:rsid w:val="00FD654D"/>
    <w:rsid w:val="00FD6931"/>
    <w:rsid w:val="00FD76F8"/>
    <w:rsid w:val="00FD792E"/>
    <w:rsid w:val="00FE037D"/>
    <w:rsid w:val="00FE0563"/>
    <w:rsid w:val="00FE0982"/>
    <w:rsid w:val="00FE0DBF"/>
    <w:rsid w:val="00FE1CE7"/>
    <w:rsid w:val="00FE287A"/>
    <w:rsid w:val="00FE3283"/>
    <w:rsid w:val="00FE4671"/>
    <w:rsid w:val="00FE4B89"/>
    <w:rsid w:val="00FE4F4A"/>
    <w:rsid w:val="00FE72FF"/>
    <w:rsid w:val="00FE73F0"/>
    <w:rsid w:val="00FE7E62"/>
    <w:rsid w:val="00FE7FF7"/>
    <w:rsid w:val="00FF0497"/>
    <w:rsid w:val="00FF07DF"/>
    <w:rsid w:val="00FF2116"/>
    <w:rsid w:val="00FF215C"/>
    <w:rsid w:val="00FF2173"/>
    <w:rsid w:val="00FF221B"/>
    <w:rsid w:val="00FF2B4A"/>
    <w:rsid w:val="00FF3023"/>
    <w:rsid w:val="00FF358D"/>
    <w:rsid w:val="00FF3B66"/>
    <w:rsid w:val="00FF4E7A"/>
    <w:rsid w:val="00FF6DF9"/>
    <w:rsid w:val="00FF72EF"/>
    <w:rsid w:val="00FF7343"/>
    <w:rsid w:val="00FF7AB6"/>
    <w:rsid w:val="00FF7EE0"/>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nhideWhenUsed/>
    <w:qFormat/>
    <w:rsid w:val="009D0C38"/>
    <w:pPr>
      <w:keepNext/>
      <w:spacing w:before="240" w:after="60"/>
      <w:outlineLvl w:val="3"/>
    </w:pPr>
    <w:rPr>
      <w:rFonts w:ascii="Calibri" w:hAnsi="Calibri"/>
      <w:b/>
      <w:bCs/>
      <w:sz w:val="28"/>
      <w:szCs w:val="28"/>
    </w:rPr>
  </w:style>
  <w:style w:type="paragraph" w:styleId="Titolo5">
    <w:name w:val="heading 5"/>
    <w:basedOn w:val="Normale"/>
    <w:next w:val="Normale"/>
    <w:link w:val="Titolo5Carattere"/>
    <w:qFormat/>
    <w:rsid w:val="009D0C38"/>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qFormat/>
    <w:rsid w:val="009D0C38"/>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qFormat/>
    <w:rsid w:val="009D0C38"/>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qFormat/>
    <w:rsid w:val="009D0C38"/>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qFormat/>
    <w:rsid w:val="009D0C38"/>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B20610"/>
    <w:pPr>
      <w:ind w:left="200"/>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link w:val="TITOLOCAMPIONATOCaratter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qFormat/>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paragraph" w:styleId="Nessunaspaziatura">
    <w:name w:val="No Spacing"/>
    <w:aliases w:val="A118,TITOLONE"/>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qFormat/>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qFormat/>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character" w:customStyle="1" w:styleId="Titolo1Carattere">
    <w:name w:val="Titolo 1 Carattere"/>
    <w:basedOn w:val="Carpredefinitoparagrafo"/>
    <w:link w:val="Titolo1"/>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qForma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qFormat/>
    <w:rsid w:val="00B03A23"/>
    <w:rPr>
      <w:rFonts w:ascii="Arial" w:hAnsi="Arial"/>
      <w:lang w:eastAsia="ar-SA"/>
    </w:rPr>
  </w:style>
  <w:style w:type="paragraph" w:styleId="Titolo">
    <w:name w:val="Title"/>
    <w:basedOn w:val="Normale"/>
    <w:link w:val="TitoloCarattere"/>
    <w:uiPriority w:val="10"/>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uiPriority w:val="10"/>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nhideWhenUsed/>
    <w:qFormat/>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qFormat/>
    <w:rsid w:val="00D34730"/>
    <w:rPr>
      <w:b/>
      <w:bCs/>
    </w:rPr>
  </w:style>
  <w:style w:type="paragraph" w:styleId="Paragrafoelenco">
    <w:name w:val="List Paragraph"/>
    <w:basedOn w:val="Normale"/>
    <w:link w:val="ParagrafoelencoCarattere"/>
    <w:uiPriority w:val="34"/>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0">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unhideWhenUsed/>
    <w:rsid w:val="0067374C"/>
    <w:pPr>
      <w:spacing w:after="120"/>
    </w:pPr>
    <w:rPr>
      <w:sz w:val="16"/>
      <w:szCs w:val="16"/>
    </w:rPr>
  </w:style>
  <w:style w:type="character" w:customStyle="1" w:styleId="Corpodeltesto3Carattere">
    <w:name w:val="Corpo del testo 3 Carattere"/>
    <w:basedOn w:val="Carpredefinitoparagrafo"/>
    <w:link w:val="Corpodeltesto3"/>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qFormat/>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 w:type="paragraph" w:customStyle="1" w:styleId="testoletteraFIGC">
    <w:name w:val="testo lettera FIGC"/>
    <w:basedOn w:val="Normale"/>
    <w:qFormat/>
    <w:rsid w:val="00396AD1"/>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Titolo4Carattere">
    <w:name w:val="Titolo 4 Carattere"/>
    <w:basedOn w:val="Carpredefinitoparagrafo"/>
    <w:link w:val="Titolo4"/>
    <w:rsid w:val="009D0C38"/>
    <w:rPr>
      <w:rFonts w:ascii="Calibri" w:hAnsi="Calibri"/>
      <w:b/>
      <w:bCs/>
      <w:sz w:val="28"/>
      <w:szCs w:val="28"/>
    </w:rPr>
  </w:style>
  <w:style w:type="character" w:customStyle="1" w:styleId="Titolo5Carattere">
    <w:name w:val="Titolo 5 Carattere"/>
    <w:basedOn w:val="Carpredefinitoparagrafo"/>
    <w:link w:val="Titolo5"/>
    <w:rsid w:val="009D0C38"/>
    <w:rPr>
      <w:rFonts w:ascii="Arial" w:hAnsi="Arial"/>
      <w:sz w:val="22"/>
    </w:rPr>
  </w:style>
  <w:style w:type="character" w:customStyle="1" w:styleId="Titolo6Carattere">
    <w:name w:val="Titolo 6 Carattere"/>
    <w:basedOn w:val="Carpredefinitoparagrafo"/>
    <w:link w:val="Titolo6"/>
    <w:rsid w:val="009D0C38"/>
    <w:rPr>
      <w:i/>
      <w:sz w:val="22"/>
    </w:rPr>
  </w:style>
  <w:style w:type="character" w:customStyle="1" w:styleId="Titolo7Carattere">
    <w:name w:val="Titolo 7 Carattere"/>
    <w:basedOn w:val="Carpredefinitoparagrafo"/>
    <w:link w:val="Titolo7"/>
    <w:rsid w:val="009D0C38"/>
    <w:rPr>
      <w:rFonts w:ascii="Arial" w:hAnsi="Arial"/>
    </w:rPr>
  </w:style>
  <w:style w:type="character" w:customStyle="1" w:styleId="Titolo8Carattere">
    <w:name w:val="Titolo 8 Carattere"/>
    <w:basedOn w:val="Carpredefinitoparagrafo"/>
    <w:link w:val="Titolo8"/>
    <w:rsid w:val="009D0C38"/>
    <w:rPr>
      <w:rFonts w:ascii="Arial" w:hAnsi="Arial"/>
      <w:i/>
    </w:rPr>
  </w:style>
  <w:style w:type="character" w:customStyle="1" w:styleId="Titolo9Carattere">
    <w:name w:val="Titolo 9 Carattere"/>
    <w:basedOn w:val="Carpredefinitoparagrafo"/>
    <w:link w:val="Titolo9"/>
    <w:rsid w:val="009D0C38"/>
    <w:rPr>
      <w:rFonts w:ascii="Arial" w:hAnsi="Arial"/>
      <w:b/>
      <w:i/>
      <w:sz w:val="18"/>
    </w:rPr>
  </w:style>
  <w:style w:type="paragraph" w:customStyle="1" w:styleId="sottotitolocampionato20">
    <w:name w:val="sottotitolo_campionato_2"/>
    <w:basedOn w:val="Normale"/>
    <w:rsid w:val="009D0C38"/>
    <w:pPr>
      <w:spacing w:before="100" w:beforeAutospacing="1" w:after="100" w:afterAutospacing="1"/>
      <w:jc w:val="left"/>
    </w:pPr>
    <w:rPr>
      <w:rFonts w:ascii="Times New Roman" w:hAnsi="Times New Roman"/>
      <w:sz w:val="24"/>
      <w:szCs w:val="24"/>
    </w:rPr>
  </w:style>
  <w:style w:type="paragraph" w:customStyle="1" w:styleId="Titolo41">
    <w:name w:val="Titolo 41"/>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character" w:customStyle="1" w:styleId="apple-converted-space">
    <w:name w:val="apple-converted-space"/>
    <w:rsid w:val="009D0C38"/>
  </w:style>
  <w:style w:type="paragraph" w:customStyle="1" w:styleId="Standard">
    <w:name w:val="Standard"/>
    <w:rsid w:val="009D0C38"/>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9D0C38"/>
    <w:pPr>
      <w:suppressLineNumbers/>
      <w:suppressAutoHyphens/>
      <w:autoSpaceDN w:val="0"/>
      <w:jc w:val="left"/>
      <w:textAlignment w:val="baseline"/>
    </w:pPr>
    <w:rPr>
      <w:rFonts w:ascii="Cambria" w:eastAsia="SimSun, 宋体" w:hAnsi="Cambria" w:cs="Tahoma"/>
      <w:kern w:val="3"/>
      <w:sz w:val="24"/>
      <w:szCs w:val="24"/>
      <w:lang w:eastAsia="zh-CN"/>
    </w:rPr>
  </w:style>
  <w:style w:type="paragraph" w:styleId="Sommario4">
    <w:name w:val="toc 4"/>
    <w:basedOn w:val="Normale"/>
    <w:next w:val="Normale"/>
    <w:autoRedefine/>
    <w:uiPriority w:val="39"/>
    <w:unhideWhenUsed/>
    <w:rsid w:val="009D0C38"/>
    <w:pPr>
      <w:spacing w:after="100" w:line="276" w:lineRule="auto"/>
      <w:ind w:left="660"/>
      <w:jc w:val="left"/>
    </w:pPr>
    <w:rPr>
      <w:rFonts w:asciiTheme="minorHAnsi" w:eastAsiaTheme="minorEastAsia" w:hAnsiTheme="minorHAnsi" w:cstheme="minorBidi"/>
      <w:sz w:val="22"/>
      <w:szCs w:val="22"/>
    </w:rPr>
  </w:style>
  <w:style w:type="paragraph" w:styleId="Sommario5">
    <w:name w:val="toc 5"/>
    <w:basedOn w:val="Normale"/>
    <w:next w:val="Normale"/>
    <w:autoRedefine/>
    <w:uiPriority w:val="39"/>
    <w:unhideWhenUsed/>
    <w:rsid w:val="009D0C38"/>
    <w:pPr>
      <w:spacing w:after="100" w:line="276" w:lineRule="auto"/>
      <w:ind w:left="880"/>
      <w:jc w:val="left"/>
    </w:pPr>
    <w:rPr>
      <w:rFonts w:asciiTheme="minorHAnsi" w:eastAsiaTheme="minorEastAsia" w:hAnsiTheme="minorHAnsi" w:cstheme="minorBidi"/>
      <w:sz w:val="22"/>
      <w:szCs w:val="22"/>
    </w:rPr>
  </w:style>
  <w:style w:type="paragraph" w:styleId="Sommario6">
    <w:name w:val="toc 6"/>
    <w:basedOn w:val="Normale"/>
    <w:next w:val="Normale"/>
    <w:autoRedefine/>
    <w:uiPriority w:val="39"/>
    <w:unhideWhenUsed/>
    <w:rsid w:val="009D0C38"/>
    <w:pPr>
      <w:spacing w:after="100" w:line="276" w:lineRule="auto"/>
      <w:ind w:left="1100"/>
      <w:jc w:val="left"/>
    </w:pPr>
    <w:rPr>
      <w:rFonts w:asciiTheme="minorHAnsi" w:eastAsiaTheme="minorEastAsia" w:hAnsiTheme="minorHAnsi" w:cstheme="minorBidi"/>
      <w:sz w:val="22"/>
      <w:szCs w:val="22"/>
    </w:rPr>
  </w:style>
  <w:style w:type="paragraph" w:styleId="Sommario7">
    <w:name w:val="toc 7"/>
    <w:basedOn w:val="Normale"/>
    <w:next w:val="Normale"/>
    <w:autoRedefine/>
    <w:uiPriority w:val="39"/>
    <w:unhideWhenUsed/>
    <w:rsid w:val="009D0C38"/>
    <w:pPr>
      <w:spacing w:after="100" w:line="276" w:lineRule="auto"/>
      <w:ind w:left="1320"/>
      <w:jc w:val="left"/>
    </w:pPr>
    <w:rPr>
      <w:rFonts w:asciiTheme="minorHAnsi" w:eastAsiaTheme="minorEastAsia" w:hAnsiTheme="minorHAnsi" w:cstheme="minorBidi"/>
      <w:sz w:val="22"/>
      <w:szCs w:val="22"/>
    </w:rPr>
  </w:style>
  <w:style w:type="paragraph" w:styleId="Sommario8">
    <w:name w:val="toc 8"/>
    <w:basedOn w:val="Normale"/>
    <w:next w:val="Normale"/>
    <w:autoRedefine/>
    <w:uiPriority w:val="39"/>
    <w:unhideWhenUsed/>
    <w:rsid w:val="009D0C38"/>
    <w:pPr>
      <w:spacing w:after="100" w:line="276" w:lineRule="auto"/>
      <w:ind w:left="1540"/>
      <w:jc w:val="left"/>
    </w:pPr>
    <w:rPr>
      <w:rFonts w:asciiTheme="minorHAnsi" w:eastAsiaTheme="minorEastAsia" w:hAnsiTheme="minorHAnsi" w:cstheme="minorBidi"/>
      <w:sz w:val="22"/>
      <w:szCs w:val="22"/>
    </w:rPr>
  </w:style>
  <w:style w:type="paragraph" w:styleId="Sommario9">
    <w:name w:val="toc 9"/>
    <w:basedOn w:val="Normale"/>
    <w:next w:val="Normale"/>
    <w:autoRedefine/>
    <w:uiPriority w:val="39"/>
    <w:unhideWhenUsed/>
    <w:rsid w:val="009D0C38"/>
    <w:pPr>
      <w:spacing w:after="100" w:line="276" w:lineRule="auto"/>
      <w:ind w:left="1760"/>
      <w:jc w:val="left"/>
    </w:pPr>
    <w:rPr>
      <w:rFonts w:asciiTheme="minorHAnsi" w:eastAsiaTheme="minorEastAsia" w:hAnsiTheme="minorHAnsi" w:cstheme="minorBidi"/>
      <w:sz w:val="22"/>
      <w:szCs w:val="22"/>
    </w:rPr>
  </w:style>
  <w:style w:type="table" w:styleId="Grigliatabella">
    <w:name w:val="Table Grid"/>
    <w:basedOn w:val="Tabellanormale"/>
    <w:uiPriority w:val="39"/>
    <w:rsid w:val="009D0C3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ndNormale2">
    <w:name w:val="LndNormale2"/>
    <w:basedOn w:val="Normale"/>
    <w:rsid w:val="009D0C38"/>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9D0C38"/>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9D0C38"/>
    <w:pPr>
      <w:spacing w:before="240" w:after="120"/>
      <w:ind w:left="567"/>
    </w:pPr>
    <w:rPr>
      <w:b/>
      <w:u w:val="single"/>
    </w:rPr>
  </w:style>
  <w:style w:type="paragraph" w:customStyle="1" w:styleId="LndAmmoniti">
    <w:name w:val="LndAmmoniti"/>
    <w:basedOn w:val="Normale"/>
    <w:rsid w:val="009D0C38"/>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9D0C38"/>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9D0C38"/>
  </w:style>
  <w:style w:type="paragraph" w:customStyle="1" w:styleId="LndNomeSociet">
    <w:name w:val="LndNomeSocietà"/>
    <w:basedOn w:val="Normale"/>
    <w:next w:val="LndAmmendeSociet"/>
    <w:rsid w:val="009D0C38"/>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9D0C38"/>
    <w:pPr>
      <w:tabs>
        <w:tab w:val="left" w:pos="1814"/>
      </w:tabs>
      <w:ind w:left="567"/>
    </w:pPr>
    <w:rPr>
      <w:b/>
      <w:caps/>
      <w:sz w:val="20"/>
    </w:rPr>
  </w:style>
  <w:style w:type="paragraph" w:customStyle="1" w:styleId="LndSegue">
    <w:name w:val="LndSegue"/>
    <w:basedOn w:val="LndNormale2"/>
    <w:rsid w:val="009D0C38"/>
    <w:pPr>
      <w:jc w:val="left"/>
    </w:pPr>
    <w:rPr>
      <w:b/>
      <w:sz w:val="20"/>
    </w:rPr>
  </w:style>
  <w:style w:type="paragraph" w:customStyle="1" w:styleId="LndNomeEspulsi">
    <w:name w:val="LndNomeEspulsi"/>
    <w:basedOn w:val="Normale"/>
    <w:rsid w:val="009D0C38"/>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9D0C38"/>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9D0C38"/>
    <w:pPr>
      <w:spacing w:before="240" w:after="120"/>
      <w:ind w:left="567"/>
    </w:pPr>
    <w:rPr>
      <w:b/>
      <w:u w:val="single"/>
    </w:rPr>
  </w:style>
  <w:style w:type="paragraph" w:customStyle="1" w:styleId="LndJunioresNumero">
    <w:name w:val="LndJunioresNumero"/>
    <w:basedOn w:val="Normale"/>
    <w:next w:val="Normale"/>
    <w:rsid w:val="009D0C38"/>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9D0C38"/>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9D0C38"/>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9D0C38"/>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9D0C38"/>
    <w:pPr>
      <w:overflowPunct w:val="0"/>
      <w:autoSpaceDE w:val="0"/>
      <w:autoSpaceDN w:val="0"/>
      <w:adjustRightInd w:val="0"/>
      <w:jc w:val="left"/>
      <w:textAlignment w:val="baseline"/>
    </w:pPr>
    <w:rPr>
      <w:rFonts w:ascii="Arial" w:hAnsi="Arial"/>
      <w:b/>
      <w:caps/>
      <w:noProof/>
    </w:rPr>
  </w:style>
  <w:style w:type="paragraph" w:customStyle="1" w:styleId="LndTitolo1">
    <w:name w:val="LndTitolo1"/>
    <w:basedOn w:val="LndStileBase"/>
    <w:next w:val="LndNormale2"/>
    <w:rsid w:val="009D0C38"/>
    <w:pPr>
      <w:spacing w:before="360" w:after="240"/>
      <w:ind w:left="284"/>
    </w:pPr>
    <w:rPr>
      <w:b/>
      <w:smallCaps/>
      <w:sz w:val="30"/>
      <w:u w:val="single"/>
    </w:rPr>
  </w:style>
  <w:style w:type="paragraph" w:customStyle="1" w:styleId="LndTitolo2">
    <w:name w:val="LndTitolo2"/>
    <w:basedOn w:val="LndStileBase"/>
    <w:rsid w:val="009D0C38"/>
    <w:pPr>
      <w:spacing w:before="240" w:after="120"/>
      <w:ind w:left="284"/>
    </w:pPr>
    <w:rPr>
      <w:b/>
      <w:smallCaps/>
      <w:sz w:val="26"/>
      <w:u w:val="single"/>
    </w:rPr>
  </w:style>
  <w:style w:type="paragraph" w:customStyle="1" w:styleId="LndTitolo3">
    <w:name w:val="LndTitolo3"/>
    <w:basedOn w:val="LndStileBase"/>
    <w:next w:val="LndNormale3"/>
    <w:rsid w:val="009D0C38"/>
    <w:pPr>
      <w:spacing w:before="240" w:after="120"/>
      <w:ind w:left="567"/>
    </w:pPr>
    <w:rPr>
      <w:b/>
      <w:smallCaps/>
      <w:u w:val="single"/>
    </w:rPr>
  </w:style>
  <w:style w:type="paragraph" w:customStyle="1" w:styleId="LndRisultati">
    <w:name w:val="LndRisultati"/>
    <w:basedOn w:val="Normale"/>
    <w:rsid w:val="009D0C38"/>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9D0C38"/>
    <w:pPr>
      <w:ind w:left="284"/>
      <w:textAlignment w:val="baseline"/>
    </w:pPr>
    <w:rPr>
      <w:b/>
      <w:sz w:val="18"/>
      <w:lang w:eastAsia="it-IT"/>
    </w:rPr>
  </w:style>
  <w:style w:type="paragraph" w:customStyle="1" w:styleId="LndTitoloSqualificaCampo">
    <w:name w:val="LndTitoloSqualificaCampo"/>
    <w:basedOn w:val="LndNormale2"/>
    <w:next w:val="LndAmmendeSociet"/>
    <w:rsid w:val="009D0C38"/>
    <w:rPr>
      <w:b/>
    </w:rPr>
  </w:style>
  <w:style w:type="paragraph" w:customStyle="1" w:styleId="LndProvvedimenti">
    <w:name w:val="LndProvvedimenti"/>
    <w:basedOn w:val="LndMotivazioneEspulsione"/>
    <w:rsid w:val="009D0C38"/>
    <w:pPr>
      <w:ind w:left="1304"/>
    </w:pPr>
  </w:style>
  <w:style w:type="paragraph" w:customStyle="1" w:styleId="LndTitoloCampionato">
    <w:name w:val="LndTitoloCampionato"/>
    <w:next w:val="LndNormale1"/>
    <w:rsid w:val="009D0C38"/>
    <w:pPr>
      <w:overflowPunct w:val="0"/>
      <w:autoSpaceDE w:val="0"/>
      <w:autoSpaceDN w:val="0"/>
      <w:adjustRightInd w:val="0"/>
      <w:jc w:val="center"/>
      <w:textAlignment w:val="baseline"/>
    </w:pPr>
    <w:rPr>
      <w:b/>
      <w:i/>
      <w:noProof/>
      <w:sz w:val="30"/>
    </w:rPr>
  </w:style>
  <w:style w:type="paragraph" w:styleId="Intestazionemessaggio">
    <w:name w:val="Message Header"/>
    <w:basedOn w:val="Normale"/>
    <w:link w:val="IntestazionemessaggioCarattere"/>
    <w:rsid w:val="009D0C38"/>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9D0C38"/>
    <w:rPr>
      <w:rFonts w:ascii="Arial" w:hAnsi="Arial"/>
      <w:sz w:val="24"/>
      <w:shd w:val="pct20" w:color="auto" w:fill="auto"/>
    </w:rPr>
  </w:style>
  <w:style w:type="paragraph" w:styleId="Rientrocorpodeltesto2">
    <w:name w:val="Body Text Indent 2"/>
    <w:basedOn w:val="Normale"/>
    <w:link w:val="Rientrocorpodeltesto2Carattere"/>
    <w:rsid w:val="009D0C38"/>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9D0C38"/>
  </w:style>
  <w:style w:type="character" w:customStyle="1" w:styleId="object4">
    <w:name w:val="object4"/>
    <w:basedOn w:val="Carpredefinitoparagrafo"/>
    <w:rsid w:val="009D0C38"/>
    <w:rPr>
      <w:rFonts w:cs="Times New Roman"/>
    </w:rPr>
  </w:style>
  <w:style w:type="character" w:customStyle="1" w:styleId="object6">
    <w:name w:val="object6"/>
    <w:basedOn w:val="Carpredefinitoparagrafo"/>
    <w:rsid w:val="009D0C38"/>
    <w:rPr>
      <w:rFonts w:cs="Times New Roman"/>
    </w:rPr>
  </w:style>
  <w:style w:type="paragraph" w:customStyle="1" w:styleId="Titolo42">
    <w:name w:val="Titolo 42"/>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paragraph" w:customStyle="1" w:styleId="TableParagraph">
    <w:name w:val="Table Paragraph"/>
    <w:basedOn w:val="Normale"/>
    <w:uiPriority w:val="1"/>
    <w:qFormat/>
    <w:rsid w:val="009D0C38"/>
    <w:pPr>
      <w:widowControl w:val="0"/>
      <w:spacing w:line="178" w:lineRule="exact"/>
      <w:jc w:val="left"/>
    </w:pPr>
    <w:rPr>
      <w:rFonts w:ascii="Arial" w:eastAsia="Arial" w:hAnsi="Arial" w:cs="Arial"/>
      <w:sz w:val="22"/>
      <w:szCs w:val="22"/>
      <w:lang w:val="en-US" w:eastAsia="en-US"/>
    </w:rPr>
  </w:style>
  <w:style w:type="paragraph" w:customStyle="1" w:styleId="Titolo51">
    <w:name w:val="Titolo 51"/>
    <w:basedOn w:val="Normale"/>
    <w:uiPriority w:val="1"/>
    <w:qFormat/>
    <w:rsid w:val="009D0C38"/>
    <w:pPr>
      <w:widowControl w:val="0"/>
      <w:ind w:left="192"/>
      <w:jc w:val="left"/>
      <w:outlineLvl w:val="5"/>
    </w:pPr>
    <w:rPr>
      <w:rFonts w:ascii="Arial" w:eastAsia="Arial" w:hAnsi="Arial" w:cs="Arial"/>
      <w:b/>
      <w:bCs/>
      <w:i/>
      <w:sz w:val="22"/>
      <w:szCs w:val="22"/>
      <w:lang w:val="en-US" w:eastAsia="en-US"/>
    </w:rPr>
  </w:style>
  <w:style w:type="paragraph" w:customStyle="1" w:styleId="CORPOTESTOCU">
    <w:name w:val="CORPO TESTO C.U."/>
    <w:basedOn w:val="Normale"/>
    <w:link w:val="CORPOTESTOCUCarattere"/>
    <w:uiPriority w:val="99"/>
    <w:rsid w:val="009D0C3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9D0C38"/>
    <w:rPr>
      <w:rFonts w:ascii="Arial" w:hAnsi="Arial"/>
      <w:sz w:val="24"/>
    </w:rPr>
  </w:style>
  <w:style w:type="paragraph" w:customStyle="1" w:styleId="Standarduser">
    <w:name w:val="Standard (user)"/>
    <w:rsid w:val="009D0C38"/>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9D0C38"/>
    <w:rPr>
      <w:color w:val="000080"/>
      <w:u w:val="single"/>
    </w:rPr>
  </w:style>
  <w:style w:type="character" w:styleId="Menzionenonrisolta">
    <w:name w:val="Unresolved Mention"/>
    <w:basedOn w:val="Carpredefinitoparagrafo"/>
    <w:uiPriority w:val="99"/>
    <w:semiHidden/>
    <w:unhideWhenUsed/>
    <w:rsid w:val="009D0C38"/>
    <w:rPr>
      <w:color w:val="605E5C"/>
      <w:shd w:val="clear" w:color="auto" w:fill="E1DFDD"/>
    </w:rPr>
  </w:style>
  <w:style w:type="character" w:customStyle="1" w:styleId="A121CarattereCarattere">
    <w:name w:val="A121 Carattere Carattere"/>
    <w:basedOn w:val="Carpredefinitoparagrafo"/>
    <w:rsid w:val="009D0C38"/>
    <w:rPr>
      <w:rFonts w:ascii="Verdana" w:hAnsi="Verdana"/>
      <w:lang w:eastAsia="ar-SA"/>
    </w:rPr>
  </w:style>
  <w:style w:type="paragraph" w:customStyle="1" w:styleId="Paragrafoelenco1">
    <w:name w:val="Paragrafo elenco1"/>
    <w:basedOn w:val="Normale"/>
    <w:rsid w:val="009D0C38"/>
    <w:pPr>
      <w:ind w:left="720"/>
      <w:contextualSpacing/>
    </w:pPr>
  </w:style>
  <w:style w:type="character" w:customStyle="1" w:styleId="IntestazioneCarattere1">
    <w:name w:val="Intestazione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PidipaginaCarattere1">
    <w:name w:val="Piè di pagina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MappadocumentoCarattere1">
    <w:name w:val="Mappa documento Carattere1"/>
    <w:basedOn w:val="Carpredefinitoparagrafo"/>
    <w:uiPriority w:val="99"/>
    <w:semiHidden/>
    <w:rsid w:val="009D0C38"/>
    <w:rPr>
      <w:rFonts w:ascii="Segoe UI" w:eastAsia="Times New Roman" w:hAnsi="Segoe UI" w:cs="Segoe UI"/>
      <w:sz w:val="16"/>
      <w:szCs w:val="16"/>
      <w:lang w:eastAsia="it-IT"/>
    </w:rPr>
  </w:style>
  <w:style w:type="character" w:customStyle="1" w:styleId="TestonormaleCarattere1">
    <w:name w:val="Testo normale Carattere1"/>
    <w:basedOn w:val="Carpredefinitoparagrafo"/>
    <w:uiPriority w:val="99"/>
    <w:semiHidden/>
    <w:rsid w:val="009D0C38"/>
    <w:rPr>
      <w:rFonts w:ascii="Consolas" w:eastAsia="Times New Roman" w:hAnsi="Consolas" w:cs="Times New Roman"/>
      <w:sz w:val="21"/>
      <w:szCs w:val="21"/>
      <w:lang w:eastAsia="it-IT"/>
    </w:rPr>
  </w:style>
  <w:style w:type="paragraph" w:customStyle="1" w:styleId="A119">
    <w:name w:val="A119"/>
    <w:link w:val="A119Carattere"/>
    <w:qFormat/>
    <w:rsid w:val="009D0C38"/>
    <w:pPr>
      <w:spacing w:line="300" w:lineRule="exact"/>
      <w:jc w:val="both"/>
    </w:pPr>
    <w:rPr>
      <w:rFonts w:ascii="Arial" w:hAnsi="Arial"/>
      <w:spacing w:val="-2"/>
      <w:sz w:val="24"/>
      <w:lang w:eastAsia="ar-SA"/>
    </w:rPr>
  </w:style>
  <w:style w:type="character" w:customStyle="1" w:styleId="A119Carattere">
    <w:name w:val="A119 Carattere"/>
    <w:link w:val="A119"/>
    <w:qFormat/>
    <w:rsid w:val="009D0C38"/>
    <w:rPr>
      <w:rFonts w:ascii="Arial" w:hAnsi="Arial"/>
      <w:spacing w:val="-2"/>
      <w:sz w:val="24"/>
      <w:lang w:eastAsia="ar-SA"/>
    </w:rPr>
  </w:style>
  <w:style w:type="character" w:customStyle="1" w:styleId="ParagrafoelencoCarattere">
    <w:name w:val="Paragrafo elenco Carattere"/>
    <w:link w:val="Paragrafoelenco"/>
    <w:uiPriority w:val="34"/>
    <w:qFormat/>
    <w:locked/>
    <w:rsid w:val="009D0C38"/>
    <w:rPr>
      <w:lang w:eastAsia="ar-SA"/>
    </w:rPr>
  </w:style>
  <w:style w:type="paragraph" w:customStyle="1" w:styleId="A1gare">
    <w:name w:val="A1gare"/>
    <w:basedOn w:val="Normale"/>
    <w:qFormat/>
    <w:rsid w:val="009D0C38"/>
    <w:pPr>
      <w:spacing w:line="120" w:lineRule="exact"/>
      <w:jc w:val="left"/>
    </w:pPr>
    <w:rPr>
      <w:rFonts w:ascii="Calibri" w:hAnsi="Calibri"/>
      <w:caps/>
      <w:spacing w:val="-4"/>
      <w:sz w:val="14"/>
      <w:lang w:eastAsia="ar-SA"/>
    </w:rPr>
  </w:style>
  <w:style w:type="paragraph" w:customStyle="1" w:styleId="1AB">
    <w:name w:val="1AB"/>
    <w:qFormat/>
    <w:rsid w:val="009D0C38"/>
    <w:pPr>
      <w:suppressAutoHyphens/>
    </w:pPr>
    <w:rPr>
      <w:rFonts w:ascii="Bahnschrift SemiCondensed" w:hAnsi="Bahnschrift SemiCondensed" w:cs="Helvetica Condensed"/>
      <w:b/>
      <w:bCs/>
      <w:spacing w:val="2"/>
      <w:sz w:val="28"/>
      <w:szCs w:val="22"/>
      <w:u w:val="single"/>
      <w:lang w:eastAsia="ar-SA"/>
    </w:rPr>
  </w:style>
  <w:style w:type="table" w:customStyle="1" w:styleId="TableNormal">
    <w:name w:val="Table Normal"/>
    <w:uiPriority w:val="2"/>
    <w:semiHidden/>
    <w:unhideWhenUsed/>
    <w:qFormat/>
    <w:rsid w:val="007109D4"/>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numbering" w:customStyle="1" w:styleId="Stile1">
    <w:name w:val="Stile1"/>
    <w:uiPriority w:val="99"/>
    <w:rsid w:val="00CE32E1"/>
    <w:pPr>
      <w:numPr>
        <w:numId w:val="1"/>
      </w:numPr>
    </w:pPr>
  </w:style>
  <w:style w:type="paragraph" w:customStyle="1" w:styleId="titolocampionato0">
    <w:name w:val="titolo_campionato"/>
    <w:basedOn w:val="Normale"/>
    <w:rsid w:val="009063BC"/>
    <w:pPr>
      <w:jc w:val="center"/>
    </w:pPr>
    <w:rPr>
      <w:rFonts w:ascii="Arial" w:eastAsiaTheme="minorEastAsia" w:hAnsi="Arial" w:cs="Arial"/>
      <w:b/>
      <w:bCs/>
      <w:color w:val="000000"/>
      <w:sz w:val="36"/>
      <w:szCs w:val="36"/>
    </w:rPr>
  </w:style>
  <w:style w:type="paragraph" w:customStyle="1" w:styleId="sottotitolocampionato10">
    <w:name w:val="sottotitolo_campionato_1"/>
    <w:basedOn w:val="Normale"/>
    <w:rsid w:val="009063BC"/>
    <w:pPr>
      <w:jc w:val="left"/>
    </w:pPr>
    <w:rPr>
      <w:rFonts w:ascii="Arial" w:eastAsiaTheme="minorEastAsia" w:hAnsi="Arial" w:cs="Arial"/>
      <w:b/>
      <w:bCs/>
      <w:color w:val="000000"/>
      <w:sz w:val="24"/>
      <w:szCs w:val="24"/>
    </w:rPr>
  </w:style>
  <w:style w:type="paragraph" w:customStyle="1" w:styleId="headertabella0">
    <w:name w:val="header_tabella"/>
    <w:basedOn w:val="Normale"/>
    <w:rsid w:val="009063BC"/>
    <w:pPr>
      <w:jc w:val="center"/>
    </w:pPr>
    <w:rPr>
      <w:rFonts w:ascii="Arial" w:eastAsiaTheme="minorEastAsia" w:hAnsi="Arial" w:cs="Arial"/>
      <w:b/>
      <w:bCs/>
      <w:color w:val="000000"/>
    </w:rPr>
  </w:style>
  <w:style w:type="paragraph" w:customStyle="1" w:styleId="rowtabella0">
    <w:name w:val="row_tabella"/>
    <w:basedOn w:val="Normale"/>
    <w:rsid w:val="009063BC"/>
    <w:pPr>
      <w:jc w:val="left"/>
    </w:pPr>
    <w:rPr>
      <w:rFonts w:ascii="Arial" w:eastAsiaTheme="minorEastAsia" w:hAnsi="Arial" w:cs="Arial"/>
      <w:color w:val="000000"/>
      <w:sz w:val="12"/>
      <w:szCs w:val="12"/>
    </w:rPr>
  </w:style>
  <w:style w:type="paragraph" w:customStyle="1" w:styleId="titoloprinc0">
    <w:name w:val="titolo_princ"/>
    <w:basedOn w:val="Normale"/>
    <w:rsid w:val="004D49BF"/>
    <w:pPr>
      <w:jc w:val="center"/>
    </w:pPr>
    <w:rPr>
      <w:rFonts w:ascii="Arial" w:eastAsiaTheme="minorEastAsia" w:hAnsi="Arial" w:cs="Arial"/>
      <w:b/>
      <w:bCs/>
      <w:color w:val="000000"/>
      <w:sz w:val="36"/>
      <w:szCs w:val="36"/>
    </w:rPr>
  </w:style>
  <w:style w:type="paragraph" w:customStyle="1" w:styleId="titolomedio0">
    <w:name w:val="titolo_medio"/>
    <w:basedOn w:val="Normale"/>
    <w:rsid w:val="004D49BF"/>
    <w:pPr>
      <w:jc w:val="center"/>
    </w:pPr>
    <w:rPr>
      <w:rFonts w:ascii="Arial" w:eastAsiaTheme="minorEastAsia" w:hAnsi="Arial" w:cs="Arial"/>
      <w:b/>
      <w:bCs/>
      <w:color w:val="000000"/>
      <w:sz w:val="32"/>
      <w:szCs w:val="32"/>
    </w:rPr>
  </w:style>
  <w:style w:type="character" w:styleId="Collegamentovisitato">
    <w:name w:val="FollowedHyperlink"/>
    <w:basedOn w:val="Carpredefinitoparagrafo"/>
    <w:semiHidden/>
    <w:unhideWhenUsed/>
    <w:rsid w:val="00D20AFA"/>
    <w:rPr>
      <w:color w:val="800080" w:themeColor="followedHyperlink"/>
      <w:u w:val="single"/>
    </w:rPr>
  </w:style>
  <w:style w:type="paragraph" w:customStyle="1" w:styleId="A117gare">
    <w:name w:val="A117gare"/>
    <w:basedOn w:val="Normale"/>
    <w:qFormat/>
    <w:rsid w:val="00005731"/>
    <w:pPr>
      <w:spacing w:line="120" w:lineRule="exact"/>
      <w:jc w:val="left"/>
      <w:textAlignment w:val="baseline"/>
    </w:pPr>
    <w:rPr>
      <w:rFonts w:ascii="Calibri" w:hAnsi="Calibri"/>
      <w:caps/>
      <w:spacing w:val="-2"/>
      <w:sz w:val="16"/>
      <w:lang w:eastAsia="ar-SA"/>
    </w:rPr>
  </w:style>
  <w:style w:type="paragraph" w:customStyle="1" w:styleId="msonormal0">
    <w:name w:val="msonormal"/>
    <w:basedOn w:val="Normale"/>
    <w:rsid w:val="00CA4865"/>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CA4865"/>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0">
    <w:name w:val="titolo_0"/>
    <w:basedOn w:val="Normale"/>
    <w:rsid w:val="00CA4865"/>
    <w:pPr>
      <w:jc w:val="center"/>
    </w:pPr>
    <w:rPr>
      <w:rFonts w:ascii="Arial" w:eastAsiaTheme="minorEastAsia" w:hAnsi="Arial" w:cs="Arial"/>
      <w:b/>
      <w:bCs/>
      <w:color w:val="000000"/>
      <w:sz w:val="36"/>
      <w:szCs w:val="36"/>
    </w:rPr>
  </w:style>
  <w:style w:type="paragraph" w:customStyle="1" w:styleId="titolo01">
    <w:name w:val="titolo0"/>
    <w:basedOn w:val="Normale"/>
    <w:rsid w:val="00CA4865"/>
    <w:pPr>
      <w:jc w:val="center"/>
    </w:pPr>
    <w:rPr>
      <w:rFonts w:ascii="Arial" w:eastAsiaTheme="minorEastAsia" w:hAnsi="Arial" w:cs="Arial"/>
      <w:b/>
      <w:bCs/>
      <w:color w:val="000000"/>
      <w:sz w:val="36"/>
      <w:szCs w:val="36"/>
    </w:rPr>
  </w:style>
  <w:style w:type="paragraph" w:customStyle="1" w:styleId="ammenda0">
    <w:name w:val="ammenda"/>
    <w:basedOn w:val="Normale"/>
    <w:rsid w:val="00CA4865"/>
    <w:pPr>
      <w:jc w:val="left"/>
    </w:pPr>
    <w:rPr>
      <w:rFonts w:ascii="Arial" w:eastAsiaTheme="minorEastAsia" w:hAnsi="Arial" w:cs="Arial"/>
      <w:color w:val="000000"/>
    </w:rPr>
  </w:style>
  <w:style w:type="paragraph" w:customStyle="1" w:styleId="sconosciuto">
    <w:name w:val="sconosciuto"/>
    <w:basedOn w:val="Normale"/>
    <w:rsid w:val="00CA4865"/>
    <w:pPr>
      <w:jc w:val="left"/>
    </w:pPr>
    <w:rPr>
      <w:rFonts w:ascii="Arial" w:eastAsiaTheme="minorEastAsia" w:hAnsi="Arial" w:cs="Arial"/>
      <w:b/>
      <w:bCs/>
      <w:color w:val="FF0000"/>
      <w:sz w:val="28"/>
      <w:szCs w:val="28"/>
    </w:rPr>
  </w:style>
  <w:style w:type="paragraph" w:customStyle="1" w:styleId="Heading">
    <w:name w:val="Heading"/>
    <w:basedOn w:val="Standard"/>
    <w:next w:val="Textbody"/>
    <w:rsid w:val="00FE0982"/>
    <w:pPr>
      <w:suppressAutoHyphens w:val="0"/>
      <w:overflowPunct w:val="0"/>
      <w:autoSpaceDE w:val="0"/>
      <w:jc w:val="center"/>
    </w:pPr>
    <w:rPr>
      <w:rFonts w:ascii="Arial" w:eastAsia="Arial" w:hAnsi="Arial"/>
      <w:b/>
      <w:sz w:val="22"/>
      <w:szCs w:val="20"/>
      <w:lang w:bidi="ar-SA"/>
    </w:rPr>
  </w:style>
  <w:style w:type="paragraph" w:customStyle="1" w:styleId="Textbody">
    <w:name w:val="Text body"/>
    <w:basedOn w:val="Standard"/>
    <w:rsid w:val="00FE0982"/>
    <w:pPr>
      <w:suppressAutoHyphens w:val="0"/>
      <w:overflowPunct w:val="0"/>
      <w:autoSpaceDE w:val="0"/>
      <w:jc w:val="both"/>
    </w:pPr>
    <w:rPr>
      <w:rFonts w:ascii="Arial" w:eastAsia="Arial" w:hAnsi="Arial"/>
      <w:sz w:val="22"/>
      <w:szCs w:val="20"/>
      <w:lang w:bidi="ar-SA"/>
    </w:rPr>
  </w:style>
  <w:style w:type="character" w:customStyle="1" w:styleId="TITOLOCAMPIONATOCarattere">
    <w:name w:val="TITOLO_CAMPIONATO Carattere"/>
    <w:basedOn w:val="Carpredefinitoparagrafo"/>
    <w:link w:val="TITOLOCAMPIONATO"/>
    <w:rsid w:val="00467CBB"/>
    <w:rPr>
      <w:rFonts w:ascii="Arial" w:eastAsia="Arial" w:hAnsi="Arial" w:cs="Arial"/>
      <w:b/>
      <w:color w:val="000000"/>
      <w:sz w:val="36"/>
      <w:szCs w:val="36"/>
    </w:rPr>
  </w:style>
  <w:style w:type="numbering" w:customStyle="1" w:styleId="WW8Num15">
    <w:name w:val="WW8Num15"/>
    <w:basedOn w:val="Nessunelenco"/>
    <w:rsid w:val="00467CBB"/>
    <w:pPr>
      <w:numPr>
        <w:numId w:val="2"/>
      </w:numPr>
    </w:pPr>
  </w:style>
  <w:style w:type="numbering" w:customStyle="1" w:styleId="WWNum22">
    <w:name w:val="WWNum22"/>
    <w:basedOn w:val="Nessunelenco"/>
    <w:rsid w:val="00467CBB"/>
    <w:pPr>
      <w:numPr>
        <w:numId w:val="3"/>
      </w:numPr>
    </w:pPr>
  </w:style>
  <w:style w:type="numbering" w:customStyle="1" w:styleId="WWNum24">
    <w:name w:val="WWNum24"/>
    <w:basedOn w:val="Nessunelenco"/>
    <w:rsid w:val="007C5151"/>
    <w:pPr>
      <w:numPr>
        <w:numId w:val="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323171442">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985823083">
      <w:bodyDiv w:val="1"/>
      <w:marLeft w:val="0"/>
      <w:marRight w:val="0"/>
      <w:marTop w:val="0"/>
      <w:marBottom w:val="0"/>
      <w:divBdr>
        <w:top w:val="none" w:sz="0" w:space="0" w:color="auto"/>
        <w:left w:val="none" w:sz="0" w:space="0" w:color="auto"/>
        <w:bottom w:val="none" w:sz="0" w:space="0" w:color="auto"/>
        <w:right w:val="none" w:sz="0" w:space="0" w:color="auto"/>
      </w:divBdr>
    </w:div>
    <w:div w:id="1011493507">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522351687">
      <w:bodyDiv w:val="1"/>
      <w:marLeft w:val="0"/>
      <w:marRight w:val="0"/>
      <w:marTop w:val="0"/>
      <w:marBottom w:val="0"/>
      <w:divBdr>
        <w:top w:val="none" w:sz="0" w:space="0" w:color="auto"/>
        <w:left w:val="none" w:sz="0" w:space="0" w:color="auto"/>
        <w:bottom w:val="none" w:sz="0" w:space="0" w:color="auto"/>
        <w:right w:val="none" w:sz="0" w:space="0" w:color="auto"/>
      </w:divBdr>
      <w:divsChild>
        <w:div w:id="1498231614">
          <w:marLeft w:val="547"/>
          <w:marRight w:val="0"/>
          <w:marTop w:val="0"/>
          <w:marBottom w:val="0"/>
          <w:divBdr>
            <w:top w:val="none" w:sz="0" w:space="0" w:color="auto"/>
            <w:left w:val="none" w:sz="0" w:space="0" w:color="auto"/>
            <w:bottom w:val="none" w:sz="0" w:space="0" w:color="auto"/>
            <w:right w:val="none" w:sz="0" w:space="0" w:color="auto"/>
          </w:divBdr>
        </w:div>
        <w:div w:id="1203177160">
          <w:marLeft w:val="547"/>
          <w:marRight w:val="0"/>
          <w:marTop w:val="0"/>
          <w:marBottom w:val="0"/>
          <w:divBdr>
            <w:top w:val="none" w:sz="0" w:space="0" w:color="auto"/>
            <w:left w:val="none" w:sz="0" w:space="0" w:color="auto"/>
            <w:bottom w:val="none" w:sz="0" w:space="0" w:color="auto"/>
            <w:right w:val="none" w:sz="0" w:space="0" w:color="auto"/>
          </w:divBdr>
        </w:div>
        <w:div w:id="136413114">
          <w:marLeft w:val="547"/>
          <w:marRight w:val="0"/>
          <w:marTop w:val="0"/>
          <w:marBottom w:val="0"/>
          <w:divBdr>
            <w:top w:val="none" w:sz="0" w:space="0" w:color="auto"/>
            <w:left w:val="none" w:sz="0" w:space="0" w:color="auto"/>
            <w:bottom w:val="none" w:sz="0" w:space="0" w:color="auto"/>
            <w:right w:val="none" w:sz="0" w:space="0" w:color="auto"/>
          </w:divBdr>
        </w:div>
        <w:div w:id="1945457879">
          <w:marLeft w:val="547"/>
          <w:marRight w:val="0"/>
          <w:marTop w:val="0"/>
          <w:marBottom w:val="0"/>
          <w:divBdr>
            <w:top w:val="none" w:sz="0" w:space="0" w:color="auto"/>
            <w:left w:val="none" w:sz="0" w:space="0" w:color="auto"/>
            <w:bottom w:val="none" w:sz="0" w:space="0" w:color="auto"/>
            <w:right w:val="none" w:sz="0" w:space="0" w:color="auto"/>
          </w:divBdr>
        </w:div>
        <w:div w:id="1717117226">
          <w:marLeft w:val="547"/>
          <w:marRight w:val="0"/>
          <w:marTop w:val="0"/>
          <w:marBottom w:val="0"/>
          <w:divBdr>
            <w:top w:val="none" w:sz="0" w:space="0" w:color="auto"/>
            <w:left w:val="none" w:sz="0" w:space="0" w:color="auto"/>
            <w:bottom w:val="none" w:sz="0" w:space="0" w:color="auto"/>
            <w:right w:val="none" w:sz="0" w:space="0" w:color="auto"/>
          </w:divBdr>
        </w:div>
        <w:div w:id="981889618">
          <w:marLeft w:val="547"/>
          <w:marRight w:val="0"/>
          <w:marTop w:val="0"/>
          <w:marBottom w:val="0"/>
          <w:divBdr>
            <w:top w:val="none" w:sz="0" w:space="0" w:color="auto"/>
            <w:left w:val="none" w:sz="0" w:space="0" w:color="auto"/>
            <w:bottom w:val="none" w:sz="0" w:space="0" w:color="auto"/>
            <w:right w:val="none" w:sz="0" w:space="0" w:color="auto"/>
          </w:divBdr>
        </w:div>
        <w:div w:id="1356157301">
          <w:marLeft w:val="547"/>
          <w:marRight w:val="0"/>
          <w:marTop w:val="0"/>
          <w:marBottom w:val="0"/>
          <w:divBdr>
            <w:top w:val="none" w:sz="0" w:space="0" w:color="auto"/>
            <w:left w:val="none" w:sz="0" w:space="0" w:color="auto"/>
            <w:bottom w:val="none" w:sz="0" w:space="0" w:color="auto"/>
            <w:right w:val="none" w:sz="0" w:space="0" w:color="auto"/>
          </w:divBdr>
        </w:div>
        <w:div w:id="835724101">
          <w:marLeft w:val="547"/>
          <w:marRight w:val="0"/>
          <w:marTop w:val="0"/>
          <w:marBottom w:val="0"/>
          <w:divBdr>
            <w:top w:val="none" w:sz="0" w:space="0" w:color="auto"/>
            <w:left w:val="none" w:sz="0" w:space="0" w:color="auto"/>
            <w:bottom w:val="none" w:sz="0" w:space="0" w:color="auto"/>
            <w:right w:val="none" w:sz="0" w:space="0" w:color="auto"/>
          </w:divBdr>
        </w:div>
        <w:div w:id="199828307">
          <w:marLeft w:val="547"/>
          <w:marRight w:val="0"/>
          <w:marTop w:val="0"/>
          <w:marBottom w:val="0"/>
          <w:divBdr>
            <w:top w:val="none" w:sz="0" w:space="0" w:color="auto"/>
            <w:left w:val="none" w:sz="0" w:space="0" w:color="auto"/>
            <w:bottom w:val="none" w:sz="0" w:space="0" w:color="auto"/>
            <w:right w:val="none" w:sz="0" w:space="0" w:color="auto"/>
          </w:divBdr>
        </w:div>
        <w:div w:id="1708751336">
          <w:marLeft w:val="547"/>
          <w:marRight w:val="0"/>
          <w:marTop w:val="0"/>
          <w:marBottom w:val="0"/>
          <w:divBdr>
            <w:top w:val="none" w:sz="0" w:space="0" w:color="auto"/>
            <w:left w:val="none" w:sz="0" w:space="0" w:color="auto"/>
            <w:bottom w:val="none" w:sz="0" w:space="0" w:color="auto"/>
            <w:right w:val="none" w:sz="0" w:space="0" w:color="auto"/>
          </w:divBdr>
        </w:div>
      </w:divsChild>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 w:id="1941840599">
      <w:bodyDiv w:val="1"/>
      <w:marLeft w:val="0"/>
      <w:marRight w:val="0"/>
      <w:marTop w:val="0"/>
      <w:marBottom w:val="0"/>
      <w:divBdr>
        <w:top w:val="none" w:sz="0" w:space="0" w:color="auto"/>
        <w:left w:val="none" w:sz="0" w:space="0" w:color="auto"/>
        <w:bottom w:val="none" w:sz="0" w:space="0" w:color="auto"/>
        <w:right w:val="none" w:sz="0" w:space="0" w:color="auto"/>
      </w:divBdr>
    </w:div>
    <w:div w:id="197586370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c5marche@lnd.it" TargetMode="External"/><Relationship Id="rId4" Type="http://schemas.openxmlformats.org/officeDocument/2006/relationships/settings" Target="settings.xml"/><Relationship Id="rId9" Type="http://schemas.openxmlformats.org/officeDocument/2006/relationships/hyperlink" Target="mailto:c5marche@lnd.it" TargetMode="Externa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D4109-09FB-4FD3-87E8-D5C26C34F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MODELLO</Template>
  <TotalTime>313</TotalTime>
  <Pages>1</Pages>
  <Words>2569</Words>
  <Characters>14646</Characters>
  <Application>Microsoft Office Word</Application>
  <DocSecurity>0</DocSecurity>
  <Lines>122</Lines>
  <Paragraphs>34</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17181</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LND</dc:creator>
  <cp:keywords/>
  <dc:description/>
  <cp:lastModifiedBy>Alver Torresi</cp:lastModifiedBy>
  <cp:revision>13</cp:revision>
  <cp:lastPrinted>2024-01-22T14:13:00Z</cp:lastPrinted>
  <dcterms:created xsi:type="dcterms:W3CDTF">2024-01-22T08:37:00Z</dcterms:created>
  <dcterms:modified xsi:type="dcterms:W3CDTF">2024-01-22T14:13:00Z</dcterms:modified>
</cp:coreProperties>
</file>