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pec</w:t>
            </w:r>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129D55B6"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124E56">
              <w:rPr>
                <w:rFonts w:ascii="Arial" w:hAnsi="Arial" w:cs="Arial"/>
                <w:color w:val="002060"/>
                <w:sz w:val="40"/>
                <w:szCs w:val="40"/>
              </w:rPr>
              <w:t>7</w:t>
            </w:r>
            <w:r w:rsidR="00E051DB">
              <w:rPr>
                <w:rFonts w:ascii="Arial" w:hAnsi="Arial" w:cs="Arial"/>
                <w:color w:val="002060"/>
                <w:sz w:val="40"/>
                <w:szCs w:val="40"/>
              </w:rPr>
              <w:t>3</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1404FA">
              <w:rPr>
                <w:rFonts w:ascii="Arial" w:hAnsi="Arial" w:cs="Arial"/>
                <w:color w:val="002060"/>
                <w:sz w:val="40"/>
                <w:szCs w:val="40"/>
              </w:rPr>
              <w:t xml:space="preserve"> 2</w:t>
            </w:r>
            <w:r w:rsidR="00E051DB">
              <w:rPr>
                <w:rFonts w:ascii="Arial" w:hAnsi="Arial" w:cs="Arial"/>
                <w:color w:val="002060"/>
                <w:sz w:val="40"/>
                <w:szCs w:val="40"/>
              </w:rPr>
              <w:t>4</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975A37">
              <w:rPr>
                <w:rFonts w:ascii="Arial" w:hAnsi="Arial" w:cs="Arial"/>
                <w:color w:val="002060"/>
                <w:sz w:val="40"/>
                <w:szCs w:val="40"/>
              </w:rPr>
              <w:t>4</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64DF281D"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03515E">
          <w:rPr>
            <w:noProof/>
            <w:webHidden/>
            <w:color w:val="002060"/>
          </w:rPr>
          <w:t>1</w:t>
        </w:r>
        <w:r w:rsidR="00AC19D9" w:rsidRPr="00A578EF">
          <w:rPr>
            <w:noProof/>
            <w:webHidden/>
            <w:color w:val="002060"/>
          </w:rPr>
          <w:fldChar w:fldCharType="end"/>
        </w:r>
      </w:hyperlink>
    </w:p>
    <w:p w14:paraId="112EDB38" w14:textId="6DB7A1A9" w:rsidR="00AC19D9" w:rsidRPr="00A578EF" w:rsidRDefault="0003515E"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4D9CAD43" w14:textId="7BDFCC9C" w:rsidR="00AC19D9" w:rsidRPr="00A578EF" w:rsidRDefault="0003515E"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EAFCCD8" w14:textId="0A5DB8B7" w:rsidR="00AC19D9" w:rsidRPr="00A578EF" w:rsidRDefault="0003515E"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0952245B" w14:textId="08D7EEAC" w:rsidR="00AC19D9" w:rsidRPr="00A578EF" w:rsidRDefault="0003515E"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Pr>
            <w:noProof/>
            <w:webHidden/>
            <w:color w:val="002060"/>
          </w:rPr>
          <w:t>2</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Default="00A95B01" w:rsidP="00586675">
      <w:pPr>
        <w:pStyle w:val="LndNormale1"/>
        <w:rPr>
          <w:color w:val="002060"/>
        </w:rPr>
      </w:pPr>
    </w:p>
    <w:p w14:paraId="0643D24C" w14:textId="77777777" w:rsidR="00505A11" w:rsidRPr="00505A11" w:rsidRDefault="00505A11" w:rsidP="00505A11">
      <w:pPr>
        <w:pStyle w:val="LndNormale1"/>
        <w:rPr>
          <w:b/>
          <w:color w:val="002060"/>
          <w:sz w:val="28"/>
          <w:szCs w:val="28"/>
        </w:rPr>
      </w:pPr>
      <w:r w:rsidRPr="00505A11">
        <w:rPr>
          <w:b/>
          <w:color w:val="002060"/>
          <w:sz w:val="28"/>
          <w:szCs w:val="28"/>
        </w:rPr>
        <w:t>MINUTO DI RACCOGLIMENTO</w:t>
      </w:r>
    </w:p>
    <w:p w14:paraId="72FC2F47" w14:textId="77777777" w:rsidR="00505A11" w:rsidRDefault="00505A11" w:rsidP="00505A11">
      <w:pPr>
        <w:pStyle w:val="LndNormale1"/>
        <w:rPr>
          <w:color w:val="002060"/>
          <w:szCs w:val="22"/>
        </w:rPr>
      </w:pPr>
    </w:p>
    <w:p w14:paraId="72E7667A" w14:textId="57D073ED" w:rsidR="00505A11" w:rsidRPr="00505A11" w:rsidRDefault="00505A11" w:rsidP="00505A11">
      <w:pPr>
        <w:pStyle w:val="LndNormale1"/>
        <w:rPr>
          <w:color w:val="002060"/>
          <w:szCs w:val="22"/>
        </w:rPr>
      </w:pPr>
      <w:r w:rsidRPr="00505A11">
        <w:rPr>
          <w:color w:val="002060"/>
          <w:szCs w:val="22"/>
        </w:rPr>
        <w:t xml:space="preserve">Su indicazione del Presidente federale, si dispone un minuto di raccoglimento prima dell’inizio delle gare di tutte le competizioni in programma dalla data odierna e per l’intero fine settimana , anticipi e posticipi compresi, per commemorare la scomparsa di </w:t>
      </w:r>
      <w:r w:rsidRPr="00505A11">
        <w:rPr>
          <w:b/>
          <w:color w:val="002060"/>
          <w:szCs w:val="22"/>
        </w:rPr>
        <w:t>GIGI RIVA</w:t>
      </w:r>
      <w:r w:rsidRPr="00505A11">
        <w:rPr>
          <w:color w:val="002060"/>
          <w:szCs w:val="22"/>
        </w:rPr>
        <w:t xml:space="preserve"> ex Nazionale campione d’Europa nel 1968 e vice campione del Mondo nel 1970.</w:t>
      </w:r>
    </w:p>
    <w:p w14:paraId="66B343FB" w14:textId="77777777" w:rsidR="00505A11" w:rsidRDefault="00505A11" w:rsidP="00586675">
      <w:pPr>
        <w:pStyle w:val="LndNormale1"/>
        <w:rPr>
          <w:color w:val="002060"/>
        </w:rPr>
      </w:pPr>
    </w:p>
    <w:p w14:paraId="782B9A5F" w14:textId="77777777" w:rsidR="00505A11" w:rsidRPr="00505A11" w:rsidRDefault="00505A1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5C6080B7" w14:textId="77777777" w:rsidR="003A7219" w:rsidRDefault="003A7219" w:rsidP="005D401C">
      <w:pPr>
        <w:rPr>
          <w:rFonts w:ascii="Arial" w:hAnsi="Arial" w:cs="Arial"/>
          <w:color w:val="002060"/>
          <w:sz w:val="22"/>
          <w:szCs w:val="22"/>
        </w:rPr>
      </w:pPr>
    </w:p>
    <w:p w14:paraId="7D69AFDF" w14:textId="3EFDFB5E" w:rsidR="00C57A6A" w:rsidRPr="000C4798" w:rsidRDefault="00C57A6A" w:rsidP="00C57A6A">
      <w:pPr>
        <w:pStyle w:val="LndNormale1"/>
        <w:rPr>
          <w:b/>
          <w:color w:val="002060"/>
          <w:sz w:val="28"/>
          <w:szCs w:val="28"/>
        </w:rPr>
      </w:pPr>
      <w:r>
        <w:rPr>
          <w:b/>
          <w:color w:val="002060"/>
          <w:sz w:val="28"/>
          <w:szCs w:val="28"/>
        </w:rPr>
        <w:t>COMUNICATO UFFICIALE N° 262 DEL 22/01/2024</w:t>
      </w:r>
    </w:p>
    <w:p w14:paraId="5A8CE842" w14:textId="77777777" w:rsidR="00C57A6A" w:rsidRDefault="00C57A6A" w:rsidP="00C57A6A">
      <w:pPr>
        <w:pStyle w:val="LndNormale1"/>
        <w:rPr>
          <w:color w:val="002060"/>
        </w:rPr>
      </w:pPr>
    </w:p>
    <w:p w14:paraId="5965E672" w14:textId="3492E3DA" w:rsidR="00C57A6A" w:rsidRDefault="00C57A6A" w:rsidP="00C57A6A">
      <w:pPr>
        <w:pStyle w:val="LndNormale1"/>
        <w:rPr>
          <w:color w:val="002060"/>
        </w:rPr>
      </w:pPr>
      <w:r w:rsidRPr="00581A90">
        <w:rPr>
          <w:color w:val="002060"/>
        </w:rPr>
        <w:t xml:space="preserve">Si pubblica in allegato il </w:t>
      </w:r>
      <w:r>
        <w:rPr>
          <w:color w:val="002060"/>
        </w:rPr>
        <w:t>Comunicato Ufficiale n° 262 della Lega Nazionale Dilettanti del 22/01/2024</w:t>
      </w:r>
      <w:r w:rsidRPr="00581A90">
        <w:rPr>
          <w:color w:val="002060"/>
        </w:rPr>
        <w:t xml:space="preserve"> inerente </w:t>
      </w:r>
      <w:r>
        <w:rPr>
          <w:color w:val="002060"/>
        </w:rPr>
        <w:t>la riapertura dei termini di tesseramento relativi alla trasformazione dei prestiti temporanei in definitivi nell’ambito delle attività della Divisione Nazionale Calcio a Cinque per la S.S. 2023/2024</w:t>
      </w:r>
      <w:r w:rsidRPr="00581A90">
        <w:rPr>
          <w:color w:val="002060"/>
        </w:rPr>
        <w:t>.</w:t>
      </w:r>
    </w:p>
    <w:p w14:paraId="0A626FDA" w14:textId="77777777" w:rsidR="00C57A6A" w:rsidRPr="00505A11" w:rsidRDefault="00C57A6A" w:rsidP="005D401C">
      <w:pPr>
        <w:rPr>
          <w:rFonts w:ascii="Arial" w:hAnsi="Arial" w:cs="Arial"/>
          <w:color w:val="002060"/>
          <w:sz w:val="22"/>
          <w:szCs w:val="22"/>
        </w:rPr>
      </w:pPr>
    </w:p>
    <w:p w14:paraId="671CC469" w14:textId="77777777" w:rsidR="00505A11" w:rsidRPr="00505A11" w:rsidRDefault="00505A11" w:rsidP="00505A11">
      <w:pPr>
        <w:pStyle w:val="LndNormale1"/>
        <w:rPr>
          <w:b/>
          <w:color w:val="002060"/>
          <w:sz w:val="28"/>
          <w:szCs w:val="28"/>
        </w:rPr>
      </w:pPr>
      <w:r w:rsidRPr="00505A11">
        <w:rPr>
          <w:b/>
          <w:color w:val="002060"/>
          <w:sz w:val="28"/>
          <w:szCs w:val="28"/>
        </w:rPr>
        <w:t>CIRCOLARE N. 46 DEL 22.01.2024</w:t>
      </w:r>
    </w:p>
    <w:p w14:paraId="30E35BB5" w14:textId="77777777" w:rsidR="00505A11" w:rsidRDefault="00505A11" w:rsidP="00505A11">
      <w:pPr>
        <w:pStyle w:val="LndNormale1"/>
        <w:rPr>
          <w:color w:val="002060"/>
        </w:rPr>
      </w:pPr>
    </w:p>
    <w:p w14:paraId="55A7CDA7" w14:textId="66DC6A35" w:rsidR="00505A11" w:rsidRPr="00505A11" w:rsidRDefault="00505A11" w:rsidP="00505A11">
      <w:pPr>
        <w:pStyle w:val="LndNormale1"/>
        <w:rPr>
          <w:color w:val="002060"/>
        </w:rPr>
      </w:pPr>
      <w:r w:rsidRPr="00505A11">
        <w:rPr>
          <w:color w:val="002060"/>
        </w:rPr>
        <w:lastRenderedPageBreak/>
        <w:t>Si trasmette, per opportuna conoscenza, la copia della circolare n. 10-2024 elaborata dal Centro Studi Tributari della L.N.D. avente per oggetto:</w:t>
      </w:r>
    </w:p>
    <w:p w14:paraId="218973E2" w14:textId="77777777" w:rsidR="00505A11" w:rsidRPr="00505A11" w:rsidRDefault="00505A11" w:rsidP="00505A11">
      <w:pPr>
        <w:pStyle w:val="LndNormale1"/>
        <w:rPr>
          <w:b/>
          <w:i/>
          <w:color w:val="002060"/>
        </w:rPr>
      </w:pPr>
      <w:r w:rsidRPr="00505A11">
        <w:rPr>
          <w:b/>
          <w:i/>
          <w:color w:val="002060"/>
        </w:rPr>
        <w:t>“ASD/SSD – Nuova disciplina IVA – Fatturazione elettronica”</w:t>
      </w:r>
    </w:p>
    <w:p w14:paraId="312F7460" w14:textId="77777777" w:rsidR="00505A11" w:rsidRPr="00505A11" w:rsidRDefault="00505A11" w:rsidP="00505A11">
      <w:pPr>
        <w:pStyle w:val="LndNormale1"/>
        <w:rPr>
          <w:b/>
          <w:i/>
          <w:color w:val="002060"/>
        </w:rPr>
      </w:pPr>
    </w:p>
    <w:p w14:paraId="04906776" w14:textId="77777777" w:rsidR="00505A11" w:rsidRPr="00505A11" w:rsidRDefault="00505A11" w:rsidP="00505A11">
      <w:pPr>
        <w:pStyle w:val="LndNormale1"/>
        <w:rPr>
          <w:b/>
          <w:color w:val="002060"/>
          <w:sz w:val="28"/>
          <w:szCs w:val="28"/>
        </w:rPr>
      </w:pPr>
      <w:r w:rsidRPr="00505A11">
        <w:rPr>
          <w:b/>
          <w:color w:val="002060"/>
          <w:sz w:val="28"/>
          <w:szCs w:val="28"/>
        </w:rPr>
        <w:t>GIORNATA DELLA MEMORIA 27 GENNAIO 2024</w:t>
      </w:r>
    </w:p>
    <w:p w14:paraId="04C17567" w14:textId="77777777" w:rsidR="00505A11" w:rsidRDefault="00505A11" w:rsidP="00505A11">
      <w:pPr>
        <w:pStyle w:val="LndNormale1"/>
        <w:rPr>
          <w:color w:val="002060"/>
          <w:szCs w:val="22"/>
        </w:rPr>
      </w:pPr>
    </w:p>
    <w:p w14:paraId="32DDD284" w14:textId="1D41EA2D" w:rsidR="00505A11" w:rsidRPr="00505A11" w:rsidRDefault="00505A11" w:rsidP="00505A11">
      <w:pPr>
        <w:pStyle w:val="LndNormale1"/>
        <w:rPr>
          <w:color w:val="002060"/>
          <w:szCs w:val="22"/>
        </w:rPr>
      </w:pPr>
      <w:r w:rsidRPr="00505A11">
        <w:rPr>
          <w:color w:val="002060"/>
          <w:szCs w:val="22"/>
        </w:rPr>
        <w:t>Si informa che, al fine di ricordare le vittime innocenti deportate nei campi di concentramento, la Lega Nazionale Dilettanti ha promosso l’iniziativa di dare lettura del testo di cui sotto – negli impianti sportivi che per dotazioni strutturali lo consentono – prima dell’inizio di tuitte le gare dei Campionati dilettantistici da venrrdì 26 a domenica 28 gennaio 2024:</w:t>
      </w:r>
    </w:p>
    <w:p w14:paraId="02E1D1B9" w14:textId="77777777" w:rsidR="00505A11" w:rsidRPr="00505A11" w:rsidRDefault="00505A11" w:rsidP="00505A11">
      <w:pPr>
        <w:pStyle w:val="LndNormale1"/>
        <w:rPr>
          <w:b/>
          <w:i/>
          <w:color w:val="002060"/>
          <w:szCs w:val="22"/>
        </w:rPr>
      </w:pPr>
      <w:r w:rsidRPr="00505A11">
        <w:rPr>
          <w:b/>
          <w:i/>
          <w:color w:val="002060"/>
          <w:szCs w:val="22"/>
        </w:rPr>
        <w:t>“#InDifesaDellaMemoria la Lega Nazionale Dilettanti ricorda tutte le vittime innocenti che in seguito alla deportazione e senza colpa persero la vita nei campi di concentramento. Treni carichi di uomini, donne e bambini partirono per non tornare più dando inizio ad una delle pagine più ignobili della storia dell’umanità.</w:t>
      </w:r>
    </w:p>
    <w:p w14:paraId="2C37496D" w14:textId="77777777" w:rsidR="00505A11" w:rsidRPr="00505A11" w:rsidRDefault="00505A11" w:rsidP="00505A11">
      <w:pPr>
        <w:pStyle w:val="LndNormale1"/>
        <w:rPr>
          <w:color w:val="002060"/>
          <w:szCs w:val="22"/>
        </w:rPr>
      </w:pPr>
      <w:r w:rsidRPr="00505A11">
        <w:rPr>
          <w:b/>
          <w:i/>
          <w:color w:val="002060"/>
          <w:szCs w:val="22"/>
        </w:rPr>
        <w:t xml:space="preserve">Difendiamo la memoria affinché le nuove generazioni non dimentichino perché “quelli che non ricordano il passato sono condannati e ripeterlo” </w:t>
      </w:r>
      <w:r w:rsidRPr="00505A11">
        <w:rPr>
          <w:color w:val="002060"/>
          <w:szCs w:val="22"/>
        </w:rPr>
        <w:t xml:space="preserve"> </w:t>
      </w:r>
    </w:p>
    <w:p w14:paraId="3CF03B39" w14:textId="77777777" w:rsidR="00505A11" w:rsidRPr="00505A11" w:rsidRDefault="00505A11" w:rsidP="005D401C">
      <w:pPr>
        <w:rPr>
          <w:rFonts w:ascii="Arial" w:hAnsi="Arial" w:cs="Arial"/>
          <w:color w:val="002060"/>
          <w:sz w:val="22"/>
          <w:szCs w:val="22"/>
        </w:rPr>
      </w:pPr>
    </w:p>
    <w:p w14:paraId="290E8092" w14:textId="77777777" w:rsidR="00C57A6A" w:rsidRPr="003A7219" w:rsidRDefault="00C57A6A"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5D15925B" w14:textId="77777777" w:rsidR="00F261E4" w:rsidRPr="00A578EF" w:rsidRDefault="00F261E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0D4C7A4D" w14:textId="77777777" w:rsidR="00C57A6A" w:rsidRDefault="00C57A6A" w:rsidP="005D401C">
      <w:pPr>
        <w:rPr>
          <w:rFonts w:ascii="Arial" w:hAnsi="Arial" w:cs="Arial"/>
          <w:color w:val="002060"/>
          <w:sz w:val="22"/>
          <w:szCs w:val="22"/>
        </w:rPr>
      </w:pPr>
    </w:p>
    <w:p w14:paraId="69B99004" w14:textId="77777777" w:rsidR="00127F01" w:rsidRDefault="00127F01" w:rsidP="005D401C">
      <w:pPr>
        <w:rPr>
          <w:rFonts w:ascii="Arial" w:hAnsi="Arial" w:cs="Arial"/>
          <w:color w:val="002060"/>
          <w:sz w:val="22"/>
          <w:szCs w:val="22"/>
        </w:rPr>
      </w:pPr>
    </w:p>
    <w:p w14:paraId="3801B166" w14:textId="77777777" w:rsidR="00127F01" w:rsidRPr="00F83FD5" w:rsidRDefault="00127F01" w:rsidP="00127F01">
      <w:pPr>
        <w:pStyle w:val="Default"/>
        <w:rPr>
          <w:rFonts w:ascii="Arial" w:hAnsi="Arial" w:cs="Arial"/>
          <w:b/>
          <w:color w:val="002060"/>
          <w:sz w:val="28"/>
          <w:szCs w:val="28"/>
        </w:rPr>
      </w:pPr>
      <w:bookmarkStart w:id="6" w:name="_Hlk113435821"/>
      <w:bookmarkStart w:id="7" w:name="_Hlk156378699"/>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ATTIVITA’ DI BASE CALCIO A CINQUE</w:t>
      </w:r>
    </w:p>
    <w:p w14:paraId="33FF6016" w14:textId="77777777" w:rsidR="00127F01" w:rsidRPr="006C6F07" w:rsidRDefault="00127F01" w:rsidP="00127F01">
      <w:pPr>
        <w:rPr>
          <w:rFonts w:ascii="Arial" w:hAnsi="Arial" w:cs="Arial"/>
          <w:color w:val="002060"/>
          <w:sz w:val="22"/>
          <w:szCs w:val="22"/>
        </w:rPr>
      </w:pPr>
    </w:p>
    <w:p w14:paraId="6715F126" w14:textId="77777777" w:rsidR="00127F01" w:rsidRPr="006C6F07" w:rsidRDefault="00127F01" w:rsidP="00127F0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FD131BE" w14:textId="77777777" w:rsidR="00127F01" w:rsidRPr="006C6F07" w:rsidRDefault="00127F01" w:rsidP="00127F01">
      <w:pPr>
        <w:pStyle w:val="A121"/>
        <w:ind w:left="0"/>
        <w:rPr>
          <w:rFonts w:cs="Arial"/>
          <w:color w:val="002060"/>
          <w:sz w:val="22"/>
          <w:szCs w:val="22"/>
        </w:rPr>
      </w:pPr>
    </w:p>
    <w:p w14:paraId="276E384A" w14:textId="77777777" w:rsidR="00127F01" w:rsidRPr="006C6F07" w:rsidRDefault="00127F01" w:rsidP="00127F01">
      <w:pPr>
        <w:pStyle w:val="A121"/>
        <w:ind w:left="0"/>
        <w:jc w:val="center"/>
        <w:rPr>
          <w:rFonts w:cs="Arial"/>
          <w:b/>
          <w:color w:val="002060"/>
          <w:sz w:val="22"/>
          <w:szCs w:val="22"/>
        </w:rPr>
      </w:pPr>
      <w:r>
        <w:rPr>
          <w:rFonts w:cs="Arial"/>
          <w:b/>
          <w:color w:val="002060"/>
          <w:sz w:val="22"/>
          <w:szCs w:val="22"/>
        </w:rPr>
        <w:t>MERCOLEDI’ 31 GENNAIO 2024</w:t>
      </w:r>
      <w:r w:rsidRPr="006C6F07">
        <w:rPr>
          <w:rFonts w:cs="Arial"/>
          <w:b/>
          <w:color w:val="002060"/>
          <w:sz w:val="22"/>
          <w:szCs w:val="22"/>
        </w:rPr>
        <w:t>, ORE 19:00</w:t>
      </w:r>
    </w:p>
    <w:p w14:paraId="4A7248CC" w14:textId="77777777" w:rsidR="00127F01" w:rsidRPr="006C6F07" w:rsidRDefault="00127F01" w:rsidP="00127F01">
      <w:pPr>
        <w:rPr>
          <w:rFonts w:ascii="Arial" w:hAnsi="Arial" w:cs="Arial"/>
          <w:color w:val="002060"/>
          <w:sz w:val="22"/>
          <w:szCs w:val="22"/>
          <w:shd w:val="clear" w:color="auto" w:fill="FFFFFF"/>
        </w:rPr>
      </w:pPr>
    </w:p>
    <w:p w14:paraId="1D5F92C1" w14:textId="77777777" w:rsidR="00127F01" w:rsidRPr="006C6F07" w:rsidRDefault="00127F01" w:rsidP="00127F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lastRenderedPageBreak/>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68DA504" w14:textId="77777777" w:rsidR="00127F01" w:rsidRPr="006C6F07" w:rsidRDefault="00127F01" w:rsidP="00127F0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33007F6B" w14:textId="77777777" w:rsidR="00127F01" w:rsidRPr="00AE6479" w:rsidRDefault="00127F01" w:rsidP="00127F01">
      <w:pPr>
        <w:rPr>
          <w:rFonts w:ascii="Arial" w:hAnsi="Arial" w:cs="Arial"/>
          <w:color w:val="002060"/>
          <w:sz w:val="22"/>
          <w:szCs w:val="22"/>
          <w:highlight w:val="yellow"/>
        </w:rPr>
      </w:pPr>
    </w:p>
    <w:p w14:paraId="3524F42E" w14:textId="77777777" w:rsidR="00127F01" w:rsidRPr="00CC3901" w:rsidRDefault="00127F01" w:rsidP="00127F0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65B8470D" w14:textId="77777777" w:rsidR="00127F01" w:rsidRPr="006C6F07" w:rsidRDefault="00127F01" w:rsidP="00127F01">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698A9C5B" w14:textId="77777777" w:rsidR="00127F01" w:rsidRDefault="00127F01" w:rsidP="00127F01">
      <w:pPr>
        <w:pStyle w:val="LndNormale1"/>
        <w:rPr>
          <w:b/>
          <w:color w:val="002060"/>
          <w:szCs w:val="22"/>
          <w:u w:val="single"/>
        </w:rPr>
      </w:pPr>
    </w:p>
    <w:p w14:paraId="059D38B6" w14:textId="77777777" w:rsidR="00127F01" w:rsidRPr="00CC3901" w:rsidRDefault="00127F01" w:rsidP="00127F01">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7B9555EF" w14:textId="77777777" w:rsidR="00127F01" w:rsidRPr="004E6A1D" w:rsidRDefault="00127F01" w:rsidP="00127F01">
      <w:pPr>
        <w:pStyle w:val="LndNormale1"/>
        <w:rPr>
          <w:b/>
          <w:bCs/>
          <w:color w:val="002060"/>
          <w:szCs w:val="22"/>
          <w:u w:val="single"/>
        </w:rPr>
      </w:pPr>
      <w:r>
        <w:rPr>
          <w:rFonts w:cs="Arial"/>
          <w:color w:val="002060"/>
          <w:spacing w:val="-2"/>
          <w:szCs w:val="22"/>
          <w:lang w:eastAsia="it-IT"/>
        </w:rPr>
        <w:t xml:space="preserve">La Fase Primaverile dei Tornei Esordienti e Pulcini Calcio a Cinque avrà inizio </w:t>
      </w:r>
      <w:r w:rsidRPr="004E6A1D">
        <w:rPr>
          <w:rFonts w:cs="Arial"/>
          <w:b/>
          <w:bCs/>
          <w:color w:val="002060"/>
          <w:spacing w:val="-2"/>
          <w:szCs w:val="22"/>
          <w:lang w:eastAsia="it-IT"/>
        </w:rPr>
        <w:t xml:space="preserve">DOMENICA 11 FEBBRAIO </w:t>
      </w:r>
      <w:r>
        <w:rPr>
          <w:rFonts w:cs="Arial"/>
          <w:b/>
          <w:bCs/>
          <w:color w:val="002060"/>
          <w:spacing w:val="-2"/>
          <w:szCs w:val="22"/>
          <w:lang w:eastAsia="it-IT"/>
        </w:rPr>
        <w:t>2024</w:t>
      </w:r>
      <w:r w:rsidRPr="004E6A1D">
        <w:rPr>
          <w:rFonts w:cs="Arial"/>
          <w:b/>
          <w:bCs/>
          <w:color w:val="002060"/>
          <w:spacing w:val="-2"/>
          <w:szCs w:val="22"/>
          <w:lang w:eastAsia="it-IT"/>
        </w:rPr>
        <w:t>.</w:t>
      </w:r>
    </w:p>
    <w:bookmarkEnd w:id="7"/>
    <w:p w14:paraId="6361BFA3" w14:textId="77777777" w:rsidR="00127F01" w:rsidRDefault="00127F01" w:rsidP="005D401C">
      <w:pPr>
        <w:rPr>
          <w:rFonts w:ascii="Arial" w:hAnsi="Arial" w:cs="Arial"/>
          <w:color w:val="002060"/>
          <w:sz w:val="22"/>
          <w:szCs w:val="22"/>
        </w:rPr>
      </w:pPr>
    </w:p>
    <w:p w14:paraId="41FFE8D5" w14:textId="77777777" w:rsidR="003E19B3" w:rsidRDefault="003E19B3" w:rsidP="005D401C">
      <w:pPr>
        <w:rPr>
          <w:rFonts w:ascii="Arial" w:hAnsi="Arial" w:cs="Arial"/>
          <w:color w:val="002060"/>
          <w:sz w:val="22"/>
          <w:szCs w:val="22"/>
        </w:rPr>
      </w:pPr>
    </w:p>
    <w:p w14:paraId="30AEBDBB" w14:textId="77777777" w:rsidR="003E19B3" w:rsidRPr="003E19B3" w:rsidRDefault="003E19B3" w:rsidP="003E19B3">
      <w:pPr>
        <w:pStyle w:val="LndNormale1"/>
        <w:rPr>
          <w:color w:val="002060"/>
          <w:sz w:val="28"/>
          <w:szCs w:val="28"/>
        </w:rPr>
      </w:pPr>
      <w:r w:rsidRPr="003E19B3">
        <w:rPr>
          <w:b/>
          <w:color w:val="002060"/>
          <w:sz w:val="28"/>
          <w:szCs w:val="28"/>
        </w:rPr>
        <w:t>AUTORIZZAZIONE EX ART. 34/3 N.O.I.F.</w:t>
      </w:r>
    </w:p>
    <w:p w14:paraId="3AB17418" w14:textId="77777777" w:rsidR="003E19B3" w:rsidRPr="003E19B3" w:rsidRDefault="003E19B3" w:rsidP="003E19B3">
      <w:pPr>
        <w:pStyle w:val="LndNormale1"/>
        <w:rPr>
          <w:color w:val="002060"/>
        </w:rPr>
      </w:pPr>
    </w:p>
    <w:p w14:paraId="44BF894C" w14:textId="77777777" w:rsidR="003E19B3" w:rsidRPr="003E19B3" w:rsidRDefault="003E19B3" w:rsidP="003E19B3">
      <w:pPr>
        <w:pStyle w:val="LndNormale1"/>
        <w:rPr>
          <w:color w:val="002060"/>
        </w:rPr>
      </w:pPr>
      <w:r w:rsidRPr="003E19B3">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0302F484" w14:textId="77777777" w:rsidR="003E19B3" w:rsidRPr="003E19B3" w:rsidRDefault="003E19B3" w:rsidP="003E19B3">
      <w:pPr>
        <w:pStyle w:val="LndNormale1"/>
        <w:rPr>
          <w:b/>
          <w:color w:val="002060"/>
        </w:rPr>
      </w:pPr>
      <w:r w:rsidRPr="003E19B3">
        <w:rPr>
          <w:b/>
          <w:color w:val="002060"/>
        </w:rPr>
        <w:t>MAZZONI GABRIELE</w:t>
      </w:r>
      <w:r w:rsidRPr="003E19B3">
        <w:rPr>
          <w:b/>
          <w:color w:val="002060"/>
        </w:rPr>
        <w:tab/>
        <w:t>nato 23.10.2008</w:t>
      </w:r>
      <w:r w:rsidRPr="003E19B3">
        <w:rPr>
          <w:b/>
          <w:color w:val="002060"/>
        </w:rPr>
        <w:tab/>
        <w:t>A.S.D. SANGIORGIO</w:t>
      </w:r>
    </w:p>
    <w:p w14:paraId="765EDF70" w14:textId="77777777" w:rsidR="003E19B3" w:rsidRPr="00505A11" w:rsidRDefault="003E19B3" w:rsidP="005D401C">
      <w:pPr>
        <w:rPr>
          <w:rFonts w:ascii="Arial" w:hAnsi="Arial" w:cs="Arial"/>
          <w:color w:val="002060"/>
          <w:sz w:val="22"/>
          <w:szCs w:val="22"/>
        </w:rPr>
      </w:pPr>
    </w:p>
    <w:p w14:paraId="5825F15E" w14:textId="77777777" w:rsidR="00505A11" w:rsidRPr="00505A11" w:rsidRDefault="00505A11" w:rsidP="005D401C">
      <w:pPr>
        <w:rPr>
          <w:rFonts w:ascii="Arial" w:hAnsi="Arial" w:cs="Arial"/>
          <w:color w:val="002060"/>
          <w:sz w:val="22"/>
          <w:szCs w:val="22"/>
        </w:rPr>
      </w:pPr>
    </w:p>
    <w:p w14:paraId="114DB74F" w14:textId="77777777" w:rsidR="00505A11" w:rsidRPr="00505A11" w:rsidRDefault="00505A11" w:rsidP="00505A11">
      <w:pPr>
        <w:pStyle w:val="LndNormale1"/>
        <w:rPr>
          <w:b/>
          <w:color w:val="002060"/>
          <w:sz w:val="28"/>
          <w:szCs w:val="28"/>
        </w:rPr>
      </w:pPr>
      <w:r w:rsidRPr="00505A11">
        <w:rPr>
          <w:b/>
          <w:color w:val="002060"/>
          <w:sz w:val="28"/>
          <w:szCs w:val="28"/>
        </w:rPr>
        <w:t>SVINCOLI EX ART. 117 BIS NOIF</w:t>
      </w:r>
    </w:p>
    <w:p w14:paraId="6D7E1BF3" w14:textId="77777777" w:rsidR="00505A11" w:rsidRPr="00505A11" w:rsidRDefault="00505A11" w:rsidP="00505A11">
      <w:pPr>
        <w:pStyle w:val="LndNormale1"/>
        <w:rPr>
          <w:color w:val="002060"/>
        </w:rPr>
      </w:pPr>
    </w:p>
    <w:p w14:paraId="1A0339B5" w14:textId="77777777" w:rsidR="00505A11" w:rsidRPr="00505A11" w:rsidRDefault="00505A11" w:rsidP="00505A11">
      <w:pPr>
        <w:pStyle w:val="LndNormale1"/>
        <w:rPr>
          <w:color w:val="002060"/>
        </w:rPr>
      </w:pPr>
      <w:r w:rsidRPr="00505A11">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 dalla data del presente Comunicato Ufficiale, i seguenti calciatori:</w:t>
      </w:r>
    </w:p>
    <w:p w14:paraId="08C9951F" w14:textId="77777777" w:rsidR="00505A11" w:rsidRPr="00505A11" w:rsidRDefault="00505A11" w:rsidP="00505A11">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505A11" w:rsidRPr="00505A11" w14:paraId="42C96093" w14:textId="77777777" w:rsidTr="00024968">
        <w:tc>
          <w:tcPr>
            <w:tcW w:w="1265" w:type="dxa"/>
          </w:tcPr>
          <w:p w14:paraId="386A7ADD" w14:textId="77777777" w:rsidR="00505A11" w:rsidRPr="00505A11" w:rsidRDefault="00505A11" w:rsidP="00024968">
            <w:pPr>
              <w:pStyle w:val="LndNormale1"/>
              <w:jc w:val="center"/>
              <w:rPr>
                <w:b/>
                <w:color w:val="002060"/>
              </w:rPr>
            </w:pPr>
            <w:r w:rsidRPr="00505A11">
              <w:rPr>
                <w:b/>
                <w:color w:val="002060"/>
              </w:rPr>
              <w:t>Matricola</w:t>
            </w:r>
          </w:p>
        </w:tc>
        <w:tc>
          <w:tcPr>
            <w:tcW w:w="2756" w:type="dxa"/>
          </w:tcPr>
          <w:p w14:paraId="67F83764" w14:textId="77777777" w:rsidR="00505A11" w:rsidRPr="00505A11" w:rsidRDefault="00505A11" w:rsidP="00024968">
            <w:pPr>
              <w:pStyle w:val="LndNormale1"/>
              <w:jc w:val="center"/>
              <w:rPr>
                <w:b/>
                <w:color w:val="002060"/>
              </w:rPr>
            </w:pPr>
            <w:r w:rsidRPr="00505A11">
              <w:rPr>
                <w:b/>
                <w:color w:val="002060"/>
              </w:rPr>
              <w:t>Calciatore</w:t>
            </w:r>
          </w:p>
        </w:tc>
        <w:tc>
          <w:tcPr>
            <w:tcW w:w="1273" w:type="dxa"/>
          </w:tcPr>
          <w:p w14:paraId="3871DFA1" w14:textId="77777777" w:rsidR="00505A11" w:rsidRPr="00505A11" w:rsidRDefault="00505A11" w:rsidP="00024968">
            <w:pPr>
              <w:pStyle w:val="LndNormale1"/>
              <w:jc w:val="center"/>
              <w:rPr>
                <w:b/>
                <w:color w:val="002060"/>
              </w:rPr>
            </w:pPr>
            <w:r w:rsidRPr="00505A11">
              <w:rPr>
                <w:b/>
                <w:color w:val="002060"/>
              </w:rPr>
              <w:t>Nascita</w:t>
            </w:r>
          </w:p>
        </w:tc>
        <w:tc>
          <w:tcPr>
            <w:tcW w:w="1182" w:type="dxa"/>
          </w:tcPr>
          <w:p w14:paraId="039CF756" w14:textId="77777777" w:rsidR="00505A11" w:rsidRPr="00505A11" w:rsidRDefault="00505A11" w:rsidP="00024968">
            <w:pPr>
              <w:pStyle w:val="LndNormale1"/>
              <w:jc w:val="center"/>
              <w:rPr>
                <w:b/>
                <w:color w:val="002060"/>
              </w:rPr>
            </w:pPr>
            <w:r w:rsidRPr="00505A11">
              <w:rPr>
                <w:b/>
                <w:color w:val="002060"/>
              </w:rPr>
              <w:t>Matricola</w:t>
            </w:r>
          </w:p>
        </w:tc>
        <w:tc>
          <w:tcPr>
            <w:tcW w:w="3436" w:type="dxa"/>
          </w:tcPr>
          <w:p w14:paraId="37C95B89" w14:textId="77777777" w:rsidR="00505A11" w:rsidRPr="00505A11" w:rsidRDefault="00505A11" w:rsidP="00024968">
            <w:pPr>
              <w:pStyle w:val="LndNormale1"/>
              <w:jc w:val="center"/>
              <w:rPr>
                <w:b/>
                <w:color w:val="002060"/>
              </w:rPr>
            </w:pPr>
            <w:r w:rsidRPr="00505A11">
              <w:rPr>
                <w:b/>
                <w:color w:val="002060"/>
              </w:rPr>
              <w:t>Società</w:t>
            </w:r>
          </w:p>
        </w:tc>
      </w:tr>
      <w:tr w:rsidR="00505A11" w:rsidRPr="00505A11" w14:paraId="4AB1266D" w14:textId="77777777" w:rsidTr="00024968">
        <w:tc>
          <w:tcPr>
            <w:tcW w:w="1265" w:type="dxa"/>
          </w:tcPr>
          <w:p w14:paraId="428ABE05" w14:textId="77777777" w:rsidR="00505A11" w:rsidRPr="00505A11" w:rsidRDefault="00505A11" w:rsidP="00024968">
            <w:pPr>
              <w:pStyle w:val="LndNormale1"/>
              <w:rPr>
                <w:color w:val="002060"/>
                <w:sz w:val="20"/>
              </w:rPr>
            </w:pPr>
            <w:r w:rsidRPr="00505A11">
              <w:rPr>
                <w:color w:val="002060"/>
                <w:sz w:val="20"/>
              </w:rPr>
              <w:t>4577282</w:t>
            </w:r>
          </w:p>
        </w:tc>
        <w:tc>
          <w:tcPr>
            <w:tcW w:w="2756" w:type="dxa"/>
          </w:tcPr>
          <w:p w14:paraId="5FA89EC1" w14:textId="77777777" w:rsidR="00505A11" w:rsidRPr="00505A11" w:rsidRDefault="00505A11" w:rsidP="00024968">
            <w:pPr>
              <w:pStyle w:val="LndNormale1"/>
              <w:rPr>
                <w:color w:val="002060"/>
                <w:sz w:val="20"/>
              </w:rPr>
            </w:pPr>
            <w:r w:rsidRPr="00505A11">
              <w:rPr>
                <w:color w:val="002060"/>
                <w:sz w:val="20"/>
              </w:rPr>
              <w:t>BELA ANDREA</w:t>
            </w:r>
          </w:p>
        </w:tc>
        <w:tc>
          <w:tcPr>
            <w:tcW w:w="1273" w:type="dxa"/>
          </w:tcPr>
          <w:p w14:paraId="62DF4341" w14:textId="77777777" w:rsidR="00505A11" w:rsidRPr="00505A11" w:rsidRDefault="00505A11" w:rsidP="00024968">
            <w:pPr>
              <w:pStyle w:val="LndNormale1"/>
              <w:rPr>
                <w:color w:val="002060"/>
                <w:sz w:val="20"/>
              </w:rPr>
            </w:pPr>
            <w:r w:rsidRPr="00505A11">
              <w:rPr>
                <w:color w:val="002060"/>
                <w:sz w:val="20"/>
              </w:rPr>
              <w:t>12.09.1994</w:t>
            </w:r>
          </w:p>
        </w:tc>
        <w:tc>
          <w:tcPr>
            <w:tcW w:w="1182" w:type="dxa"/>
          </w:tcPr>
          <w:p w14:paraId="2A23F918" w14:textId="77777777" w:rsidR="00505A11" w:rsidRPr="00505A11" w:rsidRDefault="00505A11" w:rsidP="00024968">
            <w:pPr>
              <w:pStyle w:val="LndNormale1"/>
              <w:rPr>
                <w:color w:val="002060"/>
                <w:sz w:val="20"/>
              </w:rPr>
            </w:pPr>
            <w:r w:rsidRPr="00505A11">
              <w:rPr>
                <w:color w:val="002060"/>
                <w:sz w:val="20"/>
              </w:rPr>
              <w:t>80.186</w:t>
            </w:r>
          </w:p>
        </w:tc>
        <w:tc>
          <w:tcPr>
            <w:tcW w:w="3436" w:type="dxa"/>
          </w:tcPr>
          <w:p w14:paraId="4117D773" w14:textId="77777777" w:rsidR="00505A11" w:rsidRPr="00505A11" w:rsidRDefault="00505A11" w:rsidP="00024968">
            <w:pPr>
              <w:pStyle w:val="LndNormale1"/>
              <w:rPr>
                <w:color w:val="002060"/>
                <w:sz w:val="20"/>
              </w:rPr>
            </w:pPr>
            <w:r w:rsidRPr="00505A11">
              <w:rPr>
                <w:color w:val="002060"/>
                <w:sz w:val="20"/>
              </w:rPr>
              <w:t>POL. MONTEFIORE</w:t>
            </w:r>
          </w:p>
        </w:tc>
      </w:tr>
      <w:tr w:rsidR="00505A11" w:rsidRPr="00505A11" w14:paraId="35B3F28A" w14:textId="77777777" w:rsidTr="00024968">
        <w:tc>
          <w:tcPr>
            <w:tcW w:w="1265" w:type="dxa"/>
          </w:tcPr>
          <w:p w14:paraId="091C00AA" w14:textId="77777777" w:rsidR="00505A11" w:rsidRPr="00505A11" w:rsidRDefault="00505A11" w:rsidP="00024968">
            <w:pPr>
              <w:pStyle w:val="LndNormale1"/>
              <w:rPr>
                <w:color w:val="002060"/>
                <w:sz w:val="20"/>
              </w:rPr>
            </w:pPr>
            <w:r w:rsidRPr="00505A11">
              <w:rPr>
                <w:color w:val="002060"/>
                <w:sz w:val="20"/>
              </w:rPr>
              <w:t>1017847</w:t>
            </w:r>
          </w:p>
        </w:tc>
        <w:tc>
          <w:tcPr>
            <w:tcW w:w="2756" w:type="dxa"/>
          </w:tcPr>
          <w:p w14:paraId="12521DCD" w14:textId="77777777" w:rsidR="00505A11" w:rsidRPr="00505A11" w:rsidRDefault="00505A11" w:rsidP="00024968">
            <w:pPr>
              <w:pStyle w:val="LndNormale1"/>
              <w:rPr>
                <w:color w:val="002060"/>
                <w:sz w:val="20"/>
              </w:rPr>
            </w:pPr>
            <w:r w:rsidRPr="00505A11">
              <w:rPr>
                <w:color w:val="002060"/>
                <w:sz w:val="20"/>
              </w:rPr>
              <w:t>DIOP SIDY</w:t>
            </w:r>
          </w:p>
        </w:tc>
        <w:tc>
          <w:tcPr>
            <w:tcW w:w="1273" w:type="dxa"/>
          </w:tcPr>
          <w:p w14:paraId="734E031B" w14:textId="77777777" w:rsidR="00505A11" w:rsidRPr="00505A11" w:rsidRDefault="00505A11" w:rsidP="00024968">
            <w:pPr>
              <w:pStyle w:val="LndNormale1"/>
              <w:rPr>
                <w:color w:val="002060"/>
                <w:sz w:val="20"/>
              </w:rPr>
            </w:pPr>
            <w:r w:rsidRPr="00505A11">
              <w:rPr>
                <w:color w:val="002060"/>
                <w:sz w:val="20"/>
              </w:rPr>
              <w:t>10.11.1999</w:t>
            </w:r>
          </w:p>
        </w:tc>
        <w:tc>
          <w:tcPr>
            <w:tcW w:w="1182" w:type="dxa"/>
          </w:tcPr>
          <w:p w14:paraId="12DA2782" w14:textId="77777777" w:rsidR="00505A11" w:rsidRPr="00505A11" w:rsidRDefault="00505A11" w:rsidP="00024968">
            <w:pPr>
              <w:pStyle w:val="LndNormale1"/>
              <w:rPr>
                <w:color w:val="002060"/>
                <w:sz w:val="20"/>
              </w:rPr>
            </w:pPr>
            <w:r w:rsidRPr="00505A11">
              <w:rPr>
                <w:color w:val="002060"/>
                <w:sz w:val="20"/>
              </w:rPr>
              <w:t>951.960</w:t>
            </w:r>
          </w:p>
        </w:tc>
        <w:tc>
          <w:tcPr>
            <w:tcW w:w="3436" w:type="dxa"/>
          </w:tcPr>
          <w:p w14:paraId="562A7413" w14:textId="77777777" w:rsidR="00505A11" w:rsidRPr="00505A11" w:rsidRDefault="00505A11" w:rsidP="00024968">
            <w:pPr>
              <w:pStyle w:val="LndNormale1"/>
              <w:rPr>
                <w:color w:val="002060"/>
                <w:sz w:val="20"/>
              </w:rPr>
            </w:pPr>
            <w:r w:rsidRPr="00505A11">
              <w:rPr>
                <w:color w:val="002060"/>
                <w:sz w:val="20"/>
              </w:rPr>
              <w:t>A.P.D. CASTORANESE</w:t>
            </w:r>
          </w:p>
        </w:tc>
      </w:tr>
      <w:tr w:rsidR="00505A11" w:rsidRPr="00505A11" w14:paraId="60A5DA2D" w14:textId="77777777" w:rsidTr="00024968">
        <w:tc>
          <w:tcPr>
            <w:tcW w:w="1265" w:type="dxa"/>
          </w:tcPr>
          <w:p w14:paraId="536C78B7" w14:textId="77777777" w:rsidR="00505A11" w:rsidRPr="00505A11" w:rsidRDefault="00505A11" w:rsidP="00024968">
            <w:pPr>
              <w:pStyle w:val="LndNormale1"/>
              <w:rPr>
                <w:color w:val="002060"/>
                <w:sz w:val="20"/>
              </w:rPr>
            </w:pPr>
            <w:r w:rsidRPr="00505A11">
              <w:rPr>
                <w:color w:val="002060"/>
                <w:sz w:val="20"/>
              </w:rPr>
              <w:t>3862495</w:t>
            </w:r>
          </w:p>
        </w:tc>
        <w:tc>
          <w:tcPr>
            <w:tcW w:w="2756" w:type="dxa"/>
          </w:tcPr>
          <w:p w14:paraId="035FE37E" w14:textId="77777777" w:rsidR="00505A11" w:rsidRPr="00505A11" w:rsidRDefault="00505A11" w:rsidP="00024968">
            <w:pPr>
              <w:pStyle w:val="LndNormale1"/>
              <w:rPr>
                <w:color w:val="002060"/>
                <w:sz w:val="20"/>
              </w:rPr>
            </w:pPr>
            <w:r w:rsidRPr="00505A11">
              <w:rPr>
                <w:color w:val="002060"/>
                <w:sz w:val="20"/>
              </w:rPr>
              <w:t>LAZARINI DE ALMEID BRU</w:t>
            </w:r>
          </w:p>
        </w:tc>
        <w:tc>
          <w:tcPr>
            <w:tcW w:w="1273" w:type="dxa"/>
          </w:tcPr>
          <w:p w14:paraId="10A7188A" w14:textId="77777777" w:rsidR="00505A11" w:rsidRPr="00505A11" w:rsidRDefault="00505A11" w:rsidP="00024968">
            <w:pPr>
              <w:pStyle w:val="LndNormale1"/>
              <w:rPr>
                <w:color w:val="002060"/>
                <w:sz w:val="20"/>
              </w:rPr>
            </w:pPr>
            <w:r w:rsidRPr="00505A11">
              <w:rPr>
                <w:color w:val="002060"/>
                <w:sz w:val="20"/>
              </w:rPr>
              <w:t>28.04.1986</w:t>
            </w:r>
          </w:p>
        </w:tc>
        <w:tc>
          <w:tcPr>
            <w:tcW w:w="1182" w:type="dxa"/>
          </w:tcPr>
          <w:p w14:paraId="75652FB6" w14:textId="77777777" w:rsidR="00505A11" w:rsidRPr="00505A11" w:rsidRDefault="00505A11" w:rsidP="00024968">
            <w:pPr>
              <w:pStyle w:val="LndNormale1"/>
              <w:rPr>
                <w:color w:val="002060"/>
                <w:sz w:val="20"/>
              </w:rPr>
            </w:pPr>
            <w:r w:rsidRPr="00505A11">
              <w:rPr>
                <w:color w:val="002060"/>
                <w:sz w:val="20"/>
              </w:rPr>
              <w:t>955.225</w:t>
            </w:r>
          </w:p>
        </w:tc>
        <w:tc>
          <w:tcPr>
            <w:tcW w:w="3436" w:type="dxa"/>
          </w:tcPr>
          <w:p w14:paraId="45E44131" w14:textId="77777777" w:rsidR="00505A11" w:rsidRPr="00505A11" w:rsidRDefault="00505A11" w:rsidP="00024968">
            <w:pPr>
              <w:pStyle w:val="LndNormale1"/>
              <w:rPr>
                <w:color w:val="002060"/>
                <w:sz w:val="20"/>
              </w:rPr>
            </w:pPr>
            <w:r w:rsidRPr="00505A11">
              <w:rPr>
                <w:color w:val="002060"/>
                <w:sz w:val="20"/>
              </w:rPr>
              <w:t xml:space="preserve">A.S.D. FERMANA FUTSAL 2022  </w:t>
            </w:r>
          </w:p>
        </w:tc>
      </w:tr>
    </w:tbl>
    <w:p w14:paraId="55AFE755" w14:textId="77777777" w:rsidR="00505A11" w:rsidRPr="00505A11" w:rsidRDefault="00505A11" w:rsidP="00505A11">
      <w:pPr>
        <w:pStyle w:val="LndNormale1"/>
        <w:rPr>
          <w:color w:val="002060"/>
          <w:szCs w:val="22"/>
        </w:rPr>
      </w:pPr>
    </w:p>
    <w:p w14:paraId="584A92CD" w14:textId="77777777" w:rsidR="00505A11" w:rsidRPr="00505A11" w:rsidRDefault="00505A11" w:rsidP="00505A11">
      <w:pPr>
        <w:pStyle w:val="LndNormale1"/>
        <w:rPr>
          <w:color w:val="002060"/>
          <w:szCs w:val="22"/>
        </w:rPr>
      </w:pPr>
    </w:p>
    <w:p w14:paraId="3FEEA408" w14:textId="77777777" w:rsidR="00505A11" w:rsidRPr="00505A11" w:rsidRDefault="00505A11" w:rsidP="00505A11">
      <w:pPr>
        <w:pStyle w:val="LndNormale1"/>
        <w:rPr>
          <w:b/>
          <w:color w:val="002060"/>
          <w:sz w:val="28"/>
          <w:szCs w:val="28"/>
        </w:rPr>
      </w:pPr>
      <w:r w:rsidRPr="00505A11">
        <w:rPr>
          <w:b/>
          <w:color w:val="002060"/>
          <w:sz w:val="28"/>
          <w:szCs w:val="28"/>
        </w:rPr>
        <w:t>ANNULLAMENTO TESSERAMENTI ANNUALI</w:t>
      </w:r>
    </w:p>
    <w:p w14:paraId="41178D6A" w14:textId="77777777" w:rsidR="00505A11" w:rsidRPr="00505A11" w:rsidRDefault="00505A11" w:rsidP="00505A11">
      <w:pPr>
        <w:pStyle w:val="LndNormale1"/>
        <w:rPr>
          <w:color w:val="002060"/>
        </w:rPr>
      </w:pPr>
    </w:p>
    <w:p w14:paraId="3F98F26D" w14:textId="77777777" w:rsidR="00505A11" w:rsidRPr="00505A11" w:rsidRDefault="00505A11" w:rsidP="00505A11">
      <w:pPr>
        <w:pStyle w:val="LndNormale1"/>
        <w:rPr>
          <w:color w:val="002060"/>
        </w:rPr>
      </w:pPr>
      <w:r w:rsidRPr="00505A11">
        <w:rPr>
          <w:color w:val="002060"/>
        </w:rPr>
        <w:t>Vista la richiesta di annullamento presentata dagli esercenti attività genitoriale ed il consenso da parte della società di appartenenza, considerato che dall’inizio del campionato di copmpetenza il calciatore non è mai stato utilizzato, si procede all’annullamento del seguente tesseramento annuale ai sensi delle vigenti disposizioni federali:</w:t>
      </w:r>
    </w:p>
    <w:p w14:paraId="69990E0C" w14:textId="77777777" w:rsidR="00505A11" w:rsidRPr="00505A11" w:rsidRDefault="00505A11" w:rsidP="00505A11">
      <w:pPr>
        <w:pStyle w:val="LndNormale1"/>
        <w:rPr>
          <w:b/>
          <w:color w:val="002060"/>
        </w:rPr>
      </w:pPr>
      <w:r w:rsidRPr="00505A11">
        <w:rPr>
          <w:b/>
          <w:color w:val="002060"/>
        </w:rPr>
        <w:t xml:space="preserve">ALWAN BASHAR </w:t>
      </w:r>
      <w:r w:rsidRPr="00505A11">
        <w:rPr>
          <w:b/>
          <w:color w:val="002060"/>
        </w:rPr>
        <w:tab/>
        <w:t xml:space="preserve">nato 28.05.2008 </w:t>
      </w:r>
      <w:r w:rsidRPr="00505A11">
        <w:rPr>
          <w:b/>
          <w:color w:val="002060"/>
        </w:rPr>
        <w:tab/>
        <w:t>A.S.D. FABRIANO CERRETO</w:t>
      </w:r>
    </w:p>
    <w:p w14:paraId="7D5A6E7D" w14:textId="77777777" w:rsidR="00505A11" w:rsidRPr="00505A11" w:rsidRDefault="00505A11" w:rsidP="005D401C">
      <w:pPr>
        <w:rPr>
          <w:rFonts w:ascii="Arial" w:hAnsi="Arial" w:cs="Arial"/>
          <w:color w:val="002060"/>
          <w:sz w:val="22"/>
          <w:szCs w:val="22"/>
        </w:rPr>
      </w:pPr>
    </w:p>
    <w:p w14:paraId="1D91720B" w14:textId="77777777" w:rsidR="005B7CFA" w:rsidRPr="003E19B3" w:rsidRDefault="005B7CFA"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A578EF">
        <w:rPr>
          <w:color w:val="FFFFFF" w:themeColor="background1"/>
        </w:rPr>
        <w:t>NOTIZIE SU ATTIVITA’ AGONISTICA</w:t>
      </w:r>
      <w:bookmarkEnd w:id="8"/>
      <w:bookmarkEnd w:id="9"/>
      <w:bookmarkEnd w:id="10"/>
      <w:bookmarkEnd w:id="11"/>
      <w:bookmarkEnd w:id="12"/>
    </w:p>
    <w:p w14:paraId="5B8C3500" w14:textId="77777777" w:rsidR="00D4042F" w:rsidRPr="00980BC8" w:rsidRDefault="00D4042F" w:rsidP="00D4042F">
      <w:pPr>
        <w:pStyle w:val="titoloprinc0"/>
        <w:rPr>
          <w:color w:val="002060"/>
          <w:sz w:val="4"/>
          <w:szCs w:val="4"/>
        </w:rPr>
      </w:pPr>
    </w:p>
    <w:p w14:paraId="4C482FBB" w14:textId="77777777" w:rsidR="00764529" w:rsidRPr="00E01655" w:rsidRDefault="00764529" w:rsidP="00764529">
      <w:pPr>
        <w:pStyle w:val="breakline"/>
        <w:rPr>
          <w:color w:val="002060"/>
        </w:rPr>
      </w:pPr>
    </w:p>
    <w:p w14:paraId="085BEB5C" w14:textId="77777777" w:rsidR="00764529" w:rsidRPr="00E01655" w:rsidRDefault="00764529" w:rsidP="00764529">
      <w:pPr>
        <w:pStyle w:val="titolocampionato0"/>
        <w:shd w:val="clear" w:color="auto" w:fill="CCCCCC"/>
        <w:spacing w:before="80" w:after="40"/>
        <w:rPr>
          <w:color w:val="002060"/>
        </w:rPr>
      </w:pPr>
      <w:r w:rsidRPr="00E01655">
        <w:rPr>
          <w:color w:val="002060"/>
        </w:rPr>
        <w:t>CALCIO A CINQUE SERIE C1</w:t>
      </w:r>
    </w:p>
    <w:p w14:paraId="4960D468" w14:textId="77777777" w:rsidR="00764529" w:rsidRPr="00E01655" w:rsidRDefault="00764529" w:rsidP="00764529">
      <w:pPr>
        <w:pStyle w:val="titoloprinc0"/>
        <w:rPr>
          <w:color w:val="002060"/>
        </w:rPr>
      </w:pPr>
      <w:r w:rsidRPr="00E01655">
        <w:rPr>
          <w:color w:val="002060"/>
        </w:rPr>
        <w:t>RISULTATI</w:t>
      </w:r>
    </w:p>
    <w:p w14:paraId="22C16529" w14:textId="77777777" w:rsidR="00764529" w:rsidRPr="00E01655" w:rsidRDefault="00764529" w:rsidP="00764529">
      <w:pPr>
        <w:pStyle w:val="breakline"/>
        <w:rPr>
          <w:color w:val="002060"/>
        </w:rPr>
      </w:pPr>
    </w:p>
    <w:p w14:paraId="7052A564" w14:textId="77777777" w:rsidR="00764529" w:rsidRPr="00E01655" w:rsidRDefault="00764529" w:rsidP="00764529">
      <w:pPr>
        <w:pStyle w:val="sottotitolocampionato10"/>
        <w:rPr>
          <w:color w:val="002060"/>
        </w:rPr>
      </w:pPr>
      <w:r w:rsidRPr="00E01655">
        <w:rPr>
          <w:color w:val="002060"/>
        </w:rPr>
        <w:t>RISULTATI UFFICIALI GARE DEL 19/01/2024</w:t>
      </w:r>
    </w:p>
    <w:p w14:paraId="2D9FE2D1" w14:textId="77777777" w:rsidR="00764529" w:rsidRPr="00447E77" w:rsidRDefault="00764529" w:rsidP="00447E77">
      <w:pPr>
        <w:pStyle w:val="sottotitolocampionato20"/>
        <w:spacing w:before="0" w:beforeAutospacing="0" w:after="0" w:afterAutospacing="0"/>
        <w:rPr>
          <w:rFonts w:ascii="Arial" w:hAnsi="Arial" w:cs="Arial"/>
          <w:color w:val="002060"/>
          <w:sz w:val="20"/>
          <w:szCs w:val="20"/>
        </w:rPr>
      </w:pPr>
      <w:r w:rsidRPr="00447E77">
        <w:rPr>
          <w:rFonts w:ascii="Arial" w:hAnsi="Arial" w:cs="Arial"/>
          <w:color w:val="002060"/>
          <w:sz w:val="20"/>
          <w:szCs w:val="20"/>
        </w:rPr>
        <w:t>Si trascrivono qui di seguito i risultati ufficiali delle gare disputate</w:t>
      </w:r>
    </w:p>
    <w:p w14:paraId="69CD3E92" w14:textId="77777777" w:rsidR="00764529" w:rsidRPr="00E01655" w:rsidRDefault="00764529" w:rsidP="0076452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64529" w:rsidRPr="00E01655" w14:paraId="7CF908F6"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7B565242"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64E4B" w14:textId="77777777" w:rsidR="00764529" w:rsidRPr="00E01655" w:rsidRDefault="00764529" w:rsidP="00BF7C20">
                  <w:pPr>
                    <w:pStyle w:val="headertabella0"/>
                    <w:rPr>
                      <w:color w:val="002060"/>
                    </w:rPr>
                  </w:pPr>
                  <w:r w:rsidRPr="00E01655">
                    <w:rPr>
                      <w:color w:val="002060"/>
                    </w:rPr>
                    <w:lastRenderedPageBreak/>
                    <w:t>GIRONE A - 3 Giornata - R</w:t>
                  </w:r>
                </w:p>
              </w:tc>
            </w:tr>
            <w:tr w:rsidR="00764529" w:rsidRPr="00E01655" w14:paraId="783E0851"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9EA4F7" w14:textId="77777777" w:rsidR="00764529" w:rsidRPr="00E01655" w:rsidRDefault="00764529" w:rsidP="00BF7C20">
                  <w:pPr>
                    <w:pStyle w:val="rowtabella0"/>
                    <w:rPr>
                      <w:color w:val="002060"/>
                    </w:rPr>
                  </w:pPr>
                  <w:r w:rsidRPr="00E01655">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B735F" w14:textId="77777777" w:rsidR="00764529" w:rsidRPr="00E01655" w:rsidRDefault="00764529" w:rsidP="00BF7C20">
                  <w:pPr>
                    <w:pStyle w:val="rowtabella0"/>
                    <w:rPr>
                      <w:color w:val="002060"/>
                    </w:rPr>
                  </w:pPr>
                  <w:r w:rsidRPr="00E01655">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5BC9C" w14:textId="77777777" w:rsidR="00764529" w:rsidRPr="00E01655" w:rsidRDefault="00764529" w:rsidP="00BF7C20">
                  <w:pPr>
                    <w:pStyle w:val="rowtabella0"/>
                    <w:jc w:val="center"/>
                    <w:rPr>
                      <w:color w:val="002060"/>
                    </w:rPr>
                  </w:pPr>
                  <w:r w:rsidRPr="00E01655">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516FE2" w14:textId="77777777" w:rsidR="00764529" w:rsidRPr="00E01655" w:rsidRDefault="00764529" w:rsidP="00BF7C20">
                  <w:pPr>
                    <w:pStyle w:val="rowtabella0"/>
                    <w:jc w:val="center"/>
                    <w:rPr>
                      <w:color w:val="002060"/>
                    </w:rPr>
                  </w:pPr>
                  <w:r w:rsidRPr="00E01655">
                    <w:rPr>
                      <w:color w:val="002060"/>
                    </w:rPr>
                    <w:t> </w:t>
                  </w:r>
                </w:p>
              </w:tc>
            </w:tr>
            <w:tr w:rsidR="00764529" w:rsidRPr="00E01655" w14:paraId="5FFDB1EE"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11CBF2" w14:textId="77777777" w:rsidR="00764529" w:rsidRPr="00E01655" w:rsidRDefault="00764529" w:rsidP="00BF7C20">
                  <w:pPr>
                    <w:pStyle w:val="rowtabella0"/>
                    <w:rPr>
                      <w:color w:val="002060"/>
                    </w:rPr>
                  </w:pPr>
                  <w:r w:rsidRPr="00E01655">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C9E824" w14:textId="77777777" w:rsidR="00764529" w:rsidRPr="00E01655" w:rsidRDefault="00764529" w:rsidP="00BF7C20">
                  <w:pPr>
                    <w:pStyle w:val="rowtabella0"/>
                    <w:rPr>
                      <w:color w:val="002060"/>
                    </w:rPr>
                  </w:pPr>
                  <w:r w:rsidRPr="00E01655">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DB9620" w14:textId="77777777" w:rsidR="00764529" w:rsidRPr="00E01655" w:rsidRDefault="00764529" w:rsidP="00BF7C20">
                  <w:pPr>
                    <w:pStyle w:val="rowtabella0"/>
                    <w:jc w:val="center"/>
                    <w:rPr>
                      <w:color w:val="002060"/>
                    </w:rPr>
                  </w:pPr>
                  <w:r w:rsidRPr="00E01655">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1B3CF0" w14:textId="77777777" w:rsidR="00764529" w:rsidRPr="00E01655" w:rsidRDefault="00764529" w:rsidP="00BF7C20">
                  <w:pPr>
                    <w:pStyle w:val="rowtabella0"/>
                    <w:jc w:val="center"/>
                    <w:rPr>
                      <w:color w:val="002060"/>
                    </w:rPr>
                  </w:pPr>
                  <w:r w:rsidRPr="00E01655">
                    <w:rPr>
                      <w:color w:val="002060"/>
                    </w:rPr>
                    <w:t> </w:t>
                  </w:r>
                </w:p>
              </w:tc>
            </w:tr>
            <w:tr w:rsidR="00764529" w:rsidRPr="00E01655" w14:paraId="70F0F1FD"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9FE349" w14:textId="77777777" w:rsidR="00764529" w:rsidRPr="00E01655" w:rsidRDefault="00764529" w:rsidP="00BF7C20">
                  <w:pPr>
                    <w:pStyle w:val="rowtabella0"/>
                    <w:rPr>
                      <w:color w:val="002060"/>
                    </w:rPr>
                  </w:pPr>
                  <w:r w:rsidRPr="00E01655">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DF299B" w14:textId="77777777" w:rsidR="00764529" w:rsidRPr="00E01655" w:rsidRDefault="00764529" w:rsidP="00BF7C20">
                  <w:pPr>
                    <w:pStyle w:val="rowtabella0"/>
                    <w:rPr>
                      <w:color w:val="002060"/>
                    </w:rPr>
                  </w:pPr>
                  <w:r w:rsidRPr="00E01655">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4C0118" w14:textId="77777777" w:rsidR="00764529" w:rsidRPr="00E01655" w:rsidRDefault="00764529" w:rsidP="00BF7C20">
                  <w:pPr>
                    <w:pStyle w:val="rowtabella0"/>
                    <w:jc w:val="center"/>
                    <w:rPr>
                      <w:color w:val="002060"/>
                    </w:rPr>
                  </w:pPr>
                  <w:r w:rsidRPr="00E01655">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D2AAD9" w14:textId="77777777" w:rsidR="00764529" w:rsidRPr="00E01655" w:rsidRDefault="00764529" w:rsidP="00BF7C20">
                  <w:pPr>
                    <w:pStyle w:val="rowtabella0"/>
                    <w:jc w:val="center"/>
                    <w:rPr>
                      <w:color w:val="002060"/>
                    </w:rPr>
                  </w:pPr>
                  <w:r w:rsidRPr="00E01655">
                    <w:rPr>
                      <w:color w:val="002060"/>
                    </w:rPr>
                    <w:t> </w:t>
                  </w:r>
                </w:p>
              </w:tc>
            </w:tr>
            <w:tr w:rsidR="00764529" w:rsidRPr="00E01655" w14:paraId="33ED01BB"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8068B9" w14:textId="77777777" w:rsidR="00764529" w:rsidRPr="00E01655" w:rsidRDefault="00764529" w:rsidP="00BF7C20">
                  <w:pPr>
                    <w:pStyle w:val="rowtabella0"/>
                    <w:rPr>
                      <w:color w:val="002060"/>
                    </w:rPr>
                  </w:pPr>
                  <w:r w:rsidRPr="00E01655">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3E7E1C" w14:textId="77777777" w:rsidR="00764529" w:rsidRPr="00E01655" w:rsidRDefault="00764529" w:rsidP="00BF7C20">
                  <w:pPr>
                    <w:pStyle w:val="rowtabella0"/>
                    <w:rPr>
                      <w:color w:val="002060"/>
                    </w:rPr>
                  </w:pPr>
                  <w:r w:rsidRPr="00E01655">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78F081" w14:textId="77777777" w:rsidR="00764529" w:rsidRPr="00E01655" w:rsidRDefault="00764529" w:rsidP="00BF7C20">
                  <w:pPr>
                    <w:pStyle w:val="rowtabella0"/>
                    <w:jc w:val="center"/>
                    <w:rPr>
                      <w:color w:val="002060"/>
                    </w:rPr>
                  </w:pPr>
                  <w:r w:rsidRPr="00E0165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AF7A21" w14:textId="77777777" w:rsidR="00764529" w:rsidRPr="00E01655" w:rsidRDefault="00764529" w:rsidP="00BF7C20">
                  <w:pPr>
                    <w:pStyle w:val="rowtabella0"/>
                    <w:jc w:val="center"/>
                    <w:rPr>
                      <w:color w:val="002060"/>
                    </w:rPr>
                  </w:pPr>
                  <w:r w:rsidRPr="00E01655">
                    <w:rPr>
                      <w:color w:val="002060"/>
                    </w:rPr>
                    <w:t> </w:t>
                  </w:r>
                </w:p>
              </w:tc>
            </w:tr>
            <w:tr w:rsidR="00447E77" w:rsidRPr="00E01655" w14:paraId="11DD617E"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F5B808" w14:textId="7F12D4A4" w:rsidR="00447E77" w:rsidRPr="00E01655" w:rsidRDefault="00447E77" w:rsidP="00447E77">
                  <w:pPr>
                    <w:pStyle w:val="rowtabella0"/>
                    <w:rPr>
                      <w:color w:val="002060"/>
                    </w:rPr>
                  </w:pPr>
                  <w:r w:rsidRPr="00E01655">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A1BDA2" w14:textId="65FDADCF" w:rsidR="00447E77" w:rsidRPr="00E01655" w:rsidRDefault="00447E77" w:rsidP="00447E77">
                  <w:pPr>
                    <w:pStyle w:val="rowtabella0"/>
                    <w:rPr>
                      <w:color w:val="002060"/>
                    </w:rPr>
                  </w:pPr>
                  <w:r w:rsidRPr="00E01655">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4C892" w14:textId="70FA9B64" w:rsidR="00447E77" w:rsidRPr="00E01655" w:rsidRDefault="00447E77" w:rsidP="00447E77">
                  <w:pPr>
                    <w:pStyle w:val="rowtabella0"/>
                    <w:jc w:val="center"/>
                    <w:rPr>
                      <w:color w:val="002060"/>
                    </w:rPr>
                  </w:pPr>
                  <w:r w:rsidRPr="00E01655">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F3EEA" w14:textId="790EDBC6" w:rsidR="00447E77" w:rsidRPr="00E01655" w:rsidRDefault="00447E77" w:rsidP="00447E77">
                  <w:pPr>
                    <w:pStyle w:val="rowtabella0"/>
                    <w:jc w:val="center"/>
                    <w:rPr>
                      <w:color w:val="002060"/>
                    </w:rPr>
                  </w:pPr>
                  <w:r w:rsidRPr="00E01655">
                    <w:rPr>
                      <w:color w:val="002060"/>
                    </w:rPr>
                    <w:t> </w:t>
                  </w:r>
                </w:p>
              </w:tc>
            </w:tr>
          </w:tbl>
          <w:p w14:paraId="74F1D804" w14:textId="77777777" w:rsidR="00764529" w:rsidRPr="00E01655" w:rsidRDefault="00764529" w:rsidP="00BF7C20">
            <w:pPr>
              <w:rPr>
                <w:color w:val="002060"/>
              </w:rPr>
            </w:pPr>
          </w:p>
        </w:tc>
      </w:tr>
    </w:tbl>
    <w:p w14:paraId="78D9BAC7" w14:textId="77777777" w:rsidR="00764529" w:rsidRPr="00E01655" w:rsidRDefault="00764529" w:rsidP="00764529">
      <w:pPr>
        <w:pStyle w:val="breakline"/>
        <w:rPr>
          <w:rFonts w:eastAsiaTheme="minorEastAsia"/>
          <w:color w:val="002060"/>
        </w:rPr>
      </w:pPr>
    </w:p>
    <w:p w14:paraId="53DF5668" w14:textId="77777777" w:rsidR="00764529" w:rsidRPr="00E01655" w:rsidRDefault="00764529" w:rsidP="00764529">
      <w:pPr>
        <w:pStyle w:val="breakline"/>
        <w:rPr>
          <w:color w:val="002060"/>
        </w:rPr>
      </w:pPr>
    </w:p>
    <w:p w14:paraId="3A02C633" w14:textId="77777777" w:rsidR="00764529" w:rsidRPr="00E01655" w:rsidRDefault="00764529" w:rsidP="00764529">
      <w:pPr>
        <w:pStyle w:val="titoloprinc0"/>
        <w:rPr>
          <w:color w:val="002060"/>
        </w:rPr>
      </w:pPr>
      <w:r w:rsidRPr="00E01655">
        <w:rPr>
          <w:color w:val="002060"/>
        </w:rPr>
        <w:t>GIUDICE SPORTIVO</w:t>
      </w:r>
    </w:p>
    <w:p w14:paraId="177A5404" w14:textId="77777777" w:rsidR="00764529" w:rsidRPr="00E01655" w:rsidRDefault="00764529" w:rsidP="00764529">
      <w:pPr>
        <w:pStyle w:val="diffida"/>
        <w:rPr>
          <w:color w:val="002060"/>
        </w:rPr>
      </w:pPr>
      <w:r w:rsidRPr="00E01655">
        <w:rPr>
          <w:color w:val="002060"/>
        </w:rPr>
        <w:t>Il Giudice Sportivo Avv. Agnese Lazzaretti, con l'assistenza del segretario Angelo Castellana, nella seduta del 24/01/2024, ha adottato le decisioni che di seguito integralmente si riportano:</w:t>
      </w:r>
    </w:p>
    <w:p w14:paraId="4AF5EDDA" w14:textId="77777777" w:rsidR="00764529" w:rsidRPr="00E01655" w:rsidRDefault="00764529" w:rsidP="00764529">
      <w:pPr>
        <w:pStyle w:val="titolo10"/>
        <w:rPr>
          <w:color w:val="002060"/>
        </w:rPr>
      </w:pPr>
      <w:r w:rsidRPr="00E01655">
        <w:rPr>
          <w:color w:val="002060"/>
        </w:rPr>
        <w:t xml:space="preserve">GARE DEL 19/ 1/2024 </w:t>
      </w:r>
    </w:p>
    <w:p w14:paraId="57B29A36" w14:textId="77777777" w:rsidR="00764529" w:rsidRPr="00E01655" w:rsidRDefault="00764529" w:rsidP="00764529">
      <w:pPr>
        <w:pStyle w:val="titolo7a"/>
        <w:rPr>
          <w:color w:val="002060"/>
        </w:rPr>
      </w:pPr>
      <w:r w:rsidRPr="00E01655">
        <w:rPr>
          <w:color w:val="002060"/>
        </w:rPr>
        <w:t xml:space="preserve">PROVVEDIMENTI DISCIPLINARI </w:t>
      </w:r>
    </w:p>
    <w:p w14:paraId="79D2F789"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2D6F2E85" w14:textId="77777777" w:rsidR="00764529" w:rsidRPr="00E01655" w:rsidRDefault="00764529" w:rsidP="00764529">
      <w:pPr>
        <w:pStyle w:val="titolo30"/>
        <w:rPr>
          <w:color w:val="002060"/>
        </w:rPr>
      </w:pPr>
      <w:r w:rsidRPr="00E01655">
        <w:rPr>
          <w:color w:val="002060"/>
        </w:rPr>
        <w:t xml:space="preserve">SOCIETA' </w:t>
      </w:r>
    </w:p>
    <w:p w14:paraId="1D585F96" w14:textId="77777777" w:rsidR="00764529" w:rsidRPr="00E01655" w:rsidRDefault="00764529" w:rsidP="00764529">
      <w:pPr>
        <w:pStyle w:val="titolo20"/>
        <w:rPr>
          <w:color w:val="002060"/>
        </w:rPr>
      </w:pPr>
      <w:r w:rsidRPr="00E01655">
        <w:rPr>
          <w:color w:val="002060"/>
        </w:rPr>
        <w:t xml:space="preserve">AMMENDA </w:t>
      </w:r>
    </w:p>
    <w:p w14:paraId="6257CAF7" w14:textId="77777777" w:rsidR="00764529" w:rsidRPr="00E01655" w:rsidRDefault="00764529" w:rsidP="00764529">
      <w:pPr>
        <w:pStyle w:val="diffida"/>
        <w:spacing w:before="80" w:beforeAutospacing="0" w:after="40" w:afterAutospacing="0"/>
        <w:jc w:val="left"/>
        <w:rPr>
          <w:color w:val="002060"/>
        </w:rPr>
      </w:pPr>
      <w:r w:rsidRPr="00E01655">
        <w:rPr>
          <w:color w:val="002060"/>
        </w:rPr>
        <w:t xml:space="preserve">Euro 90,00 ALMA JUVENTUS FANO </w:t>
      </w:r>
      <w:r w:rsidRPr="00E01655">
        <w:rPr>
          <w:color w:val="002060"/>
        </w:rPr>
        <w:br/>
        <w:t xml:space="preserve">Per comportamento offensivo del proprio pubblico nei confronti dell'arbitro. </w:t>
      </w:r>
    </w:p>
    <w:p w14:paraId="5D125EE3" w14:textId="77777777" w:rsidR="00764529" w:rsidRPr="00E01655" w:rsidRDefault="00764529" w:rsidP="00764529">
      <w:pPr>
        <w:pStyle w:val="titolo30"/>
        <w:rPr>
          <w:color w:val="002060"/>
        </w:rPr>
      </w:pPr>
      <w:r w:rsidRPr="00E01655">
        <w:rPr>
          <w:color w:val="002060"/>
        </w:rPr>
        <w:t xml:space="preserve">DIRIGENTI </w:t>
      </w:r>
    </w:p>
    <w:p w14:paraId="24CF1FA8" w14:textId="77777777" w:rsidR="00764529" w:rsidRPr="00E01655" w:rsidRDefault="00764529" w:rsidP="00764529">
      <w:pPr>
        <w:pStyle w:val="titolo20"/>
        <w:rPr>
          <w:color w:val="002060"/>
        </w:rPr>
      </w:pPr>
      <w:r w:rsidRPr="00E016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58A5CC50" w14:textId="77777777" w:rsidTr="00BF7C20">
        <w:tc>
          <w:tcPr>
            <w:tcW w:w="2200" w:type="dxa"/>
            <w:tcMar>
              <w:top w:w="20" w:type="dxa"/>
              <w:left w:w="20" w:type="dxa"/>
              <w:bottom w:w="20" w:type="dxa"/>
              <w:right w:w="20" w:type="dxa"/>
            </w:tcMar>
            <w:vAlign w:val="center"/>
            <w:hideMark/>
          </w:tcPr>
          <w:p w14:paraId="38FE26CE" w14:textId="77777777" w:rsidR="00764529" w:rsidRPr="00E01655" w:rsidRDefault="00764529" w:rsidP="00BF7C20">
            <w:pPr>
              <w:pStyle w:val="movimento"/>
              <w:rPr>
                <w:color w:val="002060"/>
              </w:rPr>
            </w:pPr>
            <w:r w:rsidRPr="00E01655">
              <w:rPr>
                <w:color w:val="002060"/>
              </w:rPr>
              <w:t>SCAPECCHI LUCA</w:t>
            </w:r>
          </w:p>
        </w:tc>
        <w:tc>
          <w:tcPr>
            <w:tcW w:w="2200" w:type="dxa"/>
            <w:tcMar>
              <w:top w:w="20" w:type="dxa"/>
              <w:left w:w="20" w:type="dxa"/>
              <w:bottom w:w="20" w:type="dxa"/>
              <w:right w:w="20" w:type="dxa"/>
            </w:tcMar>
            <w:vAlign w:val="center"/>
            <w:hideMark/>
          </w:tcPr>
          <w:p w14:paraId="09237E36" w14:textId="77777777" w:rsidR="00764529" w:rsidRPr="00E01655" w:rsidRDefault="00764529" w:rsidP="00BF7C20">
            <w:pPr>
              <w:pStyle w:val="movimento2"/>
              <w:rPr>
                <w:color w:val="002060"/>
              </w:rPr>
            </w:pPr>
            <w:r w:rsidRPr="00E01655">
              <w:rPr>
                <w:color w:val="002060"/>
              </w:rPr>
              <w:t xml:space="preserve">(ALMA JUVENTUS FANO) </w:t>
            </w:r>
          </w:p>
        </w:tc>
        <w:tc>
          <w:tcPr>
            <w:tcW w:w="800" w:type="dxa"/>
            <w:tcMar>
              <w:top w:w="20" w:type="dxa"/>
              <w:left w:w="20" w:type="dxa"/>
              <w:bottom w:w="20" w:type="dxa"/>
              <w:right w:w="20" w:type="dxa"/>
            </w:tcMar>
            <w:vAlign w:val="center"/>
            <w:hideMark/>
          </w:tcPr>
          <w:p w14:paraId="31AD9B22"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C25460F"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CFD9E10" w14:textId="77777777" w:rsidR="00764529" w:rsidRPr="00E01655" w:rsidRDefault="00764529" w:rsidP="00BF7C20">
            <w:pPr>
              <w:pStyle w:val="movimento2"/>
              <w:rPr>
                <w:color w:val="002060"/>
              </w:rPr>
            </w:pPr>
            <w:r w:rsidRPr="00E01655">
              <w:rPr>
                <w:color w:val="002060"/>
              </w:rPr>
              <w:t> </w:t>
            </w:r>
          </w:p>
        </w:tc>
      </w:tr>
    </w:tbl>
    <w:p w14:paraId="6B9C06AE" w14:textId="77777777" w:rsidR="00764529" w:rsidRPr="00E01655" w:rsidRDefault="00764529" w:rsidP="00764529">
      <w:pPr>
        <w:pStyle w:val="titolo30"/>
        <w:rPr>
          <w:rFonts w:eastAsiaTheme="minorEastAsia"/>
          <w:color w:val="002060"/>
        </w:rPr>
      </w:pPr>
      <w:r w:rsidRPr="00E01655">
        <w:rPr>
          <w:color w:val="002060"/>
        </w:rPr>
        <w:t xml:space="preserve">ALLENATORI </w:t>
      </w:r>
    </w:p>
    <w:p w14:paraId="5BB93772" w14:textId="77777777" w:rsidR="00764529" w:rsidRPr="00E01655" w:rsidRDefault="00764529" w:rsidP="00764529">
      <w:pPr>
        <w:pStyle w:val="titolo20"/>
        <w:rPr>
          <w:color w:val="002060"/>
        </w:rPr>
      </w:pPr>
      <w:r w:rsidRPr="00E0165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3FBFDD59" w14:textId="77777777" w:rsidTr="00BF7C20">
        <w:tc>
          <w:tcPr>
            <w:tcW w:w="2200" w:type="dxa"/>
            <w:tcMar>
              <w:top w:w="20" w:type="dxa"/>
              <w:left w:w="20" w:type="dxa"/>
              <w:bottom w:w="20" w:type="dxa"/>
              <w:right w:w="20" w:type="dxa"/>
            </w:tcMar>
            <w:vAlign w:val="center"/>
            <w:hideMark/>
          </w:tcPr>
          <w:p w14:paraId="6B910287" w14:textId="77777777" w:rsidR="00764529" w:rsidRPr="00E01655" w:rsidRDefault="00764529" w:rsidP="00BF7C20">
            <w:pPr>
              <w:pStyle w:val="movimento"/>
              <w:rPr>
                <w:color w:val="002060"/>
              </w:rPr>
            </w:pPr>
            <w:r w:rsidRPr="00E01655">
              <w:rPr>
                <w:color w:val="002060"/>
              </w:rPr>
              <w:t>VAGNARELLI MARCO</w:t>
            </w:r>
          </w:p>
        </w:tc>
        <w:tc>
          <w:tcPr>
            <w:tcW w:w="2200" w:type="dxa"/>
            <w:tcMar>
              <w:top w:w="20" w:type="dxa"/>
              <w:left w:w="20" w:type="dxa"/>
              <w:bottom w:w="20" w:type="dxa"/>
              <w:right w:w="20" w:type="dxa"/>
            </w:tcMar>
            <w:vAlign w:val="center"/>
            <w:hideMark/>
          </w:tcPr>
          <w:p w14:paraId="351AE762" w14:textId="77777777" w:rsidR="00764529" w:rsidRPr="00E01655" w:rsidRDefault="00764529" w:rsidP="00BF7C20">
            <w:pPr>
              <w:pStyle w:val="movimento2"/>
              <w:rPr>
                <w:color w:val="002060"/>
              </w:rPr>
            </w:pPr>
            <w:r w:rsidRPr="00E01655">
              <w:rPr>
                <w:color w:val="002060"/>
              </w:rPr>
              <w:t xml:space="preserve">(MONTELUPONE CALCIO A 5) </w:t>
            </w:r>
          </w:p>
        </w:tc>
        <w:tc>
          <w:tcPr>
            <w:tcW w:w="800" w:type="dxa"/>
            <w:tcMar>
              <w:top w:w="20" w:type="dxa"/>
              <w:left w:w="20" w:type="dxa"/>
              <w:bottom w:w="20" w:type="dxa"/>
              <w:right w:w="20" w:type="dxa"/>
            </w:tcMar>
            <w:vAlign w:val="center"/>
            <w:hideMark/>
          </w:tcPr>
          <w:p w14:paraId="642B7BA2"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332D84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0A11C1B" w14:textId="77777777" w:rsidR="00764529" w:rsidRPr="00E01655" w:rsidRDefault="00764529" w:rsidP="00BF7C20">
            <w:pPr>
              <w:pStyle w:val="movimento2"/>
              <w:rPr>
                <w:color w:val="002060"/>
              </w:rPr>
            </w:pPr>
            <w:r w:rsidRPr="00E01655">
              <w:rPr>
                <w:color w:val="002060"/>
              </w:rPr>
              <w:t> </w:t>
            </w:r>
          </w:p>
        </w:tc>
      </w:tr>
    </w:tbl>
    <w:p w14:paraId="3E9B793F" w14:textId="77777777" w:rsidR="00764529" w:rsidRPr="00E01655" w:rsidRDefault="00764529" w:rsidP="00764529">
      <w:pPr>
        <w:pStyle w:val="titolo30"/>
        <w:rPr>
          <w:rFonts w:eastAsiaTheme="minorEastAsia"/>
          <w:color w:val="002060"/>
        </w:rPr>
      </w:pPr>
      <w:r w:rsidRPr="00E01655">
        <w:rPr>
          <w:color w:val="002060"/>
        </w:rPr>
        <w:t xml:space="preserve">CALCIATORI ESPULSI </w:t>
      </w:r>
    </w:p>
    <w:p w14:paraId="6D8749FD" w14:textId="77777777" w:rsidR="00764529" w:rsidRPr="00E01655" w:rsidRDefault="00764529" w:rsidP="00764529">
      <w:pPr>
        <w:pStyle w:val="titolo20"/>
        <w:rPr>
          <w:color w:val="002060"/>
        </w:rPr>
      </w:pPr>
      <w:r w:rsidRPr="00E01655">
        <w:rPr>
          <w:color w:val="002060"/>
        </w:rPr>
        <w:t xml:space="preserve">SQUALIFICA PER OTTO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7D795E23" w14:textId="77777777" w:rsidTr="00BF7C20">
        <w:tc>
          <w:tcPr>
            <w:tcW w:w="2200" w:type="dxa"/>
            <w:tcMar>
              <w:top w:w="20" w:type="dxa"/>
              <w:left w:w="20" w:type="dxa"/>
              <w:bottom w:w="20" w:type="dxa"/>
              <w:right w:w="20" w:type="dxa"/>
            </w:tcMar>
            <w:vAlign w:val="center"/>
            <w:hideMark/>
          </w:tcPr>
          <w:p w14:paraId="7A2E6285" w14:textId="77777777" w:rsidR="00764529" w:rsidRPr="00E01655" w:rsidRDefault="00764529" w:rsidP="00BF7C20">
            <w:pPr>
              <w:pStyle w:val="movimento"/>
              <w:rPr>
                <w:color w:val="002060"/>
              </w:rPr>
            </w:pPr>
            <w:r w:rsidRPr="00E01655">
              <w:rPr>
                <w:color w:val="002060"/>
              </w:rPr>
              <w:t>SPERANDINI ADANTI EDOARDO</w:t>
            </w:r>
          </w:p>
        </w:tc>
        <w:tc>
          <w:tcPr>
            <w:tcW w:w="2200" w:type="dxa"/>
            <w:tcMar>
              <w:top w:w="20" w:type="dxa"/>
              <w:left w:w="20" w:type="dxa"/>
              <w:bottom w:w="20" w:type="dxa"/>
              <w:right w:w="20" w:type="dxa"/>
            </w:tcMar>
            <w:vAlign w:val="center"/>
            <w:hideMark/>
          </w:tcPr>
          <w:p w14:paraId="60869302" w14:textId="77777777" w:rsidR="00764529" w:rsidRPr="00E01655" w:rsidRDefault="00764529" w:rsidP="00BF7C20">
            <w:pPr>
              <w:pStyle w:val="movimento2"/>
              <w:rPr>
                <w:color w:val="002060"/>
              </w:rPr>
            </w:pPr>
            <w:r w:rsidRPr="00E01655">
              <w:rPr>
                <w:color w:val="002060"/>
              </w:rPr>
              <w:t xml:space="preserve">(ALMA JUVENTUS FANO) </w:t>
            </w:r>
          </w:p>
        </w:tc>
        <w:tc>
          <w:tcPr>
            <w:tcW w:w="800" w:type="dxa"/>
            <w:tcMar>
              <w:top w:w="20" w:type="dxa"/>
              <w:left w:w="20" w:type="dxa"/>
              <w:bottom w:w="20" w:type="dxa"/>
              <w:right w:w="20" w:type="dxa"/>
            </w:tcMar>
            <w:vAlign w:val="center"/>
            <w:hideMark/>
          </w:tcPr>
          <w:p w14:paraId="25C295F6"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4FFB6DD"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117147A" w14:textId="77777777" w:rsidR="00764529" w:rsidRPr="00E01655" w:rsidRDefault="00764529" w:rsidP="00BF7C20">
            <w:pPr>
              <w:pStyle w:val="movimento2"/>
              <w:rPr>
                <w:color w:val="002060"/>
              </w:rPr>
            </w:pPr>
            <w:r w:rsidRPr="00E01655">
              <w:rPr>
                <w:color w:val="002060"/>
              </w:rPr>
              <w:t> </w:t>
            </w:r>
          </w:p>
        </w:tc>
      </w:tr>
    </w:tbl>
    <w:p w14:paraId="341D7268" w14:textId="77777777" w:rsidR="00764529" w:rsidRPr="00E01655" w:rsidRDefault="00764529" w:rsidP="00764529">
      <w:pPr>
        <w:pStyle w:val="diffida"/>
        <w:spacing w:before="80" w:beforeAutospacing="0" w:after="40" w:afterAutospacing="0"/>
        <w:jc w:val="left"/>
        <w:rPr>
          <w:rFonts w:eastAsiaTheme="minorEastAsia"/>
          <w:color w:val="002060"/>
        </w:rPr>
      </w:pPr>
      <w:r w:rsidRPr="00E01655">
        <w:rPr>
          <w:color w:val="002060"/>
        </w:rPr>
        <w:t xml:space="preserve">Per aver con la propria condotta integrato la fattispecie di cui all'art. 36 comma 1 lett. b). </w:t>
      </w:r>
    </w:p>
    <w:p w14:paraId="68BAC5D6" w14:textId="77777777" w:rsidR="00764529" w:rsidRPr="00E01655" w:rsidRDefault="00764529" w:rsidP="00764529">
      <w:pPr>
        <w:pStyle w:val="titolo20"/>
        <w:rPr>
          <w:color w:val="002060"/>
        </w:rPr>
      </w:pPr>
      <w:r w:rsidRPr="00E0165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0D185000" w14:textId="77777777" w:rsidTr="00BF7C20">
        <w:tc>
          <w:tcPr>
            <w:tcW w:w="2200" w:type="dxa"/>
            <w:tcMar>
              <w:top w:w="20" w:type="dxa"/>
              <w:left w:w="20" w:type="dxa"/>
              <w:bottom w:w="20" w:type="dxa"/>
              <w:right w:w="20" w:type="dxa"/>
            </w:tcMar>
            <w:vAlign w:val="center"/>
            <w:hideMark/>
          </w:tcPr>
          <w:p w14:paraId="60449C93" w14:textId="77777777" w:rsidR="00764529" w:rsidRPr="00E01655" w:rsidRDefault="00764529" w:rsidP="00BF7C20">
            <w:pPr>
              <w:pStyle w:val="movimento"/>
              <w:rPr>
                <w:color w:val="002060"/>
              </w:rPr>
            </w:pPr>
            <w:r w:rsidRPr="00E01655">
              <w:rPr>
                <w:color w:val="002060"/>
              </w:rPr>
              <w:t>PIERINI MICHELE</w:t>
            </w:r>
          </w:p>
        </w:tc>
        <w:tc>
          <w:tcPr>
            <w:tcW w:w="2200" w:type="dxa"/>
            <w:tcMar>
              <w:top w:w="20" w:type="dxa"/>
              <w:left w:w="20" w:type="dxa"/>
              <w:bottom w:w="20" w:type="dxa"/>
              <w:right w:w="20" w:type="dxa"/>
            </w:tcMar>
            <w:vAlign w:val="center"/>
            <w:hideMark/>
          </w:tcPr>
          <w:p w14:paraId="43379A94" w14:textId="77777777" w:rsidR="00764529" w:rsidRPr="00E01655" w:rsidRDefault="00764529" w:rsidP="00BF7C20">
            <w:pPr>
              <w:pStyle w:val="movimento2"/>
              <w:rPr>
                <w:color w:val="002060"/>
              </w:rPr>
            </w:pPr>
            <w:r w:rsidRPr="00E01655">
              <w:rPr>
                <w:color w:val="002060"/>
              </w:rPr>
              <w:t xml:space="preserve">(FUTSAL MONTEMARCIANO C5) </w:t>
            </w:r>
          </w:p>
        </w:tc>
        <w:tc>
          <w:tcPr>
            <w:tcW w:w="800" w:type="dxa"/>
            <w:tcMar>
              <w:top w:w="20" w:type="dxa"/>
              <w:left w:w="20" w:type="dxa"/>
              <w:bottom w:w="20" w:type="dxa"/>
              <w:right w:w="20" w:type="dxa"/>
            </w:tcMar>
            <w:vAlign w:val="center"/>
            <w:hideMark/>
          </w:tcPr>
          <w:p w14:paraId="4731FE2D"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3F0D917" w14:textId="77777777" w:rsidR="00764529" w:rsidRPr="00E01655" w:rsidRDefault="00764529" w:rsidP="00BF7C20">
            <w:pPr>
              <w:pStyle w:val="movimento"/>
              <w:rPr>
                <w:color w:val="002060"/>
              </w:rPr>
            </w:pPr>
            <w:r w:rsidRPr="00E01655">
              <w:rPr>
                <w:color w:val="002060"/>
              </w:rPr>
              <w:t>MATTIOLI GIULIO</w:t>
            </w:r>
          </w:p>
        </w:tc>
        <w:tc>
          <w:tcPr>
            <w:tcW w:w="2200" w:type="dxa"/>
            <w:tcMar>
              <w:top w:w="20" w:type="dxa"/>
              <w:left w:w="20" w:type="dxa"/>
              <w:bottom w:w="20" w:type="dxa"/>
              <w:right w:w="20" w:type="dxa"/>
            </w:tcMar>
            <w:vAlign w:val="center"/>
            <w:hideMark/>
          </w:tcPr>
          <w:p w14:paraId="29C531E8" w14:textId="77777777" w:rsidR="00764529" w:rsidRPr="00E01655" w:rsidRDefault="00764529" w:rsidP="00BF7C20">
            <w:pPr>
              <w:pStyle w:val="movimento2"/>
              <w:rPr>
                <w:color w:val="002060"/>
              </w:rPr>
            </w:pPr>
            <w:r w:rsidRPr="00E01655">
              <w:rPr>
                <w:color w:val="002060"/>
              </w:rPr>
              <w:t xml:space="preserve">(PIANACCIO) </w:t>
            </w:r>
          </w:p>
        </w:tc>
      </w:tr>
    </w:tbl>
    <w:p w14:paraId="78C1C4BF" w14:textId="77777777" w:rsidR="00764529" w:rsidRPr="00E01655" w:rsidRDefault="00764529" w:rsidP="00764529">
      <w:pPr>
        <w:pStyle w:val="titolo30"/>
        <w:rPr>
          <w:rFonts w:eastAsiaTheme="minorEastAsia"/>
          <w:color w:val="002060"/>
        </w:rPr>
      </w:pPr>
      <w:r w:rsidRPr="00E01655">
        <w:rPr>
          <w:color w:val="002060"/>
        </w:rPr>
        <w:t xml:space="preserve">CALCIATORI NON ESPULSI </w:t>
      </w:r>
    </w:p>
    <w:p w14:paraId="3CA5CECB" w14:textId="77777777" w:rsidR="00764529" w:rsidRPr="00E01655" w:rsidRDefault="00764529" w:rsidP="00764529">
      <w:pPr>
        <w:pStyle w:val="titolo20"/>
        <w:rPr>
          <w:color w:val="002060"/>
        </w:rPr>
      </w:pPr>
      <w:r w:rsidRPr="00E0165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18989B04" w14:textId="77777777" w:rsidTr="00BF7C20">
        <w:tc>
          <w:tcPr>
            <w:tcW w:w="2200" w:type="dxa"/>
            <w:tcMar>
              <w:top w:w="20" w:type="dxa"/>
              <w:left w:w="20" w:type="dxa"/>
              <w:bottom w:w="20" w:type="dxa"/>
              <w:right w:w="20" w:type="dxa"/>
            </w:tcMar>
            <w:vAlign w:val="center"/>
            <w:hideMark/>
          </w:tcPr>
          <w:p w14:paraId="3FFB21E1" w14:textId="77777777" w:rsidR="00764529" w:rsidRPr="00E01655" w:rsidRDefault="00764529" w:rsidP="00BF7C20">
            <w:pPr>
              <w:pStyle w:val="movimento"/>
              <w:rPr>
                <w:color w:val="002060"/>
              </w:rPr>
            </w:pPr>
            <w:r w:rsidRPr="00E01655">
              <w:rPr>
                <w:color w:val="002060"/>
              </w:rPr>
              <w:t>ORLANDI MICHELE</w:t>
            </w:r>
          </w:p>
        </w:tc>
        <w:tc>
          <w:tcPr>
            <w:tcW w:w="2200" w:type="dxa"/>
            <w:tcMar>
              <w:top w:w="20" w:type="dxa"/>
              <w:left w:w="20" w:type="dxa"/>
              <w:bottom w:w="20" w:type="dxa"/>
              <w:right w:w="20" w:type="dxa"/>
            </w:tcMar>
            <w:vAlign w:val="center"/>
            <w:hideMark/>
          </w:tcPr>
          <w:p w14:paraId="204F904E" w14:textId="77777777" w:rsidR="00764529" w:rsidRPr="00E01655" w:rsidRDefault="00764529" w:rsidP="00BF7C20">
            <w:pPr>
              <w:pStyle w:val="movimento2"/>
              <w:rPr>
                <w:color w:val="002060"/>
              </w:rPr>
            </w:pPr>
            <w:r w:rsidRPr="00E01655">
              <w:rPr>
                <w:color w:val="002060"/>
              </w:rPr>
              <w:t xml:space="preserve">(POL.CAGLI SPORT ASSOCIATI) </w:t>
            </w:r>
          </w:p>
        </w:tc>
        <w:tc>
          <w:tcPr>
            <w:tcW w:w="800" w:type="dxa"/>
            <w:tcMar>
              <w:top w:w="20" w:type="dxa"/>
              <w:left w:w="20" w:type="dxa"/>
              <w:bottom w:w="20" w:type="dxa"/>
              <w:right w:w="20" w:type="dxa"/>
            </w:tcMar>
            <w:vAlign w:val="center"/>
            <w:hideMark/>
          </w:tcPr>
          <w:p w14:paraId="275FB277"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D4E469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EF5D927" w14:textId="77777777" w:rsidR="00764529" w:rsidRPr="00E01655" w:rsidRDefault="00764529" w:rsidP="00BF7C20">
            <w:pPr>
              <w:pStyle w:val="movimento2"/>
              <w:rPr>
                <w:color w:val="002060"/>
              </w:rPr>
            </w:pPr>
            <w:r w:rsidRPr="00E01655">
              <w:rPr>
                <w:color w:val="002060"/>
              </w:rPr>
              <w:t> </w:t>
            </w:r>
          </w:p>
        </w:tc>
      </w:tr>
    </w:tbl>
    <w:p w14:paraId="317FA6DF" w14:textId="77777777" w:rsidR="00764529" w:rsidRPr="00E01655" w:rsidRDefault="00764529" w:rsidP="00764529">
      <w:pPr>
        <w:pStyle w:val="titolo20"/>
        <w:rPr>
          <w:rFonts w:eastAsiaTheme="minorEastAsia"/>
          <w:color w:val="002060"/>
        </w:rPr>
      </w:pPr>
      <w:r w:rsidRPr="00E0165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0C76390B" w14:textId="77777777" w:rsidTr="00BF7C20">
        <w:tc>
          <w:tcPr>
            <w:tcW w:w="2200" w:type="dxa"/>
            <w:tcMar>
              <w:top w:w="20" w:type="dxa"/>
              <w:left w:w="20" w:type="dxa"/>
              <w:bottom w:w="20" w:type="dxa"/>
              <w:right w:w="20" w:type="dxa"/>
            </w:tcMar>
            <w:vAlign w:val="center"/>
            <w:hideMark/>
          </w:tcPr>
          <w:p w14:paraId="09317841" w14:textId="77777777" w:rsidR="00764529" w:rsidRPr="00E01655" w:rsidRDefault="00764529" w:rsidP="00BF7C20">
            <w:pPr>
              <w:pStyle w:val="movimento"/>
              <w:rPr>
                <w:color w:val="002060"/>
              </w:rPr>
            </w:pPr>
            <w:r w:rsidRPr="00E01655">
              <w:rPr>
                <w:color w:val="002060"/>
              </w:rPr>
              <w:t>PALMIERI EDOARDO</w:t>
            </w:r>
          </w:p>
        </w:tc>
        <w:tc>
          <w:tcPr>
            <w:tcW w:w="2200" w:type="dxa"/>
            <w:tcMar>
              <w:top w:w="20" w:type="dxa"/>
              <w:left w:w="20" w:type="dxa"/>
              <w:bottom w:w="20" w:type="dxa"/>
              <w:right w:w="20" w:type="dxa"/>
            </w:tcMar>
            <w:vAlign w:val="center"/>
            <w:hideMark/>
          </w:tcPr>
          <w:p w14:paraId="49DF14C7" w14:textId="77777777" w:rsidR="00764529" w:rsidRPr="00E01655" w:rsidRDefault="00764529" w:rsidP="00BF7C20">
            <w:pPr>
              <w:pStyle w:val="movimento2"/>
              <w:rPr>
                <w:color w:val="002060"/>
              </w:rPr>
            </w:pPr>
            <w:r w:rsidRPr="00E01655">
              <w:rPr>
                <w:color w:val="002060"/>
              </w:rPr>
              <w:t xml:space="preserve">(MONTELUPONE CALCIO A 5) </w:t>
            </w:r>
          </w:p>
        </w:tc>
        <w:tc>
          <w:tcPr>
            <w:tcW w:w="800" w:type="dxa"/>
            <w:tcMar>
              <w:top w:w="20" w:type="dxa"/>
              <w:left w:w="20" w:type="dxa"/>
              <w:bottom w:w="20" w:type="dxa"/>
              <w:right w:w="20" w:type="dxa"/>
            </w:tcMar>
            <w:vAlign w:val="center"/>
            <w:hideMark/>
          </w:tcPr>
          <w:p w14:paraId="0E2CF4DB"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DBA31E0" w14:textId="77777777" w:rsidR="00764529" w:rsidRPr="00E01655" w:rsidRDefault="00764529" w:rsidP="00BF7C20">
            <w:pPr>
              <w:pStyle w:val="movimento"/>
              <w:rPr>
                <w:color w:val="002060"/>
              </w:rPr>
            </w:pPr>
            <w:r w:rsidRPr="00E01655">
              <w:rPr>
                <w:color w:val="002060"/>
              </w:rPr>
              <w:t>PASQUI GIACOMO</w:t>
            </w:r>
          </w:p>
        </w:tc>
        <w:tc>
          <w:tcPr>
            <w:tcW w:w="2200" w:type="dxa"/>
            <w:tcMar>
              <w:top w:w="20" w:type="dxa"/>
              <w:left w:w="20" w:type="dxa"/>
              <w:bottom w:w="20" w:type="dxa"/>
              <w:right w:w="20" w:type="dxa"/>
            </w:tcMar>
            <w:vAlign w:val="center"/>
            <w:hideMark/>
          </w:tcPr>
          <w:p w14:paraId="1B1840AF" w14:textId="77777777" w:rsidR="00764529" w:rsidRPr="00E01655" w:rsidRDefault="00764529" w:rsidP="00BF7C20">
            <w:pPr>
              <w:pStyle w:val="movimento2"/>
              <w:rPr>
                <w:color w:val="002060"/>
              </w:rPr>
            </w:pPr>
            <w:r w:rsidRPr="00E01655">
              <w:rPr>
                <w:color w:val="002060"/>
              </w:rPr>
              <w:t xml:space="preserve">(MONTELUPONE CALCIO A 5) </w:t>
            </w:r>
          </w:p>
        </w:tc>
      </w:tr>
      <w:tr w:rsidR="00764529" w:rsidRPr="00E01655" w14:paraId="18B1173B" w14:textId="77777777" w:rsidTr="00BF7C20">
        <w:tc>
          <w:tcPr>
            <w:tcW w:w="2200" w:type="dxa"/>
            <w:tcMar>
              <w:top w:w="20" w:type="dxa"/>
              <w:left w:w="20" w:type="dxa"/>
              <w:bottom w:w="20" w:type="dxa"/>
              <w:right w:w="20" w:type="dxa"/>
            </w:tcMar>
            <w:vAlign w:val="center"/>
            <w:hideMark/>
          </w:tcPr>
          <w:p w14:paraId="2E7708B4" w14:textId="77777777" w:rsidR="00764529" w:rsidRPr="00E01655" w:rsidRDefault="00764529" w:rsidP="00BF7C20">
            <w:pPr>
              <w:pStyle w:val="movimento"/>
              <w:rPr>
                <w:color w:val="002060"/>
              </w:rPr>
            </w:pPr>
            <w:r w:rsidRPr="00E01655">
              <w:rPr>
                <w:color w:val="002060"/>
              </w:rPr>
              <w:t>GRASSELLI MARCO</w:t>
            </w:r>
          </w:p>
        </w:tc>
        <w:tc>
          <w:tcPr>
            <w:tcW w:w="2200" w:type="dxa"/>
            <w:tcMar>
              <w:top w:w="20" w:type="dxa"/>
              <w:left w:w="20" w:type="dxa"/>
              <w:bottom w:w="20" w:type="dxa"/>
              <w:right w:w="20" w:type="dxa"/>
            </w:tcMar>
            <w:vAlign w:val="center"/>
            <w:hideMark/>
          </w:tcPr>
          <w:p w14:paraId="2795B397" w14:textId="77777777" w:rsidR="00764529" w:rsidRPr="00E01655" w:rsidRDefault="00764529" w:rsidP="00BF7C20">
            <w:pPr>
              <w:pStyle w:val="movimento2"/>
              <w:rPr>
                <w:color w:val="002060"/>
              </w:rPr>
            </w:pPr>
            <w:r w:rsidRPr="00E01655">
              <w:rPr>
                <w:color w:val="002060"/>
              </w:rPr>
              <w:t xml:space="preserve">(NUOVA JUVENTINA FFC) </w:t>
            </w:r>
          </w:p>
        </w:tc>
        <w:tc>
          <w:tcPr>
            <w:tcW w:w="800" w:type="dxa"/>
            <w:tcMar>
              <w:top w:w="20" w:type="dxa"/>
              <w:left w:w="20" w:type="dxa"/>
              <w:bottom w:w="20" w:type="dxa"/>
              <w:right w:w="20" w:type="dxa"/>
            </w:tcMar>
            <w:vAlign w:val="center"/>
            <w:hideMark/>
          </w:tcPr>
          <w:p w14:paraId="3517654C"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D95EC59"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B990712" w14:textId="77777777" w:rsidR="00764529" w:rsidRPr="00E01655" w:rsidRDefault="00764529" w:rsidP="00BF7C20">
            <w:pPr>
              <w:pStyle w:val="movimento2"/>
              <w:rPr>
                <w:color w:val="002060"/>
              </w:rPr>
            </w:pPr>
            <w:r w:rsidRPr="00E01655">
              <w:rPr>
                <w:color w:val="002060"/>
              </w:rPr>
              <w:t> </w:t>
            </w:r>
          </w:p>
        </w:tc>
      </w:tr>
    </w:tbl>
    <w:p w14:paraId="5CD4F62B" w14:textId="77777777" w:rsidR="00764529" w:rsidRPr="00E01655" w:rsidRDefault="00764529" w:rsidP="00764529">
      <w:pPr>
        <w:pStyle w:val="titolo20"/>
        <w:rPr>
          <w:rFonts w:eastAsiaTheme="minorEastAsia"/>
          <w:color w:val="002060"/>
        </w:rPr>
      </w:pPr>
      <w:r w:rsidRPr="00E016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1EEDB7D1" w14:textId="77777777" w:rsidTr="00BF7C20">
        <w:tc>
          <w:tcPr>
            <w:tcW w:w="2200" w:type="dxa"/>
            <w:tcMar>
              <w:top w:w="20" w:type="dxa"/>
              <w:left w:w="20" w:type="dxa"/>
              <w:bottom w:w="20" w:type="dxa"/>
              <w:right w:w="20" w:type="dxa"/>
            </w:tcMar>
            <w:vAlign w:val="center"/>
            <w:hideMark/>
          </w:tcPr>
          <w:p w14:paraId="70F4B140" w14:textId="77777777" w:rsidR="00764529" w:rsidRPr="00E01655" w:rsidRDefault="00764529" w:rsidP="00BF7C20">
            <w:pPr>
              <w:pStyle w:val="movimento"/>
              <w:rPr>
                <w:color w:val="002060"/>
              </w:rPr>
            </w:pPr>
            <w:r w:rsidRPr="00E01655">
              <w:rPr>
                <w:color w:val="002060"/>
              </w:rPr>
              <w:lastRenderedPageBreak/>
              <w:t>SABBATINI GABRIELE</w:t>
            </w:r>
          </w:p>
        </w:tc>
        <w:tc>
          <w:tcPr>
            <w:tcW w:w="2200" w:type="dxa"/>
            <w:tcMar>
              <w:top w:w="20" w:type="dxa"/>
              <w:left w:w="20" w:type="dxa"/>
              <w:bottom w:w="20" w:type="dxa"/>
              <w:right w:w="20" w:type="dxa"/>
            </w:tcMar>
            <w:vAlign w:val="center"/>
            <w:hideMark/>
          </w:tcPr>
          <w:p w14:paraId="7640D816" w14:textId="77777777" w:rsidR="00764529" w:rsidRPr="00E01655" w:rsidRDefault="00764529" w:rsidP="00BF7C20">
            <w:pPr>
              <w:pStyle w:val="movimento2"/>
              <w:rPr>
                <w:color w:val="002060"/>
              </w:rPr>
            </w:pPr>
            <w:r w:rsidRPr="00E01655">
              <w:rPr>
                <w:color w:val="002060"/>
              </w:rPr>
              <w:t xml:space="preserve">(PIANACCIO) </w:t>
            </w:r>
          </w:p>
        </w:tc>
        <w:tc>
          <w:tcPr>
            <w:tcW w:w="800" w:type="dxa"/>
            <w:tcMar>
              <w:top w:w="20" w:type="dxa"/>
              <w:left w:w="20" w:type="dxa"/>
              <w:bottom w:w="20" w:type="dxa"/>
              <w:right w:w="20" w:type="dxa"/>
            </w:tcMar>
            <w:vAlign w:val="center"/>
            <w:hideMark/>
          </w:tcPr>
          <w:p w14:paraId="30AEBD4D"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AA10FCF" w14:textId="77777777" w:rsidR="00764529" w:rsidRPr="00E01655" w:rsidRDefault="00764529" w:rsidP="00BF7C20">
            <w:pPr>
              <w:pStyle w:val="movimento"/>
              <w:rPr>
                <w:color w:val="002060"/>
              </w:rPr>
            </w:pPr>
            <w:r w:rsidRPr="00E01655">
              <w:rPr>
                <w:color w:val="002060"/>
              </w:rPr>
              <w:t>PINTO TOMMASO</w:t>
            </w:r>
          </w:p>
        </w:tc>
        <w:tc>
          <w:tcPr>
            <w:tcW w:w="2200" w:type="dxa"/>
            <w:tcMar>
              <w:top w:w="20" w:type="dxa"/>
              <w:left w:w="20" w:type="dxa"/>
              <w:bottom w:w="20" w:type="dxa"/>
              <w:right w:w="20" w:type="dxa"/>
            </w:tcMar>
            <w:vAlign w:val="center"/>
            <w:hideMark/>
          </w:tcPr>
          <w:p w14:paraId="4FE85410" w14:textId="77777777" w:rsidR="00764529" w:rsidRPr="00E01655" w:rsidRDefault="00764529" w:rsidP="00BF7C20">
            <w:pPr>
              <w:pStyle w:val="movimento2"/>
              <w:rPr>
                <w:color w:val="002060"/>
              </w:rPr>
            </w:pPr>
            <w:r w:rsidRPr="00E01655">
              <w:rPr>
                <w:color w:val="002060"/>
              </w:rPr>
              <w:t xml:space="preserve">(PIETRALACROCE 73) </w:t>
            </w:r>
          </w:p>
        </w:tc>
      </w:tr>
    </w:tbl>
    <w:p w14:paraId="20B183C7" w14:textId="77777777" w:rsidR="00764529" w:rsidRPr="00E01655" w:rsidRDefault="00764529" w:rsidP="00764529">
      <w:pPr>
        <w:pStyle w:val="titolo20"/>
        <w:rPr>
          <w:rFonts w:eastAsiaTheme="minorEastAsia"/>
          <w:color w:val="002060"/>
        </w:rPr>
      </w:pPr>
      <w:r w:rsidRPr="00E016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01A50942" w14:textId="77777777" w:rsidTr="00BF7C20">
        <w:tc>
          <w:tcPr>
            <w:tcW w:w="2200" w:type="dxa"/>
            <w:tcMar>
              <w:top w:w="20" w:type="dxa"/>
              <w:left w:w="20" w:type="dxa"/>
              <w:bottom w:w="20" w:type="dxa"/>
              <w:right w:w="20" w:type="dxa"/>
            </w:tcMar>
            <w:vAlign w:val="center"/>
            <w:hideMark/>
          </w:tcPr>
          <w:p w14:paraId="55191B45" w14:textId="77777777" w:rsidR="00764529" w:rsidRPr="00E01655" w:rsidRDefault="00764529" w:rsidP="00BF7C20">
            <w:pPr>
              <w:pStyle w:val="movimento"/>
              <w:rPr>
                <w:color w:val="002060"/>
              </w:rPr>
            </w:pPr>
            <w:r w:rsidRPr="00E01655">
              <w:rPr>
                <w:color w:val="002060"/>
              </w:rPr>
              <w:t>ACCHILLOZZI RICCARDO</w:t>
            </w:r>
          </w:p>
        </w:tc>
        <w:tc>
          <w:tcPr>
            <w:tcW w:w="2200" w:type="dxa"/>
            <w:tcMar>
              <w:top w:w="20" w:type="dxa"/>
              <w:left w:w="20" w:type="dxa"/>
              <w:bottom w:w="20" w:type="dxa"/>
              <w:right w:w="20" w:type="dxa"/>
            </w:tcMar>
            <w:vAlign w:val="center"/>
            <w:hideMark/>
          </w:tcPr>
          <w:p w14:paraId="3F3805D3" w14:textId="77777777" w:rsidR="00764529" w:rsidRPr="00E01655" w:rsidRDefault="00764529" w:rsidP="00BF7C20">
            <w:pPr>
              <w:pStyle w:val="movimento2"/>
              <w:rPr>
                <w:color w:val="002060"/>
              </w:rPr>
            </w:pPr>
            <w:r w:rsidRPr="00E01655">
              <w:rPr>
                <w:color w:val="002060"/>
              </w:rPr>
              <w:t xml:space="preserve">(NUOVA JUVENTINA FFC) </w:t>
            </w:r>
          </w:p>
        </w:tc>
        <w:tc>
          <w:tcPr>
            <w:tcW w:w="800" w:type="dxa"/>
            <w:tcMar>
              <w:top w:w="20" w:type="dxa"/>
              <w:left w:w="20" w:type="dxa"/>
              <w:bottom w:w="20" w:type="dxa"/>
              <w:right w:w="20" w:type="dxa"/>
            </w:tcMar>
            <w:vAlign w:val="center"/>
            <w:hideMark/>
          </w:tcPr>
          <w:p w14:paraId="63444EBC"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E8D6F64" w14:textId="77777777" w:rsidR="00764529" w:rsidRPr="00E01655" w:rsidRDefault="00764529" w:rsidP="00BF7C20">
            <w:pPr>
              <w:pStyle w:val="movimento"/>
              <w:rPr>
                <w:color w:val="002060"/>
              </w:rPr>
            </w:pPr>
            <w:r w:rsidRPr="00E01655">
              <w:rPr>
                <w:color w:val="002060"/>
              </w:rPr>
              <w:t>GIACONI CARLO</w:t>
            </w:r>
          </w:p>
        </w:tc>
        <w:tc>
          <w:tcPr>
            <w:tcW w:w="2200" w:type="dxa"/>
            <w:tcMar>
              <w:top w:w="20" w:type="dxa"/>
              <w:left w:w="20" w:type="dxa"/>
              <w:bottom w:w="20" w:type="dxa"/>
              <w:right w:w="20" w:type="dxa"/>
            </w:tcMar>
            <w:vAlign w:val="center"/>
            <w:hideMark/>
          </w:tcPr>
          <w:p w14:paraId="22F73B27" w14:textId="77777777" w:rsidR="00764529" w:rsidRPr="00E01655" w:rsidRDefault="00764529" w:rsidP="00BF7C20">
            <w:pPr>
              <w:pStyle w:val="movimento2"/>
              <w:rPr>
                <w:color w:val="002060"/>
              </w:rPr>
            </w:pPr>
            <w:r w:rsidRPr="00E01655">
              <w:rPr>
                <w:color w:val="002060"/>
              </w:rPr>
              <w:t xml:space="preserve">(NUOVA JUVENTINA FFC) </w:t>
            </w:r>
          </w:p>
        </w:tc>
      </w:tr>
      <w:tr w:rsidR="00764529" w:rsidRPr="00E01655" w14:paraId="0F5F079B" w14:textId="77777777" w:rsidTr="00BF7C20">
        <w:tc>
          <w:tcPr>
            <w:tcW w:w="2200" w:type="dxa"/>
            <w:tcMar>
              <w:top w:w="20" w:type="dxa"/>
              <w:left w:w="20" w:type="dxa"/>
              <w:bottom w:w="20" w:type="dxa"/>
              <w:right w:w="20" w:type="dxa"/>
            </w:tcMar>
            <w:vAlign w:val="center"/>
            <w:hideMark/>
          </w:tcPr>
          <w:p w14:paraId="3360E465" w14:textId="77777777" w:rsidR="00764529" w:rsidRPr="00E01655" w:rsidRDefault="00764529" w:rsidP="00BF7C20">
            <w:pPr>
              <w:pStyle w:val="movimento"/>
              <w:rPr>
                <w:color w:val="002060"/>
              </w:rPr>
            </w:pPr>
            <w:r w:rsidRPr="00E01655">
              <w:rPr>
                <w:color w:val="002060"/>
              </w:rPr>
              <w:t>STORARI THOMAS</w:t>
            </w:r>
          </w:p>
        </w:tc>
        <w:tc>
          <w:tcPr>
            <w:tcW w:w="2200" w:type="dxa"/>
            <w:tcMar>
              <w:top w:w="20" w:type="dxa"/>
              <w:left w:w="20" w:type="dxa"/>
              <w:bottom w:w="20" w:type="dxa"/>
              <w:right w:w="20" w:type="dxa"/>
            </w:tcMar>
            <w:vAlign w:val="center"/>
            <w:hideMark/>
          </w:tcPr>
          <w:p w14:paraId="2726D21B" w14:textId="77777777" w:rsidR="00764529" w:rsidRPr="00E01655" w:rsidRDefault="00764529" w:rsidP="00BF7C20">
            <w:pPr>
              <w:pStyle w:val="movimento2"/>
              <w:rPr>
                <w:color w:val="002060"/>
              </w:rPr>
            </w:pPr>
            <w:r w:rsidRPr="00E01655">
              <w:rPr>
                <w:color w:val="002060"/>
              </w:rPr>
              <w:t xml:space="preserve">(PIETRALACROCE 73) </w:t>
            </w:r>
          </w:p>
        </w:tc>
        <w:tc>
          <w:tcPr>
            <w:tcW w:w="800" w:type="dxa"/>
            <w:tcMar>
              <w:top w:w="20" w:type="dxa"/>
              <w:left w:w="20" w:type="dxa"/>
              <w:bottom w:w="20" w:type="dxa"/>
              <w:right w:w="20" w:type="dxa"/>
            </w:tcMar>
            <w:vAlign w:val="center"/>
            <w:hideMark/>
          </w:tcPr>
          <w:p w14:paraId="17572BD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63A9B83" w14:textId="77777777" w:rsidR="00764529" w:rsidRPr="00E01655" w:rsidRDefault="00764529" w:rsidP="00BF7C20">
            <w:pPr>
              <w:pStyle w:val="movimento"/>
              <w:rPr>
                <w:color w:val="002060"/>
              </w:rPr>
            </w:pPr>
            <w:r w:rsidRPr="00E01655">
              <w:rPr>
                <w:color w:val="002060"/>
              </w:rPr>
              <w:t>CELLI LEONARDO</w:t>
            </w:r>
          </w:p>
        </w:tc>
        <w:tc>
          <w:tcPr>
            <w:tcW w:w="2200" w:type="dxa"/>
            <w:tcMar>
              <w:top w:w="20" w:type="dxa"/>
              <w:left w:w="20" w:type="dxa"/>
              <w:bottom w:w="20" w:type="dxa"/>
              <w:right w:w="20" w:type="dxa"/>
            </w:tcMar>
            <w:vAlign w:val="center"/>
            <w:hideMark/>
          </w:tcPr>
          <w:p w14:paraId="116CA0BC" w14:textId="77777777" w:rsidR="00764529" w:rsidRPr="00E01655" w:rsidRDefault="00764529" w:rsidP="00BF7C20">
            <w:pPr>
              <w:pStyle w:val="movimento2"/>
              <w:rPr>
                <w:color w:val="002060"/>
              </w:rPr>
            </w:pPr>
            <w:r w:rsidRPr="00E01655">
              <w:rPr>
                <w:color w:val="002060"/>
              </w:rPr>
              <w:t xml:space="preserve">(POL.CAGLI SPORT ASSOCIATI) </w:t>
            </w:r>
          </w:p>
        </w:tc>
      </w:tr>
    </w:tbl>
    <w:p w14:paraId="4BB38316" w14:textId="77777777" w:rsidR="00764529" w:rsidRPr="00E01655" w:rsidRDefault="00764529" w:rsidP="00764529">
      <w:pPr>
        <w:pStyle w:val="titolo20"/>
        <w:rPr>
          <w:rFonts w:eastAsiaTheme="minorEastAsia"/>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673EED6D" w14:textId="77777777" w:rsidTr="00BF7C20">
        <w:tc>
          <w:tcPr>
            <w:tcW w:w="2200" w:type="dxa"/>
            <w:tcMar>
              <w:top w:w="20" w:type="dxa"/>
              <w:left w:w="20" w:type="dxa"/>
              <w:bottom w:w="20" w:type="dxa"/>
              <w:right w:w="20" w:type="dxa"/>
            </w:tcMar>
            <w:vAlign w:val="center"/>
            <w:hideMark/>
          </w:tcPr>
          <w:p w14:paraId="40B8C6E9" w14:textId="77777777" w:rsidR="00764529" w:rsidRPr="00E01655" w:rsidRDefault="00764529" w:rsidP="00BF7C20">
            <w:pPr>
              <w:pStyle w:val="movimento"/>
              <w:rPr>
                <w:color w:val="002060"/>
              </w:rPr>
            </w:pPr>
            <w:r w:rsidRPr="00E01655">
              <w:rPr>
                <w:color w:val="002060"/>
              </w:rPr>
              <w:t>PEDINELLI ALBERTO</w:t>
            </w:r>
          </w:p>
        </w:tc>
        <w:tc>
          <w:tcPr>
            <w:tcW w:w="2200" w:type="dxa"/>
            <w:tcMar>
              <w:top w:w="20" w:type="dxa"/>
              <w:left w:w="20" w:type="dxa"/>
              <w:bottom w:w="20" w:type="dxa"/>
              <w:right w:w="20" w:type="dxa"/>
            </w:tcMar>
            <w:vAlign w:val="center"/>
            <w:hideMark/>
          </w:tcPr>
          <w:p w14:paraId="0BB3A79F" w14:textId="77777777" w:rsidR="00764529" w:rsidRPr="00E01655" w:rsidRDefault="00764529" w:rsidP="00BF7C20">
            <w:pPr>
              <w:pStyle w:val="movimento2"/>
              <w:rPr>
                <w:color w:val="002060"/>
              </w:rPr>
            </w:pPr>
            <w:r w:rsidRPr="00E01655">
              <w:rPr>
                <w:color w:val="002060"/>
              </w:rPr>
              <w:t xml:space="preserve">(ALMA JUVENTUS FANO) </w:t>
            </w:r>
          </w:p>
        </w:tc>
        <w:tc>
          <w:tcPr>
            <w:tcW w:w="800" w:type="dxa"/>
            <w:tcMar>
              <w:top w:w="20" w:type="dxa"/>
              <w:left w:w="20" w:type="dxa"/>
              <w:bottom w:w="20" w:type="dxa"/>
              <w:right w:w="20" w:type="dxa"/>
            </w:tcMar>
            <w:vAlign w:val="center"/>
            <w:hideMark/>
          </w:tcPr>
          <w:p w14:paraId="0632437A"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1534216" w14:textId="77777777" w:rsidR="00764529" w:rsidRPr="00E01655" w:rsidRDefault="00764529" w:rsidP="00BF7C20">
            <w:pPr>
              <w:pStyle w:val="movimento"/>
              <w:rPr>
                <w:color w:val="002060"/>
              </w:rPr>
            </w:pPr>
            <w:r w:rsidRPr="00E01655">
              <w:rPr>
                <w:color w:val="002060"/>
              </w:rPr>
              <w:t>ONOFRI FRANCESCO</w:t>
            </w:r>
          </w:p>
        </w:tc>
        <w:tc>
          <w:tcPr>
            <w:tcW w:w="2200" w:type="dxa"/>
            <w:tcMar>
              <w:top w:w="20" w:type="dxa"/>
              <w:left w:w="20" w:type="dxa"/>
              <w:bottom w:w="20" w:type="dxa"/>
              <w:right w:w="20" w:type="dxa"/>
            </w:tcMar>
            <w:vAlign w:val="center"/>
            <w:hideMark/>
          </w:tcPr>
          <w:p w14:paraId="021B2AA0" w14:textId="77777777" w:rsidR="00764529" w:rsidRPr="00E01655" w:rsidRDefault="00764529" w:rsidP="00BF7C20">
            <w:pPr>
              <w:pStyle w:val="movimento2"/>
              <w:rPr>
                <w:color w:val="002060"/>
              </w:rPr>
            </w:pPr>
            <w:r w:rsidRPr="00E01655">
              <w:rPr>
                <w:color w:val="002060"/>
              </w:rPr>
              <w:t xml:space="preserve">(MONTELUPONE CALCIO A 5) </w:t>
            </w:r>
          </w:p>
        </w:tc>
      </w:tr>
    </w:tbl>
    <w:p w14:paraId="74275C5E" w14:textId="77777777" w:rsidR="00764529" w:rsidRDefault="00764529" w:rsidP="00764529">
      <w:pPr>
        <w:pStyle w:val="breakline"/>
        <w:rPr>
          <w:color w:val="002060"/>
        </w:rPr>
      </w:pPr>
    </w:p>
    <w:p w14:paraId="250F76F7" w14:textId="77777777" w:rsidR="00764529" w:rsidRPr="003A5633" w:rsidRDefault="00764529" w:rsidP="00764529">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5D539C19" w14:textId="77777777" w:rsidR="00764529" w:rsidRPr="003A5633" w:rsidRDefault="00764529" w:rsidP="00764529">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6B985807" w14:textId="77777777" w:rsidR="00764529" w:rsidRPr="00E01655" w:rsidRDefault="00764529" w:rsidP="00764529">
      <w:pPr>
        <w:pStyle w:val="breakline"/>
        <w:rPr>
          <w:rFonts w:eastAsiaTheme="minorEastAsia"/>
          <w:color w:val="002060"/>
        </w:rPr>
      </w:pPr>
    </w:p>
    <w:p w14:paraId="4E75E26D" w14:textId="77777777" w:rsidR="00764529" w:rsidRPr="00E01655" w:rsidRDefault="00764529" w:rsidP="00764529">
      <w:pPr>
        <w:pStyle w:val="titoloprinc0"/>
        <w:rPr>
          <w:color w:val="002060"/>
        </w:rPr>
      </w:pPr>
      <w:r w:rsidRPr="00E01655">
        <w:rPr>
          <w:color w:val="002060"/>
        </w:rPr>
        <w:t>CLASSIFICA</w:t>
      </w:r>
    </w:p>
    <w:p w14:paraId="1B7C605E" w14:textId="77777777" w:rsidR="00764529" w:rsidRPr="00E01655" w:rsidRDefault="00764529" w:rsidP="00764529">
      <w:pPr>
        <w:pStyle w:val="breakline"/>
        <w:rPr>
          <w:color w:val="002060"/>
        </w:rPr>
      </w:pPr>
    </w:p>
    <w:p w14:paraId="0D89B7CA" w14:textId="77777777" w:rsidR="00764529" w:rsidRPr="00E01655" w:rsidRDefault="00764529" w:rsidP="00764529">
      <w:pPr>
        <w:pStyle w:val="breakline"/>
        <w:rPr>
          <w:color w:val="002060"/>
        </w:rPr>
      </w:pPr>
    </w:p>
    <w:p w14:paraId="775C785A" w14:textId="77777777" w:rsidR="00764529" w:rsidRPr="00E01655" w:rsidRDefault="00764529" w:rsidP="00764529">
      <w:pPr>
        <w:pStyle w:val="sottotitolocampionato10"/>
        <w:rPr>
          <w:color w:val="002060"/>
        </w:rPr>
      </w:pPr>
      <w:r w:rsidRPr="00E016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6F726211"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208D6"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9C232"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BEACD"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BB73B"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1168B"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AB09B"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6098A"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8EE2B"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5A4FD"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74EAF" w14:textId="77777777" w:rsidR="00764529" w:rsidRPr="00E01655" w:rsidRDefault="00764529" w:rsidP="00BF7C20">
            <w:pPr>
              <w:pStyle w:val="headertabella0"/>
              <w:rPr>
                <w:color w:val="002060"/>
              </w:rPr>
            </w:pPr>
            <w:r w:rsidRPr="00E01655">
              <w:rPr>
                <w:color w:val="002060"/>
              </w:rPr>
              <w:t>PE</w:t>
            </w:r>
          </w:p>
        </w:tc>
      </w:tr>
      <w:tr w:rsidR="00764529" w:rsidRPr="00E01655" w14:paraId="309DAFA4"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2925DB" w14:textId="77777777" w:rsidR="00764529" w:rsidRPr="00E01655" w:rsidRDefault="00764529" w:rsidP="00BF7C20">
            <w:pPr>
              <w:pStyle w:val="rowtabella0"/>
              <w:rPr>
                <w:color w:val="002060"/>
              </w:rPr>
            </w:pPr>
            <w:r w:rsidRPr="00E0165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09D1"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B66CC"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9213"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7C761"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8C468"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3A066" w14:textId="77777777" w:rsidR="00764529" w:rsidRPr="00E01655" w:rsidRDefault="00764529" w:rsidP="00BF7C20">
            <w:pPr>
              <w:pStyle w:val="rowtabella0"/>
              <w:jc w:val="center"/>
              <w:rPr>
                <w:color w:val="002060"/>
              </w:rPr>
            </w:pPr>
            <w:r w:rsidRPr="00E0165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41FF" w14:textId="77777777" w:rsidR="00764529" w:rsidRPr="00E01655" w:rsidRDefault="00764529" w:rsidP="00BF7C20">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9E6B"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2CFC" w14:textId="77777777" w:rsidR="00764529" w:rsidRPr="00E01655" w:rsidRDefault="00764529" w:rsidP="00BF7C20">
            <w:pPr>
              <w:pStyle w:val="rowtabella0"/>
              <w:jc w:val="center"/>
              <w:rPr>
                <w:color w:val="002060"/>
              </w:rPr>
            </w:pPr>
            <w:r w:rsidRPr="00E01655">
              <w:rPr>
                <w:color w:val="002060"/>
              </w:rPr>
              <w:t>0</w:t>
            </w:r>
          </w:p>
        </w:tc>
      </w:tr>
      <w:tr w:rsidR="00764529" w:rsidRPr="00E01655" w14:paraId="42336DA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7F63A" w14:textId="77777777" w:rsidR="00764529" w:rsidRPr="00E01655" w:rsidRDefault="00764529" w:rsidP="00BF7C20">
            <w:pPr>
              <w:pStyle w:val="rowtabella0"/>
              <w:rPr>
                <w:color w:val="002060"/>
              </w:rPr>
            </w:pPr>
            <w:r w:rsidRPr="00E01655">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EC22" w14:textId="77777777" w:rsidR="00764529" w:rsidRPr="00E01655" w:rsidRDefault="00764529" w:rsidP="00BF7C20">
            <w:pPr>
              <w:pStyle w:val="rowtabella0"/>
              <w:jc w:val="center"/>
              <w:rPr>
                <w:color w:val="002060"/>
              </w:rPr>
            </w:pPr>
            <w:r w:rsidRPr="00E016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9EC1"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F3A1E"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548DE"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60C9"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EDD7" w14:textId="77777777" w:rsidR="00764529" w:rsidRPr="00E01655" w:rsidRDefault="00764529" w:rsidP="00BF7C20">
            <w:pPr>
              <w:pStyle w:val="rowtabella0"/>
              <w:jc w:val="center"/>
              <w:rPr>
                <w:color w:val="002060"/>
              </w:rPr>
            </w:pPr>
            <w:r w:rsidRPr="00E0165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B1D63" w14:textId="77777777" w:rsidR="00764529" w:rsidRPr="00E01655" w:rsidRDefault="00764529" w:rsidP="00BF7C20">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30EFF"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310AC" w14:textId="77777777" w:rsidR="00764529" w:rsidRPr="00E01655" w:rsidRDefault="00764529" w:rsidP="00BF7C20">
            <w:pPr>
              <w:pStyle w:val="rowtabella0"/>
              <w:jc w:val="center"/>
              <w:rPr>
                <w:color w:val="002060"/>
              </w:rPr>
            </w:pPr>
            <w:r w:rsidRPr="00E01655">
              <w:rPr>
                <w:color w:val="002060"/>
              </w:rPr>
              <w:t>0</w:t>
            </w:r>
          </w:p>
        </w:tc>
      </w:tr>
      <w:tr w:rsidR="00764529" w:rsidRPr="00E01655" w14:paraId="58952A3D"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1767B" w14:textId="77777777" w:rsidR="00764529" w:rsidRPr="00E01655" w:rsidRDefault="00764529" w:rsidP="00BF7C20">
            <w:pPr>
              <w:pStyle w:val="rowtabella0"/>
              <w:rPr>
                <w:color w:val="002060"/>
                <w:lang w:val="es-ES"/>
              </w:rPr>
            </w:pPr>
            <w:r w:rsidRPr="00E0165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20FB"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CFDEC"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61E2C"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07D37"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6AF1"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6FBA"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F3B0"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547F"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5065" w14:textId="77777777" w:rsidR="00764529" w:rsidRPr="00E01655" w:rsidRDefault="00764529" w:rsidP="00BF7C20">
            <w:pPr>
              <w:pStyle w:val="rowtabella0"/>
              <w:jc w:val="center"/>
              <w:rPr>
                <w:color w:val="002060"/>
              </w:rPr>
            </w:pPr>
            <w:r w:rsidRPr="00E01655">
              <w:rPr>
                <w:color w:val="002060"/>
              </w:rPr>
              <w:t>0</w:t>
            </w:r>
          </w:p>
        </w:tc>
      </w:tr>
      <w:tr w:rsidR="00764529" w:rsidRPr="00E01655" w14:paraId="096B956D"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24BC3" w14:textId="77777777" w:rsidR="00764529" w:rsidRPr="00E01655" w:rsidRDefault="00764529" w:rsidP="00BF7C20">
            <w:pPr>
              <w:pStyle w:val="rowtabella0"/>
              <w:rPr>
                <w:color w:val="002060"/>
              </w:rPr>
            </w:pPr>
            <w:r w:rsidRPr="00E01655">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15D5E"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BDC8"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88B4F"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0D85"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48D85"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60367" w14:textId="77777777" w:rsidR="00764529" w:rsidRPr="00E01655" w:rsidRDefault="00764529" w:rsidP="00BF7C20">
            <w:pPr>
              <w:pStyle w:val="rowtabella0"/>
              <w:jc w:val="center"/>
              <w:rPr>
                <w:color w:val="002060"/>
              </w:rPr>
            </w:pPr>
            <w:r w:rsidRPr="00E0165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D6952" w14:textId="77777777" w:rsidR="00764529" w:rsidRPr="00E01655" w:rsidRDefault="00764529" w:rsidP="00BF7C20">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E6600"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E778" w14:textId="77777777" w:rsidR="00764529" w:rsidRPr="00E01655" w:rsidRDefault="00764529" w:rsidP="00BF7C20">
            <w:pPr>
              <w:pStyle w:val="rowtabella0"/>
              <w:jc w:val="center"/>
              <w:rPr>
                <w:color w:val="002060"/>
              </w:rPr>
            </w:pPr>
            <w:r w:rsidRPr="00E01655">
              <w:rPr>
                <w:color w:val="002060"/>
              </w:rPr>
              <w:t>0</w:t>
            </w:r>
          </w:p>
        </w:tc>
      </w:tr>
      <w:tr w:rsidR="00764529" w:rsidRPr="00E01655" w14:paraId="52878FF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03E3A" w14:textId="77777777" w:rsidR="00764529" w:rsidRPr="00E01655" w:rsidRDefault="00764529" w:rsidP="00BF7C20">
            <w:pPr>
              <w:pStyle w:val="rowtabella0"/>
              <w:rPr>
                <w:color w:val="002060"/>
              </w:rPr>
            </w:pPr>
            <w:r w:rsidRPr="00E0165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03549"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1DA5"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FA8A"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516E"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C5DF"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DED9" w14:textId="77777777" w:rsidR="00764529" w:rsidRPr="00E01655" w:rsidRDefault="00764529" w:rsidP="00BF7C20">
            <w:pPr>
              <w:pStyle w:val="rowtabella0"/>
              <w:jc w:val="center"/>
              <w:rPr>
                <w:color w:val="002060"/>
              </w:rPr>
            </w:pPr>
            <w:r w:rsidRPr="00E0165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2CE59" w14:textId="77777777" w:rsidR="00764529" w:rsidRPr="00E01655" w:rsidRDefault="00764529" w:rsidP="00BF7C20">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09EB"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05132" w14:textId="77777777" w:rsidR="00764529" w:rsidRPr="00E01655" w:rsidRDefault="00764529" w:rsidP="00BF7C20">
            <w:pPr>
              <w:pStyle w:val="rowtabella0"/>
              <w:jc w:val="center"/>
              <w:rPr>
                <w:color w:val="002060"/>
              </w:rPr>
            </w:pPr>
            <w:r w:rsidRPr="00E01655">
              <w:rPr>
                <w:color w:val="002060"/>
              </w:rPr>
              <w:t>0</w:t>
            </w:r>
          </w:p>
        </w:tc>
      </w:tr>
      <w:tr w:rsidR="00764529" w:rsidRPr="00E01655" w14:paraId="10556ADF"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A6499" w14:textId="77777777" w:rsidR="00764529" w:rsidRPr="00E01655" w:rsidRDefault="00764529" w:rsidP="00BF7C20">
            <w:pPr>
              <w:pStyle w:val="rowtabella0"/>
              <w:rPr>
                <w:color w:val="002060"/>
              </w:rPr>
            </w:pPr>
            <w:r w:rsidRPr="00E0165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1D11"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0D0F"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EA45"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092B"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A7FD"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67EF" w14:textId="77777777" w:rsidR="00764529" w:rsidRPr="00E01655" w:rsidRDefault="00764529" w:rsidP="00BF7C20">
            <w:pPr>
              <w:pStyle w:val="rowtabella0"/>
              <w:jc w:val="center"/>
              <w:rPr>
                <w:color w:val="002060"/>
              </w:rPr>
            </w:pPr>
            <w:r w:rsidRPr="00E0165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F931" w14:textId="77777777" w:rsidR="00764529" w:rsidRPr="00E01655" w:rsidRDefault="00764529" w:rsidP="00BF7C20">
            <w:pPr>
              <w:pStyle w:val="rowtabella0"/>
              <w:jc w:val="center"/>
              <w:rPr>
                <w:color w:val="002060"/>
              </w:rPr>
            </w:pPr>
            <w:r w:rsidRPr="00E016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B9D92"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E2E6" w14:textId="77777777" w:rsidR="00764529" w:rsidRPr="00E01655" w:rsidRDefault="00764529" w:rsidP="00BF7C20">
            <w:pPr>
              <w:pStyle w:val="rowtabella0"/>
              <w:jc w:val="center"/>
              <w:rPr>
                <w:color w:val="002060"/>
              </w:rPr>
            </w:pPr>
            <w:r w:rsidRPr="00E01655">
              <w:rPr>
                <w:color w:val="002060"/>
              </w:rPr>
              <w:t>0</w:t>
            </w:r>
          </w:p>
        </w:tc>
      </w:tr>
      <w:tr w:rsidR="00764529" w:rsidRPr="00E01655" w14:paraId="3C408EBA"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1B445" w14:textId="77777777" w:rsidR="00764529" w:rsidRPr="00AC3269" w:rsidRDefault="00764529" w:rsidP="00BF7C20">
            <w:pPr>
              <w:pStyle w:val="rowtabella0"/>
              <w:rPr>
                <w:color w:val="002060"/>
                <w:lang w:val="en-US"/>
              </w:rPr>
            </w:pPr>
            <w:r w:rsidRPr="00AC3269">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D8AF0"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80B28"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BB93"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B929"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5408"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6D3A" w14:textId="77777777" w:rsidR="00764529" w:rsidRPr="00E01655" w:rsidRDefault="00764529" w:rsidP="00BF7C20">
            <w:pPr>
              <w:pStyle w:val="rowtabella0"/>
              <w:jc w:val="center"/>
              <w:rPr>
                <w:color w:val="002060"/>
              </w:rPr>
            </w:pPr>
            <w:r w:rsidRPr="00E016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33E5C" w14:textId="77777777" w:rsidR="00764529" w:rsidRPr="00E01655" w:rsidRDefault="00764529" w:rsidP="00BF7C20">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C25AB"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C739" w14:textId="77777777" w:rsidR="00764529" w:rsidRPr="00E01655" w:rsidRDefault="00764529" w:rsidP="00BF7C20">
            <w:pPr>
              <w:pStyle w:val="rowtabella0"/>
              <w:jc w:val="center"/>
              <w:rPr>
                <w:color w:val="002060"/>
              </w:rPr>
            </w:pPr>
            <w:r w:rsidRPr="00E01655">
              <w:rPr>
                <w:color w:val="002060"/>
              </w:rPr>
              <w:t>0</w:t>
            </w:r>
          </w:p>
        </w:tc>
      </w:tr>
      <w:tr w:rsidR="00764529" w:rsidRPr="00E01655" w14:paraId="01438F7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0582E" w14:textId="77777777" w:rsidR="00764529" w:rsidRPr="00E01655" w:rsidRDefault="00764529" w:rsidP="00BF7C20">
            <w:pPr>
              <w:pStyle w:val="rowtabella0"/>
              <w:rPr>
                <w:color w:val="002060"/>
              </w:rPr>
            </w:pPr>
            <w:r w:rsidRPr="00E0165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91AF" w14:textId="77777777" w:rsidR="00764529" w:rsidRPr="00E01655" w:rsidRDefault="00764529" w:rsidP="00BF7C20">
            <w:pPr>
              <w:pStyle w:val="rowtabella0"/>
              <w:jc w:val="center"/>
              <w:rPr>
                <w:color w:val="002060"/>
              </w:rPr>
            </w:pPr>
            <w:r w:rsidRPr="00E016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D086"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47886"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9056"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FD0C"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8BFB" w14:textId="77777777" w:rsidR="00764529" w:rsidRPr="00E01655" w:rsidRDefault="00764529" w:rsidP="00BF7C20">
            <w:pPr>
              <w:pStyle w:val="rowtabella0"/>
              <w:jc w:val="center"/>
              <w:rPr>
                <w:color w:val="002060"/>
              </w:rPr>
            </w:pPr>
            <w:r w:rsidRPr="00E0165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CEC3" w14:textId="77777777" w:rsidR="00764529" w:rsidRPr="00E01655" w:rsidRDefault="00764529" w:rsidP="00BF7C20">
            <w:pPr>
              <w:pStyle w:val="rowtabella0"/>
              <w:jc w:val="center"/>
              <w:rPr>
                <w:color w:val="002060"/>
              </w:rPr>
            </w:pPr>
            <w:r w:rsidRPr="00E016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D99F"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66E1" w14:textId="77777777" w:rsidR="00764529" w:rsidRPr="00E01655" w:rsidRDefault="00764529" w:rsidP="00BF7C20">
            <w:pPr>
              <w:pStyle w:val="rowtabella0"/>
              <w:jc w:val="center"/>
              <w:rPr>
                <w:color w:val="002060"/>
              </w:rPr>
            </w:pPr>
            <w:r w:rsidRPr="00E01655">
              <w:rPr>
                <w:color w:val="002060"/>
              </w:rPr>
              <w:t>0</w:t>
            </w:r>
          </w:p>
        </w:tc>
      </w:tr>
      <w:tr w:rsidR="00764529" w:rsidRPr="00E01655" w14:paraId="4CB49ED3"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3BE3F" w14:textId="77777777" w:rsidR="00764529" w:rsidRPr="00E01655" w:rsidRDefault="00764529" w:rsidP="00BF7C20">
            <w:pPr>
              <w:pStyle w:val="rowtabella0"/>
              <w:rPr>
                <w:color w:val="002060"/>
              </w:rPr>
            </w:pPr>
            <w:r w:rsidRPr="00E0165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2D97" w14:textId="77777777" w:rsidR="00764529" w:rsidRPr="00E01655" w:rsidRDefault="00764529" w:rsidP="00BF7C20">
            <w:pPr>
              <w:pStyle w:val="rowtabella0"/>
              <w:jc w:val="center"/>
              <w:rPr>
                <w:color w:val="002060"/>
              </w:rPr>
            </w:pPr>
            <w:r w:rsidRPr="00E016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A965"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7E57"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5AE51"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23AD"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EA447"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F828" w14:textId="77777777" w:rsidR="00764529" w:rsidRPr="00E01655" w:rsidRDefault="00764529" w:rsidP="00BF7C20">
            <w:pPr>
              <w:pStyle w:val="rowtabella0"/>
              <w:jc w:val="center"/>
              <w:rPr>
                <w:color w:val="002060"/>
              </w:rPr>
            </w:pPr>
            <w:r w:rsidRPr="00E0165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F17F"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5C3F" w14:textId="77777777" w:rsidR="00764529" w:rsidRPr="00E01655" w:rsidRDefault="00764529" w:rsidP="00BF7C20">
            <w:pPr>
              <w:pStyle w:val="rowtabella0"/>
              <w:jc w:val="center"/>
              <w:rPr>
                <w:color w:val="002060"/>
              </w:rPr>
            </w:pPr>
            <w:r w:rsidRPr="00E01655">
              <w:rPr>
                <w:color w:val="002060"/>
              </w:rPr>
              <w:t>0</w:t>
            </w:r>
          </w:p>
        </w:tc>
      </w:tr>
      <w:tr w:rsidR="00764529" w:rsidRPr="00E01655" w14:paraId="24F95607"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DD87F" w14:textId="77777777" w:rsidR="00764529" w:rsidRPr="00E01655" w:rsidRDefault="00764529" w:rsidP="00BF7C20">
            <w:pPr>
              <w:pStyle w:val="rowtabella0"/>
              <w:rPr>
                <w:color w:val="002060"/>
              </w:rPr>
            </w:pPr>
            <w:r w:rsidRPr="00E0165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763CC"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2C8D"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F3D7"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8580C"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8F23"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E1633"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45E4"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431D8"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E22A" w14:textId="77777777" w:rsidR="00764529" w:rsidRPr="00E01655" w:rsidRDefault="00764529" w:rsidP="00BF7C20">
            <w:pPr>
              <w:pStyle w:val="rowtabella0"/>
              <w:jc w:val="center"/>
              <w:rPr>
                <w:color w:val="002060"/>
              </w:rPr>
            </w:pPr>
            <w:r w:rsidRPr="00E01655">
              <w:rPr>
                <w:color w:val="002060"/>
              </w:rPr>
              <w:t>0</w:t>
            </w:r>
          </w:p>
        </w:tc>
      </w:tr>
      <w:tr w:rsidR="00764529" w:rsidRPr="00E01655" w14:paraId="40AB490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660C42" w14:textId="77777777" w:rsidR="00764529" w:rsidRPr="00E01655" w:rsidRDefault="00764529" w:rsidP="00BF7C20">
            <w:pPr>
              <w:pStyle w:val="rowtabella0"/>
              <w:rPr>
                <w:color w:val="002060"/>
              </w:rPr>
            </w:pPr>
            <w:r w:rsidRPr="00E01655">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0FEEB"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4706"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A039"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8BE3"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F73DB"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8416" w14:textId="77777777" w:rsidR="00764529" w:rsidRPr="00E01655" w:rsidRDefault="00764529" w:rsidP="00BF7C20">
            <w:pPr>
              <w:pStyle w:val="rowtabella0"/>
              <w:jc w:val="center"/>
              <w:rPr>
                <w:color w:val="002060"/>
              </w:rPr>
            </w:pPr>
            <w:r w:rsidRPr="00E016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E634" w14:textId="77777777" w:rsidR="00764529" w:rsidRPr="00E01655" w:rsidRDefault="00764529" w:rsidP="00BF7C20">
            <w:pPr>
              <w:pStyle w:val="rowtabella0"/>
              <w:jc w:val="center"/>
              <w:rPr>
                <w:color w:val="002060"/>
              </w:rPr>
            </w:pPr>
            <w:r w:rsidRPr="00E0165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4B28"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1771" w14:textId="77777777" w:rsidR="00764529" w:rsidRPr="00E01655" w:rsidRDefault="00764529" w:rsidP="00BF7C20">
            <w:pPr>
              <w:pStyle w:val="rowtabella0"/>
              <w:jc w:val="center"/>
              <w:rPr>
                <w:color w:val="002060"/>
              </w:rPr>
            </w:pPr>
            <w:r w:rsidRPr="00E01655">
              <w:rPr>
                <w:color w:val="002060"/>
              </w:rPr>
              <w:t>0</w:t>
            </w:r>
          </w:p>
        </w:tc>
      </w:tr>
      <w:tr w:rsidR="00764529" w:rsidRPr="00E01655" w14:paraId="09AEAFF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E736F" w14:textId="77777777" w:rsidR="00764529" w:rsidRPr="00E01655" w:rsidRDefault="00764529" w:rsidP="00BF7C20">
            <w:pPr>
              <w:pStyle w:val="rowtabella0"/>
              <w:rPr>
                <w:color w:val="002060"/>
              </w:rPr>
            </w:pPr>
            <w:r w:rsidRPr="00E0165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1887"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DD84"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AEF0F"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2180B"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591B"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2511"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E93A" w14:textId="77777777" w:rsidR="00764529" w:rsidRPr="00E01655" w:rsidRDefault="00764529" w:rsidP="00BF7C20">
            <w:pPr>
              <w:pStyle w:val="rowtabella0"/>
              <w:jc w:val="center"/>
              <w:rPr>
                <w:color w:val="002060"/>
              </w:rPr>
            </w:pPr>
            <w:r w:rsidRPr="00E0165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606B4"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BD672" w14:textId="77777777" w:rsidR="00764529" w:rsidRPr="00E01655" w:rsidRDefault="00764529" w:rsidP="00BF7C20">
            <w:pPr>
              <w:pStyle w:val="rowtabella0"/>
              <w:jc w:val="center"/>
              <w:rPr>
                <w:color w:val="002060"/>
              </w:rPr>
            </w:pPr>
            <w:r w:rsidRPr="00E01655">
              <w:rPr>
                <w:color w:val="002060"/>
              </w:rPr>
              <w:t>0</w:t>
            </w:r>
          </w:p>
        </w:tc>
      </w:tr>
      <w:tr w:rsidR="00764529" w:rsidRPr="00E01655" w14:paraId="5E21CFE8"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0E3A2" w14:textId="77777777" w:rsidR="00764529" w:rsidRPr="00E01655" w:rsidRDefault="00764529" w:rsidP="00BF7C20">
            <w:pPr>
              <w:pStyle w:val="rowtabella0"/>
              <w:rPr>
                <w:color w:val="002060"/>
                <w:lang w:val="es-ES"/>
              </w:rPr>
            </w:pPr>
            <w:r w:rsidRPr="00E01655">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75F8"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AD2B"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310D"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7ED1"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C928"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C3F9" w14:textId="77777777" w:rsidR="00764529" w:rsidRPr="00E01655" w:rsidRDefault="00764529" w:rsidP="00BF7C20">
            <w:pPr>
              <w:pStyle w:val="rowtabella0"/>
              <w:jc w:val="center"/>
              <w:rPr>
                <w:color w:val="002060"/>
              </w:rPr>
            </w:pPr>
            <w:r w:rsidRPr="00E0165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DE306" w14:textId="77777777" w:rsidR="00764529" w:rsidRPr="00E01655" w:rsidRDefault="00764529" w:rsidP="00BF7C20">
            <w:pPr>
              <w:pStyle w:val="rowtabella0"/>
              <w:jc w:val="center"/>
              <w:rPr>
                <w:color w:val="002060"/>
              </w:rPr>
            </w:pPr>
            <w:r w:rsidRPr="00E0165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4688"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91DD" w14:textId="77777777" w:rsidR="00764529" w:rsidRPr="00E01655" w:rsidRDefault="00764529" w:rsidP="00BF7C20">
            <w:pPr>
              <w:pStyle w:val="rowtabella0"/>
              <w:jc w:val="center"/>
              <w:rPr>
                <w:color w:val="002060"/>
              </w:rPr>
            </w:pPr>
            <w:r w:rsidRPr="00E01655">
              <w:rPr>
                <w:color w:val="002060"/>
              </w:rPr>
              <w:t>0</w:t>
            </w:r>
          </w:p>
        </w:tc>
      </w:tr>
      <w:tr w:rsidR="00764529" w:rsidRPr="00E01655" w14:paraId="0020E327"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31E49A" w14:textId="77777777" w:rsidR="00764529" w:rsidRPr="00E01655" w:rsidRDefault="00764529" w:rsidP="00BF7C20">
            <w:pPr>
              <w:pStyle w:val="rowtabella0"/>
              <w:rPr>
                <w:color w:val="002060"/>
              </w:rPr>
            </w:pPr>
            <w:r w:rsidRPr="00E01655">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C24F"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A2CC9"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FDE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3DF3"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4662" w14:textId="77777777" w:rsidR="00764529" w:rsidRPr="00E01655" w:rsidRDefault="00764529" w:rsidP="00BF7C20">
            <w:pPr>
              <w:pStyle w:val="rowtabella0"/>
              <w:jc w:val="center"/>
              <w:rPr>
                <w:color w:val="002060"/>
              </w:rPr>
            </w:pPr>
            <w:r w:rsidRPr="00E016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CC70"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85F5" w14:textId="77777777" w:rsidR="00764529" w:rsidRPr="00E01655" w:rsidRDefault="00764529" w:rsidP="00BF7C20">
            <w:pPr>
              <w:pStyle w:val="rowtabella0"/>
              <w:jc w:val="center"/>
              <w:rPr>
                <w:color w:val="002060"/>
              </w:rPr>
            </w:pPr>
            <w:r w:rsidRPr="00E0165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D45B" w14:textId="77777777" w:rsidR="00764529" w:rsidRPr="00E01655" w:rsidRDefault="00764529" w:rsidP="00BF7C20">
            <w:pPr>
              <w:pStyle w:val="rowtabella0"/>
              <w:jc w:val="center"/>
              <w:rPr>
                <w:color w:val="002060"/>
              </w:rPr>
            </w:pPr>
            <w:r w:rsidRPr="00E016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846C" w14:textId="77777777" w:rsidR="00764529" w:rsidRPr="00E01655" w:rsidRDefault="00764529" w:rsidP="00BF7C20">
            <w:pPr>
              <w:pStyle w:val="rowtabella0"/>
              <w:jc w:val="center"/>
              <w:rPr>
                <w:color w:val="002060"/>
              </w:rPr>
            </w:pPr>
            <w:r w:rsidRPr="00E01655">
              <w:rPr>
                <w:color w:val="002060"/>
              </w:rPr>
              <w:t>0</w:t>
            </w:r>
          </w:p>
        </w:tc>
      </w:tr>
    </w:tbl>
    <w:p w14:paraId="08B70053" w14:textId="77777777" w:rsidR="00764529" w:rsidRDefault="00764529" w:rsidP="00764529">
      <w:pPr>
        <w:pStyle w:val="breakline"/>
        <w:rPr>
          <w:rFonts w:eastAsiaTheme="minorEastAsia"/>
          <w:color w:val="002060"/>
        </w:rPr>
      </w:pPr>
    </w:p>
    <w:p w14:paraId="4C599C0D" w14:textId="77777777" w:rsidR="00447E77" w:rsidRPr="00627E2A" w:rsidRDefault="00447E77" w:rsidP="00447E77">
      <w:pPr>
        <w:pStyle w:val="titoloprinc0"/>
        <w:rPr>
          <w:color w:val="002060"/>
        </w:rPr>
      </w:pPr>
      <w:r w:rsidRPr="00627E2A">
        <w:rPr>
          <w:color w:val="002060"/>
        </w:rPr>
        <w:t>PROGRAMMA GARE</w:t>
      </w:r>
    </w:p>
    <w:p w14:paraId="24C4835A" w14:textId="77777777" w:rsidR="00447E77" w:rsidRPr="00627E2A" w:rsidRDefault="00447E77" w:rsidP="00447E77">
      <w:pPr>
        <w:pStyle w:val="breakline"/>
        <w:rPr>
          <w:color w:val="002060"/>
        </w:rPr>
      </w:pPr>
    </w:p>
    <w:p w14:paraId="21EFEB5D" w14:textId="77777777" w:rsidR="00447E77" w:rsidRPr="00627E2A" w:rsidRDefault="00447E77" w:rsidP="00447E77">
      <w:pPr>
        <w:pStyle w:val="sottotitolocampionato10"/>
        <w:rPr>
          <w:color w:val="002060"/>
        </w:rPr>
      </w:pPr>
      <w:r w:rsidRPr="00627E2A">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6"/>
        <w:gridCol w:w="385"/>
        <w:gridCol w:w="898"/>
        <w:gridCol w:w="1191"/>
        <w:gridCol w:w="1555"/>
        <w:gridCol w:w="1546"/>
      </w:tblGrid>
      <w:tr w:rsidR="00447E77" w:rsidRPr="00627E2A" w14:paraId="0DBC2157"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51632"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1339D"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5D165"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EF4D8"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3E48E"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3C639"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839BE"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1F625560" w14:textId="77777777" w:rsidTr="00BF7C20">
        <w:trPr>
          <w:trHeight w:val="165"/>
        </w:trPr>
        <w:tc>
          <w:tcPr>
            <w:tcW w:w="2100" w:type="dxa"/>
            <w:tcBorders>
              <w:top w:val="outset" w:sz="6" w:space="0" w:color="auto"/>
              <w:left w:val="outset" w:sz="6" w:space="0" w:color="auto"/>
              <w:right w:val="nil"/>
            </w:tcBorders>
            <w:tcMar>
              <w:top w:w="20" w:type="dxa"/>
              <w:left w:w="20" w:type="dxa"/>
              <w:bottom w:w="20" w:type="dxa"/>
              <w:right w:w="20" w:type="dxa"/>
            </w:tcMar>
            <w:vAlign w:val="center"/>
          </w:tcPr>
          <w:p w14:paraId="0557CEFD" w14:textId="77777777" w:rsidR="00447E77" w:rsidRPr="00627E2A" w:rsidRDefault="00447E77" w:rsidP="00BF7C20">
            <w:pPr>
              <w:pStyle w:val="rowtabella0"/>
              <w:rPr>
                <w:color w:val="002060"/>
              </w:rPr>
            </w:pPr>
            <w:r>
              <w:rPr>
                <w:color w:val="002060"/>
              </w:rPr>
              <w:t>FUTSAL CASELLE</w:t>
            </w:r>
          </w:p>
        </w:tc>
        <w:tc>
          <w:tcPr>
            <w:tcW w:w="2100" w:type="dxa"/>
            <w:tcBorders>
              <w:top w:val="outset" w:sz="6" w:space="0" w:color="auto"/>
              <w:left w:val="nil"/>
              <w:right w:val="outset" w:sz="6" w:space="0" w:color="auto"/>
            </w:tcBorders>
            <w:tcMar>
              <w:top w:w="20" w:type="dxa"/>
              <w:left w:w="20" w:type="dxa"/>
              <w:bottom w:w="20" w:type="dxa"/>
              <w:right w:w="20" w:type="dxa"/>
            </w:tcMar>
            <w:vAlign w:val="center"/>
          </w:tcPr>
          <w:p w14:paraId="14AC8539" w14:textId="77777777" w:rsidR="00447E77" w:rsidRPr="00627E2A" w:rsidRDefault="00447E77" w:rsidP="00BF7C20">
            <w:pPr>
              <w:pStyle w:val="rowtabella0"/>
              <w:rPr>
                <w:color w:val="002060"/>
              </w:rPr>
            </w:pPr>
            <w:r>
              <w:rPr>
                <w:color w:val="002060"/>
              </w:rPr>
              <w:t>BAYER CAPPUCCINI</w:t>
            </w:r>
          </w:p>
        </w:tc>
        <w:tc>
          <w:tcPr>
            <w:tcW w:w="100" w:type="dxa"/>
            <w:tcBorders>
              <w:top w:val="outset" w:sz="6" w:space="0" w:color="auto"/>
              <w:left w:val="nil"/>
              <w:right w:val="outset" w:sz="6" w:space="0" w:color="auto"/>
            </w:tcBorders>
            <w:tcMar>
              <w:top w:w="20" w:type="dxa"/>
              <w:left w:w="20" w:type="dxa"/>
              <w:bottom w:w="20" w:type="dxa"/>
              <w:right w:w="20" w:type="dxa"/>
            </w:tcMar>
            <w:vAlign w:val="center"/>
          </w:tcPr>
          <w:p w14:paraId="397F8FDC" w14:textId="77777777" w:rsidR="00447E77" w:rsidRPr="00627E2A" w:rsidRDefault="00447E77" w:rsidP="00BF7C20">
            <w:pPr>
              <w:pStyle w:val="rowtabella0"/>
              <w:jc w:val="center"/>
              <w:rPr>
                <w:color w:val="002060"/>
              </w:rPr>
            </w:pPr>
            <w:r>
              <w:rPr>
                <w:color w:val="002060"/>
              </w:rPr>
              <w:t>R</w:t>
            </w:r>
          </w:p>
        </w:tc>
        <w:tc>
          <w:tcPr>
            <w:tcW w:w="900" w:type="dxa"/>
            <w:tcBorders>
              <w:top w:val="outset" w:sz="6" w:space="0" w:color="auto"/>
              <w:left w:val="nil"/>
              <w:right w:val="outset" w:sz="6" w:space="0" w:color="auto"/>
            </w:tcBorders>
            <w:tcMar>
              <w:top w:w="20" w:type="dxa"/>
              <w:left w:w="20" w:type="dxa"/>
              <w:bottom w:w="20" w:type="dxa"/>
              <w:right w:w="20" w:type="dxa"/>
            </w:tcMar>
            <w:vAlign w:val="center"/>
          </w:tcPr>
          <w:p w14:paraId="6DBEAE94" w14:textId="77777777" w:rsidR="00447E77" w:rsidRDefault="00447E77" w:rsidP="00BF7C20">
            <w:pPr>
              <w:pStyle w:val="rowtabella0"/>
              <w:rPr>
                <w:color w:val="002060"/>
              </w:rPr>
            </w:pPr>
            <w:r>
              <w:rPr>
                <w:color w:val="002060"/>
              </w:rPr>
              <w:t>24/01/2024</w:t>
            </w:r>
          </w:p>
          <w:p w14:paraId="473C64CB" w14:textId="77777777" w:rsidR="00447E77" w:rsidRPr="00627E2A" w:rsidRDefault="00447E77" w:rsidP="00BF7C20">
            <w:pPr>
              <w:pStyle w:val="rowtabella0"/>
              <w:rPr>
                <w:color w:val="002060"/>
              </w:rPr>
            </w:pPr>
            <w:r>
              <w:rPr>
                <w:color w:val="002060"/>
              </w:rPr>
              <w:t>21:45</w:t>
            </w:r>
          </w:p>
        </w:tc>
        <w:tc>
          <w:tcPr>
            <w:tcW w:w="1200" w:type="dxa"/>
            <w:tcBorders>
              <w:top w:val="outset" w:sz="6" w:space="0" w:color="auto"/>
              <w:left w:val="nil"/>
              <w:right w:val="outset" w:sz="6" w:space="0" w:color="auto"/>
            </w:tcBorders>
            <w:tcMar>
              <w:top w:w="20" w:type="dxa"/>
              <w:left w:w="20" w:type="dxa"/>
              <w:bottom w:w="20" w:type="dxa"/>
              <w:right w:w="20" w:type="dxa"/>
            </w:tcMar>
            <w:vAlign w:val="center"/>
          </w:tcPr>
          <w:p w14:paraId="72F3917D" w14:textId="77777777" w:rsidR="00447E77" w:rsidRPr="00627E2A" w:rsidRDefault="00447E77" w:rsidP="00BF7C20">
            <w:pPr>
              <w:pStyle w:val="rowtabella0"/>
              <w:rPr>
                <w:color w:val="002060"/>
              </w:rPr>
            </w:pPr>
            <w:r>
              <w:rPr>
                <w:color w:val="002060"/>
              </w:rPr>
              <w:t>5731 PALAROZZI</w:t>
            </w:r>
          </w:p>
        </w:tc>
        <w:tc>
          <w:tcPr>
            <w:tcW w:w="1600" w:type="dxa"/>
            <w:tcBorders>
              <w:top w:val="outset" w:sz="6" w:space="0" w:color="auto"/>
              <w:left w:val="nil"/>
              <w:right w:val="outset" w:sz="6" w:space="0" w:color="auto"/>
            </w:tcBorders>
            <w:tcMar>
              <w:top w:w="20" w:type="dxa"/>
              <w:left w:w="20" w:type="dxa"/>
              <w:bottom w:w="20" w:type="dxa"/>
              <w:right w:w="20" w:type="dxa"/>
            </w:tcMar>
            <w:vAlign w:val="center"/>
          </w:tcPr>
          <w:p w14:paraId="05216F23" w14:textId="77777777" w:rsidR="00447E77" w:rsidRPr="00627E2A" w:rsidRDefault="00447E77" w:rsidP="00BF7C20">
            <w:pPr>
              <w:pStyle w:val="rowtabella0"/>
              <w:rPr>
                <w:color w:val="002060"/>
              </w:rPr>
            </w:pPr>
            <w:r>
              <w:rPr>
                <w:color w:val="002060"/>
              </w:rPr>
              <w:t>FOLIGNANO</w:t>
            </w:r>
          </w:p>
        </w:tc>
        <w:tc>
          <w:tcPr>
            <w:tcW w:w="1600" w:type="dxa"/>
            <w:tcBorders>
              <w:top w:val="outset" w:sz="6" w:space="0" w:color="auto"/>
              <w:left w:val="nil"/>
              <w:right w:val="outset" w:sz="6" w:space="0" w:color="auto"/>
            </w:tcBorders>
            <w:tcMar>
              <w:top w:w="20" w:type="dxa"/>
              <w:left w:w="20" w:type="dxa"/>
              <w:bottom w:w="20" w:type="dxa"/>
              <w:right w:w="20" w:type="dxa"/>
            </w:tcMar>
            <w:vAlign w:val="center"/>
          </w:tcPr>
          <w:p w14:paraId="6EB1359A" w14:textId="77777777" w:rsidR="00447E77" w:rsidRPr="00627E2A" w:rsidRDefault="00447E77" w:rsidP="00BF7C20">
            <w:pPr>
              <w:pStyle w:val="rowtabella0"/>
              <w:rPr>
                <w:color w:val="002060"/>
              </w:rPr>
            </w:pPr>
            <w:r>
              <w:rPr>
                <w:color w:val="002060"/>
              </w:rPr>
              <w:t>PIAZZA S. D’ACQUISTO</w:t>
            </w:r>
          </w:p>
        </w:tc>
      </w:tr>
      <w:tr w:rsidR="00447E77" w:rsidRPr="00627E2A" w14:paraId="36266C90" w14:textId="77777777" w:rsidTr="00BF7C20">
        <w:trPr>
          <w:trHeight w:val="165"/>
        </w:trPr>
        <w:tc>
          <w:tcPr>
            <w:tcW w:w="2100" w:type="dxa"/>
            <w:tcBorders>
              <w:left w:val="outset" w:sz="6" w:space="0" w:color="auto"/>
              <w:bottom w:val="nil"/>
              <w:right w:val="nil"/>
            </w:tcBorders>
            <w:tcMar>
              <w:top w:w="20" w:type="dxa"/>
              <w:left w:w="20" w:type="dxa"/>
              <w:bottom w:w="20" w:type="dxa"/>
              <w:right w:w="20" w:type="dxa"/>
            </w:tcMar>
            <w:vAlign w:val="center"/>
            <w:hideMark/>
          </w:tcPr>
          <w:p w14:paraId="1A72043E" w14:textId="77777777" w:rsidR="00447E77" w:rsidRPr="00627E2A" w:rsidRDefault="00447E77" w:rsidP="00BF7C20">
            <w:pPr>
              <w:pStyle w:val="rowtabella0"/>
              <w:rPr>
                <w:color w:val="002060"/>
              </w:rPr>
            </w:pPr>
            <w:r w:rsidRPr="00627E2A">
              <w:rPr>
                <w:color w:val="002060"/>
              </w:rPr>
              <w:t>FUTSAL MONTURANO</w:t>
            </w:r>
          </w:p>
        </w:tc>
        <w:tc>
          <w:tcPr>
            <w:tcW w:w="2100" w:type="dxa"/>
            <w:tcBorders>
              <w:left w:val="nil"/>
              <w:bottom w:val="nil"/>
              <w:right w:val="outset" w:sz="6" w:space="0" w:color="auto"/>
            </w:tcBorders>
            <w:tcMar>
              <w:top w:w="20" w:type="dxa"/>
              <w:left w:w="20" w:type="dxa"/>
              <w:bottom w:w="20" w:type="dxa"/>
              <w:right w:w="20" w:type="dxa"/>
            </w:tcMar>
            <w:vAlign w:val="center"/>
            <w:hideMark/>
          </w:tcPr>
          <w:p w14:paraId="23197320" w14:textId="77777777" w:rsidR="00447E77" w:rsidRPr="00627E2A" w:rsidRDefault="00447E77" w:rsidP="00BF7C20">
            <w:pPr>
              <w:pStyle w:val="rowtabella0"/>
              <w:rPr>
                <w:color w:val="002060"/>
              </w:rPr>
            </w:pPr>
            <w:r w:rsidRPr="00627E2A">
              <w:rPr>
                <w:color w:val="002060"/>
              </w:rPr>
              <w:t>ALMA JUVENTUS FANO</w:t>
            </w:r>
          </w:p>
        </w:tc>
        <w:tc>
          <w:tcPr>
            <w:tcW w:w="100" w:type="dxa"/>
            <w:tcBorders>
              <w:left w:val="nil"/>
              <w:bottom w:val="nil"/>
              <w:right w:val="outset" w:sz="6" w:space="0" w:color="auto"/>
            </w:tcBorders>
            <w:tcMar>
              <w:top w:w="20" w:type="dxa"/>
              <w:left w:w="20" w:type="dxa"/>
              <w:bottom w:w="20" w:type="dxa"/>
              <w:right w:w="20" w:type="dxa"/>
            </w:tcMar>
            <w:vAlign w:val="center"/>
            <w:hideMark/>
          </w:tcPr>
          <w:p w14:paraId="226259BC" w14:textId="77777777" w:rsidR="00447E77" w:rsidRPr="00627E2A" w:rsidRDefault="00447E77" w:rsidP="00BF7C20">
            <w:pPr>
              <w:pStyle w:val="rowtabella0"/>
              <w:jc w:val="center"/>
              <w:rPr>
                <w:color w:val="002060"/>
              </w:rPr>
            </w:pPr>
            <w:r w:rsidRPr="00627E2A">
              <w:rPr>
                <w:color w:val="002060"/>
              </w:rPr>
              <w:t>R</w:t>
            </w:r>
          </w:p>
        </w:tc>
        <w:tc>
          <w:tcPr>
            <w:tcW w:w="900" w:type="dxa"/>
            <w:tcBorders>
              <w:left w:val="nil"/>
              <w:bottom w:val="nil"/>
              <w:right w:val="outset" w:sz="6" w:space="0" w:color="auto"/>
            </w:tcBorders>
            <w:tcMar>
              <w:top w:w="20" w:type="dxa"/>
              <w:left w:w="20" w:type="dxa"/>
              <w:bottom w:w="20" w:type="dxa"/>
              <w:right w:w="20" w:type="dxa"/>
            </w:tcMar>
            <w:vAlign w:val="center"/>
            <w:hideMark/>
          </w:tcPr>
          <w:p w14:paraId="3219433C" w14:textId="77777777" w:rsidR="00447E77" w:rsidRPr="00627E2A" w:rsidRDefault="00447E77" w:rsidP="00BF7C20">
            <w:pPr>
              <w:pStyle w:val="rowtabella0"/>
              <w:rPr>
                <w:color w:val="002060"/>
              </w:rPr>
            </w:pPr>
            <w:r w:rsidRPr="00627E2A">
              <w:rPr>
                <w:color w:val="002060"/>
              </w:rPr>
              <w:t>26/01/2024 21:45</w:t>
            </w:r>
          </w:p>
        </w:tc>
        <w:tc>
          <w:tcPr>
            <w:tcW w:w="1200" w:type="dxa"/>
            <w:tcBorders>
              <w:left w:val="nil"/>
              <w:bottom w:val="nil"/>
              <w:right w:val="outset" w:sz="6" w:space="0" w:color="auto"/>
            </w:tcBorders>
            <w:tcMar>
              <w:top w:w="20" w:type="dxa"/>
              <w:left w:w="20" w:type="dxa"/>
              <w:bottom w:w="20" w:type="dxa"/>
              <w:right w:w="20" w:type="dxa"/>
            </w:tcMar>
            <w:vAlign w:val="center"/>
            <w:hideMark/>
          </w:tcPr>
          <w:p w14:paraId="0E3528A5" w14:textId="77777777" w:rsidR="00447E77" w:rsidRPr="00627E2A" w:rsidRDefault="00447E77" w:rsidP="00BF7C20">
            <w:pPr>
              <w:pStyle w:val="rowtabella0"/>
              <w:rPr>
                <w:color w:val="002060"/>
              </w:rPr>
            </w:pPr>
            <w:r w:rsidRPr="00627E2A">
              <w:rPr>
                <w:color w:val="002060"/>
              </w:rPr>
              <w:t>5638 PALAZZO DELLO SPORT</w:t>
            </w:r>
          </w:p>
        </w:tc>
        <w:tc>
          <w:tcPr>
            <w:tcW w:w="1600" w:type="dxa"/>
            <w:tcBorders>
              <w:left w:val="nil"/>
              <w:bottom w:val="nil"/>
              <w:right w:val="outset" w:sz="6" w:space="0" w:color="auto"/>
            </w:tcBorders>
            <w:tcMar>
              <w:top w:w="20" w:type="dxa"/>
              <w:left w:w="20" w:type="dxa"/>
              <w:bottom w:w="20" w:type="dxa"/>
              <w:right w:w="20" w:type="dxa"/>
            </w:tcMar>
            <w:vAlign w:val="center"/>
            <w:hideMark/>
          </w:tcPr>
          <w:p w14:paraId="2864FF3C" w14:textId="77777777" w:rsidR="00447E77" w:rsidRPr="00627E2A" w:rsidRDefault="00447E77" w:rsidP="00BF7C20">
            <w:pPr>
              <w:pStyle w:val="rowtabella0"/>
              <w:rPr>
                <w:color w:val="002060"/>
              </w:rPr>
            </w:pPr>
            <w:r w:rsidRPr="00627E2A">
              <w:rPr>
                <w:color w:val="002060"/>
              </w:rPr>
              <w:t>MONTE URANO</w:t>
            </w:r>
          </w:p>
        </w:tc>
        <w:tc>
          <w:tcPr>
            <w:tcW w:w="1600" w:type="dxa"/>
            <w:tcBorders>
              <w:left w:val="nil"/>
              <w:bottom w:val="nil"/>
              <w:right w:val="outset" w:sz="6" w:space="0" w:color="auto"/>
            </w:tcBorders>
            <w:tcMar>
              <w:top w:w="20" w:type="dxa"/>
              <w:left w:w="20" w:type="dxa"/>
              <w:bottom w:w="20" w:type="dxa"/>
              <w:right w:w="20" w:type="dxa"/>
            </w:tcMar>
            <w:vAlign w:val="center"/>
            <w:hideMark/>
          </w:tcPr>
          <w:p w14:paraId="45A06A9A" w14:textId="77777777" w:rsidR="00447E77" w:rsidRPr="00627E2A" w:rsidRDefault="00447E77" w:rsidP="00BF7C20">
            <w:pPr>
              <w:pStyle w:val="rowtabella0"/>
              <w:rPr>
                <w:color w:val="002060"/>
              </w:rPr>
            </w:pPr>
            <w:r w:rsidRPr="00627E2A">
              <w:rPr>
                <w:color w:val="002060"/>
              </w:rPr>
              <w:t>VIA OLIMPIADI</w:t>
            </w:r>
          </w:p>
        </w:tc>
      </w:tr>
      <w:tr w:rsidR="00447E77" w:rsidRPr="00627E2A" w14:paraId="1E39F67D"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1FA940" w14:textId="77777777" w:rsidR="00447E77" w:rsidRPr="00627E2A" w:rsidRDefault="00447E77" w:rsidP="00BF7C20">
            <w:pPr>
              <w:pStyle w:val="rowtabella0"/>
              <w:rPr>
                <w:color w:val="002060"/>
              </w:rPr>
            </w:pPr>
            <w:r w:rsidRPr="00627E2A">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ACED65" w14:textId="77777777" w:rsidR="00447E77" w:rsidRPr="00627E2A" w:rsidRDefault="00447E77" w:rsidP="00BF7C20">
            <w:pPr>
              <w:pStyle w:val="rowtabella0"/>
              <w:rPr>
                <w:color w:val="002060"/>
              </w:rPr>
            </w:pPr>
            <w:r w:rsidRPr="00627E2A">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1BF9F4"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5103AB"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06A50A" w14:textId="77777777" w:rsidR="00447E77" w:rsidRPr="00627E2A" w:rsidRDefault="00447E77" w:rsidP="00BF7C20">
            <w:pPr>
              <w:pStyle w:val="rowtabella0"/>
              <w:rPr>
                <w:color w:val="002060"/>
              </w:rPr>
            </w:pPr>
            <w:r w:rsidRPr="00627E2A">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F65C61" w14:textId="77777777" w:rsidR="00447E77" w:rsidRPr="00627E2A" w:rsidRDefault="00447E77" w:rsidP="00BF7C20">
            <w:pPr>
              <w:pStyle w:val="rowtabella0"/>
              <w:rPr>
                <w:color w:val="002060"/>
              </w:rPr>
            </w:pPr>
            <w:r w:rsidRPr="00627E2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42D6E0" w14:textId="77777777" w:rsidR="00447E77" w:rsidRPr="00627E2A" w:rsidRDefault="00447E77" w:rsidP="00BF7C20">
            <w:pPr>
              <w:pStyle w:val="rowtabella0"/>
              <w:rPr>
                <w:color w:val="002060"/>
              </w:rPr>
            </w:pPr>
            <w:r w:rsidRPr="00627E2A">
              <w:rPr>
                <w:color w:val="002060"/>
              </w:rPr>
              <w:t>VIA ALFIERI SNC</w:t>
            </w:r>
          </w:p>
        </w:tc>
      </w:tr>
      <w:tr w:rsidR="00447E77" w:rsidRPr="00627E2A" w14:paraId="12D862E3"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B1EC35" w14:textId="77777777" w:rsidR="00447E77" w:rsidRPr="00627E2A" w:rsidRDefault="00447E77" w:rsidP="00BF7C20">
            <w:pPr>
              <w:pStyle w:val="rowtabella0"/>
              <w:rPr>
                <w:color w:val="002060"/>
              </w:rPr>
            </w:pPr>
            <w:r w:rsidRPr="00627E2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BF7C14" w14:textId="77777777" w:rsidR="00447E77" w:rsidRPr="00627E2A" w:rsidRDefault="00447E77" w:rsidP="00BF7C20">
            <w:pPr>
              <w:pStyle w:val="rowtabella0"/>
              <w:rPr>
                <w:color w:val="002060"/>
              </w:rPr>
            </w:pPr>
            <w:r w:rsidRPr="00627E2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07E867"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6B88CB" w14:textId="77777777" w:rsidR="00447E77" w:rsidRPr="00627E2A" w:rsidRDefault="00447E77" w:rsidP="00BF7C20">
            <w:pPr>
              <w:pStyle w:val="rowtabella0"/>
              <w:rPr>
                <w:color w:val="002060"/>
              </w:rPr>
            </w:pPr>
            <w:r w:rsidRPr="00627E2A">
              <w:rPr>
                <w:color w:val="002060"/>
              </w:rPr>
              <w:t>26/01/2024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6B9144" w14:textId="77777777" w:rsidR="00447E77" w:rsidRPr="00627E2A" w:rsidRDefault="00447E77" w:rsidP="00BF7C20">
            <w:pPr>
              <w:pStyle w:val="rowtabella0"/>
              <w:rPr>
                <w:color w:val="002060"/>
              </w:rPr>
            </w:pPr>
            <w:r w:rsidRPr="00627E2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B0960D" w14:textId="77777777" w:rsidR="00447E77" w:rsidRPr="00627E2A" w:rsidRDefault="00447E77" w:rsidP="00BF7C20">
            <w:pPr>
              <w:pStyle w:val="rowtabella0"/>
              <w:rPr>
                <w:color w:val="002060"/>
              </w:rPr>
            </w:pPr>
            <w:r w:rsidRPr="00627E2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793AFA" w14:textId="77777777" w:rsidR="00447E77" w:rsidRPr="00627E2A" w:rsidRDefault="00447E77" w:rsidP="00BF7C20">
            <w:pPr>
              <w:pStyle w:val="rowtabella0"/>
              <w:rPr>
                <w:color w:val="002060"/>
              </w:rPr>
            </w:pPr>
            <w:r w:rsidRPr="00627E2A">
              <w:rPr>
                <w:color w:val="002060"/>
              </w:rPr>
              <w:t>VIA B.ROSSI SNC</w:t>
            </w:r>
          </w:p>
        </w:tc>
      </w:tr>
      <w:tr w:rsidR="00447E77" w:rsidRPr="00627E2A" w14:paraId="68371A1A"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565EAE" w14:textId="77777777" w:rsidR="00447E77" w:rsidRPr="00627E2A" w:rsidRDefault="00447E77" w:rsidP="00BF7C20">
            <w:pPr>
              <w:pStyle w:val="rowtabella0"/>
              <w:rPr>
                <w:color w:val="002060"/>
              </w:rPr>
            </w:pPr>
            <w:r w:rsidRPr="00627E2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7B063D" w14:textId="77777777" w:rsidR="00447E77" w:rsidRPr="00627E2A" w:rsidRDefault="00447E77" w:rsidP="00BF7C20">
            <w:pPr>
              <w:pStyle w:val="rowtabella0"/>
              <w:rPr>
                <w:color w:val="002060"/>
              </w:rPr>
            </w:pPr>
            <w:r w:rsidRPr="00627E2A">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AB2183"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315FC7"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34302F" w14:textId="77777777" w:rsidR="00447E77" w:rsidRPr="00627E2A" w:rsidRDefault="00447E77" w:rsidP="00BF7C20">
            <w:pPr>
              <w:pStyle w:val="rowtabella0"/>
              <w:rPr>
                <w:color w:val="002060"/>
              </w:rPr>
            </w:pPr>
            <w:r w:rsidRPr="00627E2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93B37" w14:textId="77777777" w:rsidR="00447E77" w:rsidRPr="00627E2A" w:rsidRDefault="00447E77" w:rsidP="00BF7C20">
            <w:pPr>
              <w:pStyle w:val="rowtabella0"/>
              <w:rPr>
                <w:color w:val="002060"/>
              </w:rPr>
            </w:pPr>
            <w:r w:rsidRPr="00627E2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D17309" w14:textId="77777777" w:rsidR="00447E77" w:rsidRPr="00627E2A" w:rsidRDefault="00447E77" w:rsidP="00BF7C20">
            <w:pPr>
              <w:pStyle w:val="rowtabella0"/>
              <w:rPr>
                <w:color w:val="002060"/>
              </w:rPr>
            </w:pPr>
            <w:r w:rsidRPr="00627E2A">
              <w:rPr>
                <w:color w:val="002060"/>
              </w:rPr>
              <w:t>VIA MONTEPELAGO</w:t>
            </w:r>
          </w:p>
        </w:tc>
      </w:tr>
      <w:tr w:rsidR="00447E77" w:rsidRPr="00627E2A" w14:paraId="6C74558D"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F13EC6" w14:textId="77777777" w:rsidR="00447E77" w:rsidRPr="00627E2A" w:rsidRDefault="00447E77" w:rsidP="00BF7C20">
            <w:pPr>
              <w:pStyle w:val="rowtabella0"/>
              <w:rPr>
                <w:color w:val="002060"/>
              </w:rPr>
            </w:pPr>
            <w:r w:rsidRPr="00627E2A">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01F7E9" w14:textId="77777777" w:rsidR="00447E77" w:rsidRPr="00627E2A" w:rsidRDefault="00447E77" w:rsidP="00BF7C20">
            <w:pPr>
              <w:pStyle w:val="rowtabella0"/>
              <w:rPr>
                <w:color w:val="002060"/>
              </w:rPr>
            </w:pPr>
            <w:r w:rsidRPr="00627E2A">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909883"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379E86"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C958B8" w14:textId="77777777" w:rsidR="00447E77" w:rsidRPr="00627E2A" w:rsidRDefault="00447E77" w:rsidP="00BF7C20">
            <w:pPr>
              <w:pStyle w:val="rowtabella0"/>
              <w:rPr>
                <w:color w:val="002060"/>
              </w:rPr>
            </w:pPr>
            <w:r w:rsidRPr="00627E2A">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5D3CC0" w14:textId="77777777" w:rsidR="00447E77" w:rsidRPr="00627E2A" w:rsidRDefault="00447E77" w:rsidP="00BF7C20">
            <w:pPr>
              <w:pStyle w:val="rowtabella0"/>
              <w:rPr>
                <w:color w:val="002060"/>
              </w:rPr>
            </w:pPr>
            <w:r w:rsidRPr="00627E2A">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F0442E" w14:textId="77777777" w:rsidR="00447E77" w:rsidRPr="00627E2A" w:rsidRDefault="00447E77" w:rsidP="00BF7C20">
            <w:pPr>
              <w:pStyle w:val="rowtabella0"/>
              <w:rPr>
                <w:color w:val="002060"/>
              </w:rPr>
            </w:pPr>
            <w:r w:rsidRPr="00627E2A">
              <w:rPr>
                <w:color w:val="002060"/>
              </w:rPr>
              <w:t>VIA BRAMANTE</w:t>
            </w:r>
          </w:p>
        </w:tc>
      </w:tr>
      <w:tr w:rsidR="00447E77" w:rsidRPr="00627E2A" w14:paraId="01263971"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02EEF2" w14:textId="77777777" w:rsidR="00447E77" w:rsidRPr="00627E2A" w:rsidRDefault="00447E77" w:rsidP="00BF7C20">
            <w:pPr>
              <w:pStyle w:val="rowtabella0"/>
              <w:rPr>
                <w:color w:val="002060"/>
              </w:rPr>
            </w:pPr>
            <w:r w:rsidRPr="00627E2A">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582F7" w14:textId="77777777" w:rsidR="00447E77" w:rsidRPr="00627E2A" w:rsidRDefault="00447E77" w:rsidP="00BF7C20">
            <w:pPr>
              <w:pStyle w:val="rowtabella0"/>
              <w:rPr>
                <w:color w:val="002060"/>
              </w:rPr>
            </w:pPr>
            <w:r w:rsidRPr="00627E2A">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E41C0"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D650D"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A78C5" w14:textId="77777777" w:rsidR="00447E77" w:rsidRPr="00627E2A" w:rsidRDefault="00447E77" w:rsidP="00BF7C20">
            <w:pPr>
              <w:pStyle w:val="rowtabella0"/>
              <w:rPr>
                <w:color w:val="002060"/>
              </w:rPr>
            </w:pPr>
            <w:r w:rsidRPr="00627E2A">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7D744" w14:textId="77777777" w:rsidR="00447E77" w:rsidRPr="00627E2A" w:rsidRDefault="00447E77" w:rsidP="00BF7C20">
            <w:pPr>
              <w:pStyle w:val="rowtabella0"/>
              <w:rPr>
                <w:color w:val="002060"/>
              </w:rPr>
            </w:pPr>
            <w:r w:rsidRPr="00627E2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9F9F0" w14:textId="77777777" w:rsidR="00447E77" w:rsidRPr="00627E2A" w:rsidRDefault="00447E77" w:rsidP="00BF7C20">
            <w:pPr>
              <w:pStyle w:val="rowtabella0"/>
              <w:rPr>
                <w:color w:val="002060"/>
              </w:rPr>
            </w:pPr>
            <w:r w:rsidRPr="00627E2A">
              <w:rPr>
                <w:color w:val="002060"/>
              </w:rPr>
              <w:t>VIA PIRANDELLO</w:t>
            </w:r>
          </w:p>
        </w:tc>
      </w:tr>
    </w:tbl>
    <w:p w14:paraId="660797DB" w14:textId="77777777" w:rsidR="00447E77" w:rsidRPr="00E01655" w:rsidRDefault="00447E77" w:rsidP="00764529">
      <w:pPr>
        <w:pStyle w:val="breakline"/>
        <w:rPr>
          <w:rFonts w:eastAsiaTheme="minorEastAsia"/>
          <w:color w:val="002060"/>
        </w:rPr>
      </w:pPr>
    </w:p>
    <w:p w14:paraId="6F94299F" w14:textId="77777777" w:rsidR="00764529" w:rsidRPr="00E01655" w:rsidRDefault="00764529" w:rsidP="00764529">
      <w:pPr>
        <w:pStyle w:val="breakline"/>
        <w:rPr>
          <w:color w:val="002060"/>
        </w:rPr>
      </w:pPr>
    </w:p>
    <w:p w14:paraId="220DAD31" w14:textId="77777777" w:rsidR="00764529" w:rsidRPr="00E01655" w:rsidRDefault="00764529" w:rsidP="00764529">
      <w:pPr>
        <w:pStyle w:val="titolocampionato0"/>
        <w:shd w:val="clear" w:color="auto" w:fill="CCCCCC"/>
        <w:spacing w:before="80" w:after="40"/>
        <w:rPr>
          <w:color w:val="002060"/>
        </w:rPr>
      </w:pPr>
      <w:r w:rsidRPr="00E01655">
        <w:rPr>
          <w:color w:val="002060"/>
        </w:rPr>
        <w:t>CALCIO A CINQUE SERIE C2</w:t>
      </w:r>
    </w:p>
    <w:p w14:paraId="08187891" w14:textId="77777777" w:rsidR="00764529" w:rsidRPr="00E01655" w:rsidRDefault="00764529" w:rsidP="00764529">
      <w:pPr>
        <w:pStyle w:val="titoloprinc0"/>
        <w:rPr>
          <w:color w:val="002060"/>
        </w:rPr>
      </w:pPr>
      <w:r w:rsidRPr="00E01655">
        <w:rPr>
          <w:color w:val="002060"/>
        </w:rPr>
        <w:t>RISULTATI</w:t>
      </w:r>
    </w:p>
    <w:p w14:paraId="2DD5F8F7" w14:textId="77777777" w:rsidR="00764529" w:rsidRPr="00E01655" w:rsidRDefault="00764529" w:rsidP="00764529">
      <w:pPr>
        <w:pStyle w:val="breakline"/>
        <w:rPr>
          <w:color w:val="002060"/>
        </w:rPr>
      </w:pPr>
    </w:p>
    <w:p w14:paraId="04BCEE9B" w14:textId="77777777" w:rsidR="00764529" w:rsidRPr="00E01655" w:rsidRDefault="00764529" w:rsidP="00764529">
      <w:pPr>
        <w:pStyle w:val="sottotitolocampionato10"/>
        <w:rPr>
          <w:color w:val="002060"/>
        </w:rPr>
      </w:pPr>
      <w:r w:rsidRPr="00E01655">
        <w:rPr>
          <w:color w:val="002060"/>
        </w:rPr>
        <w:t>RISULTATI UFFICIALI GARE DEL 19/01/2024</w:t>
      </w:r>
    </w:p>
    <w:p w14:paraId="5E8737EA" w14:textId="77777777" w:rsidR="00447E77" w:rsidRPr="00447E77" w:rsidRDefault="00447E77" w:rsidP="00447E77">
      <w:pPr>
        <w:pStyle w:val="sottotitolocampionato20"/>
        <w:spacing w:before="0" w:beforeAutospacing="0" w:after="0" w:afterAutospacing="0"/>
        <w:rPr>
          <w:rFonts w:ascii="Arial" w:hAnsi="Arial" w:cs="Arial"/>
          <w:color w:val="002060"/>
          <w:sz w:val="20"/>
          <w:szCs w:val="20"/>
        </w:rPr>
      </w:pPr>
      <w:r w:rsidRPr="00447E77">
        <w:rPr>
          <w:rFonts w:ascii="Arial" w:hAnsi="Arial" w:cs="Arial"/>
          <w:color w:val="002060"/>
          <w:sz w:val="20"/>
          <w:szCs w:val="20"/>
        </w:rPr>
        <w:t>Si trascrivono qui di seguito i risultati ufficiali delle gare disputate</w:t>
      </w:r>
    </w:p>
    <w:p w14:paraId="11D7AEAE" w14:textId="77777777" w:rsidR="00764529" w:rsidRPr="00E01655" w:rsidRDefault="00764529" w:rsidP="0076452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64529" w:rsidRPr="00E01655" w14:paraId="13ED7C0F"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48384B94"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4F499" w14:textId="77777777" w:rsidR="00764529" w:rsidRPr="00E01655" w:rsidRDefault="00764529" w:rsidP="00BF7C20">
                  <w:pPr>
                    <w:pStyle w:val="headertabella0"/>
                    <w:rPr>
                      <w:color w:val="002060"/>
                    </w:rPr>
                  </w:pPr>
                  <w:r w:rsidRPr="00E01655">
                    <w:rPr>
                      <w:color w:val="002060"/>
                    </w:rPr>
                    <w:t>GIRONE A - 1 Giornata - R</w:t>
                  </w:r>
                </w:p>
              </w:tc>
            </w:tr>
            <w:tr w:rsidR="00764529" w:rsidRPr="00E01655" w14:paraId="661DA4E6"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B836DF" w14:textId="77777777" w:rsidR="00764529" w:rsidRPr="00E01655" w:rsidRDefault="00764529" w:rsidP="00BF7C20">
                  <w:pPr>
                    <w:pStyle w:val="rowtabella0"/>
                    <w:rPr>
                      <w:color w:val="002060"/>
                    </w:rPr>
                  </w:pPr>
                  <w:r w:rsidRPr="00E01655">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DD523" w14:textId="77777777" w:rsidR="00764529" w:rsidRPr="00E01655" w:rsidRDefault="00764529" w:rsidP="00BF7C20">
                  <w:pPr>
                    <w:pStyle w:val="rowtabella0"/>
                    <w:rPr>
                      <w:color w:val="002060"/>
                    </w:rPr>
                  </w:pPr>
                  <w:r w:rsidRPr="00E01655">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868E88" w14:textId="77777777" w:rsidR="00764529" w:rsidRPr="00E01655" w:rsidRDefault="00764529" w:rsidP="00BF7C20">
                  <w:pPr>
                    <w:pStyle w:val="rowtabella0"/>
                    <w:jc w:val="center"/>
                    <w:rPr>
                      <w:color w:val="002060"/>
                    </w:rPr>
                  </w:pPr>
                  <w:r w:rsidRPr="00E01655">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6EA0D" w14:textId="77777777" w:rsidR="00764529" w:rsidRPr="00E01655" w:rsidRDefault="00764529" w:rsidP="00BF7C20">
                  <w:pPr>
                    <w:pStyle w:val="rowtabella0"/>
                    <w:jc w:val="center"/>
                    <w:rPr>
                      <w:color w:val="002060"/>
                    </w:rPr>
                  </w:pPr>
                  <w:r w:rsidRPr="00E01655">
                    <w:rPr>
                      <w:color w:val="002060"/>
                    </w:rPr>
                    <w:t> </w:t>
                  </w:r>
                </w:p>
              </w:tc>
            </w:tr>
            <w:tr w:rsidR="00764529" w:rsidRPr="00E01655" w14:paraId="026CA06A"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4C03E4" w14:textId="77777777" w:rsidR="00764529" w:rsidRPr="00E01655" w:rsidRDefault="00764529" w:rsidP="00BF7C20">
                  <w:pPr>
                    <w:pStyle w:val="rowtabella0"/>
                    <w:rPr>
                      <w:color w:val="002060"/>
                    </w:rPr>
                  </w:pPr>
                  <w:r w:rsidRPr="00E01655">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3E10BA" w14:textId="77777777" w:rsidR="00764529" w:rsidRPr="00E01655" w:rsidRDefault="00764529" w:rsidP="00BF7C20">
                  <w:pPr>
                    <w:pStyle w:val="rowtabella0"/>
                    <w:rPr>
                      <w:color w:val="002060"/>
                    </w:rPr>
                  </w:pPr>
                  <w:r w:rsidRPr="00E01655">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1493AC" w14:textId="77777777" w:rsidR="00764529" w:rsidRPr="00E01655" w:rsidRDefault="00764529" w:rsidP="00BF7C20">
                  <w:pPr>
                    <w:pStyle w:val="rowtabella0"/>
                    <w:jc w:val="center"/>
                    <w:rPr>
                      <w:color w:val="002060"/>
                    </w:rPr>
                  </w:pPr>
                  <w:r w:rsidRPr="00E0165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72211A" w14:textId="77777777" w:rsidR="00764529" w:rsidRPr="00E01655" w:rsidRDefault="00764529" w:rsidP="00BF7C20">
                  <w:pPr>
                    <w:pStyle w:val="rowtabella0"/>
                    <w:jc w:val="center"/>
                    <w:rPr>
                      <w:color w:val="002060"/>
                    </w:rPr>
                  </w:pPr>
                  <w:r w:rsidRPr="00E01655">
                    <w:rPr>
                      <w:color w:val="002060"/>
                    </w:rPr>
                    <w:t> </w:t>
                  </w:r>
                </w:p>
              </w:tc>
            </w:tr>
            <w:tr w:rsidR="00764529" w:rsidRPr="00E01655" w14:paraId="02C1A3D4"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52BE4E" w14:textId="77777777" w:rsidR="00764529" w:rsidRPr="00E01655" w:rsidRDefault="00764529" w:rsidP="00BF7C20">
                  <w:pPr>
                    <w:pStyle w:val="rowtabella0"/>
                    <w:rPr>
                      <w:color w:val="002060"/>
                    </w:rPr>
                  </w:pPr>
                  <w:r w:rsidRPr="00E01655">
                    <w:rPr>
                      <w:color w:val="002060"/>
                    </w:rPr>
                    <w:lastRenderedPageBreak/>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5B67DE" w14:textId="77777777" w:rsidR="00764529" w:rsidRPr="00E01655" w:rsidRDefault="00764529" w:rsidP="00BF7C20">
                  <w:pPr>
                    <w:pStyle w:val="rowtabella0"/>
                    <w:rPr>
                      <w:color w:val="002060"/>
                    </w:rPr>
                  </w:pPr>
                  <w:r w:rsidRPr="00E01655">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AC7C9A" w14:textId="77777777" w:rsidR="00764529" w:rsidRPr="00E01655" w:rsidRDefault="00764529" w:rsidP="00BF7C20">
                  <w:pPr>
                    <w:pStyle w:val="rowtabella0"/>
                    <w:jc w:val="center"/>
                    <w:rPr>
                      <w:color w:val="002060"/>
                    </w:rPr>
                  </w:pPr>
                  <w:r w:rsidRPr="00E01655">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34E854" w14:textId="77777777" w:rsidR="00764529" w:rsidRPr="00E01655" w:rsidRDefault="00764529" w:rsidP="00BF7C20">
                  <w:pPr>
                    <w:pStyle w:val="rowtabella0"/>
                    <w:jc w:val="center"/>
                    <w:rPr>
                      <w:color w:val="002060"/>
                    </w:rPr>
                  </w:pPr>
                  <w:r w:rsidRPr="00E01655">
                    <w:rPr>
                      <w:color w:val="002060"/>
                    </w:rPr>
                    <w:t> </w:t>
                  </w:r>
                </w:p>
              </w:tc>
            </w:tr>
            <w:tr w:rsidR="00764529" w:rsidRPr="00E01655" w14:paraId="57EDD552"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B6B02A" w14:textId="77777777" w:rsidR="00764529" w:rsidRPr="00E01655" w:rsidRDefault="00764529" w:rsidP="00BF7C20">
                  <w:pPr>
                    <w:pStyle w:val="rowtabella0"/>
                    <w:rPr>
                      <w:color w:val="002060"/>
                    </w:rPr>
                  </w:pPr>
                  <w:r w:rsidRPr="00E01655">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912548" w14:textId="77777777" w:rsidR="00764529" w:rsidRPr="00E01655" w:rsidRDefault="00764529" w:rsidP="00BF7C20">
                  <w:pPr>
                    <w:pStyle w:val="rowtabella0"/>
                    <w:rPr>
                      <w:color w:val="002060"/>
                    </w:rPr>
                  </w:pPr>
                  <w:r w:rsidRPr="00E01655">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502CD2" w14:textId="77777777" w:rsidR="00764529" w:rsidRPr="00E01655" w:rsidRDefault="00764529" w:rsidP="00BF7C20">
                  <w:pPr>
                    <w:pStyle w:val="rowtabella0"/>
                    <w:jc w:val="center"/>
                    <w:rPr>
                      <w:color w:val="002060"/>
                    </w:rPr>
                  </w:pPr>
                  <w:r w:rsidRPr="00E01655">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D4632E" w14:textId="77777777" w:rsidR="00764529" w:rsidRPr="00E01655" w:rsidRDefault="00764529" w:rsidP="00BF7C20">
                  <w:pPr>
                    <w:pStyle w:val="rowtabella0"/>
                    <w:jc w:val="center"/>
                    <w:rPr>
                      <w:color w:val="002060"/>
                    </w:rPr>
                  </w:pPr>
                  <w:r w:rsidRPr="00E01655">
                    <w:rPr>
                      <w:color w:val="002060"/>
                    </w:rPr>
                    <w:t> </w:t>
                  </w:r>
                </w:p>
              </w:tc>
            </w:tr>
            <w:tr w:rsidR="00764529" w:rsidRPr="00E01655" w14:paraId="78963C3D"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1D7D22" w14:textId="77777777" w:rsidR="00764529" w:rsidRPr="00E01655" w:rsidRDefault="00764529" w:rsidP="00BF7C20">
                  <w:pPr>
                    <w:pStyle w:val="rowtabella0"/>
                    <w:rPr>
                      <w:color w:val="002060"/>
                    </w:rPr>
                  </w:pPr>
                  <w:r w:rsidRPr="00E01655">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567318" w14:textId="77777777" w:rsidR="00764529" w:rsidRPr="00E01655" w:rsidRDefault="00764529" w:rsidP="00BF7C20">
                  <w:pPr>
                    <w:pStyle w:val="rowtabella0"/>
                    <w:rPr>
                      <w:color w:val="002060"/>
                    </w:rPr>
                  </w:pPr>
                  <w:r w:rsidRPr="00E01655">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8A2F37" w14:textId="77777777" w:rsidR="00764529" w:rsidRPr="00E01655" w:rsidRDefault="00764529" w:rsidP="00BF7C20">
                  <w:pPr>
                    <w:pStyle w:val="rowtabella0"/>
                    <w:jc w:val="center"/>
                    <w:rPr>
                      <w:color w:val="002060"/>
                    </w:rPr>
                  </w:pPr>
                  <w:r w:rsidRPr="00E01655">
                    <w:rPr>
                      <w:color w:val="002060"/>
                    </w:rPr>
                    <w:t>9 - 8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424678" w14:textId="77777777" w:rsidR="00764529" w:rsidRPr="00E01655" w:rsidRDefault="00764529" w:rsidP="00BF7C20">
                  <w:pPr>
                    <w:pStyle w:val="rowtabella0"/>
                    <w:jc w:val="center"/>
                    <w:rPr>
                      <w:color w:val="002060"/>
                    </w:rPr>
                  </w:pPr>
                  <w:r w:rsidRPr="00E01655">
                    <w:rPr>
                      <w:color w:val="002060"/>
                    </w:rPr>
                    <w:t> </w:t>
                  </w:r>
                </w:p>
              </w:tc>
            </w:tr>
            <w:tr w:rsidR="00764529" w:rsidRPr="00E01655" w14:paraId="3EAF7027"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91D76A" w14:textId="77777777" w:rsidR="00764529" w:rsidRPr="00E01655" w:rsidRDefault="00764529" w:rsidP="00BF7C20">
                  <w:pPr>
                    <w:pStyle w:val="rowtabella0"/>
                    <w:rPr>
                      <w:color w:val="002060"/>
                    </w:rPr>
                  </w:pPr>
                  <w:r w:rsidRPr="00E01655">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1BCAD" w14:textId="77777777" w:rsidR="00764529" w:rsidRPr="00E01655" w:rsidRDefault="00764529" w:rsidP="00BF7C20">
                  <w:pPr>
                    <w:pStyle w:val="rowtabella0"/>
                    <w:rPr>
                      <w:color w:val="002060"/>
                    </w:rPr>
                  </w:pPr>
                  <w:r w:rsidRPr="00E01655">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FF10C" w14:textId="77777777" w:rsidR="00764529" w:rsidRPr="00E01655" w:rsidRDefault="00764529" w:rsidP="00BF7C20">
                  <w:pPr>
                    <w:pStyle w:val="rowtabella0"/>
                    <w:jc w:val="center"/>
                    <w:rPr>
                      <w:color w:val="002060"/>
                    </w:rPr>
                  </w:pPr>
                  <w:r w:rsidRPr="00E01655">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F15AC" w14:textId="77777777" w:rsidR="00764529" w:rsidRPr="00E01655" w:rsidRDefault="00764529" w:rsidP="00BF7C20">
                  <w:pPr>
                    <w:pStyle w:val="rowtabella0"/>
                    <w:jc w:val="center"/>
                    <w:rPr>
                      <w:color w:val="002060"/>
                    </w:rPr>
                  </w:pPr>
                  <w:r w:rsidRPr="00E01655">
                    <w:rPr>
                      <w:color w:val="002060"/>
                    </w:rPr>
                    <w:t> </w:t>
                  </w:r>
                </w:p>
              </w:tc>
            </w:tr>
            <w:tr w:rsidR="00764529" w:rsidRPr="00E01655" w14:paraId="067EA3B6" w14:textId="77777777" w:rsidTr="00BF7C20">
              <w:tc>
                <w:tcPr>
                  <w:tcW w:w="4700" w:type="dxa"/>
                  <w:gridSpan w:val="4"/>
                  <w:tcBorders>
                    <w:top w:val="nil"/>
                    <w:left w:val="nil"/>
                    <w:bottom w:val="nil"/>
                    <w:right w:val="nil"/>
                  </w:tcBorders>
                  <w:tcMar>
                    <w:top w:w="20" w:type="dxa"/>
                    <w:left w:w="20" w:type="dxa"/>
                    <w:bottom w:w="20" w:type="dxa"/>
                    <w:right w:w="20" w:type="dxa"/>
                  </w:tcMar>
                  <w:vAlign w:val="center"/>
                  <w:hideMark/>
                </w:tcPr>
                <w:p w14:paraId="6B6E6DFE" w14:textId="77777777" w:rsidR="00764529" w:rsidRPr="00E01655" w:rsidRDefault="00764529" w:rsidP="00BF7C20">
                  <w:pPr>
                    <w:pStyle w:val="rowtabella0"/>
                    <w:rPr>
                      <w:color w:val="002060"/>
                    </w:rPr>
                  </w:pPr>
                  <w:r w:rsidRPr="00E01655">
                    <w:rPr>
                      <w:color w:val="002060"/>
                    </w:rPr>
                    <w:t>(1) - disputata il 20/01/2024</w:t>
                  </w:r>
                </w:p>
              </w:tc>
            </w:tr>
          </w:tbl>
          <w:p w14:paraId="435B291A" w14:textId="77777777" w:rsidR="00764529" w:rsidRPr="00E01655" w:rsidRDefault="00764529" w:rsidP="00BF7C2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31348F27"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495D3" w14:textId="77777777" w:rsidR="00764529" w:rsidRPr="00E01655" w:rsidRDefault="00764529" w:rsidP="00BF7C20">
                  <w:pPr>
                    <w:pStyle w:val="headertabella0"/>
                    <w:rPr>
                      <w:color w:val="002060"/>
                    </w:rPr>
                  </w:pPr>
                  <w:r w:rsidRPr="00E01655">
                    <w:rPr>
                      <w:color w:val="002060"/>
                    </w:rPr>
                    <w:lastRenderedPageBreak/>
                    <w:t>GIRONE B - 1 Giornata - R</w:t>
                  </w:r>
                </w:p>
              </w:tc>
            </w:tr>
            <w:tr w:rsidR="00764529" w:rsidRPr="00E01655" w14:paraId="564A8590"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649A4B" w14:textId="77777777" w:rsidR="00764529" w:rsidRPr="00E01655" w:rsidRDefault="00764529" w:rsidP="00BF7C20">
                  <w:pPr>
                    <w:pStyle w:val="rowtabella0"/>
                    <w:rPr>
                      <w:color w:val="002060"/>
                    </w:rPr>
                  </w:pPr>
                  <w:r w:rsidRPr="00E01655">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001E4" w14:textId="77777777" w:rsidR="00764529" w:rsidRPr="00E01655" w:rsidRDefault="00764529" w:rsidP="00BF7C20">
                  <w:pPr>
                    <w:pStyle w:val="rowtabella0"/>
                    <w:rPr>
                      <w:color w:val="002060"/>
                    </w:rPr>
                  </w:pPr>
                  <w:r w:rsidRPr="00E01655">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D56F15" w14:textId="77777777" w:rsidR="00764529" w:rsidRPr="00E01655" w:rsidRDefault="00764529" w:rsidP="00BF7C20">
                  <w:pPr>
                    <w:pStyle w:val="rowtabella0"/>
                    <w:jc w:val="center"/>
                    <w:rPr>
                      <w:color w:val="002060"/>
                    </w:rPr>
                  </w:pPr>
                  <w:r w:rsidRPr="00E01655">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337A5" w14:textId="77777777" w:rsidR="00764529" w:rsidRPr="00E01655" w:rsidRDefault="00764529" w:rsidP="00BF7C20">
                  <w:pPr>
                    <w:pStyle w:val="rowtabella0"/>
                    <w:jc w:val="center"/>
                    <w:rPr>
                      <w:color w:val="002060"/>
                    </w:rPr>
                  </w:pPr>
                  <w:r w:rsidRPr="00E01655">
                    <w:rPr>
                      <w:color w:val="002060"/>
                    </w:rPr>
                    <w:t> </w:t>
                  </w:r>
                </w:p>
              </w:tc>
            </w:tr>
            <w:tr w:rsidR="00764529" w:rsidRPr="00E01655" w14:paraId="0C0ADEAC"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F2D03D" w14:textId="77777777" w:rsidR="00764529" w:rsidRPr="00E01655" w:rsidRDefault="00764529" w:rsidP="00BF7C20">
                  <w:pPr>
                    <w:pStyle w:val="rowtabella0"/>
                    <w:rPr>
                      <w:color w:val="002060"/>
                    </w:rPr>
                  </w:pPr>
                  <w:r w:rsidRPr="00E01655">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2B6F5B" w14:textId="77777777" w:rsidR="00764529" w:rsidRPr="00E01655" w:rsidRDefault="00764529" w:rsidP="00BF7C20">
                  <w:pPr>
                    <w:pStyle w:val="rowtabella0"/>
                    <w:rPr>
                      <w:color w:val="002060"/>
                    </w:rPr>
                  </w:pPr>
                  <w:r w:rsidRPr="00E01655">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5BBC91" w14:textId="77777777" w:rsidR="00764529" w:rsidRPr="00E01655" w:rsidRDefault="00764529" w:rsidP="00BF7C20">
                  <w:pPr>
                    <w:pStyle w:val="rowtabella0"/>
                    <w:jc w:val="center"/>
                    <w:rPr>
                      <w:color w:val="002060"/>
                    </w:rPr>
                  </w:pPr>
                  <w:r w:rsidRPr="00E0165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5DDD97" w14:textId="77777777" w:rsidR="00764529" w:rsidRPr="00E01655" w:rsidRDefault="00764529" w:rsidP="00BF7C20">
                  <w:pPr>
                    <w:pStyle w:val="rowtabella0"/>
                    <w:jc w:val="center"/>
                    <w:rPr>
                      <w:color w:val="002060"/>
                    </w:rPr>
                  </w:pPr>
                  <w:r w:rsidRPr="00E01655">
                    <w:rPr>
                      <w:color w:val="002060"/>
                    </w:rPr>
                    <w:t> </w:t>
                  </w:r>
                </w:p>
              </w:tc>
            </w:tr>
            <w:tr w:rsidR="00764529" w:rsidRPr="00E01655" w14:paraId="6FD3EF1C"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0D26C8" w14:textId="77777777" w:rsidR="00764529" w:rsidRPr="00E01655" w:rsidRDefault="00764529" w:rsidP="00BF7C20">
                  <w:pPr>
                    <w:pStyle w:val="rowtabella0"/>
                    <w:rPr>
                      <w:color w:val="002060"/>
                    </w:rPr>
                  </w:pPr>
                  <w:r w:rsidRPr="00E01655">
                    <w:rPr>
                      <w:color w:val="002060"/>
                    </w:rPr>
                    <w:lastRenderedPageBreak/>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958645" w14:textId="77777777" w:rsidR="00764529" w:rsidRPr="00E01655" w:rsidRDefault="00764529" w:rsidP="00BF7C20">
                  <w:pPr>
                    <w:pStyle w:val="rowtabella0"/>
                    <w:rPr>
                      <w:color w:val="002060"/>
                    </w:rPr>
                  </w:pPr>
                  <w:r w:rsidRPr="00E01655">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4CE713" w14:textId="77777777" w:rsidR="00764529" w:rsidRPr="00E01655" w:rsidRDefault="00764529" w:rsidP="00BF7C20">
                  <w:pPr>
                    <w:pStyle w:val="rowtabella0"/>
                    <w:jc w:val="center"/>
                    <w:rPr>
                      <w:color w:val="002060"/>
                    </w:rPr>
                  </w:pPr>
                  <w:r w:rsidRPr="00E0165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498DDC" w14:textId="77777777" w:rsidR="00764529" w:rsidRPr="00E01655" w:rsidRDefault="00764529" w:rsidP="00BF7C20">
                  <w:pPr>
                    <w:pStyle w:val="rowtabella0"/>
                    <w:jc w:val="center"/>
                    <w:rPr>
                      <w:color w:val="002060"/>
                    </w:rPr>
                  </w:pPr>
                  <w:r w:rsidRPr="00E01655">
                    <w:rPr>
                      <w:color w:val="002060"/>
                    </w:rPr>
                    <w:t> </w:t>
                  </w:r>
                </w:p>
              </w:tc>
            </w:tr>
            <w:tr w:rsidR="00764529" w:rsidRPr="00E01655" w14:paraId="1800FF56"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88FC3C" w14:textId="77777777" w:rsidR="00764529" w:rsidRPr="00E01655" w:rsidRDefault="00764529" w:rsidP="00BF7C20">
                  <w:pPr>
                    <w:pStyle w:val="rowtabella0"/>
                    <w:rPr>
                      <w:color w:val="002060"/>
                    </w:rPr>
                  </w:pPr>
                  <w:r w:rsidRPr="00E01655">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415567" w14:textId="77777777" w:rsidR="00764529" w:rsidRPr="00E01655" w:rsidRDefault="00764529" w:rsidP="00BF7C20">
                  <w:pPr>
                    <w:pStyle w:val="rowtabella0"/>
                    <w:rPr>
                      <w:color w:val="002060"/>
                    </w:rPr>
                  </w:pPr>
                  <w:r w:rsidRPr="00E01655">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760E75" w14:textId="77777777" w:rsidR="00764529" w:rsidRPr="00E01655" w:rsidRDefault="00764529" w:rsidP="00BF7C20">
                  <w:pPr>
                    <w:pStyle w:val="rowtabella0"/>
                    <w:jc w:val="center"/>
                    <w:rPr>
                      <w:color w:val="002060"/>
                    </w:rPr>
                  </w:pPr>
                  <w:r w:rsidRPr="00E01655">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1587A1" w14:textId="77777777" w:rsidR="00764529" w:rsidRPr="00E01655" w:rsidRDefault="00764529" w:rsidP="00BF7C20">
                  <w:pPr>
                    <w:pStyle w:val="rowtabella0"/>
                    <w:jc w:val="center"/>
                    <w:rPr>
                      <w:color w:val="002060"/>
                    </w:rPr>
                  </w:pPr>
                  <w:r w:rsidRPr="00E01655">
                    <w:rPr>
                      <w:color w:val="002060"/>
                    </w:rPr>
                    <w:t> </w:t>
                  </w:r>
                </w:p>
              </w:tc>
            </w:tr>
            <w:tr w:rsidR="00764529" w:rsidRPr="00E01655" w14:paraId="17A11526"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504388" w14:textId="77777777" w:rsidR="00764529" w:rsidRPr="00E01655" w:rsidRDefault="00764529" w:rsidP="00BF7C20">
                  <w:pPr>
                    <w:pStyle w:val="rowtabella0"/>
                    <w:rPr>
                      <w:color w:val="002060"/>
                    </w:rPr>
                  </w:pPr>
                  <w:r w:rsidRPr="00E01655">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3BA894" w14:textId="77777777" w:rsidR="00764529" w:rsidRPr="00E01655" w:rsidRDefault="00764529" w:rsidP="00BF7C20">
                  <w:pPr>
                    <w:pStyle w:val="rowtabella0"/>
                    <w:rPr>
                      <w:color w:val="002060"/>
                    </w:rPr>
                  </w:pPr>
                  <w:r w:rsidRPr="00E01655">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BEE618" w14:textId="77777777" w:rsidR="00764529" w:rsidRPr="00E01655" w:rsidRDefault="00764529" w:rsidP="00BF7C20">
                  <w:pPr>
                    <w:pStyle w:val="rowtabella0"/>
                    <w:jc w:val="center"/>
                    <w:rPr>
                      <w:color w:val="002060"/>
                    </w:rPr>
                  </w:pPr>
                  <w:r w:rsidRPr="00E0165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8E06A1" w14:textId="77777777" w:rsidR="00764529" w:rsidRPr="00E01655" w:rsidRDefault="00764529" w:rsidP="00BF7C20">
                  <w:pPr>
                    <w:pStyle w:val="rowtabella0"/>
                    <w:jc w:val="center"/>
                    <w:rPr>
                      <w:color w:val="002060"/>
                    </w:rPr>
                  </w:pPr>
                  <w:r w:rsidRPr="00E01655">
                    <w:rPr>
                      <w:color w:val="002060"/>
                    </w:rPr>
                    <w:t> </w:t>
                  </w:r>
                </w:p>
              </w:tc>
            </w:tr>
            <w:tr w:rsidR="00764529" w:rsidRPr="00E01655" w14:paraId="6E0112B8"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B5114C" w14:textId="77777777" w:rsidR="00764529" w:rsidRPr="00E01655" w:rsidRDefault="00764529" w:rsidP="00BF7C20">
                  <w:pPr>
                    <w:pStyle w:val="rowtabella0"/>
                    <w:rPr>
                      <w:color w:val="002060"/>
                    </w:rPr>
                  </w:pPr>
                  <w:r w:rsidRPr="00E01655">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556D1" w14:textId="77777777" w:rsidR="00764529" w:rsidRPr="00E01655" w:rsidRDefault="00764529" w:rsidP="00BF7C20">
                  <w:pPr>
                    <w:pStyle w:val="rowtabella0"/>
                    <w:rPr>
                      <w:color w:val="002060"/>
                    </w:rPr>
                  </w:pPr>
                  <w:r w:rsidRPr="00E01655">
                    <w:rPr>
                      <w:color w:val="002060"/>
                    </w:rPr>
                    <w:t>- GAGLIOLE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07156" w14:textId="77777777" w:rsidR="00764529" w:rsidRPr="00E01655" w:rsidRDefault="00764529" w:rsidP="00BF7C20">
                  <w:pPr>
                    <w:pStyle w:val="rowtabella0"/>
                    <w:jc w:val="center"/>
                    <w:rPr>
                      <w:color w:val="002060"/>
                    </w:rPr>
                  </w:pPr>
                  <w:r w:rsidRPr="00E01655">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8A8D0" w14:textId="77777777" w:rsidR="00764529" w:rsidRPr="00E01655" w:rsidRDefault="00764529" w:rsidP="00BF7C20">
                  <w:pPr>
                    <w:pStyle w:val="rowtabella0"/>
                    <w:jc w:val="center"/>
                    <w:rPr>
                      <w:color w:val="002060"/>
                    </w:rPr>
                  </w:pPr>
                  <w:r w:rsidRPr="00E01655">
                    <w:rPr>
                      <w:color w:val="002060"/>
                    </w:rPr>
                    <w:t> </w:t>
                  </w:r>
                </w:p>
              </w:tc>
            </w:tr>
          </w:tbl>
          <w:p w14:paraId="3A3810E9" w14:textId="77777777" w:rsidR="00764529" w:rsidRPr="00E01655" w:rsidRDefault="00764529" w:rsidP="00BF7C20">
            <w:pPr>
              <w:rPr>
                <w:color w:val="002060"/>
              </w:rPr>
            </w:pPr>
          </w:p>
        </w:tc>
      </w:tr>
    </w:tbl>
    <w:p w14:paraId="18BD14E2" w14:textId="77777777" w:rsidR="00764529" w:rsidRPr="00E01655" w:rsidRDefault="00764529" w:rsidP="0076452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64529" w:rsidRPr="00E01655" w14:paraId="6D8C980B"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54D7DFEB"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6D5E1" w14:textId="77777777" w:rsidR="00764529" w:rsidRPr="00E01655" w:rsidRDefault="00764529" w:rsidP="00BF7C20">
                  <w:pPr>
                    <w:pStyle w:val="headertabella0"/>
                    <w:rPr>
                      <w:color w:val="002060"/>
                    </w:rPr>
                  </w:pPr>
                  <w:r w:rsidRPr="00E01655">
                    <w:rPr>
                      <w:color w:val="002060"/>
                    </w:rPr>
                    <w:t>GIRONE C - 1 Giornata - R</w:t>
                  </w:r>
                </w:p>
              </w:tc>
            </w:tr>
            <w:tr w:rsidR="00764529" w:rsidRPr="00E01655" w14:paraId="08900431"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B629A3" w14:textId="77777777" w:rsidR="00764529" w:rsidRPr="00E01655" w:rsidRDefault="00764529" w:rsidP="00BF7C20">
                  <w:pPr>
                    <w:pStyle w:val="rowtabella0"/>
                    <w:rPr>
                      <w:color w:val="002060"/>
                    </w:rPr>
                  </w:pPr>
                  <w:r w:rsidRPr="00E01655">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8484C" w14:textId="77777777" w:rsidR="00764529" w:rsidRPr="00E01655" w:rsidRDefault="00764529" w:rsidP="00BF7C20">
                  <w:pPr>
                    <w:pStyle w:val="rowtabella0"/>
                    <w:rPr>
                      <w:color w:val="002060"/>
                    </w:rPr>
                  </w:pPr>
                  <w:r w:rsidRPr="00E01655">
                    <w:rPr>
                      <w:color w:val="002060"/>
                    </w:rPr>
                    <w:t>- SAMBENEDETTESE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A9600" w14:textId="77777777" w:rsidR="00764529" w:rsidRPr="00E01655" w:rsidRDefault="00764529" w:rsidP="00BF7C20">
                  <w:pPr>
                    <w:pStyle w:val="rowtabella0"/>
                    <w:jc w:val="center"/>
                    <w:rPr>
                      <w:color w:val="002060"/>
                    </w:rPr>
                  </w:pPr>
                  <w:r w:rsidRPr="00E01655">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496AB8" w14:textId="77777777" w:rsidR="00764529" w:rsidRPr="00E01655" w:rsidRDefault="00764529" w:rsidP="00BF7C20">
                  <w:pPr>
                    <w:pStyle w:val="rowtabella0"/>
                    <w:jc w:val="center"/>
                    <w:rPr>
                      <w:color w:val="002060"/>
                    </w:rPr>
                  </w:pPr>
                  <w:r w:rsidRPr="00E01655">
                    <w:rPr>
                      <w:color w:val="002060"/>
                    </w:rPr>
                    <w:t> </w:t>
                  </w:r>
                </w:p>
              </w:tc>
            </w:tr>
            <w:tr w:rsidR="00764529" w:rsidRPr="00E01655" w14:paraId="527E5309"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FD7C22" w14:textId="77777777" w:rsidR="00764529" w:rsidRPr="00E01655" w:rsidRDefault="00764529" w:rsidP="00BF7C20">
                  <w:pPr>
                    <w:pStyle w:val="rowtabella0"/>
                    <w:rPr>
                      <w:color w:val="002060"/>
                    </w:rPr>
                  </w:pPr>
                  <w:r w:rsidRPr="00E01655">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8FDDE5" w14:textId="77777777" w:rsidR="00764529" w:rsidRPr="00E01655" w:rsidRDefault="00764529" w:rsidP="00BF7C20">
                  <w:pPr>
                    <w:pStyle w:val="rowtabella0"/>
                    <w:rPr>
                      <w:color w:val="002060"/>
                    </w:rPr>
                  </w:pPr>
                  <w:r w:rsidRPr="00E01655">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408737" w14:textId="77777777" w:rsidR="00764529" w:rsidRPr="00E01655" w:rsidRDefault="00764529" w:rsidP="00BF7C20">
                  <w:pPr>
                    <w:pStyle w:val="rowtabella0"/>
                    <w:jc w:val="center"/>
                    <w:rPr>
                      <w:color w:val="002060"/>
                    </w:rPr>
                  </w:pPr>
                  <w:r w:rsidRPr="00E0165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90078D" w14:textId="77777777" w:rsidR="00764529" w:rsidRPr="00E01655" w:rsidRDefault="00764529" w:rsidP="00BF7C20">
                  <w:pPr>
                    <w:pStyle w:val="rowtabella0"/>
                    <w:jc w:val="center"/>
                    <w:rPr>
                      <w:color w:val="002060"/>
                    </w:rPr>
                  </w:pPr>
                  <w:r w:rsidRPr="00E01655">
                    <w:rPr>
                      <w:color w:val="002060"/>
                    </w:rPr>
                    <w:t> </w:t>
                  </w:r>
                </w:p>
              </w:tc>
            </w:tr>
            <w:tr w:rsidR="00764529" w:rsidRPr="00E01655" w14:paraId="3DC9E1FF"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445D8E" w14:textId="77777777" w:rsidR="00764529" w:rsidRPr="00E01655" w:rsidRDefault="00764529" w:rsidP="00BF7C20">
                  <w:pPr>
                    <w:pStyle w:val="rowtabella0"/>
                    <w:rPr>
                      <w:color w:val="002060"/>
                    </w:rPr>
                  </w:pPr>
                  <w:r w:rsidRPr="00E01655">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C5EFE6" w14:textId="77777777" w:rsidR="00764529" w:rsidRPr="00E01655" w:rsidRDefault="00764529" w:rsidP="00BF7C20">
                  <w:pPr>
                    <w:pStyle w:val="rowtabella0"/>
                    <w:rPr>
                      <w:color w:val="002060"/>
                    </w:rPr>
                  </w:pPr>
                  <w:r w:rsidRPr="00E01655">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90FFD4" w14:textId="77777777" w:rsidR="00764529" w:rsidRPr="00E01655" w:rsidRDefault="00764529" w:rsidP="00BF7C20">
                  <w:pPr>
                    <w:pStyle w:val="rowtabella0"/>
                    <w:jc w:val="center"/>
                    <w:rPr>
                      <w:color w:val="002060"/>
                    </w:rPr>
                  </w:pPr>
                  <w:r w:rsidRPr="00E0165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B3477B" w14:textId="77777777" w:rsidR="00764529" w:rsidRPr="00E01655" w:rsidRDefault="00764529" w:rsidP="00BF7C20">
                  <w:pPr>
                    <w:pStyle w:val="rowtabella0"/>
                    <w:jc w:val="center"/>
                    <w:rPr>
                      <w:color w:val="002060"/>
                    </w:rPr>
                  </w:pPr>
                  <w:r w:rsidRPr="00E01655">
                    <w:rPr>
                      <w:color w:val="002060"/>
                    </w:rPr>
                    <w:t> </w:t>
                  </w:r>
                </w:p>
              </w:tc>
            </w:tr>
            <w:tr w:rsidR="00764529" w:rsidRPr="00E01655" w14:paraId="52D28EC6"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EFC2D7" w14:textId="77777777" w:rsidR="00764529" w:rsidRPr="00E01655" w:rsidRDefault="00764529" w:rsidP="00BF7C20">
                  <w:pPr>
                    <w:pStyle w:val="rowtabella0"/>
                    <w:rPr>
                      <w:color w:val="002060"/>
                    </w:rPr>
                  </w:pPr>
                  <w:r w:rsidRPr="00E01655">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12655A" w14:textId="77777777" w:rsidR="00764529" w:rsidRPr="00E01655" w:rsidRDefault="00764529" w:rsidP="00BF7C20">
                  <w:pPr>
                    <w:pStyle w:val="rowtabella0"/>
                    <w:rPr>
                      <w:color w:val="002060"/>
                    </w:rPr>
                  </w:pPr>
                  <w:r w:rsidRPr="00E01655">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C73730" w14:textId="77777777" w:rsidR="00764529" w:rsidRPr="00E01655" w:rsidRDefault="00764529" w:rsidP="00BF7C20">
                  <w:pPr>
                    <w:pStyle w:val="rowtabella0"/>
                    <w:jc w:val="center"/>
                    <w:rPr>
                      <w:color w:val="002060"/>
                    </w:rPr>
                  </w:pPr>
                  <w:r w:rsidRPr="00E01655">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9D1245" w14:textId="77777777" w:rsidR="00764529" w:rsidRPr="00E01655" w:rsidRDefault="00764529" w:rsidP="00BF7C20">
                  <w:pPr>
                    <w:pStyle w:val="rowtabella0"/>
                    <w:jc w:val="center"/>
                    <w:rPr>
                      <w:color w:val="002060"/>
                    </w:rPr>
                  </w:pPr>
                  <w:r w:rsidRPr="00E01655">
                    <w:rPr>
                      <w:color w:val="002060"/>
                    </w:rPr>
                    <w:t> </w:t>
                  </w:r>
                </w:p>
              </w:tc>
            </w:tr>
            <w:tr w:rsidR="00764529" w:rsidRPr="00E01655" w14:paraId="2A1D6E0B"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C1420" w14:textId="77777777" w:rsidR="00764529" w:rsidRPr="00E01655" w:rsidRDefault="00764529" w:rsidP="00BF7C20">
                  <w:pPr>
                    <w:pStyle w:val="rowtabella0"/>
                    <w:rPr>
                      <w:color w:val="002060"/>
                    </w:rPr>
                  </w:pPr>
                  <w:r w:rsidRPr="00E01655">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5CF36E" w14:textId="77777777" w:rsidR="00764529" w:rsidRPr="00E01655" w:rsidRDefault="00764529" w:rsidP="00BF7C20">
                  <w:pPr>
                    <w:pStyle w:val="rowtabella0"/>
                    <w:rPr>
                      <w:color w:val="002060"/>
                    </w:rPr>
                  </w:pPr>
                  <w:r w:rsidRPr="00E01655">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F39AB3" w14:textId="77777777" w:rsidR="00764529" w:rsidRPr="00E01655" w:rsidRDefault="00764529" w:rsidP="00BF7C20">
                  <w:pPr>
                    <w:pStyle w:val="rowtabella0"/>
                    <w:jc w:val="center"/>
                    <w:rPr>
                      <w:color w:val="002060"/>
                    </w:rPr>
                  </w:pPr>
                  <w:r w:rsidRPr="00E0165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82B9C4" w14:textId="77777777" w:rsidR="00764529" w:rsidRPr="00E01655" w:rsidRDefault="00764529" w:rsidP="00BF7C20">
                  <w:pPr>
                    <w:pStyle w:val="rowtabella0"/>
                    <w:jc w:val="center"/>
                    <w:rPr>
                      <w:color w:val="002060"/>
                    </w:rPr>
                  </w:pPr>
                  <w:r w:rsidRPr="00E01655">
                    <w:rPr>
                      <w:color w:val="002060"/>
                    </w:rPr>
                    <w:t> </w:t>
                  </w:r>
                </w:p>
              </w:tc>
            </w:tr>
            <w:tr w:rsidR="00764529" w:rsidRPr="00E01655" w14:paraId="0DE4E931"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136DAB" w14:textId="77777777" w:rsidR="00764529" w:rsidRPr="00E01655" w:rsidRDefault="00764529" w:rsidP="00BF7C20">
                  <w:pPr>
                    <w:pStyle w:val="rowtabella0"/>
                    <w:rPr>
                      <w:color w:val="002060"/>
                    </w:rPr>
                  </w:pPr>
                  <w:r w:rsidRPr="00E01655">
                    <w:rPr>
                      <w:color w:val="002060"/>
                    </w:rPr>
                    <w:t>FUTSAL CAMPIGLIONE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31282" w14:textId="77777777" w:rsidR="00764529" w:rsidRPr="00E01655" w:rsidRDefault="00764529" w:rsidP="00BF7C20">
                  <w:pPr>
                    <w:pStyle w:val="rowtabella0"/>
                    <w:rPr>
                      <w:color w:val="002060"/>
                    </w:rPr>
                  </w:pPr>
                  <w:r w:rsidRPr="00E01655">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9F9D0" w14:textId="77777777" w:rsidR="00764529" w:rsidRPr="00E01655" w:rsidRDefault="00764529" w:rsidP="00BF7C20">
                  <w:pPr>
                    <w:pStyle w:val="rowtabella0"/>
                    <w:jc w:val="center"/>
                    <w:rPr>
                      <w:color w:val="002060"/>
                    </w:rPr>
                  </w:pPr>
                  <w:r w:rsidRPr="00E01655">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8192AE" w14:textId="77777777" w:rsidR="00764529" w:rsidRPr="00E01655" w:rsidRDefault="00764529" w:rsidP="00BF7C20">
                  <w:pPr>
                    <w:pStyle w:val="rowtabella0"/>
                    <w:jc w:val="center"/>
                    <w:rPr>
                      <w:color w:val="002060"/>
                    </w:rPr>
                  </w:pPr>
                  <w:r w:rsidRPr="00E01655">
                    <w:rPr>
                      <w:color w:val="002060"/>
                    </w:rPr>
                    <w:t> </w:t>
                  </w:r>
                </w:p>
              </w:tc>
            </w:tr>
            <w:tr w:rsidR="00764529" w:rsidRPr="00E01655" w14:paraId="2BCF994F" w14:textId="77777777" w:rsidTr="00BF7C20">
              <w:tc>
                <w:tcPr>
                  <w:tcW w:w="4700" w:type="dxa"/>
                  <w:gridSpan w:val="4"/>
                  <w:tcBorders>
                    <w:top w:val="nil"/>
                    <w:left w:val="nil"/>
                    <w:bottom w:val="nil"/>
                    <w:right w:val="nil"/>
                  </w:tcBorders>
                  <w:tcMar>
                    <w:top w:w="20" w:type="dxa"/>
                    <w:left w:w="20" w:type="dxa"/>
                    <w:bottom w:w="20" w:type="dxa"/>
                    <w:right w:w="20" w:type="dxa"/>
                  </w:tcMar>
                  <w:vAlign w:val="center"/>
                  <w:hideMark/>
                </w:tcPr>
                <w:p w14:paraId="21D2B752" w14:textId="77777777" w:rsidR="00764529" w:rsidRPr="00E01655" w:rsidRDefault="00764529" w:rsidP="00BF7C20">
                  <w:pPr>
                    <w:pStyle w:val="rowtabella0"/>
                    <w:rPr>
                      <w:color w:val="002060"/>
                    </w:rPr>
                  </w:pPr>
                  <w:r w:rsidRPr="00E01655">
                    <w:rPr>
                      <w:color w:val="002060"/>
                    </w:rPr>
                    <w:t>(1) - disputata il 20/01/2024</w:t>
                  </w:r>
                </w:p>
              </w:tc>
            </w:tr>
          </w:tbl>
          <w:p w14:paraId="56394157" w14:textId="77777777" w:rsidR="00764529" w:rsidRPr="00E01655" w:rsidRDefault="00764529" w:rsidP="00BF7C20">
            <w:pPr>
              <w:rPr>
                <w:color w:val="002060"/>
              </w:rPr>
            </w:pPr>
          </w:p>
        </w:tc>
      </w:tr>
    </w:tbl>
    <w:p w14:paraId="45B1DE59" w14:textId="77777777" w:rsidR="00764529" w:rsidRPr="00E01655" w:rsidRDefault="00764529" w:rsidP="00764529">
      <w:pPr>
        <w:pStyle w:val="breakline"/>
        <w:rPr>
          <w:rFonts w:eastAsiaTheme="minorEastAsia"/>
          <w:color w:val="002060"/>
        </w:rPr>
      </w:pPr>
    </w:p>
    <w:p w14:paraId="53ABDC04" w14:textId="77777777" w:rsidR="00764529" w:rsidRPr="00E01655" w:rsidRDefault="00764529" w:rsidP="00764529">
      <w:pPr>
        <w:pStyle w:val="breakline"/>
        <w:rPr>
          <w:color w:val="002060"/>
        </w:rPr>
      </w:pPr>
    </w:p>
    <w:p w14:paraId="03245D93" w14:textId="77777777" w:rsidR="00764529" w:rsidRPr="00E01655" w:rsidRDefault="00764529" w:rsidP="00764529">
      <w:pPr>
        <w:pStyle w:val="titoloprinc0"/>
        <w:rPr>
          <w:color w:val="002060"/>
        </w:rPr>
      </w:pPr>
      <w:r w:rsidRPr="00E01655">
        <w:rPr>
          <w:color w:val="002060"/>
        </w:rPr>
        <w:t>GIUDICE SPORTIVO</w:t>
      </w:r>
    </w:p>
    <w:p w14:paraId="252674E5" w14:textId="77777777" w:rsidR="00764529" w:rsidRPr="00E01655" w:rsidRDefault="00764529" w:rsidP="00764529">
      <w:pPr>
        <w:pStyle w:val="diffida"/>
        <w:rPr>
          <w:color w:val="002060"/>
        </w:rPr>
      </w:pPr>
      <w:r w:rsidRPr="00E01655">
        <w:rPr>
          <w:color w:val="002060"/>
        </w:rPr>
        <w:t>Il Giudice Sportivo Avv. Agnese Lazzaretti, con l'assistenza del segretario Angelo Castellana, nella seduta del 24/01/2024, ha adottato le decisioni che di seguito integralmente si riportano:</w:t>
      </w:r>
    </w:p>
    <w:p w14:paraId="4F5F3A47" w14:textId="77777777" w:rsidR="00764529" w:rsidRPr="00E01655" w:rsidRDefault="00764529" w:rsidP="00764529">
      <w:pPr>
        <w:pStyle w:val="titolo10"/>
        <w:rPr>
          <w:color w:val="002060"/>
        </w:rPr>
      </w:pPr>
      <w:r w:rsidRPr="00E01655">
        <w:rPr>
          <w:color w:val="002060"/>
        </w:rPr>
        <w:t xml:space="preserve">GARE DEL 19/ 1/2024 </w:t>
      </w:r>
    </w:p>
    <w:p w14:paraId="134B9268" w14:textId="77777777" w:rsidR="00764529" w:rsidRPr="00E01655" w:rsidRDefault="00764529" w:rsidP="00764529">
      <w:pPr>
        <w:pStyle w:val="titolo7a"/>
        <w:rPr>
          <w:color w:val="002060"/>
        </w:rPr>
      </w:pPr>
      <w:r w:rsidRPr="00E01655">
        <w:rPr>
          <w:color w:val="002060"/>
        </w:rPr>
        <w:t xml:space="preserve">PROVVEDIMENTI DISCIPLINARI </w:t>
      </w:r>
    </w:p>
    <w:p w14:paraId="553C66BD"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093E3B07" w14:textId="77777777" w:rsidR="00764529" w:rsidRPr="00E01655" w:rsidRDefault="00764529" w:rsidP="00764529">
      <w:pPr>
        <w:pStyle w:val="titolo30"/>
        <w:rPr>
          <w:color w:val="002060"/>
        </w:rPr>
      </w:pPr>
      <w:r w:rsidRPr="00E01655">
        <w:rPr>
          <w:color w:val="002060"/>
        </w:rPr>
        <w:t xml:space="preserve">DIRIGENTI </w:t>
      </w:r>
    </w:p>
    <w:p w14:paraId="336B3145" w14:textId="77777777" w:rsidR="00764529" w:rsidRPr="00E01655" w:rsidRDefault="00764529" w:rsidP="00764529">
      <w:pPr>
        <w:pStyle w:val="titolo20"/>
        <w:rPr>
          <w:color w:val="002060"/>
        </w:rPr>
      </w:pPr>
      <w:r w:rsidRPr="00E01655">
        <w:rPr>
          <w:color w:val="002060"/>
        </w:rPr>
        <w:t xml:space="preserve">INIBIZIONE A SVOLGERE OGNI ATTIVITA'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7A15E804" w14:textId="77777777" w:rsidTr="00BF7C20">
        <w:tc>
          <w:tcPr>
            <w:tcW w:w="2200" w:type="dxa"/>
            <w:tcMar>
              <w:top w:w="20" w:type="dxa"/>
              <w:left w:w="20" w:type="dxa"/>
              <w:bottom w:w="20" w:type="dxa"/>
              <w:right w:w="20" w:type="dxa"/>
            </w:tcMar>
            <w:vAlign w:val="center"/>
            <w:hideMark/>
          </w:tcPr>
          <w:p w14:paraId="324DE09C" w14:textId="77777777" w:rsidR="00764529" w:rsidRPr="00E01655" w:rsidRDefault="00764529" w:rsidP="00BF7C20">
            <w:pPr>
              <w:pStyle w:val="movimento"/>
              <w:rPr>
                <w:color w:val="002060"/>
              </w:rPr>
            </w:pPr>
            <w:r w:rsidRPr="00E01655">
              <w:rPr>
                <w:color w:val="002060"/>
              </w:rPr>
              <w:t>COLLINI ALESSIO</w:t>
            </w:r>
          </w:p>
        </w:tc>
        <w:tc>
          <w:tcPr>
            <w:tcW w:w="2200" w:type="dxa"/>
            <w:tcMar>
              <w:top w:w="20" w:type="dxa"/>
              <w:left w:w="20" w:type="dxa"/>
              <w:bottom w:w="20" w:type="dxa"/>
              <w:right w:w="20" w:type="dxa"/>
            </w:tcMar>
            <w:vAlign w:val="center"/>
            <w:hideMark/>
          </w:tcPr>
          <w:p w14:paraId="70AE9184" w14:textId="77777777" w:rsidR="00764529" w:rsidRPr="00E01655" w:rsidRDefault="00764529" w:rsidP="00BF7C20">
            <w:pPr>
              <w:pStyle w:val="movimento2"/>
              <w:rPr>
                <w:color w:val="002060"/>
              </w:rPr>
            </w:pPr>
            <w:r w:rsidRPr="00E01655">
              <w:rPr>
                <w:color w:val="002060"/>
              </w:rPr>
              <w:t xml:space="preserve">(SAMBENEDETTESE CALCIO A 5) </w:t>
            </w:r>
          </w:p>
        </w:tc>
        <w:tc>
          <w:tcPr>
            <w:tcW w:w="800" w:type="dxa"/>
            <w:tcMar>
              <w:top w:w="20" w:type="dxa"/>
              <w:left w:w="20" w:type="dxa"/>
              <w:bottom w:w="20" w:type="dxa"/>
              <w:right w:w="20" w:type="dxa"/>
            </w:tcMar>
            <w:vAlign w:val="center"/>
            <w:hideMark/>
          </w:tcPr>
          <w:p w14:paraId="741174C7"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CB9F200"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485BFA4" w14:textId="77777777" w:rsidR="00764529" w:rsidRPr="00E01655" w:rsidRDefault="00764529" w:rsidP="00BF7C20">
            <w:pPr>
              <w:pStyle w:val="movimento2"/>
              <w:rPr>
                <w:color w:val="002060"/>
              </w:rPr>
            </w:pPr>
            <w:r w:rsidRPr="00E01655">
              <w:rPr>
                <w:color w:val="002060"/>
              </w:rPr>
              <w:t> </w:t>
            </w:r>
          </w:p>
        </w:tc>
      </w:tr>
    </w:tbl>
    <w:p w14:paraId="3572E1CE" w14:textId="68BD0223" w:rsidR="00764529" w:rsidRPr="00E01655" w:rsidRDefault="00764529" w:rsidP="00764529">
      <w:pPr>
        <w:pStyle w:val="diffida"/>
        <w:spacing w:before="80" w:beforeAutospacing="0" w:after="40" w:afterAutospacing="0"/>
        <w:rPr>
          <w:rFonts w:eastAsiaTheme="minorEastAsia"/>
          <w:color w:val="002060"/>
        </w:rPr>
      </w:pPr>
      <w:r w:rsidRPr="00E01655">
        <w:rPr>
          <w:color w:val="002060"/>
        </w:rPr>
        <w:t xml:space="preserve">Riconosciuto personalmente dal direttore di gara, dagli spalti rivolgeva frasi minacciose e offensive all'arbitro. </w:t>
      </w:r>
    </w:p>
    <w:p w14:paraId="134D7B86" w14:textId="77777777" w:rsidR="00764529" w:rsidRPr="00E01655" w:rsidRDefault="00764529" w:rsidP="00764529">
      <w:pPr>
        <w:pStyle w:val="titolo30"/>
        <w:rPr>
          <w:color w:val="002060"/>
        </w:rPr>
      </w:pPr>
      <w:r w:rsidRPr="00E01655">
        <w:rPr>
          <w:color w:val="002060"/>
        </w:rPr>
        <w:t xml:space="preserve">ALLENATORI </w:t>
      </w:r>
    </w:p>
    <w:p w14:paraId="1E88756F" w14:textId="77777777" w:rsidR="00764529" w:rsidRPr="00E01655" w:rsidRDefault="00764529" w:rsidP="00764529">
      <w:pPr>
        <w:pStyle w:val="titolo20"/>
        <w:rPr>
          <w:color w:val="002060"/>
        </w:rPr>
      </w:pPr>
      <w:r w:rsidRPr="00E016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477A8801" w14:textId="77777777" w:rsidTr="00BF7C20">
        <w:tc>
          <w:tcPr>
            <w:tcW w:w="2200" w:type="dxa"/>
            <w:tcMar>
              <w:top w:w="20" w:type="dxa"/>
              <w:left w:w="20" w:type="dxa"/>
              <w:bottom w:w="20" w:type="dxa"/>
              <w:right w:w="20" w:type="dxa"/>
            </w:tcMar>
            <w:vAlign w:val="center"/>
            <w:hideMark/>
          </w:tcPr>
          <w:p w14:paraId="740DEE2D" w14:textId="77777777" w:rsidR="00764529" w:rsidRPr="00E01655" w:rsidRDefault="00764529" w:rsidP="00BF7C20">
            <w:pPr>
              <w:pStyle w:val="movimento"/>
              <w:rPr>
                <w:color w:val="002060"/>
              </w:rPr>
            </w:pPr>
            <w:r w:rsidRPr="00E01655">
              <w:rPr>
                <w:color w:val="002060"/>
              </w:rPr>
              <w:t>FANELLI MARCO</w:t>
            </w:r>
          </w:p>
        </w:tc>
        <w:tc>
          <w:tcPr>
            <w:tcW w:w="2200" w:type="dxa"/>
            <w:tcMar>
              <w:top w:w="20" w:type="dxa"/>
              <w:left w:w="20" w:type="dxa"/>
              <w:bottom w:w="20" w:type="dxa"/>
              <w:right w:w="20" w:type="dxa"/>
            </w:tcMar>
            <w:vAlign w:val="center"/>
            <w:hideMark/>
          </w:tcPr>
          <w:p w14:paraId="55771FCB" w14:textId="77777777" w:rsidR="00764529" w:rsidRPr="00E01655" w:rsidRDefault="00764529" w:rsidP="00BF7C20">
            <w:pPr>
              <w:pStyle w:val="movimento2"/>
              <w:rPr>
                <w:color w:val="002060"/>
              </w:rPr>
            </w:pPr>
            <w:r w:rsidRPr="00E01655">
              <w:rPr>
                <w:color w:val="002060"/>
              </w:rPr>
              <w:t xml:space="preserve">(REAL FABRIANO) </w:t>
            </w:r>
          </w:p>
        </w:tc>
        <w:tc>
          <w:tcPr>
            <w:tcW w:w="800" w:type="dxa"/>
            <w:tcMar>
              <w:top w:w="20" w:type="dxa"/>
              <w:left w:w="20" w:type="dxa"/>
              <w:bottom w:w="20" w:type="dxa"/>
              <w:right w:w="20" w:type="dxa"/>
            </w:tcMar>
            <w:vAlign w:val="center"/>
            <w:hideMark/>
          </w:tcPr>
          <w:p w14:paraId="560B9AD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641149D"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9C075F8" w14:textId="77777777" w:rsidR="00764529" w:rsidRPr="00E01655" w:rsidRDefault="00764529" w:rsidP="00BF7C20">
            <w:pPr>
              <w:pStyle w:val="movimento2"/>
              <w:rPr>
                <w:color w:val="002060"/>
              </w:rPr>
            </w:pPr>
            <w:r w:rsidRPr="00E01655">
              <w:rPr>
                <w:color w:val="002060"/>
              </w:rPr>
              <w:t> </w:t>
            </w:r>
          </w:p>
        </w:tc>
      </w:tr>
    </w:tbl>
    <w:p w14:paraId="42C07132" w14:textId="77777777" w:rsidR="00764529" w:rsidRPr="00E01655" w:rsidRDefault="00764529" w:rsidP="00764529">
      <w:pPr>
        <w:pStyle w:val="titolo20"/>
        <w:rPr>
          <w:rFonts w:eastAsiaTheme="minorEastAsia"/>
          <w:color w:val="002060"/>
        </w:rPr>
      </w:pPr>
      <w:r w:rsidRPr="00E016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4D51D810" w14:textId="77777777" w:rsidTr="00BF7C20">
        <w:tc>
          <w:tcPr>
            <w:tcW w:w="2200" w:type="dxa"/>
            <w:tcMar>
              <w:top w:w="20" w:type="dxa"/>
              <w:left w:w="20" w:type="dxa"/>
              <w:bottom w:w="20" w:type="dxa"/>
              <w:right w:w="20" w:type="dxa"/>
            </w:tcMar>
            <w:vAlign w:val="center"/>
            <w:hideMark/>
          </w:tcPr>
          <w:p w14:paraId="6BC3550A" w14:textId="77777777" w:rsidR="00764529" w:rsidRPr="00E01655" w:rsidRDefault="00764529" w:rsidP="00BF7C20">
            <w:pPr>
              <w:pStyle w:val="movimento"/>
              <w:rPr>
                <w:color w:val="002060"/>
              </w:rPr>
            </w:pPr>
            <w:r w:rsidRPr="00E01655">
              <w:rPr>
                <w:color w:val="002060"/>
              </w:rPr>
              <w:t>SOLAZZI SIMONE</w:t>
            </w:r>
          </w:p>
        </w:tc>
        <w:tc>
          <w:tcPr>
            <w:tcW w:w="2200" w:type="dxa"/>
            <w:tcMar>
              <w:top w:w="20" w:type="dxa"/>
              <w:left w:w="20" w:type="dxa"/>
              <w:bottom w:w="20" w:type="dxa"/>
              <w:right w:w="20" w:type="dxa"/>
            </w:tcMar>
            <w:vAlign w:val="center"/>
            <w:hideMark/>
          </w:tcPr>
          <w:p w14:paraId="3FA26495" w14:textId="77777777" w:rsidR="00764529" w:rsidRPr="00E01655" w:rsidRDefault="00764529" w:rsidP="00BF7C20">
            <w:pPr>
              <w:pStyle w:val="movimento2"/>
              <w:rPr>
                <w:color w:val="002060"/>
              </w:rPr>
            </w:pPr>
            <w:r w:rsidRPr="00E01655">
              <w:rPr>
                <w:color w:val="002060"/>
              </w:rPr>
              <w:t xml:space="preserve">(POLISPORTIVA UROBORO) </w:t>
            </w:r>
          </w:p>
        </w:tc>
        <w:tc>
          <w:tcPr>
            <w:tcW w:w="800" w:type="dxa"/>
            <w:tcMar>
              <w:top w:w="20" w:type="dxa"/>
              <w:left w:w="20" w:type="dxa"/>
              <w:bottom w:w="20" w:type="dxa"/>
              <w:right w:w="20" w:type="dxa"/>
            </w:tcMar>
            <w:vAlign w:val="center"/>
            <w:hideMark/>
          </w:tcPr>
          <w:p w14:paraId="53F97D06"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53E214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B9063CF" w14:textId="77777777" w:rsidR="00764529" w:rsidRPr="00E01655" w:rsidRDefault="00764529" w:rsidP="00BF7C20">
            <w:pPr>
              <w:pStyle w:val="movimento2"/>
              <w:rPr>
                <w:color w:val="002060"/>
              </w:rPr>
            </w:pPr>
            <w:r w:rsidRPr="00E01655">
              <w:rPr>
                <w:color w:val="002060"/>
              </w:rPr>
              <w:t> </w:t>
            </w:r>
          </w:p>
        </w:tc>
      </w:tr>
    </w:tbl>
    <w:p w14:paraId="57DAABD0" w14:textId="77777777" w:rsidR="00764529" w:rsidRPr="00E01655" w:rsidRDefault="00764529" w:rsidP="00764529">
      <w:pPr>
        <w:pStyle w:val="titolo30"/>
        <w:rPr>
          <w:rFonts w:eastAsiaTheme="minorEastAsia"/>
          <w:color w:val="002060"/>
        </w:rPr>
      </w:pPr>
      <w:r w:rsidRPr="00E01655">
        <w:rPr>
          <w:color w:val="002060"/>
        </w:rPr>
        <w:t xml:space="preserve">CALCIATORI ESPULSI </w:t>
      </w:r>
    </w:p>
    <w:p w14:paraId="7AFE27C5" w14:textId="77777777" w:rsidR="00764529" w:rsidRPr="00E01655" w:rsidRDefault="00764529" w:rsidP="00764529">
      <w:pPr>
        <w:pStyle w:val="titolo20"/>
        <w:rPr>
          <w:color w:val="002060"/>
        </w:rPr>
      </w:pPr>
      <w:r w:rsidRPr="00E0165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1172E10F" w14:textId="77777777" w:rsidTr="00BF7C20">
        <w:tc>
          <w:tcPr>
            <w:tcW w:w="2200" w:type="dxa"/>
            <w:tcMar>
              <w:top w:w="20" w:type="dxa"/>
              <w:left w:w="20" w:type="dxa"/>
              <w:bottom w:w="20" w:type="dxa"/>
              <w:right w:w="20" w:type="dxa"/>
            </w:tcMar>
            <w:vAlign w:val="center"/>
            <w:hideMark/>
          </w:tcPr>
          <w:p w14:paraId="0348AF46" w14:textId="77777777" w:rsidR="00764529" w:rsidRPr="00E01655" w:rsidRDefault="00764529" w:rsidP="00BF7C20">
            <w:pPr>
              <w:pStyle w:val="movimento"/>
              <w:rPr>
                <w:color w:val="002060"/>
              </w:rPr>
            </w:pPr>
            <w:r w:rsidRPr="00E01655">
              <w:rPr>
                <w:color w:val="002060"/>
              </w:rPr>
              <w:t>IACONI MIRKO</w:t>
            </w:r>
          </w:p>
        </w:tc>
        <w:tc>
          <w:tcPr>
            <w:tcW w:w="2200" w:type="dxa"/>
            <w:tcMar>
              <w:top w:w="20" w:type="dxa"/>
              <w:left w:w="20" w:type="dxa"/>
              <w:bottom w:w="20" w:type="dxa"/>
              <w:right w:w="20" w:type="dxa"/>
            </w:tcMar>
            <w:vAlign w:val="center"/>
            <w:hideMark/>
          </w:tcPr>
          <w:p w14:paraId="1678C9E7" w14:textId="77777777" w:rsidR="00764529" w:rsidRPr="00E01655" w:rsidRDefault="00764529" w:rsidP="00BF7C20">
            <w:pPr>
              <w:pStyle w:val="movimento2"/>
              <w:rPr>
                <w:color w:val="002060"/>
              </w:rPr>
            </w:pPr>
            <w:r w:rsidRPr="00E01655">
              <w:rPr>
                <w:color w:val="002060"/>
              </w:rPr>
              <w:t xml:space="preserve">(ASCOLI CALCIO A 5) </w:t>
            </w:r>
          </w:p>
        </w:tc>
        <w:tc>
          <w:tcPr>
            <w:tcW w:w="800" w:type="dxa"/>
            <w:tcMar>
              <w:top w:w="20" w:type="dxa"/>
              <w:left w:w="20" w:type="dxa"/>
              <w:bottom w:w="20" w:type="dxa"/>
              <w:right w:w="20" w:type="dxa"/>
            </w:tcMar>
            <w:vAlign w:val="center"/>
            <w:hideMark/>
          </w:tcPr>
          <w:p w14:paraId="32E6629C"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B61D449"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319D7A7" w14:textId="77777777" w:rsidR="00764529" w:rsidRPr="00E01655" w:rsidRDefault="00764529" w:rsidP="00BF7C20">
            <w:pPr>
              <w:pStyle w:val="movimento2"/>
              <w:rPr>
                <w:color w:val="002060"/>
              </w:rPr>
            </w:pPr>
            <w:r w:rsidRPr="00E01655">
              <w:rPr>
                <w:color w:val="002060"/>
              </w:rPr>
              <w:t> </w:t>
            </w:r>
          </w:p>
        </w:tc>
      </w:tr>
    </w:tbl>
    <w:p w14:paraId="7F30C98D" w14:textId="77777777" w:rsidR="00764529" w:rsidRPr="00E01655" w:rsidRDefault="00764529" w:rsidP="00764529">
      <w:pPr>
        <w:pStyle w:val="titolo20"/>
        <w:rPr>
          <w:rFonts w:eastAsiaTheme="minorEastAsia"/>
          <w:color w:val="002060"/>
        </w:rPr>
      </w:pPr>
      <w:r w:rsidRPr="00E0165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2FA18EDD" w14:textId="77777777" w:rsidTr="00BF7C20">
        <w:tc>
          <w:tcPr>
            <w:tcW w:w="2200" w:type="dxa"/>
            <w:tcMar>
              <w:top w:w="20" w:type="dxa"/>
              <w:left w:w="20" w:type="dxa"/>
              <w:bottom w:w="20" w:type="dxa"/>
              <w:right w:w="20" w:type="dxa"/>
            </w:tcMar>
            <w:vAlign w:val="center"/>
            <w:hideMark/>
          </w:tcPr>
          <w:p w14:paraId="0DB1138C" w14:textId="77777777" w:rsidR="00764529" w:rsidRPr="00E01655" w:rsidRDefault="00764529" w:rsidP="00BF7C20">
            <w:pPr>
              <w:pStyle w:val="movimento"/>
              <w:rPr>
                <w:color w:val="002060"/>
              </w:rPr>
            </w:pPr>
            <w:r w:rsidRPr="00E01655">
              <w:rPr>
                <w:color w:val="002060"/>
              </w:rPr>
              <w:t>PETRINI CHRISTIAN</w:t>
            </w:r>
          </w:p>
        </w:tc>
        <w:tc>
          <w:tcPr>
            <w:tcW w:w="2200" w:type="dxa"/>
            <w:tcMar>
              <w:top w:w="20" w:type="dxa"/>
              <w:left w:w="20" w:type="dxa"/>
              <w:bottom w:w="20" w:type="dxa"/>
              <w:right w:w="20" w:type="dxa"/>
            </w:tcMar>
            <w:vAlign w:val="center"/>
            <w:hideMark/>
          </w:tcPr>
          <w:p w14:paraId="5D4795EF" w14:textId="77777777" w:rsidR="00764529" w:rsidRPr="00E01655" w:rsidRDefault="00764529" w:rsidP="00BF7C20">
            <w:pPr>
              <w:pStyle w:val="movimento2"/>
              <w:rPr>
                <w:color w:val="002060"/>
              </w:rPr>
            </w:pPr>
            <w:r w:rsidRPr="00E01655">
              <w:rPr>
                <w:color w:val="002060"/>
              </w:rPr>
              <w:t xml:space="preserve">(ACLI AUDAX MONTECOSARO C5) </w:t>
            </w:r>
          </w:p>
        </w:tc>
        <w:tc>
          <w:tcPr>
            <w:tcW w:w="800" w:type="dxa"/>
            <w:tcMar>
              <w:top w:w="20" w:type="dxa"/>
              <w:left w:w="20" w:type="dxa"/>
              <w:bottom w:w="20" w:type="dxa"/>
              <w:right w:w="20" w:type="dxa"/>
            </w:tcMar>
            <w:vAlign w:val="center"/>
            <w:hideMark/>
          </w:tcPr>
          <w:p w14:paraId="1E4FD4E2"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7A69A85" w14:textId="77777777" w:rsidR="00764529" w:rsidRPr="00E01655" w:rsidRDefault="00764529" w:rsidP="00BF7C20">
            <w:pPr>
              <w:pStyle w:val="movimento"/>
              <w:rPr>
                <w:color w:val="002060"/>
              </w:rPr>
            </w:pPr>
            <w:r w:rsidRPr="00E01655">
              <w:rPr>
                <w:color w:val="002060"/>
              </w:rPr>
              <w:t>DE CAGNA ALESSANDRO</w:t>
            </w:r>
          </w:p>
        </w:tc>
        <w:tc>
          <w:tcPr>
            <w:tcW w:w="2200" w:type="dxa"/>
            <w:tcMar>
              <w:top w:w="20" w:type="dxa"/>
              <w:left w:w="20" w:type="dxa"/>
              <w:bottom w:w="20" w:type="dxa"/>
              <w:right w:w="20" w:type="dxa"/>
            </w:tcMar>
            <w:vAlign w:val="center"/>
            <w:hideMark/>
          </w:tcPr>
          <w:p w14:paraId="4D82D7E7" w14:textId="77777777" w:rsidR="00764529" w:rsidRPr="00E01655" w:rsidRDefault="00764529" w:rsidP="00BF7C20">
            <w:pPr>
              <w:pStyle w:val="movimento2"/>
              <w:rPr>
                <w:color w:val="002060"/>
              </w:rPr>
            </w:pPr>
            <w:r w:rsidRPr="00E01655">
              <w:rPr>
                <w:color w:val="002060"/>
              </w:rPr>
              <w:t xml:space="preserve">(AVIS ARCEVIA 1964) </w:t>
            </w:r>
          </w:p>
        </w:tc>
      </w:tr>
      <w:tr w:rsidR="00764529" w:rsidRPr="00E01655" w14:paraId="706AF528" w14:textId="77777777" w:rsidTr="00BF7C20">
        <w:tc>
          <w:tcPr>
            <w:tcW w:w="2200" w:type="dxa"/>
            <w:tcMar>
              <w:top w:w="20" w:type="dxa"/>
              <w:left w:w="20" w:type="dxa"/>
              <w:bottom w:w="20" w:type="dxa"/>
              <w:right w:w="20" w:type="dxa"/>
            </w:tcMar>
            <w:vAlign w:val="center"/>
            <w:hideMark/>
          </w:tcPr>
          <w:p w14:paraId="63F274DF" w14:textId="77777777" w:rsidR="00764529" w:rsidRPr="00E01655" w:rsidRDefault="00764529" w:rsidP="00BF7C20">
            <w:pPr>
              <w:pStyle w:val="movimento"/>
              <w:rPr>
                <w:color w:val="002060"/>
              </w:rPr>
            </w:pPr>
            <w:r w:rsidRPr="00E01655">
              <w:rPr>
                <w:color w:val="002060"/>
              </w:rPr>
              <w:t>COSTANTINI MARCO</w:t>
            </w:r>
          </w:p>
        </w:tc>
        <w:tc>
          <w:tcPr>
            <w:tcW w:w="2200" w:type="dxa"/>
            <w:tcMar>
              <w:top w:w="20" w:type="dxa"/>
              <w:left w:w="20" w:type="dxa"/>
              <w:bottom w:w="20" w:type="dxa"/>
              <w:right w:w="20" w:type="dxa"/>
            </w:tcMar>
            <w:vAlign w:val="center"/>
            <w:hideMark/>
          </w:tcPr>
          <w:p w14:paraId="677A7EE1" w14:textId="77777777" w:rsidR="00764529" w:rsidRPr="00E01655" w:rsidRDefault="00764529" w:rsidP="00BF7C20">
            <w:pPr>
              <w:pStyle w:val="movimento2"/>
              <w:rPr>
                <w:color w:val="002060"/>
              </w:rPr>
            </w:pPr>
            <w:r w:rsidRPr="00E01655">
              <w:rPr>
                <w:color w:val="002060"/>
              </w:rPr>
              <w:t xml:space="preserve">(POLISPORTIVA UROBORO) </w:t>
            </w:r>
          </w:p>
        </w:tc>
        <w:tc>
          <w:tcPr>
            <w:tcW w:w="800" w:type="dxa"/>
            <w:tcMar>
              <w:top w:w="20" w:type="dxa"/>
              <w:left w:w="20" w:type="dxa"/>
              <w:bottom w:w="20" w:type="dxa"/>
              <w:right w:w="20" w:type="dxa"/>
            </w:tcMar>
            <w:vAlign w:val="center"/>
            <w:hideMark/>
          </w:tcPr>
          <w:p w14:paraId="61625ED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5DD6DE5" w14:textId="77777777" w:rsidR="00764529" w:rsidRPr="00E01655" w:rsidRDefault="00764529" w:rsidP="00BF7C20">
            <w:pPr>
              <w:pStyle w:val="movimento"/>
              <w:rPr>
                <w:color w:val="002060"/>
              </w:rPr>
            </w:pPr>
            <w:r w:rsidRPr="00E01655">
              <w:rPr>
                <w:color w:val="002060"/>
              </w:rPr>
              <w:t>BIANCUCCI DANNY FRANCESCO</w:t>
            </w:r>
          </w:p>
        </w:tc>
        <w:tc>
          <w:tcPr>
            <w:tcW w:w="2200" w:type="dxa"/>
            <w:tcMar>
              <w:top w:w="20" w:type="dxa"/>
              <w:left w:w="20" w:type="dxa"/>
              <w:bottom w:w="20" w:type="dxa"/>
              <w:right w:w="20" w:type="dxa"/>
            </w:tcMar>
            <w:vAlign w:val="center"/>
            <w:hideMark/>
          </w:tcPr>
          <w:p w14:paraId="6ACDB378" w14:textId="77777777" w:rsidR="00764529" w:rsidRPr="00E01655" w:rsidRDefault="00764529" w:rsidP="00BF7C20">
            <w:pPr>
              <w:pStyle w:val="movimento2"/>
              <w:rPr>
                <w:color w:val="002060"/>
              </w:rPr>
            </w:pPr>
            <w:r w:rsidRPr="00E01655">
              <w:rPr>
                <w:color w:val="002060"/>
              </w:rPr>
              <w:t xml:space="preserve">(U.MANDOLESI CALCIO) </w:t>
            </w:r>
          </w:p>
        </w:tc>
      </w:tr>
    </w:tbl>
    <w:p w14:paraId="524BF565" w14:textId="77777777" w:rsidR="00764529" w:rsidRPr="00E01655" w:rsidRDefault="00764529" w:rsidP="00764529">
      <w:pPr>
        <w:pStyle w:val="titolo30"/>
        <w:rPr>
          <w:rFonts w:eastAsiaTheme="minorEastAsia"/>
          <w:color w:val="002060"/>
        </w:rPr>
      </w:pPr>
      <w:r w:rsidRPr="00E01655">
        <w:rPr>
          <w:color w:val="002060"/>
        </w:rPr>
        <w:t xml:space="preserve">CALCIATORI NON ESPULSI </w:t>
      </w:r>
    </w:p>
    <w:p w14:paraId="4711F2E4" w14:textId="77777777" w:rsidR="00764529" w:rsidRPr="00E01655" w:rsidRDefault="00764529" w:rsidP="00764529">
      <w:pPr>
        <w:pStyle w:val="titolo20"/>
        <w:rPr>
          <w:color w:val="002060"/>
        </w:rPr>
      </w:pPr>
      <w:r w:rsidRPr="00E0165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0CB8B499" w14:textId="77777777" w:rsidTr="00BF7C20">
        <w:tc>
          <w:tcPr>
            <w:tcW w:w="2200" w:type="dxa"/>
            <w:tcMar>
              <w:top w:w="20" w:type="dxa"/>
              <w:left w:w="20" w:type="dxa"/>
              <w:bottom w:w="20" w:type="dxa"/>
              <w:right w:w="20" w:type="dxa"/>
            </w:tcMar>
            <w:vAlign w:val="center"/>
            <w:hideMark/>
          </w:tcPr>
          <w:p w14:paraId="169FEE72" w14:textId="77777777" w:rsidR="00764529" w:rsidRPr="00E01655" w:rsidRDefault="00764529" w:rsidP="00BF7C20">
            <w:pPr>
              <w:pStyle w:val="movimento"/>
              <w:rPr>
                <w:color w:val="002060"/>
              </w:rPr>
            </w:pPr>
            <w:r w:rsidRPr="00E01655">
              <w:rPr>
                <w:color w:val="002060"/>
              </w:rPr>
              <w:t>DISARNO EMILIANO</w:t>
            </w:r>
          </w:p>
        </w:tc>
        <w:tc>
          <w:tcPr>
            <w:tcW w:w="2200" w:type="dxa"/>
            <w:tcMar>
              <w:top w:w="20" w:type="dxa"/>
              <w:left w:w="20" w:type="dxa"/>
              <w:bottom w:w="20" w:type="dxa"/>
              <w:right w:w="20" w:type="dxa"/>
            </w:tcMar>
            <w:vAlign w:val="center"/>
            <w:hideMark/>
          </w:tcPr>
          <w:p w14:paraId="108B482F" w14:textId="77777777" w:rsidR="00764529" w:rsidRPr="00E01655" w:rsidRDefault="00764529" w:rsidP="00BF7C20">
            <w:pPr>
              <w:pStyle w:val="movimento2"/>
              <w:rPr>
                <w:color w:val="002060"/>
              </w:rPr>
            </w:pPr>
            <w:r w:rsidRPr="00E01655">
              <w:rPr>
                <w:color w:val="002060"/>
              </w:rPr>
              <w:t xml:space="preserve">(CARISSIMI 2016) </w:t>
            </w:r>
          </w:p>
        </w:tc>
        <w:tc>
          <w:tcPr>
            <w:tcW w:w="800" w:type="dxa"/>
            <w:tcMar>
              <w:top w:w="20" w:type="dxa"/>
              <w:left w:w="20" w:type="dxa"/>
              <w:bottom w:w="20" w:type="dxa"/>
              <w:right w:w="20" w:type="dxa"/>
            </w:tcMar>
            <w:vAlign w:val="center"/>
            <w:hideMark/>
          </w:tcPr>
          <w:p w14:paraId="4A5CF277"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ACE8C54" w14:textId="77777777" w:rsidR="00764529" w:rsidRPr="00E01655" w:rsidRDefault="00764529" w:rsidP="00BF7C20">
            <w:pPr>
              <w:pStyle w:val="movimento"/>
              <w:rPr>
                <w:color w:val="002060"/>
              </w:rPr>
            </w:pPr>
            <w:r w:rsidRPr="00E01655">
              <w:rPr>
                <w:color w:val="002060"/>
              </w:rPr>
              <w:t>BATTISTELLI ANDREA</w:t>
            </w:r>
          </w:p>
        </w:tc>
        <w:tc>
          <w:tcPr>
            <w:tcW w:w="2200" w:type="dxa"/>
            <w:tcMar>
              <w:top w:w="20" w:type="dxa"/>
              <w:left w:w="20" w:type="dxa"/>
              <w:bottom w:w="20" w:type="dxa"/>
              <w:right w:w="20" w:type="dxa"/>
            </w:tcMar>
            <w:vAlign w:val="center"/>
            <w:hideMark/>
          </w:tcPr>
          <w:p w14:paraId="10EA6F33" w14:textId="77777777" w:rsidR="00764529" w:rsidRPr="00E01655" w:rsidRDefault="00764529" w:rsidP="00BF7C20">
            <w:pPr>
              <w:pStyle w:val="movimento2"/>
              <w:rPr>
                <w:color w:val="002060"/>
              </w:rPr>
            </w:pPr>
            <w:r w:rsidRPr="00E01655">
              <w:rPr>
                <w:color w:val="002060"/>
              </w:rPr>
              <w:t xml:space="preserve">(LUCREZIA CALCIO A 5) </w:t>
            </w:r>
          </w:p>
        </w:tc>
      </w:tr>
      <w:tr w:rsidR="00764529" w:rsidRPr="00E01655" w14:paraId="22B47EFD" w14:textId="77777777" w:rsidTr="00BF7C20">
        <w:tc>
          <w:tcPr>
            <w:tcW w:w="2200" w:type="dxa"/>
            <w:tcMar>
              <w:top w:w="20" w:type="dxa"/>
              <w:left w:w="20" w:type="dxa"/>
              <w:bottom w:w="20" w:type="dxa"/>
              <w:right w:w="20" w:type="dxa"/>
            </w:tcMar>
            <w:vAlign w:val="center"/>
            <w:hideMark/>
          </w:tcPr>
          <w:p w14:paraId="24F5067C" w14:textId="77777777" w:rsidR="00764529" w:rsidRPr="00E01655" w:rsidRDefault="00764529" w:rsidP="00BF7C20">
            <w:pPr>
              <w:pStyle w:val="movimento"/>
              <w:rPr>
                <w:color w:val="002060"/>
              </w:rPr>
            </w:pPr>
            <w:r w:rsidRPr="00E01655">
              <w:rPr>
                <w:color w:val="002060"/>
              </w:rPr>
              <w:t>CARBONARI ALESSIO</w:t>
            </w:r>
          </w:p>
        </w:tc>
        <w:tc>
          <w:tcPr>
            <w:tcW w:w="2200" w:type="dxa"/>
            <w:tcMar>
              <w:top w:w="20" w:type="dxa"/>
              <w:left w:w="20" w:type="dxa"/>
              <w:bottom w:w="20" w:type="dxa"/>
              <w:right w:w="20" w:type="dxa"/>
            </w:tcMar>
            <w:vAlign w:val="center"/>
            <w:hideMark/>
          </w:tcPr>
          <w:p w14:paraId="67067FA9" w14:textId="77777777" w:rsidR="00764529" w:rsidRPr="00E01655" w:rsidRDefault="00764529" w:rsidP="00BF7C20">
            <w:pPr>
              <w:pStyle w:val="movimento2"/>
              <w:rPr>
                <w:color w:val="002060"/>
              </w:rPr>
            </w:pPr>
            <w:r w:rsidRPr="00E01655">
              <w:rPr>
                <w:color w:val="002060"/>
              </w:rPr>
              <w:t xml:space="preserve">(NUOVA OTTRANO 98) </w:t>
            </w:r>
          </w:p>
        </w:tc>
        <w:tc>
          <w:tcPr>
            <w:tcW w:w="800" w:type="dxa"/>
            <w:tcMar>
              <w:top w:w="20" w:type="dxa"/>
              <w:left w:w="20" w:type="dxa"/>
              <w:bottom w:w="20" w:type="dxa"/>
              <w:right w:w="20" w:type="dxa"/>
            </w:tcMar>
            <w:vAlign w:val="center"/>
            <w:hideMark/>
          </w:tcPr>
          <w:p w14:paraId="7F5C7492"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8F100C0" w14:textId="77777777" w:rsidR="00764529" w:rsidRPr="00E01655" w:rsidRDefault="00764529" w:rsidP="00BF7C20">
            <w:pPr>
              <w:pStyle w:val="movimento"/>
              <w:rPr>
                <w:color w:val="002060"/>
              </w:rPr>
            </w:pPr>
            <w:r w:rsidRPr="00E01655">
              <w:rPr>
                <w:color w:val="002060"/>
              </w:rPr>
              <w:t>FIRMANI GUGLIELMO</w:t>
            </w:r>
          </w:p>
        </w:tc>
        <w:tc>
          <w:tcPr>
            <w:tcW w:w="2200" w:type="dxa"/>
            <w:tcMar>
              <w:top w:w="20" w:type="dxa"/>
              <w:left w:w="20" w:type="dxa"/>
              <w:bottom w:w="20" w:type="dxa"/>
              <w:right w:w="20" w:type="dxa"/>
            </w:tcMar>
            <w:vAlign w:val="center"/>
            <w:hideMark/>
          </w:tcPr>
          <w:p w14:paraId="70B67507" w14:textId="77777777" w:rsidR="00764529" w:rsidRPr="00E01655" w:rsidRDefault="00764529" w:rsidP="00BF7C20">
            <w:pPr>
              <w:pStyle w:val="movimento2"/>
              <w:rPr>
                <w:color w:val="002060"/>
              </w:rPr>
            </w:pPr>
            <w:r w:rsidRPr="00E01655">
              <w:rPr>
                <w:color w:val="002060"/>
              </w:rPr>
              <w:t xml:space="preserve">(REAL ANCARIA) </w:t>
            </w:r>
          </w:p>
        </w:tc>
      </w:tr>
      <w:tr w:rsidR="00764529" w:rsidRPr="00E01655" w14:paraId="1075BD35" w14:textId="77777777" w:rsidTr="00BF7C20">
        <w:tc>
          <w:tcPr>
            <w:tcW w:w="2200" w:type="dxa"/>
            <w:tcMar>
              <w:top w:w="20" w:type="dxa"/>
              <w:left w:w="20" w:type="dxa"/>
              <w:bottom w:w="20" w:type="dxa"/>
              <w:right w:w="20" w:type="dxa"/>
            </w:tcMar>
            <w:vAlign w:val="center"/>
            <w:hideMark/>
          </w:tcPr>
          <w:p w14:paraId="017863B1" w14:textId="77777777" w:rsidR="00764529" w:rsidRPr="00E01655" w:rsidRDefault="00764529" w:rsidP="00BF7C20">
            <w:pPr>
              <w:pStyle w:val="movimento"/>
              <w:rPr>
                <w:color w:val="002060"/>
              </w:rPr>
            </w:pPr>
            <w:r w:rsidRPr="00E01655">
              <w:rPr>
                <w:color w:val="002060"/>
              </w:rPr>
              <w:t>SPECA SIMONE</w:t>
            </w:r>
          </w:p>
        </w:tc>
        <w:tc>
          <w:tcPr>
            <w:tcW w:w="2200" w:type="dxa"/>
            <w:tcMar>
              <w:top w:w="20" w:type="dxa"/>
              <w:left w:w="20" w:type="dxa"/>
              <w:bottom w:w="20" w:type="dxa"/>
              <w:right w:w="20" w:type="dxa"/>
            </w:tcMar>
            <w:vAlign w:val="center"/>
            <w:hideMark/>
          </w:tcPr>
          <w:p w14:paraId="02951E20" w14:textId="77777777" w:rsidR="00764529" w:rsidRPr="00E01655" w:rsidRDefault="00764529" w:rsidP="00BF7C20">
            <w:pPr>
              <w:pStyle w:val="movimento2"/>
              <w:rPr>
                <w:color w:val="002060"/>
              </w:rPr>
            </w:pPr>
            <w:r w:rsidRPr="00E01655">
              <w:rPr>
                <w:color w:val="002060"/>
              </w:rPr>
              <w:t xml:space="preserve">(REAL ANCARIA) </w:t>
            </w:r>
          </w:p>
        </w:tc>
        <w:tc>
          <w:tcPr>
            <w:tcW w:w="800" w:type="dxa"/>
            <w:tcMar>
              <w:top w:w="20" w:type="dxa"/>
              <w:left w:w="20" w:type="dxa"/>
              <w:bottom w:w="20" w:type="dxa"/>
              <w:right w:w="20" w:type="dxa"/>
            </w:tcMar>
            <w:vAlign w:val="center"/>
            <w:hideMark/>
          </w:tcPr>
          <w:p w14:paraId="2DB1542B"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6F6D0D9" w14:textId="77777777" w:rsidR="00764529" w:rsidRPr="00E01655" w:rsidRDefault="00764529" w:rsidP="00BF7C20">
            <w:pPr>
              <w:pStyle w:val="movimento"/>
              <w:rPr>
                <w:color w:val="002060"/>
              </w:rPr>
            </w:pPr>
            <w:r w:rsidRPr="00E01655">
              <w:rPr>
                <w:color w:val="002060"/>
              </w:rPr>
              <w:t>MASI STEFANO</w:t>
            </w:r>
          </w:p>
        </w:tc>
        <w:tc>
          <w:tcPr>
            <w:tcW w:w="2200" w:type="dxa"/>
            <w:tcMar>
              <w:top w:w="20" w:type="dxa"/>
              <w:left w:w="20" w:type="dxa"/>
              <w:bottom w:w="20" w:type="dxa"/>
              <w:right w:w="20" w:type="dxa"/>
            </w:tcMar>
            <w:vAlign w:val="center"/>
            <w:hideMark/>
          </w:tcPr>
          <w:p w14:paraId="45B6CA25" w14:textId="77777777" w:rsidR="00764529" w:rsidRPr="00E01655" w:rsidRDefault="00764529" w:rsidP="00BF7C20">
            <w:pPr>
              <w:pStyle w:val="movimento2"/>
              <w:rPr>
                <w:color w:val="002060"/>
              </w:rPr>
            </w:pPr>
            <w:r w:rsidRPr="00E01655">
              <w:rPr>
                <w:color w:val="002060"/>
              </w:rPr>
              <w:t xml:space="preserve">(VERBENA C5 ANCONA) </w:t>
            </w:r>
          </w:p>
        </w:tc>
      </w:tr>
    </w:tbl>
    <w:p w14:paraId="0FE84843" w14:textId="77777777" w:rsidR="00764529" w:rsidRPr="00E01655" w:rsidRDefault="00764529" w:rsidP="00764529">
      <w:pPr>
        <w:pStyle w:val="titolo20"/>
        <w:rPr>
          <w:rFonts w:eastAsiaTheme="minorEastAsia"/>
          <w:color w:val="002060"/>
        </w:rPr>
      </w:pPr>
      <w:r w:rsidRPr="00E01655">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45E6C43B" w14:textId="77777777" w:rsidTr="00BF7C20">
        <w:tc>
          <w:tcPr>
            <w:tcW w:w="2200" w:type="dxa"/>
            <w:tcMar>
              <w:top w:w="20" w:type="dxa"/>
              <w:left w:w="20" w:type="dxa"/>
              <w:bottom w:w="20" w:type="dxa"/>
              <w:right w:w="20" w:type="dxa"/>
            </w:tcMar>
            <w:vAlign w:val="center"/>
            <w:hideMark/>
          </w:tcPr>
          <w:p w14:paraId="5D28FA0B" w14:textId="77777777" w:rsidR="00764529" w:rsidRPr="00E01655" w:rsidRDefault="00764529" w:rsidP="00BF7C20">
            <w:pPr>
              <w:pStyle w:val="movimento"/>
              <w:rPr>
                <w:color w:val="002060"/>
              </w:rPr>
            </w:pPr>
            <w:r w:rsidRPr="00E01655">
              <w:rPr>
                <w:color w:val="002060"/>
              </w:rPr>
              <w:t>GUERRINI MATTEO</w:t>
            </w:r>
          </w:p>
        </w:tc>
        <w:tc>
          <w:tcPr>
            <w:tcW w:w="2200" w:type="dxa"/>
            <w:tcMar>
              <w:top w:w="20" w:type="dxa"/>
              <w:left w:w="20" w:type="dxa"/>
              <w:bottom w:w="20" w:type="dxa"/>
              <w:right w:w="20" w:type="dxa"/>
            </w:tcMar>
            <w:vAlign w:val="center"/>
            <w:hideMark/>
          </w:tcPr>
          <w:p w14:paraId="080D71AF" w14:textId="77777777" w:rsidR="00764529" w:rsidRPr="00E01655" w:rsidRDefault="00764529" w:rsidP="00BF7C20">
            <w:pPr>
              <w:pStyle w:val="movimento2"/>
              <w:rPr>
                <w:color w:val="002060"/>
              </w:rPr>
            </w:pPr>
            <w:r w:rsidRPr="00E01655">
              <w:rPr>
                <w:color w:val="002060"/>
              </w:rPr>
              <w:t xml:space="preserve">(ACLI MANTOVANI CALCIO A 5) </w:t>
            </w:r>
          </w:p>
        </w:tc>
        <w:tc>
          <w:tcPr>
            <w:tcW w:w="800" w:type="dxa"/>
            <w:tcMar>
              <w:top w:w="20" w:type="dxa"/>
              <w:left w:w="20" w:type="dxa"/>
              <w:bottom w:w="20" w:type="dxa"/>
              <w:right w:w="20" w:type="dxa"/>
            </w:tcMar>
            <w:vAlign w:val="center"/>
            <w:hideMark/>
          </w:tcPr>
          <w:p w14:paraId="06CEF974"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D44976E" w14:textId="77777777" w:rsidR="00764529" w:rsidRPr="00E01655" w:rsidRDefault="00764529" w:rsidP="00BF7C20">
            <w:pPr>
              <w:pStyle w:val="movimento"/>
              <w:rPr>
                <w:color w:val="002060"/>
              </w:rPr>
            </w:pPr>
            <w:r w:rsidRPr="00E01655">
              <w:rPr>
                <w:color w:val="002060"/>
              </w:rPr>
              <w:t>FAVALE ANTONIO</w:t>
            </w:r>
          </w:p>
        </w:tc>
        <w:tc>
          <w:tcPr>
            <w:tcW w:w="2200" w:type="dxa"/>
            <w:tcMar>
              <w:top w:w="20" w:type="dxa"/>
              <w:left w:w="20" w:type="dxa"/>
              <w:bottom w:w="20" w:type="dxa"/>
              <w:right w:w="20" w:type="dxa"/>
            </w:tcMar>
            <w:vAlign w:val="center"/>
            <w:hideMark/>
          </w:tcPr>
          <w:p w14:paraId="5B722AF4" w14:textId="77777777" w:rsidR="00764529" w:rsidRPr="00E01655" w:rsidRDefault="00764529" w:rsidP="00BF7C20">
            <w:pPr>
              <w:pStyle w:val="movimento2"/>
              <w:rPr>
                <w:color w:val="002060"/>
              </w:rPr>
            </w:pPr>
            <w:r w:rsidRPr="00E01655">
              <w:rPr>
                <w:color w:val="002060"/>
              </w:rPr>
              <w:t xml:space="preserve">(BORGOROSSO TOLENTINO) </w:t>
            </w:r>
          </w:p>
        </w:tc>
      </w:tr>
      <w:tr w:rsidR="00764529" w:rsidRPr="00E01655" w14:paraId="7416C138" w14:textId="77777777" w:rsidTr="00BF7C20">
        <w:tc>
          <w:tcPr>
            <w:tcW w:w="2200" w:type="dxa"/>
            <w:tcMar>
              <w:top w:w="20" w:type="dxa"/>
              <w:left w:w="20" w:type="dxa"/>
              <w:bottom w:w="20" w:type="dxa"/>
              <w:right w:w="20" w:type="dxa"/>
            </w:tcMar>
            <w:vAlign w:val="center"/>
            <w:hideMark/>
          </w:tcPr>
          <w:p w14:paraId="4102F35C" w14:textId="77777777" w:rsidR="00764529" w:rsidRPr="00E01655" w:rsidRDefault="00764529" w:rsidP="00BF7C20">
            <w:pPr>
              <w:pStyle w:val="movimento"/>
              <w:rPr>
                <w:color w:val="002060"/>
              </w:rPr>
            </w:pPr>
            <w:r w:rsidRPr="00E01655">
              <w:rPr>
                <w:color w:val="002060"/>
              </w:rPr>
              <w:t>MAMMOLI ROCCO</w:t>
            </w:r>
          </w:p>
        </w:tc>
        <w:tc>
          <w:tcPr>
            <w:tcW w:w="2200" w:type="dxa"/>
            <w:tcMar>
              <w:top w:w="20" w:type="dxa"/>
              <w:left w:w="20" w:type="dxa"/>
              <w:bottom w:w="20" w:type="dxa"/>
              <w:right w:w="20" w:type="dxa"/>
            </w:tcMar>
            <w:vAlign w:val="center"/>
            <w:hideMark/>
          </w:tcPr>
          <w:p w14:paraId="293EE7CA" w14:textId="77777777" w:rsidR="00764529" w:rsidRPr="00E01655" w:rsidRDefault="00764529" w:rsidP="00BF7C20">
            <w:pPr>
              <w:pStyle w:val="movimento2"/>
              <w:rPr>
                <w:color w:val="002060"/>
              </w:rPr>
            </w:pPr>
            <w:r w:rsidRPr="00E01655">
              <w:rPr>
                <w:color w:val="002060"/>
              </w:rPr>
              <w:t xml:space="preserve">(CASTELBELLINO CALCIO A 5) </w:t>
            </w:r>
          </w:p>
        </w:tc>
        <w:tc>
          <w:tcPr>
            <w:tcW w:w="800" w:type="dxa"/>
            <w:tcMar>
              <w:top w:w="20" w:type="dxa"/>
              <w:left w:w="20" w:type="dxa"/>
              <w:bottom w:w="20" w:type="dxa"/>
              <w:right w:w="20" w:type="dxa"/>
            </w:tcMar>
            <w:vAlign w:val="center"/>
            <w:hideMark/>
          </w:tcPr>
          <w:p w14:paraId="6D4F0247"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B174C17" w14:textId="77777777" w:rsidR="00764529" w:rsidRPr="00E01655" w:rsidRDefault="00764529" w:rsidP="00BF7C20">
            <w:pPr>
              <w:pStyle w:val="movimento"/>
              <w:rPr>
                <w:color w:val="002060"/>
              </w:rPr>
            </w:pPr>
            <w:r w:rsidRPr="00E01655">
              <w:rPr>
                <w:color w:val="002060"/>
              </w:rPr>
              <w:t>SABBATINI FEDERICO</w:t>
            </w:r>
          </w:p>
        </w:tc>
        <w:tc>
          <w:tcPr>
            <w:tcW w:w="2200" w:type="dxa"/>
            <w:tcMar>
              <w:top w:w="20" w:type="dxa"/>
              <w:left w:w="20" w:type="dxa"/>
              <w:bottom w:w="20" w:type="dxa"/>
              <w:right w:w="20" w:type="dxa"/>
            </w:tcMar>
            <w:vAlign w:val="center"/>
            <w:hideMark/>
          </w:tcPr>
          <w:p w14:paraId="17CED038" w14:textId="77777777" w:rsidR="00764529" w:rsidRPr="00E01655" w:rsidRDefault="00764529" w:rsidP="00BF7C20">
            <w:pPr>
              <w:pStyle w:val="movimento2"/>
              <w:rPr>
                <w:color w:val="002060"/>
              </w:rPr>
            </w:pPr>
            <w:r w:rsidRPr="00E01655">
              <w:rPr>
                <w:color w:val="002060"/>
              </w:rPr>
              <w:t xml:space="preserve">(OSIMO FIVE) </w:t>
            </w:r>
          </w:p>
        </w:tc>
      </w:tr>
    </w:tbl>
    <w:p w14:paraId="27FF691F" w14:textId="77777777" w:rsidR="00764529" w:rsidRPr="00E01655" w:rsidRDefault="00764529" w:rsidP="00764529">
      <w:pPr>
        <w:pStyle w:val="titolo20"/>
        <w:rPr>
          <w:rFonts w:eastAsiaTheme="minorEastAsia"/>
          <w:color w:val="002060"/>
        </w:rPr>
      </w:pPr>
      <w:r w:rsidRPr="00E016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16BDFF79" w14:textId="77777777" w:rsidTr="00BF7C20">
        <w:tc>
          <w:tcPr>
            <w:tcW w:w="2200" w:type="dxa"/>
            <w:tcMar>
              <w:top w:w="20" w:type="dxa"/>
              <w:left w:w="20" w:type="dxa"/>
              <w:bottom w:w="20" w:type="dxa"/>
              <w:right w:w="20" w:type="dxa"/>
            </w:tcMar>
            <w:vAlign w:val="center"/>
            <w:hideMark/>
          </w:tcPr>
          <w:p w14:paraId="0C7093C5" w14:textId="77777777" w:rsidR="00764529" w:rsidRPr="00E01655" w:rsidRDefault="00764529" w:rsidP="00BF7C20">
            <w:pPr>
              <w:pStyle w:val="movimento"/>
              <w:rPr>
                <w:color w:val="002060"/>
              </w:rPr>
            </w:pPr>
            <w:r w:rsidRPr="00E01655">
              <w:rPr>
                <w:color w:val="002060"/>
              </w:rPr>
              <w:t>GIGANTE NICOLAS</w:t>
            </w:r>
          </w:p>
        </w:tc>
        <w:tc>
          <w:tcPr>
            <w:tcW w:w="2200" w:type="dxa"/>
            <w:tcMar>
              <w:top w:w="20" w:type="dxa"/>
              <w:left w:w="20" w:type="dxa"/>
              <w:bottom w:w="20" w:type="dxa"/>
              <w:right w:w="20" w:type="dxa"/>
            </w:tcMar>
            <w:vAlign w:val="center"/>
            <w:hideMark/>
          </w:tcPr>
          <w:p w14:paraId="55E1A74F" w14:textId="77777777" w:rsidR="00764529" w:rsidRPr="00E01655" w:rsidRDefault="00764529" w:rsidP="00BF7C20">
            <w:pPr>
              <w:pStyle w:val="movimento2"/>
              <w:rPr>
                <w:color w:val="002060"/>
              </w:rPr>
            </w:pPr>
            <w:r w:rsidRPr="00E01655">
              <w:rPr>
                <w:color w:val="002060"/>
              </w:rPr>
              <w:t xml:space="preserve">(ACLI MANTOVANI CALCIO A 5) </w:t>
            </w:r>
          </w:p>
        </w:tc>
        <w:tc>
          <w:tcPr>
            <w:tcW w:w="800" w:type="dxa"/>
            <w:tcMar>
              <w:top w:w="20" w:type="dxa"/>
              <w:left w:w="20" w:type="dxa"/>
              <w:bottom w:w="20" w:type="dxa"/>
              <w:right w:w="20" w:type="dxa"/>
            </w:tcMar>
            <w:vAlign w:val="center"/>
            <w:hideMark/>
          </w:tcPr>
          <w:p w14:paraId="4CDC6B1F"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F0673E8" w14:textId="77777777" w:rsidR="00764529" w:rsidRPr="00E01655" w:rsidRDefault="00764529" w:rsidP="00BF7C20">
            <w:pPr>
              <w:pStyle w:val="movimento"/>
              <w:rPr>
                <w:color w:val="002060"/>
              </w:rPr>
            </w:pPr>
            <w:r w:rsidRPr="00E01655">
              <w:rPr>
                <w:color w:val="002060"/>
              </w:rPr>
              <w:t>LO GIUDICE NICOLAS JESUS</w:t>
            </w:r>
          </w:p>
        </w:tc>
        <w:tc>
          <w:tcPr>
            <w:tcW w:w="2200" w:type="dxa"/>
            <w:tcMar>
              <w:top w:w="20" w:type="dxa"/>
              <w:left w:w="20" w:type="dxa"/>
              <w:bottom w:w="20" w:type="dxa"/>
              <w:right w:w="20" w:type="dxa"/>
            </w:tcMar>
            <w:vAlign w:val="center"/>
            <w:hideMark/>
          </w:tcPr>
          <w:p w14:paraId="7599577B" w14:textId="77777777" w:rsidR="00764529" w:rsidRPr="00E01655" w:rsidRDefault="00764529" w:rsidP="00BF7C20">
            <w:pPr>
              <w:pStyle w:val="movimento2"/>
              <w:rPr>
                <w:color w:val="002060"/>
              </w:rPr>
            </w:pPr>
            <w:r w:rsidRPr="00E01655">
              <w:rPr>
                <w:color w:val="002060"/>
              </w:rPr>
              <w:t xml:space="preserve">(GAGLIOLE F.C.) </w:t>
            </w:r>
          </w:p>
        </w:tc>
      </w:tr>
      <w:tr w:rsidR="00764529" w:rsidRPr="00E01655" w14:paraId="6D5B83D5" w14:textId="77777777" w:rsidTr="00BF7C20">
        <w:tc>
          <w:tcPr>
            <w:tcW w:w="2200" w:type="dxa"/>
            <w:tcMar>
              <w:top w:w="20" w:type="dxa"/>
              <w:left w:w="20" w:type="dxa"/>
              <w:bottom w:w="20" w:type="dxa"/>
              <w:right w:w="20" w:type="dxa"/>
            </w:tcMar>
            <w:vAlign w:val="center"/>
            <w:hideMark/>
          </w:tcPr>
          <w:p w14:paraId="11FE8D1E" w14:textId="77777777" w:rsidR="00764529" w:rsidRPr="00E01655" w:rsidRDefault="00764529" w:rsidP="00BF7C20">
            <w:pPr>
              <w:pStyle w:val="movimento"/>
              <w:rPr>
                <w:color w:val="002060"/>
              </w:rPr>
            </w:pPr>
            <w:r w:rsidRPr="00E01655">
              <w:rPr>
                <w:color w:val="002060"/>
              </w:rPr>
              <w:t>CANCRINI GIANLUCA</w:t>
            </w:r>
          </w:p>
        </w:tc>
        <w:tc>
          <w:tcPr>
            <w:tcW w:w="2200" w:type="dxa"/>
            <w:tcMar>
              <w:top w:w="20" w:type="dxa"/>
              <w:left w:w="20" w:type="dxa"/>
              <w:bottom w:w="20" w:type="dxa"/>
              <w:right w:w="20" w:type="dxa"/>
            </w:tcMar>
            <w:vAlign w:val="center"/>
            <w:hideMark/>
          </w:tcPr>
          <w:p w14:paraId="6D78684D" w14:textId="77777777" w:rsidR="00764529" w:rsidRPr="00E01655" w:rsidRDefault="00764529" w:rsidP="00BF7C20">
            <w:pPr>
              <w:pStyle w:val="movimento2"/>
              <w:rPr>
                <w:color w:val="002060"/>
              </w:rPr>
            </w:pPr>
            <w:r w:rsidRPr="00E01655">
              <w:rPr>
                <w:color w:val="002060"/>
              </w:rPr>
              <w:t xml:space="preserve">(SAMBENEDETTESE CALCIO A 5) </w:t>
            </w:r>
          </w:p>
        </w:tc>
        <w:tc>
          <w:tcPr>
            <w:tcW w:w="800" w:type="dxa"/>
            <w:tcMar>
              <w:top w:w="20" w:type="dxa"/>
              <w:left w:w="20" w:type="dxa"/>
              <w:bottom w:w="20" w:type="dxa"/>
              <w:right w:w="20" w:type="dxa"/>
            </w:tcMar>
            <w:vAlign w:val="center"/>
            <w:hideMark/>
          </w:tcPr>
          <w:p w14:paraId="3F4638D9"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3FFC5D0" w14:textId="77777777" w:rsidR="00764529" w:rsidRPr="00E01655" w:rsidRDefault="00764529" w:rsidP="00BF7C20">
            <w:pPr>
              <w:pStyle w:val="movimento"/>
              <w:rPr>
                <w:color w:val="002060"/>
              </w:rPr>
            </w:pPr>
            <w:r w:rsidRPr="00E01655">
              <w:rPr>
                <w:color w:val="002060"/>
              </w:rPr>
              <w:t>PAOLUCCI DANIELE</w:t>
            </w:r>
          </w:p>
        </w:tc>
        <w:tc>
          <w:tcPr>
            <w:tcW w:w="2200" w:type="dxa"/>
            <w:tcMar>
              <w:top w:w="20" w:type="dxa"/>
              <w:left w:w="20" w:type="dxa"/>
              <w:bottom w:w="20" w:type="dxa"/>
              <w:right w:w="20" w:type="dxa"/>
            </w:tcMar>
            <w:vAlign w:val="center"/>
            <w:hideMark/>
          </w:tcPr>
          <w:p w14:paraId="06545C09" w14:textId="77777777" w:rsidR="00764529" w:rsidRPr="00E01655" w:rsidRDefault="00764529" w:rsidP="00BF7C20">
            <w:pPr>
              <w:pStyle w:val="movimento2"/>
              <w:rPr>
                <w:color w:val="002060"/>
              </w:rPr>
            </w:pPr>
            <w:r w:rsidRPr="00E01655">
              <w:rPr>
                <w:color w:val="002060"/>
              </w:rPr>
              <w:t xml:space="preserve">(SAMBENEDETTESE CALCIO A 5) </w:t>
            </w:r>
          </w:p>
        </w:tc>
      </w:tr>
    </w:tbl>
    <w:p w14:paraId="6ADD75EB" w14:textId="77777777" w:rsidR="00764529" w:rsidRPr="00E01655" w:rsidRDefault="00764529" w:rsidP="00764529">
      <w:pPr>
        <w:pStyle w:val="titolo20"/>
        <w:rPr>
          <w:rFonts w:eastAsiaTheme="minorEastAsia"/>
          <w:color w:val="002060"/>
        </w:rPr>
      </w:pPr>
      <w:r w:rsidRPr="00E016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7FB15BDF" w14:textId="77777777" w:rsidTr="00BF7C20">
        <w:tc>
          <w:tcPr>
            <w:tcW w:w="2200" w:type="dxa"/>
            <w:tcMar>
              <w:top w:w="20" w:type="dxa"/>
              <w:left w:w="20" w:type="dxa"/>
              <w:bottom w:w="20" w:type="dxa"/>
              <w:right w:w="20" w:type="dxa"/>
            </w:tcMar>
            <w:vAlign w:val="center"/>
            <w:hideMark/>
          </w:tcPr>
          <w:p w14:paraId="4D0195CE" w14:textId="77777777" w:rsidR="00764529" w:rsidRPr="00E01655" w:rsidRDefault="00764529" w:rsidP="00BF7C20">
            <w:pPr>
              <w:pStyle w:val="movimento"/>
              <w:rPr>
                <w:color w:val="002060"/>
              </w:rPr>
            </w:pPr>
            <w:r w:rsidRPr="00E01655">
              <w:rPr>
                <w:color w:val="002060"/>
              </w:rPr>
              <w:t>FEROCE ROBERTO</w:t>
            </w:r>
          </w:p>
        </w:tc>
        <w:tc>
          <w:tcPr>
            <w:tcW w:w="2200" w:type="dxa"/>
            <w:tcMar>
              <w:top w:w="20" w:type="dxa"/>
              <w:left w:w="20" w:type="dxa"/>
              <w:bottom w:w="20" w:type="dxa"/>
              <w:right w:w="20" w:type="dxa"/>
            </w:tcMar>
            <w:vAlign w:val="center"/>
            <w:hideMark/>
          </w:tcPr>
          <w:p w14:paraId="50DCED28" w14:textId="77777777" w:rsidR="00764529" w:rsidRPr="00E01655" w:rsidRDefault="00764529" w:rsidP="00BF7C20">
            <w:pPr>
              <w:pStyle w:val="movimento2"/>
              <w:rPr>
                <w:color w:val="002060"/>
              </w:rPr>
            </w:pPr>
            <w:r w:rsidRPr="00E01655">
              <w:rPr>
                <w:color w:val="002060"/>
              </w:rPr>
              <w:t xml:space="preserve">(BORGOROSSO TOLENTINO) </w:t>
            </w:r>
          </w:p>
        </w:tc>
        <w:tc>
          <w:tcPr>
            <w:tcW w:w="800" w:type="dxa"/>
            <w:tcMar>
              <w:top w:w="20" w:type="dxa"/>
              <w:left w:w="20" w:type="dxa"/>
              <w:bottom w:w="20" w:type="dxa"/>
              <w:right w:w="20" w:type="dxa"/>
            </w:tcMar>
            <w:vAlign w:val="center"/>
            <w:hideMark/>
          </w:tcPr>
          <w:p w14:paraId="4682F1E5"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886BA48" w14:textId="77777777" w:rsidR="00764529" w:rsidRPr="00E01655" w:rsidRDefault="00764529" w:rsidP="00BF7C20">
            <w:pPr>
              <w:pStyle w:val="movimento"/>
              <w:rPr>
                <w:color w:val="002060"/>
              </w:rPr>
            </w:pPr>
            <w:r w:rsidRPr="00E01655">
              <w:rPr>
                <w:color w:val="002060"/>
              </w:rPr>
              <w:t>PALAZZI FEDERICO</w:t>
            </w:r>
          </w:p>
        </w:tc>
        <w:tc>
          <w:tcPr>
            <w:tcW w:w="2200" w:type="dxa"/>
            <w:tcMar>
              <w:top w:w="20" w:type="dxa"/>
              <w:left w:w="20" w:type="dxa"/>
              <w:bottom w:w="20" w:type="dxa"/>
              <w:right w:w="20" w:type="dxa"/>
            </w:tcMar>
            <w:vAlign w:val="center"/>
            <w:hideMark/>
          </w:tcPr>
          <w:p w14:paraId="53A518B3" w14:textId="77777777" w:rsidR="00764529" w:rsidRPr="00E01655" w:rsidRDefault="00764529" w:rsidP="00BF7C20">
            <w:pPr>
              <w:pStyle w:val="movimento2"/>
              <w:rPr>
                <w:color w:val="002060"/>
              </w:rPr>
            </w:pPr>
            <w:r w:rsidRPr="00E01655">
              <w:rPr>
                <w:color w:val="002060"/>
              </w:rPr>
              <w:t xml:space="preserve">(CARISSIMI 2016) </w:t>
            </w:r>
          </w:p>
        </w:tc>
      </w:tr>
      <w:tr w:rsidR="00764529" w:rsidRPr="00E01655" w14:paraId="4D84B1E9" w14:textId="77777777" w:rsidTr="00BF7C20">
        <w:tc>
          <w:tcPr>
            <w:tcW w:w="2200" w:type="dxa"/>
            <w:tcMar>
              <w:top w:w="20" w:type="dxa"/>
              <w:left w:w="20" w:type="dxa"/>
              <w:bottom w:w="20" w:type="dxa"/>
              <w:right w:w="20" w:type="dxa"/>
            </w:tcMar>
            <w:vAlign w:val="center"/>
            <w:hideMark/>
          </w:tcPr>
          <w:p w14:paraId="521E79D7" w14:textId="77777777" w:rsidR="00764529" w:rsidRPr="00E01655" w:rsidRDefault="00764529" w:rsidP="00BF7C20">
            <w:pPr>
              <w:pStyle w:val="movimento"/>
              <w:rPr>
                <w:color w:val="002060"/>
              </w:rPr>
            </w:pPr>
            <w:r w:rsidRPr="00E01655">
              <w:rPr>
                <w:color w:val="002060"/>
              </w:rPr>
              <w:t>KOLA FLAVIO</w:t>
            </w:r>
          </w:p>
        </w:tc>
        <w:tc>
          <w:tcPr>
            <w:tcW w:w="2200" w:type="dxa"/>
            <w:tcMar>
              <w:top w:w="20" w:type="dxa"/>
              <w:left w:w="20" w:type="dxa"/>
              <w:bottom w:w="20" w:type="dxa"/>
              <w:right w:w="20" w:type="dxa"/>
            </w:tcMar>
            <w:vAlign w:val="center"/>
            <w:hideMark/>
          </w:tcPr>
          <w:p w14:paraId="76350272" w14:textId="77777777" w:rsidR="00764529" w:rsidRPr="00E01655" w:rsidRDefault="00764529" w:rsidP="00BF7C20">
            <w:pPr>
              <w:pStyle w:val="movimento2"/>
              <w:rPr>
                <w:color w:val="002060"/>
              </w:rPr>
            </w:pPr>
            <w:r w:rsidRPr="00E01655">
              <w:rPr>
                <w:color w:val="002060"/>
              </w:rPr>
              <w:t xml:space="preserve">(CASTELBELLINO CALCIO A 5) </w:t>
            </w:r>
          </w:p>
        </w:tc>
        <w:tc>
          <w:tcPr>
            <w:tcW w:w="800" w:type="dxa"/>
            <w:tcMar>
              <w:top w:w="20" w:type="dxa"/>
              <w:left w:w="20" w:type="dxa"/>
              <w:bottom w:w="20" w:type="dxa"/>
              <w:right w:w="20" w:type="dxa"/>
            </w:tcMar>
            <w:vAlign w:val="center"/>
            <w:hideMark/>
          </w:tcPr>
          <w:p w14:paraId="6AABCB5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BA4D997" w14:textId="77777777" w:rsidR="00764529" w:rsidRPr="00E01655" w:rsidRDefault="00764529" w:rsidP="00BF7C20">
            <w:pPr>
              <w:pStyle w:val="movimento"/>
              <w:rPr>
                <w:color w:val="002060"/>
              </w:rPr>
            </w:pPr>
            <w:r w:rsidRPr="00E01655">
              <w:rPr>
                <w:color w:val="002060"/>
              </w:rPr>
              <w:t>SEBASTIANELLI ADOLFO</w:t>
            </w:r>
          </w:p>
        </w:tc>
        <w:tc>
          <w:tcPr>
            <w:tcW w:w="2200" w:type="dxa"/>
            <w:tcMar>
              <w:top w:w="20" w:type="dxa"/>
              <w:left w:w="20" w:type="dxa"/>
              <w:bottom w:w="20" w:type="dxa"/>
              <w:right w:w="20" w:type="dxa"/>
            </w:tcMar>
            <w:vAlign w:val="center"/>
            <w:hideMark/>
          </w:tcPr>
          <w:p w14:paraId="5E3C61E7" w14:textId="77777777" w:rsidR="00764529" w:rsidRPr="00E01655" w:rsidRDefault="00764529" w:rsidP="00BF7C20">
            <w:pPr>
              <w:pStyle w:val="movimento2"/>
              <w:rPr>
                <w:color w:val="002060"/>
              </w:rPr>
            </w:pPr>
            <w:r w:rsidRPr="00E01655">
              <w:rPr>
                <w:color w:val="002060"/>
              </w:rPr>
              <w:t xml:space="preserve">(CITTA DI OSTRA) </w:t>
            </w:r>
          </w:p>
        </w:tc>
      </w:tr>
      <w:tr w:rsidR="00764529" w:rsidRPr="00E01655" w14:paraId="3DEE8391" w14:textId="77777777" w:rsidTr="00BF7C20">
        <w:tc>
          <w:tcPr>
            <w:tcW w:w="2200" w:type="dxa"/>
            <w:tcMar>
              <w:top w:w="20" w:type="dxa"/>
              <w:left w:w="20" w:type="dxa"/>
              <w:bottom w:w="20" w:type="dxa"/>
              <w:right w:w="20" w:type="dxa"/>
            </w:tcMar>
            <w:vAlign w:val="center"/>
            <w:hideMark/>
          </w:tcPr>
          <w:p w14:paraId="76AA0D0F" w14:textId="77777777" w:rsidR="00764529" w:rsidRPr="00E01655" w:rsidRDefault="00764529" w:rsidP="00BF7C20">
            <w:pPr>
              <w:pStyle w:val="movimento"/>
              <w:rPr>
                <w:color w:val="002060"/>
              </w:rPr>
            </w:pPr>
            <w:r w:rsidRPr="00E01655">
              <w:rPr>
                <w:color w:val="002060"/>
              </w:rPr>
              <w:t>RUO FRANCESCO</w:t>
            </w:r>
          </w:p>
        </w:tc>
        <w:tc>
          <w:tcPr>
            <w:tcW w:w="2200" w:type="dxa"/>
            <w:tcMar>
              <w:top w:w="20" w:type="dxa"/>
              <w:left w:w="20" w:type="dxa"/>
              <w:bottom w:w="20" w:type="dxa"/>
              <w:right w:w="20" w:type="dxa"/>
            </w:tcMar>
            <w:vAlign w:val="center"/>
            <w:hideMark/>
          </w:tcPr>
          <w:p w14:paraId="74C3FB59" w14:textId="77777777" w:rsidR="00764529" w:rsidRPr="00E01655" w:rsidRDefault="00764529" w:rsidP="00BF7C20">
            <w:pPr>
              <w:pStyle w:val="movimento2"/>
              <w:rPr>
                <w:color w:val="002060"/>
              </w:rPr>
            </w:pPr>
            <w:r w:rsidRPr="00E01655">
              <w:rPr>
                <w:color w:val="002060"/>
              </w:rPr>
              <w:t xml:space="preserve">(FIGHT BULLS CORRIDONIA) </w:t>
            </w:r>
          </w:p>
        </w:tc>
        <w:tc>
          <w:tcPr>
            <w:tcW w:w="800" w:type="dxa"/>
            <w:tcMar>
              <w:top w:w="20" w:type="dxa"/>
              <w:left w:w="20" w:type="dxa"/>
              <w:bottom w:w="20" w:type="dxa"/>
              <w:right w:w="20" w:type="dxa"/>
            </w:tcMar>
            <w:vAlign w:val="center"/>
            <w:hideMark/>
          </w:tcPr>
          <w:p w14:paraId="1D8E6BC3"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BC8D700" w14:textId="77777777" w:rsidR="00764529" w:rsidRPr="00E01655" w:rsidRDefault="00764529" w:rsidP="00BF7C20">
            <w:pPr>
              <w:pStyle w:val="movimento"/>
              <w:rPr>
                <w:color w:val="002060"/>
              </w:rPr>
            </w:pPr>
            <w:r w:rsidRPr="00E01655">
              <w:rPr>
                <w:color w:val="002060"/>
              </w:rPr>
              <w:t>LIUZZI MATTEO</w:t>
            </w:r>
          </w:p>
        </w:tc>
        <w:tc>
          <w:tcPr>
            <w:tcW w:w="2200" w:type="dxa"/>
            <w:tcMar>
              <w:top w:w="20" w:type="dxa"/>
              <w:left w:w="20" w:type="dxa"/>
              <w:bottom w:w="20" w:type="dxa"/>
              <w:right w:w="20" w:type="dxa"/>
            </w:tcMar>
            <w:vAlign w:val="center"/>
            <w:hideMark/>
          </w:tcPr>
          <w:p w14:paraId="62ED1FEC" w14:textId="77777777" w:rsidR="00764529" w:rsidRPr="00E01655" w:rsidRDefault="00764529" w:rsidP="00BF7C20">
            <w:pPr>
              <w:pStyle w:val="movimento2"/>
              <w:rPr>
                <w:color w:val="002060"/>
              </w:rPr>
            </w:pPr>
            <w:r w:rsidRPr="00E01655">
              <w:rPr>
                <w:color w:val="002060"/>
              </w:rPr>
              <w:t xml:space="preserve">(FUTSAL CAMPIGLIONE) </w:t>
            </w:r>
          </w:p>
        </w:tc>
      </w:tr>
      <w:tr w:rsidR="00764529" w:rsidRPr="00E01655" w14:paraId="30749E62" w14:textId="77777777" w:rsidTr="00BF7C20">
        <w:tc>
          <w:tcPr>
            <w:tcW w:w="2200" w:type="dxa"/>
            <w:tcMar>
              <w:top w:w="20" w:type="dxa"/>
              <w:left w:w="20" w:type="dxa"/>
              <w:bottom w:w="20" w:type="dxa"/>
              <w:right w:w="20" w:type="dxa"/>
            </w:tcMar>
            <w:vAlign w:val="center"/>
            <w:hideMark/>
          </w:tcPr>
          <w:p w14:paraId="023A1B8F" w14:textId="77777777" w:rsidR="00764529" w:rsidRPr="00E01655" w:rsidRDefault="00764529" w:rsidP="00BF7C20">
            <w:pPr>
              <w:pStyle w:val="movimento"/>
              <w:rPr>
                <w:color w:val="002060"/>
              </w:rPr>
            </w:pPr>
            <w:r w:rsidRPr="00E01655">
              <w:rPr>
                <w:color w:val="002060"/>
              </w:rPr>
              <w:t>LARGONI CHRISTIAN</w:t>
            </w:r>
          </w:p>
        </w:tc>
        <w:tc>
          <w:tcPr>
            <w:tcW w:w="2200" w:type="dxa"/>
            <w:tcMar>
              <w:top w:w="20" w:type="dxa"/>
              <w:left w:w="20" w:type="dxa"/>
              <w:bottom w:w="20" w:type="dxa"/>
              <w:right w:w="20" w:type="dxa"/>
            </w:tcMar>
            <w:vAlign w:val="center"/>
            <w:hideMark/>
          </w:tcPr>
          <w:p w14:paraId="0A3FF42D" w14:textId="77777777" w:rsidR="00764529" w:rsidRPr="00E01655" w:rsidRDefault="00764529" w:rsidP="00BF7C20">
            <w:pPr>
              <w:pStyle w:val="movimento2"/>
              <w:rPr>
                <w:color w:val="002060"/>
              </w:rPr>
            </w:pPr>
            <w:r w:rsidRPr="00E01655">
              <w:rPr>
                <w:color w:val="002060"/>
              </w:rPr>
              <w:t xml:space="preserve">(GAGLIOLE F.C.) </w:t>
            </w:r>
          </w:p>
        </w:tc>
        <w:tc>
          <w:tcPr>
            <w:tcW w:w="800" w:type="dxa"/>
            <w:tcMar>
              <w:top w:w="20" w:type="dxa"/>
              <w:left w:w="20" w:type="dxa"/>
              <w:bottom w:w="20" w:type="dxa"/>
              <w:right w:w="20" w:type="dxa"/>
            </w:tcMar>
            <w:vAlign w:val="center"/>
            <w:hideMark/>
          </w:tcPr>
          <w:p w14:paraId="528710C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29C90FC" w14:textId="77777777" w:rsidR="00764529" w:rsidRPr="00E01655" w:rsidRDefault="00764529" w:rsidP="00BF7C20">
            <w:pPr>
              <w:pStyle w:val="movimento"/>
              <w:rPr>
                <w:color w:val="002060"/>
              </w:rPr>
            </w:pPr>
            <w:r w:rsidRPr="00E01655">
              <w:rPr>
                <w:color w:val="002060"/>
              </w:rPr>
              <w:t>DELLASANTA MATTEO</w:t>
            </w:r>
          </w:p>
        </w:tc>
        <w:tc>
          <w:tcPr>
            <w:tcW w:w="2200" w:type="dxa"/>
            <w:tcMar>
              <w:top w:w="20" w:type="dxa"/>
              <w:left w:w="20" w:type="dxa"/>
              <w:bottom w:w="20" w:type="dxa"/>
              <w:right w:w="20" w:type="dxa"/>
            </w:tcMar>
            <w:vAlign w:val="center"/>
            <w:hideMark/>
          </w:tcPr>
          <w:p w14:paraId="6B72DC26" w14:textId="77777777" w:rsidR="00764529" w:rsidRPr="00E01655" w:rsidRDefault="00764529" w:rsidP="00BF7C20">
            <w:pPr>
              <w:pStyle w:val="movimento2"/>
              <w:rPr>
                <w:color w:val="002060"/>
              </w:rPr>
            </w:pPr>
            <w:r w:rsidRPr="00E01655">
              <w:rPr>
                <w:color w:val="002060"/>
              </w:rPr>
              <w:t xml:space="preserve">(LUCREZIA CALCIO A 5) </w:t>
            </w:r>
          </w:p>
        </w:tc>
      </w:tr>
      <w:tr w:rsidR="00764529" w:rsidRPr="00E01655" w14:paraId="3E09D737" w14:textId="77777777" w:rsidTr="00BF7C20">
        <w:tc>
          <w:tcPr>
            <w:tcW w:w="2200" w:type="dxa"/>
            <w:tcMar>
              <w:top w:w="20" w:type="dxa"/>
              <w:left w:w="20" w:type="dxa"/>
              <w:bottom w:w="20" w:type="dxa"/>
              <w:right w:w="20" w:type="dxa"/>
            </w:tcMar>
            <w:vAlign w:val="center"/>
            <w:hideMark/>
          </w:tcPr>
          <w:p w14:paraId="04ECE3C1" w14:textId="77777777" w:rsidR="00764529" w:rsidRPr="00E01655" w:rsidRDefault="00764529" w:rsidP="00BF7C20">
            <w:pPr>
              <w:pStyle w:val="movimento"/>
              <w:rPr>
                <w:color w:val="002060"/>
              </w:rPr>
            </w:pPr>
            <w:r w:rsidRPr="00E01655">
              <w:rPr>
                <w:color w:val="002060"/>
              </w:rPr>
              <w:t>IUGA BOGDAN VASILE</w:t>
            </w:r>
          </w:p>
        </w:tc>
        <w:tc>
          <w:tcPr>
            <w:tcW w:w="2200" w:type="dxa"/>
            <w:tcMar>
              <w:top w:w="20" w:type="dxa"/>
              <w:left w:w="20" w:type="dxa"/>
              <w:bottom w:w="20" w:type="dxa"/>
              <w:right w:w="20" w:type="dxa"/>
            </w:tcMar>
            <w:vAlign w:val="center"/>
            <w:hideMark/>
          </w:tcPr>
          <w:p w14:paraId="0EEA27E7" w14:textId="77777777" w:rsidR="00764529" w:rsidRPr="00E01655" w:rsidRDefault="00764529" w:rsidP="00BF7C20">
            <w:pPr>
              <w:pStyle w:val="movimento2"/>
              <w:rPr>
                <w:color w:val="002060"/>
              </w:rPr>
            </w:pPr>
            <w:r w:rsidRPr="00E01655">
              <w:rPr>
                <w:color w:val="002060"/>
              </w:rPr>
              <w:t xml:space="preserve">(NUOVA OTTRANO 98) </w:t>
            </w:r>
          </w:p>
        </w:tc>
        <w:tc>
          <w:tcPr>
            <w:tcW w:w="800" w:type="dxa"/>
            <w:tcMar>
              <w:top w:w="20" w:type="dxa"/>
              <w:left w:w="20" w:type="dxa"/>
              <w:bottom w:w="20" w:type="dxa"/>
              <w:right w:w="20" w:type="dxa"/>
            </w:tcMar>
            <w:vAlign w:val="center"/>
            <w:hideMark/>
          </w:tcPr>
          <w:p w14:paraId="480972A7"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D80512D" w14:textId="77777777" w:rsidR="00764529" w:rsidRPr="00E01655" w:rsidRDefault="00764529" w:rsidP="00BF7C20">
            <w:pPr>
              <w:pStyle w:val="movimento"/>
              <w:rPr>
                <w:color w:val="002060"/>
              </w:rPr>
            </w:pPr>
            <w:r w:rsidRPr="00E01655">
              <w:rPr>
                <w:color w:val="002060"/>
              </w:rPr>
              <w:t>CEZAR DE LIMA AYRTON</w:t>
            </w:r>
          </w:p>
        </w:tc>
        <w:tc>
          <w:tcPr>
            <w:tcW w:w="2200" w:type="dxa"/>
            <w:tcMar>
              <w:top w:w="20" w:type="dxa"/>
              <w:left w:w="20" w:type="dxa"/>
              <w:bottom w:w="20" w:type="dxa"/>
              <w:right w:w="20" w:type="dxa"/>
            </w:tcMar>
            <w:vAlign w:val="center"/>
            <w:hideMark/>
          </w:tcPr>
          <w:p w14:paraId="2EB70364" w14:textId="77777777" w:rsidR="00764529" w:rsidRPr="00E01655" w:rsidRDefault="00764529" w:rsidP="00BF7C20">
            <w:pPr>
              <w:pStyle w:val="movimento2"/>
              <w:rPr>
                <w:color w:val="002060"/>
              </w:rPr>
            </w:pPr>
            <w:r w:rsidRPr="00E01655">
              <w:rPr>
                <w:color w:val="002060"/>
              </w:rPr>
              <w:t xml:space="preserve">(OSIMO FIVE) </w:t>
            </w:r>
          </w:p>
        </w:tc>
      </w:tr>
      <w:tr w:rsidR="00764529" w:rsidRPr="00E01655" w14:paraId="565B9E3A" w14:textId="77777777" w:rsidTr="00BF7C20">
        <w:tc>
          <w:tcPr>
            <w:tcW w:w="2200" w:type="dxa"/>
            <w:tcMar>
              <w:top w:w="20" w:type="dxa"/>
              <w:left w:w="20" w:type="dxa"/>
              <w:bottom w:w="20" w:type="dxa"/>
              <w:right w:w="20" w:type="dxa"/>
            </w:tcMar>
            <w:vAlign w:val="center"/>
            <w:hideMark/>
          </w:tcPr>
          <w:p w14:paraId="1A922230" w14:textId="77777777" w:rsidR="00764529" w:rsidRPr="00E01655" w:rsidRDefault="00764529" w:rsidP="00BF7C20">
            <w:pPr>
              <w:pStyle w:val="movimento"/>
              <w:rPr>
                <w:color w:val="002060"/>
              </w:rPr>
            </w:pPr>
            <w:r w:rsidRPr="00E01655">
              <w:rPr>
                <w:color w:val="002060"/>
              </w:rPr>
              <w:t>CONTI DANIELE</w:t>
            </w:r>
          </w:p>
        </w:tc>
        <w:tc>
          <w:tcPr>
            <w:tcW w:w="2200" w:type="dxa"/>
            <w:tcMar>
              <w:top w:w="20" w:type="dxa"/>
              <w:left w:w="20" w:type="dxa"/>
              <w:bottom w:w="20" w:type="dxa"/>
              <w:right w:w="20" w:type="dxa"/>
            </w:tcMar>
            <w:vAlign w:val="center"/>
            <w:hideMark/>
          </w:tcPr>
          <w:p w14:paraId="733650AB" w14:textId="77777777" w:rsidR="00764529" w:rsidRPr="00E01655" w:rsidRDefault="00764529" w:rsidP="00BF7C20">
            <w:pPr>
              <w:pStyle w:val="movimento2"/>
              <w:rPr>
                <w:color w:val="002060"/>
              </w:rPr>
            </w:pPr>
            <w:r w:rsidRPr="00E01655">
              <w:rPr>
                <w:color w:val="002060"/>
              </w:rPr>
              <w:t xml:space="preserve">(POLISPORTIVA UROBORO) </w:t>
            </w:r>
          </w:p>
        </w:tc>
        <w:tc>
          <w:tcPr>
            <w:tcW w:w="800" w:type="dxa"/>
            <w:tcMar>
              <w:top w:w="20" w:type="dxa"/>
              <w:left w:w="20" w:type="dxa"/>
              <w:bottom w:w="20" w:type="dxa"/>
              <w:right w:w="20" w:type="dxa"/>
            </w:tcMar>
            <w:vAlign w:val="center"/>
            <w:hideMark/>
          </w:tcPr>
          <w:p w14:paraId="05C1AA09"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1A4BCC3" w14:textId="77777777" w:rsidR="00764529" w:rsidRPr="00E01655" w:rsidRDefault="00764529" w:rsidP="00BF7C20">
            <w:pPr>
              <w:pStyle w:val="movimento"/>
              <w:rPr>
                <w:color w:val="002060"/>
              </w:rPr>
            </w:pPr>
            <w:r w:rsidRPr="00E01655">
              <w:rPr>
                <w:color w:val="002060"/>
              </w:rPr>
              <w:t>SMARGIASSI MARCO</w:t>
            </w:r>
          </w:p>
        </w:tc>
        <w:tc>
          <w:tcPr>
            <w:tcW w:w="2200" w:type="dxa"/>
            <w:tcMar>
              <w:top w:w="20" w:type="dxa"/>
              <w:left w:w="20" w:type="dxa"/>
              <w:bottom w:w="20" w:type="dxa"/>
              <w:right w:w="20" w:type="dxa"/>
            </w:tcMar>
            <w:vAlign w:val="center"/>
            <w:hideMark/>
          </w:tcPr>
          <w:p w14:paraId="57EA6618" w14:textId="77777777" w:rsidR="00764529" w:rsidRPr="00E01655" w:rsidRDefault="00764529" w:rsidP="00BF7C20">
            <w:pPr>
              <w:pStyle w:val="movimento2"/>
              <w:rPr>
                <w:color w:val="002060"/>
              </w:rPr>
            </w:pPr>
            <w:r w:rsidRPr="00E01655">
              <w:rPr>
                <w:color w:val="002060"/>
              </w:rPr>
              <w:t xml:space="preserve">(POLISPORTIVA UROBORO) </w:t>
            </w:r>
          </w:p>
        </w:tc>
      </w:tr>
      <w:tr w:rsidR="00764529" w:rsidRPr="00E01655" w14:paraId="159B0387" w14:textId="77777777" w:rsidTr="00BF7C20">
        <w:tc>
          <w:tcPr>
            <w:tcW w:w="2200" w:type="dxa"/>
            <w:tcMar>
              <w:top w:w="20" w:type="dxa"/>
              <w:left w:w="20" w:type="dxa"/>
              <w:bottom w:w="20" w:type="dxa"/>
              <w:right w:w="20" w:type="dxa"/>
            </w:tcMar>
            <w:vAlign w:val="center"/>
            <w:hideMark/>
          </w:tcPr>
          <w:p w14:paraId="13D20C69" w14:textId="77777777" w:rsidR="00764529" w:rsidRPr="00E01655" w:rsidRDefault="00764529" w:rsidP="00BF7C20">
            <w:pPr>
              <w:pStyle w:val="movimento"/>
              <w:rPr>
                <w:color w:val="002060"/>
              </w:rPr>
            </w:pPr>
            <w:r w:rsidRPr="00E01655">
              <w:rPr>
                <w:color w:val="002060"/>
              </w:rPr>
              <w:t>BONSERVIZI NICOLA</w:t>
            </w:r>
          </w:p>
        </w:tc>
        <w:tc>
          <w:tcPr>
            <w:tcW w:w="2200" w:type="dxa"/>
            <w:tcMar>
              <w:top w:w="20" w:type="dxa"/>
              <w:left w:w="20" w:type="dxa"/>
              <w:bottom w:w="20" w:type="dxa"/>
              <w:right w:w="20" w:type="dxa"/>
            </w:tcMar>
            <w:vAlign w:val="center"/>
            <w:hideMark/>
          </w:tcPr>
          <w:p w14:paraId="7C32DCDA" w14:textId="77777777" w:rsidR="00764529" w:rsidRPr="00E01655" w:rsidRDefault="00764529" w:rsidP="00BF7C20">
            <w:pPr>
              <w:pStyle w:val="movimento2"/>
              <w:rPr>
                <w:color w:val="002060"/>
              </w:rPr>
            </w:pPr>
            <w:r w:rsidRPr="00E01655">
              <w:rPr>
                <w:color w:val="002060"/>
              </w:rPr>
              <w:t xml:space="preserve">(POLISPORTIVA VICTORIA) </w:t>
            </w:r>
          </w:p>
        </w:tc>
        <w:tc>
          <w:tcPr>
            <w:tcW w:w="800" w:type="dxa"/>
            <w:tcMar>
              <w:top w:w="20" w:type="dxa"/>
              <w:left w:w="20" w:type="dxa"/>
              <w:bottom w:w="20" w:type="dxa"/>
              <w:right w:w="20" w:type="dxa"/>
            </w:tcMar>
            <w:vAlign w:val="center"/>
            <w:hideMark/>
          </w:tcPr>
          <w:p w14:paraId="464F86B0"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3EEF290" w14:textId="77777777" w:rsidR="00764529" w:rsidRPr="00E01655" w:rsidRDefault="00764529" w:rsidP="00BF7C20">
            <w:pPr>
              <w:pStyle w:val="movimento"/>
              <w:rPr>
                <w:color w:val="002060"/>
              </w:rPr>
            </w:pPr>
            <w:r w:rsidRPr="00E01655">
              <w:rPr>
                <w:color w:val="002060"/>
              </w:rPr>
              <w:t>ZANELLI RENATO</w:t>
            </w:r>
          </w:p>
        </w:tc>
        <w:tc>
          <w:tcPr>
            <w:tcW w:w="2200" w:type="dxa"/>
            <w:tcMar>
              <w:top w:w="20" w:type="dxa"/>
              <w:left w:w="20" w:type="dxa"/>
              <w:bottom w:w="20" w:type="dxa"/>
              <w:right w:w="20" w:type="dxa"/>
            </w:tcMar>
            <w:vAlign w:val="center"/>
            <w:hideMark/>
          </w:tcPr>
          <w:p w14:paraId="30DC7C58" w14:textId="77777777" w:rsidR="00764529" w:rsidRPr="00E01655" w:rsidRDefault="00764529" w:rsidP="00BF7C20">
            <w:pPr>
              <w:pStyle w:val="movimento2"/>
              <w:rPr>
                <w:color w:val="002060"/>
              </w:rPr>
            </w:pPr>
            <w:r w:rsidRPr="00E01655">
              <w:rPr>
                <w:color w:val="002060"/>
              </w:rPr>
              <w:t xml:space="preserve">(POLISPORTIVA VICTORIA) </w:t>
            </w:r>
          </w:p>
        </w:tc>
      </w:tr>
      <w:tr w:rsidR="00764529" w:rsidRPr="00E01655" w14:paraId="477B300F" w14:textId="77777777" w:rsidTr="00BF7C20">
        <w:tc>
          <w:tcPr>
            <w:tcW w:w="2200" w:type="dxa"/>
            <w:tcMar>
              <w:top w:w="20" w:type="dxa"/>
              <w:left w:w="20" w:type="dxa"/>
              <w:bottom w:w="20" w:type="dxa"/>
              <w:right w:w="20" w:type="dxa"/>
            </w:tcMar>
            <w:vAlign w:val="center"/>
            <w:hideMark/>
          </w:tcPr>
          <w:p w14:paraId="76E3176C" w14:textId="77777777" w:rsidR="00764529" w:rsidRPr="00E01655" w:rsidRDefault="00764529" w:rsidP="00BF7C20">
            <w:pPr>
              <w:pStyle w:val="movimento"/>
              <w:rPr>
                <w:color w:val="002060"/>
              </w:rPr>
            </w:pPr>
            <w:r w:rsidRPr="00E01655">
              <w:rPr>
                <w:color w:val="002060"/>
              </w:rPr>
              <w:t>BARTOLINI LUCA</w:t>
            </w:r>
          </w:p>
        </w:tc>
        <w:tc>
          <w:tcPr>
            <w:tcW w:w="2200" w:type="dxa"/>
            <w:tcMar>
              <w:top w:w="20" w:type="dxa"/>
              <w:left w:w="20" w:type="dxa"/>
              <w:bottom w:w="20" w:type="dxa"/>
              <w:right w:w="20" w:type="dxa"/>
            </w:tcMar>
            <w:vAlign w:val="center"/>
            <w:hideMark/>
          </w:tcPr>
          <w:p w14:paraId="01069215" w14:textId="77777777" w:rsidR="00764529" w:rsidRPr="00E01655" w:rsidRDefault="00764529" w:rsidP="00BF7C20">
            <w:pPr>
              <w:pStyle w:val="movimento2"/>
              <w:rPr>
                <w:color w:val="002060"/>
              </w:rPr>
            </w:pPr>
            <w:r w:rsidRPr="00E01655">
              <w:rPr>
                <w:color w:val="002060"/>
              </w:rPr>
              <w:t xml:space="preserve">(REAL FABRIANO) </w:t>
            </w:r>
          </w:p>
        </w:tc>
        <w:tc>
          <w:tcPr>
            <w:tcW w:w="800" w:type="dxa"/>
            <w:tcMar>
              <w:top w:w="20" w:type="dxa"/>
              <w:left w:w="20" w:type="dxa"/>
              <w:bottom w:w="20" w:type="dxa"/>
              <w:right w:w="20" w:type="dxa"/>
            </w:tcMar>
            <w:vAlign w:val="center"/>
            <w:hideMark/>
          </w:tcPr>
          <w:p w14:paraId="741EEF3D"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1CCFF87" w14:textId="77777777" w:rsidR="00764529" w:rsidRPr="00E01655" w:rsidRDefault="00764529" w:rsidP="00BF7C20">
            <w:pPr>
              <w:pStyle w:val="movimento"/>
              <w:rPr>
                <w:color w:val="002060"/>
              </w:rPr>
            </w:pPr>
            <w:r w:rsidRPr="00E01655">
              <w:rPr>
                <w:color w:val="002060"/>
              </w:rPr>
              <w:t>PICCININI MARTIN</w:t>
            </w:r>
          </w:p>
        </w:tc>
        <w:tc>
          <w:tcPr>
            <w:tcW w:w="2200" w:type="dxa"/>
            <w:tcMar>
              <w:top w:w="20" w:type="dxa"/>
              <w:left w:w="20" w:type="dxa"/>
              <w:bottom w:w="20" w:type="dxa"/>
              <w:right w:w="20" w:type="dxa"/>
            </w:tcMar>
            <w:vAlign w:val="center"/>
            <w:hideMark/>
          </w:tcPr>
          <w:p w14:paraId="1073D9E7" w14:textId="77777777" w:rsidR="00764529" w:rsidRPr="00E01655" w:rsidRDefault="00764529" w:rsidP="00BF7C20">
            <w:pPr>
              <w:pStyle w:val="movimento2"/>
              <w:rPr>
                <w:color w:val="002060"/>
              </w:rPr>
            </w:pPr>
            <w:r w:rsidRPr="00E01655">
              <w:rPr>
                <w:color w:val="002060"/>
              </w:rPr>
              <w:t xml:space="preserve">(SAMBENEDETTESE CALCIO A 5) </w:t>
            </w:r>
          </w:p>
        </w:tc>
      </w:tr>
    </w:tbl>
    <w:p w14:paraId="5BEF91AE" w14:textId="77777777" w:rsidR="00764529" w:rsidRPr="00E01655" w:rsidRDefault="00764529" w:rsidP="00764529">
      <w:pPr>
        <w:pStyle w:val="titolo20"/>
        <w:rPr>
          <w:rFonts w:eastAsiaTheme="minorEastAsia"/>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6A49A1C5" w14:textId="77777777" w:rsidTr="00BF7C20">
        <w:tc>
          <w:tcPr>
            <w:tcW w:w="2200" w:type="dxa"/>
            <w:tcMar>
              <w:top w:w="20" w:type="dxa"/>
              <w:left w:w="20" w:type="dxa"/>
              <w:bottom w:w="20" w:type="dxa"/>
              <w:right w:w="20" w:type="dxa"/>
            </w:tcMar>
            <w:vAlign w:val="center"/>
            <w:hideMark/>
          </w:tcPr>
          <w:p w14:paraId="10B49F13" w14:textId="77777777" w:rsidR="00764529" w:rsidRPr="00E01655" w:rsidRDefault="00764529" w:rsidP="00BF7C20">
            <w:pPr>
              <w:pStyle w:val="movimento"/>
              <w:rPr>
                <w:color w:val="002060"/>
              </w:rPr>
            </w:pPr>
            <w:r w:rsidRPr="00E01655">
              <w:rPr>
                <w:color w:val="002060"/>
              </w:rPr>
              <w:t>ANTONINI LORENZO</w:t>
            </w:r>
          </w:p>
        </w:tc>
        <w:tc>
          <w:tcPr>
            <w:tcW w:w="2200" w:type="dxa"/>
            <w:tcMar>
              <w:top w:w="20" w:type="dxa"/>
              <w:left w:w="20" w:type="dxa"/>
              <w:bottom w:w="20" w:type="dxa"/>
              <w:right w:w="20" w:type="dxa"/>
            </w:tcMar>
            <w:vAlign w:val="center"/>
            <w:hideMark/>
          </w:tcPr>
          <w:p w14:paraId="7C474DBA" w14:textId="77777777" w:rsidR="00764529" w:rsidRPr="00E01655" w:rsidRDefault="00764529" w:rsidP="00BF7C20">
            <w:pPr>
              <w:pStyle w:val="movimento2"/>
              <w:rPr>
                <w:color w:val="002060"/>
              </w:rPr>
            </w:pPr>
            <w:r w:rsidRPr="00E01655">
              <w:rPr>
                <w:color w:val="002060"/>
              </w:rPr>
              <w:t xml:space="preserve">(ACLI AUDAX MONTECOSARO C5) </w:t>
            </w:r>
          </w:p>
        </w:tc>
        <w:tc>
          <w:tcPr>
            <w:tcW w:w="800" w:type="dxa"/>
            <w:tcMar>
              <w:top w:w="20" w:type="dxa"/>
              <w:left w:w="20" w:type="dxa"/>
              <w:bottom w:w="20" w:type="dxa"/>
              <w:right w:w="20" w:type="dxa"/>
            </w:tcMar>
            <w:vAlign w:val="center"/>
            <w:hideMark/>
          </w:tcPr>
          <w:p w14:paraId="567DD0C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3BE6371" w14:textId="77777777" w:rsidR="00764529" w:rsidRPr="00E01655" w:rsidRDefault="00764529" w:rsidP="00BF7C20">
            <w:pPr>
              <w:pStyle w:val="movimento"/>
              <w:rPr>
                <w:color w:val="002060"/>
              </w:rPr>
            </w:pPr>
            <w:r w:rsidRPr="00E01655">
              <w:rPr>
                <w:color w:val="002060"/>
              </w:rPr>
              <w:t>VALENTE DANIELE</w:t>
            </w:r>
          </w:p>
        </w:tc>
        <w:tc>
          <w:tcPr>
            <w:tcW w:w="2200" w:type="dxa"/>
            <w:tcMar>
              <w:top w:w="20" w:type="dxa"/>
              <w:left w:w="20" w:type="dxa"/>
              <w:bottom w:w="20" w:type="dxa"/>
              <w:right w:w="20" w:type="dxa"/>
            </w:tcMar>
            <w:vAlign w:val="center"/>
            <w:hideMark/>
          </w:tcPr>
          <w:p w14:paraId="29F9AC09" w14:textId="77777777" w:rsidR="00764529" w:rsidRPr="00E01655" w:rsidRDefault="00764529" w:rsidP="00BF7C20">
            <w:pPr>
              <w:pStyle w:val="movimento2"/>
              <w:rPr>
                <w:color w:val="002060"/>
              </w:rPr>
            </w:pPr>
            <w:r w:rsidRPr="00E01655">
              <w:rPr>
                <w:color w:val="002060"/>
              </w:rPr>
              <w:t xml:space="preserve">(AMICI DEL CENTROSOCIO SP.) </w:t>
            </w:r>
          </w:p>
        </w:tc>
      </w:tr>
      <w:tr w:rsidR="00764529" w:rsidRPr="00E01655" w14:paraId="206A467D" w14:textId="77777777" w:rsidTr="00BF7C20">
        <w:tc>
          <w:tcPr>
            <w:tcW w:w="2200" w:type="dxa"/>
            <w:tcMar>
              <w:top w:w="20" w:type="dxa"/>
              <w:left w:w="20" w:type="dxa"/>
              <w:bottom w:w="20" w:type="dxa"/>
              <w:right w:w="20" w:type="dxa"/>
            </w:tcMar>
            <w:vAlign w:val="center"/>
            <w:hideMark/>
          </w:tcPr>
          <w:p w14:paraId="25CFEDDE" w14:textId="77777777" w:rsidR="00764529" w:rsidRPr="00E01655" w:rsidRDefault="00764529" w:rsidP="00BF7C20">
            <w:pPr>
              <w:pStyle w:val="movimento"/>
              <w:rPr>
                <w:color w:val="002060"/>
              </w:rPr>
            </w:pPr>
            <w:r w:rsidRPr="00E01655">
              <w:rPr>
                <w:color w:val="002060"/>
              </w:rPr>
              <w:t>PERUCCI DANIELE</w:t>
            </w:r>
          </w:p>
        </w:tc>
        <w:tc>
          <w:tcPr>
            <w:tcW w:w="2200" w:type="dxa"/>
            <w:tcMar>
              <w:top w:w="20" w:type="dxa"/>
              <w:left w:w="20" w:type="dxa"/>
              <w:bottom w:w="20" w:type="dxa"/>
              <w:right w:w="20" w:type="dxa"/>
            </w:tcMar>
            <w:vAlign w:val="center"/>
            <w:hideMark/>
          </w:tcPr>
          <w:p w14:paraId="34E51552" w14:textId="77777777" w:rsidR="00764529" w:rsidRPr="00E01655" w:rsidRDefault="00764529" w:rsidP="00BF7C20">
            <w:pPr>
              <w:pStyle w:val="movimento2"/>
              <w:rPr>
                <w:color w:val="002060"/>
              </w:rPr>
            </w:pPr>
            <w:r w:rsidRPr="00E01655">
              <w:rPr>
                <w:color w:val="002060"/>
              </w:rPr>
              <w:t xml:space="preserve">(BORGOROSSO TOLENTINO) </w:t>
            </w:r>
          </w:p>
        </w:tc>
        <w:tc>
          <w:tcPr>
            <w:tcW w:w="800" w:type="dxa"/>
            <w:tcMar>
              <w:top w:w="20" w:type="dxa"/>
              <w:left w:w="20" w:type="dxa"/>
              <w:bottom w:w="20" w:type="dxa"/>
              <w:right w:w="20" w:type="dxa"/>
            </w:tcMar>
            <w:vAlign w:val="center"/>
            <w:hideMark/>
          </w:tcPr>
          <w:p w14:paraId="536FC30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19AC8E1" w14:textId="77777777" w:rsidR="00764529" w:rsidRPr="00E01655" w:rsidRDefault="00764529" w:rsidP="00BF7C20">
            <w:pPr>
              <w:pStyle w:val="movimento"/>
              <w:rPr>
                <w:color w:val="002060"/>
              </w:rPr>
            </w:pPr>
            <w:r w:rsidRPr="00E01655">
              <w:rPr>
                <w:color w:val="002060"/>
              </w:rPr>
              <w:t>VERDINI TOMMASO</w:t>
            </w:r>
          </w:p>
        </w:tc>
        <w:tc>
          <w:tcPr>
            <w:tcW w:w="2200" w:type="dxa"/>
            <w:tcMar>
              <w:top w:w="20" w:type="dxa"/>
              <w:left w:w="20" w:type="dxa"/>
              <w:bottom w:w="20" w:type="dxa"/>
              <w:right w:w="20" w:type="dxa"/>
            </w:tcMar>
            <w:vAlign w:val="center"/>
            <w:hideMark/>
          </w:tcPr>
          <w:p w14:paraId="2A191C95" w14:textId="77777777" w:rsidR="00764529" w:rsidRPr="00E01655" w:rsidRDefault="00764529" w:rsidP="00BF7C20">
            <w:pPr>
              <w:pStyle w:val="movimento2"/>
              <w:rPr>
                <w:color w:val="002060"/>
              </w:rPr>
            </w:pPr>
            <w:r w:rsidRPr="00E01655">
              <w:rPr>
                <w:color w:val="002060"/>
              </w:rPr>
              <w:t xml:space="preserve">(BORGOROSSO TOLENTINO) </w:t>
            </w:r>
          </w:p>
        </w:tc>
      </w:tr>
      <w:tr w:rsidR="00764529" w:rsidRPr="00E01655" w14:paraId="4E421280" w14:textId="77777777" w:rsidTr="00BF7C20">
        <w:tc>
          <w:tcPr>
            <w:tcW w:w="2200" w:type="dxa"/>
            <w:tcMar>
              <w:top w:w="20" w:type="dxa"/>
              <w:left w:w="20" w:type="dxa"/>
              <w:bottom w:w="20" w:type="dxa"/>
              <w:right w:w="20" w:type="dxa"/>
            </w:tcMar>
            <w:vAlign w:val="center"/>
            <w:hideMark/>
          </w:tcPr>
          <w:p w14:paraId="281EFDE5" w14:textId="77777777" w:rsidR="00764529" w:rsidRPr="00E01655" w:rsidRDefault="00764529" w:rsidP="00BF7C20">
            <w:pPr>
              <w:pStyle w:val="movimento"/>
              <w:rPr>
                <w:color w:val="002060"/>
              </w:rPr>
            </w:pPr>
            <w:r w:rsidRPr="00E01655">
              <w:rPr>
                <w:color w:val="002060"/>
              </w:rPr>
              <w:t>PALPACELLI MARCO</w:t>
            </w:r>
          </w:p>
        </w:tc>
        <w:tc>
          <w:tcPr>
            <w:tcW w:w="2200" w:type="dxa"/>
            <w:tcMar>
              <w:top w:w="20" w:type="dxa"/>
              <w:left w:w="20" w:type="dxa"/>
              <w:bottom w:w="20" w:type="dxa"/>
              <w:right w:w="20" w:type="dxa"/>
            </w:tcMar>
            <w:vAlign w:val="center"/>
            <w:hideMark/>
          </w:tcPr>
          <w:p w14:paraId="47FEF92B" w14:textId="77777777" w:rsidR="00764529" w:rsidRPr="00E01655" w:rsidRDefault="00764529" w:rsidP="00BF7C20">
            <w:pPr>
              <w:pStyle w:val="movimento2"/>
              <w:rPr>
                <w:color w:val="002060"/>
              </w:rPr>
            </w:pPr>
            <w:r w:rsidRPr="00E01655">
              <w:rPr>
                <w:color w:val="002060"/>
              </w:rPr>
              <w:t xml:space="preserve">(CASTELBELLINO CALCIO A 5) </w:t>
            </w:r>
          </w:p>
        </w:tc>
        <w:tc>
          <w:tcPr>
            <w:tcW w:w="800" w:type="dxa"/>
            <w:tcMar>
              <w:top w:w="20" w:type="dxa"/>
              <w:left w:w="20" w:type="dxa"/>
              <w:bottom w:w="20" w:type="dxa"/>
              <w:right w:w="20" w:type="dxa"/>
            </w:tcMar>
            <w:vAlign w:val="center"/>
            <w:hideMark/>
          </w:tcPr>
          <w:p w14:paraId="1BA9C6F2"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B41E550" w14:textId="77777777" w:rsidR="00764529" w:rsidRPr="00E01655" w:rsidRDefault="00764529" w:rsidP="00BF7C20">
            <w:pPr>
              <w:pStyle w:val="movimento"/>
              <w:rPr>
                <w:color w:val="002060"/>
              </w:rPr>
            </w:pPr>
            <w:r w:rsidRPr="00E01655">
              <w:rPr>
                <w:color w:val="002060"/>
              </w:rPr>
              <w:t>DEL ZOMPO ANDREA</w:t>
            </w:r>
          </w:p>
        </w:tc>
        <w:tc>
          <w:tcPr>
            <w:tcW w:w="2200" w:type="dxa"/>
            <w:tcMar>
              <w:top w:w="20" w:type="dxa"/>
              <w:left w:w="20" w:type="dxa"/>
              <w:bottom w:w="20" w:type="dxa"/>
              <w:right w:w="20" w:type="dxa"/>
            </w:tcMar>
            <w:vAlign w:val="center"/>
            <w:hideMark/>
          </w:tcPr>
          <w:p w14:paraId="0A071F22" w14:textId="77777777" w:rsidR="00764529" w:rsidRPr="00E01655" w:rsidRDefault="00764529" w:rsidP="00BF7C20">
            <w:pPr>
              <w:pStyle w:val="movimento2"/>
              <w:rPr>
                <w:color w:val="002060"/>
              </w:rPr>
            </w:pPr>
            <w:r w:rsidRPr="00E01655">
              <w:rPr>
                <w:color w:val="002060"/>
              </w:rPr>
              <w:t xml:space="preserve">(CSI STELLA A.S.D.) </w:t>
            </w:r>
          </w:p>
        </w:tc>
      </w:tr>
      <w:tr w:rsidR="00764529" w:rsidRPr="00E01655" w14:paraId="2F6F8285" w14:textId="77777777" w:rsidTr="00BF7C20">
        <w:tc>
          <w:tcPr>
            <w:tcW w:w="2200" w:type="dxa"/>
            <w:tcMar>
              <w:top w:w="20" w:type="dxa"/>
              <w:left w:w="20" w:type="dxa"/>
              <w:bottom w:w="20" w:type="dxa"/>
              <w:right w:w="20" w:type="dxa"/>
            </w:tcMar>
            <w:vAlign w:val="center"/>
            <w:hideMark/>
          </w:tcPr>
          <w:p w14:paraId="57CC8659" w14:textId="77777777" w:rsidR="00764529" w:rsidRPr="00E01655" w:rsidRDefault="00764529" w:rsidP="00BF7C20">
            <w:pPr>
              <w:pStyle w:val="movimento"/>
              <w:rPr>
                <w:color w:val="002060"/>
              </w:rPr>
            </w:pPr>
            <w:r w:rsidRPr="00E01655">
              <w:rPr>
                <w:color w:val="002060"/>
              </w:rPr>
              <w:t>DI RONZA SIMONE</w:t>
            </w:r>
          </w:p>
        </w:tc>
        <w:tc>
          <w:tcPr>
            <w:tcW w:w="2200" w:type="dxa"/>
            <w:tcMar>
              <w:top w:w="20" w:type="dxa"/>
              <w:left w:w="20" w:type="dxa"/>
              <w:bottom w:w="20" w:type="dxa"/>
              <w:right w:w="20" w:type="dxa"/>
            </w:tcMar>
            <w:vAlign w:val="center"/>
            <w:hideMark/>
          </w:tcPr>
          <w:p w14:paraId="5C4AF9F8" w14:textId="77777777" w:rsidR="00764529" w:rsidRPr="00E01655" w:rsidRDefault="00764529" w:rsidP="00BF7C20">
            <w:pPr>
              <w:pStyle w:val="movimento2"/>
              <w:rPr>
                <w:color w:val="002060"/>
              </w:rPr>
            </w:pPr>
            <w:r w:rsidRPr="00E01655">
              <w:rPr>
                <w:color w:val="002060"/>
              </w:rPr>
              <w:t xml:space="preserve">(GAGLIOLE F.C.) </w:t>
            </w:r>
          </w:p>
        </w:tc>
        <w:tc>
          <w:tcPr>
            <w:tcW w:w="800" w:type="dxa"/>
            <w:tcMar>
              <w:top w:w="20" w:type="dxa"/>
              <w:left w:w="20" w:type="dxa"/>
              <w:bottom w:w="20" w:type="dxa"/>
              <w:right w:w="20" w:type="dxa"/>
            </w:tcMar>
            <w:vAlign w:val="center"/>
            <w:hideMark/>
          </w:tcPr>
          <w:p w14:paraId="43647FAD"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182EEDC" w14:textId="77777777" w:rsidR="00764529" w:rsidRPr="00E01655" w:rsidRDefault="00764529" w:rsidP="00BF7C20">
            <w:pPr>
              <w:pStyle w:val="movimento"/>
              <w:rPr>
                <w:color w:val="002060"/>
              </w:rPr>
            </w:pPr>
            <w:r w:rsidRPr="00E01655">
              <w:rPr>
                <w:color w:val="002060"/>
              </w:rPr>
              <w:t>FERNANDEZ COBELAS VALENTIN BLAS</w:t>
            </w:r>
          </w:p>
        </w:tc>
        <w:tc>
          <w:tcPr>
            <w:tcW w:w="2200" w:type="dxa"/>
            <w:tcMar>
              <w:top w:w="20" w:type="dxa"/>
              <w:left w:w="20" w:type="dxa"/>
              <w:bottom w:w="20" w:type="dxa"/>
              <w:right w:w="20" w:type="dxa"/>
            </w:tcMar>
            <w:vAlign w:val="center"/>
            <w:hideMark/>
          </w:tcPr>
          <w:p w14:paraId="17122DB0" w14:textId="77777777" w:rsidR="00764529" w:rsidRPr="00E01655" w:rsidRDefault="00764529" w:rsidP="00BF7C20">
            <w:pPr>
              <w:pStyle w:val="movimento2"/>
              <w:rPr>
                <w:color w:val="002060"/>
              </w:rPr>
            </w:pPr>
            <w:r w:rsidRPr="00E01655">
              <w:rPr>
                <w:color w:val="002060"/>
              </w:rPr>
              <w:t xml:space="preserve">(GAGLIOLE F.C.) </w:t>
            </w:r>
          </w:p>
        </w:tc>
      </w:tr>
      <w:tr w:rsidR="00764529" w:rsidRPr="00E01655" w14:paraId="1D712234" w14:textId="77777777" w:rsidTr="00BF7C20">
        <w:tc>
          <w:tcPr>
            <w:tcW w:w="2200" w:type="dxa"/>
            <w:tcMar>
              <w:top w:w="20" w:type="dxa"/>
              <w:left w:w="20" w:type="dxa"/>
              <w:bottom w:w="20" w:type="dxa"/>
              <w:right w:w="20" w:type="dxa"/>
            </w:tcMar>
            <w:vAlign w:val="center"/>
            <w:hideMark/>
          </w:tcPr>
          <w:p w14:paraId="63EEF587" w14:textId="77777777" w:rsidR="00764529" w:rsidRPr="00E01655" w:rsidRDefault="00764529" w:rsidP="00BF7C20">
            <w:pPr>
              <w:pStyle w:val="movimento"/>
              <w:rPr>
                <w:color w:val="002060"/>
              </w:rPr>
            </w:pPr>
            <w:r w:rsidRPr="00E01655">
              <w:rPr>
                <w:color w:val="002060"/>
              </w:rPr>
              <w:t>INNOCENZI TEO</w:t>
            </w:r>
          </w:p>
        </w:tc>
        <w:tc>
          <w:tcPr>
            <w:tcW w:w="2200" w:type="dxa"/>
            <w:tcMar>
              <w:top w:w="20" w:type="dxa"/>
              <w:left w:w="20" w:type="dxa"/>
              <w:bottom w:w="20" w:type="dxa"/>
              <w:right w:w="20" w:type="dxa"/>
            </w:tcMar>
            <w:vAlign w:val="center"/>
            <w:hideMark/>
          </w:tcPr>
          <w:p w14:paraId="614E2FFE" w14:textId="77777777" w:rsidR="00764529" w:rsidRPr="00E01655" w:rsidRDefault="00764529" w:rsidP="00BF7C20">
            <w:pPr>
              <w:pStyle w:val="movimento2"/>
              <w:rPr>
                <w:color w:val="002060"/>
              </w:rPr>
            </w:pPr>
            <w:r w:rsidRPr="00E01655">
              <w:rPr>
                <w:color w:val="002060"/>
              </w:rPr>
              <w:t xml:space="preserve">(GAGLIOLE F.C.) </w:t>
            </w:r>
          </w:p>
        </w:tc>
        <w:tc>
          <w:tcPr>
            <w:tcW w:w="800" w:type="dxa"/>
            <w:tcMar>
              <w:top w:w="20" w:type="dxa"/>
              <w:left w:w="20" w:type="dxa"/>
              <w:bottom w:w="20" w:type="dxa"/>
              <w:right w:w="20" w:type="dxa"/>
            </w:tcMar>
            <w:vAlign w:val="center"/>
            <w:hideMark/>
          </w:tcPr>
          <w:p w14:paraId="0F9413AB"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EC34C48" w14:textId="77777777" w:rsidR="00764529" w:rsidRPr="00E01655" w:rsidRDefault="00764529" w:rsidP="00BF7C20">
            <w:pPr>
              <w:pStyle w:val="movimento"/>
              <w:rPr>
                <w:color w:val="002060"/>
              </w:rPr>
            </w:pPr>
            <w:r w:rsidRPr="00E01655">
              <w:rPr>
                <w:color w:val="002060"/>
              </w:rPr>
              <w:t>MACCIONI LEONARDO</w:t>
            </w:r>
          </w:p>
        </w:tc>
        <w:tc>
          <w:tcPr>
            <w:tcW w:w="2200" w:type="dxa"/>
            <w:tcMar>
              <w:top w:w="20" w:type="dxa"/>
              <w:left w:w="20" w:type="dxa"/>
              <w:bottom w:w="20" w:type="dxa"/>
              <w:right w:w="20" w:type="dxa"/>
            </w:tcMar>
            <w:vAlign w:val="center"/>
            <w:hideMark/>
          </w:tcPr>
          <w:p w14:paraId="655232BB" w14:textId="77777777" w:rsidR="00764529" w:rsidRPr="00E01655" w:rsidRDefault="00764529" w:rsidP="00BF7C20">
            <w:pPr>
              <w:pStyle w:val="movimento2"/>
              <w:rPr>
                <w:color w:val="002060"/>
              </w:rPr>
            </w:pPr>
            <w:r w:rsidRPr="00E01655">
              <w:rPr>
                <w:color w:val="002060"/>
              </w:rPr>
              <w:t xml:space="preserve">(POLISPORTIVA VICTORIA) </w:t>
            </w:r>
          </w:p>
        </w:tc>
      </w:tr>
      <w:tr w:rsidR="00764529" w:rsidRPr="00E01655" w14:paraId="58A562B7" w14:textId="77777777" w:rsidTr="00BF7C20">
        <w:tc>
          <w:tcPr>
            <w:tcW w:w="2200" w:type="dxa"/>
            <w:tcMar>
              <w:top w:w="20" w:type="dxa"/>
              <w:left w:w="20" w:type="dxa"/>
              <w:bottom w:w="20" w:type="dxa"/>
              <w:right w:w="20" w:type="dxa"/>
            </w:tcMar>
            <w:vAlign w:val="center"/>
            <w:hideMark/>
          </w:tcPr>
          <w:p w14:paraId="1839D872" w14:textId="77777777" w:rsidR="00764529" w:rsidRPr="00E01655" w:rsidRDefault="00764529" w:rsidP="00BF7C20">
            <w:pPr>
              <w:pStyle w:val="movimento"/>
              <w:rPr>
                <w:color w:val="002060"/>
              </w:rPr>
            </w:pPr>
            <w:r w:rsidRPr="00E01655">
              <w:rPr>
                <w:color w:val="002060"/>
              </w:rPr>
              <w:t>SANDOVAL FERREIRA MARCUS VINICIUS</w:t>
            </w:r>
          </w:p>
        </w:tc>
        <w:tc>
          <w:tcPr>
            <w:tcW w:w="2200" w:type="dxa"/>
            <w:tcMar>
              <w:top w:w="20" w:type="dxa"/>
              <w:left w:w="20" w:type="dxa"/>
              <w:bottom w:w="20" w:type="dxa"/>
              <w:right w:w="20" w:type="dxa"/>
            </w:tcMar>
            <w:vAlign w:val="center"/>
            <w:hideMark/>
          </w:tcPr>
          <w:p w14:paraId="7E313FB0" w14:textId="77777777" w:rsidR="00764529" w:rsidRPr="00E01655" w:rsidRDefault="00764529" w:rsidP="00BF7C20">
            <w:pPr>
              <w:pStyle w:val="movimento2"/>
              <w:rPr>
                <w:color w:val="002060"/>
              </w:rPr>
            </w:pPr>
            <w:r w:rsidRPr="00E01655">
              <w:rPr>
                <w:color w:val="002060"/>
              </w:rPr>
              <w:t xml:space="preserve">(REAL EAGLES VIRTUS PAGLIA) </w:t>
            </w:r>
          </w:p>
        </w:tc>
        <w:tc>
          <w:tcPr>
            <w:tcW w:w="800" w:type="dxa"/>
            <w:tcMar>
              <w:top w:w="20" w:type="dxa"/>
              <w:left w:w="20" w:type="dxa"/>
              <w:bottom w:w="20" w:type="dxa"/>
              <w:right w:w="20" w:type="dxa"/>
            </w:tcMar>
            <w:vAlign w:val="center"/>
            <w:hideMark/>
          </w:tcPr>
          <w:p w14:paraId="42653E92"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11E35CA" w14:textId="77777777" w:rsidR="00764529" w:rsidRPr="00E01655" w:rsidRDefault="00764529" w:rsidP="00BF7C20">
            <w:pPr>
              <w:pStyle w:val="movimento"/>
              <w:rPr>
                <w:color w:val="002060"/>
              </w:rPr>
            </w:pPr>
            <w:r w:rsidRPr="00E01655">
              <w:rPr>
                <w:color w:val="002060"/>
              </w:rPr>
              <w:t>GIACOMETTI DIEGO</w:t>
            </w:r>
          </w:p>
        </w:tc>
        <w:tc>
          <w:tcPr>
            <w:tcW w:w="2200" w:type="dxa"/>
            <w:tcMar>
              <w:top w:w="20" w:type="dxa"/>
              <w:left w:w="20" w:type="dxa"/>
              <w:bottom w:w="20" w:type="dxa"/>
              <w:right w:w="20" w:type="dxa"/>
            </w:tcMar>
            <w:vAlign w:val="center"/>
            <w:hideMark/>
          </w:tcPr>
          <w:p w14:paraId="3F025C8D" w14:textId="77777777" w:rsidR="00764529" w:rsidRPr="00E01655" w:rsidRDefault="00764529" w:rsidP="00BF7C20">
            <w:pPr>
              <w:pStyle w:val="movimento2"/>
              <w:rPr>
                <w:color w:val="002060"/>
              </w:rPr>
            </w:pPr>
            <w:r w:rsidRPr="00E01655">
              <w:rPr>
                <w:color w:val="002060"/>
              </w:rPr>
              <w:t xml:space="preserve">(REAL FABRIANO) </w:t>
            </w:r>
          </w:p>
        </w:tc>
      </w:tr>
    </w:tbl>
    <w:p w14:paraId="5BC8E9FC" w14:textId="77777777" w:rsidR="00764529" w:rsidRPr="00E01655" w:rsidRDefault="00764529" w:rsidP="00764529">
      <w:pPr>
        <w:pStyle w:val="titolo10"/>
        <w:rPr>
          <w:rFonts w:eastAsiaTheme="minorEastAsia"/>
          <w:color w:val="002060"/>
        </w:rPr>
      </w:pPr>
      <w:r w:rsidRPr="00E01655">
        <w:rPr>
          <w:color w:val="002060"/>
        </w:rPr>
        <w:t xml:space="preserve">GARE DEL 20/ 1/2024 </w:t>
      </w:r>
    </w:p>
    <w:p w14:paraId="45C54AC7" w14:textId="77777777" w:rsidR="00764529" w:rsidRPr="00E01655" w:rsidRDefault="00764529" w:rsidP="00764529">
      <w:pPr>
        <w:pStyle w:val="titolo7a"/>
        <w:rPr>
          <w:color w:val="002060"/>
        </w:rPr>
      </w:pPr>
      <w:r w:rsidRPr="00E01655">
        <w:rPr>
          <w:color w:val="002060"/>
        </w:rPr>
        <w:t xml:space="preserve">PROVVEDIMENTI DISCIPLINARI </w:t>
      </w:r>
    </w:p>
    <w:p w14:paraId="3CD29327"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7564175B" w14:textId="77777777" w:rsidR="00764529" w:rsidRPr="00E01655" w:rsidRDefault="00764529" w:rsidP="00764529">
      <w:pPr>
        <w:pStyle w:val="titolo30"/>
        <w:rPr>
          <w:color w:val="002060"/>
        </w:rPr>
      </w:pPr>
      <w:r w:rsidRPr="00E01655">
        <w:rPr>
          <w:color w:val="002060"/>
        </w:rPr>
        <w:t xml:space="preserve">SOCIETA' </w:t>
      </w:r>
    </w:p>
    <w:p w14:paraId="1BE0F63F" w14:textId="77777777" w:rsidR="00764529" w:rsidRPr="00E01655" w:rsidRDefault="00764529" w:rsidP="00764529">
      <w:pPr>
        <w:pStyle w:val="titolo20"/>
        <w:rPr>
          <w:color w:val="002060"/>
        </w:rPr>
      </w:pPr>
      <w:r w:rsidRPr="00E01655">
        <w:rPr>
          <w:color w:val="002060"/>
        </w:rPr>
        <w:t xml:space="preserve">AMMENDA </w:t>
      </w:r>
    </w:p>
    <w:p w14:paraId="20538FDA" w14:textId="77777777" w:rsidR="00764529" w:rsidRPr="00E01655" w:rsidRDefault="00764529" w:rsidP="00764529">
      <w:pPr>
        <w:pStyle w:val="diffida"/>
        <w:spacing w:before="80" w:beforeAutospacing="0" w:after="40" w:afterAutospacing="0"/>
        <w:jc w:val="left"/>
        <w:rPr>
          <w:color w:val="002060"/>
        </w:rPr>
      </w:pPr>
      <w:r w:rsidRPr="00E01655">
        <w:rPr>
          <w:color w:val="002060"/>
        </w:rPr>
        <w:t xml:space="preserve">Euro 70,00 CALCETTO CASTRUM LAURI </w:t>
      </w:r>
      <w:r w:rsidRPr="00E01655">
        <w:rPr>
          <w:color w:val="002060"/>
        </w:rPr>
        <w:br/>
        <w:t>Per aver un proprio sostenitore rivolto frasi irriguardose all'arbitro</w:t>
      </w:r>
    </w:p>
    <w:p w14:paraId="40C2642E" w14:textId="77777777" w:rsidR="00764529" w:rsidRPr="00E01655" w:rsidRDefault="00764529" w:rsidP="00764529">
      <w:pPr>
        <w:pStyle w:val="titolo30"/>
        <w:rPr>
          <w:color w:val="002060"/>
        </w:rPr>
      </w:pPr>
      <w:r w:rsidRPr="00E01655">
        <w:rPr>
          <w:color w:val="002060"/>
        </w:rPr>
        <w:t xml:space="preserve">CALCIATORI ESPULSI </w:t>
      </w:r>
    </w:p>
    <w:p w14:paraId="7C8A0536" w14:textId="77777777" w:rsidR="00764529" w:rsidRPr="00E01655" w:rsidRDefault="00764529" w:rsidP="00764529">
      <w:pPr>
        <w:pStyle w:val="titolo20"/>
        <w:rPr>
          <w:color w:val="002060"/>
        </w:rPr>
      </w:pPr>
      <w:r w:rsidRPr="00E0165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4BC1A04D" w14:textId="77777777" w:rsidTr="00BF7C20">
        <w:tc>
          <w:tcPr>
            <w:tcW w:w="2200" w:type="dxa"/>
            <w:tcMar>
              <w:top w:w="20" w:type="dxa"/>
              <w:left w:w="20" w:type="dxa"/>
              <w:bottom w:w="20" w:type="dxa"/>
              <w:right w:w="20" w:type="dxa"/>
            </w:tcMar>
            <w:vAlign w:val="center"/>
            <w:hideMark/>
          </w:tcPr>
          <w:p w14:paraId="55F6D3EA" w14:textId="77777777" w:rsidR="00764529" w:rsidRPr="00E01655" w:rsidRDefault="00764529" w:rsidP="00BF7C20">
            <w:pPr>
              <w:pStyle w:val="movimento"/>
              <w:rPr>
                <w:color w:val="002060"/>
              </w:rPr>
            </w:pPr>
            <w:r w:rsidRPr="00E01655">
              <w:rPr>
                <w:color w:val="002060"/>
              </w:rPr>
              <w:t>PARRUCCI DANILO</w:t>
            </w:r>
          </w:p>
        </w:tc>
        <w:tc>
          <w:tcPr>
            <w:tcW w:w="2200" w:type="dxa"/>
            <w:tcMar>
              <w:top w:w="20" w:type="dxa"/>
              <w:left w:w="20" w:type="dxa"/>
              <w:bottom w:w="20" w:type="dxa"/>
              <w:right w:w="20" w:type="dxa"/>
            </w:tcMar>
            <w:vAlign w:val="center"/>
            <w:hideMark/>
          </w:tcPr>
          <w:p w14:paraId="792C960A" w14:textId="77777777" w:rsidR="00764529" w:rsidRPr="00E01655" w:rsidRDefault="00764529" w:rsidP="00BF7C20">
            <w:pPr>
              <w:pStyle w:val="movimento2"/>
              <w:rPr>
                <w:color w:val="002060"/>
              </w:rPr>
            </w:pPr>
            <w:r w:rsidRPr="00E01655">
              <w:rPr>
                <w:color w:val="002060"/>
              </w:rPr>
              <w:t xml:space="preserve">(CALCETTO CASTRUM LAURI) </w:t>
            </w:r>
          </w:p>
        </w:tc>
        <w:tc>
          <w:tcPr>
            <w:tcW w:w="800" w:type="dxa"/>
            <w:tcMar>
              <w:top w:w="20" w:type="dxa"/>
              <w:left w:w="20" w:type="dxa"/>
              <w:bottom w:w="20" w:type="dxa"/>
              <w:right w:w="20" w:type="dxa"/>
            </w:tcMar>
            <w:vAlign w:val="center"/>
            <w:hideMark/>
          </w:tcPr>
          <w:p w14:paraId="3E84FC43"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ECE6F4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08FE7F0" w14:textId="77777777" w:rsidR="00764529" w:rsidRPr="00E01655" w:rsidRDefault="00764529" w:rsidP="00BF7C20">
            <w:pPr>
              <w:pStyle w:val="movimento2"/>
              <w:rPr>
                <w:color w:val="002060"/>
              </w:rPr>
            </w:pPr>
            <w:r w:rsidRPr="00E01655">
              <w:rPr>
                <w:color w:val="002060"/>
              </w:rPr>
              <w:t> </w:t>
            </w:r>
          </w:p>
        </w:tc>
      </w:tr>
    </w:tbl>
    <w:p w14:paraId="5E2F9A10" w14:textId="77777777" w:rsidR="00764529" w:rsidRPr="00E01655" w:rsidRDefault="00764529" w:rsidP="00764529">
      <w:pPr>
        <w:pStyle w:val="titolo20"/>
        <w:rPr>
          <w:rFonts w:eastAsiaTheme="minorEastAsia"/>
          <w:color w:val="002060"/>
        </w:rPr>
      </w:pPr>
      <w:r w:rsidRPr="00E0165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7FB2D56E" w14:textId="77777777" w:rsidTr="00BF7C20">
        <w:tc>
          <w:tcPr>
            <w:tcW w:w="2200" w:type="dxa"/>
            <w:tcMar>
              <w:top w:w="20" w:type="dxa"/>
              <w:left w:w="20" w:type="dxa"/>
              <w:bottom w:w="20" w:type="dxa"/>
              <w:right w:w="20" w:type="dxa"/>
            </w:tcMar>
            <w:vAlign w:val="center"/>
            <w:hideMark/>
          </w:tcPr>
          <w:p w14:paraId="63364DD3" w14:textId="77777777" w:rsidR="00764529" w:rsidRPr="00E01655" w:rsidRDefault="00764529" w:rsidP="00BF7C20">
            <w:pPr>
              <w:pStyle w:val="movimento"/>
              <w:rPr>
                <w:color w:val="002060"/>
              </w:rPr>
            </w:pPr>
            <w:r w:rsidRPr="00E01655">
              <w:rPr>
                <w:color w:val="002060"/>
              </w:rPr>
              <w:t>PEREZ MALIA ALVARO</w:t>
            </w:r>
          </w:p>
        </w:tc>
        <w:tc>
          <w:tcPr>
            <w:tcW w:w="2200" w:type="dxa"/>
            <w:tcMar>
              <w:top w:w="20" w:type="dxa"/>
              <w:left w:w="20" w:type="dxa"/>
              <w:bottom w:w="20" w:type="dxa"/>
              <w:right w:w="20" w:type="dxa"/>
            </w:tcMar>
            <w:vAlign w:val="center"/>
            <w:hideMark/>
          </w:tcPr>
          <w:p w14:paraId="355474B7" w14:textId="77777777" w:rsidR="00764529" w:rsidRPr="00E01655" w:rsidRDefault="00764529" w:rsidP="00BF7C20">
            <w:pPr>
              <w:pStyle w:val="movimento2"/>
              <w:rPr>
                <w:color w:val="002060"/>
              </w:rPr>
            </w:pPr>
            <w:r w:rsidRPr="00E01655">
              <w:rPr>
                <w:color w:val="002060"/>
              </w:rPr>
              <w:t xml:space="preserve">(CALCETTO CASTRUM LAURI) </w:t>
            </w:r>
          </w:p>
        </w:tc>
        <w:tc>
          <w:tcPr>
            <w:tcW w:w="800" w:type="dxa"/>
            <w:tcMar>
              <w:top w:w="20" w:type="dxa"/>
              <w:left w:w="20" w:type="dxa"/>
              <w:bottom w:w="20" w:type="dxa"/>
              <w:right w:w="20" w:type="dxa"/>
            </w:tcMar>
            <w:vAlign w:val="center"/>
            <w:hideMark/>
          </w:tcPr>
          <w:p w14:paraId="040E5AE3"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5C1781A" w14:textId="77777777" w:rsidR="00764529" w:rsidRPr="00E01655" w:rsidRDefault="00764529" w:rsidP="00BF7C20">
            <w:pPr>
              <w:pStyle w:val="movimento"/>
              <w:rPr>
                <w:color w:val="002060"/>
              </w:rPr>
            </w:pPr>
            <w:r w:rsidRPr="00E01655">
              <w:rPr>
                <w:color w:val="002060"/>
              </w:rPr>
              <w:t>BIONDI LORIS</w:t>
            </w:r>
          </w:p>
        </w:tc>
        <w:tc>
          <w:tcPr>
            <w:tcW w:w="2200" w:type="dxa"/>
            <w:tcMar>
              <w:top w:w="20" w:type="dxa"/>
              <w:left w:w="20" w:type="dxa"/>
              <w:bottom w:w="20" w:type="dxa"/>
              <w:right w:w="20" w:type="dxa"/>
            </w:tcMar>
            <w:vAlign w:val="center"/>
            <w:hideMark/>
          </w:tcPr>
          <w:p w14:paraId="5A295BC7" w14:textId="77777777" w:rsidR="00764529" w:rsidRPr="00E01655" w:rsidRDefault="00764529" w:rsidP="00BF7C20">
            <w:pPr>
              <w:pStyle w:val="movimento2"/>
              <w:rPr>
                <w:color w:val="002060"/>
              </w:rPr>
            </w:pPr>
            <w:r w:rsidRPr="00E01655">
              <w:rPr>
                <w:color w:val="002060"/>
              </w:rPr>
              <w:t xml:space="preserve">(ROCCAFLUVIONE) </w:t>
            </w:r>
          </w:p>
        </w:tc>
      </w:tr>
    </w:tbl>
    <w:p w14:paraId="0AB2CBA2" w14:textId="77777777" w:rsidR="00764529" w:rsidRPr="00E01655" w:rsidRDefault="00764529" w:rsidP="00764529">
      <w:pPr>
        <w:pStyle w:val="titolo30"/>
        <w:rPr>
          <w:rFonts w:eastAsiaTheme="minorEastAsia"/>
          <w:color w:val="002060"/>
        </w:rPr>
      </w:pPr>
      <w:r w:rsidRPr="00E01655">
        <w:rPr>
          <w:color w:val="002060"/>
        </w:rPr>
        <w:t xml:space="preserve">CALCIATORI NON ESPULSI </w:t>
      </w:r>
    </w:p>
    <w:p w14:paraId="083AC445" w14:textId="77777777" w:rsidR="00764529" w:rsidRPr="00E01655" w:rsidRDefault="00764529" w:rsidP="00764529">
      <w:pPr>
        <w:pStyle w:val="titolo20"/>
        <w:rPr>
          <w:color w:val="002060"/>
        </w:rPr>
      </w:pPr>
      <w:r w:rsidRPr="00E0165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772CABB9" w14:textId="77777777" w:rsidTr="00BF7C20">
        <w:tc>
          <w:tcPr>
            <w:tcW w:w="2200" w:type="dxa"/>
            <w:tcMar>
              <w:top w:w="20" w:type="dxa"/>
              <w:left w:w="20" w:type="dxa"/>
              <w:bottom w:w="20" w:type="dxa"/>
              <w:right w:w="20" w:type="dxa"/>
            </w:tcMar>
            <w:vAlign w:val="center"/>
            <w:hideMark/>
          </w:tcPr>
          <w:p w14:paraId="51884A4E" w14:textId="77777777" w:rsidR="00764529" w:rsidRPr="00E01655" w:rsidRDefault="00764529" w:rsidP="00BF7C20">
            <w:pPr>
              <w:pStyle w:val="movimento"/>
              <w:rPr>
                <w:color w:val="002060"/>
              </w:rPr>
            </w:pPr>
            <w:r w:rsidRPr="00E01655">
              <w:rPr>
                <w:color w:val="002060"/>
              </w:rPr>
              <w:t>PEZZINI GRAZIANO</w:t>
            </w:r>
          </w:p>
        </w:tc>
        <w:tc>
          <w:tcPr>
            <w:tcW w:w="2200" w:type="dxa"/>
            <w:tcMar>
              <w:top w:w="20" w:type="dxa"/>
              <w:left w:w="20" w:type="dxa"/>
              <w:bottom w:w="20" w:type="dxa"/>
              <w:right w:w="20" w:type="dxa"/>
            </w:tcMar>
            <w:vAlign w:val="center"/>
            <w:hideMark/>
          </w:tcPr>
          <w:p w14:paraId="749777DC" w14:textId="77777777" w:rsidR="00764529" w:rsidRPr="00E01655" w:rsidRDefault="00764529" w:rsidP="00BF7C20">
            <w:pPr>
              <w:pStyle w:val="movimento2"/>
              <w:rPr>
                <w:color w:val="002060"/>
              </w:rPr>
            </w:pPr>
            <w:r w:rsidRPr="00E01655">
              <w:rPr>
                <w:color w:val="002060"/>
              </w:rPr>
              <w:t xml:space="preserve">(ROCCAFLUVIONE) </w:t>
            </w:r>
          </w:p>
        </w:tc>
        <w:tc>
          <w:tcPr>
            <w:tcW w:w="800" w:type="dxa"/>
            <w:tcMar>
              <w:top w:w="20" w:type="dxa"/>
              <w:left w:w="20" w:type="dxa"/>
              <w:bottom w:w="20" w:type="dxa"/>
              <w:right w:w="20" w:type="dxa"/>
            </w:tcMar>
            <w:vAlign w:val="center"/>
            <w:hideMark/>
          </w:tcPr>
          <w:p w14:paraId="71DE37D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5113C4C"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1431FEE" w14:textId="77777777" w:rsidR="00764529" w:rsidRPr="00E01655" w:rsidRDefault="00764529" w:rsidP="00BF7C20">
            <w:pPr>
              <w:pStyle w:val="movimento2"/>
              <w:rPr>
                <w:color w:val="002060"/>
              </w:rPr>
            </w:pPr>
            <w:r w:rsidRPr="00E01655">
              <w:rPr>
                <w:color w:val="002060"/>
              </w:rPr>
              <w:t> </w:t>
            </w:r>
          </w:p>
        </w:tc>
      </w:tr>
    </w:tbl>
    <w:p w14:paraId="07C4D63D" w14:textId="77777777" w:rsidR="00764529" w:rsidRPr="00E01655" w:rsidRDefault="00764529" w:rsidP="00764529">
      <w:pPr>
        <w:pStyle w:val="titolo20"/>
        <w:rPr>
          <w:rFonts w:eastAsiaTheme="minorEastAsia"/>
          <w:color w:val="002060"/>
        </w:rPr>
      </w:pPr>
      <w:r w:rsidRPr="00E01655">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17E13BD6" w14:textId="77777777" w:rsidTr="00BF7C20">
        <w:tc>
          <w:tcPr>
            <w:tcW w:w="2200" w:type="dxa"/>
            <w:tcMar>
              <w:top w:w="20" w:type="dxa"/>
              <w:left w:w="20" w:type="dxa"/>
              <w:bottom w:w="20" w:type="dxa"/>
              <w:right w:w="20" w:type="dxa"/>
            </w:tcMar>
            <w:vAlign w:val="center"/>
            <w:hideMark/>
          </w:tcPr>
          <w:p w14:paraId="255BA9B8" w14:textId="77777777" w:rsidR="00764529" w:rsidRPr="00E01655" w:rsidRDefault="00764529" w:rsidP="00BF7C20">
            <w:pPr>
              <w:pStyle w:val="movimento"/>
              <w:rPr>
                <w:color w:val="002060"/>
              </w:rPr>
            </w:pPr>
            <w:r w:rsidRPr="00E01655">
              <w:rPr>
                <w:color w:val="002060"/>
              </w:rPr>
              <w:t>ZUPPINI SIMONE</w:t>
            </w:r>
          </w:p>
        </w:tc>
        <w:tc>
          <w:tcPr>
            <w:tcW w:w="2200" w:type="dxa"/>
            <w:tcMar>
              <w:top w:w="20" w:type="dxa"/>
              <w:left w:w="20" w:type="dxa"/>
              <w:bottom w:w="20" w:type="dxa"/>
              <w:right w:w="20" w:type="dxa"/>
            </w:tcMar>
            <w:vAlign w:val="center"/>
            <w:hideMark/>
          </w:tcPr>
          <w:p w14:paraId="488ABD3A" w14:textId="77777777" w:rsidR="00764529" w:rsidRPr="00E01655" w:rsidRDefault="00764529" w:rsidP="00BF7C20">
            <w:pPr>
              <w:pStyle w:val="movimento2"/>
              <w:rPr>
                <w:color w:val="002060"/>
              </w:rPr>
            </w:pPr>
            <w:r w:rsidRPr="00E01655">
              <w:rPr>
                <w:color w:val="002060"/>
              </w:rPr>
              <w:t xml:space="preserve">(ROCCAFLUVIONE) </w:t>
            </w:r>
          </w:p>
        </w:tc>
        <w:tc>
          <w:tcPr>
            <w:tcW w:w="800" w:type="dxa"/>
            <w:tcMar>
              <w:top w:w="20" w:type="dxa"/>
              <w:left w:w="20" w:type="dxa"/>
              <w:bottom w:w="20" w:type="dxa"/>
              <w:right w:w="20" w:type="dxa"/>
            </w:tcMar>
            <w:vAlign w:val="center"/>
            <w:hideMark/>
          </w:tcPr>
          <w:p w14:paraId="0D8A3B8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B1B762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78F84AA" w14:textId="77777777" w:rsidR="00764529" w:rsidRPr="00E01655" w:rsidRDefault="00764529" w:rsidP="00BF7C20">
            <w:pPr>
              <w:pStyle w:val="movimento2"/>
              <w:rPr>
                <w:color w:val="002060"/>
              </w:rPr>
            </w:pPr>
            <w:r w:rsidRPr="00E01655">
              <w:rPr>
                <w:color w:val="002060"/>
              </w:rPr>
              <w:t> </w:t>
            </w:r>
          </w:p>
        </w:tc>
      </w:tr>
    </w:tbl>
    <w:p w14:paraId="36C13E8F" w14:textId="77777777" w:rsidR="00764529" w:rsidRDefault="00764529" w:rsidP="00764529">
      <w:pPr>
        <w:pStyle w:val="breakline"/>
        <w:rPr>
          <w:color w:val="002060"/>
        </w:rPr>
      </w:pPr>
    </w:p>
    <w:p w14:paraId="2E89C82C" w14:textId="77777777" w:rsidR="00764529" w:rsidRPr="003A5633" w:rsidRDefault="00764529" w:rsidP="00764529">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76D0F9C0" w14:textId="77777777" w:rsidR="00764529" w:rsidRPr="003A5633" w:rsidRDefault="00764529" w:rsidP="00764529">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4A0A3CAD" w14:textId="77777777" w:rsidR="00764529" w:rsidRPr="00E01655" w:rsidRDefault="00764529" w:rsidP="00764529">
      <w:pPr>
        <w:pStyle w:val="breakline"/>
        <w:rPr>
          <w:rFonts w:eastAsiaTheme="minorEastAsia"/>
          <w:color w:val="002060"/>
        </w:rPr>
      </w:pPr>
    </w:p>
    <w:p w14:paraId="05C6917E" w14:textId="77777777" w:rsidR="00764529" w:rsidRPr="00E01655" w:rsidRDefault="00764529" w:rsidP="00764529">
      <w:pPr>
        <w:pStyle w:val="titoloprinc0"/>
        <w:rPr>
          <w:color w:val="002060"/>
        </w:rPr>
      </w:pPr>
      <w:r w:rsidRPr="00E01655">
        <w:rPr>
          <w:color w:val="002060"/>
        </w:rPr>
        <w:t>CLASSIFICA</w:t>
      </w:r>
    </w:p>
    <w:p w14:paraId="2DC83DAE" w14:textId="77777777" w:rsidR="00764529" w:rsidRPr="00E01655" w:rsidRDefault="00764529" w:rsidP="00764529">
      <w:pPr>
        <w:pStyle w:val="breakline"/>
        <w:rPr>
          <w:color w:val="002060"/>
        </w:rPr>
      </w:pPr>
    </w:p>
    <w:p w14:paraId="75F30ACF" w14:textId="77777777" w:rsidR="00764529" w:rsidRPr="00E01655" w:rsidRDefault="00764529" w:rsidP="00764529">
      <w:pPr>
        <w:pStyle w:val="breakline"/>
        <w:rPr>
          <w:color w:val="002060"/>
        </w:rPr>
      </w:pPr>
    </w:p>
    <w:p w14:paraId="07F295CC" w14:textId="77777777" w:rsidR="00764529" w:rsidRPr="00E01655" w:rsidRDefault="00764529" w:rsidP="00764529">
      <w:pPr>
        <w:pStyle w:val="sottotitolocampionato10"/>
        <w:rPr>
          <w:color w:val="002060"/>
        </w:rPr>
      </w:pPr>
      <w:r w:rsidRPr="00E016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41E4C8D2"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96A7C"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6D370"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A58F6"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3C575"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B0F84"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F1816"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BFBBB"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4F273"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6047D"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6F9AA" w14:textId="77777777" w:rsidR="00764529" w:rsidRPr="00E01655" w:rsidRDefault="00764529" w:rsidP="00BF7C20">
            <w:pPr>
              <w:pStyle w:val="headertabella0"/>
              <w:rPr>
                <w:color w:val="002060"/>
              </w:rPr>
            </w:pPr>
            <w:r w:rsidRPr="00E01655">
              <w:rPr>
                <w:color w:val="002060"/>
              </w:rPr>
              <w:t>PE</w:t>
            </w:r>
          </w:p>
        </w:tc>
      </w:tr>
      <w:tr w:rsidR="00764529" w:rsidRPr="00E01655" w14:paraId="3401BABD"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F906DF" w14:textId="77777777" w:rsidR="00764529" w:rsidRPr="00E01655" w:rsidRDefault="00764529" w:rsidP="00BF7C20">
            <w:pPr>
              <w:pStyle w:val="rowtabella0"/>
              <w:rPr>
                <w:color w:val="002060"/>
              </w:rPr>
            </w:pPr>
            <w:r w:rsidRPr="00E0165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3FAC" w14:textId="77777777" w:rsidR="00764529" w:rsidRPr="00E01655" w:rsidRDefault="00764529" w:rsidP="00BF7C20">
            <w:pPr>
              <w:pStyle w:val="rowtabella0"/>
              <w:jc w:val="center"/>
              <w:rPr>
                <w:color w:val="002060"/>
              </w:rPr>
            </w:pPr>
            <w:r w:rsidRPr="00E016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C9F32"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43454"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85B52"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4CB4"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6F3C" w14:textId="77777777" w:rsidR="00764529" w:rsidRPr="00E01655" w:rsidRDefault="00764529" w:rsidP="00BF7C20">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FC1A"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7134"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17FD5" w14:textId="77777777" w:rsidR="00764529" w:rsidRPr="00E01655" w:rsidRDefault="00764529" w:rsidP="00BF7C20">
            <w:pPr>
              <w:pStyle w:val="rowtabella0"/>
              <w:jc w:val="center"/>
              <w:rPr>
                <w:color w:val="002060"/>
              </w:rPr>
            </w:pPr>
            <w:r w:rsidRPr="00E01655">
              <w:rPr>
                <w:color w:val="002060"/>
              </w:rPr>
              <w:t>0</w:t>
            </w:r>
          </w:p>
        </w:tc>
      </w:tr>
      <w:tr w:rsidR="00764529" w:rsidRPr="00E01655" w14:paraId="6A1E28C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5AC84" w14:textId="77777777" w:rsidR="00764529" w:rsidRPr="00E01655" w:rsidRDefault="00764529" w:rsidP="00BF7C20">
            <w:pPr>
              <w:pStyle w:val="rowtabella0"/>
              <w:rPr>
                <w:color w:val="002060"/>
              </w:rPr>
            </w:pPr>
            <w:r w:rsidRPr="00E0165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2535"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599E"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2C384"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4C82"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B01DA"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2CDE1" w14:textId="77777777" w:rsidR="00764529" w:rsidRPr="00E01655" w:rsidRDefault="00764529" w:rsidP="00BF7C20">
            <w:pPr>
              <w:pStyle w:val="rowtabella0"/>
              <w:jc w:val="center"/>
              <w:rPr>
                <w:color w:val="002060"/>
              </w:rPr>
            </w:pPr>
            <w:r w:rsidRPr="00E016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07BC"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2665B"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D673B" w14:textId="77777777" w:rsidR="00764529" w:rsidRPr="00E01655" w:rsidRDefault="00764529" w:rsidP="00BF7C20">
            <w:pPr>
              <w:pStyle w:val="rowtabella0"/>
              <w:jc w:val="center"/>
              <w:rPr>
                <w:color w:val="002060"/>
              </w:rPr>
            </w:pPr>
            <w:r w:rsidRPr="00E01655">
              <w:rPr>
                <w:color w:val="002060"/>
              </w:rPr>
              <w:t>0</w:t>
            </w:r>
          </w:p>
        </w:tc>
      </w:tr>
      <w:tr w:rsidR="00764529" w:rsidRPr="00E01655" w14:paraId="6ECD53BD"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0F85A8" w14:textId="77777777" w:rsidR="00764529" w:rsidRPr="00E01655" w:rsidRDefault="00764529" w:rsidP="00BF7C20">
            <w:pPr>
              <w:pStyle w:val="rowtabella0"/>
              <w:rPr>
                <w:color w:val="002060"/>
              </w:rPr>
            </w:pPr>
            <w:r w:rsidRPr="00E01655">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74151"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9E9D"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ACDF"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DDEB"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8AC3"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84790" w14:textId="77777777" w:rsidR="00764529" w:rsidRPr="00E01655" w:rsidRDefault="00764529" w:rsidP="00BF7C20">
            <w:pPr>
              <w:pStyle w:val="rowtabella0"/>
              <w:jc w:val="center"/>
              <w:rPr>
                <w:color w:val="002060"/>
              </w:rPr>
            </w:pPr>
            <w:r w:rsidRPr="00E016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E284B"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9BF0"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2619" w14:textId="77777777" w:rsidR="00764529" w:rsidRPr="00E01655" w:rsidRDefault="00764529" w:rsidP="00BF7C20">
            <w:pPr>
              <w:pStyle w:val="rowtabella0"/>
              <w:jc w:val="center"/>
              <w:rPr>
                <w:color w:val="002060"/>
              </w:rPr>
            </w:pPr>
            <w:r w:rsidRPr="00E01655">
              <w:rPr>
                <w:color w:val="002060"/>
              </w:rPr>
              <w:t>0</w:t>
            </w:r>
          </w:p>
        </w:tc>
      </w:tr>
      <w:tr w:rsidR="00764529" w:rsidRPr="00E01655" w14:paraId="6D9DBF3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25E83" w14:textId="77777777" w:rsidR="00764529" w:rsidRPr="00E01655" w:rsidRDefault="00764529" w:rsidP="00BF7C20">
            <w:pPr>
              <w:pStyle w:val="rowtabella0"/>
              <w:rPr>
                <w:color w:val="002060"/>
              </w:rPr>
            </w:pPr>
            <w:r w:rsidRPr="00E01655">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B450"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22A0C"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BEB0"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45D8"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5C7D"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C0C44"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F52E9"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960E"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54FA9" w14:textId="77777777" w:rsidR="00764529" w:rsidRPr="00E01655" w:rsidRDefault="00764529" w:rsidP="00BF7C20">
            <w:pPr>
              <w:pStyle w:val="rowtabella0"/>
              <w:jc w:val="center"/>
              <w:rPr>
                <w:color w:val="002060"/>
              </w:rPr>
            </w:pPr>
            <w:r w:rsidRPr="00E01655">
              <w:rPr>
                <w:color w:val="002060"/>
              </w:rPr>
              <w:t>0</w:t>
            </w:r>
          </w:p>
        </w:tc>
      </w:tr>
      <w:tr w:rsidR="00764529" w:rsidRPr="00E01655" w14:paraId="44368DCD"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C8880" w14:textId="77777777" w:rsidR="00764529" w:rsidRPr="00E01655" w:rsidRDefault="00764529" w:rsidP="00BF7C20">
            <w:pPr>
              <w:pStyle w:val="rowtabella0"/>
              <w:rPr>
                <w:color w:val="002060"/>
              </w:rPr>
            </w:pPr>
            <w:r w:rsidRPr="00E0165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D7E46"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23339"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EBD8"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AB04"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C8181"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135E3" w14:textId="77777777" w:rsidR="00764529" w:rsidRPr="00E01655" w:rsidRDefault="00764529" w:rsidP="00BF7C20">
            <w:pPr>
              <w:pStyle w:val="rowtabella0"/>
              <w:jc w:val="center"/>
              <w:rPr>
                <w:color w:val="002060"/>
              </w:rPr>
            </w:pPr>
            <w:r w:rsidRPr="00E016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2167"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4163"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4C0E" w14:textId="77777777" w:rsidR="00764529" w:rsidRPr="00E01655" w:rsidRDefault="00764529" w:rsidP="00BF7C20">
            <w:pPr>
              <w:pStyle w:val="rowtabella0"/>
              <w:jc w:val="center"/>
              <w:rPr>
                <w:color w:val="002060"/>
              </w:rPr>
            </w:pPr>
            <w:r w:rsidRPr="00E01655">
              <w:rPr>
                <w:color w:val="002060"/>
              </w:rPr>
              <w:t>0</w:t>
            </w:r>
          </w:p>
        </w:tc>
      </w:tr>
      <w:tr w:rsidR="00764529" w:rsidRPr="00E01655" w14:paraId="73AAB68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ACDB5" w14:textId="77777777" w:rsidR="00764529" w:rsidRPr="00E01655" w:rsidRDefault="00764529" w:rsidP="00BF7C20">
            <w:pPr>
              <w:pStyle w:val="rowtabella0"/>
              <w:rPr>
                <w:color w:val="002060"/>
              </w:rPr>
            </w:pPr>
            <w:r w:rsidRPr="00E01655">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28998" w14:textId="77777777" w:rsidR="00764529" w:rsidRPr="00E01655" w:rsidRDefault="00764529" w:rsidP="00BF7C20">
            <w:pPr>
              <w:pStyle w:val="rowtabella0"/>
              <w:jc w:val="center"/>
              <w:rPr>
                <w:color w:val="002060"/>
              </w:rPr>
            </w:pPr>
            <w:r w:rsidRPr="00E016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57B57"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7A77"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C1A7A"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6C74"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3F1B" w14:textId="77777777" w:rsidR="00764529" w:rsidRPr="00E01655" w:rsidRDefault="00764529" w:rsidP="00BF7C20">
            <w:pPr>
              <w:pStyle w:val="rowtabella0"/>
              <w:jc w:val="center"/>
              <w:rPr>
                <w:color w:val="002060"/>
              </w:rPr>
            </w:pPr>
            <w:r w:rsidRPr="00E0165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EC04" w14:textId="77777777" w:rsidR="00764529" w:rsidRPr="00E01655" w:rsidRDefault="00764529" w:rsidP="00BF7C20">
            <w:pPr>
              <w:pStyle w:val="rowtabella0"/>
              <w:jc w:val="center"/>
              <w:rPr>
                <w:color w:val="002060"/>
              </w:rPr>
            </w:pPr>
            <w:r w:rsidRPr="00E016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D1CF0"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BE19B" w14:textId="77777777" w:rsidR="00764529" w:rsidRPr="00E01655" w:rsidRDefault="00764529" w:rsidP="00BF7C20">
            <w:pPr>
              <w:pStyle w:val="rowtabella0"/>
              <w:jc w:val="center"/>
              <w:rPr>
                <w:color w:val="002060"/>
              </w:rPr>
            </w:pPr>
            <w:r w:rsidRPr="00E01655">
              <w:rPr>
                <w:color w:val="002060"/>
              </w:rPr>
              <w:t>0</w:t>
            </w:r>
          </w:p>
        </w:tc>
      </w:tr>
      <w:tr w:rsidR="00764529" w:rsidRPr="00E01655" w14:paraId="198F826B"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9FE62" w14:textId="77777777" w:rsidR="00764529" w:rsidRPr="00E01655" w:rsidRDefault="00764529" w:rsidP="00BF7C20">
            <w:pPr>
              <w:pStyle w:val="rowtabella0"/>
              <w:rPr>
                <w:color w:val="002060"/>
              </w:rPr>
            </w:pPr>
            <w:r w:rsidRPr="00E01655">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FA9A" w14:textId="77777777" w:rsidR="00764529" w:rsidRPr="00E01655" w:rsidRDefault="00764529" w:rsidP="00BF7C20">
            <w:pPr>
              <w:pStyle w:val="rowtabella0"/>
              <w:jc w:val="center"/>
              <w:rPr>
                <w:color w:val="002060"/>
              </w:rPr>
            </w:pPr>
            <w:r w:rsidRPr="00E016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A94F"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FA7D"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6F7E"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505B3"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85E18"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EB628" w14:textId="77777777" w:rsidR="00764529" w:rsidRPr="00E01655" w:rsidRDefault="00764529" w:rsidP="00BF7C20">
            <w:pPr>
              <w:pStyle w:val="rowtabella0"/>
              <w:jc w:val="center"/>
              <w:rPr>
                <w:color w:val="002060"/>
              </w:rPr>
            </w:pPr>
            <w:r w:rsidRPr="00E016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EE4AF"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0AB4" w14:textId="77777777" w:rsidR="00764529" w:rsidRPr="00E01655" w:rsidRDefault="00764529" w:rsidP="00BF7C20">
            <w:pPr>
              <w:pStyle w:val="rowtabella0"/>
              <w:jc w:val="center"/>
              <w:rPr>
                <w:color w:val="002060"/>
              </w:rPr>
            </w:pPr>
            <w:r w:rsidRPr="00E01655">
              <w:rPr>
                <w:color w:val="002060"/>
              </w:rPr>
              <w:t>0</w:t>
            </w:r>
          </w:p>
        </w:tc>
      </w:tr>
      <w:tr w:rsidR="00764529" w:rsidRPr="00E01655" w14:paraId="3CF05DB8"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B1358" w14:textId="77777777" w:rsidR="00764529" w:rsidRPr="00E01655" w:rsidRDefault="00764529" w:rsidP="00BF7C20">
            <w:pPr>
              <w:pStyle w:val="rowtabella0"/>
              <w:rPr>
                <w:color w:val="002060"/>
              </w:rPr>
            </w:pPr>
            <w:r w:rsidRPr="00E01655">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F3F5"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C171"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D1D0"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D029"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8631"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E2B6" w14:textId="77777777" w:rsidR="00764529" w:rsidRPr="00E01655" w:rsidRDefault="00764529" w:rsidP="00BF7C20">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42F3"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2E29"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921E" w14:textId="77777777" w:rsidR="00764529" w:rsidRPr="00E01655" w:rsidRDefault="00764529" w:rsidP="00BF7C20">
            <w:pPr>
              <w:pStyle w:val="rowtabella0"/>
              <w:jc w:val="center"/>
              <w:rPr>
                <w:color w:val="002060"/>
              </w:rPr>
            </w:pPr>
            <w:r w:rsidRPr="00E01655">
              <w:rPr>
                <w:color w:val="002060"/>
              </w:rPr>
              <w:t>0</w:t>
            </w:r>
          </w:p>
        </w:tc>
      </w:tr>
      <w:tr w:rsidR="00764529" w:rsidRPr="00E01655" w14:paraId="778AF2E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826FF" w14:textId="77777777" w:rsidR="00764529" w:rsidRPr="00E01655" w:rsidRDefault="00764529" w:rsidP="00BF7C20">
            <w:pPr>
              <w:pStyle w:val="rowtabella0"/>
              <w:rPr>
                <w:color w:val="002060"/>
              </w:rPr>
            </w:pPr>
            <w:r w:rsidRPr="00E0165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E599"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0D3DB"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5804"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97B07"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92C3"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06CE"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9B6A5" w14:textId="77777777" w:rsidR="00764529" w:rsidRPr="00E01655" w:rsidRDefault="00764529" w:rsidP="00BF7C20">
            <w:pPr>
              <w:pStyle w:val="rowtabella0"/>
              <w:jc w:val="center"/>
              <w:rPr>
                <w:color w:val="002060"/>
              </w:rPr>
            </w:pPr>
            <w:r w:rsidRPr="00E016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0BF6B"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3FDE" w14:textId="77777777" w:rsidR="00764529" w:rsidRPr="00E01655" w:rsidRDefault="00764529" w:rsidP="00BF7C20">
            <w:pPr>
              <w:pStyle w:val="rowtabella0"/>
              <w:jc w:val="center"/>
              <w:rPr>
                <w:color w:val="002060"/>
              </w:rPr>
            </w:pPr>
            <w:r w:rsidRPr="00E01655">
              <w:rPr>
                <w:color w:val="002060"/>
              </w:rPr>
              <w:t>0</w:t>
            </w:r>
          </w:p>
        </w:tc>
      </w:tr>
      <w:tr w:rsidR="00764529" w:rsidRPr="00E01655" w14:paraId="1A788732"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4634D" w14:textId="77777777" w:rsidR="00764529" w:rsidRPr="00E01655" w:rsidRDefault="00764529" w:rsidP="00BF7C20">
            <w:pPr>
              <w:pStyle w:val="rowtabella0"/>
              <w:rPr>
                <w:color w:val="002060"/>
                <w:lang w:val="es-ES"/>
              </w:rPr>
            </w:pPr>
            <w:r w:rsidRPr="00E01655">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2586A"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6B35F"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2DB0"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17B2D"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36B3"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6A8F"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EE1C3"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7F2C0" w14:textId="77777777" w:rsidR="00764529" w:rsidRPr="00E01655" w:rsidRDefault="00764529" w:rsidP="00BF7C20">
            <w:pPr>
              <w:pStyle w:val="rowtabella0"/>
              <w:jc w:val="center"/>
              <w:rPr>
                <w:color w:val="002060"/>
              </w:rPr>
            </w:pPr>
            <w:r w:rsidRPr="00E016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5B6F" w14:textId="77777777" w:rsidR="00764529" w:rsidRPr="00E01655" w:rsidRDefault="00764529" w:rsidP="00BF7C20">
            <w:pPr>
              <w:pStyle w:val="rowtabella0"/>
              <w:jc w:val="center"/>
              <w:rPr>
                <w:color w:val="002060"/>
              </w:rPr>
            </w:pPr>
            <w:r w:rsidRPr="00E01655">
              <w:rPr>
                <w:color w:val="002060"/>
              </w:rPr>
              <w:t>0</w:t>
            </w:r>
          </w:p>
        </w:tc>
      </w:tr>
      <w:tr w:rsidR="00764529" w:rsidRPr="00E01655" w14:paraId="4EA4D1B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742C9" w14:textId="77777777" w:rsidR="00764529" w:rsidRPr="00E01655" w:rsidRDefault="00764529" w:rsidP="00BF7C20">
            <w:pPr>
              <w:pStyle w:val="rowtabella0"/>
              <w:rPr>
                <w:color w:val="002060"/>
              </w:rPr>
            </w:pPr>
            <w:r w:rsidRPr="00E0165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E6A5"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228AE"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3B81"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A8B8"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610D"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31122"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4FDEC"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25E5" w14:textId="77777777" w:rsidR="00764529" w:rsidRPr="00E01655" w:rsidRDefault="00764529" w:rsidP="00BF7C20">
            <w:pPr>
              <w:pStyle w:val="rowtabella0"/>
              <w:jc w:val="center"/>
              <w:rPr>
                <w:color w:val="002060"/>
              </w:rPr>
            </w:pPr>
            <w:r w:rsidRPr="00E016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9B5C" w14:textId="77777777" w:rsidR="00764529" w:rsidRPr="00E01655" w:rsidRDefault="00764529" w:rsidP="00BF7C20">
            <w:pPr>
              <w:pStyle w:val="rowtabella0"/>
              <w:jc w:val="center"/>
              <w:rPr>
                <w:color w:val="002060"/>
              </w:rPr>
            </w:pPr>
            <w:r w:rsidRPr="00E01655">
              <w:rPr>
                <w:color w:val="002060"/>
              </w:rPr>
              <w:t>0</w:t>
            </w:r>
          </w:p>
        </w:tc>
      </w:tr>
      <w:tr w:rsidR="00764529" w:rsidRPr="00E01655" w14:paraId="12525E58"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F3E24" w14:textId="77777777" w:rsidR="00764529" w:rsidRPr="00E01655" w:rsidRDefault="00764529" w:rsidP="00BF7C20">
            <w:pPr>
              <w:pStyle w:val="rowtabella0"/>
              <w:rPr>
                <w:color w:val="002060"/>
              </w:rPr>
            </w:pPr>
            <w:r w:rsidRPr="00E0165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B5EE"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56E8"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EE68"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C374"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61168"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9B92"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133F" w14:textId="77777777" w:rsidR="00764529" w:rsidRPr="00E01655" w:rsidRDefault="00764529" w:rsidP="00BF7C20">
            <w:pPr>
              <w:pStyle w:val="rowtabella0"/>
              <w:jc w:val="center"/>
              <w:rPr>
                <w:color w:val="002060"/>
              </w:rPr>
            </w:pPr>
            <w:r w:rsidRPr="00E016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E1E3E" w14:textId="77777777" w:rsidR="00764529" w:rsidRPr="00E01655" w:rsidRDefault="00764529" w:rsidP="00BF7C20">
            <w:pPr>
              <w:pStyle w:val="rowtabella0"/>
              <w:jc w:val="center"/>
              <w:rPr>
                <w:color w:val="002060"/>
              </w:rPr>
            </w:pPr>
            <w:r w:rsidRPr="00E016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1FDE" w14:textId="77777777" w:rsidR="00764529" w:rsidRPr="00E01655" w:rsidRDefault="00764529" w:rsidP="00BF7C20">
            <w:pPr>
              <w:pStyle w:val="rowtabella0"/>
              <w:jc w:val="center"/>
              <w:rPr>
                <w:color w:val="002060"/>
              </w:rPr>
            </w:pPr>
            <w:r w:rsidRPr="00E01655">
              <w:rPr>
                <w:color w:val="002060"/>
              </w:rPr>
              <w:t>0</w:t>
            </w:r>
          </w:p>
        </w:tc>
      </w:tr>
    </w:tbl>
    <w:p w14:paraId="7CFA0F83" w14:textId="77777777" w:rsidR="00764529" w:rsidRPr="00E01655" w:rsidRDefault="00764529" w:rsidP="00764529">
      <w:pPr>
        <w:pStyle w:val="breakline"/>
        <w:rPr>
          <w:rFonts w:eastAsiaTheme="minorEastAsia"/>
          <w:color w:val="002060"/>
        </w:rPr>
      </w:pPr>
    </w:p>
    <w:p w14:paraId="2032019D" w14:textId="77777777" w:rsidR="00764529" w:rsidRPr="00E01655" w:rsidRDefault="00764529" w:rsidP="00764529">
      <w:pPr>
        <w:pStyle w:val="breakline"/>
        <w:rPr>
          <w:color w:val="002060"/>
        </w:rPr>
      </w:pPr>
    </w:p>
    <w:p w14:paraId="3974A29A" w14:textId="77777777" w:rsidR="00764529" w:rsidRPr="00E01655" w:rsidRDefault="00764529" w:rsidP="00764529">
      <w:pPr>
        <w:pStyle w:val="sottotitolocampionato10"/>
        <w:rPr>
          <w:color w:val="002060"/>
        </w:rPr>
      </w:pPr>
      <w:r w:rsidRPr="00E0165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615E0565"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EBB1F"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D718C"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9E72A"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63842"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91B83"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13AC5"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86AAA"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0C018"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62560"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48062" w14:textId="77777777" w:rsidR="00764529" w:rsidRPr="00E01655" w:rsidRDefault="00764529" w:rsidP="00BF7C20">
            <w:pPr>
              <w:pStyle w:val="headertabella0"/>
              <w:rPr>
                <w:color w:val="002060"/>
              </w:rPr>
            </w:pPr>
            <w:r w:rsidRPr="00E01655">
              <w:rPr>
                <w:color w:val="002060"/>
              </w:rPr>
              <w:t>PE</w:t>
            </w:r>
          </w:p>
        </w:tc>
      </w:tr>
      <w:tr w:rsidR="00764529" w:rsidRPr="00E01655" w14:paraId="4460C259"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01CCB4" w14:textId="77777777" w:rsidR="00764529" w:rsidRPr="00E01655" w:rsidRDefault="00764529" w:rsidP="00BF7C20">
            <w:pPr>
              <w:pStyle w:val="rowtabella0"/>
              <w:rPr>
                <w:color w:val="002060"/>
              </w:rPr>
            </w:pPr>
            <w:r w:rsidRPr="00E01655">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0D80"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DC7F0"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ECE6"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FB8F"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8C2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3032" w14:textId="77777777" w:rsidR="00764529" w:rsidRPr="00E01655" w:rsidRDefault="00764529" w:rsidP="00BF7C20">
            <w:pPr>
              <w:pStyle w:val="rowtabella0"/>
              <w:jc w:val="center"/>
              <w:rPr>
                <w:color w:val="002060"/>
              </w:rPr>
            </w:pPr>
            <w:r w:rsidRPr="00E0165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D651"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A756" w14:textId="77777777" w:rsidR="00764529" w:rsidRPr="00E01655" w:rsidRDefault="00764529" w:rsidP="00BF7C20">
            <w:pPr>
              <w:pStyle w:val="rowtabella0"/>
              <w:jc w:val="center"/>
              <w:rPr>
                <w:color w:val="002060"/>
              </w:rPr>
            </w:pPr>
            <w:r w:rsidRPr="00E016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E53C6" w14:textId="77777777" w:rsidR="00764529" w:rsidRPr="00E01655" w:rsidRDefault="00764529" w:rsidP="00BF7C20">
            <w:pPr>
              <w:pStyle w:val="rowtabella0"/>
              <w:jc w:val="center"/>
              <w:rPr>
                <w:color w:val="002060"/>
              </w:rPr>
            </w:pPr>
            <w:r w:rsidRPr="00E01655">
              <w:rPr>
                <w:color w:val="002060"/>
              </w:rPr>
              <w:t>0</w:t>
            </w:r>
          </w:p>
        </w:tc>
      </w:tr>
      <w:tr w:rsidR="00764529" w:rsidRPr="00E01655" w14:paraId="42EAEF3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CAE11" w14:textId="77777777" w:rsidR="00764529" w:rsidRPr="00E01655" w:rsidRDefault="00764529" w:rsidP="00BF7C20">
            <w:pPr>
              <w:pStyle w:val="rowtabella0"/>
              <w:rPr>
                <w:color w:val="002060"/>
              </w:rPr>
            </w:pPr>
            <w:r w:rsidRPr="00E01655">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EA4EF"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A27BB"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3901"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AFCF"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66DF"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6E93"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CD705" w14:textId="77777777" w:rsidR="00764529" w:rsidRPr="00E01655" w:rsidRDefault="00764529" w:rsidP="00BF7C20">
            <w:pPr>
              <w:pStyle w:val="rowtabella0"/>
              <w:jc w:val="center"/>
              <w:rPr>
                <w:color w:val="002060"/>
              </w:rPr>
            </w:pPr>
            <w:r w:rsidRPr="00E016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19795"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14E1" w14:textId="77777777" w:rsidR="00764529" w:rsidRPr="00E01655" w:rsidRDefault="00764529" w:rsidP="00BF7C20">
            <w:pPr>
              <w:pStyle w:val="rowtabella0"/>
              <w:jc w:val="center"/>
              <w:rPr>
                <w:color w:val="002060"/>
              </w:rPr>
            </w:pPr>
            <w:r w:rsidRPr="00E01655">
              <w:rPr>
                <w:color w:val="002060"/>
              </w:rPr>
              <w:t>0</w:t>
            </w:r>
          </w:p>
        </w:tc>
      </w:tr>
      <w:tr w:rsidR="00764529" w:rsidRPr="00E01655" w14:paraId="3BC20B9B"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77435" w14:textId="77777777" w:rsidR="00764529" w:rsidRPr="00E01655" w:rsidRDefault="00764529" w:rsidP="00BF7C20">
            <w:pPr>
              <w:pStyle w:val="rowtabella0"/>
              <w:rPr>
                <w:color w:val="002060"/>
              </w:rPr>
            </w:pPr>
            <w:r w:rsidRPr="00E0165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F8AF" w14:textId="77777777" w:rsidR="00764529" w:rsidRPr="00E01655" w:rsidRDefault="00764529" w:rsidP="00BF7C20">
            <w:pPr>
              <w:pStyle w:val="rowtabella0"/>
              <w:jc w:val="center"/>
              <w:rPr>
                <w:color w:val="002060"/>
              </w:rPr>
            </w:pPr>
            <w:r w:rsidRPr="00E016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2CD5"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F0B8"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C119"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B878"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AC03"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AF74"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D01C" w14:textId="77777777" w:rsidR="00764529" w:rsidRPr="00E01655" w:rsidRDefault="00764529" w:rsidP="00BF7C20">
            <w:pPr>
              <w:pStyle w:val="rowtabella0"/>
              <w:jc w:val="center"/>
              <w:rPr>
                <w:color w:val="002060"/>
              </w:rPr>
            </w:pPr>
            <w:r w:rsidRPr="00E016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079EC" w14:textId="77777777" w:rsidR="00764529" w:rsidRPr="00E01655" w:rsidRDefault="00764529" w:rsidP="00BF7C20">
            <w:pPr>
              <w:pStyle w:val="rowtabella0"/>
              <w:jc w:val="center"/>
              <w:rPr>
                <w:color w:val="002060"/>
              </w:rPr>
            </w:pPr>
            <w:r w:rsidRPr="00E01655">
              <w:rPr>
                <w:color w:val="002060"/>
              </w:rPr>
              <w:t>0</w:t>
            </w:r>
          </w:p>
        </w:tc>
      </w:tr>
      <w:tr w:rsidR="00764529" w:rsidRPr="00E01655" w14:paraId="5B606DAD"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40DFB" w14:textId="77777777" w:rsidR="00764529" w:rsidRPr="00E01655" w:rsidRDefault="00764529" w:rsidP="00BF7C20">
            <w:pPr>
              <w:pStyle w:val="rowtabella0"/>
              <w:rPr>
                <w:color w:val="002060"/>
                <w:lang w:val="es-ES"/>
              </w:rPr>
            </w:pPr>
            <w:r w:rsidRPr="00E0165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1EDD"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E578"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F6A0"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1D48"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4618"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F922" w14:textId="77777777" w:rsidR="00764529" w:rsidRPr="00E01655" w:rsidRDefault="00764529" w:rsidP="00BF7C20">
            <w:pPr>
              <w:pStyle w:val="rowtabella0"/>
              <w:jc w:val="center"/>
              <w:rPr>
                <w:color w:val="002060"/>
              </w:rPr>
            </w:pPr>
            <w:r w:rsidRPr="00E0165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7547"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FC29"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282CA" w14:textId="77777777" w:rsidR="00764529" w:rsidRPr="00E01655" w:rsidRDefault="00764529" w:rsidP="00BF7C20">
            <w:pPr>
              <w:pStyle w:val="rowtabella0"/>
              <w:jc w:val="center"/>
              <w:rPr>
                <w:color w:val="002060"/>
              </w:rPr>
            </w:pPr>
            <w:r w:rsidRPr="00E01655">
              <w:rPr>
                <w:color w:val="002060"/>
              </w:rPr>
              <w:t>0</w:t>
            </w:r>
          </w:p>
        </w:tc>
      </w:tr>
      <w:tr w:rsidR="00764529" w:rsidRPr="00E01655" w14:paraId="686D0833"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5C6E13" w14:textId="77777777" w:rsidR="00764529" w:rsidRPr="00E01655" w:rsidRDefault="00764529" w:rsidP="00BF7C20">
            <w:pPr>
              <w:pStyle w:val="rowtabella0"/>
              <w:rPr>
                <w:color w:val="002060"/>
              </w:rPr>
            </w:pPr>
            <w:r w:rsidRPr="00E0165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9BC6"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0912"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8C10C"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A41B"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62DE"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3CE4A"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DF73"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20E3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A90C" w14:textId="77777777" w:rsidR="00764529" w:rsidRPr="00E01655" w:rsidRDefault="00764529" w:rsidP="00BF7C20">
            <w:pPr>
              <w:pStyle w:val="rowtabella0"/>
              <w:jc w:val="center"/>
              <w:rPr>
                <w:color w:val="002060"/>
              </w:rPr>
            </w:pPr>
            <w:r w:rsidRPr="00E01655">
              <w:rPr>
                <w:color w:val="002060"/>
              </w:rPr>
              <w:t>0</w:t>
            </w:r>
          </w:p>
        </w:tc>
      </w:tr>
      <w:tr w:rsidR="00764529" w:rsidRPr="00E01655" w14:paraId="0802DBD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07A5F" w14:textId="77777777" w:rsidR="00764529" w:rsidRPr="00E01655" w:rsidRDefault="00764529" w:rsidP="00BF7C20">
            <w:pPr>
              <w:pStyle w:val="rowtabella0"/>
              <w:rPr>
                <w:color w:val="002060"/>
              </w:rPr>
            </w:pPr>
            <w:r w:rsidRPr="00E0165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734A"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AC37D"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5192"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52F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8A33"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9069"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C35E" w14:textId="77777777" w:rsidR="00764529" w:rsidRPr="00E01655" w:rsidRDefault="00764529" w:rsidP="00BF7C20">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C1F8"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123F" w14:textId="77777777" w:rsidR="00764529" w:rsidRPr="00E01655" w:rsidRDefault="00764529" w:rsidP="00BF7C20">
            <w:pPr>
              <w:pStyle w:val="rowtabella0"/>
              <w:jc w:val="center"/>
              <w:rPr>
                <w:color w:val="002060"/>
              </w:rPr>
            </w:pPr>
            <w:r w:rsidRPr="00E01655">
              <w:rPr>
                <w:color w:val="002060"/>
              </w:rPr>
              <w:t>0</w:t>
            </w:r>
          </w:p>
        </w:tc>
      </w:tr>
      <w:tr w:rsidR="00764529" w:rsidRPr="00E01655" w14:paraId="72131A9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8C8F4" w14:textId="77777777" w:rsidR="00764529" w:rsidRPr="00E01655" w:rsidRDefault="00764529" w:rsidP="00BF7C20">
            <w:pPr>
              <w:pStyle w:val="rowtabella0"/>
              <w:rPr>
                <w:color w:val="002060"/>
              </w:rPr>
            </w:pPr>
            <w:r w:rsidRPr="00E0165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3086"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C767E"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BCAE"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53143"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86D9"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EC73" w14:textId="77777777" w:rsidR="00764529" w:rsidRPr="00E01655" w:rsidRDefault="00764529" w:rsidP="00BF7C20">
            <w:pPr>
              <w:pStyle w:val="rowtabella0"/>
              <w:jc w:val="center"/>
              <w:rPr>
                <w:color w:val="002060"/>
              </w:rPr>
            </w:pPr>
            <w:r w:rsidRPr="00E016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EBC4" w14:textId="77777777" w:rsidR="00764529" w:rsidRPr="00E01655" w:rsidRDefault="00764529" w:rsidP="00BF7C20">
            <w:pPr>
              <w:pStyle w:val="rowtabella0"/>
              <w:jc w:val="center"/>
              <w:rPr>
                <w:color w:val="002060"/>
              </w:rPr>
            </w:pPr>
            <w:r w:rsidRPr="00E016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49EEF"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23C5" w14:textId="77777777" w:rsidR="00764529" w:rsidRPr="00E01655" w:rsidRDefault="00764529" w:rsidP="00BF7C20">
            <w:pPr>
              <w:pStyle w:val="rowtabella0"/>
              <w:jc w:val="center"/>
              <w:rPr>
                <w:color w:val="002060"/>
              </w:rPr>
            </w:pPr>
            <w:r w:rsidRPr="00E01655">
              <w:rPr>
                <w:color w:val="002060"/>
              </w:rPr>
              <w:t>0</w:t>
            </w:r>
          </w:p>
        </w:tc>
      </w:tr>
      <w:tr w:rsidR="00764529" w:rsidRPr="00E01655" w14:paraId="5564F12A"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F05E36" w14:textId="77777777" w:rsidR="00764529" w:rsidRPr="00E01655" w:rsidRDefault="00764529" w:rsidP="00BF7C20">
            <w:pPr>
              <w:pStyle w:val="rowtabella0"/>
              <w:rPr>
                <w:color w:val="002060"/>
              </w:rPr>
            </w:pPr>
            <w:r w:rsidRPr="00E0165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B168E"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D36BB"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620E"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5673"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86FCA"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810E"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4ECC5" w14:textId="77777777" w:rsidR="00764529" w:rsidRPr="00E01655" w:rsidRDefault="00764529" w:rsidP="00BF7C20">
            <w:pPr>
              <w:pStyle w:val="rowtabella0"/>
              <w:jc w:val="center"/>
              <w:rPr>
                <w:color w:val="002060"/>
              </w:rPr>
            </w:pPr>
            <w:r w:rsidRPr="00E016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C36FA"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606F0" w14:textId="77777777" w:rsidR="00764529" w:rsidRPr="00E01655" w:rsidRDefault="00764529" w:rsidP="00BF7C20">
            <w:pPr>
              <w:pStyle w:val="rowtabella0"/>
              <w:jc w:val="center"/>
              <w:rPr>
                <w:color w:val="002060"/>
              </w:rPr>
            </w:pPr>
            <w:r w:rsidRPr="00E01655">
              <w:rPr>
                <w:color w:val="002060"/>
              </w:rPr>
              <w:t>0</w:t>
            </w:r>
          </w:p>
        </w:tc>
      </w:tr>
      <w:tr w:rsidR="00764529" w:rsidRPr="00E01655" w14:paraId="06D0C0A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4B925" w14:textId="77777777" w:rsidR="00764529" w:rsidRPr="00E01655" w:rsidRDefault="00764529" w:rsidP="00BF7C20">
            <w:pPr>
              <w:pStyle w:val="rowtabella0"/>
              <w:rPr>
                <w:color w:val="002060"/>
              </w:rPr>
            </w:pPr>
            <w:r w:rsidRPr="00E01655">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F6E99"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B93A"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B126"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D8CB"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C35B"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4B34" w14:textId="77777777" w:rsidR="00764529" w:rsidRPr="00E01655" w:rsidRDefault="00764529" w:rsidP="00BF7C20">
            <w:pPr>
              <w:pStyle w:val="rowtabella0"/>
              <w:jc w:val="center"/>
              <w:rPr>
                <w:color w:val="002060"/>
              </w:rPr>
            </w:pPr>
            <w:r w:rsidRPr="00E016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FF3B"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13F25"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03792" w14:textId="77777777" w:rsidR="00764529" w:rsidRPr="00E01655" w:rsidRDefault="00764529" w:rsidP="00BF7C20">
            <w:pPr>
              <w:pStyle w:val="rowtabella0"/>
              <w:jc w:val="center"/>
              <w:rPr>
                <w:color w:val="002060"/>
              </w:rPr>
            </w:pPr>
            <w:r w:rsidRPr="00E01655">
              <w:rPr>
                <w:color w:val="002060"/>
              </w:rPr>
              <w:t>0</w:t>
            </w:r>
          </w:p>
        </w:tc>
      </w:tr>
      <w:tr w:rsidR="00764529" w:rsidRPr="00E01655" w14:paraId="50C7A521"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C37CA" w14:textId="77777777" w:rsidR="00764529" w:rsidRPr="00E01655" w:rsidRDefault="00764529" w:rsidP="00BF7C20">
            <w:pPr>
              <w:pStyle w:val="rowtabella0"/>
              <w:rPr>
                <w:color w:val="002060"/>
              </w:rPr>
            </w:pPr>
            <w:r w:rsidRPr="00E01655">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507CA"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AE31"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F7787"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34D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B175"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CCDE"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21C2"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09C2"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421A" w14:textId="77777777" w:rsidR="00764529" w:rsidRPr="00E01655" w:rsidRDefault="00764529" w:rsidP="00BF7C20">
            <w:pPr>
              <w:pStyle w:val="rowtabella0"/>
              <w:jc w:val="center"/>
              <w:rPr>
                <w:color w:val="002060"/>
              </w:rPr>
            </w:pPr>
            <w:r w:rsidRPr="00E01655">
              <w:rPr>
                <w:color w:val="002060"/>
              </w:rPr>
              <w:t>0</w:t>
            </w:r>
          </w:p>
        </w:tc>
      </w:tr>
      <w:tr w:rsidR="00764529" w:rsidRPr="00E01655" w14:paraId="23158FA8"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6B9FC" w14:textId="77777777" w:rsidR="00764529" w:rsidRPr="00E01655" w:rsidRDefault="00764529" w:rsidP="00BF7C20">
            <w:pPr>
              <w:pStyle w:val="rowtabella0"/>
              <w:rPr>
                <w:color w:val="002060"/>
              </w:rPr>
            </w:pPr>
            <w:r w:rsidRPr="00E0165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A79B"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F9B7C"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A40A"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D742"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C2F9"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B143" w14:textId="77777777" w:rsidR="00764529" w:rsidRPr="00E01655" w:rsidRDefault="00764529" w:rsidP="00BF7C20">
            <w:pPr>
              <w:pStyle w:val="rowtabella0"/>
              <w:jc w:val="center"/>
              <w:rPr>
                <w:color w:val="002060"/>
              </w:rPr>
            </w:pPr>
            <w:r w:rsidRPr="00E016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12E9" w14:textId="77777777" w:rsidR="00764529" w:rsidRPr="00E01655" w:rsidRDefault="00764529" w:rsidP="00BF7C20">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37A1"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D042A" w14:textId="77777777" w:rsidR="00764529" w:rsidRPr="00E01655" w:rsidRDefault="00764529" w:rsidP="00BF7C20">
            <w:pPr>
              <w:pStyle w:val="rowtabella0"/>
              <w:jc w:val="center"/>
              <w:rPr>
                <w:color w:val="002060"/>
              </w:rPr>
            </w:pPr>
            <w:r w:rsidRPr="00E01655">
              <w:rPr>
                <w:color w:val="002060"/>
              </w:rPr>
              <w:t>0</w:t>
            </w:r>
          </w:p>
        </w:tc>
      </w:tr>
      <w:tr w:rsidR="00764529" w:rsidRPr="00E01655" w14:paraId="0F181C51"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34F60D" w14:textId="77777777" w:rsidR="00764529" w:rsidRPr="00E01655" w:rsidRDefault="00764529" w:rsidP="00BF7C20">
            <w:pPr>
              <w:pStyle w:val="rowtabella0"/>
              <w:rPr>
                <w:color w:val="002060"/>
              </w:rPr>
            </w:pPr>
            <w:r w:rsidRPr="00E0165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01847"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478B"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55A9D"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1EEF"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B83B"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D573A"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7EA7D" w14:textId="77777777" w:rsidR="00764529" w:rsidRPr="00E01655" w:rsidRDefault="00764529" w:rsidP="00BF7C20">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BB3DF"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05E22" w14:textId="77777777" w:rsidR="00764529" w:rsidRPr="00E01655" w:rsidRDefault="00764529" w:rsidP="00BF7C20">
            <w:pPr>
              <w:pStyle w:val="rowtabella0"/>
              <w:jc w:val="center"/>
              <w:rPr>
                <w:color w:val="002060"/>
              </w:rPr>
            </w:pPr>
            <w:r w:rsidRPr="00E01655">
              <w:rPr>
                <w:color w:val="002060"/>
              </w:rPr>
              <w:t>0</w:t>
            </w:r>
          </w:p>
        </w:tc>
      </w:tr>
    </w:tbl>
    <w:p w14:paraId="2B02FA5C" w14:textId="77777777" w:rsidR="00764529" w:rsidRPr="00E01655" w:rsidRDefault="00764529" w:rsidP="00764529">
      <w:pPr>
        <w:pStyle w:val="breakline"/>
        <w:rPr>
          <w:rFonts w:eastAsiaTheme="minorEastAsia"/>
          <w:color w:val="002060"/>
        </w:rPr>
      </w:pPr>
    </w:p>
    <w:p w14:paraId="2C4B7856" w14:textId="77777777" w:rsidR="00764529" w:rsidRPr="00E01655" w:rsidRDefault="00764529" w:rsidP="00764529">
      <w:pPr>
        <w:pStyle w:val="breakline"/>
        <w:rPr>
          <w:color w:val="002060"/>
        </w:rPr>
      </w:pPr>
    </w:p>
    <w:p w14:paraId="665437B5" w14:textId="77777777" w:rsidR="00764529" w:rsidRPr="00E01655" w:rsidRDefault="00764529" w:rsidP="00764529">
      <w:pPr>
        <w:pStyle w:val="sottotitolocampionato10"/>
        <w:rPr>
          <w:color w:val="002060"/>
        </w:rPr>
      </w:pPr>
      <w:r w:rsidRPr="00E0165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19FDDA18"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A0AFF"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4B638"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F7D87"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F6F33"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9B21F"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32AC0"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BD946"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B1DE2"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63D91"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4D50A" w14:textId="77777777" w:rsidR="00764529" w:rsidRPr="00E01655" w:rsidRDefault="00764529" w:rsidP="00BF7C20">
            <w:pPr>
              <w:pStyle w:val="headertabella0"/>
              <w:rPr>
                <w:color w:val="002060"/>
              </w:rPr>
            </w:pPr>
            <w:r w:rsidRPr="00E01655">
              <w:rPr>
                <w:color w:val="002060"/>
              </w:rPr>
              <w:t>PE</w:t>
            </w:r>
          </w:p>
        </w:tc>
      </w:tr>
      <w:tr w:rsidR="00764529" w:rsidRPr="00E01655" w14:paraId="2DB5CC30"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A48F0E" w14:textId="77777777" w:rsidR="00764529" w:rsidRPr="00E01655" w:rsidRDefault="00764529" w:rsidP="00BF7C20">
            <w:pPr>
              <w:pStyle w:val="rowtabella0"/>
              <w:rPr>
                <w:color w:val="002060"/>
              </w:rPr>
            </w:pPr>
            <w:r w:rsidRPr="00E01655">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D8BD"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9D87"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34033"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2BD8C"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4F3F"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DDE2" w14:textId="77777777" w:rsidR="00764529" w:rsidRPr="00E01655" w:rsidRDefault="00764529" w:rsidP="00BF7C20">
            <w:pPr>
              <w:pStyle w:val="rowtabella0"/>
              <w:jc w:val="center"/>
              <w:rPr>
                <w:color w:val="002060"/>
              </w:rPr>
            </w:pPr>
            <w:r w:rsidRPr="00E0165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F136"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04A61" w14:textId="77777777" w:rsidR="00764529" w:rsidRPr="00E01655" w:rsidRDefault="00764529" w:rsidP="00BF7C20">
            <w:pPr>
              <w:pStyle w:val="rowtabella0"/>
              <w:jc w:val="center"/>
              <w:rPr>
                <w:color w:val="002060"/>
              </w:rPr>
            </w:pPr>
            <w:r w:rsidRPr="00E0165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25A0F" w14:textId="77777777" w:rsidR="00764529" w:rsidRPr="00E01655" w:rsidRDefault="00764529" w:rsidP="00BF7C20">
            <w:pPr>
              <w:pStyle w:val="rowtabella0"/>
              <w:jc w:val="center"/>
              <w:rPr>
                <w:color w:val="002060"/>
              </w:rPr>
            </w:pPr>
            <w:r w:rsidRPr="00E01655">
              <w:rPr>
                <w:color w:val="002060"/>
              </w:rPr>
              <w:t>0</w:t>
            </w:r>
          </w:p>
        </w:tc>
      </w:tr>
      <w:tr w:rsidR="00764529" w:rsidRPr="00E01655" w14:paraId="670EA301"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72601" w14:textId="77777777" w:rsidR="00764529" w:rsidRPr="00E01655" w:rsidRDefault="00764529" w:rsidP="00BF7C20">
            <w:pPr>
              <w:pStyle w:val="rowtabella0"/>
              <w:rPr>
                <w:color w:val="002060"/>
              </w:rPr>
            </w:pPr>
            <w:r w:rsidRPr="00E0165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9C2AA"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C67A"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248A"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A378"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E433"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3572"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23BD"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2F4E2"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592B" w14:textId="77777777" w:rsidR="00764529" w:rsidRPr="00E01655" w:rsidRDefault="00764529" w:rsidP="00BF7C20">
            <w:pPr>
              <w:pStyle w:val="rowtabella0"/>
              <w:jc w:val="center"/>
              <w:rPr>
                <w:color w:val="002060"/>
              </w:rPr>
            </w:pPr>
            <w:r w:rsidRPr="00E01655">
              <w:rPr>
                <w:color w:val="002060"/>
              </w:rPr>
              <w:t>0</w:t>
            </w:r>
          </w:p>
        </w:tc>
      </w:tr>
      <w:tr w:rsidR="00764529" w:rsidRPr="00E01655" w14:paraId="36EB4B1F"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05C25" w14:textId="77777777" w:rsidR="00764529" w:rsidRPr="00E01655" w:rsidRDefault="00764529" w:rsidP="00BF7C20">
            <w:pPr>
              <w:pStyle w:val="rowtabella0"/>
              <w:rPr>
                <w:color w:val="002060"/>
              </w:rPr>
            </w:pPr>
            <w:r w:rsidRPr="00E01655">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BB7CE"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734CE"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6394"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0D12"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2768"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9FA3" w14:textId="77777777" w:rsidR="00764529" w:rsidRPr="00E01655" w:rsidRDefault="00764529" w:rsidP="00BF7C20">
            <w:pPr>
              <w:pStyle w:val="rowtabella0"/>
              <w:jc w:val="center"/>
              <w:rPr>
                <w:color w:val="002060"/>
              </w:rPr>
            </w:pPr>
            <w:r w:rsidRPr="00E0165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2EC5"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0D76"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5629" w14:textId="77777777" w:rsidR="00764529" w:rsidRPr="00E01655" w:rsidRDefault="00764529" w:rsidP="00BF7C20">
            <w:pPr>
              <w:pStyle w:val="rowtabella0"/>
              <w:jc w:val="center"/>
              <w:rPr>
                <w:color w:val="002060"/>
              </w:rPr>
            </w:pPr>
            <w:r w:rsidRPr="00E01655">
              <w:rPr>
                <w:color w:val="002060"/>
              </w:rPr>
              <w:t>0</w:t>
            </w:r>
          </w:p>
        </w:tc>
      </w:tr>
      <w:tr w:rsidR="00764529" w:rsidRPr="00E01655" w14:paraId="1272B13D"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DB123" w14:textId="77777777" w:rsidR="00764529" w:rsidRPr="00E01655" w:rsidRDefault="00764529" w:rsidP="00BF7C20">
            <w:pPr>
              <w:pStyle w:val="rowtabella0"/>
              <w:rPr>
                <w:color w:val="002060"/>
              </w:rPr>
            </w:pPr>
            <w:r w:rsidRPr="00E01655">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737D"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7248"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4EEE7"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D6FB"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2476"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B56F" w14:textId="77777777" w:rsidR="00764529" w:rsidRPr="00E01655" w:rsidRDefault="00764529" w:rsidP="00BF7C20">
            <w:pPr>
              <w:pStyle w:val="rowtabella0"/>
              <w:jc w:val="center"/>
              <w:rPr>
                <w:color w:val="002060"/>
              </w:rPr>
            </w:pPr>
            <w:r w:rsidRPr="00E0165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32BF"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B7E9"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160C" w14:textId="77777777" w:rsidR="00764529" w:rsidRPr="00E01655" w:rsidRDefault="00764529" w:rsidP="00BF7C20">
            <w:pPr>
              <w:pStyle w:val="rowtabella0"/>
              <w:jc w:val="center"/>
              <w:rPr>
                <w:color w:val="002060"/>
              </w:rPr>
            </w:pPr>
            <w:r w:rsidRPr="00E01655">
              <w:rPr>
                <w:color w:val="002060"/>
              </w:rPr>
              <w:t>0</w:t>
            </w:r>
          </w:p>
        </w:tc>
      </w:tr>
      <w:tr w:rsidR="00764529" w:rsidRPr="00E01655" w14:paraId="1E07ECE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633B2" w14:textId="77777777" w:rsidR="00764529" w:rsidRPr="00E01655" w:rsidRDefault="00764529" w:rsidP="00BF7C20">
            <w:pPr>
              <w:pStyle w:val="rowtabella0"/>
              <w:rPr>
                <w:color w:val="002060"/>
              </w:rPr>
            </w:pPr>
            <w:r w:rsidRPr="00E01655">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A18E4"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CBE1"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438A"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E5F0"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1C1A"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AEB37"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4153" w14:textId="77777777" w:rsidR="00764529" w:rsidRPr="00E01655" w:rsidRDefault="00764529" w:rsidP="00BF7C20">
            <w:pPr>
              <w:pStyle w:val="rowtabella0"/>
              <w:jc w:val="center"/>
              <w:rPr>
                <w:color w:val="002060"/>
              </w:rPr>
            </w:pPr>
            <w:r w:rsidRPr="00E016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C44D"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8BD2" w14:textId="77777777" w:rsidR="00764529" w:rsidRPr="00E01655" w:rsidRDefault="00764529" w:rsidP="00BF7C20">
            <w:pPr>
              <w:pStyle w:val="rowtabella0"/>
              <w:jc w:val="center"/>
              <w:rPr>
                <w:color w:val="002060"/>
              </w:rPr>
            </w:pPr>
            <w:r w:rsidRPr="00E01655">
              <w:rPr>
                <w:color w:val="002060"/>
              </w:rPr>
              <w:t>0</w:t>
            </w:r>
          </w:p>
        </w:tc>
      </w:tr>
      <w:tr w:rsidR="00764529" w:rsidRPr="00E01655" w14:paraId="121DE8B3"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920AE" w14:textId="77777777" w:rsidR="00764529" w:rsidRPr="00E01655" w:rsidRDefault="00764529" w:rsidP="00BF7C20">
            <w:pPr>
              <w:pStyle w:val="rowtabella0"/>
              <w:rPr>
                <w:color w:val="002060"/>
              </w:rPr>
            </w:pPr>
            <w:r w:rsidRPr="00E01655">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9239"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5479"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26F8A"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C2D8"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BDC6"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1E95"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292C" w14:textId="77777777" w:rsidR="00764529" w:rsidRPr="00E01655" w:rsidRDefault="00764529" w:rsidP="00BF7C20">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5E2B"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61BA" w14:textId="77777777" w:rsidR="00764529" w:rsidRPr="00E01655" w:rsidRDefault="00764529" w:rsidP="00BF7C20">
            <w:pPr>
              <w:pStyle w:val="rowtabella0"/>
              <w:jc w:val="center"/>
              <w:rPr>
                <w:color w:val="002060"/>
              </w:rPr>
            </w:pPr>
            <w:r w:rsidRPr="00E01655">
              <w:rPr>
                <w:color w:val="002060"/>
              </w:rPr>
              <w:t>0</w:t>
            </w:r>
          </w:p>
        </w:tc>
      </w:tr>
      <w:tr w:rsidR="00764529" w:rsidRPr="00E01655" w14:paraId="31E4849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4E37C" w14:textId="77777777" w:rsidR="00764529" w:rsidRPr="00E01655" w:rsidRDefault="00764529" w:rsidP="00BF7C20">
            <w:pPr>
              <w:pStyle w:val="rowtabella0"/>
              <w:rPr>
                <w:color w:val="002060"/>
              </w:rPr>
            </w:pPr>
            <w:r w:rsidRPr="00E0165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D853"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BE8B"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C4E6"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5C56"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D0C3B"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B2E17"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40F89"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B2E3"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B08B" w14:textId="77777777" w:rsidR="00764529" w:rsidRPr="00E01655" w:rsidRDefault="00764529" w:rsidP="00BF7C20">
            <w:pPr>
              <w:pStyle w:val="rowtabella0"/>
              <w:jc w:val="center"/>
              <w:rPr>
                <w:color w:val="002060"/>
              </w:rPr>
            </w:pPr>
            <w:r w:rsidRPr="00E01655">
              <w:rPr>
                <w:color w:val="002060"/>
              </w:rPr>
              <w:t>0</w:t>
            </w:r>
          </w:p>
        </w:tc>
      </w:tr>
      <w:tr w:rsidR="00764529" w:rsidRPr="00E01655" w14:paraId="4117558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E4768" w14:textId="77777777" w:rsidR="00764529" w:rsidRPr="00E01655" w:rsidRDefault="00764529" w:rsidP="00BF7C20">
            <w:pPr>
              <w:pStyle w:val="rowtabella0"/>
              <w:rPr>
                <w:color w:val="002060"/>
              </w:rPr>
            </w:pPr>
            <w:r w:rsidRPr="00E0165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62902"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035D4"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C27C"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AD8EE"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D9B0"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E364" w14:textId="77777777" w:rsidR="00764529" w:rsidRPr="00E01655" w:rsidRDefault="00764529" w:rsidP="00BF7C20">
            <w:pPr>
              <w:pStyle w:val="rowtabella0"/>
              <w:jc w:val="center"/>
              <w:rPr>
                <w:color w:val="002060"/>
              </w:rPr>
            </w:pPr>
            <w:r w:rsidRPr="00E016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F64D9" w14:textId="77777777" w:rsidR="00764529" w:rsidRPr="00E01655" w:rsidRDefault="00764529" w:rsidP="00BF7C20">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C936E"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9815" w14:textId="77777777" w:rsidR="00764529" w:rsidRPr="00E01655" w:rsidRDefault="00764529" w:rsidP="00BF7C20">
            <w:pPr>
              <w:pStyle w:val="rowtabella0"/>
              <w:jc w:val="center"/>
              <w:rPr>
                <w:color w:val="002060"/>
              </w:rPr>
            </w:pPr>
            <w:r w:rsidRPr="00E01655">
              <w:rPr>
                <w:color w:val="002060"/>
              </w:rPr>
              <w:t>0</w:t>
            </w:r>
          </w:p>
        </w:tc>
      </w:tr>
      <w:tr w:rsidR="00764529" w:rsidRPr="00E01655" w14:paraId="05FFBFCB"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87468" w14:textId="77777777" w:rsidR="00764529" w:rsidRPr="00E01655" w:rsidRDefault="00764529" w:rsidP="00BF7C20">
            <w:pPr>
              <w:pStyle w:val="rowtabella0"/>
              <w:rPr>
                <w:color w:val="002060"/>
              </w:rPr>
            </w:pPr>
            <w:r w:rsidRPr="00E01655">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69041"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B241"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B3AA2"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3C95"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1F0E7"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A06A" w14:textId="77777777" w:rsidR="00764529" w:rsidRPr="00E01655" w:rsidRDefault="00764529" w:rsidP="00BF7C20">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DDBD2" w14:textId="77777777" w:rsidR="00764529" w:rsidRPr="00E01655" w:rsidRDefault="00764529" w:rsidP="00BF7C20">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6F4E9"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5E98" w14:textId="77777777" w:rsidR="00764529" w:rsidRPr="00E01655" w:rsidRDefault="00764529" w:rsidP="00BF7C20">
            <w:pPr>
              <w:pStyle w:val="rowtabella0"/>
              <w:jc w:val="center"/>
              <w:rPr>
                <w:color w:val="002060"/>
              </w:rPr>
            </w:pPr>
            <w:r w:rsidRPr="00E01655">
              <w:rPr>
                <w:color w:val="002060"/>
              </w:rPr>
              <w:t>0</w:t>
            </w:r>
          </w:p>
        </w:tc>
      </w:tr>
      <w:tr w:rsidR="00764529" w:rsidRPr="00E01655" w14:paraId="0F41B5BF"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6D88AB" w14:textId="77777777" w:rsidR="00764529" w:rsidRPr="00E01655" w:rsidRDefault="00764529" w:rsidP="00BF7C20">
            <w:pPr>
              <w:pStyle w:val="rowtabella0"/>
              <w:rPr>
                <w:color w:val="002060"/>
                <w:lang w:val="es-ES"/>
              </w:rPr>
            </w:pPr>
            <w:r w:rsidRPr="00E01655">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CB41"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7339"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B4027"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E7F7"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7D9BA"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89D18"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F8A78" w14:textId="77777777" w:rsidR="00764529" w:rsidRPr="00E01655" w:rsidRDefault="00764529" w:rsidP="00BF7C20">
            <w:pPr>
              <w:pStyle w:val="rowtabella0"/>
              <w:jc w:val="center"/>
              <w:rPr>
                <w:color w:val="002060"/>
              </w:rPr>
            </w:pPr>
            <w:r w:rsidRPr="00E016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FF4E3"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7365" w14:textId="77777777" w:rsidR="00764529" w:rsidRPr="00E01655" w:rsidRDefault="00764529" w:rsidP="00BF7C20">
            <w:pPr>
              <w:pStyle w:val="rowtabella0"/>
              <w:jc w:val="center"/>
              <w:rPr>
                <w:color w:val="002060"/>
              </w:rPr>
            </w:pPr>
            <w:r w:rsidRPr="00E01655">
              <w:rPr>
                <w:color w:val="002060"/>
              </w:rPr>
              <w:t>0</w:t>
            </w:r>
          </w:p>
        </w:tc>
      </w:tr>
      <w:tr w:rsidR="00764529" w:rsidRPr="00E01655" w14:paraId="4CDF856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621DF" w14:textId="77777777" w:rsidR="00764529" w:rsidRPr="00E01655" w:rsidRDefault="00764529" w:rsidP="00BF7C20">
            <w:pPr>
              <w:pStyle w:val="rowtabella0"/>
              <w:rPr>
                <w:color w:val="002060"/>
                <w:lang w:val="es-ES"/>
              </w:rPr>
            </w:pPr>
            <w:r w:rsidRPr="00E01655">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5EC6"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6A7F3"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5DCD6"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5C321"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841C"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7E5B5"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45227" w14:textId="77777777" w:rsidR="00764529" w:rsidRPr="00E01655" w:rsidRDefault="00764529" w:rsidP="00BF7C20">
            <w:pPr>
              <w:pStyle w:val="rowtabella0"/>
              <w:jc w:val="center"/>
              <w:rPr>
                <w:color w:val="002060"/>
              </w:rPr>
            </w:pPr>
            <w:r w:rsidRPr="00E016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96AF"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7C6F" w14:textId="77777777" w:rsidR="00764529" w:rsidRPr="00E01655" w:rsidRDefault="00764529" w:rsidP="00BF7C20">
            <w:pPr>
              <w:pStyle w:val="rowtabella0"/>
              <w:jc w:val="center"/>
              <w:rPr>
                <w:color w:val="002060"/>
              </w:rPr>
            </w:pPr>
            <w:r w:rsidRPr="00E01655">
              <w:rPr>
                <w:color w:val="002060"/>
              </w:rPr>
              <w:t>0</w:t>
            </w:r>
          </w:p>
        </w:tc>
      </w:tr>
      <w:tr w:rsidR="00764529" w:rsidRPr="00E01655" w14:paraId="378FFEAF"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0D29B7" w14:textId="77777777" w:rsidR="00764529" w:rsidRPr="00E01655" w:rsidRDefault="00764529" w:rsidP="00BF7C20">
            <w:pPr>
              <w:pStyle w:val="rowtabella0"/>
              <w:rPr>
                <w:color w:val="002060"/>
              </w:rPr>
            </w:pPr>
            <w:r w:rsidRPr="00E0165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29E6"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1CEB"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C3E55"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03059"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AEA2"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50B3"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FA052" w14:textId="77777777" w:rsidR="00764529" w:rsidRPr="00E01655" w:rsidRDefault="00764529" w:rsidP="00BF7C20">
            <w:pPr>
              <w:pStyle w:val="rowtabella0"/>
              <w:jc w:val="center"/>
              <w:rPr>
                <w:color w:val="002060"/>
              </w:rPr>
            </w:pPr>
            <w:r w:rsidRPr="00E016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3399" w14:textId="77777777" w:rsidR="00764529" w:rsidRPr="00E01655" w:rsidRDefault="00764529" w:rsidP="00BF7C20">
            <w:pPr>
              <w:pStyle w:val="rowtabella0"/>
              <w:jc w:val="center"/>
              <w:rPr>
                <w:color w:val="002060"/>
              </w:rPr>
            </w:pPr>
            <w:r w:rsidRPr="00E016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24D6" w14:textId="77777777" w:rsidR="00764529" w:rsidRPr="00E01655" w:rsidRDefault="00764529" w:rsidP="00BF7C20">
            <w:pPr>
              <w:pStyle w:val="rowtabella0"/>
              <w:jc w:val="center"/>
              <w:rPr>
                <w:color w:val="002060"/>
              </w:rPr>
            </w:pPr>
            <w:r w:rsidRPr="00E01655">
              <w:rPr>
                <w:color w:val="002060"/>
              </w:rPr>
              <w:t>0</w:t>
            </w:r>
          </w:p>
        </w:tc>
      </w:tr>
    </w:tbl>
    <w:p w14:paraId="2A2A4A5B" w14:textId="77777777" w:rsidR="00764529" w:rsidRDefault="00764529" w:rsidP="00764529">
      <w:pPr>
        <w:pStyle w:val="breakline"/>
        <w:rPr>
          <w:rFonts w:eastAsiaTheme="minorEastAsia"/>
          <w:color w:val="002060"/>
        </w:rPr>
      </w:pPr>
    </w:p>
    <w:p w14:paraId="0FD7FB25" w14:textId="77777777" w:rsidR="00447E77" w:rsidRPr="00627E2A" w:rsidRDefault="00447E77" w:rsidP="00447E77">
      <w:pPr>
        <w:pStyle w:val="titoloprinc0"/>
        <w:rPr>
          <w:color w:val="002060"/>
        </w:rPr>
      </w:pPr>
      <w:r w:rsidRPr="00627E2A">
        <w:rPr>
          <w:color w:val="002060"/>
        </w:rPr>
        <w:t>PROGRAMMA GARE</w:t>
      </w:r>
    </w:p>
    <w:p w14:paraId="6BCA7662" w14:textId="77777777" w:rsidR="00447E77" w:rsidRPr="00627E2A" w:rsidRDefault="00447E77" w:rsidP="00447E77">
      <w:pPr>
        <w:pStyle w:val="breakline"/>
        <w:rPr>
          <w:color w:val="002060"/>
        </w:rPr>
      </w:pPr>
    </w:p>
    <w:p w14:paraId="512C736E" w14:textId="77777777" w:rsidR="00447E77" w:rsidRPr="00627E2A" w:rsidRDefault="00447E77" w:rsidP="00447E77">
      <w:pPr>
        <w:pStyle w:val="sottotitolocampionato10"/>
        <w:rPr>
          <w:color w:val="002060"/>
        </w:rPr>
      </w:pPr>
      <w:r w:rsidRPr="00627E2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3"/>
        <w:gridCol w:w="1550"/>
        <w:gridCol w:w="1550"/>
      </w:tblGrid>
      <w:tr w:rsidR="00447E77" w:rsidRPr="00627E2A" w14:paraId="1CA77712"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5171B"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43FFA"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71324"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62432"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75D04"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84DE7"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15C86"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7D29EB0A"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8FA0B7" w14:textId="77777777" w:rsidR="00447E77" w:rsidRPr="00627E2A" w:rsidRDefault="00447E77" w:rsidP="00BF7C20">
            <w:pPr>
              <w:pStyle w:val="rowtabella0"/>
              <w:rPr>
                <w:color w:val="002060"/>
              </w:rPr>
            </w:pPr>
            <w:r w:rsidRPr="00627E2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568A5" w14:textId="77777777" w:rsidR="00447E77" w:rsidRPr="00627E2A" w:rsidRDefault="00447E77" w:rsidP="00BF7C20">
            <w:pPr>
              <w:pStyle w:val="rowtabella0"/>
              <w:rPr>
                <w:color w:val="002060"/>
              </w:rPr>
            </w:pPr>
            <w:r w:rsidRPr="00627E2A">
              <w:rPr>
                <w:color w:val="002060"/>
              </w:rPr>
              <w:t>LUCREZIA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5C4573"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13FDE" w14:textId="77777777" w:rsidR="00447E77" w:rsidRPr="00627E2A" w:rsidRDefault="00447E77" w:rsidP="00BF7C20">
            <w:pPr>
              <w:pStyle w:val="rowtabella0"/>
              <w:rPr>
                <w:color w:val="002060"/>
              </w:rPr>
            </w:pPr>
            <w:r w:rsidRPr="00627E2A">
              <w:rPr>
                <w:color w:val="002060"/>
              </w:rPr>
              <w:t>26/01/2024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C017D" w14:textId="77777777" w:rsidR="00447E77" w:rsidRPr="00627E2A" w:rsidRDefault="00447E77" w:rsidP="00BF7C20">
            <w:pPr>
              <w:pStyle w:val="rowtabella0"/>
              <w:rPr>
                <w:color w:val="002060"/>
              </w:rPr>
            </w:pPr>
            <w:r w:rsidRPr="00627E2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B1EA16" w14:textId="77777777" w:rsidR="00447E77" w:rsidRPr="00627E2A" w:rsidRDefault="00447E77" w:rsidP="00BF7C20">
            <w:pPr>
              <w:pStyle w:val="rowtabella0"/>
              <w:rPr>
                <w:color w:val="002060"/>
              </w:rPr>
            </w:pPr>
            <w:r w:rsidRPr="00627E2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E0105" w14:textId="77777777" w:rsidR="00447E77" w:rsidRPr="00627E2A" w:rsidRDefault="00447E77" w:rsidP="00BF7C20">
            <w:pPr>
              <w:pStyle w:val="rowtabella0"/>
              <w:rPr>
                <w:color w:val="002060"/>
              </w:rPr>
            </w:pPr>
            <w:r w:rsidRPr="00627E2A">
              <w:rPr>
                <w:color w:val="002060"/>
              </w:rPr>
              <w:t>VIA MADRE TERESA DI CALCUTTA</w:t>
            </w:r>
          </w:p>
        </w:tc>
      </w:tr>
      <w:tr w:rsidR="00447E77" w:rsidRPr="00627E2A" w14:paraId="60CA4192"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2AD0C0" w14:textId="77777777" w:rsidR="00447E77" w:rsidRPr="00627E2A" w:rsidRDefault="00447E77" w:rsidP="00BF7C20">
            <w:pPr>
              <w:pStyle w:val="rowtabella0"/>
              <w:rPr>
                <w:color w:val="002060"/>
              </w:rPr>
            </w:pPr>
            <w:r w:rsidRPr="00627E2A">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9721CE" w14:textId="77777777" w:rsidR="00447E77" w:rsidRPr="00627E2A" w:rsidRDefault="00447E77" w:rsidP="00BF7C20">
            <w:pPr>
              <w:pStyle w:val="rowtabella0"/>
              <w:rPr>
                <w:color w:val="002060"/>
              </w:rPr>
            </w:pPr>
            <w:r w:rsidRPr="00627E2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F89D53"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B8498E"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EA7C3E" w14:textId="77777777" w:rsidR="00447E77" w:rsidRPr="00627E2A" w:rsidRDefault="00447E77" w:rsidP="00BF7C20">
            <w:pPr>
              <w:pStyle w:val="rowtabella0"/>
              <w:rPr>
                <w:color w:val="002060"/>
              </w:rPr>
            </w:pPr>
            <w:r w:rsidRPr="00627E2A">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AD1E15" w14:textId="77777777" w:rsidR="00447E77" w:rsidRPr="00627E2A" w:rsidRDefault="00447E77" w:rsidP="00BF7C20">
            <w:pPr>
              <w:pStyle w:val="rowtabella0"/>
              <w:rPr>
                <w:color w:val="002060"/>
              </w:rPr>
            </w:pPr>
            <w:r w:rsidRPr="00627E2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67D104" w14:textId="77777777" w:rsidR="00447E77" w:rsidRPr="00627E2A" w:rsidRDefault="00447E77" w:rsidP="00BF7C20">
            <w:pPr>
              <w:pStyle w:val="rowtabella0"/>
              <w:rPr>
                <w:color w:val="002060"/>
              </w:rPr>
            </w:pPr>
            <w:r w:rsidRPr="00627E2A">
              <w:rPr>
                <w:color w:val="002060"/>
              </w:rPr>
              <w:t>VIA LORETO</w:t>
            </w:r>
          </w:p>
        </w:tc>
      </w:tr>
      <w:tr w:rsidR="00447E77" w:rsidRPr="00627E2A" w14:paraId="2969916D"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4263F1" w14:textId="77777777" w:rsidR="00447E77" w:rsidRPr="00627E2A" w:rsidRDefault="00447E77" w:rsidP="00BF7C20">
            <w:pPr>
              <w:pStyle w:val="rowtabella0"/>
              <w:rPr>
                <w:color w:val="002060"/>
              </w:rPr>
            </w:pPr>
            <w:r w:rsidRPr="00627E2A">
              <w:rPr>
                <w:color w:val="002060"/>
              </w:rPr>
              <w:lastRenderedPageBreak/>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00EF96" w14:textId="77777777" w:rsidR="00447E77" w:rsidRPr="00627E2A" w:rsidRDefault="00447E77" w:rsidP="00BF7C20">
            <w:pPr>
              <w:pStyle w:val="rowtabella0"/>
              <w:rPr>
                <w:color w:val="002060"/>
              </w:rPr>
            </w:pPr>
            <w:r w:rsidRPr="00627E2A">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F441EE"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922BCB" w14:textId="77777777" w:rsidR="00447E77" w:rsidRPr="00627E2A" w:rsidRDefault="00447E77" w:rsidP="00BF7C20">
            <w:pPr>
              <w:pStyle w:val="rowtabella0"/>
              <w:rPr>
                <w:color w:val="002060"/>
              </w:rPr>
            </w:pPr>
            <w:r w:rsidRPr="00627E2A">
              <w:rPr>
                <w:color w:val="002060"/>
              </w:rPr>
              <w:t>26/01/2024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A6C69E" w14:textId="77777777" w:rsidR="00447E77" w:rsidRPr="00627E2A" w:rsidRDefault="00447E77" w:rsidP="00BF7C20">
            <w:pPr>
              <w:pStyle w:val="rowtabella0"/>
              <w:rPr>
                <w:color w:val="002060"/>
              </w:rPr>
            </w:pPr>
            <w:r w:rsidRPr="00627E2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1E53E6" w14:textId="77777777" w:rsidR="00447E77" w:rsidRPr="00627E2A" w:rsidRDefault="00447E77" w:rsidP="00BF7C20">
            <w:pPr>
              <w:pStyle w:val="rowtabella0"/>
              <w:rPr>
                <w:color w:val="002060"/>
              </w:rPr>
            </w:pPr>
            <w:r w:rsidRPr="00627E2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855062" w14:textId="77777777" w:rsidR="00447E77" w:rsidRPr="00627E2A" w:rsidRDefault="00447E77" w:rsidP="00BF7C20">
            <w:pPr>
              <w:pStyle w:val="rowtabella0"/>
              <w:rPr>
                <w:color w:val="002060"/>
              </w:rPr>
            </w:pPr>
            <w:r w:rsidRPr="00627E2A">
              <w:rPr>
                <w:color w:val="002060"/>
              </w:rPr>
              <w:t>VIA DELLO STADIO</w:t>
            </w:r>
          </w:p>
        </w:tc>
      </w:tr>
      <w:tr w:rsidR="00447E77" w:rsidRPr="00627E2A" w14:paraId="6B664FDD"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FCC38F" w14:textId="77777777" w:rsidR="00447E77" w:rsidRPr="00627E2A" w:rsidRDefault="00447E77" w:rsidP="00BF7C20">
            <w:pPr>
              <w:pStyle w:val="rowtabella0"/>
              <w:rPr>
                <w:color w:val="002060"/>
              </w:rPr>
            </w:pPr>
            <w:r w:rsidRPr="00627E2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E7314B" w14:textId="77777777" w:rsidR="00447E77" w:rsidRPr="00627E2A" w:rsidRDefault="00447E77" w:rsidP="00BF7C20">
            <w:pPr>
              <w:pStyle w:val="rowtabella0"/>
              <w:rPr>
                <w:color w:val="002060"/>
              </w:rPr>
            </w:pPr>
            <w:r w:rsidRPr="00627E2A">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5AFD1D"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AD0679" w14:textId="77777777" w:rsidR="00447E77" w:rsidRPr="00627E2A" w:rsidRDefault="00447E77" w:rsidP="00BF7C20">
            <w:pPr>
              <w:pStyle w:val="rowtabella0"/>
              <w:rPr>
                <w:color w:val="002060"/>
              </w:rPr>
            </w:pPr>
            <w:r w:rsidRPr="00627E2A">
              <w:rPr>
                <w:color w:val="002060"/>
              </w:rPr>
              <w:t>27/01/2024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DE07A0" w14:textId="77777777" w:rsidR="00447E77" w:rsidRPr="00627E2A" w:rsidRDefault="00447E77" w:rsidP="00BF7C20">
            <w:pPr>
              <w:pStyle w:val="rowtabella0"/>
              <w:rPr>
                <w:color w:val="002060"/>
              </w:rPr>
            </w:pPr>
            <w:r w:rsidRPr="00627E2A">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783C1" w14:textId="77777777" w:rsidR="00447E77" w:rsidRPr="00627E2A" w:rsidRDefault="00447E77" w:rsidP="00BF7C20">
            <w:pPr>
              <w:pStyle w:val="rowtabella0"/>
              <w:rPr>
                <w:color w:val="002060"/>
              </w:rPr>
            </w:pPr>
            <w:r w:rsidRPr="00627E2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E65C0E" w14:textId="77777777" w:rsidR="00447E77" w:rsidRPr="00627E2A" w:rsidRDefault="00447E77" w:rsidP="00BF7C20">
            <w:pPr>
              <w:pStyle w:val="rowtabella0"/>
              <w:rPr>
                <w:color w:val="002060"/>
              </w:rPr>
            </w:pPr>
            <w:r w:rsidRPr="00627E2A">
              <w:rPr>
                <w:color w:val="002060"/>
              </w:rPr>
              <w:t>LOCALITA' CANDIA</w:t>
            </w:r>
          </w:p>
        </w:tc>
      </w:tr>
      <w:tr w:rsidR="00447E77" w:rsidRPr="00627E2A" w14:paraId="670DC244"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12B5C3" w14:textId="77777777" w:rsidR="00447E77" w:rsidRPr="00627E2A" w:rsidRDefault="00447E77" w:rsidP="00BF7C20">
            <w:pPr>
              <w:pStyle w:val="rowtabella0"/>
              <w:rPr>
                <w:color w:val="002060"/>
              </w:rPr>
            </w:pPr>
            <w:r w:rsidRPr="00627E2A">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D3EA03" w14:textId="77777777" w:rsidR="00447E77" w:rsidRPr="00627E2A" w:rsidRDefault="00447E77" w:rsidP="00BF7C20">
            <w:pPr>
              <w:pStyle w:val="rowtabella0"/>
              <w:rPr>
                <w:color w:val="002060"/>
              </w:rPr>
            </w:pPr>
            <w:r w:rsidRPr="00627E2A">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C52558"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3679E9" w14:textId="77777777" w:rsidR="00447E77" w:rsidRPr="00627E2A" w:rsidRDefault="00447E77" w:rsidP="00BF7C20">
            <w:pPr>
              <w:pStyle w:val="rowtabella0"/>
              <w:rPr>
                <w:color w:val="002060"/>
              </w:rPr>
            </w:pPr>
            <w:r w:rsidRPr="00627E2A">
              <w:rPr>
                <w:color w:val="002060"/>
              </w:rPr>
              <w:t>27/01/2024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EFAA6C" w14:textId="77777777" w:rsidR="00447E77" w:rsidRPr="00627E2A" w:rsidRDefault="00447E77" w:rsidP="00BF7C20">
            <w:pPr>
              <w:pStyle w:val="rowtabella0"/>
              <w:rPr>
                <w:color w:val="002060"/>
              </w:rPr>
            </w:pPr>
            <w:r w:rsidRPr="00627E2A">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69D5B6" w14:textId="77777777" w:rsidR="00447E77" w:rsidRPr="00627E2A" w:rsidRDefault="00447E77" w:rsidP="00BF7C20">
            <w:pPr>
              <w:pStyle w:val="rowtabella0"/>
              <w:rPr>
                <w:color w:val="002060"/>
              </w:rPr>
            </w:pPr>
            <w:r w:rsidRPr="00627E2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89737" w14:textId="77777777" w:rsidR="00447E77" w:rsidRPr="00627E2A" w:rsidRDefault="00447E77" w:rsidP="00BF7C20">
            <w:pPr>
              <w:pStyle w:val="rowtabella0"/>
              <w:rPr>
                <w:color w:val="002060"/>
              </w:rPr>
            </w:pPr>
            <w:r w:rsidRPr="00627E2A">
              <w:rPr>
                <w:color w:val="002060"/>
              </w:rPr>
              <w:t>VIA VILLA TOMBARI</w:t>
            </w:r>
          </w:p>
        </w:tc>
      </w:tr>
      <w:tr w:rsidR="00447E77" w:rsidRPr="00627E2A" w14:paraId="308DFD81"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E287C4" w14:textId="77777777" w:rsidR="00447E77" w:rsidRPr="00627E2A" w:rsidRDefault="00447E77" w:rsidP="00BF7C20">
            <w:pPr>
              <w:pStyle w:val="rowtabella0"/>
              <w:rPr>
                <w:color w:val="002060"/>
              </w:rPr>
            </w:pPr>
            <w:r w:rsidRPr="00627E2A">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7F349C" w14:textId="77777777" w:rsidR="00447E77" w:rsidRPr="00627E2A" w:rsidRDefault="00447E77" w:rsidP="00BF7C20">
            <w:pPr>
              <w:pStyle w:val="rowtabella0"/>
              <w:rPr>
                <w:color w:val="002060"/>
              </w:rPr>
            </w:pPr>
            <w:r w:rsidRPr="00627E2A">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12064F"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88E30A" w14:textId="77777777" w:rsidR="00447E77" w:rsidRPr="00627E2A" w:rsidRDefault="00447E77" w:rsidP="00BF7C20">
            <w:pPr>
              <w:pStyle w:val="rowtabella0"/>
              <w:rPr>
                <w:color w:val="002060"/>
              </w:rPr>
            </w:pPr>
            <w:r w:rsidRPr="00627E2A">
              <w:rPr>
                <w:color w:val="002060"/>
              </w:rPr>
              <w:t>27/01/2024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A9E0C" w14:textId="77777777" w:rsidR="00447E77" w:rsidRPr="00627E2A" w:rsidRDefault="00447E77" w:rsidP="00BF7C20">
            <w:pPr>
              <w:pStyle w:val="rowtabella0"/>
              <w:rPr>
                <w:color w:val="002060"/>
              </w:rPr>
            </w:pPr>
            <w:r w:rsidRPr="00627E2A">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0DFAAB" w14:textId="77777777" w:rsidR="00447E77" w:rsidRPr="00627E2A" w:rsidRDefault="00447E77" w:rsidP="00BF7C20">
            <w:pPr>
              <w:pStyle w:val="rowtabella0"/>
              <w:rPr>
                <w:color w:val="002060"/>
              </w:rPr>
            </w:pPr>
            <w:r w:rsidRPr="00627E2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63077" w14:textId="77777777" w:rsidR="00447E77" w:rsidRPr="00627E2A" w:rsidRDefault="00447E77" w:rsidP="00BF7C20">
            <w:pPr>
              <w:pStyle w:val="rowtabella0"/>
              <w:rPr>
                <w:color w:val="002060"/>
              </w:rPr>
            </w:pPr>
            <w:r w:rsidRPr="00627E2A">
              <w:rPr>
                <w:color w:val="002060"/>
              </w:rPr>
              <w:t>VIA PETRARCA</w:t>
            </w:r>
          </w:p>
        </w:tc>
      </w:tr>
    </w:tbl>
    <w:p w14:paraId="52430126" w14:textId="77777777" w:rsidR="00447E77" w:rsidRPr="00627E2A" w:rsidRDefault="00447E77" w:rsidP="00447E77">
      <w:pPr>
        <w:pStyle w:val="breakline"/>
        <w:rPr>
          <w:rFonts w:eastAsiaTheme="minorEastAsia"/>
          <w:color w:val="002060"/>
        </w:rPr>
      </w:pPr>
    </w:p>
    <w:p w14:paraId="6F8FECFD" w14:textId="77777777" w:rsidR="00447E77" w:rsidRPr="00627E2A" w:rsidRDefault="00447E77" w:rsidP="00447E77">
      <w:pPr>
        <w:pStyle w:val="breakline"/>
        <w:rPr>
          <w:color w:val="002060"/>
        </w:rPr>
      </w:pPr>
    </w:p>
    <w:p w14:paraId="7F838C1C" w14:textId="77777777" w:rsidR="00447E77" w:rsidRPr="00627E2A" w:rsidRDefault="00447E77" w:rsidP="00447E77">
      <w:pPr>
        <w:pStyle w:val="breakline"/>
        <w:rPr>
          <w:color w:val="002060"/>
        </w:rPr>
      </w:pPr>
    </w:p>
    <w:p w14:paraId="74A30515" w14:textId="77777777" w:rsidR="00447E77" w:rsidRPr="00627E2A" w:rsidRDefault="00447E77" w:rsidP="00447E77">
      <w:pPr>
        <w:pStyle w:val="sottotitolocampionato10"/>
        <w:rPr>
          <w:color w:val="002060"/>
        </w:rPr>
      </w:pPr>
      <w:r w:rsidRPr="00627E2A">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9"/>
        <w:gridCol w:w="385"/>
        <w:gridCol w:w="898"/>
        <w:gridCol w:w="1200"/>
        <w:gridCol w:w="1544"/>
        <w:gridCol w:w="1544"/>
      </w:tblGrid>
      <w:tr w:rsidR="00447E77" w:rsidRPr="00627E2A" w14:paraId="027E9BB0"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6DAA9"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F4BC0"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9F418"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61390"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942CC"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44A87"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BDC48"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6507C088"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276722" w14:textId="77777777" w:rsidR="00447E77" w:rsidRPr="00627E2A" w:rsidRDefault="00447E77" w:rsidP="00BF7C20">
            <w:pPr>
              <w:pStyle w:val="rowtabella0"/>
              <w:rPr>
                <w:color w:val="002060"/>
              </w:rPr>
            </w:pPr>
            <w:r w:rsidRPr="00627E2A">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C6609" w14:textId="77777777" w:rsidR="00447E77" w:rsidRPr="00627E2A" w:rsidRDefault="00447E77" w:rsidP="00BF7C20">
            <w:pPr>
              <w:pStyle w:val="rowtabella0"/>
              <w:rPr>
                <w:color w:val="002060"/>
              </w:rPr>
            </w:pPr>
            <w:r w:rsidRPr="00627E2A">
              <w:rPr>
                <w:color w:val="002060"/>
              </w:rPr>
              <w:t>AVENALE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33A37"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D2CBF" w14:textId="77777777" w:rsidR="00447E77" w:rsidRPr="00627E2A" w:rsidRDefault="00447E77" w:rsidP="00BF7C20">
            <w:pPr>
              <w:pStyle w:val="rowtabella0"/>
              <w:rPr>
                <w:color w:val="002060"/>
              </w:rPr>
            </w:pPr>
            <w:r w:rsidRPr="00627E2A">
              <w:rPr>
                <w:color w:val="002060"/>
              </w:rPr>
              <w:t>26/01/2024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A49EB" w14:textId="77777777" w:rsidR="00447E77" w:rsidRPr="00627E2A" w:rsidRDefault="00447E77" w:rsidP="00BF7C20">
            <w:pPr>
              <w:pStyle w:val="rowtabella0"/>
              <w:rPr>
                <w:color w:val="002060"/>
              </w:rPr>
            </w:pPr>
            <w:r w:rsidRPr="00627E2A">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28E7E" w14:textId="77777777" w:rsidR="00447E77" w:rsidRPr="00627E2A" w:rsidRDefault="00447E77" w:rsidP="00BF7C20">
            <w:pPr>
              <w:pStyle w:val="rowtabella0"/>
              <w:rPr>
                <w:color w:val="002060"/>
              </w:rPr>
            </w:pPr>
            <w:r w:rsidRPr="00627E2A">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1549D" w14:textId="77777777" w:rsidR="00447E77" w:rsidRPr="00627E2A" w:rsidRDefault="00447E77" w:rsidP="00BF7C20">
            <w:pPr>
              <w:pStyle w:val="rowtabella0"/>
              <w:rPr>
                <w:color w:val="002060"/>
              </w:rPr>
            </w:pPr>
            <w:r w:rsidRPr="00627E2A">
              <w:rPr>
                <w:color w:val="002060"/>
              </w:rPr>
              <w:t>VIA DON LUIGI STURZO 4</w:t>
            </w:r>
          </w:p>
        </w:tc>
      </w:tr>
      <w:tr w:rsidR="00447E77" w:rsidRPr="00627E2A" w14:paraId="2AFF595B"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7215C4" w14:textId="77777777" w:rsidR="00447E77" w:rsidRPr="00627E2A" w:rsidRDefault="00447E77" w:rsidP="00BF7C20">
            <w:pPr>
              <w:pStyle w:val="rowtabella0"/>
              <w:rPr>
                <w:color w:val="002060"/>
              </w:rPr>
            </w:pPr>
            <w:r w:rsidRPr="00627E2A">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BA03C7" w14:textId="77777777" w:rsidR="00447E77" w:rsidRPr="00627E2A" w:rsidRDefault="00447E77" w:rsidP="00BF7C20">
            <w:pPr>
              <w:pStyle w:val="rowtabella0"/>
              <w:rPr>
                <w:color w:val="002060"/>
              </w:rPr>
            </w:pPr>
            <w:r w:rsidRPr="00627E2A">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2FC1A2"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4439C" w14:textId="77777777" w:rsidR="00447E77" w:rsidRPr="00627E2A" w:rsidRDefault="00447E77" w:rsidP="00BF7C20">
            <w:pPr>
              <w:pStyle w:val="rowtabella0"/>
              <w:rPr>
                <w:color w:val="002060"/>
              </w:rPr>
            </w:pPr>
            <w:r w:rsidRPr="00627E2A">
              <w:rPr>
                <w:color w:val="002060"/>
              </w:rPr>
              <w:t>26/01/2024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4296C1" w14:textId="77777777" w:rsidR="00447E77" w:rsidRPr="00627E2A" w:rsidRDefault="00447E77" w:rsidP="00BF7C20">
            <w:pPr>
              <w:pStyle w:val="rowtabella0"/>
              <w:rPr>
                <w:color w:val="002060"/>
              </w:rPr>
            </w:pPr>
            <w:r w:rsidRPr="00627E2A">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9E5736" w14:textId="77777777" w:rsidR="00447E77" w:rsidRPr="00627E2A" w:rsidRDefault="00447E77" w:rsidP="00BF7C20">
            <w:pPr>
              <w:pStyle w:val="rowtabella0"/>
              <w:rPr>
                <w:color w:val="002060"/>
              </w:rPr>
            </w:pPr>
            <w:r w:rsidRPr="00627E2A">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847814" w14:textId="77777777" w:rsidR="00447E77" w:rsidRPr="00627E2A" w:rsidRDefault="00447E77" w:rsidP="00BF7C20">
            <w:pPr>
              <w:pStyle w:val="rowtabella0"/>
              <w:rPr>
                <w:color w:val="002060"/>
              </w:rPr>
            </w:pPr>
            <w:r w:rsidRPr="00627E2A">
              <w:rPr>
                <w:color w:val="002060"/>
              </w:rPr>
              <w:t>LOC. "LE CALVIE"</w:t>
            </w:r>
          </w:p>
        </w:tc>
      </w:tr>
      <w:tr w:rsidR="00447E77" w:rsidRPr="00627E2A" w14:paraId="6C7A207E"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13B37B" w14:textId="77777777" w:rsidR="00447E77" w:rsidRPr="00627E2A" w:rsidRDefault="00447E77" w:rsidP="00BF7C20">
            <w:pPr>
              <w:pStyle w:val="rowtabella0"/>
              <w:rPr>
                <w:color w:val="002060"/>
              </w:rPr>
            </w:pPr>
            <w:r w:rsidRPr="00627E2A">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D92ABD" w14:textId="77777777" w:rsidR="00447E77" w:rsidRPr="00627E2A" w:rsidRDefault="00447E77" w:rsidP="00BF7C20">
            <w:pPr>
              <w:pStyle w:val="rowtabella0"/>
              <w:rPr>
                <w:color w:val="002060"/>
              </w:rPr>
            </w:pPr>
            <w:r w:rsidRPr="00627E2A">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4938DA"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16D2C6" w14:textId="77777777" w:rsidR="00447E77" w:rsidRPr="00627E2A" w:rsidRDefault="00447E77" w:rsidP="00BF7C20">
            <w:pPr>
              <w:pStyle w:val="rowtabella0"/>
              <w:rPr>
                <w:color w:val="002060"/>
              </w:rPr>
            </w:pPr>
            <w:r w:rsidRPr="00627E2A">
              <w:rPr>
                <w:color w:val="002060"/>
              </w:rPr>
              <w:t>26/01/2024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0A5A8" w14:textId="77777777" w:rsidR="00447E77" w:rsidRPr="00627E2A" w:rsidRDefault="00447E77" w:rsidP="00BF7C20">
            <w:pPr>
              <w:pStyle w:val="rowtabella0"/>
              <w:rPr>
                <w:color w:val="002060"/>
              </w:rPr>
            </w:pPr>
            <w:r w:rsidRPr="00627E2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0012EB" w14:textId="77777777" w:rsidR="00447E77" w:rsidRPr="00627E2A" w:rsidRDefault="00447E77" w:rsidP="00BF7C20">
            <w:pPr>
              <w:pStyle w:val="rowtabella0"/>
              <w:rPr>
                <w:color w:val="002060"/>
              </w:rPr>
            </w:pPr>
            <w:r w:rsidRPr="00627E2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2A900" w14:textId="77777777" w:rsidR="00447E77" w:rsidRPr="00627E2A" w:rsidRDefault="00447E77" w:rsidP="00BF7C20">
            <w:pPr>
              <w:pStyle w:val="rowtabella0"/>
              <w:rPr>
                <w:color w:val="002060"/>
              </w:rPr>
            </w:pPr>
            <w:r w:rsidRPr="00627E2A">
              <w:rPr>
                <w:color w:val="002060"/>
              </w:rPr>
              <w:t>VIA B.BUOZZI</w:t>
            </w:r>
          </w:p>
        </w:tc>
      </w:tr>
      <w:tr w:rsidR="00447E77" w:rsidRPr="00627E2A" w14:paraId="1DCDE5AD"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3D6428" w14:textId="77777777" w:rsidR="00447E77" w:rsidRPr="00627E2A" w:rsidRDefault="00447E77" w:rsidP="00BF7C20">
            <w:pPr>
              <w:pStyle w:val="rowtabella0"/>
              <w:rPr>
                <w:color w:val="002060"/>
              </w:rPr>
            </w:pPr>
            <w:r w:rsidRPr="00627E2A">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381909" w14:textId="77777777" w:rsidR="00447E77" w:rsidRPr="00627E2A" w:rsidRDefault="00447E77" w:rsidP="00BF7C20">
            <w:pPr>
              <w:pStyle w:val="rowtabella0"/>
              <w:rPr>
                <w:color w:val="002060"/>
              </w:rPr>
            </w:pPr>
            <w:r w:rsidRPr="00627E2A">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256B8D"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9BCEAC" w14:textId="77777777" w:rsidR="00447E77" w:rsidRPr="00627E2A" w:rsidRDefault="00447E77" w:rsidP="00BF7C20">
            <w:pPr>
              <w:pStyle w:val="rowtabella0"/>
              <w:rPr>
                <w:color w:val="002060"/>
              </w:rPr>
            </w:pPr>
            <w:r w:rsidRPr="00627E2A">
              <w:rPr>
                <w:color w:val="002060"/>
              </w:rPr>
              <w:t>26/01/2024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547D24" w14:textId="77777777" w:rsidR="00447E77" w:rsidRPr="00627E2A" w:rsidRDefault="00447E77" w:rsidP="00BF7C20">
            <w:pPr>
              <w:pStyle w:val="rowtabella0"/>
              <w:rPr>
                <w:color w:val="002060"/>
              </w:rPr>
            </w:pPr>
            <w:r w:rsidRPr="00627E2A">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1B40E" w14:textId="77777777" w:rsidR="00447E77" w:rsidRPr="00627E2A" w:rsidRDefault="00447E77" w:rsidP="00BF7C20">
            <w:pPr>
              <w:pStyle w:val="rowtabella0"/>
              <w:rPr>
                <w:color w:val="002060"/>
              </w:rPr>
            </w:pPr>
            <w:r w:rsidRPr="00627E2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755F17" w14:textId="77777777" w:rsidR="00447E77" w:rsidRPr="00627E2A" w:rsidRDefault="00447E77" w:rsidP="00BF7C20">
            <w:pPr>
              <w:pStyle w:val="rowtabella0"/>
              <w:rPr>
                <w:color w:val="002060"/>
              </w:rPr>
            </w:pPr>
            <w:r w:rsidRPr="00627E2A">
              <w:rPr>
                <w:color w:val="002060"/>
              </w:rPr>
              <w:t>VIA CERQUATTI</w:t>
            </w:r>
          </w:p>
        </w:tc>
      </w:tr>
      <w:tr w:rsidR="00447E77" w:rsidRPr="00627E2A" w14:paraId="4592A8A5"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F0DC09" w14:textId="77777777" w:rsidR="00447E77" w:rsidRPr="00627E2A" w:rsidRDefault="00447E77" w:rsidP="00BF7C20">
            <w:pPr>
              <w:pStyle w:val="rowtabella0"/>
              <w:rPr>
                <w:color w:val="002060"/>
              </w:rPr>
            </w:pPr>
            <w:r w:rsidRPr="00627E2A">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363C54" w14:textId="77777777" w:rsidR="00447E77" w:rsidRPr="00627E2A" w:rsidRDefault="00447E77" w:rsidP="00BF7C20">
            <w:pPr>
              <w:pStyle w:val="rowtabella0"/>
              <w:rPr>
                <w:color w:val="002060"/>
              </w:rPr>
            </w:pPr>
            <w:r w:rsidRPr="00627E2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B5547C"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76D72A" w14:textId="77777777" w:rsidR="00447E77" w:rsidRPr="00627E2A" w:rsidRDefault="00447E77" w:rsidP="00BF7C20">
            <w:pPr>
              <w:pStyle w:val="rowtabella0"/>
              <w:rPr>
                <w:color w:val="002060"/>
              </w:rPr>
            </w:pPr>
            <w:r w:rsidRPr="00627E2A">
              <w:rPr>
                <w:color w:val="002060"/>
              </w:rPr>
              <w:t>27/01/2024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292FFC" w14:textId="77777777" w:rsidR="00447E77" w:rsidRPr="00627E2A" w:rsidRDefault="00447E77" w:rsidP="00BF7C20">
            <w:pPr>
              <w:pStyle w:val="rowtabella0"/>
              <w:rPr>
                <w:color w:val="002060"/>
              </w:rPr>
            </w:pPr>
            <w:r w:rsidRPr="00627E2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2CC8E" w14:textId="77777777" w:rsidR="00447E77" w:rsidRPr="00627E2A" w:rsidRDefault="00447E77" w:rsidP="00BF7C20">
            <w:pPr>
              <w:pStyle w:val="rowtabella0"/>
              <w:rPr>
                <w:color w:val="002060"/>
              </w:rPr>
            </w:pPr>
            <w:r w:rsidRPr="00627E2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0E6702" w14:textId="77777777" w:rsidR="00447E77" w:rsidRPr="00627E2A" w:rsidRDefault="00447E77" w:rsidP="00BF7C20">
            <w:pPr>
              <w:pStyle w:val="rowtabella0"/>
              <w:rPr>
                <w:color w:val="002060"/>
              </w:rPr>
            </w:pPr>
            <w:r w:rsidRPr="00627E2A">
              <w:rPr>
                <w:color w:val="002060"/>
              </w:rPr>
              <w:t>VIA DELLO SPORT</w:t>
            </w:r>
          </w:p>
        </w:tc>
      </w:tr>
      <w:tr w:rsidR="00447E77" w:rsidRPr="00627E2A" w14:paraId="45CADC71"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5C9184" w14:textId="77777777" w:rsidR="00447E77" w:rsidRPr="00627E2A" w:rsidRDefault="00447E77" w:rsidP="00BF7C20">
            <w:pPr>
              <w:pStyle w:val="rowtabella0"/>
              <w:rPr>
                <w:color w:val="002060"/>
              </w:rPr>
            </w:pPr>
            <w:r w:rsidRPr="00627E2A">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74B0C" w14:textId="77777777" w:rsidR="00447E77" w:rsidRPr="00627E2A" w:rsidRDefault="00447E77" w:rsidP="00BF7C20">
            <w:pPr>
              <w:pStyle w:val="rowtabella0"/>
              <w:rPr>
                <w:color w:val="002060"/>
              </w:rPr>
            </w:pPr>
            <w:r w:rsidRPr="00627E2A">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6D9E2"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B19ABA" w14:textId="77777777" w:rsidR="00447E77" w:rsidRPr="00627E2A" w:rsidRDefault="00447E77" w:rsidP="00BF7C20">
            <w:pPr>
              <w:pStyle w:val="rowtabella0"/>
              <w:rPr>
                <w:color w:val="002060"/>
              </w:rPr>
            </w:pPr>
            <w:r w:rsidRPr="00627E2A">
              <w:rPr>
                <w:color w:val="002060"/>
              </w:rPr>
              <w:t>27/01/2024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9B380" w14:textId="77777777" w:rsidR="00447E77" w:rsidRPr="00627E2A" w:rsidRDefault="00447E77" w:rsidP="00BF7C20">
            <w:pPr>
              <w:pStyle w:val="rowtabella0"/>
              <w:rPr>
                <w:color w:val="002060"/>
              </w:rPr>
            </w:pPr>
            <w:r w:rsidRPr="00627E2A">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81EEC" w14:textId="77777777" w:rsidR="00447E77" w:rsidRPr="00627E2A" w:rsidRDefault="00447E77" w:rsidP="00BF7C20">
            <w:pPr>
              <w:pStyle w:val="rowtabella0"/>
              <w:rPr>
                <w:color w:val="002060"/>
              </w:rPr>
            </w:pPr>
            <w:r w:rsidRPr="00627E2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73362" w14:textId="77777777" w:rsidR="00447E77" w:rsidRPr="00627E2A" w:rsidRDefault="00447E77" w:rsidP="00BF7C20">
            <w:pPr>
              <w:pStyle w:val="rowtabella0"/>
              <w:rPr>
                <w:color w:val="002060"/>
              </w:rPr>
            </w:pPr>
            <w:r w:rsidRPr="00627E2A">
              <w:rPr>
                <w:color w:val="002060"/>
              </w:rPr>
              <w:t>VIA VESCOVARA, 7</w:t>
            </w:r>
          </w:p>
        </w:tc>
      </w:tr>
    </w:tbl>
    <w:p w14:paraId="1277AA7A" w14:textId="77777777" w:rsidR="00447E77" w:rsidRPr="00627E2A" w:rsidRDefault="00447E77" w:rsidP="00447E77">
      <w:pPr>
        <w:pStyle w:val="breakline"/>
        <w:rPr>
          <w:rFonts w:eastAsiaTheme="minorEastAsia"/>
          <w:color w:val="002060"/>
        </w:rPr>
      </w:pPr>
    </w:p>
    <w:p w14:paraId="13D3D27B" w14:textId="77777777" w:rsidR="00447E77" w:rsidRPr="00627E2A" w:rsidRDefault="00447E77" w:rsidP="00447E77">
      <w:pPr>
        <w:pStyle w:val="breakline"/>
        <w:rPr>
          <w:color w:val="002060"/>
        </w:rPr>
      </w:pPr>
    </w:p>
    <w:p w14:paraId="403E6916" w14:textId="77777777" w:rsidR="00447E77" w:rsidRPr="00627E2A" w:rsidRDefault="00447E77" w:rsidP="00447E77">
      <w:pPr>
        <w:pStyle w:val="breakline"/>
        <w:rPr>
          <w:color w:val="002060"/>
        </w:rPr>
      </w:pPr>
    </w:p>
    <w:p w14:paraId="355257DF" w14:textId="77777777" w:rsidR="00447E77" w:rsidRPr="00627E2A" w:rsidRDefault="00447E77" w:rsidP="00447E77">
      <w:pPr>
        <w:pStyle w:val="sottotitolocampionato10"/>
        <w:rPr>
          <w:color w:val="002060"/>
        </w:rPr>
      </w:pPr>
      <w:r w:rsidRPr="00627E2A">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0"/>
        <w:gridCol w:w="385"/>
        <w:gridCol w:w="898"/>
        <w:gridCol w:w="1174"/>
        <w:gridCol w:w="1557"/>
        <w:gridCol w:w="1550"/>
      </w:tblGrid>
      <w:tr w:rsidR="00447E77" w:rsidRPr="00627E2A" w14:paraId="47933581"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1C88D"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78816"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C9D0B"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17BCD"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721EB"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D01EE"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FAB81"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19CF343B"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7864D6" w14:textId="77777777" w:rsidR="00447E77" w:rsidRPr="00627E2A" w:rsidRDefault="00447E77" w:rsidP="00BF7C20">
            <w:pPr>
              <w:pStyle w:val="rowtabella0"/>
              <w:rPr>
                <w:color w:val="002060"/>
              </w:rPr>
            </w:pPr>
            <w:r w:rsidRPr="00627E2A">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150D1" w14:textId="77777777" w:rsidR="00447E77" w:rsidRPr="00627E2A" w:rsidRDefault="00447E77" w:rsidP="00BF7C20">
            <w:pPr>
              <w:pStyle w:val="rowtabella0"/>
              <w:rPr>
                <w:color w:val="002060"/>
              </w:rPr>
            </w:pPr>
            <w:r w:rsidRPr="00627E2A">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62B21"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F17C95" w14:textId="77777777" w:rsidR="00447E77" w:rsidRPr="00627E2A" w:rsidRDefault="00447E77" w:rsidP="00BF7C20">
            <w:pPr>
              <w:pStyle w:val="rowtabella0"/>
              <w:rPr>
                <w:color w:val="002060"/>
              </w:rPr>
            </w:pPr>
            <w:r w:rsidRPr="00627E2A">
              <w:rPr>
                <w:color w:val="002060"/>
              </w:rPr>
              <w:t>26/01/2024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55A09" w14:textId="77777777" w:rsidR="00447E77" w:rsidRPr="00627E2A" w:rsidRDefault="00447E77" w:rsidP="00BF7C20">
            <w:pPr>
              <w:pStyle w:val="rowtabella0"/>
              <w:rPr>
                <w:color w:val="002060"/>
              </w:rPr>
            </w:pPr>
            <w:r w:rsidRPr="00627E2A">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BF96A" w14:textId="77777777" w:rsidR="00447E77" w:rsidRPr="00627E2A" w:rsidRDefault="00447E77" w:rsidP="00BF7C20">
            <w:pPr>
              <w:pStyle w:val="rowtabella0"/>
              <w:rPr>
                <w:color w:val="002060"/>
              </w:rPr>
            </w:pPr>
            <w:r w:rsidRPr="00627E2A">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C31CC" w14:textId="77777777" w:rsidR="00447E77" w:rsidRPr="00627E2A" w:rsidRDefault="00447E77" w:rsidP="00BF7C20">
            <w:pPr>
              <w:pStyle w:val="rowtabella0"/>
              <w:rPr>
                <w:color w:val="002060"/>
              </w:rPr>
            </w:pPr>
            <w:r w:rsidRPr="00627E2A">
              <w:rPr>
                <w:color w:val="002060"/>
              </w:rPr>
              <w:t>VIA CORRADI</w:t>
            </w:r>
          </w:p>
        </w:tc>
      </w:tr>
      <w:tr w:rsidR="00447E77" w:rsidRPr="00627E2A" w14:paraId="3C091010"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137C19" w14:textId="77777777" w:rsidR="00447E77" w:rsidRPr="00627E2A" w:rsidRDefault="00447E77" w:rsidP="00BF7C20">
            <w:pPr>
              <w:pStyle w:val="rowtabella0"/>
              <w:rPr>
                <w:color w:val="002060"/>
              </w:rPr>
            </w:pPr>
            <w:r w:rsidRPr="00627E2A">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8C9B8E" w14:textId="77777777" w:rsidR="00447E77" w:rsidRPr="00627E2A" w:rsidRDefault="00447E77" w:rsidP="00BF7C20">
            <w:pPr>
              <w:pStyle w:val="rowtabella0"/>
              <w:rPr>
                <w:color w:val="002060"/>
              </w:rPr>
            </w:pPr>
            <w:r w:rsidRPr="00627E2A">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387392"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B691D6"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05AADE" w14:textId="77777777" w:rsidR="00447E77" w:rsidRPr="00627E2A" w:rsidRDefault="00447E77" w:rsidP="00BF7C20">
            <w:pPr>
              <w:pStyle w:val="rowtabella0"/>
              <w:rPr>
                <w:color w:val="002060"/>
              </w:rPr>
            </w:pPr>
            <w:r w:rsidRPr="00627E2A">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8BE3E" w14:textId="77777777" w:rsidR="00447E77" w:rsidRPr="00627E2A" w:rsidRDefault="00447E77" w:rsidP="00BF7C20">
            <w:pPr>
              <w:pStyle w:val="rowtabella0"/>
              <w:rPr>
                <w:color w:val="002060"/>
              </w:rPr>
            </w:pPr>
            <w:r w:rsidRPr="00627E2A">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27482F" w14:textId="77777777" w:rsidR="00447E77" w:rsidRPr="00627E2A" w:rsidRDefault="00447E77" w:rsidP="00BF7C20">
            <w:pPr>
              <w:pStyle w:val="rowtabella0"/>
              <w:rPr>
                <w:color w:val="002060"/>
              </w:rPr>
            </w:pPr>
            <w:r w:rsidRPr="00627E2A">
              <w:rPr>
                <w:color w:val="002060"/>
              </w:rPr>
              <w:t>VIA FONTE DI MONSIGNORE</w:t>
            </w:r>
          </w:p>
        </w:tc>
      </w:tr>
      <w:tr w:rsidR="00447E77" w:rsidRPr="00627E2A" w14:paraId="327AB5D6"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B9F940" w14:textId="77777777" w:rsidR="00447E77" w:rsidRPr="00627E2A" w:rsidRDefault="00447E77" w:rsidP="00BF7C20">
            <w:pPr>
              <w:pStyle w:val="rowtabella0"/>
              <w:rPr>
                <w:color w:val="002060"/>
              </w:rPr>
            </w:pPr>
            <w:r w:rsidRPr="00627E2A">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9BD201" w14:textId="77777777" w:rsidR="00447E77" w:rsidRPr="00627E2A" w:rsidRDefault="00447E77" w:rsidP="00BF7C20">
            <w:pPr>
              <w:pStyle w:val="rowtabella0"/>
              <w:rPr>
                <w:color w:val="002060"/>
              </w:rPr>
            </w:pPr>
            <w:r w:rsidRPr="00627E2A">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D474B0"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8D5562" w14:textId="77777777" w:rsidR="00447E77" w:rsidRPr="00627E2A" w:rsidRDefault="00447E77" w:rsidP="00BF7C20">
            <w:pPr>
              <w:pStyle w:val="rowtabella0"/>
              <w:rPr>
                <w:color w:val="002060"/>
              </w:rPr>
            </w:pPr>
            <w:r w:rsidRPr="00627E2A">
              <w:rPr>
                <w:color w:val="002060"/>
              </w:rPr>
              <w:t>26/01/2024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117B73" w14:textId="77777777" w:rsidR="00447E77" w:rsidRPr="00627E2A" w:rsidRDefault="00447E77" w:rsidP="00BF7C20">
            <w:pPr>
              <w:pStyle w:val="rowtabella0"/>
              <w:rPr>
                <w:color w:val="002060"/>
              </w:rPr>
            </w:pPr>
            <w:r w:rsidRPr="00627E2A">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9C55E" w14:textId="77777777" w:rsidR="00447E77" w:rsidRPr="00627E2A" w:rsidRDefault="00447E77" w:rsidP="00BF7C20">
            <w:pPr>
              <w:pStyle w:val="rowtabella0"/>
              <w:rPr>
                <w:color w:val="002060"/>
              </w:rPr>
            </w:pPr>
            <w:r w:rsidRPr="00627E2A">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571C7" w14:textId="77777777" w:rsidR="00447E77" w:rsidRPr="00627E2A" w:rsidRDefault="00447E77" w:rsidP="00BF7C20">
            <w:pPr>
              <w:pStyle w:val="rowtabella0"/>
              <w:rPr>
                <w:color w:val="002060"/>
              </w:rPr>
            </w:pPr>
            <w:r w:rsidRPr="00627E2A">
              <w:rPr>
                <w:color w:val="002060"/>
              </w:rPr>
              <w:t>FRAZ.PAGLIARE VIA VECCHI</w:t>
            </w:r>
          </w:p>
        </w:tc>
      </w:tr>
      <w:tr w:rsidR="00447E77" w:rsidRPr="00627E2A" w14:paraId="60D537A2"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9EA4B7" w14:textId="77777777" w:rsidR="00447E77" w:rsidRPr="00627E2A" w:rsidRDefault="00447E77" w:rsidP="00BF7C20">
            <w:pPr>
              <w:pStyle w:val="rowtabella0"/>
              <w:rPr>
                <w:color w:val="002060"/>
              </w:rPr>
            </w:pPr>
            <w:r w:rsidRPr="00627E2A">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21CF61" w14:textId="77777777" w:rsidR="00447E77" w:rsidRPr="00627E2A" w:rsidRDefault="00447E77" w:rsidP="00BF7C20">
            <w:pPr>
              <w:pStyle w:val="rowtabella0"/>
              <w:rPr>
                <w:color w:val="002060"/>
              </w:rPr>
            </w:pPr>
            <w:r w:rsidRPr="00627E2A">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1DA057"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9D1D37" w14:textId="77777777" w:rsidR="00447E77" w:rsidRPr="00627E2A" w:rsidRDefault="00447E77" w:rsidP="00BF7C20">
            <w:pPr>
              <w:pStyle w:val="rowtabella0"/>
              <w:rPr>
                <w:color w:val="002060"/>
              </w:rPr>
            </w:pPr>
            <w:r w:rsidRPr="00627E2A">
              <w:rPr>
                <w:color w:val="002060"/>
              </w:rPr>
              <w:t>26/01/2024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76D199" w14:textId="77777777" w:rsidR="00447E77" w:rsidRPr="00627E2A" w:rsidRDefault="00447E77" w:rsidP="00BF7C20">
            <w:pPr>
              <w:pStyle w:val="rowtabella0"/>
              <w:rPr>
                <w:color w:val="002060"/>
              </w:rPr>
            </w:pPr>
            <w:r w:rsidRPr="00627E2A">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3B5EB" w14:textId="77777777" w:rsidR="00447E77" w:rsidRPr="00627E2A" w:rsidRDefault="00447E77" w:rsidP="00BF7C20">
            <w:pPr>
              <w:pStyle w:val="rowtabella0"/>
              <w:rPr>
                <w:color w:val="002060"/>
              </w:rPr>
            </w:pPr>
            <w:r w:rsidRPr="00627E2A">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6E251" w14:textId="77777777" w:rsidR="00447E77" w:rsidRPr="00627E2A" w:rsidRDefault="00447E77" w:rsidP="00BF7C20">
            <w:pPr>
              <w:pStyle w:val="rowtabella0"/>
              <w:rPr>
                <w:color w:val="002060"/>
              </w:rPr>
            </w:pPr>
            <w:r w:rsidRPr="00627E2A">
              <w:rPr>
                <w:color w:val="002060"/>
              </w:rPr>
              <w:t>VIA NENNI</w:t>
            </w:r>
          </w:p>
        </w:tc>
      </w:tr>
      <w:tr w:rsidR="00447E77" w:rsidRPr="00627E2A" w14:paraId="719498F4"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C42594" w14:textId="77777777" w:rsidR="00447E77" w:rsidRPr="00627E2A" w:rsidRDefault="00447E77" w:rsidP="00BF7C20">
            <w:pPr>
              <w:pStyle w:val="rowtabella0"/>
              <w:rPr>
                <w:color w:val="002060"/>
              </w:rPr>
            </w:pPr>
            <w:r w:rsidRPr="00627E2A">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E295E6" w14:textId="77777777" w:rsidR="00447E77" w:rsidRPr="00627E2A" w:rsidRDefault="00447E77" w:rsidP="00BF7C20">
            <w:pPr>
              <w:pStyle w:val="rowtabella0"/>
              <w:rPr>
                <w:color w:val="002060"/>
              </w:rPr>
            </w:pPr>
            <w:r w:rsidRPr="00627E2A">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9D9191"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E628A4" w14:textId="77777777" w:rsidR="00447E77" w:rsidRPr="00627E2A" w:rsidRDefault="00447E77" w:rsidP="00BF7C20">
            <w:pPr>
              <w:pStyle w:val="rowtabella0"/>
              <w:rPr>
                <w:color w:val="002060"/>
              </w:rPr>
            </w:pPr>
            <w:r w:rsidRPr="00627E2A">
              <w:rPr>
                <w:color w:val="002060"/>
              </w:rPr>
              <w:t>26/01/2024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1E190" w14:textId="77777777" w:rsidR="00447E77" w:rsidRPr="00627E2A" w:rsidRDefault="00447E77" w:rsidP="00BF7C20">
            <w:pPr>
              <w:pStyle w:val="rowtabella0"/>
              <w:rPr>
                <w:color w:val="002060"/>
              </w:rPr>
            </w:pPr>
            <w:r w:rsidRPr="00627E2A">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71DD0" w14:textId="77777777" w:rsidR="00447E77" w:rsidRPr="00627E2A" w:rsidRDefault="00447E77" w:rsidP="00BF7C20">
            <w:pPr>
              <w:pStyle w:val="rowtabella0"/>
              <w:rPr>
                <w:color w:val="002060"/>
              </w:rPr>
            </w:pPr>
            <w:r w:rsidRPr="00627E2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AF9FDC" w14:textId="77777777" w:rsidR="00447E77" w:rsidRPr="00627E2A" w:rsidRDefault="00447E77" w:rsidP="00BF7C20">
            <w:pPr>
              <w:pStyle w:val="rowtabella0"/>
              <w:rPr>
                <w:color w:val="002060"/>
              </w:rPr>
            </w:pPr>
            <w:r w:rsidRPr="00627E2A">
              <w:rPr>
                <w:color w:val="002060"/>
              </w:rPr>
              <w:t>VIA DELLO SPORT</w:t>
            </w:r>
          </w:p>
        </w:tc>
      </w:tr>
      <w:tr w:rsidR="00447E77" w:rsidRPr="00627E2A" w14:paraId="21ADE2F5"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BCC744" w14:textId="77777777" w:rsidR="00447E77" w:rsidRPr="00627E2A" w:rsidRDefault="00447E77" w:rsidP="00BF7C20">
            <w:pPr>
              <w:pStyle w:val="rowtabella0"/>
              <w:rPr>
                <w:color w:val="002060"/>
              </w:rPr>
            </w:pPr>
            <w:r w:rsidRPr="00627E2A">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57B02" w14:textId="77777777" w:rsidR="00447E77" w:rsidRPr="00627E2A" w:rsidRDefault="00447E77" w:rsidP="00BF7C20">
            <w:pPr>
              <w:pStyle w:val="rowtabella0"/>
              <w:rPr>
                <w:color w:val="002060"/>
              </w:rPr>
            </w:pPr>
            <w:r w:rsidRPr="00627E2A">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BCC695"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B0737"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F08E98" w14:textId="77777777" w:rsidR="00447E77" w:rsidRPr="00627E2A" w:rsidRDefault="00447E77" w:rsidP="00BF7C20">
            <w:pPr>
              <w:pStyle w:val="rowtabella0"/>
              <w:rPr>
                <w:color w:val="002060"/>
              </w:rPr>
            </w:pPr>
            <w:r w:rsidRPr="00627E2A">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B06E1" w14:textId="77777777" w:rsidR="00447E77" w:rsidRPr="00627E2A" w:rsidRDefault="00447E77" w:rsidP="00BF7C20">
            <w:pPr>
              <w:pStyle w:val="rowtabella0"/>
              <w:rPr>
                <w:color w:val="002060"/>
              </w:rPr>
            </w:pPr>
            <w:r w:rsidRPr="00627E2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3BF48" w14:textId="77777777" w:rsidR="00447E77" w:rsidRPr="00627E2A" w:rsidRDefault="00447E77" w:rsidP="00BF7C20">
            <w:pPr>
              <w:pStyle w:val="rowtabella0"/>
              <w:rPr>
                <w:color w:val="002060"/>
              </w:rPr>
            </w:pPr>
            <w:r w:rsidRPr="00627E2A">
              <w:rPr>
                <w:color w:val="002060"/>
              </w:rPr>
              <w:t>VIA S.VITTORIA, 5</w:t>
            </w:r>
          </w:p>
        </w:tc>
      </w:tr>
    </w:tbl>
    <w:p w14:paraId="5C3246EE" w14:textId="77777777" w:rsidR="00447E77" w:rsidRPr="00E01655" w:rsidRDefault="00447E77" w:rsidP="00764529">
      <w:pPr>
        <w:pStyle w:val="breakline"/>
        <w:rPr>
          <w:rFonts w:eastAsiaTheme="minorEastAsia"/>
          <w:color w:val="002060"/>
        </w:rPr>
      </w:pPr>
    </w:p>
    <w:p w14:paraId="3373432D" w14:textId="77777777" w:rsidR="00764529" w:rsidRPr="00E01655" w:rsidRDefault="00764529" w:rsidP="00764529">
      <w:pPr>
        <w:pStyle w:val="breakline"/>
        <w:rPr>
          <w:color w:val="002060"/>
        </w:rPr>
      </w:pPr>
    </w:p>
    <w:p w14:paraId="67E4DF13" w14:textId="77777777" w:rsidR="00764529" w:rsidRPr="00E01655" w:rsidRDefault="00764529" w:rsidP="00764529">
      <w:pPr>
        <w:pStyle w:val="titolocampionato0"/>
        <w:shd w:val="clear" w:color="auto" w:fill="CCCCCC"/>
        <w:spacing w:before="80" w:after="40"/>
        <w:rPr>
          <w:color w:val="002060"/>
        </w:rPr>
      </w:pPr>
      <w:r w:rsidRPr="00E01655">
        <w:rPr>
          <w:color w:val="002060"/>
        </w:rPr>
        <w:t>CALCIO A CINQUE SERIE D</w:t>
      </w:r>
    </w:p>
    <w:p w14:paraId="524ED1EA" w14:textId="77777777" w:rsidR="00764529" w:rsidRPr="007645AE" w:rsidRDefault="00764529" w:rsidP="00764529">
      <w:pPr>
        <w:pStyle w:val="TITOLOPRINC"/>
        <w:spacing w:before="0" w:beforeAutospacing="0" w:after="0" w:afterAutospacing="0"/>
        <w:rPr>
          <w:color w:val="002060"/>
        </w:rPr>
      </w:pPr>
      <w:r w:rsidRPr="007645AE">
        <w:rPr>
          <w:color w:val="002060"/>
        </w:rPr>
        <w:t>ANAGRAFICA/INDIRIZZARIO/VARIAZIONI CALENDARIO</w:t>
      </w:r>
    </w:p>
    <w:p w14:paraId="34D7DB12" w14:textId="77777777" w:rsidR="00764529" w:rsidRDefault="00764529" w:rsidP="00764529">
      <w:pPr>
        <w:pStyle w:val="LndNormale1"/>
        <w:rPr>
          <w:color w:val="002060"/>
          <w:szCs w:val="22"/>
        </w:rPr>
      </w:pPr>
    </w:p>
    <w:p w14:paraId="57FC0BF1" w14:textId="77777777" w:rsidR="00764529" w:rsidRPr="00483044" w:rsidRDefault="00764529" w:rsidP="00764529">
      <w:pPr>
        <w:pStyle w:val="titoloprinc0"/>
        <w:jc w:val="both"/>
        <w:rPr>
          <w:color w:val="002060"/>
          <w:sz w:val="22"/>
          <w:szCs w:val="22"/>
        </w:rPr>
      </w:pPr>
      <w:r w:rsidRPr="00483044">
        <w:rPr>
          <w:color w:val="002060"/>
          <w:sz w:val="22"/>
          <w:szCs w:val="22"/>
        </w:rPr>
        <w:t>GIRONE “</w:t>
      </w:r>
      <w:r>
        <w:rPr>
          <w:color w:val="002060"/>
          <w:sz w:val="22"/>
          <w:szCs w:val="22"/>
        </w:rPr>
        <w:t>A</w:t>
      </w:r>
      <w:r w:rsidRPr="00483044">
        <w:rPr>
          <w:color w:val="002060"/>
          <w:sz w:val="22"/>
          <w:szCs w:val="22"/>
        </w:rPr>
        <w:t>”</w:t>
      </w:r>
    </w:p>
    <w:p w14:paraId="7B63048C" w14:textId="77777777" w:rsidR="00764529" w:rsidRDefault="00764529" w:rsidP="00764529">
      <w:pPr>
        <w:pStyle w:val="titoloprinc0"/>
        <w:jc w:val="both"/>
        <w:rPr>
          <w:b w:val="0"/>
          <w:bCs w:val="0"/>
          <w:color w:val="002060"/>
          <w:sz w:val="22"/>
          <w:szCs w:val="22"/>
        </w:rPr>
      </w:pPr>
    </w:p>
    <w:p w14:paraId="20B2738F" w14:textId="77777777" w:rsidR="00764529" w:rsidRDefault="00764529" w:rsidP="00764529">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FFJ CALCIO A 5</w:t>
      </w:r>
      <w:r>
        <w:rPr>
          <w:b w:val="0"/>
          <w:bCs w:val="0"/>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il</w:t>
      </w:r>
      <w:r w:rsidRPr="00206171">
        <w:rPr>
          <w:b w:val="0"/>
          <w:bCs w:val="0"/>
          <w:color w:val="002060"/>
          <w:sz w:val="22"/>
          <w:szCs w:val="22"/>
        </w:rPr>
        <w:t xml:space="preserve"> </w:t>
      </w:r>
      <w:r>
        <w:rPr>
          <w:color w:val="002060"/>
          <w:sz w:val="22"/>
          <w:szCs w:val="22"/>
        </w:rPr>
        <w:t>VENERDI’</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21:30</w:t>
      </w:r>
      <w:r>
        <w:rPr>
          <w:b w:val="0"/>
          <w:bCs w:val="0"/>
          <w:color w:val="002060"/>
          <w:sz w:val="22"/>
          <w:szCs w:val="22"/>
        </w:rPr>
        <w:t xml:space="preserve">, </w:t>
      </w:r>
      <w:r w:rsidRPr="00B1523F">
        <w:rPr>
          <w:color w:val="002060"/>
          <w:sz w:val="22"/>
          <w:szCs w:val="22"/>
        </w:rPr>
        <w:t>“Palestra Comunale”</w:t>
      </w:r>
      <w:r>
        <w:rPr>
          <w:b w:val="0"/>
          <w:bCs w:val="0"/>
          <w:color w:val="002060"/>
          <w:sz w:val="22"/>
          <w:szCs w:val="22"/>
        </w:rPr>
        <w:t xml:space="preserve">, Via dello Sport, 2 di </w:t>
      </w:r>
      <w:r w:rsidRPr="00B1523F">
        <w:rPr>
          <w:color w:val="002060"/>
          <w:sz w:val="22"/>
          <w:szCs w:val="22"/>
        </w:rPr>
        <w:t>MONTEFELCINO</w:t>
      </w:r>
      <w:r w:rsidRPr="00206171">
        <w:rPr>
          <w:b w:val="0"/>
          <w:bCs w:val="0"/>
          <w:color w:val="002060"/>
          <w:sz w:val="22"/>
          <w:szCs w:val="22"/>
        </w:rPr>
        <w:t>.</w:t>
      </w:r>
    </w:p>
    <w:p w14:paraId="790802CC" w14:textId="77777777" w:rsidR="00764529" w:rsidRDefault="00764529" w:rsidP="00764529">
      <w:pPr>
        <w:pStyle w:val="titoloprinc0"/>
        <w:jc w:val="both"/>
        <w:rPr>
          <w:b w:val="0"/>
          <w:bCs w:val="0"/>
          <w:color w:val="002060"/>
          <w:sz w:val="22"/>
          <w:szCs w:val="22"/>
        </w:rPr>
      </w:pPr>
    </w:p>
    <w:p w14:paraId="436041BF" w14:textId="77777777" w:rsidR="00764529" w:rsidRPr="00E01655" w:rsidRDefault="00764529" w:rsidP="00764529">
      <w:pPr>
        <w:pStyle w:val="titoloprinc0"/>
        <w:rPr>
          <w:color w:val="002060"/>
        </w:rPr>
      </w:pPr>
      <w:r w:rsidRPr="00E01655">
        <w:rPr>
          <w:color w:val="002060"/>
        </w:rPr>
        <w:t>VARIAZIONI AL PROGRAMMA GARE</w:t>
      </w:r>
    </w:p>
    <w:p w14:paraId="5EC71D1E" w14:textId="77777777" w:rsidR="00764529" w:rsidRPr="00E01655" w:rsidRDefault="00764529" w:rsidP="00764529">
      <w:pPr>
        <w:pStyle w:val="breakline"/>
        <w:rPr>
          <w:color w:val="002060"/>
        </w:rPr>
      </w:pPr>
    </w:p>
    <w:p w14:paraId="17B4F4D9" w14:textId="77777777" w:rsidR="00764529" w:rsidRPr="00E01655" w:rsidRDefault="00764529" w:rsidP="00764529">
      <w:pPr>
        <w:pStyle w:val="breakline"/>
        <w:rPr>
          <w:color w:val="002060"/>
        </w:rPr>
      </w:pPr>
    </w:p>
    <w:p w14:paraId="72FDDF0F" w14:textId="77777777" w:rsidR="00764529" w:rsidRPr="00E01655" w:rsidRDefault="00764529" w:rsidP="00764529">
      <w:pPr>
        <w:pStyle w:val="sottotitolocampionato10"/>
        <w:rPr>
          <w:color w:val="002060"/>
        </w:rPr>
      </w:pPr>
      <w:r w:rsidRPr="00E0165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64529" w:rsidRPr="00E01655" w14:paraId="3801E6B1" w14:textId="77777777" w:rsidTr="00447E7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32FC6" w14:textId="77777777" w:rsidR="00764529" w:rsidRPr="00E01655" w:rsidRDefault="00764529" w:rsidP="00BF7C20">
            <w:pPr>
              <w:pStyle w:val="headertabella0"/>
              <w:rPr>
                <w:color w:val="002060"/>
              </w:rPr>
            </w:pPr>
            <w:r w:rsidRPr="00E016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7301" w14:textId="77777777" w:rsidR="00764529" w:rsidRPr="00E01655" w:rsidRDefault="00764529" w:rsidP="00BF7C20">
            <w:pPr>
              <w:pStyle w:val="headertabella0"/>
              <w:rPr>
                <w:color w:val="002060"/>
              </w:rPr>
            </w:pPr>
            <w:r w:rsidRPr="00E016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4D06B" w14:textId="77777777" w:rsidR="00764529" w:rsidRPr="00E01655" w:rsidRDefault="00764529" w:rsidP="00BF7C20">
            <w:pPr>
              <w:pStyle w:val="headertabella0"/>
              <w:rPr>
                <w:color w:val="002060"/>
              </w:rPr>
            </w:pPr>
            <w:r w:rsidRPr="00E016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C77A8" w14:textId="77777777" w:rsidR="00764529" w:rsidRPr="00E01655" w:rsidRDefault="00764529" w:rsidP="00BF7C20">
            <w:pPr>
              <w:pStyle w:val="headertabella0"/>
              <w:rPr>
                <w:color w:val="002060"/>
              </w:rPr>
            </w:pPr>
            <w:r w:rsidRPr="00E016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73954" w14:textId="77777777" w:rsidR="00764529" w:rsidRPr="00E01655" w:rsidRDefault="00764529" w:rsidP="00BF7C20">
            <w:pPr>
              <w:pStyle w:val="headertabella0"/>
              <w:rPr>
                <w:color w:val="002060"/>
              </w:rPr>
            </w:pPr>
            <w:r w:rsidRPr="00E0165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F286D" w14:textId="77777777" w:rsidR="00764529" w:rsidRPr="00E01655" w:rsidRDefault="00764529" w:rsidP="00BF7C20">
            <w:pPr>
              <w:pStyle w:val="headertabella0"/>
              <w:rPr>
                <w:color w:val="002060"/>
              </w:rPr>
            </w:pPr>
            <w:r w:rsidRPr="00E016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EC06E" w14:textId="77777777" w:rsidR="00764529" w:rsidRPr="00E01655" w:rsidRDefault="00764529" w:rsidP="00BF7C20">
            <w:pPr>
              <w:pStyle w:val="headertabella0"/>
              <w:rPr>
                <w:color w:val="002060"/>
              </w:rPr>
            </w:pPr>
            <w:r w:rsidRPr="00E0165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905D8" w14:textId="77777777" w:rsidR="00764529" w:rsidRPr="00E01655" w:rsidRDefault="00764529" w:rsidP="00BF7C20">
            <w:pPr>
              <w:pStyle w:val="headertabella0"/>
              <w:rPr>
                <w:color w:val="002060"/>
              </w:rPr>
            </w:pPr>
            <w:r w:rsidRPr="00E01655">
              <w:rPr>
                <w:color w:val="002060"/>
              </w:rPr>
              <w:t>Impianto</w:t>
            </w:r>
          </w:p>
        </w:tc>
      </w:tr>
      <w:tr w:rsidR="00764529" w:rsidRPr="00E01655" w14:paraId="12776DE0" w14:textId="77777777" w:rsidTr="00447E7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BF2D" w14:textId="77777777" w:rsidR="00764529" w:rsidRPr="00447E77" w:rsidRDefault="00764529" w:rsidP="00BF7C20">
            <w:pPr>
              <w:pStyle w:val="rowtabella0"/>
              <w:rPr>
                <w:color w:val="002060"/>
                <w:highlight w:val="yellow"/>
              </w:rPr>
            </w:pPr>
            <w:r w:rsidRPr="00447E77">
              <w:rPr>
                <w:color w:val="002060"/>
                <w:highlight w:val="yellow"/>
              </w:rPr>
              <w:t>27/01/2024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6DD70" w14:textId="77777777" w:rsidR="00764529" w:rsidRPr="00447E77" w:rsidRDefault="00764529" w:rsidP="00BF7C20">
            <w:pPr>
              <w:pStyle w:val="rowtabella0"/>
              <w:jc w:val="center"/>
              <w:rPr>
                <w:color w:val="002060"/>
                <w:highlight w:val="yellow"/>
              </w:rPr>
            </w:pPr>
            <w:r w:rsidRPr="00447E77">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0574" w14:textId="77777777" w:rsidR="00764529" w:rsidRPr="00447E77" w:rsidRDefault="00764529" w:rsidP="00BF7C20">
            <w:pPr>
              <w:pStyle w:val="rowtabella0"/>
              <w:rPr>
                <w:color w:val="002060"/>
                <w:highlight w:val="yellow"/>
              </w:rPr>
            </w:pPr>
            <w:r w:rsidRPr="00447E77">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FEF9" w14:textId="77777777" w:rsidR="00764529" w:rsidRPr="00447E77" w:rsidRDefault="00764529" w:rsidP="00BF7C20">
            <w:pPr>
              <w:pStyle w:val="rowtabella0"/>
              <w:rPr>
                <w:color w:val="002060"/>
                <w:highlight w:val="yellow"/>
              </w:rPr>
            </w:pPr>
            <w:r w:rsidRPr="00447E77">
              <w:rPr>
                <w:color w:val="002060"/>
                <w:highlight w:val="yellow"/>
              </w:rPr>
              <w:t>ASPIO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430A" w14:textId="0E88C610" w:rsidR="00764529" w:rsidRPr="00E01655" w:rsidRDefault="00764529" w:rsidP="00BF7C2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B364" w14:textId="77777777" w:rsidR="00764529" w:rsidRPr="00E01655" w:rsidRDefault="00764529" w:rsidP="00BF7C20">
            <w:pPr>
              <w:pStyle w:val="rowtabella0"/>
              <w:jc w:val="center"/>
              <w:rPr>
                <w:color w:val="002060"/>
              </w:rPr>
            </w:pPr>
            <w:r w:rsidRPr="00447E77">
              <w:rPr>
                <w:color w:val="002060"/>
                <w:highlight w:val="yellow"/>
              </w:rPr>
              <w:t>14:30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3FE96" w14:textId="77777777" w:rsidR="00764529" w:rsidRPr="00E01655" w:rsidRDefault="00764529" w:rsidP="00BF7C20">
            <w:pPr>
              <w:pStyle w:val="rowtabella0"/>
              <w:jc w:val="center"/>
              <w:rPr>
                <w:color w:val="002060"/>
              </w:rPr>
            </w:pPr>
            <w:r w:rsidRPr="00E01655">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A929D" w14:textId="77777777" w:rsidR="00764529" w:rsidRPr="00E01655" w:rsidRDefault="00764529" w:rsidP="00BF7C20">
            <w:pPr>
              <w:rPr>
                <w:color w:val="002060"/>
              </w:rPr>
            </w:pPr>
          </w:p>
        </w:tc>
      </w:tr>
      <w:tr w:rsidR="00764529" w:rsidRPr="00E01655" w14:paraId="7204CE0A" w14:textId="77777777" w:rsidTr="00447E7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DF8C" w14:textId="77777777" w:rsidR="00764529" w:rsidRPr="00447E77" w:rsidRDefault="00764529" w:rsidP="00BF7C20">
            <w:pPr>
              <w:pStyle w:val="rowtabella0"/>
              <w:rPr>
                <w:color w:val="002060"/>
                <w:highlight w:val="yellow"/>
              </w:rPr>
            </w:pPr>
            <w:r w:rsidRPr="00447E77">
              <w:rPr>
                <w:color w:val="002060"/>
                <w:highlight w:val="yellow"/>
              </w:rPr>
              <w:t>03/02/2024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DBD1" w14:textId="77777777" w:rsidR="00764529" w:rsidRPr="00447E77" w:rsidRDefault="00764529" w:rsidP="00BF7C20">
            <w:pPr>
              <w:pStyle w:val="rowtabella0"/>
              <w:jc w:val="center"/>
              <w:rPr>
                <w:color w:val="002060"/>
                <w:highlight w:val="yellow"/>
              </w:rPr>
            </w:pPr>
            <w:r w:rsidRPr="00447E77">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D896" w14:textId="77777777" w:rsidR="00764529" w:rsidRPr="00447E77" w:rsidRDefault="00764529" w:rsidP="00BF7C20">
            <w:pPr>
              <w:pStyle w:val="rowtabella0"/>
              <w:rPr>
                <w:color w:val="002060"/>
                <w:highlight w:val="yellow"/>
              </w:rPr>
            </w:pPr>
            <w:r w:rsidRPr="00447E77">
              <w:rPr>
                <w:color w:val="002060"/>
                <w:highlight w:val="yellow"/>
              </w:rPr>
              <w:t>POLISPORTIVA FUTURA A.D.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6CF68" w14:textId="77777777" w:rsidR="00764529" w:rsidRPr="00447E77" w:rsidRDefault="00764529" w:rsidP="00BF7C20">
            <w:pPr>
              <w:pStyle w:val="rowtabella0"/>
              <w:rPr>
                <w:color w:val="002060"/>
                <w:highlight w:val="yellow"/>
              </w:rPr>
            </w:pPr>
            <w:r w:rsidRPr="00447E77">
              <w:rPr>
                <w:color w:val="002060"/>
                <w:highlight w:val="yellow"/>
              </w:rPr>
              <w:t>CALCETTO NUMANA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8541" w14:textId="77777777" w:rsidR="00764529" w:rsidRPr="00E01655" w:rsidRDefault="00764529" w:rsidP="00BF7C20">
            <w:pPr>
              <w:pStyle w:val="rowtabella0"/>
              <w:rPr>
                <w:color w:val="002060"/>
              </w:rPr>
            </w:pPr>
            <w:r w:rsidRPr="00E01655">
              <w:rPr>
                <w:color w:val="002060"/>
              </w:rPr>
              <w:t>02/02/2024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B222" w14:textId="77777777" w:rsidR="00764529" w:rsidRPr="00E01655" w:rsidRDefault="00764529" w:rsidP="00BF7C20">
            <w:pPr>
              <w:pStyle w:val="rowtabella0"/>
              <w:jc w:val="center"/>
              <w:rPr>
                <w:color w:val="002060"/>
              </w:rPr>
            </w:pPr>
            <w:r w:rsidRPr="00447E77">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99092" w14:textId="77777777" w:rsidR="00764529" w:rsidRPr="00E01655" w:rsidRDefault="00764529" w:rsidP="00BF7C20">
            <w:pPr>
              <w:pStyle w:val="rowtabella0"/>
              <w:jc w:val="center"/>
              <w:rPr>
                <w:color w:val="002060"/>
              </w:rPr>
            </w:pPr>
            <w:r w:rsidRPr="00E01655">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BED8C" w14:textId="77777777" w:rsidR="00764529" w:rsidRPr="00E01655" w:rsidRDefault="00764529" w:rsidP="00BF7C20">
            <w:pPr>
              <w:pStyle w:val="rowtabella0"/>
              <w:rPr>
                <w:color w:val="002060"/>
              </w:rPr>
            </w:pPr>
            <w:r w:rsidRPr="00447E77">
              <w:rPr>
                <w:color w:val="002060"/>
                <w:highlight w:val="yellow"/>
              </w:rPr>
              <w:t>PALESTRA "ALICE STURIALE" OSIMO VIA MANZONI FZ. S.BIAGIO</w:t>
            </w:r>
          </w:p>
        </w:tc>
      </w:tr>
    </w:tbl>
    <w:p w14:paraId="0951A5FE" w14:textId="77777777" w:rsidR="00764529" w:rsidRPr="00E01655" w:rsidRDefault="00764529" w:rsidP="00764529">
      <w:pPr>
        <w:pStyle w:val="breakline"/>
        <w:rPr>
          <w:rFonts w:eastAsiaTheme="minorEastAsia"/>
          <w:color w:val="002060"/>
        </w:rPr>
      </w:pPr>
    </w:p>
    <w:p w14:paraId="1C59AD8F" w14:textId="77777777" w:rsidR="00764529" w:rsidRPr="00E01655" w:rsidRDefault="00764529" w:rsidP="00764529">
      <w:pPr>
        <w:pStyle w:val="breakline"/>
        <w:rPr>
          <w:color w:val="002060"/>
        </w:rPr>
      </w:pPr>
    </w:p>
    <w:p w14:paraId="67E28A8C" w14:textId="77777777" w:rsidR="00764529" w:rsidRPr="00E01655" w:rsidRDefault="00764529" w:rsidP="00764529">
      <w:pPr>
        <w:pStyle w:val="sottotitolocampionato10"/>
        <w:rPr>
          <w:color w:val="002060"/>
        </w:rPr>
      </w:pPr>
      <w:r w:rsidRPr="00E01655">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64529" w:rsidRPr="00E01655" w14:paraId="21CBC5D4" w14:textId="77777777" w:rsidTr="00447E7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A06BB" w14:textId="77777777" w:rsidR="00764529" w:rsidRPr="00E01655" w:rsidRDefault="00764529" w:rsidP="00BF7C20">
            <w:pPr>
              <w:pStyle w:val="headertabella0"/>
              <w:rPr>
                <w:color w:val="002060"/>
              </w:rPr>
            </w:pPr>
            <w:r w:rsidRPr="00E016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12706" w14:textId="77777777" w:rsidR="00764529" w:rsidRPr="00E01655" w:rsidRDefault="00764529" w:rsidP="00BF7C20">
            <w:pPr>
              <w:pStyle w:val="headertabella0"/>
              <w:rPr>
                <w:color w:val="002060"/>
              </w:rPr>
            </w:pPr>
            <w:r w:rsidRPr="00E016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2EB05" w14:textId="77777777" w:rsidR="00764529" w:rsidRPr="00E01655" w:rsidRDefault="00764529" w:rsidP="00BF7C20">
            <w:pPr>
              <w:pStyle w:val="headertabella0"/>
              <w:rPr>
                <w:color w:val="002060"/>
              </w:rPr>
            </w:pPr>
            <w:r w:rsidRPr="00E016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EF07C" w14:textId="77777777" w:rsidR="00764529" w:rsidRPr="00E01655" w:rsidRDefault="00764529" w:rsidP="00BF7C20">
            <w:pPr>
              <w:pStyle w:val="headertabella0"/>
              <w:rPr>
                <w:color w:val="002060"/>
              </w:rPr>
            </w:pPr>
            <w:r w:rsidRPr="00E016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CC4CC" w14:textId="77777777" w:rsidR="00764529" w:rsidRPr="00E01655" w:rsidRDefault="00764529" w:rsidP="00BF7C20">
            <w:pPr>
              <w:pStyle w:val="headertabella0"/>
              <w:rPr>
                <w:color w:val="002060"/>
              </w:rPr>
            </w:pPr>
            <w:r w:rsidRPr="00E0165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6BAC6" w14:textId="77777777" w:rsidR="00764529" w:rsidRPr="00E01655" w:rsidRDefault="00764529" w:rsidP="00BF7C20">
            <w:pPr>
              <w:pStyle w:val="headertabella0"/>
              <w:rPr>
                <w:color w:val="002060"/>
              </w:rPr>
            </w:pPr>
            <w:r w:rsidRPr="00E016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810BA" w14:textId="77777777" w:rsidR="00764529" w:rsidRPr="00E01655" w:rsidRDefault="00764529" w:rsidP="00BF7C20">
            <w:pPr>
              <w:pStyle w:val="headertabella0"/>
              <w:rPr>
                <w:color w:val="002060"/>
              </w:rPr>
            </w:pPr>
            <w:r w:rsidRPr="00E0165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67E66" w14:textId="77777777" w:rsidR="00764529" w:rsidRPr="00E01655" w:rsidRDefault="00764529" w:rsidP="00BF7C20">
            <w:pPr>
              <w:pStyle w:val="headertabella0"/>
              <w:rPr>
                <w:color w:val="002060"/>
              </w:rPr>
            </w:pPr>
            <w:r w:rsidRPr="00E01655">
              <w:rPr>
                <w:color w:val="002060"/>
              </w:rPr>
              <w:t>Impianto</w:t>
            </w:r>
          </w:p>
        </w:tc>
      </w:tr>
      <w:tr w:rsidR="00764529" w:rsidRPr="00E01655" w14:paraId="40E9E127" w14:textId="77777777" w:rsidTr="00447E7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2764" w14:textId="77777777" w:rsidR="00764529" w:rsidRPr="00447E77" w:rsidRDefault="00764529" w:rsidP="00BF7C20">
            <w:pPr>
              <w:pStyle w:val="rowtabella0"/>
              <w:rPr>
                <w:color w:val="002060"/>
                <w:highlight w:val="yellow"/>
              </w:rPr>
            </w:pPr>
            <w:r w:rsidRPr="00447E77">
              <w:rPr>
                <w:color w:val="002060"/>
                <w:highlight w:val="yellow"/>
              </w:rPr>
              <w:t>26/01/2024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E4D9" w14:textId="77777777" w:rsidR="00764529" w:rsidRPr="00447E77" w:rsidRDefault="00764529" w:rsidP="00BF7C20">
            <w:pPr>
              <w:pStyle w:val="rowtabella0"/>
              <w:jc w:val="center"/>
              <w:rPr>
                <w:color w:val="002060"/>
                <w:highlight w:val="yellow"/>
              </w:rPr>
            </w:pPr>
            <w:r w:rsidRPr="00447E77">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8112D" w14:textId="77777777" w:rsidR="00764529" w:rsidRPr="00447E77" w:rsidRDefault="00764529" w:rsidP="00BF7C20">
            <w:pPr>
              <w:pStyle w:val="rowtabella0"/>
              <w:rPr>
                <w:color w:val="002060"/>
                <w:highlight w:val="yellow"/>
              </w:rPr>
            </w:pPr>
            <w:r w:rsidRPr="00447E77">
              <w:rPr>
                <w:color w:val="002060"/>
                <w:highlight w:val="yellow"/>
              </w:rPr>
              <w:t>FUTSAL RECANATI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DBF7" w14:textId="77777777" w:rsidR="00764529" w:rsidRPr="00447E77" w:rsidRDefault="00764529" w:rsidP="00BF7C20">
            <w:pPr>
              <w:pStyle w:val="rowtabella0"/>
              <w:rPr>
                <w:color w:val="002060"/>
                <w:highlight w:val="yellow"/>
              </w:rPr>
            </w:pPr>
            <w:r w:rsidRPr="00447E77">
              <w:rPr>
                <w:color w:val="002060"/>
                <w:highlight w:val="yellow"/>
              </w:rPr>
              <w:t>CAPODARCO CASABIANCA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E6CDE" w14:textId="77777777" w:rsidR="00764529" w:rsidRPr="00E01655" w:rsidRDefault="00764529" w:rsidP="00BF7C2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6E32" w14:textId="77777777" w:rsidR="00764529" w:rsidRPr="00E01655" w:rsidRDefault="00764529" w:rsidP="00BF7C20">
            <w:pPr>
              <w:pStyle w:val="rowtabella0"/>
              <w:jc w:val="center"/>
              <w:rPr>
                <w:color w:val="002060"/>
              </w:rPr>
            </w:pPr>
            <w:r w:rsidRPr="00447E77">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73D38" w14:textId="77777777" w:rsidR="00764529" w:rsidRPr="00E01655" w:rsidRDefault="00764529" w:rsidP="00BF7C20">
            <w:pPr>
              <w:pStyle w:val="rowtabella0"/>
              <w:jc w:val="center"/>
              <w:rPr>
                <w:color w:val="002060"/>
              </w:rPr>
            </w:pPr>
            <w:r w:rsidRPr="00E01655">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46B01" w14:textId="77777777" w:rsidR="00764529" w:rsidRPr="00E01655" w:rsidRDefault="00764529" w:rsidP="00BF7C20">
            <w:pPr>
              <w:rPr>
                <w:color w:val="002060"/>
              </w:rPr>
            </w:pPr>
          </w:p>
        </w:tc>
      </w:tr>
    </w:tbl>
    <w:p w14:paraId="0329DCFC" w14:textId="77777777" w:rsidR="00764529" w:rsidRPr="00E01655" w:rsidRDefault="00764529" w:rsidP="00764529">
      <w:pPr>
        <w:pStyle w:val="breakline"/>
        <w:rPr>
          <w:rFonts w:eastAsiaTheme="minorEastAsia"/>
          <w:color w:val="002060"/>
        </w:rPr>
      </w:pPr>
    </w:p>
    <w:p w14:paraId="780F5F59" w14:textId="77777777" w:rsidR="00764529" w:rsidRPr="00E01655" w:rsidRDefault="00764529" w:rsidP="00764529">
      <w:pPr>
        <w:pStyle w:val="breakline"/>
        <w:rPr>
          <w:color w:val="002060"/>
        </w:rPr>
      </w:pPr>
    </w:p>
    <w:p w14:paraId="00C9D532" w14:textId="77777777" w:rsidR="00764529" w:rsidRPr="00E01655" w:rsidRDefault="00764529" w:rsidP="00764529">
      <w:pPr>
        <w:pStyle w:val="sottotitolocampionato10"/>
        <w:rPr>
          <w:color w:val="002060"/>
        </w:rPr>
      </w:pPr>
      <w:r w:rsidRPr="00E0165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64529" w:rsidRPr="00E01655" w14:paraId="108EEC45" w14:textId="77777777" w:rsidTr="00A078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48CF2" w14:textId="77777777" w:rsidR="00764529" w:rsidRPr="00E01655" w:rsidRDefault="00764529" w:rsidP="00BF7C20">
            <w:pPr>
              <w:pStyle w:val="headertabella0"/>
              <w:rPr>
                <w:color w:val="002060"/>
              </w:rPr>
            </w:pPr>
            <w:r w:rsidRPr="00E016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FF914" w14:textId="77777777" w:rsidR="00764529" w:rsidRPr="00E01655" w:rsidRDefault="00764529" w:rsidP="00BF7C20">
            <w:pPr>
              <w:pStyle w:val="headertabella0"/>
              <w:rPr>
                <w:color w:val="002060"/>
              </w:rPr>
            </w:pPr>
            <w:r w:rsidRPr="00E016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35F6A" w14:textId="77777777" w:rsidR="00764529" w:rsidRPr="00E01655" w:rsidRDefault="00764529" w:rsidP="00BF7C20">
            <w:pPr>
              <w:pStyle w:val="headertabella0"/>
              <w:rPr>
                <w:color w:val="002060"/>
              </w:rPr>
            </w:pPr>
            <w:r w:rsidRPr="00E016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035C2" w14:textId="77777777" w:rsidR="00764529" w:rsidRPr="00E01655" w:rsidRDefault="00764529" w:rsidP="00BF7C20">
            <w:pPr>
              <w:pStyle w:val="headertabella0"/>
              <w:rPr>
                <w:color w:val="002060"/>
              </w:rPr>
            </w:pPr>
            <w:r w:rsidRPr="00E016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B1B8E" w14:textId="77777777" w:rsidR="00764529" w:rsidRPr="00E01655" w:rsidRDefault="00764529" w:rsidP="00BF7C20">
            <w:pPr>
              <w:pStyle w:val="headertabella0"/>
              <w:rPr>
                <w:color w:val="002060"/>
              </w:rPr>
            </w:pPr>
            <w:r w:rsidRPr="00E0165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D0CC0" w14:textId="77777777" w:rsidR="00764529" w:rsidRPr="00E01655" w:rsidRDefault="00764529" w:rsidP="00BF7C20">
            <w:pPr>
              <w:pStyle w:val="headertabella0"/>
              <w:rPr>
                <w:color w:val="002060"/>
              </w:rPr>
            </w:pPr>
            <w:r w:rsidRPr="00E016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EE675" w14:textId="77777777" w:rsidR="00764529" w:rsidRPr="00E01655" w:rsidRDefault="00764529" w:rsidP="00BF7C20">
            <w:pPr>
              <w:pStyle w:val="headertabella0"/>
              <w:rPr>
                <w:color w:val="002060"/>
              </w:rPr>
            </w:pPr>
            <w:r w:rsidRPr="00E0165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C05FF" w14:textId="77777777" w:rsidR="00764529" w:rsidRPr="00E01655" w:rsidRDefault="00764529" w:rsidP="00BF7C20">
            <w:pPr>
              <w:pStyle w:val="headertabella0"/>
              <w:rPr>
                <w:color w:val="002060"/>
              </w:rPr>
            </w:pPr>
            <w:r w:rsidRPr="00E01655">
              <w:rPr>
                <w:color w:val="002060"/>
              </w:rPr>
              <w:t>Impianto</w:t>
            </w:r>
          </w:p>
        </w:tc>
      </w:tr>
      <w:tr w:rsidR="00764529" w:rsidRPr="00E01655" w14:paraId="3B23E1B5" w14:textId="77777777" w:rsidTr="00A078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C45E" w14:textId="1B31E5D1" w:rsidR="00764529" w:rsidRPr="00A0783D" w:rsidRDefault="00447E77" w:rsidP="00BF7C20">
            <w:pPr>
              <w:pStyle w:val="rowtabella0"/>
              <w:rPr>
                <w:color w:val="002060"/>
                <w:highlight w:val="yellow"/>
              </w:rPr>
            </w:pPr>
            <w:r w:rsidRPr="00A0783D">
              <w:rPr>
                <w:color w:val="002060"/>
                <w:highlight w:val="yellow"/>
              </w:rPr>
              <w:t>26/01/2024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37EA" w14:textId="4DD38889" w:rsidR="00764529" w:rsidRPr="00A0783D" w:rsidRDefault="00447E77" w:rsidP="00BF7C20">
            <w:pPr>
              <w:pStyle w:val="rowtabella0"/>
              <w:jc w:val="center"/>
              <w:rPr>
                <w:color w:val="002060"/>
                <w:highlight w:val="yellow"/>
              </w:rPr>
            </w:pPr>
            <w:r w:rsidRPr="00A0783D">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A102F" w14:textId="344BB9C9" w:rsidR="00764529" w:rsidRPr="00A0783D" w:rsidRDefault="00447E77" w:rsidP="00BF7C20">
            <w:pPr>
              <w:pStyle w:val="rowtabella0"/>
              <w:rPr>
                <w:color w:val="002060"/>
                <w:highlight w:val="yellow"/>
              </w:rPr>
            </w:pPr>
            <w:r w:rsidRPr="00A0783D">
              <w:rPr>
                <w:color w:val="002060"/>
                <w:highlight w:val="yellow"/>
              </w:rPr>
              <w:t>SAMBENEDETTESE BEACH SOCC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B9E6F" w14:textId="77777777" w:rsidR="00764529" w:rsidRPr="00A0783D" w:rsidRDefault="00764529" w:rsidP="00BF7C20">
            <w:pPr>
              <w:pStyle w:val="rowtabella0"/>
              <w:rPr>
                <w:color w:val="002060"/>
                <w:highlight w:val="yellow"/>
              </w:rPr>
            </w:pPr>
            <w:r w:rsidRPr="00A0783D">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9ED7B" w14:textId="101F195B" w:rsidR="00764529" w:rsidRPr="00E01655" w:rsidRDefault="00A0783D" w:rsidP="00BF7C20">
            <w:pPr>
              <w:pStyle w:val="rowtabella0"/>
              <w:rPr>
                <w:color w:val="002060"/>
              </w:rPr>
            </w:pPr>
            <w:r>
              <w:rPr>
                <w:color w:val="002060"/>
              </w:rPr>
              <w:t>28</w:t>
            </w:r>
            <w:r w:rsidR="00764529" w:rsidRPr="00E01655">
              <w:rPr>
                <w:color w:val="002060"/>
              </w:rPr>
              <w:t>/0</w:t>
            </w:r>
            <w:r>
              <w:rPr>
                <w:color w:val="002060"/>
              </w:rPr>
              <w:t>1</w:t>
            </w:r>
            <w:r w:rsidR="00764529" w:rsidRPr="00E01655">
              <w:rPr>
                <w:color w:val="002060"/>
              </w:rPr>
              <w:t>/2024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4366" w14:textId="13EA738A" w:rsidR="00764529" w:rsidRPr="00E01655" w:rsidRDefault="00764529" w:rsidP="00BF7C20">
            <w:pPr>
              <w:pStyle w:val="rowtabella0"/>
              <w:jc w:val="center"/>
              <w:rPr>
                <w:color w:val="002060"/>
              </w:rPr>
            </w:pPr>
            <w:r w:rsidRPr="00A0783D">
              <w:rPr>
                <w:color w:val="002060"/>
                <w:highlight w:val="yellow"/>
              </w:rPr>
              <w:t>21</w:t>
            </w:r>
            <w:r w:rsidR="00A0783D" w:rsidRPr="00A0783D">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9757" w14:textId="5BE70A33" w:rsidR="00764529" w:rsidRPr="00E01655" w:rsidRDefault="00A0783D" w:rsidP="00BF7C20">
            <w:pPr>
              <w:pStyle w:val="rowtabella0"/>
              <w:jc w:val="center"/>
              <w:rPr>
                <w:color w:val="002060"/>
              </w:rPr>
            </w:pPr>
            <w:r>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0C50A" w14:textId="77777777" w:rsidR="00764529" w:rsidRPr="00E01655" w:rsidRDefault="00764529" w:rsidP="00BF7C20">
            <w:pPr>
              <w:rPr>
                <w:color w:val="002060"/>
              </w:rPr>
            </w:pPr>
          </w:p>
        </w:tc>
      </w:tr>
      <w:tr w:rsidR="00764529" w:rsidRPr="00E01655" w14:paraId="60C3D77A" w14:textId="77777777" w:rsidTr="00A078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A89C9" w14:textId="77777777" w:rsidR="00764529" w:rsidRPr="00A0783D" w:rsidRDefault="00764529" w:rsidP="00BF7C20">
            <w:pPr>
              <w:pStyle w:val="rowtabella0"/>
              <w:rPr>
                <w:color w:val="002060"/>
                <w:highlight w:val="yellow"/>
              </w:rPr>
            </w:pPr>
            <w:r w:rsidRPr="00A0783D">
              <w:rPr>
                <w:color w:val="002060"/>
                <w:highlight w:val="yellow"/>
              </w:rPr>
              <w:t>19/02/2024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9A6B" w14:textId="77777777" w:rsidR="00764529" w:rsidRPr="00A0783D" w:rsidRDefault="00764529" w:rsidP="00BF7C20">
            <w:pPr>
              <w:pStyle w:val="rowtabella0"/>
              <w:jc w:val="center"/>
              <w:rPr>
                <w:color w:val="002060"/>
                <w:highlight w:val="yellow"/>
              </w:rPr>
            </w:pPr>
            <w:r w:rsidRPr="00A0783D">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CFC3" w14:textId="77777777" w:rsidR="00764529" w:rsidRPr="00A0783D" w:rsidRDefault="00764529" w:rsidP="00BF7C20">
            <w:pPr>
              <w:pStyle w:val="rowtabella0"/>
              <w:rPr>
                <w:color w:val="002060"/>
                <w:highlight w:val="yellow"/>
              </w:rPr>
            </w:pPr>
            <w:r w:rsidRPr="00A0783D">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6453" w14:textId="77777777" w:rsidR="00764529" w:rsidRPr="00A0783D" w:rsidRDefault="00764529" w:rsidP="00BF7C20">
            <w:pPr>
              <w:pStyle w:val="rowtabella0"/>
              <w:rPr>
                <w:color w:val="002060"/>
                <w:highlight w:val="yellow"/>
              </w:rPr>
            </w:pPr>
            <w:r w:rsidRPr="00A0783D">
              <w:rPr>
                <w:color w:val="002060"/>
                <w:highlight w:val="yellow"/>
              </w:rPr>
              <w:t>SAMBENEDETTESE BEACH SOCC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A0FC" w14:textId="245F40AA" w:rsidR="00764529" w:rsidRPr="00E01655" w:rsidRDefault="00764529" w:rsidP="00BF7C2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E5C5" w14:textId="77777777" w:rsidR="00764529" w:rsidRPr="00E01655" w:rsidRDefault="00764529" w:rsidP="00BF7C20">
            <w:pPr>
              <w:pStyle w:val="rowtabella0"/>
              <w:jc w:val="center"/>
              <w:rPr>
                <w:color w:val="002060"/>
              </w:rPr>
            </w:pPr>
            <w:r w:rsidRPr="00A0783D">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3AB15" w14:textId="77777777" w:rsidR="00764529" w:rsidRPr="00E01655" w:rsidRDefault="00764529" w:rsidP="00BF7C20">
            <w:pPr>
              <w:pStyle w:val="rowtabella0"/>
              <w:jc w:val="center"/>
              <w:rPr>
                <w:color w:val="002060"/>
              </w:rPr>
            </w:pPr>
            <w:r w:rsidRPr="00E01655">
              <w:rPr>
                <w:color w:val="002060"/>
              </w:rPr>
              <w:t>20:45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097E" w14:textId="77777777" w:rsidR="00764529" w:rsidRPr="00E01655" w:rsidRDefault="00764529" w:rsidP="00BF7C20">
            <w:pPr>
              <w:rPr>
                <w:color w:val="002060"/>
              </w:rPr>
            </w:pPr>
          </w:p>
        </w:tc>
      </w:tr>
    </w:tbl>
    <w:p w14:paraId="6197BF5B" w14:textId="77777777" w:rsidR="00764529" w:rsidRPr="00E01655" w:rsidRDefault="00764529" w:rsidP="00764529">
      <w:pPr>
        <w:pStyle w:val="breakline"/>
        <w:rPr>
          <w:rFonts w:eastAsiaTheme="minorEastAsia"/>
          <w:color w:val="002060"/>
        </w:rPr>
      </w:pPr>
    </w:p>
    <w:p w14:paraId="1594F614" w14:textId="77777777" w:rsidR="00764529" w:rsidRPr="00E01655" w:rsidRDefault="00764529" w:rsidP="00764529">
      <w:pPr>
        <w:pStyle w:val="breakline"/>
        <w:rPr>
          <w:color w:val="002060"/>
        </w:rPr>
      </w:pPr>
    </w:p>
    <w:p w14:paraId="0EB125F3" w14:textId="77777777" w:rsidR="00764529" w:rsidRPr="00E01655" w:rsidRDefault="00764529" w:rsidP="00764529">
      <w:pPr>
        <w:pStyle w:val="titoloprinc0"/>
        <w:rPr>
          <w:color w:val="002060"/>
        </w:rPr>
      </w:pPr>
      <w:r w:rsidRPr="00E01655">
        <w:rPr>
          <w:color w:val="002060"/>
        </w:rPr>
        <w:t>RISULTATI</w:t>
      </w:r>
    </w:p>
    <w:p w14:paraId="3D099619" w14:textId="77777777" w:rsidR="00764529" w:rsidRPr="00E01655" w:rsidRDefault="00764529" w:rsidP="00764529">
      <w:pPr>
        <w:pStyle w:val="breakline"/>
        <w:rPr>
          <w:color w:val="002060"/>
        </w:rPr>
      </w:pPr>
    </w:p>
    <w:p w14:paraId="33D0071D" w14:textId="77777777" w:rsidR="00764529" w:rsidRPr="00E01655" w:rsidRDefault="00764529" w:rsidP="00764529">
      <w:pPr>
        <w:pStyle w:val="sottotitolocampionato10"/>
        <w:rPr>
          <w:color w:val="002060"/>
        </w:rPr>
      </w:pPr>
      <w:r w:rsidRPr="00E01655">
        <w:rPr>
          <w:color w:val="002060"/>
        </w:rPr>
        <w:t>RISULTATI UFFICIALI GARE DEL 19/01/2024</w:t>
      </w:r>
    </w:p>
    <w:p w14:paraId="047900E6" w14:textId="77777777" w:rsidR="00447E77" w:rsidRPr="00447E77" w:rsidRDefault="00447E77" w:rsidP="00447E77">
      <w:pPr>
        <w:pStyle w:val="sottotitolocampionato20"/>
        <w:spacing w:before="0" w:beforeAutospacing="0" w:after="0" w:afterAutospacing="0"/>
        <w:rPr>
          <w:rFonts w:ascii="Arial" w:hAnsi="Arial" w:cs="Arial"/>
          <w:color w:val="002060"/>
          <w:sz w:val="20"/>
          <w:szCs w:val="20"/>
        </w:rPr>
      </w:pPr>
      <w:r w:rsidRPr="00447E77">
        <w:rPr>
          <w:rFonts w:ascii="Arial" w:hAnsi="Arial" w:cs="Arial"/>
          <w:color w:val="002060"/>
          <w:sz w:val="20"/>
          <w:szCs w:val="20"/>
        </w:rPr>
        <w:t>Si trascrivono qui di seguito i risultati ufficiali delle gare disputate</w:t>
      </w:r>
    </w:p>
    <w:p w14:paraId="772D813D" w14:textId="77777777" w:rsidR="00764529" w:rsidRPr="00E01655" w:rsidRDefault="00764529" w:rsidP="0076452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64529" w:rsidRPr="00E01655" w14:paraId="2092D545"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235E7697"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3F36D" w14:textId="77777777" w:rsidR="00764529" w:rsidRPr="00E01655" w:rsidRDefault="00764529" w:rsidP="00BF7C20">
                  <w:pPr>
                    <w:pStyle w:val="headertabella0"/>
                    <w:rPr>
                      <w:color w:val="002060"/>
                    </w:rPr>
                  </w:pPr>
                  <w:r w:rsidRPr="00E01655">
                    <w:rPr>
                      <w:color w:val="002060"/>
                    </w:rPr>
                    <w:t>GIRONE A - 1 Giornata - R</w:t>
                  </w:r>
                </w:p>
              </w:tc>
            </w:tr>
            <w:tr w:rsidR="00764529" w:rsidRPr="00E01655" w14:paraId="69FCCA65"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F83819" w14:textId="77777777" w:rsidR="00764529" w:rsidRPr="00E01655" w:rsidRDefault="00764529" w:rsidP="00BF7C20">
                  <w:pPr>
                    <w:pStyle w:val="rowtabella0"/>
                    <w:rPr>
                      <w:color w:val="002060"/>
                    </w:rPr>
                  </w:pPr>
                  <w:r w:rsidRPr="00E01655">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D0E98" w14:textId="77777777" w:rsidR="00764529" w:rsidRPr="00E01655" w:rsidRDefault="00764529" w:rsidP="00BF7C20">
                  <w:pPr>
                    <w:pStyle w:val="rowtabella0"/>
                    <w:rPr>
                      <w:color w:val="002060"/>
                    </w:rPr>
                  </w:pPr>
                  <w:r w:rsidRPr="00E01655">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5AC45" w14:textId="77777777" w:rsidR="00764529" w:rsidRPr="00E01655" w:rsidRDefault="00764529" w:rsidP="00BF7C20">
                  <w:pPr>
                    <w:pStyle w:val="rowtabella0"/>
                    <w:jc w:val="center"/>
                    <w:rPr>
                      <w:color w:val="002060"/>
                    </w:rPr>
                  </w:pPr>
                  <w:r w:rsidRPr="00E01655">
                    <w:rPr>
                      <w:color w:val="002060"/>
                    </w:rPr>
                    <w:t>3 - 9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E9EBF" w14:textId="77777777" w:rsidR="00764529" w:rsidRPr="00E01655" w:rsidRDefault="00764529" w:rsidP="00BF7C20">
                  <w:pPr>
                    <w:pStyle w:val="rowtabella0"/>
                    <w:jc w:val="center"/>
                    <w:rPr>
                      <w:color w:val="002060"/>
                    </w:rPr>
                  </w:pPr>
                  <w:r w:rsidRPr="00E01655">
                    <w:rPr>
                      <w:color w:val="002060"/>
                    </w:rPr>
                    <w:t> </w:t>
                  </w:r>
                </w:p>
              </w:tc>
            </w:tr>
            <w:tr w:rsidR="00764529" w:rsidRPr="00E01655" w14:paraId="04C48DB7"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ED69B2" w14:textId="77777777" w:rsidR="00764529" w:rsidRPr="00E01655" w:rsidRDefault="00764529" w:rsidP="00BF7C20">
                  <w:pPr>
                    <w:pStyle w:val="rowtabella0"/>
                    <w:rPr>
                      <w:color w:val="002060"/>
                    </w:rPr>
                  </w:pPr>
                  <w:r w:rsidRPr="00E01655">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FCA5CF" w14:textId="77777777" w:rsidR="00764529" w:rsidRPr="00E01655" w:rsidRDefault="00764529" w:rsidP="00BF7C20">
                  <w:pPr>
                    <w:pStyle w:val="rowtabella0"/>
                    <w:rPr>
                      <w:color w:val="002060"/>
                    </w:rPr>
                  </w:pPr>
                  <w:r w:rsidRPr="00E01655">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71CF5E" w14:textId="77777777" w:rsidR="00764529" w:rsidRPr="00E01655" w:rsidRDefault="00764529" w:rsidP="00BF7C20">
                  <w:pPr>
                    <w:pStyle w:val="rowtabella0"/>
                    <w:jc w:val="center"/>
                    <w:rPr>
                      <w:color w:val="002060"/>
                    </w:rPr>
                  </w:pPr>
                  <w:r w:rsidRPr="00E01655">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2D0278" w14:textId="77777777" w:rsidR="00764529" w:rsidRPr="00E01655" w:rsidRDefault="00764529" w:rsidP="00BF7C20">
                  <w:pPr>
                    <w:pStyle w:val="rowtabella0"/>
                    <w:jc w:val="center"/>
                    <w:rPr>
                      <w:color w:val="002060"/>
                    </w:rPr>
                  </w:pPr>
                  <w:r w:rsidRPr="00E01655">
                    <w:rPr>
                      <w:color w:val="002060"/>
                    </w:rPr>
                    <w:t> </w:t>
                  </w:r>
                </w:p>
              </w:tc>
            </w:tr>
            <w:tr w:rsidR="00764529" w:rsidRPr="00E01655" w14:paraId="4BEF1FCA"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7D49F9" w14:textId="77777777" w:rsidR="00764529" w:rsidRPr="00E01655" w:rsidRDefault="00764529" w:rsidP="00BF7C20">
                  <w:pPr>
                    <w:pStyle w:val="rowtabella0"/>
                    <w:rPr>
                      <w:color w:val="002060"/>
                    </w:rPr>
                  </w:pPr>
                  <w:r w:rsidRPr="00E01655">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8B9A8A" w14:textId="77777777" w:rsidR="00764529" w:rsidRPr="00E01655" w:rsidRDefault="00764529" w:rsidP="00BF7C20">
                  <w:pPr>
                    <w:pStyle w:val="rowtabella0"/>
                    <w:rPr>
                      <w:color w:val="002060"/>
                    </w:rPr>
                  </w:pPr>
                  <w:r w:rsidRPr="00E01655">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B48C1B" w14:textId="77777777" w:rsidR="00764529" w:rsidRPr="00E01655" w:rsidRDefault="00764529" w:rsidP="00BF7C20">
                  <w:pPr>
                    <w:pStyle w:val="rowtabella0"/>
                    <w:jc w:val="center"/>
                    <w:rPr>
                      <w:color w:val="002060"/>
                    </w:rPr>
                  </w:pPr>
                  <w:r w:rsidRPr="00E01655">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6FB7E9" w14:textId="77777777" w:rsidR="00764529" w:rsidRPr="00E01655" w:rsidRDefault="00764529" w:rsidP="00BF7C20">
                  <w:pPr>
                    <w:pStyle w:val="rowtabella0"/>
                    <w:jc w:val="center"/>
                    <w:rPr>
                      <w:color w:val="002060"/>
                    </w:rPr>
                  </w:pPr>
                  <w:r w:rsidRPr="00E01655">
                    <w:rPr>
                      <w:color w:val="002060"/>
                    </w:rPr>
                    <w:t> </w:t>
                  </w:r>
                </w:p>
              </w:tc>
            </w:tr>
            <w:tr w:rsidR="00764529" w:rsidRPr="00E01655" w14:paraId="5DC83D60"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A3606D" w14:textId="77777777" w:rsidR="00764529" w:rsidRPr="00E01655" w:rsidRDefault="00764529" w:rsidP="00BF7C20">
                  <w:pPr>
                    <w:pStyle w:val="rowtabella0"/>
                    <w:rPr>
                      <w:color w:val="002060"/>
                    </w:rPr>
                  </w:pPr>
                  <w:r w:rsidRPr="00E01655">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B6F97C" w14:textId="77777777" w:rsidR="00764529" w:rsidRPr="00E01655" w:rsidRDefault="00764529" w:rsidP="00BF7C20">
                  <w:pPr>
                    <w:pStyle w:val="rowtabella0"/>
                    <w:rPr>
                      <w:color w:val="002060"/>
                    </w:rPr>
                  </w:pPr>
                  <w:r w:rsidRPr="00E01655">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8DD340" w14:textId="77777777" w:rsidR="00764529" w:rsidRPr="00E01655" w:rsidRDefault="00764529" w:rsidP="00BF7C20">
                  <w:pPr>
                    <w:pStyle w:val="rowtabella0"/>
                    <w:jc w:val="center"/>
                    <w:rPr>
                      <w:color w:val="002060"/>
                    </w:rPr>
                  </w:pPr>
                  <w:r w:rsidRPr="00E01655">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EE29D9" w14:textId="77777777" w:rsidR="00764529" w:rsidRPr="00E01655" w:rsidRDefault="00764529" w:rsidP="00BF7C20">
                  <w:pPr>
                    <w:pStyle w:val="rowtabella0"/>
                    <w:jc w:val="center"/>
                    <w:rPr>
                      <w:color w:val="002060"/>
                    </w:rPr>
                  </w:pPr>
                  <w:r w:rsidRPr="00E01655">
                    <w:rPr>
                      <w:color w:val="002060"/>
                    </w:rPr>
                    <w:t> </w:t>
                  </w:r>
                </w:p>
              </w:tc>
            </w:tr>
            <w:tr w:rsidR="00764529" w:rsidRPr="00E01655" w14:paraId="2ACEF719"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E77A05" w14:textId="77777777" w:rsidR="00764529" w:rsidRPr="00E01655" w:rsidRDefault="00764529" w:rsidP="00BF7C20">
                  <w:pPr>
                    <w:pStyle w:val="rowtabella0"/>
                    <w:rPr>
                      <w:color w:val="002060"/>
                    </w:rPr>
                  </w:pPr>
                  <w:r w:rsidRPr="00E01655">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40EC1A" w14:textId="77777777" w:rsidR="00764529" w:rsidRPr="00E01655" w:rsidRDefault="00764529" w:rsidP="00BF7C20">
                  <w:pPr>
                    <w:pStyle w:val="rowtabella0"/>
                    <w:rPr>
                      <w:color w:val="002060"/>
                      <w:lang w:val="es-ES"/>
                    </w:rPr>
                  </w:pPr>
                  <w:r w:rsidRPr="00E01655">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AE9CED" w14:textId="77777777" w:rsidR="00764529" w:rsidRPr="00E01655" w:rsidRDefault="00764529" w:rsidP="00BF7C20">
                  <w:pPr>
                    <w:pStyle w:val="rowtabella0"/>
                    <w:jc w:val="center"/>
                    <w:rPr>
                      <w:color w:val="002060"/>
                    </w:rPr>
                  </w:pPr>
                  <w:r w:rsidRPr="00E01655">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C71721" w14:textId="77777777" w:rsidR="00764529" w:rsidRPr="00E01655" w:rsidRDefault="00764529" w:rsidP="00BF7C20">
                  <w:pPr>
                    <w:pStyle w:val="rowtabella0"/>
                    <w:jc w:val="center"/>
                    <w:rPr>
                      <w:color w:val="002060"/>
                    </w:rPr>
                  </w:pPr>
                  <w:r w:rsidRPr="00E01655">
                    <w:rPr>
                      <w:color w:val="002060"/>
                    </w:rPr>
                    <w:t> </w:t>
                  </w:r>
                </w:p>
              </w:tc>
            </w:tr>
            <w:tr w:rsidR="00764529" w:rsidRPr="00E01655" w14:paraId="25CE4A1E"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EA5712" w14:textId="77777777" w:rsidR="00764529" w:rsidRPr="00E01655" w:rsidRDefault="00764529" w:rsidP="00BF7C20">
                  <w:pPr>
                    <w:pStyle w:val="rowtabella0"/>
                    <w:rPr>
                      <w:color w:val="002060"/>
                    </w:rPr>
                  </w:pPr>
                  <w:r w:rsidRPr="00E01655">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B27FB" w14:textId="77777777" w:rsidR="00764529" w:rsidRPr="00E01655" w:rsidRDefault="00764529" w:rsidP="00BF7C20">
                  <w:pPr>
                    <w:pStyle w:val="rowtabella0"/>
                    <w:rPr>
                      <w:color w:val="002060"/>
                    </w:rPr>
                  </w:pPr>
                  <w:r w:rsidRPr="00E01655">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984E0" w14:textId="77777777" w:rsidR="00764529" w:rsidRPr="00E01655" w:rsidRDefault="00764529" w:rsidP="00BF7C20">
                  <w:pPr>
                    <w:pStyle w:val="rowtabella0"/>
                    <w:jc w:val="center"/>
                    <w:rPr>
                      <w:color w:val="002060"/>
                    </w:rPr>
                  </w:pPr>
                  <w:r w:rsidRPr="00E01655">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CB6429" w14:textId="77777777" w:rsidR="00764529" w:rsidRPr="00E01655" w:rsidRDefault="00764529" w:rsidP="00BF7C20">
                  <w:pPr>
                    <w:pStyle w:val="rowtabella0"/>
                    <w:jc w:val="center"/>
                    <w:rPr>
                      <w:color w:val="002060"/>
                    </w:rPr>
                  </w:pPr>
                  <w:r w:rsidRPr="00E01655">
                    <w:rPr>
                      <w:color w:val="002060"/>
                    </w:rPr>
                    <w:t> </w:t>
                  </w:r>
                </w:p>
              </w:tc>
            </w:tr>
          </w:tbl>
          <w:p w14:paraId="75FE36D7" w14:textId="77777777" w:rsidR="00764529" w:rsidRPr="00E01655" w:rsidRDefault="00764529" w:rsidP="00BF7C2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4983B21A"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ABD0F" w14:textId="77777777" w:rsidR="00764529" w:rsidRPr="00E01655" w:rsidRDefault="00764529" w:rsidP="00BF7C20">
                  <w:pPr>
                    <w:pStyle w:val="headertabella0"/>
                    <w:rPr>
                      <w:color w:val="002060"/>
                    </w:rPr>
                  </w:pPr>
                  <w:r w:rsidRPr="00E01655">
                    <w:rPr>
                      <w:color w:val="002060"/>
                    </w:rPr>
                    <w:t>GIRONE B - 1 Giornata - R</w:t>
                  </w:r>
                </w:p>
              </w:tc>
            </w:tr>
            <w:tr w:rsidR="00764529" w:rsidRPr="00E01655" w14:paraId="7108B7B8"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547E7D" w14:textId="77777777" w:rsidR="00764529" w:rsidRPr="00E01655" w:rsidRDefault="00764529" w:rsidP="00BF7C20">
                  <w:pPr>
                    <w:pStyle w:val="rowtabella0"/>
                    <w:rPr>
                      <w:color w:val="002060"/>
                    </w:rPr>
                  </w:pPr>
                  <w:r w:rsidRPr="00E01655">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56298" w14:textId="77777777" w:rsidR="00764529" w:rsidRPr="00E01655" w:rsidRDefault="00764529" w:rsidP="00BF7C20">
                  <w:pPr>
                    <w:pStyle w:val="rowtabella0"/>
                    <w:rPr>
                      <w:color w:val="002060"/>
                    </w:rPr>
                  </w:pPr>
                  <w:r w:rsidRPr="00E01655">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42B40" w14:textId="77777777" w:rsidR="00764529" w:rsidRPr="00E01655" w:rsidRDefault="00764529" w:rsidP="00BF7C20">
                  <w:pPr>
                    <w:pStyle w:val="rowtabella0"/>
                    <w:jc w:val="center"/>
                    <w:rPr>
                      <w:color w:val="002060"/>
                    </w:rPr>
                  </w:pPr>
                  <w:r w:rsidRPr="00E01655">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BFB68" w14:textId="77777777" w:rsidR="00764529" w:rsidRPr="00E01655" w:rsidRDefault="00764529" w:rsidP="00BF7C20">
                  <w:pPr>
                    <w:pStyle w:val="rowtabella0"/>
                    <w:jc w:val="center"/>
                    <w:rPr>
                      <w:color w:val="002060"/>
                    </w:rPr>
                  </w:pPr>
                  <w:r w:rsidRPr="00E01655">
                    <w:rPr>
                      <w:color w:val="002060"/>
                    </w:rPr>
                    <w:t> </w:t>
                  </w:r>
                </w:p>
              </w:tc>
            </w:tr>
            <w:tr w:rsidR="00764529" w:rsidRPr="00E01655" w14:paraId="428B88B1"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7D0042" w14:textId="77777777" w:rsidR="00764529" w:rsidRPr="00E01655" w:rsidRDefault="00764529" w:rsidP="00BF7C20">
                  <w:pPr>
                    <w:pStyle w:val="rowtabella0"/>
                    <w:rPr>
                      <w:color w:val="002060"/>
                    </w:rPr>
                  </w:pPr>
                  <w:r w:rsidRPr="00E01655">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7FCBE7" w14:textId="77777777" w:rsidR="00764529" w:rsidRPr="00E01655" w:rsidRDefault="00764529" w:rsidP="00BF7C20">
                  <w:pPr>
                    <w:pStyle w:val="rowtabella0"/>
                    <w:rPr>
                      <w:color w:val="002060"/>
                    </w:rPr>
                  </w:pPr>
                  <w:r w:rsidRPr="00E01655">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BE345C" w14:textId="77777777" w:rsidR="00764529" w:rsidRPr="00E01655" w:rsidRDefault="00764529" w:rsidP="00BF7C20">
                  <w:pPr>
                    <w:pStyle w:val="rowtabella0"/>
                    <w:jc w:val="center"/>
                    <w:rPr>
                      <w:color w:val="002060"/>
                    </w:rPr>
                  </w:pPr>
                  <w:r w:rsidRPr="00E0165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EB864A" w14:textId="77777777" w:rsidR="00764529" w:rsidRPr="00E01655" w:rsidRDefault="00764529" w:rsidP="00BF7C20">
                  <w:pPr>
                    <w:pStyle w:val="rowtabella0"/>
                    <w:jc w:val="center"/>
                    <w:rPr>
                      <w:color w:val="002060"/>
                    </w:rPr>
                  </w:pPr>
                  <w:r w:rsidRPr="00E01655">
                    <w:rPr>
                      <w:color w:val="002060"/>
                    </w:rPr>
                    <w:t> </w:t>
                  </w:r>
                </w:p>
              </w:tc>
            </w:tr>
            <w:tr w:rsidR="00764529" w:rsidRPr="00E01655" w14:paraId="24C155D3"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07D6E6" w14:textId="77777777" w:rsidR="00764529" w:rsidRPr="00E01655" w:rsidRDefault="00764529" w:rsidP="00BF7C20">
                  <w:pPr>
                    <w:pStyle w:val="rowtabella0"/>
                    <w:rPr>
                      <w:color w:val="002060"/>
                    </w:rPr>
                  </w:pPr>
                  <w:r w:rsidRPr="00E01655">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CC2547" w14:textId="77777777" w:rsidR="00764529" w:rsidRPr="00E01655" w:rsidRDefault="00764529" w:rsidP="00BF7C20">
                  <w:pPr>
                    <w:pStyle w:val="rowtabella0"/>
                    <w:rPr>
                      <w:color w:val="002060"/>
                    </w:rPr>
                  </w:pPr>
                  <w:r w:rsidRPr="00E01655">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BEC1AC" w14:textId="77777777" w:rsidR="00764529" w:rsidRPr="00E01655" w:rsidRDefault="00764529" w:rsidP="00BF7C20">
                  <w:pPr>
                    <w:pStyle w:val="rowtabella0"/>
                    <w:jc w:val="center"/>
                    <w:rPr>
                      <w:color w:val="002060"/>
                    </w:rPr>
                  </w:pPr>
                  <w:r w:rsidRPr="00E01655">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18DC1F" w14:textId="77777777" w:rsidR="00764529" w:rsidRPr="00E01655" w:rsidRDefault="00764529" w:rsidP="00BF7C20">
                  <w:pPr>
                    <w:pStyle w:val="rowtabella0"/>
                    <w:jc w:val="center"/>
                    <w:rPr>
                      <w:color w:val="002060"/>
                    </w:rPr>
                  </w:pPr>
                  <w:r w:rsidRPr="00E01655">
                    <w:rPr>
                      <w:color w:val="002060"/>
                    </w:rPr>
                    <w:t> </w:t>
                  </w:r>
                </w:p>
              </w:tc>
            </w:tr>
            <w:tr w:rsidR="00764529" w:rsidRPr="00E01655" w14:paraId="034CFABA"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063AD9" w14:textId="77777777" w:rsidR="00764529" w:rsidRPr="00E01655" w:rsidRDefault="00764529" w:rsidP="00BF7C20">
                  <w:pPr>
                    <w:pStyle w:val="rowtabella0"/>
                    <w:rPr>
                      <w:color w:val="002060"/>
                    </w:rPr>
                  </w:pPr>
                  <w:r w:rsidRPr="00E01655">
                    <w:rPr>
                      <w:color w:val="002060"/>
                    </w:rPr>
                    <w:t>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0C5D58" w14:textId="77777777" w:rsidR="00764529" w:rsidRPr="00E01655" w:rsidRDefault="00764529" w:rsidP="00BF7C20">
                  <w:pPr>
                    <w:pStyle w:val="rowtabella0"/>
                    <w:rPr>
                      <w:color w:val="002060"/>
                    </w:rPr>
                  </w:pPr>
                  <w:r w:rsidRPr="00E01655">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65A985" w14:textId="77777777" w:rsidR="00764529" w:rsidRPr="00E01655" w:rsidRDefault="00764529" w:rsidP="00BF7C20">
                  <w:pPr>
                    <w:pStyle w:val="rowtabella0"/>
                    <w:jc w:val="center"/>
                    <w:rPr>
                      <w:color w:val="002060"/>
                    </w:rPr>
                  </w:pPr>
                  <w:r w:rsidRPr="00E01655">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254820" w14:textId="77777777" w:rsidR="00764529" w:rsidRPr="00E01655" w:rsidRDefault="00764529" w:rsidP="00BF7C20">
                  <w:pPr>
                    <w:pStyle w:val="rowtabella0"/>
                    <w:jc w:val="center"/>
                    <w:rPr>
                      <w:color w:val="002060"/>
                    </w:rPr>
                  </w:pPr>
                  <w:r w:rsidRPr="00E01655">
                    <w:rPr>
                      <w:color w:val="002060"/>
                    </w:rPr>
                    <w:t> </w:t>
                  </w:r>
                </w:p>
              </w:tc>
            </w:tr>
            <w:tr w:rsidR="00764529" w:rsidRPr="00E01655" w14:paraId="46933F77"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3B51DD" w14:textId="77777777" w:rsidR="00764529" w:rsidRPr="00E01655" w:rsidRDefault="00764529" w:rsidP="00BF7C20">
                  <w:pPr>
                    <w:pStyle w:val="rowtabella0"/>
                    <w:rPr>
                      <w:color w:val="002060"/>
                    </w:rPr>
                  </w:pPr>
                  <w:r w:rsidRPr="00E01655">
                    <w:rPr>
                      <w:color w:val="002060"/>
                    </w:rPr>
                    <w:t>(1) 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C07023" w14:textId="77777777" w:rsidR="00764529" w:rsidRPr="00E01655" w:rsidRDefault="00764529" w:rsidP="00BF7C20">
                  <w:pPr>
                    <w:pStyle w:val="rowtabella0"/>
                    <w:rPr>
                      <w:color w:val="002060"/>
                    </w:rPr>
                  </w:pPr>
                  <w:r w:rsidRPr="00E01655">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9AF24B" w14:textId="77777777" w:rsidR="00764529" w:rsidRPr="00E01655" w:rsidRDefault="00764529" w:rsidP="00BF7C20">
                  <w:pPr>
                    <w:pStyle w:val="rowtabella0"/>
                    <w:jc w:val="center"/>
                    <w:rPr>
                      <w:color w:val="002060"/>
                    </w:rPr>
                  </w:pPr>
                  <w:r w:rsidRPr="00E0165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4DD938" w14:textId="77777777" w:rsidR="00764529" w:rsidRPr="00E01655" w:rsidRDefault="00764529" w:rsidP="00BF7C20">
                  <w:pPr>
                    <w:pStyle w:val="rowtabella0"/>
                    <w:jc w:val="center"/>
                    <w:rPr>
                      <w:color w:val="002060"/>
                    </w:rPr>
                  </w:pPr>
                  <w:r w:rsidRPr="00E01655">
                    <w:rPr>
                      <w:color w:val="002060"/>
                    </w:rPr>
                    <w:t> </w:t>
                  </w:r>
                </w:p>
              </w:tc>
            </w:tr>
            <w:tr w:rsidR="00764529" w:rsidRPr="00E01655" w14:paraId="5FE35FF6"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F69778" w14:textId="77777777" w:rsidR="00764529" w:rsidRPr="00E01655" w:rsidRDefault="00764529" w:rsidP="00BF7C20">
                  <w:pPr>
                    <w:pStyle w:val="rowtabella0"/>
                    <w:rPr>
                      <w:color w:val="002060"/>
                    </w:rPr>
                  </w:pPr>
                  <w:r w:rsidRPr="00E01655">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1D84E7" w14:textId="77777777" w:rsidR="00764529" w:rsidRPr="00E01655" w:rsidRDefault="00764529" w:rsidP="00BF7C20">
                  <w:pPr>
                    <w:pStyle w:val="rowtabella0"/>
                    <w:rPr>
                      <w:color w:val="002060"/>
                    </w:rPr>
                  </w:pPr>
                  <w:r w:rsidRPr="00E01655">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804F23" w14:textId="77777777" w:rsidR="00764529" w:rsidRPr="00E01655" w:rsidRDefault="00764529" w:rsidP="00BF7C20">
                  <w:pPr>
                    <w:pStyle w:val="rowtabella0"/>
                    <w:jc w:val="center"/>
                    <w:rPr>
                      <w:color w:val="002060"/>
                    </w:rPr>
                  </w:pPr>
                  <w:r w:rsidRPr="00E01655">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68B48E" w14:textId="77777777" w:rsidR="00764529" w:rsidRPr="00E01655" w:rsidRDefault="00764529" w:rsidP="00BF7C20">
                  <w:pPr>
                    <w:pStyle w:val="rowtabella0"/>
                    <w:jc w:val="center"/>
                    <w:rPr>
                      <w:color w:val="002060"/>
                    </w:rPr>
                  </w:pPr>
                  <w:r w:rsidRPr="00E01655">
                    <w:rPr>
                      <w:color w:val="002060"/>
                    </w:rPr>
                    <w:t> </w:t>
                  </w:r>
                </w:p>
              </w:tc>
            </w:tr>
            <w:tr w:rsidR="00764529" w:rsidRPr="00E01655" w14:paraId="2E55D9B2"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E538EF" w14:textId="77777777" w:rsidR="00764529" w:rsidRPr="00E01655" w:rsidRDefault="00764529" w:rsidP="00BF7C20">
                  <w:pPr>
                    <w:pStyle w:val="rowtabella0"/>
                    <w:rPr>
                      <w:color w:val="002060"/>
                    </w:rPr>
                  </w:pPr>
                  <w:r w:rsidRPr="00E01655">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5F71F" w14:textId="77777777" w:rsidR="00764529" w:rsidRPr="00E01655" w:rsidRDefault="00764529" w:rsidP="00BF7C20">
                  <w:pPr>
                    <w:pStyle w:val="rowtabella0"/>
                    <w:rPr>
                      <w:color w:val="002060"/>
                    </w:rPr>
                  </w:pPr>
                  <w:r w:rsidRPr="00E01655">
                    <w:rPr>
                      <w:color w:val="002060"/>
                    </w:rPr>
                    <w:t>- SANTA MARIA NUOVA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65959" w14:textId="77777777" w:rsidR="00764529" w:rsidRPr="00E01655" w:rsidRDefault="00764529" w:rsidP="00BF7C20">
                  <w:pPr>
                    <w:pStyle w:val="rowtabella0"/>
                    <w:jc w:val="center"/>
                    <w:rPr>
                      <w:color w:val="002060"/>
                    </w:rPr>
                  </w:pPr>
                  <w:r w:rsidRPr="00E01655">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E7331" w14:textId="77777777" w:rsidR="00764529" w:rsidRPr="00E01655" w:rsidRDefault="00764529" w:rsidP="00BF7C20">
                  <w:pPr>
                    <w:pStyle w:val="rowtabella0"/>
                    <w:jc w:val="center"/>
                    <w:rPr>
                      <w:color w:val="002060"/>
                    </w:rPr>
                  </w:pPr>
                  <w:r w:rsidRPr="00E01655">
                    <w:rPr>
                      <w:color w:val="002060"/>
                    </w:rPr>
                    <w:t> </w:t>
                  </w:r>
                </w:p>
              </w:tc>
            </w:tr>
            <w:tr w:rsidR="00764529" w:rsidRPr="00E01655" w14:paraId="7EA904CB" w14:textId="77777777" w:rsidTr="00BF7C20">
              <w:tc>
                <w:tcPr>
                  <w:tcW w:w="4700" w:type="dxa"/>
                  <w:gridSpan w:val="4"/>
                  <w:tcBorders>
                    <w:top w:val="nil"/>
                    <w:left w:val="nil"/>
                    <w:bottom w:val="nil"/>
                    <w:right w:val="nil"/>
                  </w:tcBorders>
                  <w:tcMar>
                    <w:top w:w="20" w:type="dxa"/>
                    <w:left w:w="20" w:type="dxa"/>
                    <w:bottom w:w="20" w:type="dxa"/>
                    <w:right w:w="20" w:type="dxa"/>
                  </w:tcMar>
                  <w:vAlign w:val="center"/>
                  <w:hideMark/>
                </w:tcPr>
                <w:p w14:paraId="2E8D52AA" w14:textId="77777777" w:rsidR="00764529" w:rsidRPr="00E01655" w:rsidRDefault="00764529" w:rsidP="00BF7C20">
                  <w:pPr>
                    <w:pStyle w:val="rowtabella0"/>
                    <w:rPr>
                      <w:color w:val="002060"/>
                    </w:rPr>
                  </w:pPr>
                  <w:r w:rsidRPr="00E01655">
                    <w:rPr>
                      <w:color w:val="002060"/>
                    </w:rPr>
                    <w:t>(1) - disputata il 20/01/2024</w:t>
                  </w:r>
                </w:p>
              </w:tc>
            </w:tr>
          </w:tbl>
          <w:p w14:paraId="3529D310" w14:textId="77777777" w:rsidR="00764529" w:rsidRPr="00E01655" w:rsidRDefault="00764529" w:rsidP="00BF7C20">
            <w:pPr>
              <w:rPr>
                <w:color w:val="002060"/>
              </w:rPr>
            </w:pPr>
          </w:p>
        </w:tc>
      </w:tr>
    </w:tbl>
    <w:p w14:paraId="3C0C8458" w14:textId="77777777" w:rsidR="00764529" w:rsidRPr="00E01655" w:rsidRDefault="00764529" w:rsidP="0076452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64529" w:rsidRPr="00E01655" w14:paraId="4785F78F"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2FBA85D2"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DFA5C" w14:textId="77777777" w:rsidR="00764529" w:rsidRPr="00E01655" w:rsidRDefault="00764529" w:rsidP="00BF7C20">
                  <w:pPr>
                    <w:pStyle w:val="headertabella0"/>
                    <w:rPr>
                      <w:color w:val="002060"/>
                    </w:rPr>
                  </w:pPr>
                  <w:r w:rsidRPr="00E01655">
                    <w:rPr>
                      <w:color w:val="002060"/>
                    </w:rPr>
                    <w:t>GIRONE C - 1 Giornata - R</w:t>
                  </w:r>
                </w:p>
              </w:tc>
            </w:tr>
            <w:tr w:rsidR="00764529" w:rsidRPr="00E01655" w14:paraId="31EC5A3A"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CA06F" w14:textId="77777777" w:rsidR="00764529" w:rsidRPr="00E01655" w:rsidRDefault="00764529" w:rsidP="00BF7C20">
                  <w:pPr>
                    <w:pStyle w:val="rowtabella0"/>
                    <w:rPr>
                      <w:color w:val="002060"/>
                    </w:rPr>
                  </w:pPr>
                  <w:r w:rsidRPr="00E01655">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37F50" w14:textId="77777777" w:rsidR="00764529" w:rsidRPr="00E01655" w:rsidRDefault="00764529" w:rsidP="00BF7C20">
                  <w:pPr>
                    <w:pStyle w:val="rowtabella0"/>
                    <w:rPr>
                      <w:color w:val="002060"/>
                    </w:rPr>
                  </w:pPr>
                  <w:r w:rsidRPr="00E01655">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81AB9" w14:textId="77777777" w:rsidR="00764529" w:rsidRPr="00E01655" w:rsidRDefault="00764529" w:rsidP="00BF7C20">
                  <w:pPr>
                    <w:pStyle w:val="rowtabella0"/>
                    <w:jc w:val="center"/>
                    <w:rPr>
                      <w:color w:val="002060"/>
                    </w:rPr>
                  </w:pPr>
                  <w:r w:rsidRPr="00E01655">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5EC05" w14:textId="77777777" w:rsidR="00764529" w:rsidRPr="00E01655" w:rsidRDefault="00764529" w:rsidP="00BF7C20">
                  <w:pPr>
                    <w:pStyle w:val="rowtabella0"/>
                    <w:jc w:val="center"/>
                    <w:rPr>
                      <w:color w:val="002060"/>
                    </w:rPr>
                  </w:pPr>
                  <w:r w:rsidRPr="00E01655">
                    <w:rPr>
                      <w:color w:val="002060"/>
                    </w:rPr>
                    <w:t> </w:t>
                  </w:r>
                </w:p>
              </w:tc>
            </w:tr>
            <w:tr w:rsidR="00764529" w:rsidRPr="00E01655" w14:paraId="449F72B3"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4E37D0" w14:textId="77777777" w:rsidR="00764529" w:rsidRPr="00E01655" w:rsidRDefault="00764529" w:rsidP="00BF7C20">
                  <w:pPr>
                    <w:pStyle w:val="rowtabella0"/>
                    <w:rPr>
                      <w:color w:val="002060"/>
                    </w:rPr>
                  </w:pPr>
                  <w:r w:rsidRPr="00E01655">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C0111B" w14:textId="77777777" w:rsidR="00764529" w:rsidRPr="00E01655" w:rsidRDefault="00764529" w:rsidP="00BF7C20">
                  <w:pPr>
                    <w:pStyle w:val="rowtabella0"/>
                    <w:rPr>
                      <w:color w:val="002060"/>
                    </w:rPr>
                  </w:pPr>
                  <w:r w:rsidRPr="00E01655">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5D4440" w14:textId="77777777" w:rsidR="00764529" w:rsidRPr="00E01655" w:rsidRDefault="00764529" w:rsidP="00BF7C20">
                  <w:pPr>
                    <w:pStyle w:val="rowtabella0"/>
                    <w:jc w:val="center"/>
                    <w:rPr>
                      <w:color w:val="002060"/>
                    </w:rPr>
                  </w:pPr>
                  <w:r w:rsidRPr="00E01655">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102670" w14:textId="77777777" w:rsidR="00764529" w:rsidRPr="00E01655" w:rsidRDefault="00764529" w:rsidP="00BF7C20">
                  <w:pPr>
                    <w:pStyle w:val="rowtabella0"/>
                    <w:jc w:val="center"/>
                    <w:rPr>
                      <w:color w:val="002060"/>
                    </w:rPr>
                  </w:pPr>
                  <w:r w:rsidRPr="00E01655">
                    <w:rPr>
                      <w:color w:val="002060"/>
                    </w:rPr>
                    <w:t> </w:t>
                  </w:r>
                </w:p>
              </w:tc>
            </w:tr>
            <w:tr w:rsidR="00764529" w:rsidRPr="00E01655" w14:paraId="71F1F146"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0018F7" w14:textId="77777777" w:rsidR="00764529" w:rsidRPr="00E01655" w:rsidRDefault="00764529" w:rsidP="00BF7C20">
                  <w:pPr>
                    <w:pStyle w:val="rowtabella0"/>
                    <w:rPr>
                      <w:color w:val="002060"/>
                    </w:rPr>
                  </w:pPr>
                  <w:r w:rsidRPr="00E01655">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CA90B4" w14:textId="77777777" w:rsidR="00764529" w:rsidRPr="00E01655" w:rsidRDefault="00764529" w:rsidP="00BF7C20">
                  <w:pPr>
                    <w:pStyle w:val="rowtabella0"/>
                    <w:rPr>
                      <w:color w:val="002060"/>
                    </w:rPr>
                  </w:pPr>
                  <w:r w:rsidRPr="00E01655">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DFC1E" w14:textId="77777777" w:rsidR="00764529" w:rsidRPr="00E01655" w:rsidRDefault="00764529" w:rsidP="00BF7C20">
                  <w:pPr>
                    <w:pStyle w:val="rowtabella0"/>
                    <w:jc w:val="center"/>
                    <w:rPr>
                      <w:color w:val="002060"/>
                    </w:rPr>
                  </w:pPr>
                  <w:r w:rsidRPr="00E01655">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5DE39F" w14:textId="77777777" w:rsidR="00764529" w:rsidRPr="00E01655" w:rsidRDefault="00764529" w:rsidP="00BF7C20">
                  <w:pPr>
                    <w:pStyle w:val="rowtabella0"/>
                    <w:jc w:val="center"/>
                    <w:rPr>
                      <w:color w:val="002060"/>
                    </w:rPr>
                  </w:pPr>
                  <w:r w:rsidRPr="00E01655">
                    <w:rPr>
                      <w:color w:val="002060"/>
                    </w:rPr>
                    <w:t> </w:t>
                  </w:r>
                </w:p>
              </w:tc>
            </w:tr>
            <w:tr w:rsidR="00764529" w:rsidRPr="00E01655" w14:paraId="71C038DD"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C1F234" w14:textId="77777777" w:rsidR="00764529" w:rsidRPr="00E01655" w:rsidRDefault="00764529" w:rsidP="00BF7C20">
                  <w:pPr>
                    <w:pStyle w:val="rowtabella0"/>
                    <w:rPr>
                      <w:color w:val="002060"/>
                    </w:rPr>
                  </w:pPr>
                  <w:r w:rsidRPr="00E01655">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75A4C2" w14:textId="77777777" w:rsidR="00764529" w:rsidRPr="00E01655" w:rsidRDefault="00764529" w:rsidP="00BF7C20">
                  <w:pPr>
                    <w:pStyle w:val="rowtabella0"/>
                    <w:rPr>
                      <w:color w:val="002060"/>
                    </w:rPr>
                  </w:pPr>
                  <w:r w:rsidRPr="00E01655">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3E8795" w14:textId="77777777" w:rsidR="00764529" w:rsidRPr="00E01655" w:rsidRDefault="00764529" w:rsidP="00BF7C20">
                  <w:pPr>
                    <w:pStyle w:val="rowtabella0"/>
                    <w:jc w:val="center"/>
                    <w:rPr>
                      <w:color w:val="002060"/>
                    </w:rPr>
                  </w:pPr>
                  <w:r w:rsidRPr="00E01655">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E4488E" w14:textId="77777777" w:rsidR="00764529" w:rsidRPr="00E01655" w:rsidRDefault="00764529" w:rsidP="00BF7C20">
                  <w:pPr>
                    <w:pStyle w:val="rowtabella0"/>
                    <w:jc w:val="center"/>
                    <w:rPr>
                      <w:color w:val="002060"/>
                    </w:rPr>
                  </w:pPr>
                  <w:r w:rsidRPr="00E01655">
                    <w:rPr>
                      <w:color w:val="002060"/>
                    </w:rPr>
                    <w:t> </w:t>
                  </w:r>
                </w:p>
              </w:tc>
            </w:tr>
            <w:tr w:rsidR="00764529" w:rsidRPr="00E01655" w14:paraId="68ACF2AF"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5268D9" w14:textId="77777777" w:rsidR="00764529" w:rsidRPr="00E01655" w:rsidRDefault="00764529" w:rsidP="00BF7C20">
                  <w:pPr>
                    <w:pStyle w:val="rowtabella0"/>
                    <w:rPr>
                      <w:color w:val="002060"/>
                    </w:rPr>
                  </w:pPr>
                  <w:r w:rsidRPr="00E01655">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8D42B2" w14:textId="77777777" w:rsidR="00764529" w:rsidRPr="00E01655" w:rsidRDefault="00764529" w:rsidP="00BF7C20">
                  <w:pPr>
                    <w:pStyle w:val="rowtabella0"/>
                    <w:rPr>
                      <w:color w:val="002060"/>
                    </w:rPr>
                  </w:pPr>
                  <w:r w:rsidRPr="00E01655">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4475DE" w14:textId="77777777" w:rsidR="00764529" w:rsidRPr="00E01655" w:rsidRDefault="00764529" w:rsidP="00BF7C20">
                  <w:pPr>
                    <w:pStyle w:val="rowtabella0"/>
                    <w:jc w:val="center"/>
                    <w:rPr>
                      <w:color w:val="002060"/>
                    </w:rPr>
                  </w:pPr>
                  <w:r w:rsidRPr="00E01655">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6A78E7" w14:textId="77777777" w:rsidR="00764529" w:rsidRPr="00E01655" w:rsidRDefault="00764529" w:rsidP="00BF7C20">
                  <w:pPr>
                    <w:pStyle w:val="rowtabella0"/>
                    <w:jc w:val="center"/>
                    <w:rPr>
                      <w:color w:val="002060"/>
                    </w:rPr>
                  </w:pPr>
                  <w:r w:rsidRPr="00E01655">
                    <w:rPr>
                      <w:color w:val="002060"/>
                    </w:rPr>
                    <w:t> </w:t>
                  </w:r>
                </w:p>
              </w:tc>
            </w:tr>
            <w:tr w:rsidR="00764529" w:rsidRPr="00E01655" w14:paraId="1A049BE9"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E70954" w14:textId="77777777" w:rsidR="00764529" w:rsidRPr="00E01655" w:rsidRDefault="00764529" w:rsidP="00BF7C20">
                  <w:pPr>
                    <w:pStyle w:val="rowtabella0"/>
                    <w:rPr>
                      <w:color w:val="002060"/>
                    </w:rPr>
                  </w:pPr>
                  <w:r w:rsidRPr="00E01655">
                    <w:rPr>
                      <w:color w:val="002060"/>
                    </w:rPr>
                    <w:t>(1) 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5DA89E" w14:textId="77777777" w:rsidR="00764529" w:rsidRPr="00E01655" w:rsidRDefault="00764529" w:rsidP="00BF7C20">
                  <w:pPr>
                    <w:pStyle w:val="rowtabella0"/>
                    <w:rPr>
                      <w:color w:val="002060"/>
                    </w:rPr>
                  </w:pPr>
                  <w:r w:rsidRPr="00E01655">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A8BB8" w14:textId="77777777" w:rsidR="00764529" w:rsidRPr="00E01655" w:rsidRDefault="00764529" w:rsidP="00BF7C20">
                  <w:pPr>
                    <w:pStyle w:val="rowtabella0"/>
                    <w:jc w:val="center"/>
                    <w:rPr>
                      <w:color w:val="002060"/>
                    </w:rPr>
                  </w:pPr>
                  <w:r w:rsidRPr="00E01655">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ECEE9" w14:textId="77777777" w:rsidR="00764529" w:rsidRPr="00E01655" w:rsidRDefault="00764529" w:rsidP="00BF7C20">
                  <w:pPr>
                    <w:pStyle w:val="rowtabella0"/>
                    <w:jc w:val="center"/>
                    <w:rPr>
                      <w:color w:val="002060"/>
                    </w:rPr>
                  </w:pPr>
                  <w:r w:rsidRPr="00E01655">
                    <w:rPr>
                      <w:color w:val="002060"/>
                    </w:rPr>
                    <w:t> </w:t>
                  </w:r>
                </w:p>
              </w:tc>
            </w:tr>
            <w:tr w:rsidR="00764529" w:rsidRPr="00E01655" w14:paraId="073D4029" w14:textId="77777777" w:rsidTr="00BF7C20">
              <w:tc>
                <w:tcPr>
                  <w:tcW w:w="4700" w:type="dxa"/>
                  <w:gridSpan w:val="4"/>
                  <w:tcBorders>
                    <w:top w:val="nil"/>
                    <w:left w:val="nil"/>
                    <w:bottom w:val="nil"/>
                    <w:right w:val="nil"/>
                  </w:tcBorders>
                  <w:tcMar>
                    <w:top w:w="20" w:type="dxa"/>
                    <w:left w:w="20" w:type="dxa"/>
                    <w:bottom w:w="20" w:type="dxa"/>
                    <w:right w:w="20" w:type="dxa"/>
                  </w:tcMar>
                  <w:vAlign w:val="center"/>
                  <w:hideMark/>
                </w:tcPr>
                <w:p w14:paraId="3DDDF643" w14:textId="77777777" w:rsidR="00764529" w:rsidRPr="00E01655" w:rsidRDefault="00764529" w:rsidP="00BF7C20">
                  <w:pPr>
                    <w:pStyle w:val="rowtabella0"/>
                    <w:rPr>
                      <w:color w:val="002060"/>
                    </w:rPr>
                  </w:pPr>
                  <w:r w:rsidRPr="00E01655">
                    <w:rPr>
                      <w:color w:val="002060"/>
                    </w:rPr>
                    <w:t>(1) - disputata il 20/01/2024</w:t>
                  </w:r>
                </w:p>
              </w:tc>
            </w:tr>
          </w:tbl>
          <w:p w14:paraId="53D313E0" w14:textId="77777777" w:rsidR="00764529" w:rsidRPr="00E01655" w:rsidRDefault="00764529" w:rsidP="00BF7C2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30F10106"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E4DF1" w14:textId="77777777" w:rsidR="00764529" w:rsidRPr="00E01655" w:rsidRDefault="00764529" w:rsidP="00BF7C20">
                  <w:pPr>
                    <w:pStyle w:val="headertabella0"/>
                    <w:rPr>
                      <w:color w:val="002060"/>
                    </w:rPr>
                  </w:pPr>
                  <w:r w:rsidRPr="00E01655">
                    <w:rPr>
                      <w:color w:val="002060"/>
                    </w:rPr>
                    <w:t>GIRONE D - 1 Giornata - R</w:t>
                  </w:r>
                </w:p>
              </w:tc>
            </w:tr>
            <w:tr w:rsidR="00764529" w:rsidRPr="00E01655" w14:paraId="2D99F6D0"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C1214B" w14:textId="77777777" w:rsidR="00764529" w:rsidRPr="00E01655" w:rsidRDefault="00764529" w:rsidP="00BF7C20">
                  <w:pPr>
                    <w:pStyle w:val="rowtabella0"/>
                    <w:rPr>
                      <w:color w:val="002060"/>
                    </w:rPr>
                  </w:pPr>
                  <w:r w:rsidRPr="00E01655">
                    <w:rPr>
                      <w:color w:val="002060"/>
                    </w:rPr>
                    <w:t>BOCA CIVITANOVA 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6F31F" w14:textId="77777777" w:rsidR="00764529" w:rsidRPr="00E01655" w:rsidRDefault="00764529" w:rsidP="00BF7C20">
                  <w:pPr>
                    <w:pStyle w:val="rowtabella0"/>
                    <w:rPr>
                      <w:color w:val="002060"/>
                    </w:rPr>
                  </w:pPr>
                  <w:r w:rsidRPr="00E01655">
                    <w:rPr>
                      <w:color w:val="002060"/>
                    </w:rPr>
                    <w:t>- AMATORI STESE 2007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99A92" w14:textId="77777777" w:rsidR="00764529" w:rsidRPr="00E01655" w:rsidRDefault="00764529" w:rsidP="00BF7C20">
                  <w:pPr>
                    <w:pStyle w:val="rowtabella0"/>
                    <w:jc w:val="center"/>
                    <w:rPr>
                      <w:color w:val="002060"/>
                    </w:rPr>
                  </w:pPr>
                  <w:r w:rsidRPr="00E01655">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B9041" w14:textId="77777777" w:rsidR="00764529" w:rsidRPr="00E01655" w:rsidRDefault="00764529" w:rsidP="00BF7C20">
                  <w:pPr>
                    <w:pStyle w:val="rowtabella0"/>
                    <w:jc w:val="center"/>
                    <w:rPr>
                      <w:color w:val="002060"/>
                    </w:rPr>
                  </w:pPr>
                  <w:r w:rsidRPr="00E01655">
                    <w:rPr>
                      <w:color w:val="002060"/>
                    </w:rPr>
                    <w:t> </w:t>
                  </w:r>
                </w:p>
              </w:tc>
            </w:tr>
            <w:tr w:rsidR="00764529" w:rsidRPr="00E01655" w14:paraId="598BFF37"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9E644E" w14:textId="77777777" w:rsidR="00764529" w:rsidRPr="00E01655" w:rsidRDefault="00764529" w:rsidP="00BF7C20">
                  <w:pPr>
                    <w:pStyle w:val="rowtabella0"/>
                    <w:rPr>
                      <w:color w:val="002060"/>
                    </w:rPr>
                  </w:pPr>
                  <w:r w:rsidRPr="00E01655">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7AB68B" w14:textId="77777777" w:rsidR="00764529" w:rsidRPr="00E01655" w:rsidRDefault="00764529" w:rsidP="00BF7C20">
                  <w:pPr>
                    <w:pStyle w:val="rowtabella0"/>
                    <w:rPr>
                      <w:color w:val="002060"/>
                    </w:rPr>
                  </w:pPr>
                  <w:r w:rsidRPr="00E01655">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B99A6F" w14:textId="77777777" w:rsidR="00764529" w:rsidRPr="00E01655" w:rsidRDefault="00764529" w:rsidP="00BF7C20">
                  <w:pPr>
                    <w:pStyle w:val="rowtabella0"/>
                    <w:jc w:val="center"/>
                    <w:rPr>
                      <w:color w:val="002060"/>
                    </w:rPr>
                  </w:pPr>
                  <w:r w:rsidRPr="00E01655">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66670C" w14:textId="77777777" w:rsidR="00764529" w:rsidRPr="00E01655" w:rsidRDefault="00764529" w:rsidP="00BF7C20">
                  <w:pPr>
                    <w:pStyle w:val="rowtabella0"/>
                    <w:jc w:val="center"/>
                    <w:rPr>
                      <w:color w:val="002060"/>
                    </w:rPr>
                  </w:pPr>
                  <w:r w:rsidRPr="00E01655">
                    <w:rPr>
                      <w:color w:val="002060"/>
                    </w:rPr>
                    <w:t> </w:t>
                  </w:r>
                </w:p>
              </w:tc>
            </w:tr>
            <w:tr w:rsidR="00764529" w:rsidRPr="00E01655" w14:paraId="52BDE582"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CAC23C" w14:textId="77777777" w:rsidR="00764529" w:rsidRPr="00E01655" w:rsidRDefault="00764529" w:rsidP="00BF7C20">
                  <w:pPr>
                    <w:pStyle w:val="rowtabella0"/>
                    <w:rPr>
                      <w:color w:val="002060"/>
                    </w:rPr>
                  </w:pPr>
                  <w:r w:rsidRPr="00E01655">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8A6F27" w14:textId="77777777" w:rsidR="00764529" w:rsidRPr="00E01655" w:rsidRDefault="00764529" w:rsidP="00BF7C20">
                  <w:pPr>
                    <w:pStyle w:val="rowtabella0"/>
                    <w:rPr>
                      <w:color w:val="002060"/>
                    </w:rPr>
                  </w:pPr>
                  <w:r w:rsidRPr="00E01655">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D73901" w14:textId="77777777" w:rsidR="00764529" w:rsidRPr="00E01655" w:rsidRDefault="00764529" w:rsidP="00BF7C20">
                  <w:pPr>
                    <w:pStyle w:val="rowtabella0"/>
                    <w:jc w:val="center"/>
                    <w:rPr>
                      <w:color w:val="002060"/>
                    </w:rPr>
                  </w:pPr>
                  <w:r w:rsidRPr="00E01655">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B2D5B8" w14:textId="77777777" w:rsidR="00764529" w:rsidRPr="00E01655" w:rsidRDefault="00764529" w:rsidP="00BF7C20">
                  <w:pPr>
                    <w:pStyle w:val="rowtabella0"/>
                    <w:jc w:val="center"/>
                    <w:rPr>
                      <w:color w:val="002060"/>
                    </w:rPr>
                  </w:pPr>
                  <w:r w:rsidRPr="00E01655">
                    <w:rPr>
                      <w:color w:val="002060"/>
                    </w:rPr>
                    <w:t> </w:t>
                  </w:r>
                </w:p>
              </w:tc>
            </w:tr>
            <w:tr w:rsidR="00764529" w:rsidRPr="00E01655" w14:paraId="05190045"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1A9B1F" w14:textId="77777777" w:rsidR="00764529" w:rsidRPr="00E01655" w:rsidRDefault="00764529" w:rsidP="00BF7C20">
                  <w:pPr>
                    <w:pStyle w:val="rowtabella0"/>
                    <w:rPr>
                      <w:color w:val="002060"/>
                    </w:rPr>
                  </w:pPr>
                  <w:r w:rsidRPr="00E01655">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BDC782" w14:textId="77777777" w:rsidR="00764529" w:rsidRPr="00E01655" w:rsidRDefault="00764529" w:rsidP="00BF7C20">
                  <w:pPr>
                    <w:pStyle w:val="rowtabella0"/>
                    <w:rPr>
                      <w:color w:val="002060"/>
                    </w:rPr>
                  </w:pPr>
                  <w:r w:rsidRPr="00E01655">
                    <w:rPr>
                      <w:color w:val="002060"/>
                    </w:rPr>
                    <w:t>- VIS CIVITANOVA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9B9880" w14:textId="77777777" w:rsidR="00764529" w:rsidRPr="00E01655" w:rsidRDefault="00764529" w:rsidP="00BF7C20">
                  <w:pPr>
                    <w:pStyle w:val="rowtabella0"/>
                    <w:jc w:val="center"/>
                    <w:rPr>
                      <w:color w:val="002060"/>
                    </w:rPr>
                  </w:pPr>
                  <w:r w:rsidRPr="00E01655">
                    <w:rPr>
                      <w:color w:val="002060"/>
                    </w:rPr>
                    <w:t>9 - 7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362AE9" w14:textId="77777777" w:rsidR="00764529" w:rsidRPr="00E01655" w:rsidRDefault="00764529" w:rsidP="00BF7C20">
                  <w:pPr>
                    <w:pStyle w:val="rowtabella0"/>
                    <w:jc w:val="center"/>
                    <w:rPr>
                      <w:color w:val="002060"/>
                    </w:rPr>
                  </w:pPr>
                  <w:r w:rsidRPr="00E01655">
                    <w:rPr>
                      <w:color w:val="002060"/>
                    </w:rPr>
                    <w:t> </w:t>
                  </w:r>
                </w:p>
              </w:tc>
            </w:tr>
            <w:tr w:rsidR="00764529" w:rsidRPr="00E01655" w14:paraId="616A5491"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2BFF74" w14:textId="77777777" w:rsidR="00764529" w:rsidRPr="00E01655" w:rsidRDefault="00764529" w:rsidP="00BF7C20">
                  <w:pPr>
                    <w:pStyle w:val="rowtabella0"/>
                    <w:rPr>
                      <w:color w:val="002060"/>
                    </w:rPr>
                  </w:pPr>
                  <w:r w:rsidRPr="00E01655">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F3DB4F" w14:textId="77777777" w:rsidR="00764529" w:rsidRPr="00E01655" w:rsidRDefault="00764529" w:rsidP="00BF7C20">
                  <w:pPr>
                    <w:pStyle w:val="rowtabella0"/>
                    <w:rPr>
                      <w:color w:val="002060"/>
                    </w:rPr>
                  </w:pPr>
                  <w:r w:rsidRPr="00E01655">
                    <w:rPr>
                      <w:color w:val="002060"/>
                    </w:rPr>
                    <w:t>- CALCIO S.ELPIDIO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313B32" w14:textId="77777777" w:rsidR="00764529" w:rsidRPr="00E01655" w:rsidRDefault="00764529" w:rsidP="00BF7C20">
                  <w:pPr>
                    <w:pStyle w:val="rowtabella0"/>
                    <w:jc w:val="center"/>
                    <w:rPr>
                      <w:color w:val="002060"/>
                    </w:rPr>
                  </w:pPr>
                  <w:r w:rsidRPr="00E01655">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B8AA4E" w14:textId="77777777" w:rsidR="00764529" w:rsidRPr="00E01655" w:rsidRDefault="00764529" w:rsidP="00BF7C20">
                  <w:pPr>
                    <w:pStyle w:val="rowtabella0"/>
                    <w:jc w:val="center"/>
                    <w:rPr>
                      <w:color w:val="002060"/>
                    </w:rPr>
                  </w:pPr>
                  <w:r w:rsidRPr="00E01655">
                    <w:rPr>
                      <w:color w:val="002060"/>
                    </w:rPr>
                    <w:t> </w:t>
                  </w:r>
                </w:p>
              </w:tc>
            </w:tr>
            <w:tr w:rsidR="00764529" w:rsidRPr="00E01655" w14:paraId="7D08CC2F"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3B1D89" w14:textId="77777777" w:rsidR="00764529" w:rsidRPr="00E01655" w:rsidRDefault="00764529" w:rsidP="00BF7C20">
                  <w:pPr>
                    <w:pStyle w:val="rowtabella0"/>
                    <w:rPr>
                      <w:color w:val="002060"/>
                    </w:rPr>
                  </w:pPr>
                  <w:r w:rsidRPr="00E01655">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8E8F6" w14:textId="77777777" w:rsidR="00764529" w:rsidRPr="00E01655" w:rsidRDefault="00764529" w:rsidP="00BF7C20">
                  <w:pPr>
                    <w:pStyle w:val="rowtabella0"/>
                    <w:rPr>
                      <w:color w:val="002060"/>
                    </w:rPr>
                  </w:pPr>
                  <w:r w:rsidRPr="00E01655">
                    <w:rPr>
                      <w:color w:val="002060"/>
                    </w:rPr>
                    <w:t>- C.F. MACERATESE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DF731" w14:textId="77777777" w:rsidR="00764529" w:rsidRPr="00E01655" w:rsidRDefault="00764529" w:rsidP="00BF7C20">
                  <w:pPr>
                    <w:pStyle w:val="rowtabella0"/>
                    <w:jc w:val="center"/>
                    <w:rPr>
                      <w:color w:val="002060"/>
                    </w:rPr>
                  </w:pPr>
                  <w:r w:rsidRPr="00E01655">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0D3C4" w14:textId="77777777" w:rsidR="00764529" w:rsidRPr="00E01655" w:rsidRDefault="00764529" w:rsidP="00BF7C20">
                  <w:pPr>
                    <w:pStyle w:val="rowtabella0"/>
                    <w:jc w:val="center"/>
                    <w:rPr>
                      <w:color w:val="002060"/>
                    </w:rPr>
                  </w:pPr>
                  <w:r w:rsidRPr="00E01655">
                    <w:rPr>
                      <w:color w:val="002060"/>
                    </w:rPr>
                    <w:t> </w:t>
                  </w:r>
                </w:p>
              </w:tc>
            </w:tr>
          </w:tbl>
          <w:p w14:paraId="558E19F0" w14:textId="77777777" w:rsidR="00764529" w:rsidRPr="00E01655" w:rsidRDefault="00764529" w:rsidP="00BF7C20">
            <w:pPr>
              <w:rPr>
                <w:color w:val="002060"/>
              </w:rPr>
            </w:pPr>
          </w:p>
        </w:tc>
      </w:tr>
    </w:tbl>
    <w:p w14:paraId="79770DF3" w14:textId="77777777" w:rsidR="00764529" w:rsidRPr="00E01655" w:rsidRDefault="00764529" w:rsidP="0076452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64529" w:rsidRPr="00E01655" w14:paraId="390C2CC8"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47068142"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F1DC8" w14:textId="77777777" w:rsidR="00764529" w:rsidRPr="00E01655" w:rsidRDefault="00764529" w:rsidP="00BF7C20">
                  <w:pPr>
                    <w:pStyle w:val="headertabella0"/>
                    <w:rPr>
                      <w:color w:val="002060"/>
                    </w:rPr>
                  </w:pPr>
                  <w:r w:rsidRPr="00E01655">
                    <w:rPr>
                      <w:color w:val="002060"/>
                    </w:rPr>
                    <w:t>GIRONE E - 1 Giornata - R</w:t>
                  </w:r>
                </w:p>
              </w:tc>
            </w:tr>
            <w:tr w:rsidR="00764529" w:rsidRPr="00E01655" w14:paraId="4215A66D"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99A7A0" w14:textId="77777777" w:rsidR="00764529" w:rsidRPr="00E01655" w:rsidRDefault="00764529" w:rsidP="00BF7C20">
                  <w:pPr>
                    <w:pStyle w:val="rowtabella0"/>
                    <w:rPr>
                      <w:color w:val="002060"/>
                    </w:rPr>
                  </w:pPr>
                  <w:r w:rsidRPr="00E01655">
                    <w:rPr>
                      <w:color w:val="002060"/>
                    </w:rPr>
                    <w:t>AMICI 84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09F7C" w14:textId="77777777" w:rsidR="00764529" w:rsidRPr="00E01655" w:rsidRDefault="00764529" w:rsidP="00BF7C20">
                  <w:pPr>
                    <w:pStyle w:val="rowtabella0"/>
                    <w:rPr>
                      <w:color w:val="002060"/>
                    </w:rPr>
                  </w:pPr>
                  <w:r w:rsidRPr="00E01655">
                    <w:rPr>
                      <w:color w:val="002060"/>
                    </w:rPr>
                    <w:t>- ACQUAVIVA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32347" w14:textId="77777777" w:rsidR="00764529" w:rsidRPr="00E01655" w:rsidRDefault="00764529" w:rsidP="00BF7C20">
                  <w:pPr>
                    <w:pStyle w:val="rowtabella0"/>
                    <w:jc w:val="center"/>
                    <w:rPr>
                      <w:color w:val="002060"/>
                    </w:rPr>
                  </w:pPr>
                  <w:r w:rsidRPr="00E01655">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D1C5B" w14:textId="77777777" w:rsidR="00764529" w:rsidRPr="00E01655" w:rsidRDefault="00764529" w:rsidP="00BF7C20">
                  <w:pPr>
                    <w:pStyle w:val="rowtabella0"/>
                    <w:jc w:val="center"/>
                    <w:rPr>
                      <w:color w:val="002060"/>
                    </w:rPr>
                  </w:pPr>
                  <w:r w:rsidRPr="00E01655">
                    <w:rPr>
                      <w:color w:val="002060"/>
                    </w:rPr>
                    <w:t> </w:t>
                  </w:r>
                </w:p>
              </w:tc>
            </w:tr>
            <w:tr w:rsidR="00764529" w:rsidRPr="00E01655" w14:paraId="5097A586"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9E757E" w14:textId="77777777" w:rsidR="00764529" w:rsidRPr="00E01655" w:rsidRDefault="00764529" w:rsidP="00BF7C20">
                  <w:pPr>
                    <w:pStyle w:val="rowtabella0"/>
                    <w:rPr>
                      <w:color w:val="002060"/>
                    </w:rPr>
                  </w:pPr>
                  <w:r w:rsidRPr="00E01655">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0E5112" w14:textId="77777777" w:rsidR="00764529" w:rsidRPr="00E01655" w:rsidRDefault="00764529" w:rsidP="00BF7C20">
                  <w:pPr>
                    <w:pStyle w:val="rowtabella0"/>
                    <w:rPr>
                      <w:color w:val="002060"/>
                    </w:rPr>
                  </w:pPr>
                  <w:r w:rsidRPr="00E01655">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48E167" w14:textId="77777777" w:rsidR="00764529" w:rsidRPr="00E01655" w:rsidRDefault="00764529" w:rsidP="00BF7C20">
                  <w:pPr>
                    <w:pStyle w:val="rowtabella0"/>
                    <w:jc w:val="center"/>
                    <w:rPr>
                      <w:color w:val="002060"/>
                    </w:rPr>
                  </w:pPr>
                  <w:r w:rsidRPr="00E01655">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FBF94C" w14:textId="77777777" w:rsidR="00764529" w:rsidRPr="00E01655" w:rsidRDefault="00764529" w:rsidP="00BF7C20">
                  <w:pPr>
                    <w:pStyle w:val="rowtabella0"/>
                    <w:jc w:val="center"/>
                    <w:rPr>
                      <w:color w:val="002060"/>
                    </w:rPr>
                  </w:pPr>
                  <w:r w:rsidRPr="00E01655">
                    <w:rPr>
                      <w:color w:val="002060"/>
                    </w:rPr>
                    <w:t> </w:t>
                  </w:r>
                </w:p>
              </w:tc>
            </w:tr>
            <w:tr w:rsidR="00764529" w:rsidRPr="00E01655" w14:paraId="53746028"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B5DDC2" w14:textId="77777777" w:rsidR="00764529" w:rsidRPr="00E01655" w:rsidRDefault="00764529" w:rsidP="00BF7C20">
                  <w:pPr>
                    <w:pStyle w:val="rowtabella0"/>
                    <w:rPr>
                      <w:color w:val="002060"/>
                    </w:rPr>
                  </w:pPr>
                  <w:r w:rsidRPr="00E01655">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0935FE" w14:textId="77777777" w:rsidR="00764529" w:rsidRPr="00E01655" w:rsidRDefault="00764529" w:rsidP="00BF7C20">
                  <w:pPr>
                    <w:pStyle w:val="rowtabella0"/>
                    <w:rPr>
                      <w:color w:val="002060"/>
                    </w:rPr>
                  </w:pPr>
                  <w:r w:rsidRPr="00E01655">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6914EE" w14:textId="77777777" w:rsidR="00764529" w:rsidRPr="00E01655" w:rsidRDefault="00764529" w:rsidP="00BF7C20">
                  <w:pPr>
                    <w:pStyle w:val="rowtabella0"/>
                    <w:jc w:val="center"/>
                    <w:rPr>
                      <w:color w:val="002060"/>
                    </w:rPr>
                  </w:pPr>
                  <w:r w:rsidRPr="00E0165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54EF7E" w14:textId="77777777" w:rsidR="00764529" w:rsidRPr="00E01655" w:rsidRDefault="00764529" w:rsidP="00BF7C20">
                  <w:pPr>
                    <w:pStyle w:val="rowtabella0"/>
                    <w:jc w:val="center"/>
                    <w:rPr>
                      <w:color w:val="002060"/>
                    </w:rPr>
                  </w:pPr>
                  <w:r w:rsidRPr="00E01655">
                    <w:rPr>
                      <w:color w:val="002060"/>
                    </w:rPr>
                    <w:t> </w:t>
                  </w:r>
                </w:p>
              </w:tc>
            </w:tr>
            <w:tr w:rsidR="00764529" w:rsidRPr="00E01655" w14:paraId="2D0B3E6F"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99BEE4" w14:textId="77777777" w:rsidR="00764529" w:rsidRPr="00E01655" w:rsidRDefault="00764529" w:rsidP="00BF7C20">
                  <w:pPr>
                    <w:pStyle w:val="rowtabella0"/>
                    <w:rPr>
                      <w:color w:val="002060"/>
                    </w:rPr>
                  </w:pPr>
                  <w:r w:rsidRPr="00E01655">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3CFAEE" w14:textId="77777777" w:rsidR="00764529" w:rsidRPr="00E01655" w:rsidRDefault="00764529" w:rsidP="00BF7C20">
                  <w:pPr>
                    <w:pStyle w:val="rowtabella0"/>
                    <w:rPr>
                      <w:color w:val="002060"/>
                    </w:rPr>
                  </w:pPr>
                  <w:r w:rsidRPr="00E01655">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736EF3" w14:textId="77777777" w:rsidR="00764529" w:rsidRPr="00E01655" w:rsidRDefault="00764529" w:rsidP="00BF7C20">
                  <w:pPr>
                    <w:pStyle w:val="rowtabella0"/>
                    <w:jc w:val="center"/>
                    <w:rPr>
                      <w:color w:val="002060"/>
                    </w:rPr>
                  </w:pPr>
                  <w:r w:rsidRPr="00E01655">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744F18" w14:textId="77777777" w:rsidR="00764529" w:rsidRPr="00E01655" w:rsidRDefault="00764529" w:rsidP="00BF7C20">
                  <w:pPr>
                    <w:pStyle w:val="rowtabella0"/>
                    <w:jc w:val="center"/>
                    <w:rPr>
                      <w:color w:val="002060"/>
                    </w:rPr>
                  </w:pPr>
                  <w:r w:rsidRPr="00E01655">
                    <w:rPr>
                      <w:color w:val="002060"/>
                    </w:rPr>
                    <w:t> </w:t>
                  </w:r>
                </w:p>
              </w:tc>
            </w:tr>
            <w:tr w:rsidR="00764529" w:rsidRPr="00E01655" w14:paraId="01B45AB4"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6705C3" w14:textId="77777777" w:rsidR="00764529" w:rsidRPr="00E01655" w:rsidRDefault="00764529" w:rsidP="00BF7C20">
                  <w:pPr>
                    <w:pStyle w:val="rowtabella0"/>
                    <w:rPr>
                      <w:color w:val="002060"/>
                    </w:rPr>
                  </w:pPr>
                  <w:r w:rsidRPr="00E01655">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54D0B9" w14:textId="77777777" w:rsidR="00764529" w:rsidRPr="00E01655" w:rsidRDefault="00764529" w:rsidP="00BF7C20">
                  <w:pPr>
                    <w:pStyle w:val="rowtabella0"/>
                    <w:rPr>
                      <w:color w:val="002060"/>
                    </w:rPr>
                  </w:pPr>
                  <w:r w:rsidRPr="00E01655">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D81C9A" w14:textId="77777777" w:rsidR="00764529" w:rsidRPr="00E01655" w:rsidRDefault="00764529" w:rsidP="00BF7C20">
                  <w:pPr>
                    <w:pStyle w:val="rowtabella0"/>
                    <w:jc w:val="center"/>
                    <w:rPr>
                      <w:color w:val="002060"/>
                    </w:rPr>
                  </w:pPr>
                  <w:r w:rsidRPr="00E01655">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CE2027" w14:textId="77777777" w:rsidR="00764529" w:rsidRPr="00E01655" w:rsidRDefault="00764529" w:rsidP="00BF7C20">
                  <w:pPr>
                    <w:pStyle w:val="rowtabella0"/>
                    <w:jc w:val="center"/>
                    <w:rPr>
                      <w:color w:val="002060"/>
                    </w:rPr>
                  </w:pPr>
                  <w:r w:rsidRPr="00E01655">
                    <w:rPr>
                      <w:color w:val="002060"/>
                    </w:rPr>
                    <w:t> </w:t>
                  </w:r>
                </w:p>
              </w:tc>
            </w:tr>
            <w:tr w:rsidR="00764529" w:rsidRPr="00E01655" w14:paraId="29AB8662"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085965" w14:textId="77777777" w:rsidR="00764529" w:rsidRPr="00E01655" w:rsidRDefault="00764529" w:rsidP="00BF7C20">
                  <w:pPr>
                    <w:pStyle w:val="rowtabella0"/>
                    <w:rPr>
                      <w:color w:val="002060"/>
                    </w:rPr>
                  </w:pPr>
                  <w:r w:rsidRPr="00E01655">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5A65C3" w14:textId="77777777" w:rsidR="00764529" w:rsidRPr="00E01655" w:rsidRDefault="00764529" w:rsidP="00BF7C20">
                  <w:pPr>
                    <w:pStyle w:val="rowtabella0"/>
                    <w:rPr>
                      <w:color w:val="002060"/>
                    </w:rPr>
                  </w:pPr>
                  <w:r w:rsidRPr="00E01655">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FED429" w14:textId="77777777" w:rsidR="00764529" w:rsidRPr="00E01655" w:rsidRDefault="00764529" w:rsidP="00BF7C20">
                  <w:pPr>
                    <w:pStyle w:val="rowtabella0"/>
                    <w:jc w:val="center"/>
                    <w:rPr>
                      <w:color w:val="002060"/>
                    </w:rPr>
                  </w:pPr>
                  <w:r w:rsidRPr="00E0165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1E1F83" w14:textId="77777777" w:rsidR="00764529" w:rsidRPr="00E01655" w:rsidRDefault="00764529" w:rsidP="00BF7C20">
                  <w:pPr>
                    <w:pStyle w:val="rowtabella0"/>
                    <w:jc w:val="center"/>
                    <w:rPr>
                      <w:color w:val="002060"/>
                    </w:rPr>
                  </w:pPr>
                  <w:r w:rsidRPr="00E01655">
                    <w:rPr>
                      <w:color w:val="002060"/>
                    </w:rPr>
                    <w:t> </w:t>
                  </w:r>
                </w:p>
              </w:tc>
            </w:tr>
            <w:tr w:rsidR="00764529" w:rsidRPr="00E01655" w14:paraId="632C8AD2"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4F345F" w14:textId="77777777" w:rsidR="00764529" w:rsidRPr="00E01655" w:rsidRDefault="00764529" w:rsidP="00BF7C20">
                  <w:pPr>
                    <w:pStyle w:val="rowtabella0"/>
                    <w:rPr>
                      <w:color w:val="002060"/>
                    </w:rPr>
                  </w:pPr>
                  <w:r w:rsidRPr="00E01655">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8E106" w14:textId="77777777" w:rsidR="00764529" w:rsidRPr="00E01655" w:rsidRDefault="00764529" w:rsidP="00BF7C20">
                  <w:pPr>
                    <w:pStyle w:val="rowtabella0"/>
                    <w:rPr>
                      <w:color w:val="002060"/>
                    </w:rPr>
                  </w:pPr>
                  <w:r w:rsidRPr="00E01655">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D8C14" w14:textId="77777777" w:rsidR="00764529" w:rsidRPr="00E01655" w:rsidRDefault="00764529" w:rsidP="00BF7C20">
                  <w:pPr>
                    <w:pStyle w:val="rowtabella0"/>
                    <w:jc w:val="center"/>
                    <w:rPr>
                      <w:color w:val="002060"/>
                    </w:rPr>
                  </w:pPr>
                  <w:r w:rsidRPr="00E01655">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3C07F" w14:textId="77777777" w:rsidR="00764529" w:rsidRPr="00E01655" w:rsidRDefault="00764529" w:rsidP="00BF7C20">
                  <w:pPr>
                    <w:pStyle w:val="rowtabella0"/>
                    <w:jc w:val="center"/>
                    <w:rPr>
                      <w:color w:val="002060"/>
                    </w:rPr>
                  </w:pPr>
                  <w:r w:rsidRPr="00E01655">
                    <w:rPr>
                      <w:color w:val="002060"/>
                    </w:rPr>
                    <w:t> </w:t>
                  </w:r>
                </w:p>
              </w:tc>
            </w:tr>
            <w:tr w:rsidR="00764529" w:rsidRPr="00E01655" w14:paraId="47FD7BF3" w14:textId="77777777" w:rsidTr="00BF7C20">
              <w:tc>
                <w:tcPr>
                  <w:tcW w:w="4700" w:type="dxa"/>
                  <w:gridSpan w:val="4"/>
                  <w:tcBorders>
                    <w:top w:val="nil"/>
                    <w:left w:val="nil"/>
                    <w:bottom w:val="nil"/>
                    <w:right w:val="nil"/>
                  </w:tcBorders>
                  <w:tcMar>
                    <w:top w:w="20" w:type="dxa"/>
                    <w:left w:w="20" w:type="dxa"/>
                    <w:bottom w:w="20" w:type="dxa"/>
                    <w:right w:w="20" w:type="dxa"/>
                  </w:tcMar>
                  <w:vAlign w:val="center"/>
                  <w:hideMark/>
                </w:tcPr>
                <w:p w14:paraId="3ED68D74" w14:textId="77777777" w:rsidR="00764529" w:rsidRPr="00E01655" w:rsidRDefault="00764529" w:rsidP="00BF7C20">
                  <w:pPr>
                    <w:pStyle w:val="rowtabella0"/>
                    <w:rPr>
                      <w:color w:val="002060"/>
                    </w:rPr>
                  </w:pPr>
                  <w:r w:rsidRPr="00E01655">
                    <w:rPr>
                      <w:color w:val="002060"/>
                    </w:rPr>
                    <w:t>(1) - disputata il 20/01/2024</w:t>
                  </w:r>
                </w:p>
              </w:tc>
            </w:tr>
          </w:tbl>
          <w:p w14:paraId="6288E6D4" w14:textId="77777777" w:rsidR="00764529" w:rsidRPr="00E01655" w:rsidRDefault="00764529" w:rsidP="00BF7C20">
            <w:pPr>
              <w:rPr>
                <w:color w:val="002060"/>
              </w:rPr>
            </w:pPr>
          </w:p>
        </w:tc>
      </w:tr>
    </w:tbl>
    <w:p w14:paraId="231EBF5D" w14:textId="77777777" w:rsidR="00764529" w:rsidRPr="00E01655" w:rsidRDefault="00764529" w:rsidP="00764529">
      <w:pPr>
        <w:pStyle w:val="breakline"/>
        <w:rPr>
          <w:rFonts w:eastAsiaTheme="minorEastAsia"/>
          <w:color w:val="002060"/>
        </w:rPr>
      </w:pPr>
    </w:p>
    <w:p w14:paraId="6DA009EE" w14:textId="77777777" w:rsidR="00764529" w:rsidRPr="00E01655" w:rsidRDefault="00764529" w:rsidP="00764529">
      <w:pPr>
        <w:pStyle w:val="breakline"/>
        <w:rPr>
          <w:color w:val="002060"/>
        </w:rPr>
      </w:pPr>
    </w:p>
    <w:p w14:paraId="2FA9E3AD" w14:textId="77777777" w:rsidR="00764529" w:rsidRPr="00E01655" w:rsidRDefault="00764529" w:rsidP="00764529">
      <w:pPr>
        <w:pStyle w:val="titoloprinc0"/>
        <w:rPr>
          <w:color w:val="002060"/>
        </w:rPr>
      </w:pPr>
      <w:r w:rsidRPr="00E01655">
        <w:rPr>
          <w:color w:val="002060"/>
        </w:rPr>
        <w:t>GIUDICE SPORTIVO</w:t>
      </w:r>
    </w:p>
    <w:p w14:paraId="23903333" w14:textId="77777777" w:rsidR="00764529" w:rsidRPr="00E01655" w:rsidRDefault="00764529" w:rsidP="00764529">
      <w:pPr>
        <w:pStyle w:val="diffida"/>
        <w:rPr>
          <w:color w:val="002060"/>
        </w:rPr>
      </w:pPr>
      <w:r w:rsidRPr="00E01655">
        <w:rPr>
          <w:color w:val="002060"/>
        </w:rPr>
        <w:t>Il Giudice Sportivo Avv. Agnese Lazzaretti, con l'assistenza del segretario Angelo Castellana, nella seduta del 24/01/2024, ha adottato le decisioni che di seguito integralmente si riportano:</w:t>
      </w:r>
    </w:p>
    <w:p w14:paraId="6E08ECB6" w14:textId="77777777" w:rsidR="00764529" w:rsidRPr="00E01655" w:rsidRDefault="00764529" w:rsidP="00764529">
      <w:pPr>
        <w:pStyle w:val="titolo10"/>
        <w:rPr>
          <w:color w:val="002060"/>
        </w:rPr>
      </w:pPr>
      <w:r w:rsidRPr="00E01655">
        <w:rPr>
          <w:color w:val="002060"/>
        </w:rPr>
        <w:t xml:space="preserve">GARE DEL 19/ 1/2024 </w:t>
      </w:r>
    </w:p>
    <w:p w14:paraId="676E035E" w14:textId="77777777" w:rsidR="00764529" w:rsidRPr="00E01655" w:rsidRDefault="00764529" w:rsidP="00764529">
      <w:pPr>
        <w:pStyle w:val="titolo7a"/>
        <w:rPr>
          <w:color w:val="002060"/>
        </w:rPr>
      </w:pPr>
      <w:r w:rsidRPr="00E01655">
        <w:rPr>
          <w:color w:val="002060"/>
        </w:rPr>
        <w:t xml:space="preserve">PROVVEDIMENTI DISCIPLINARI </w:t>
      </w:r>
    </w:p>
    <w:p w14:paraId="028413BB"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1FF59399" w14:textId="77777777" w:rsidR="00764529" w:rsidRPr="00E01655" w:rsidRDefault="00764529" w:rsidP="00764529">
      <w:pPr>
        <w:pStyle w:val="titolo30"/>
        <w:rPr>
          <w:color w:val="002060"/>
        </w:rPr>
      </w:pPr>
      <w:r w:rsidRPr="00E01655">
        <w:rPr>
          <w:color w:val="002060"/>
        </w:rPr>
        <w:t xml:space="preserve">SOCIETA' </w:t>
      </w:r>
    </w:p>
    <w:p w14:paraId="2B2C23EF" w14:textId="77777777" w:rsidR="00764529" w:rsidRPr="00E01655" w:rsidRDefault="00764529" w:rsidP="00764529">
      <w:pPr>
        <w:pStyle w:val="titolo20"/>
        <w:rPr>
          <w:color w:val="002060"/>
        </w:rPr>
      </w:pPr>
      <w:r w:rsidRPr="00E01655">
        <w:rPr>
          <w:color w:val="002060"/>
        </w:rPr>
        <w:t xml:space="preserve">AMMENDA </w:t>
      </w:r>
    </w:p>
    <w:p w14:paraId="576B6004" w14:textId="77777777" w:rsidR="00764529" w:rsidRPr="00E01655" w:rsidRDefault="00764529" w:rsidP="00764529">
      <w:pPr>
        <w:pStyle w:val="diffida"/>
        <w:spacing w:before="80" w:beforeAutospacing="0" w:after="40" w:afterAutospacing="0"/>
        <w:jc w:val="left"/>
        <w:rPr>
          <w:color w:val="002060"/>
        </w:rPr>
      </w:pPr>
      <w:r w:rsidRPr="00E01655">
        <w:rPr>
          <w:color w:val="002060"/>
        </w:rPr>
        <w:lastRenderedPageBreak/>
        <w:t xml:space="preserve">Euro 70,00 CAPODARCO CASABIANCA C5 </w:t>
      </w:r>
      <w:r w:rsidRPr="00E01655">
        <w:rPr>
          <w:color w:val="002060"/>
        </w:rPr>
        <w:br/>
        <w:t xml:space="preserve">Per comportamento offensivo del proprio pubblico nei confronti dell'arbitro. </w:t>
      </w:r>
    </w:p>
    <w:p w14:paraId="4D4F4B46" w14:textId="77777777" w:rsidR="00764529" w:rsidRPr="00E01655" w:rsidRDefault="00764529" w:rsidP="00764529">
      <w:pPr>
        <w:pStyle w:val="titolo30"/>
        <w:rPr>
          <w:color w:val="002060"/>
        </w:rPr>
      </w:pPr>
      <w:r w:rsidRPr="00E01655">
        <w:rPr>
          <w:color w:val="002060"/>
        </w:rPr>
        <w:t xml:space="preserve">MASSAGGIATORI </w:t>
      </w:r>
    </w:p>
    <w:p w14:paraId="7607A3C1" w14:textId="77777777" w:rsidR="00764529" w:rsidRPr="00E01655" w:rsidRDefault="00764529" w:rsidP="00764529">
      <w:pPr>
        <w:pStyle w:val="titolo20"/>
        <w:rPr>
          <w:color w:val="002060"/>
        </w:rPr>
      </w:pPr>
      <w:r w:rsidRPr="00E01655">
        <w:rPr>
          <w:color w:val="002060"/>
        </w:rPr>
        <w:t xml:space="preserve">SQUALIFICA. FINO AL 7/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025D6F79" w14:textId="77777777" w:rsidTr="00BF7C20">
        <w:tc>
          <w:tcPr>
            <w:tcW w:w="2200" w:type="dxa"/>
            <w:tcMar>
              <w:top w:w="20" w:type="dxa"/>
              <w:left w:w="20" w:type="dxa"/>
              <w:bottom w:w="20" w:type="dxa"/>
              <w:right w:w="20" w:type="dxa"/>
            </w:tcMar>
            <w:vAlign w:val="center"/>
            <w:hideMark/>
          </w:tcPr>
          <w:p w14:paraId="1E220F76" w14:textId="77777777" w:rsidR="00764529" w:rsidRPr="00E01655" w:rsidRDefault="00764529" w:rsidP="00BF7C20">
            <w:pPr>
              <w:pStyle w:val="movimento"/>
              <w:rPr>
                <w:color w:val="002060"/>
              </w:rPr>
            </w:pPr>
            <w:r w:rsidRPr="00E01655">
              <w:rPr>
                <w:color w:val="002060"/>
              </w:rPr>
              <w:t>CAPRETTI FABIO</w:t>
            </w:r>
          </w:p>
        </w:tc>
        <w:tc>
          <w:tcPr>
            <w:tcW w:w="2200" w:type="dxa"/>
            <w:tcMar>
              <w:top w:w="20" w:type="dxa"/>
              <w:left w:w="20" w:type="dxa"/>
              <w:bottom w:w="20" w:type="dxa"/>
              <w:right w:w="20" w:type="dxa"/>
            </w:tcMar>
            <w:vAlign w:val="center"/>
            <w:hideMark/>
          </w:tcPr>
          <w:p w14:paraId="1BB7EE85" w14:textId="77777777" w:rsidR="00764529" w:rsidRPr="00E01655" w:rsidRDefault="00764529" w:rsidP="00BF7C20">
            <w:pPr>
              <w:pStyle w:val="movimento2"/>
              <w:rPr>
                <w:color w:val="002060"/>
              </w:rPr>
            </w:pPr>
            <w:r w:rsidRPr="00E01655">
              <w:rPr>
                <w:color w:val="002060"/>
              </w:rPr>
              <w:t xml:space="preserve">(ACQUAVIVA CALCIO) </w:t>
            </w:r>
          </w:p>
        </w:tc>
        <w:tc>
          <w:tcPr>
            <w:tcW w:w="800" w:type="dxa"/>
            <w:tcMar>
              <w:top w:w="20" w:type="dxa"/>
              <w:left w:w="20" w:type="dxa"/>
              <w:bottom w:w="20" w:type="dxa"/>
              <w:right w:w="20" w:type="dxa"/>
            </w:tcMar>
            <w:vAlign w:val="center"/>
            <w:hideMark/>
          </w:tcPr>
          <w:p w14:paraId="7A46372F"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2C0023A"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B226A86" w14:textId="77777777" w:rsidR="00764529" w:rsidRPr="00E01655" w:rsidRDefault="00764529" w:rsidP="00BF7C20">
            <w:pPr>
              <w:pStyle w:val="movimento2"/>
              <w:rPr>
                <w:color w:val="002060"/>
              </w:rPr>
            </w:pPr>
            <w:r w:rsidRPr="00E01655">
              <w:rPr>
                <w:color w:val="002060"/>
              </w:rPr>
              <w:t> </w:t>
            </w:r>
          </w:p>
        </w:tc>
      </w:tr>
    </w:tbl>
    <w:p w14:paraId="558A31CC" w14:textId="77777777" w:rsidR="00764529" w:rsidRPr="00E01655" w:rsidRDefault="00764529" w:rsidP="00764529">
      <w:pPr>
        <w:pStyle w:val="diffida"/>
        <w:spacing w:before="80" w:beforeAutospacing="0" w:after="40" w:afterAutospacing="0"/>
        <w:jc w:val="left"/>
        <w:rPr>
          <w:rFonts w:eastAsiaTheme="minorEastAsia"/>
          <w:color w:val="002060"/>
        </w:rPr>
      </w:pPr>
      <w:r w:rsidRPr="00E01655">
        <w:rPr>
          <w:color w:val="002060"/>
        </w:rPr>
        <w:t xml:space="preserve">Per comportamento irriguardoso nei confronti di un giocatore avversa- rio. </w:t>
      </w:r>
    </w:p>
    <w:p w14:paraId="31A54BD5" w14:textId="77777777" w:rsidR="00764529" w:rsidRPr="00E01655" w:rsidRDefault="00764529" w:rsidP="00764529">
      <w:pPr>
        <w:pStyle w:val="titolo30"/>
        <w:rPr>
          <w:color w:val="002060"/>
        </w:rPr>
      </w:pPr>
      <w:r w:rsidRPr="00E01655">
        <w:rPr>
          <w:color w:val="002060"/>
        </w:rPr>
        <w:t xml:space="preserve">ALLENATORI </w:t>
      </w:r>
    </w:p>
    <w:p w14:paraId="2D5B0A5D" w14:textId="77777777" w:rsidR="00764529" w:rsidRPr="00E01655" w:rsidRDefault="00764529" w:rsidP="00764529">
      <w:pPr>
        <w:pStyle w:val="titolo20"/>
        <w:rPr>
          <w:color w:val="002060"/>
        </w:rPr>
      </w:pPr>
      <w:r w:rsidRPr="00E016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4AE45E40" w14:textId="77777777" w:rsidTr="00BF7C20">
        <w:tc>
          <w:tcPr>
            <w:tcW w:w="2200" w:type="dxa"/>
            <w:tcMar>
              <w:top w:w="20" w:type="dxa"/>
              <w:left w:w="20" w:type="dxa"/>
              <w:bottom w:w="20" w:type="dxa"/>
              <w:right w:w="20" w:type="dxa"/>
            </w:tcMar>
            <w:vAlign w:val="center"/>
            <w:hideMark/>
          </w:tcPr>
          <w:p w14:paraId="18A95F6A" w14:textId="77777777" w:rsidR="00764529" w:rsidRPr="00E01655" w:rsidRDefault="00764529" w:rsidP="00BF7C20">
            <w:pPr>
              <w:pStyle w:val="movimento"/>
              <w:rPr>
                <w:color w:val="002060"/>
              </w:rPr>
            </w:pPr>
            <w:r w:rsidRPr="00E01655">
              <w:rPr>
                <w:color w:val="002060"/>
              </w:rPr>
              <w:t>RADI ALESSANDRO</w:t>
            </w:r>
          </w:p>
        </w:tc>
        <w:tc>
          <w:tcPr>
            <w:tcW w:w="2200" w:type="dxa"/>
            <w:tcMar>
              <w:top w:w="20" w:type="dxa"/>
              <w:left w:w="20" w:type="dxa"/>
              <w:bottom w:w="20" w:type="dxa"/>
              <w:right w:w="20" w:type="dxa"/>
            </w:tcMar>
            <w:vAlign w:val="center"/>
            <w:hideMark/>
          </w:tcPr>
          <w:p w14:paraId="34BE1FE1" w14:textId="77777777" w:rsidR="00764529" w:rsidRPr="00E01655" w:rsidRDefault="00764529" w:rsidP="00BF7C20">
            <w:pPr>
              <w:pStyle w:val="movimento2"/>
              <w:rPr>
                <w:color w:val="002060"/>
              </w:rPr>
            </w:pPr>
            <w:r w:rsidRPr="00E01655">
              <w:rPr>
                <w:color w:val="002060"/>
              </w:rPr>
              <w:t xml:space="preserve">(FFJ CALCIO A 5) </w:t>
            </w:r>
          </w:p>
        </w:tc>
        <w:tc>
          <w:tcPr>
            <w:tcW w:w="800" w:type="dxa"/>
            <w:tcMar>
              <w:top w:w="20" w:type="dxa"/>
              <w:left w:w="20" w:type="dxa"/>
              <w:bottom w:w="20" w:type="dxa"/>
              <w:right w:w="20" w:type="dxa"/>
            </w:tcMar>
            <w:vAlign w:val="center"/>
            <w:hideMark/>
          </w:tcPr>
          <w:p w14:paraId="7CD9C15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8DA44AD"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8896B40" w14:textId="77777777" w:rsidR="00764529" w:rsidRPr="00E01655" w:rsidRDefault="00764529" w:rsidP="00BF7C20">
            <w:pPr>
              <w:pStyle w:val="movimento2"/>
              <w:rPr>
                <w:color w:val="002060"/>
              </w:rPr>
            </w:pPr>
            <w:r w:rsidRPr="00E01655">
              <w:rPr>
                <w:color w:val="002060"/>
              </w:rPr>
              <w:t> </w:t>
            </w:r>
          </w:p>
        </w:tc>
      </w:tr>
    </w:tbl>
    <w:p w14:paraId="36009B96" w14:textId="77777777" w:rsidR="00764529" w:rsidRPr="00E01655" w:rsidRDefault="00764529" w:rsidP="00764529">
      <w:pPr>
        <w:pStyle w:val="titolo30"/>
        <w:rPr>
          <w:rFonts w:eastAsiaTheme="minorEastAsia"/>
          <w:color w:val="002060"/>
        </w:rPr>
      </w:pPr>
      <w:r w:rsidRPr="00E01655">
        <w:rPr>
          <w:color w:val="002060"/>
        </w:rPr>
        <w:t xml:space="preserve">CALCIATORI ESPULSI </w:t>
      </w:r>
    </w:p>
    <w:p w14:paraId="505D9744" w14:textId="77777777" w:rsidR="00764529" w:rsidRPr="00E01655" w:rsidRDefault="00764529" w:rsidP="00764529">
      <w:pPr>
        <w:pStyle w:val="titolo20"/>
        <w:rPr>
          <w:color w:val="002060"/>
        </w:rPr>
      </w:pPr>
      <w:r w:rsidRPr="00E0165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48C932AE" w14:textId="77777777" w:rsidTr="00BF7C20">
        <w:tc>
          <w:tcPr>
            <w:tcW w:w="2200" w:type="dxa"/>
            <w:tcMar>
              <w:top w:w="20" w:type="dxa"/>
              <w:left w:w="20" w:type="dxa"/>
              <w:bottom w:w="20" w:type="dxa"/>
              <w:right w:w="20" w:type="dxa"/>
            </w:tcMar>
            <w:vAlign w:val="center"/>
            <w:hideMark/>
          </w:tcPr>
          <w:p w14:paraId="3180FA60" w14:textId="77777777" w:rsidR="00764529" w:rsidRPr="00E01655" w:rsidRDefault="00764529" w:rsidP="00BF7C20">
            <w:pPr>
              <w:pStyle w:val="movimento"/>
              <w:rPr>
                <w:color w:val="002060"/>
              </w:rPr>
            </w:pPr>
            <w:r w:rsidRPr="00E01655">
              <w:rPr>
                <w:color w:val="002060"/>
              </w:rPr>
              <w:t>CAPECCI SIMONE</w:t>
            </w:r>
          </w:p>
        </w:tc>
        <w:tc>
          <w:tcPr>
            <w:tcW w:w="2200" w:type="dxa"/>
            <w:tcMar>
              <w:top w:w="20" w:type="dxa"/>
              <w:left w:w="20" w:type="dxa"/>
              <w:bottom w:w="20" w:type="dxa"/>
              <w:right w:w="20" w:type="dxa"/>
            </w:tcMar>
            <w:vAlign w:val="center"/>
            <w:hideMark/>
          </w:tcPr>
          <w:p w14:paraId="3C11F337" w14:textId="77777777" w:rsidR="00764529" w:rsidRPr="00E01655" w:rsidRDefault="00764529" w:rsidP="00BF7C20">
            <w:pPr>
              <w:pStyle w:val="movimento2"/>
              <w:rPr>
                <w:color w:val="002060"/>
              </w:rPr>
            </w:pPr>
            <w:r w:rsidRPr="00E01655">
              <w:rPr>
                <w:color w:val="002060"/>
              </w:rPr>
              <w:t xml:space="preserve">(FUTSAL L.C.) </w:t>
            </w:r>
          </w:p>
        </w:tc>
        <w:tc>
          <w:tcPr>
            <w:tcW w:w="800" w:type="dxa"/>
            <w:tcMar>
              <w:top w:w="20" w:type="dxa"/>
              <w:left w:w="20" w:type="dxa"/>
              <w:bottom w:w="20" w:type="dxa"/>
              <w:right w:w="20" w:type="dxa"/>
            </w:tcMar>
            <w:vAlign w:val="center"/>
            <w:hideMark/>
          </w:tcPr>
          <w:p w14:paraId="17AC639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B7667AF"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87482C3" w14:textId="77777777" w:rsidR="00764529" w:rsidRPr="00E01655" w:rsidRDefault="00764529" w:rsidP="00BF7C20">
            <w:pPr>
              <w:pStyle w:val="movimento2"/>
              <w:rPr>
                <w:color w:val="002060"/>
              </w:rPr>
            </w:pPr>
            <w:r w:rsidRPr="00E01655">
              <w:rPr>
                <w:color w:val="002060"/>
              </w:rPr>
              <w:t> </w:t>
            </w:r>
          </w:p>
        </w:tc>
      </w:tr>
    </w:tbl>
    <w:p w14:paraId="69AA0DC2" w14:textId="77777777" w:rsidR="00764529" w:rsidRPr="00E01655" w:rsidRDefault="00764529" w:rsidP="00764529">
      <w:pPr>
        <w:pStyle w:val="titolo20"/>
        <w:rPr>
          <w:rFonts w:eastAsiaTheme="minorEastAsia"/>
          <w:color w:val="002060"/>
        </w:rPr>
      </w:pPr>
      <w:r w:rsidRPr="00E0165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67DDC55C" w14:textId="77777777" w:rsidTr="00BF7C20">
        <w:tc>
          <w:tcPr>
            <w:tcW w:w="2200" w:type="dxa"/>
            <w:tcMar>
              <w:top w:w="20" w:type="dxa"/>
              <w:left w:w="20" w:type="dxa"/>
              <w:bottom w:w="20" w:type="dxa"/>
              <w:right w:w="20" w:type="dxa"/>
            </w:tcMar>
            <w:vAlign w:val="center"/>
            <w:hideMark/>
          </w:tcPr>
          <w:p w14:paraId="3BDEAF6E" w14:textId="77777777" w:rsidR="00764529" w:rsidRPr="00E01655" w:rsidRDefault="00764529" w:rsidP="00BF7C20">
            <w:pPr>
              <w:pStyle w:val="movimento"/>
              <w:rPr>
                <w:color w:val="002060"/>
              </w:rPr>
            </w:pPr>
            <w:r w:rsidRPr="00E01655">
              <w:rPr>
                <w:color w:val="002060"/>
              </w:rPr>
              <w:t>MARTONE VITTORIO</w:t>
            </w:r>
          </w:p>
        </w:tc>
        <w:tc>
          <w:tcPr>
            <w:tcW w:w="2200" w:type="dxa"/>
            <w:tcMar>
              <w:top w:w="20" w:type="dxa"/>
              <w:left w:w="20" w:type="dxa"/>
              <w:bottom w:w="20" w:type="dxa"/>
              <w:right w:w="20" w:type="dxa"/>
            </w:tcMar>
            <w:vAlign w:val="center"/>
            <w:hideMark/>
          </w:tcPr>
          <w:p w14:paraId="68FCF4A3" w14:textId="77777777" w:rsidR="00764529" w:rsidRPr="00E01655" w:rsidRDefault="00764529" w:rsidP="00BF7C20">
            <w:pPr>
              <w:pStyle w:val="movimento2"/>
              <w:rPr>
                <w:color w:val="002060"/>
              </w:rPr>
            </w:pPr>
            <w:r w:rsidRPr="00E01655">
              <w:rPr>
                <w:color w:val="002060"/>
              </w:rPr>
              <w:t xml:space="preserve">(ASPIO 2005) </w:t>
            </w:r>
          </w:p>
        </w:tc>
        <w:tc>
          <w:tcPr>
            <w:tcW w:w="800" w:type="dxa"/>
            <w:tcMar>
              <w:top w:w="20" w:type="dxa"/>
              <w:left w:w="20" w:type="dxa"/>
              <w:bottom w:w="20" w:type="dxa"/>
              <w:right w:w="20" w:type="dxa"/>
            </w:tcMar>
            <w:vAlign w:val="center"/>
            <w:hideMark/>
          </w:tcPr>
          <w:p w14:paraId="4B41FDB6"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DAF098E" w14:textId="77777777" w:rsidR="00764529" w:rsidRPr="00E01655" w:rsidRDefault="00764529" w:rsidP="00BF7C20">
            <w:pPr>
              <w:pStyle w:val="movimento"/>
              <w:rPr>
                <w:color w:val="002060"/>
              </w:rPr>
            </w:pPr>
            <w:r w:rsidRPr="00E01655">
              <w:rPr>
                <w:color w:val="002060"/>
              </w:rPr>
              <w:t>BALDONI ALESSIO</w:t>
            </w:r>
          </w:p>
        </w:tc>
        <w:tc>
          <w:tcPr>
            <w:tcW w:w="2200" w:type="dxa"/>
            <w:tcMar>
              <w:top w:w="20" w:type="dxa"/>
              <w:left w:w="20" w:type="dxa"/>
              <w:bottom w:w="20" w:type="dxa"/>
              <w:right w:w="20" w:type="dxa"/>
            </w:tcMar>
            <w:vAlign w:val="center"/>
            <w:hideMark/>
          </w:tcPr>
          <w:p w14:paraId="7F0E6FA3" w14:textId="77777777" w:rsidR="00764529" w:rsidRPr="00E01655" w:rsidRDefault="00764529" w:rsidP="00BF7C20">
            <w:pPr>
              <w:pStyle w:val="movimento2"/>
              <w:rPr>
                <w:color w:val="002060"/>
              </w:rPr>
            </w:pPr>
            <w:r w:rsidRPr="00E01655">
              <w:rPr>
                <w:color w:val="002060"/>
              </w:rPr>
              <w:t xml:space="preserve">(CASENUOVE) </w:t>
            </w:r>
          </w:p>
        </w:tc>
      </w:tr>
    </w:tbl>
    <w:p w14:paraId="41E95215" w14:textId="77777777" w:rsidR="00764529" w:rsidRPr="00E01655" w:rsidRDefault="00764529" w:rsidP="00764529">
      <w:pPr>
        <w:pStyle w:val="titolo30"/>
        <w:rPr>
          <w:rFonts w:eastAsiaTheme="minorEastAsia"/>
          <w:color w:val="002060"/>
        </w:rPr>
      </w:pPr>
      <w:r w:rsidRPr="00E01655">
        <w:rPr>
          <w:color w:val="002060"/>
        </w:rPr>
        <w:t xml:space="preserve">CALCIATORI NON ESPULSI </w:t>
      </w:r>
    </w:p>
    <w:p w14:paraId="2EFECC8B" w14:textId="77777777" w:rsidR="00764529" w:rsidRPr="00E01655" w:rsidRDefault="00764529" w:rsidP="00764529">
      <w:pPr>
        <w:pStyle w:val="titolo20"/>
        <w:rPr>
          <w:color w:val="002060"/>
        </w:rPr>
      </w:pPr>
      <w:r w:rsidRPr="00E0165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4EA99BB4" w14:textId="77777777" w:rsidTr="00BF7C20">
        <w:tc>
          <w:tcPr>
            <w:tcW w:w="2200" w:type="dxa"/>
            <w:tcMar>
              <w:top w:w="20" w:type="dxa"/>
              <w:left w:w="20" w:type="dxa"/>
              <w:bottom w:w="20" w:type="dxa"/>
              <w:right w:w="20" w:type="dxa"/>
            </w:tcMar>
            <w:vAlign w:val="center"/>
            <w:hideMark/>
          </w:tcPr>
          <w:p w14:paraId="7FF9ACF6" w14:textId="77777777" w:rsidR="00764529" w:rsidRPr="00E01655" w:rsidRDefault="00764529" w:rsidP="00BF7C20">
            <w:pPr>
              <w:pStyle w:val="movimento"/>
              <w:rPr>
                <w:color w:val="002060"/>
              </w:rPr>
            </w:pPr>
            <w:r w:rsidRPr="00E01655">
              <w:rPr>
                <w:color w:val="002060"/>
              </w:rPr>
              <w:t>CASAROLA ANDREA</w:t>
            </w:r>
          </w:p>
        </w:tc>
        <w:tc>
          <w:tcPr>
            <w:tcW w:w="2200" w:type="dxa"/>
            <w:tcMar>
              <w:top w:w="20" w:type="dxa"/>
              <w:left w:w="20" w:type="dxa"/>
              <w:bottom w:w="20" w:type="dxa"/>
              <w:right w:w="20" w:type="dxa"/>
            </w:tcMar>
            <w:vAlign w:val="center"/>
            <w:hideMark/>
          </w:tcPr>
          <w:p w14:paraId="286D499D" w14:textId="77777777" w:rsidR="00764529" w:rsidRPr="00E01655" w:rsidRDefault="00764529" w:rsidP="00BF7C20">
            <w:pPr>
              <w:pStyle w:val="movimento2"/>
              <w:rPr>
                <w:color w:val="002060"/>
              </w:rPr>
            </w:pPr>
            <w:r w:rsidRPr="00E01655">
              <w:rPr>
                <w:color w:val="002060"/>
              </w:rPr>
              <w:t xml:space="preserve">(CASENUOVE) </w:t>
            </w:r>
          </w:p>
        </w:tc>
        <w:tc>
          <w:tcPr>
            <w:tcW w:w="800" w:type="dxa"/>
            <w:tcMar>
              <w:top w:w="20" w:type="dxa"/>
              <w:left w:w="20" w:type="dxa"/>
              <w:bottom w:w="20" w:type="dxa"/>
              <w:right w:w="20" w:type="dxa"/>
            </w:tcMar>
            <w:vAlign w:val="center"/>
            <w:hideMark/>
          </w:tcPr>
          <w:p w14:paraId="03ADC369"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C2E4F8A" w14:textId="77777777" w:rsidR="00764529" w:rsidRPr="00E01655" w:rsidRDefault="00764529" w:rsidP="00BF7C20">
            <w:pPr>
              <w:pStyle w:val="movimento"/>
              <w:rPr>
                <w:color w:val="002060"/>
              </w:rPr>
            </w:pPr>
            <w:r w:rsidRPr="00E01655">
              <w:rPr>
                <w:color w:val="002060"/>
              </w:rPr>
              <w:t>GALANDRINI LUCA</w:t>
            </w:r>
          </w:p>
        </w:tc>
        <w:tc>
          <w:tcPr>
            <w:tcW w:w="2200" w:type="dxa"/>
            <w:tcMar>
              <w:top w:w="20" w:type="dxa"/>
              <w:left w:w="20" w:type="dxa"/>
              <w:bottom w:w="20" w:type="dxa"/>
              <w:right w:w="20" w:type="dxa"/>
            </w:tcMar>
            <w:vAlign w:val="center"/>
            <w:hideMark/>
          </w:tcPr>
          <w:p w14:paraId="57AE240B" w14:textId="77777777" w:rsidR="00764529" w:rsidRPr="00E01655" w:rsidRDefault="00764529" w:rsidP="00BF7C20">
            <w:pPr>
              <w:pStyle w:val="movimento2"/>
              <w:rPr>
                <w:color w:val="002060"/>
              </w:rPr>
            </w:pPr>
            <w:r w:rsidRPr="00E01655">
              <w:rPr>
                <w:color w:val="002060"/>
              </w:rPr>
              <w:t xml:space="preserve">(MOGLIANESE) </w:t>
            </w:r>
          </w:p>
        </w:tc>
      </w:tr>
      <w:tr w:rsidR="00764529" w:rsidRPr="00E01655" w14:paraId="75EA648C" w14:textId="77777777" w:rsidTr="00BF7C20">
        <w:tc>
          <w:tcPr>
            <w:tcW w:w="2200" w:type="dxa"/>
            <w:tcMar>
              <w:top w:w="20" w:type="dxa"/>
              <w:left w:w="20" w:type="dxa"/>
              <w:bottom w:w="20" w:type="dxa"/>
              <w:right w:w="20" w:type="dxa"/>
            </w:tcMar>
            <w:vAlign w:val="center"/>
            <w:hideMark/>
          </w:tcPr>
          <w:p w14:paraId="5BC71CD5" w14:textId="77777777" w:rsidR="00764529" w:rsidRPr="00E01655" w:rsidRDefault="00764529" w:rsidP="00BF7C20">
            <w:pPr>
              <w:pStyle w:val="movimento"/>
              <w:rPr>
                <w:color w:val="002060"/>
              </w:rPr>
            </w:pPr>
            <w:r w:rsidRPr="00E01655">
              <w:rPr>
                <w:color w:val="002060"/>
              </w:rPr>
              <w:t>TOGNETTI MATTIA</w:t>
            </w:r>
          </w:p>
        </w:tc>
        <w:tc>
          <w:tcPr>
            <w:tcW w:w="2200" w:type="dxa"/>
            <w:tcMar>
              <w:top w:w="20" w:type="dxa"/>
              <w:left w:w="20" w:type="dxa"/>
              <w:bottom w:w="20" w:type="dxa"/>
              <w:right w:w="20" w:type="dxa"/>
            </w:tcMar>
            <w:vAlign w:val="center"/>
            <w:hideMark/>
          </w:tcPr>
          <w:p w14:paraId="00AA0C6C" w14:textId="77777777" w:rsidR="00764529" w:rsidRPr="00E01655" w:rsidRDefault="00764529" w:rsidP="00BF7C20">
            <w:pPr>
              <w:pStyle w:val="movimento2"/>
              <w:rPr>
                <w:color w:val="002060"/>
              </w:rPr>
            </w:pPr>
            <w:r w:rsidRPr="00E01655">
              <w:rPr>
                <w:color w:val="002060"/>
              </w:rPr>
              <w:t xml:space="preserve">(POLVERIGI C5) </w:t>
            </w:r>
          </w:p>
        </w:tc>
        <w:tc>
          <w:tcPr>
            <w:tcW w:w="800" w:type="dxa"/>
            <w:tcMar>
              <w:top w:w="20" w:type="dxa"/>
              <w:left w:w="20" w:type="dxa"/>
              <w:bottom w:w="20" w:type="dxa"/>
              <w:right w:w="20" w:type="dxa"/>
            </w:tcMar>
            <w:vAlign w:val="center"/>
            <w:hideMark/>
          </w:tcPr>
          <w:p w14:paraId="16AB3413"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0F97028" w14:textId="77777777" w:rsidR="00764529" w:rsidRPr="00E01655" w:rsidRDefault="00764529" w:rsidP="00BF7C20">
            <w:pPr>
              <w:pStyle w:val="movimento"/>
              <w:rPr>
                <w:color w:val="002060"/>
              </w:rPr>
            </w:pPr>
            <w:r w:rsidRPr="00E01655">
              <w:rPr>
                <w:color w:val="002060"/>
              </w:rPr>
              <w:t>MORESCHI LEONARDO</w:t>
            </w:r>
          </w:p>
        </w:tc>
        <w:tc>
          <w:tcPr>
            <w:tcW w:w="2200" w:type="dxa"/>
            <w:tcMar>
              <w:top w:w="20" w:type="dxa"/>
              <w:left w:w="20" w:type="dxa"/>
              <w:bottom w:w="20" w:type="dxa"/>
              <w:right w:w="20" w:type="dxa"/>
            </w:tcMar>
            <w:vAlign w:val="center"/>
            <w:hideMark/>
          </w:tcPr>
          <w:p w14:paraId="3C5076CD" w14:textId="77777777" w:rsidR="00764529" w:rsidRPr="00E01655" w:rsidRDefault="00764529" w:rsidP="00BF7C20">
            <w:pPr>
              <w:pStyle w:val="movimento2"/>
              <w:rPr>
                <w:color w:val="002060"/>
              </w:rPr>
            </w:pPr>
            <w:r w:rsidRPr="00E01655">
              <w:rPr>
                <w:color w:val="002060"/>
              </w:rPr>
              <w:t xml:space="preserve">(SAN BIAGIO) </w:t>
            </w:r>
          </w:p>
        </w:tc>
      </w:tr>
      <w:tr w:rsidR="00764529" w:rsidRPr="00E01655" w14:paraId="4F6FFF2D" w14:textId="77777777" w:rsidTr="00BF7C20">
        <w:tc>
          <w:tcPr>
            <w:tcW w:w="2200" w:type="dxa"/>
            <w:tcMar>
              <w:top w:w="20" w:type="dxa"/>
              <w:left w:w="20" w:type="dxa"/>
              <w:bottom w:w="20" w:type="dxa"/>
              <w:right w:w="20" w:type="dxa"/>
            </w:tcMar>
            <w:vAlign w:val="center"/>
            <w:hideMark/>
          </w:tcPr>
          <w:p w14:paraId="3C20330A" w14:textId="77777777" w:rsidR="00764529" w:rsidRPr="00E01655" w:rsidRDefault="00764529" w:rsidP="00BF7C20">
            <w:pPr>
              <w:pStyle w:val="movimento"/>
              <w:rPr>
                <w:color w:val="002060"/>
              </w:rPr>
            </w:pPr>
            <w:r w:rsidRPr="00E01655">
              <w:rPr>
                <w:color w:val="002060"/>
              </w:rPr>
              <w:t>LUCHIZOLA MATIAS GASTON</w:t>
            </w:r>
          </w:p>
        </w:tc>
        <w:tc>
          <w:tcPr>
            <w:tcW w:w="2200" w:type="dxa"/>
            <w:tcMar>
              <w:top w:w="20" w:type="dxa"/>
              <w:left w:w="20" w:type="dxa"/>
              <w:bottom w:w="20" w:type="dxa"/>
              <w:right w:w="20" w:type="dxa"/>
            </w:tcMar>
            <w:vAlign w:val="center"/>
            <w:hideMark/>
          </w:tcPr>
          <w:p w14:paraId="3A52DAEE" w14:textId="77777777" w:rsidR="00764529" w:rsidRPr="00E01655" w:rsidRDefault="00764529" w:rsidP="00BF7C20">
            <w:pPr>
              <w:pStyle w:val="movimento2"/>
              <w:rPr>
                <w:color w:val="002060"/>
              </w:rPr>
            </w:pPr>
            <w:r w:rsidRPr="00E01655">
              <w:rPr>
                <w:color w:val="002060"/>
              </w:rPr>
              <w:t xml:space="preserve">(SPORTING GROTTAMMARE) </w:t>
            </w:r>
          </w:p>
        </w:tc>
        <w:tc>
          <w:tcPr>
            <w:tcW w:w="800" w:type="dxa"/>
            <w:tcMar>
              <w:top w:w="20" w:type="dxa"/>
              <w:left w:w="20" w:type="dxa"/>
              <w:bottom w:w="20" w:type="dxa"/>
              <w:right w:w="20" w:type="dxa"/>
            </w:tcMar>
            <w:vAlign w:val="center"/>
            <w:hideMark/>
          </w:tcPr>
          <w:p w14:paraId="17A59D34"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78C84F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4D5F6F5" w14:textId="77777777" w:rsidR="00764529" w:rsidRPr="00E01655" w:rsidRDefault="00764529" w:rsidP="00BF7C20">
            <w:pPr>
              <w:pStyle w:val="movimento2"/>
              <w:rPr>
                <w:color w:val="002060"/>
              </w:rPr>
            </w:pPr>
            <w:r w:rsidRPr="00E01655">
              <w:rPr>
                <w:color w:val="002060"/>
              </w:rPr>
              <w:t> </w:t>
            </w:r>
          </w:p>
        </w:tc>
      </w:tr>
    </w:tbl>
    <w:p w14:paraId="169D4A06" w14:textId="77777777" w:rsidR="00764529" w:rsidRPr="00E01655" w:rsidRDefault="00764529" w:rsidP="00764529">
      <w:pPr>
        <w:pStyle w:val="titolo20"/>
        <w:rPr>
          <w:rFonts w:eastAsiaTheme="minorEastAsia"/>
          <w:color w:val="002060"/>
        </w:rPr>
      </w:pPr>
      <w:r w:rsidRPr="00E0165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53416E84" w14:textId="77777777" w:rsidTr="00BF7C20">
        <w:tc>
          <w:tcPr>
            <w:tcW w:w="2200" w:type="dxa"/>
            <w:tcMar>
              <w:top w:w="20" w:type="dxa"/>
              <w:left w:w="20" w:type="dxa"/>
              <w:bottom w:w="20" w:type="dxa"/>
              <w:right w:w="20" w:type="dxa"/>
            </w:tcMar>
            <w:vAlign w:val="center"/>
            <w:hideMark/>
          </w:tcPr>
          <w:p w14:paraId="2B2D9881" w14:textId="77777777" w:rsidR="00764529" w:rsidRPr="00E01655" w:rsidRDefault="00764529" w:rsidP="00BF7C20">
            <w:pPr>
              <w:pStyle w:val="movimento"/>
              <w:rPr>
                <w:color w:val="002060"/>
              </w:rPr>
            </w:pPr>
            <w:r w:rsidRPr="00E01655">
              <w:rPr>
                <w:color w:val="002060"/>
              </w:rPr>
              <w:t>POLIDORI MATTIA</w:t>
            </w:r>
          </w:p>
        </w:tc>
        <w:tc>
          <w:tcPr>
            <w:tcW w:w="2200" w:type="dxa"/>
            <w:tcMar>
              <w:top w:w="20" w:type="dxa"/>
              <w:left w:w="20" w:type="dxa"/>
              <w:bottom w:w="20" w:type="dxa"/>
              <w:right w:w="20" w:type="dxa"/>
            </w:tcMar>
            <w:vAlign w:val="center"/>
            <w:hideMark/>
          </w:tcPr>
          <w:p w14:paraId="0F405BEA" w14:textId="77777777" w:rsidR="00764529" w:rsidRPr="00E01655" w:rsidRDefault="00764529" w:rsidP="00BF7C20">
            <w:pPr>
              <w:pStyle w:val="movimento2"/>
              <w:rPr>
                <w:color w:val="002060"/>
              </w:rPr>
            </w:pPr>
            <w:r w:rsidRPr="00E01655">
              <w:rPr>
                <w:color w:val="002060"/>
              </w:rPr>
              <w:t xml:space="preserve">(FFJ CALCIO A 5) </w:t>
            </w:r>
          </w:p>
        </w:tc>
        <w:tc>
          <w:tcPr>
            <w:tcW w:w="800" w:type="dxa"/>
            <w:tcMar>
              <w:top w:w="20" w:type="dxa"/>
              <w:left w:w="20" w:type="dxa"/>
              <w:bottom w:w="20" w:type="dxa"/>
              <w:right w:w="20" w:type="dxa"/>
            </w:tcMar>
            <w:vAlign w:val="center"/>
            <w:hideMark/>
          </w:tcPr>
          <w:p w14:paraId="3312EBB0"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7E883F2" w14:textId="77777777" w:rsidR="00764529" w:rsidRPr="00E01655" w:rsidRDefault="00764529" w:rsidP="00BF7C20">
            <w:pPr>
              <w:pStyle w:val="movimento"/>
              <w:rPr>
                <w:color w:val="002060"/>
              </w:rPr>
            </w:pPr>
            <w:r w:rsidRPr="00E01655">
              <w:rPr>
                <w:color w:val="002060"/>
              </w:rPr>
              <w:t>NARDINI ANDREA</w:t>
            </w:r>
          </w:p>
        </w:tc>
        <w:tc>
          <w:tcPr>
            <w:tcW w:w="2200" w:type="dxa"/>
            <w:tcMar>
              <w:top w:w="20" w:type="dxa"/>
              <w:left w:w="20" w:type="dxa"/>
              <w:bottom w:w="20" w:type="dxa"/>
              <w:right w:w="20" w:type="dxa"/>
            </w:tcMar>
            <w:vAlign w:val="center"/>
            <w:hideMark/>
          </w:tcPr>
          <w:p w14:paraId="2E1ABFEB" w14:textId="77777777" w:rsidR="00764529" w:rsidRPr="00E01655" w:rsidRDefault="00764529" w:rsidP="00BF7C20">
            <w:pPr>
              <w:pStyle w:val="movimento2"/>
              <w:rPr>
                <w:color w:val="002060"/>
              </w:rPr>
            </w:pPr>
            <w:r w:rsidRPr="00E01655">
              <w:rPr>
                <w:color w:val="002060"/>
              </w:rPr>
              <w:t xml:space="preserve">(SPECIAL ONE SPORTING CLUB) </w:t>
            </w:r>
          </w:p>
        </w:tc>
      </w:tr>
      <w:tr w:rsidR="00764529" w:rsidRPr="00E01655" w14:paraId="598B15A6" w14:textId="77777777" w:rsidTr="00BF7C20">
        <w:tc>
          <w:tcPr>
            <w:tcW w:w="2200" w:type="dxa"/>
            <w:tcMar>
              <w:top w:w="20" w:type="dxa"/>
              <w:left w:w="20" w:type="dxa"/>
              <w:bottom w:w="20" w:type="dxa"/>
              <w:right w:w="20" w:type="dxa"/>
            </w:tcMar>
            <w:vAlign w:val="center"/>
            <w:hideMark/>
          </w:tcPr>
          <w:p w14:paraId="1039971F" w14:textId="77777777" w:rsidR="00764529" w:rsidRPr="00E01655" w:rsidRDefault="00764529" w:rsidP="00BF7C20">
            <w:pPr>
              <w:pStyle w:val="movimento"/>
              <w:rPr>
                <w:color w:val="002060"/>
              </w:rPr>
            </w:pPr>
            <w:r w:rsidRPr="00E01655">
              <w:rPr>
                <w:color w:val="002060"/>
              </w:rPr>
              <w:t>SARRECCHIA TOMMASO</w:t>
            </w:r>
          </w:p>
        </w:tc>
        <w:tc>
          <w:tcPr>
            <w:tcW w:w="2200" w:type="dxa"/>
            <w:tcMar>
              <w:top w:w="20" w:type="dxa"/>
              <w:left w:w="20" w:type="dxa"/>
              <w:bottom w:w="20" w:type="dxa"/>
              <w:right w:w="20" w:type="dxa"/>
            </w:tcMar>
            <w:vAlign w:val="center"/>
            <w:hideMark/>
          </w:tcPr>
          <w:p w14:paraId="0C673996" w14:textId="77777777" w:rsidR="00764529" w:rsidRPr="00E01655" w:rsidRDefault="00764529" w:rsidP="00BF7C20">
            <w:pPr>
              <w:pStyle w:val="movimento2"/>
              <w:rPr>
                <w:color w:val="002060"/>
              </w:rPr>
            </w:pPr>
            <w:r w:rsidRPr="00E01655">
              <w:rPr>
                <w:color w:val="002060"/>
              </w:rPr>
              <w:t xml:space="preserve">(URBINO CALCIO A 5) </w:t>
            </w:r>
          </w:p>
        </w:tc>
        <w:tc>
          <w:tcPr>
            <w:tcW w:w="800" w:type="dxa"/>
            <w:tcMar>
              <w:top w:w="20" w:type="dxa"/>
              <w:left w:w="20" w:type="dxa"/>
              <w:bottom w:w="20" w:type="dxa"/>
              <w:right w:w="20" w:type="dxa"/>
            </w:tcMar>
            <w:vAlign w:val="center"/>
            <w:hideMark/>
          </w:tcPr>
          <w:p w14:paraId="6F18E13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885F8BE" w14:textId="77777777" w:rsidR="00764529" w:rsidRPr="00E01655" w:rsidRDefault="00764529" w:rsidP="00BF7C20">
            <w:pPr>
              <w:pStyle w:val="movimento"/>
              <w:rPr>
                <w:color w:val="002060"/>
              </w:rPr>
            </w:pPr>
            <w:r w:rsidRPr="00E01655">
              <w:rPr>
                <w:color w:val="002060"/>
              </w:rPr>
              <w:t>SANTONI GIACOMO</w:t>
            </w:r>
          </w:p>
        </w:tc>
        <w:tc>
          <w:tcPr>
            <w:tcW w:w="2200" w:type="dxa"/>
            <w:tcMar>
              <w:top w:w="20" w:type="dxa"/>
              <w:left w:w="20" w:type="dxa"/>
              <w:bottom w:w="20" w:type="dxa"/>
              <w:right w:w="20" w:type="dxa"/>
            </w:tcMar>
            <w:vAlign w:val="center"/>
            <w:hideMark/>
          </w:tcPr>
          <w:p w14:paraId="36A4562F" w14:textId="77777777" w:rsidR="00764529" w:rsidRPr="00E01655" w:rsidRDefault="00764529" w:rsidP="00BF7C20">
            <w:pPr>
              <w:pStyle w:val="movimento2"/>
              <w:rPr>
                <w:color w:val="002060"/>
              </w:rPr>
            </w:pPr>
            <w:r w:rsidRPr="00E01655">
              <w:rPr>
                <w:color w:val="002060"/>
              </w:rPr>
              <w:t xml:space="preserve">(VIRTUS AURORA C5) </w:t>
            </w:r>
          </w:p>
        </w:tc>
      </w:tr>
    </w:tbl>
    <w:p w14:paraId="47CA7392" w14:textId="77777777" w:rsidR="00764529" w:rsidRPr="00E01655" w:rsidRDefault="00764529" w:rsidP="00764529">
      <w:pPr>
        <w:pStyle w:val="titolo20"/>
        <w:rPr>
          <w:rFonts w:eastAsiaTheme="minorEastAsia"/>
          <w:color w:val="002060"/>
        </w:rPr>
      </w:pPr>
      <w:r w:rsidRPr="00E016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2B49B137" w14:textId="77777777" w:rsidTr="00BF7C20">
        <w:tc>
          <w:tcPr>
            <w:tcW w:w="2200" w:type="dxa"/>
            <w:tcMar>
              <w:top w:w="20" w:type="dxa"/>
              <w:left w:w="20" w:type="dxa"/>
              <w:bottom w:w="20" w:type="dxa"/>
              <w:right w:w="20" w:type="dxa"/>
            </w:tcMar>
            <w:vAlign w:val="center"/>
            <w:hideMark/>
          </w:tcPr>
          <w:p w14:paraId="3CC081F4" w14:textId="77777777" w:rsidR="00764529" w:rsidRPr="00E01655" w:rsidRDefault="00764529" w:rsidP="00BF7C20">
            <w:pPr>
              <w:pStyle w:val="movimento"/>
              <w:rPr>
                <w:color w:val="002060"/>
              </w:rPr>
            </w:pPr>
            <w:r w:rsidRPr="00E01655">
              <w:rPr>
                <w:color w:val="002060"/>
              </w:rPr>
              <w:t>AGOSTINI FILIPPO</w:t>
            </w:r>
          </w:p>
        </w:tc>
        <w:tc>
          <w:tcPr>
            <w:tcW w:w="2200" w:type="dxa"/>
            <w:tcMar>
              <w:top w:w="20" w:type="dxa"/>
              <w:left w:w="20" w:type="dxa"/>
              <w:bottom w:w="20" w:type="dxa"/>
              <w:right w:w="20" w:type="dxa"/>
            </w:tcMar>
            <w:vAlign w:val="center"/>
            <w:hideMark/>
          </w:tcPr>
          <w:p w14:paraId="40464648" w14:textId="77777777" w:rsidR="00764529" w:rsidRPr="00E01655" w:rsidRDefault="00764529" w:rsidP="00BF7C20">
            <w:pPr>
              <w:pStyle w:val="movimento2"/>
              <w:rPr>
                <w:color w:val="002060"/>
              </w:rPr>
            </w:pPr>
            <w:r w:rsidRPr="00E01655">
              <w:rPr>
                <w:color w:val="002060"/>
              </w:rPr>
              <w:t xml:space="preserve">(AMICI 84) </w:t>
            </w:r>
          </w:p>
        </w:tc>
        <w:tc>
          <w:tcPr>
            <w:tcW w:w="800" w:type="dxa"/>
            <w:tcMar>
              <w:top w:w="20" w:type="dxa"/>
              <w:left w:w="20" w:type="dxa"/>
              <w:bottom w:w="20" w:type="dxa"/>
              <w:right w:w="20" w:type="dxa"/>
            </w:tcMar>
            <w:vAlign w:val="center"/>
            <w:hideMark/>
          </w:tcPr>
          <w:p w14:paraId="63030D6C"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726DD34" w14:textId="77777777" w:rsidR="00764529" w:rsidRPr="00E01655" w:rsidRDefault="00764529" w:rsidP="00BF7C20">
            <w:pPr>
              <w:pStyle w:val="movimento"/>
              <w:rPr>
                <w:color w:val="002060"/>
              </w:rPr>
            </w:pPr>
            <w:r w:rsidRPr="00E01655">
              <w:rPr>
                <w:color w:val="002060"/>
              </w:rPr>
              <w:t>SPARVOLI LORENZO</w:t>
            </w:r>
          </w:p>
        </w:tc>
        <w:tc>
          <w:tcPr>
            <w:tcW w:w="2200" w:type="dxa"/>
            <w:tcMar>
              <w:top w:w="20" w:type="dxa"/>
              <w:left w:w="20" w:type="dxa"/>
              <w:bottom w:w="20" w:type="dxa"/>
              <w:right w:w="20" w:type="dxa"/>
            </w:tcMar>
            <w:vAlign w:val="center"/>
            <w:hideMark/>
          </w:tcPr>
          <w:p w14:paraId="7900B5C1" w14:textId="77777777" w:rsidR="00764529" w:rsidRPr="00E01655" w:rsidRDefault="00764529" w:rsidP="00BF7C20">
            <w:pPr>
              <w:pStyle w:val="movimento2"/>
              <w:rPr>
                <w:color w:val="002060"/>
              </w:rPr>
            </w:pPr>
            <w:r w:rsidRPr="00E01655">
              <w:rPr>
                <w:color w:val="002060"/>
              </w:rPr>
              <w:t xml:space="preserve">(BOCA CIVITANOVA A.) </w:t>
            </w:r>
          </w:p>
        </w:tc>
      </w:tr>
      <w:tr w:rsidR="00764529" w:rsidRPr="00E01655" w14:paraId="25FE6843" w14:textId="77777777" w:rsidTr="00BF7C20">
        <w:tc>
          <w:tcPr>
            <w:tcW w:w="2200" w:type="dxa"/>
            <w:tcMar>
              <w:top w:w="20" w:type="dxa"/>
              <w:left w:w="20" w:type="dxa"/>
              <w:bottom w:w="20" w:type="dxa"/>
              <w:right w:w="20" w:type="dxa"/>
            </w:tcMar>
            <w:vAlign w:val="center"/>
            <w:hideMark/>
          </w:tcPr>
          <w:p w14:paraId="45204773" w14:textId="77777777" w:rsidR="00764529" w:rsidRPr="00E01655" w:rsidRDefault="00764529" w:rsidP="00BF7C20">
            <w:pPr>
              <w:pStyle w:val="movimento"/>
              <w:rPr>
                <w:color w:val="002060"/>
              </w:rPr>
            </w:pPr>
            <w:r w:rsidRPr="00E01655">
              <w:rPr>
                <w:color w:val="002060"/>
              </w:rPr>
              <w:t>NICOLOSI ENEA</w:t>
            </w:r>
          </w:p>
        </w:tc>
        <w:tc>
          <w:tcPr>
            <w:tcW w:w="2200" w:type="dxa"/>
            <w:tcMar>
              <w:top w:w="20" w:type="dxa"/>
              <w:left w:w="20" w:type="dxa"/>
              <w:bottom w:w="20" w:type="dxa"/>
              <w:right w:w="20" w:type="dxa"/>
            </w:tcMar>
            <w:vAlign w:val="center"/>
            <w:hideMark/>
          </w:tcPr>
          <w:p w14:paraId="0261D0A9" w14:textId="77777777" w:rsidR="00764529" w:rsidRPr="00E01655" w:rsidRDefault="00764529" w:rsidP="00BF7C20">
            <w:pPr>
              <w:pStyle w:val="movimento2"/>
              <w:rPr>
                <w:color w:val="002060"/>
              </w:rPr>
            </w:pPr>
            <w:r w:rsidRPr="00E01655">
              <w:rPr>
                <w:color w:val="002060"/>
              </w:rPr>
              <w:t xml:space="preserve">(FUTSAL L.C.) </w:t>
            </w:r>
          </w:p>
        </w:tc>
        <w:tc>
          <w:tcPr>
            <w:tcW w:w="800" w:type="dxa"/>
            <w:tcMar>
              <w:top w:w="20" w:type="dxa"/>
              <w:left w:w="20" w:type="dxa"/>
              <w:bottom w:w="20" w:type="dxa"/>
              <w:right w:w="20" w:type="dxa"/>
            </w:tcMar>
            <w:vAlign w:val="center"/>
            <w:hideMark/>
          </w:tcPr>
          <w:p w14:paraId="7D8E9A9D"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2CE7438" w14:textId="77777777" w:rsidR="00764529" w:rsidRPr="00E01655" w:rsidRDefault="00764529" w:rsidP="00BF7C20">
            <w:pPr>
              <w:pStyle w:val="movimento"/>
              <w:rPr>
                <w:color w:val="002060"/>
              </w:rPr>
            </w:pPr>
            <w:r w:rsidRPr="00E01655">
              <w:rPr>
                <w:color w:val="002060"/>
              </w:rPr>
              <w:t>GROSSI DAVIDE</w:t>
            </w:r>
          </w:p>
        </w:tc>
        <w:tc>
          <w:tcPr>
            <w:tcW w:w="2200" w:type="dxa"/>
            <w:tcMar>
              <w:top w:w="20" w:type="dxa"/>
              <w:left w:w="20" w:type="dxa"/>
              <w:bottom w:w="20" w:type="dxa"/>
              <w:right w:w="20" w:type="dxa"/>
            </w:tcMar>
            <w:vAlign w:val="center"/>
            <w:hideMark/>
          </w:tcPr>
          <w:p w14:paraId="254D6A94" w14:textId="77777777" w:rsidR="00764529" w:rsidRPr="00E01655" w:rsidRDefault="00764529" w:rsidP="00BF7C20">
            <w:pPr>
              <w:pStyle w:val="movimento2"/>
              <w:rPr>
                <w:color w:val="002060"/>
              </w:rPr>
            </w:pPr>
            <w:r w:rsidRPr="00E01655">
              <w:rPr>
                <w:color w:val="002060"/>
              </w:rPr>
              <w:t xml:space="preserve">(RIVIERA DELLE PALME) </w:t>
            </w:r>
          </w:p>
        </w:tc>
      </w:tr>
      <w:tr w:rsidR="00764529" w:rsidRPr="00E01655" w14:paraId="3FF163A6" w14:textId="77777777" w:rsidTr="00BF7C20">
        <w:tc>
          <w:tcPr>
            <w:tcW w:w="2200" w:type="dxa"/>
            <w:tcMar>
              <w:top w:w="20" w:type="dxa"/>
              <w:left w:w="20" w:type="dxa"/>
              <w:bottom w:w="20" w:type="dxa"/>
              <w:right w:w="20" w:type="dxa"/>
            </w:tcMar>
            <w:vAlign w:val="center"/>
            <w:hideMark/>
          </w:tcPr>
          <w:p w14:paraId="2BF2AA88" w14:textId="77777777" w:rsidR="00764529" w:rsidRPr="00E01655" w:rsidRDefault="00764529" w:rsidP="00BF7C20">
            <w:pPr>
              <w:pStyle w:val="movimento"/>
              <w:rPr>
                <w:color w:val="002060"/>
              </w:rPr>
            </w:pPr>
            <w:r w:rsidRPr="00E01655">
              <w:rPr>
                <w:color w:val="002060"/>
              </w:rPr>
              <w:t>LUCARELLI LUDOVICO</w:t>
            </w:r>
          </w:p>
        </w:tc>
        <w:tc>
          <w:tcPr>
            <w:tcW w:w="2200" w:type="dxa"/>
            <w:tcMar>
              <w:top w:w="20" w:type="dxa"/>
              <w:left w:w="20" w:type="dxa"/>
              <w:bottom w:w="20" w:type="dxa"/>
              <w:right w:w="20" w:type="dxa"/>
            </w:tcMar>
            <w:vAlign w:val="center"/>
            <w:hideMark/>
          </w:tcPr>
          <w:p w14:paraId="1784F53B" w14:textId="77777777" w:rsidR="00764529" w:rsidRPr="00E01655" w:rsidRDefault="00764529" w:rsidP="00BF7C20">
            <w:pPr>
              <w:pStyle w:val="movimento2"/>
              <w:rPr>
                <w:color w:val="002060"/>
              </w:rPr>
            </w:pPr>
            <w:r w:rsidRPr="00E01655">
              <w:rPr>
                <w:color w:val="002060"/>
              </w:rPr>
              <w:t xml:space="preserve">(SPECIAL ONE SPORTING CLUB) </w:t>
            </w:r>
          </w:p>
        </w:tc>
        <w:tc>
          <w:tcPr>
            <w:tcW w:w="800" w:type="dxa"/>
            <w:tcMar>
              <w:top w:w="20" w:type="dxa"/>
              <w:left w:w="20" w:type="dxa"/>
              <w:bottom w:w="20" w:type="dxa"/>
              <w:right w:w="20" w:type="dxa"/>
            </w:tcMar>
            <w:vAlign w:val="center"/>
            <w:hideMark/>
          </w:tcPr>
          <w:p w14:paraId="62C09965"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1C9A40A" w14:textId="77777777" w:rsidR="00764529" w:rsidRPr="00E01655" w:rsidRDefault="00764529" w:rsidP="00BF7C20">
            <w:pPr>
              <w:pStyle w:val="movimento"/>
              <w:rPr>
                <w:color w:val="002060"/>
              </w:rPr>
            </w:pPr>
            <w:r w:rsidRPr="00E01655">
              <w:rPr>
                <w:color w:val="002060"/>
              </w:rPr>
              <w:t>FERRARA FRANCESCO</w:t>
            </w:r>
          </w:p>
        </w:tc>
        <w:tc>
          <w:tcPr>
            <w:tcW w:w="2200" w:type="dxa"/>
            <w:tcMar>
              <w:top w:w="20" w:type="dxa"/>
              <w:left w:w="20" w:type="dxa"/>
              <w:bottom w:w="20" w:type="dxa"/>
              <w:right w:w="20" w:type="dxa"/>
            </w:tcMar>
            <w:vAlign w:val="center"/>
            <w:hideMark/>
          </w:tcPr>
          <w:p w14:paraId="7FA6E022" w14:textId="77777777" w:rsidR="00764529" w:rsidRPr="00E01655" w:rsidRDefault="00764529" w:rsidP="00BF7C20">
            <w:pPr>
              <w:pStyle w:val="movimento2"/>
              <w:rPr>
                <w:color w:val="002060"/>
              </w:rPr>
            </w:pPr>
            <w:r w:rsidRPr="00E01655">
              <w:rPr>
                <w:color w:val="002060"/>
              </w:rPr>
              <w:t xml:space="preserve">(TRIBALCIO PICENA) </w:t>
            </w:r>
          </w:p>
        </w:tc>
      </w:tr>
      <w:tr w:rsidR="00764529" w:rsidRPr="00E01655" w14:paraId="4283C318" w14:textId="77777777" w:rsidTr="00BF7C20">
        <w:tc>
          <w:tcPr>
            <w:tcW w:w="2200" w:type="dxa"/>
            <w:tcMar>
              <w:top w:w="20" w:type="dxa"/>
              <w:left w:w="20" w:type="dxa"/>
              <w:bottom w:w="20" w:type="dxa"/>
              <w:right w:w="20" w:type="dxa"/>
            </w:tcMar>
            <w:vAlign w:val="center"/>
            <w:hideMark/>
          </w:tcPr>
          <w:p w14:paraId="2A88B557" w14:textId="77777777" w:rsidR="00764529" w:rsidRPr="00E01655" w:rsidRDefault="00764529" w:rsidP="00BF7C20">
            <w:pPr>
              <w:pStyle w:val="movimento"/>
              <w:rPr>
                <w:color w:val="002060"/>
              </w:rPr>
            </w:pPr>
            <w:r w:rsidRPr="00E01655">
              <w:rPr>
                <w:color w:val="002060"/>
              </w:rPr>
              <w:t>TRAVAGLIA UMBERTO</w:t>
            </w:r>
          </w:p>
        </w:tc>
        <w:tc>
          <w:tcPr>
            <w:tcW w:w="2200" w:type="dxa"/>
            <w:tcMar>
              <w:top w:w="20" w:type="dxa"/>
              <w:left w:w="20" w:type="dxa"/>
              <w:bottom w:w="20" w:type="dxa"/>
              <w:right w:w="20" w:type="dxa"/>
            </w:tcMar>
            <w:vAlign w:val="center"/>
            <w:hideMark/>
          </w:tcPr>
          <w:p w14:paraId="59A1A2DF" w14:textId="77777777" w:rsidR="00764529" w:rsidRPr="00E01655" w:rsidRDefault="00764529" w:rsidP="00BF7C20">
            <w:pPr>
              <w:pStyle w:val="movimento2"/>
              <w:rPr>
                <w:color w:val="002060"/>
              </w:rPr>
            </w:pPr>
            <w:r w:rsidRPr="00E01655">
              <w:rPr>
                <w:color w:val="002060"/>
              </w:rPr>
              <w:t xml:space="preserve">(TRIBALCIO PICENA) </w:t>
            </w:r>
          </w:p>
        </w:tc>
        <w:tc>
          <w:tcPr>
            <w:tcW w:w="800" w:type="dxa"/>
            <w:tcMar>
              <w:top w:w="20" w:type="dxa"/>
              <w:left w:w="20" w:type="dxa"/>
              <w:bottom w:w="20" w:type="dxa"/>
              <w:right w:w="20" w:type="dxa"/>
            </w:tcMar>
            <w:vAlign w:val="center"/>
            <w:hideMark/>
          </w:tcPr>
          <w:p w14:paraId="28F21DC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B6E24AD" w14:textId="77777777" w:rsidR="00764529" w:rsidRPr="00E01655" w:rsidRDefault="00764529" w:rsidP="00BF7C20">
            <w:pPr>
              <w:pStyle w:val="movimento"/>
              <w:rPr>
                <w:color w:val="002060"/>
              </w:rPr>
            </w:pPr>
            <w:r w:rsidRPr="00E01655">
              <w:rPr>
                <w:color w:val="002060"/>
              </w:rPr>
              <w:t>URBANI ALESSIO</w:t>
            </w:r>
          </w:p>
        </w:tc>
        <w:tc>
          <w:tcPr>
            <w:tcW w:w="2200" w:type="dxa"/>
            <w:tcMar>
              <w:top w:w="20" w:type="dxa"/>
              <w:left w:w="20" w:type="dxa"/>
              <w:bottom w:w="20" w:type="dxa"/>
              <w:right w:w="20" w:type="dxa"/>
            </w:tcMar>
            <w:vAlign w:val="center"/>
            <w:hideMark/>
          </w:tcPr>
          <w:p w14:paraId="7B81ED91" w14:textId="77777777" w:rsidR="00764529" w:rsidRPr="00E01655" w:rsidRDefault="00764529" w:rsidP="00BF7C20">
            <w:pPr>
              <w:pStyle w:val="movimento2"/>
              <w:rPr>
                <w:color w:val="002060"/>
              </w:rPr>
            </w:pPr>
            <w:r w:rsidRPr="00E01655">
              <w:rPr>
                <w:color w:val="002060"/>
              </w:rPr>
              <w:t xml:space="preserve">(TRIBALCIO PICENA) </w:t>
            </w:r>
          </w:p>
        </w:tc>
      </w:tr>
      <w:tr w:rsidR="00764529" w:rsidRPr="00E01655" w14:paraId="3CFCA987" w14:textId="77777777" w:rsidTr="00BF7C20">
        <w:tc>
          <w:tcPr>
            <w:tcW w:w="2200" w:type="dxa"/>
            <w:tcMar>
              <w:top w:w="20" w:type="dxa"/>
              <w:left w:w="20" w:type="dxa"/>
              <w:bottom w:w="20" w:type="dxa"/>
              <w:right w:w="20" w:type="dxa"/>
            </w:tcMar>
            <w:vAlign w:val="center"/>
            <w:hideMark/>
          </w:tcPr>
          <w:p w14:paraId="53E04D74" w14:textId="77777777" w:rsidR="00764529" w:rsidRPr="00E01655" w:rsidRDefault="00764529" w:rsidP="00BF7C20">
            <w:pPr>
              <w:pStyle w:val="movimento"/>
              <w:rPr>
                <w:color w:val="002060"/>
              </w:rPr>
            </w:pPr>
            <w:r w:rsidRPr="00E01655">
              <w:rPr>
                <w:color w:val="002060"/>
              </w:rPr>
              <w:t>EJLLI FATJON</w:t>
            </w:r>
          </w:p>
        </w:tc>
        <w:tc>
          <w:tcPr>
            <w:tcW w:w="2200" w:type="dxa"/>
            <w:tcMar>
              <w:top w:w="20" w:type="dxa"/>
              <w:left w:w="20" w:type="dxa"/>
              <w:bottom w:w="20" w:type="dxa"/>
              <w:right w:w="20" w:type="dxa"/>
            </w:tcMar>
            <w:vAlign w:val="center"/>
            <w:hideMark/>
          </w:tcPr>
          <w:p w14:paraId="5F083DE5" w14:textId="77777777" w:rsidR="00764529" w:rsidRPr="00E01655" w:rsidRDefault="00764529" w:rsidP="00BF7C20">
            <w:pPr>
              <w:pStyle w:val="movimento2"/>
              <w:rPr>
                <w:color w:val="002060"/>
              </w:rPr>
            </w:pPr>
            <w:r w:rsidRPr="00E01655">
              <w:rPr>
                <w:color w:val="002060"/>
              </w:rPr>
              <w:t xml:space="preserve">(VADO C5) </w:t>
            </w:r>
          </w:p>
        </w:tc>
        <w:tc>
          <w:tcPr>
            <w:tcW w:w="800" w:type="dxa"/>
            <w:tcMar>
              <w:top w:w="20" w:type="dxa"/>
              <w:left w:w="20" w:type="dxa"/>
              <w:bottom w:w="20" w:type="dxa"/>
              <w:right w:w="20" w:type="dxa"/>
            </w:tcMar>
            <w:vAlign w:val="center"/>
            <w:hideMark/>
          </w:tcPr>
          <w:p w14:paraId="5A3B6377"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363ADF0"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214A4A3" w14:textId="77777777" w:rsidR="00764529" w:rsidRPr="00E01655" w:rsidRDefault="00764529" w:rsidP="00BF7C20">
            <w:pPr>
              <w:pStyle w:val="movimento2"/>
              <w:rPr>
                <w:color w:val="002060"/>
              </w:rPr>
            </w:pPr>
            <w:r w:rsidRPr="00E01655">
              <w:rPr>
                <w:color w:val="002060"/>
              </w:rPr>
              <w:t> </w:t>
            </w:r>
          </w:p>
        </w:tc>
      </w:tr>
    </w:tbl>
    <w:p w14:paraId="44006F3E" w14:textId="77777777" w:rsidR="00764529" w:rsidRPr="00E01655" w:rsidRDefault="00764529" w:rsidP="00764529">
      <w:pPr>
        <w:pStyle w:val="titolo20"/>
        <w:rPr>
          <w:rFonts w:eastAsiaTheme="minorEastAsia"/>
          <w:color w:val="002060"/>
        </w:rPr>
      </w:pPr>
      <w:r w:rsidRPr="00E016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57CDF962" w14:textId="77777777" w:rsidTr="00BF7C20">
        <w:tc>
          <w:tcPr>
            <w:tcW w:w="2200" w:type="dxa"/>
            <w:tcMar>
              <w:top w:w="20" w:type="dxa"/>
              <w:left w:w="20" w:type="dxa"/>
              <w:bottom w:w="20" w:type="dxa"/>
              <w:right w:w="20" w:type="dxa"/>
            </w:tcMar>
            <w:vAlign w:val="center"/>
            <w:hideMark/>
          </w:tcPr>
          <w:p w14:paraId="5FB87723" w14:textId="77777777" w:rsidR="00764529" w:rsidRPr="00E01655" w:rsidRDefault="00764529" w:rsidP="00BF7C20">
            <w:pPr>
              <w:pStyle w:val="movimento"/>
              <w:rPr>
                <w:color w:val="002060"/>
              </w:rPr>
            </w:pPr>
            <w:r w:rsidRPr="00E01655">
              <w:rPr>
                <w:color w:val="002060"/>
              </w:rPr>
              <w:t>LOGGI PAOLO</w:t>
            </w:r>
          </w:p>
        </w:tc>
        <w:tc>
          <w:tcPr>
            <w:tcW w:w="2200" w:type="dxa"/>
            <w:tcMar>
              <w:top w:w="20" w:type="dxa"/>
              <w:left w:w="20" w:type="dxa"/>
              <w:bottom w:w="20" w:type="dxa"/>
              <w:right w:w="20" w:type="dxa"/>
            </w:tcMar>
            <w:vAlign w:val="center"/>
            <w:hideMark/>
          </w:tcPr>
          <w:p w14:paraId="42BF5CD8" w14:textId="77777777" w:rsidR="00764529" w:rsidRPr="00E01655" w:rsidRDefault="00764529" w:rsidP="00BF7C20">
            <w:pPr>
              <w:pStyle w:val="movimento2"/>
              <w:rPr>
                <w:color w:val="002060"/>
              </w:rPr>
            </w:pPr>
            <w:r w:rsidRPr="00E01655">
              <w:rPr>
                <w:color w:val="002060"/>
              </w:rPr>
              <w:t xml:space="preserve">(ACQUAVIVA CALCIO) </w:t>
            </w:r>
          </w:p>
        </w:tc>
        <w:tc>
          <w:tcPr>
            <w:tcW w:w="800" w:type="dxa"/>
            <w:tcMar>
              <w:top w:w="20" w:type="dxa"/>
              <w:left w:w="20" w:type="dxa"/>
              <w:bottom w:w="20" w:type="dxa"/>
              <w:right w:w="20" w:type="dxa"/>
            </w:tcMar>
            <w:vAlign w:val="center"/>
            <w:hideMark/>
          </w:tcPr>
          <w:p w14:paraId="4259B039"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5CA47D0" w14:textId="77777777" w:rsidR="00764529" w:rsidRPr="00E01655" w:rsidRDefault="00764529" w:rsidP="00BF7C20">
            <w:pPr>
              <w:pStyle w:val="movimento"/>
              <w:rPr>
                <w:color w:val="002060"/>
              </w:rPr>
            </w:pPr>
            <w:r w:rsidRPr="00E01655">
              <w:rPr>
                <w:color w:val="002060"/>
              </w:rPr>
              <w:t>ORTENZI ANGELO</w:t>
            </w:r>
          </w:p>
        </w:tc>
        <w:tc>
          <w:tcPr>
            <w:tcW w:w="2200" w:type="dxa"/>
            <w:tcMar>
              <w:top w:w="20" w:type="dxa"/>
              <w:left w:w="20" w:type="dxa"/>
              <w:bottom w:w="20" w:type="dxa"/>
              <w:right w:w="20" w:type="dxa"/>
            </w:tcMar>
            <w:vAlign w:val="center"/>
            <w:hideMark/>
          </w:tcPr>
          <w:p w14:paraId="3C31A684" w14:textId="77777777" w:rsidR="00764529" w:rsidRPr="00E01655" w:rsidRDefault="00764529" w:rsidP="00BF7C20">
            <w:pPr>
              <w:pStyle w:val="movimento2"/>
              <w:rPr>
                <w:color w:val="002060"/>
              </w:rPr>
            </w:pPr>
            <w:r w:rsidRPr="00E01655">
              <w:rPr>
                <w:color w:val="002060"/>
              </w:rPr>
              <w:t xml:space="preserve">(AMICI 84) </w:t>
            </w:r>
          </w:p>
        </w:tc>
      </w:tr>
      <w:tr w:rsidR="00764529" w:rsidRPr="00E01655" w14:paraId="749B76D6" w14:textId="77777777" w:rsidTr="00BF7C20">
        <w:tc>
          <w:tcPr>
            <w:tcW w:w="2200" w:type="dxa"/>
            <w:tcMar>
              <w:top w:w="20" w:type="dxa"/>
              <w:left w:w="20" w:type="dxa"/>
              <w:bottom w:w="20" w:type="dxa"/>
              <w:right w:w="20" w:type="dxa"/>
            </w:tcMar>
            <w:vAlign w:val="center"/>
            <w:hideMark/>
          </w:tcPr>
          <w:p w14:paraId="13E4FFDE" w14:textId="77777777" w:rsidR="00764529" w:rsidRPr="00E01655" w:rsidRDefault="00764529" w:rsidP="00BF7C20">
            <w:pPr>
              <w:pStyle w:val="movimento"/>
              <w:rPr>
                <w:color w:val="002060"/>
              </w:rPr>
            </w:pPr>
            <w:r w:rsidRPr="00E01655">
              <w:rPr>
                <w:color w:val="002060"/>
              </w:rPr>
              <w:t>CAPRARI EMANUELE</w:t>
            </w:r>
          </w:p>
        </w:tc>
        <w:tc>
          <w:tcPr>
            <w:tcW w:w="2200" w:type="dxa"/>
            <w:tcMar>
              <w:top w:w="20" w:type="dxa"/>
              <w:left w:w="20" w:type="dxa"/>
              <w:bottom w:w="20" w:type="dxa"/>
              <w:right w:w="20" w:type="dxa"/>
            </w:tcMar>
            <w:vAlign w:val="center"/>
            <w:hideMark/>
          </w:tcPr>
          <w:p w14:paraId="5338A444" w14:textId="77777777" w:rsidR="00764529" w:rsidRPr="00E01655" w:rsidRDefault="00764529" w:rsidP="00BF7C20">
            <w:pPr>
              <w:pStyle w:val="movimento2"/>
              <w:rPr>
                <w:color w:val="002060"/>
              </w:rPr>
            </w:pPr>
            <w:r w:rsidRPr="00E01655">
              <w:rPr>
                <w:color w:val="002060"/>
              </w:rPr>
              <w:t xml:space="preserve">(ASPIO 2005) </w:t>
            </w:r>
          </w:p>
        </w:tc>
        <w:tc>
          <w:tcPr>
            <w:tcW w:w="800" w:type="dxa"/>
            <w:tcMar>
              <w:top w:w="20" w:type="dxa"/>
              <w:left w:w="20" w:type="dxa"/>
              <w:bottom w:w="20" w:type="dxa"/>
              <w:right w:w="20" w:type="dxa"/>
            </w:tcMar>
            <w:vAlign w:val="center"/>
            <w:hideMark/>
          </w:tcPr>
          <w:p w14:paraId="3F029C85"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23B6FA8" w14:textId="77777777" w:rsidR="00764529" w:rsidRPr="00E01655" w:rsidRDefault="00764529" w:rsidP="00BF7C20">
            <w:pPr>
              <w:pStyle w:val="movimento"/>
              <w:rPr>
                <w:color w:val="002060"/>
              </w:rPr>
            </w:pPr>
            <w:r w:rsidRPr="00E01655">
              <w:rPr>
                <w:color w:val="002060"/>
              </w:rPr>
              <w:t>IACOPONI DAVIDE</w:t>
            </w:r>
          </w:p>
        </w:tc>
        <w:tc>
          <w:tcPr>
            <w:tcW w:w="2200" w:type="dxa"/>
            <w:tcMar>
              <w:top w:w="20" w:type="dxa"/>
              <w:left w:w="20" w:type="dxa"/>
              <w:bottom w:w="20" w:type="dxa"/>
              <w:right w:w="20" w:type="dxa"/>
            </w:tcMar>
            <w:vAlign w:val="center"/>
            <w:hideMark/>
          </w:tcPr>
          <w:p w14:paraId="1D377BF7" w14:textId="77777777" w:rsidR="00764529" w:rsidRPr="00E01655" w:rsidRDefault="00764529" w:rsidP="00BF7C20">
            <w:pPr>
              <w:pStyle w:val="movimento2"/>
              <w:rPr>
                <w:color w:val="002060"/>
              </w:rPr>
            </w:pPr>
            <w:r w:rsidRPr="00E01655">
              <w:rPr>
                <w:color w:val="002060"/>
              </w:rPr>
              <w:t xml:space="preserve">(BOCA CIVITANOVA A.) </w:t>
            </w:r>
          </w:p>
        </w:tc>
      </w:tr>
      <w:tr w:rsidR="00764529" w:rsidRPr="00E01655" w14:paraId="6392B5B5" w14:textId="77777777" w:rsidTr="00BF7C20">
        <w:tc>
          <w:tcPr>
            <w:tcW w:w="2200" w:type="dxa"/>
            <w:tcMar>
              <w:top w:w="20" w:type="dxa"/>
              <w:left w:w="20" w:type="dxa"/>
              <w:bottom w:w="20" w:type="dxa"/>
              <w:right w:w="20" w:type="dxa"/>
            </w:tcMar>
            <w:vAlign w:val="center"/>
            <w:hideMark/>
          </w:tcPr>
          <w:p w14:paraId="0B2AF438" w14:textId="77777777" w:rsidR="00764529" w:rsidRPr="00E01655" w:rsidRDefault="00764529" w:rsidP="00BF7C20">
            <w:pPr>
              <w:pStyle w:val="movimento"/>
              <w:rPr>
                <w:color w:val="002060"/>
              </w:rPr>
            </w:pPr>
            <w:r w:rsidRPr="00E01655">
              <w:rPr>
                <w:color w:val="002060"/>
              </w:rPr>
              <w:t>ALESSANDRINI ANDREA</w:t>
            </w:r>
          </w:p>
        </w:tc>
        <w:tc>
          <w:tcPr>
            <w:tcW w:w="2200" w:type="dxa"/>
            <w:tcMar>
              <w:top w:w="20" w:type="dxa"/>
              <w:left w:w="20" w:type="dxa"/>
              <w:bottom w:w="20" w:type="dxa"/>
              <w:right w:w="20" w:type="dxa"/>
            </w:tcMar>
            <w:vAlign w:val="center"/>
            <w:hideMark/>
          </w:tcPr>
          <w:p w14:paraId="09E7C138" w14:textId="77777777" w:rsidR="00764529" w:rsidRPr="00E01655" w:rsidRDefault="00764529" w:rsidP="00BF7C20">
            <w:pPr>
              <w:pStyle w:val="movimento2"/>
              <w:rPr>
                <w:color w:val="002060"/>
              </w:rPr>
            </w:pPr>
            <w:r w:rsidRPr="00E01655">
              <w:rPr>
                <w:color w:val="002060"/>
              </w:rPr>
              <w:t xml:space="preserve">(CASENUOVE) </w:t>
            </w:r>
          </w:p>
        </w:tc>
        <w:tc>
          <w:tcPr>
            <w:tcW w:w="800" w:type="dxa"/>
            <w:tcMar>
              <w:top w:w="20" w:type="dxa"/>
              <w:left w:w="20" w:type="dxa"/>
              <w:bottom w:w="20" w:type="dxa"/>
              <w:right w:w="20" w:type="dxa"/>
            </w:tcMar>
            <w:vAlign w:val="center"/>
            <w:hideMark/>
          </w:tcPr>
          <w:p w14:paraId="1AEC2FA7"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1ECD6E2" w14:textId="77777777" w:rsidR="00764529" w:rsidRPr="00E01655" w:rsidRDefault="00764529" w:rsidP="00BF7C20">
            <w:pPr>
              <w:pStyle w:val="movimento"/>
              <w:rPr>
                <w:color w:val="002060"/>
              </w:rPr>
            </w:pPr>
            <w:r w:rsidRPr="00E01655">
              <w:rPr>
                <w:color w:val="002060"/>
              </w:rPr>
              <w:t>FIERRO CIRO</w:t>
            </w:r>
          </w:p>
        </w:tc>
        <w:tc>
          <w:tcPr>
            <w:tcW w:w="2200" w:type="dxa"/>
            <w:tcMar>
              <w:top w:w="20" w:type="dxa"/>
              <w:left w:w="20" w:type="dxa"/>
              <w:bottom w:w="20" w:type="dxa"/>
              <w:right w:w="20" w:type="dxa"/>
            </w:tcMar>
            <w:vAlign w:val="center"/>
            <w:hideMark/>
          </w:tcPr>
          <w:p w14:paraId="25FC854E" w14:textId="77777777" w:rsidR="00764529" w:rsidRPr="00E01655" w:rsidRDefault="00764529" w:rsidP="00BF7C20">
            <w:pPr>
              <w:pStyle w:val="movimento2"/>
              <w:rPr>
                <w:color w:val="002060"/>
              </w:rPr>
            </w:pPr>
            <w:r w:rsidRPr="00E01655">
              <w:rPr>
                <w:color w:val="002060"/>
              </w:rPr>
              <w:t xml:space="preserve">(FIUMINATA) </w:t>
            </w:r>
          </w:p>
        </w:tc>
      </w:tr>
      <w:tr w:rsidR="00764529" w:rsidRPr="00E01655" w14:paraId="0D18B26A" w14:textId="77777777" w:rsidTr="00BF7C20">
        <w:tc>
          <w:tcPr>
            <w:tcW w:w="2200" w:type="dxa"/>
            <w:tcMar>
              <w:top w:w="20" w:type="dxa"/>
              <w:left w:w="20" w:type="dxa"/>
              <w:bottom w:w="20" w:type="dxa"/>
              <w:right w:w="20" w:type="dxa"/>
            </w:tcMar>
            <w:vAlign w:val="center"/>
            <w:hideMark/>
          </w:tcPr>
          <w:p w14:paraId="0E51DFB0" w14:textId="77777777" w:rsidR="00764529" w:rsidRPr="00E01655" w:rsidRDefault="00764529" w:rsidP="00BF7C20">
            <w:pPr>
              <w:pStyle w:val="movimento"/>
              <w:rPr>
                <w:color w:val="002060"/>
              </w:rPr>
            </w:pPr>
            <w:r w:rsidRPr="00E01655">
              <w:rPr>
                <w:color w:val="002060"/>
              </w:rPr>
              <w:t>GALVAGNO MARCO</w:t>
            </w:r>
          </w:p>
        </w:tc>
        <w:tc>
          <w:tcPr>
            <w:tcW w:w="2200" w:type="dxa"/>
            <w:tcMar>
              <w:top w:w="20" w:type="dxa"/>
              <w:left w:w="20" w:type="dxa"/>
              <w:bottom w:w="20" w:type="dxa"/>
              <w:right w:w="20" w:type="dxa"/>
            </w:tcMar>
            <w:vAlign w:val="center"/>
            <w:hideMark/>
          </w:tcPr>
          <w:p w14:paraId="75FF0ADF" w14:textId="77777777" w:rsidR="00764529" w:rsidRPr="00E01655" w:rsidRDefault="00764529" w:rsidP="00BF7C20">
            <w:pPr>
              <w:pStyle w:val="movimento2"/>
              <w:rPr>
                <w:color w:val="002060"/>
              </w:rPr>
            </w:pPr>
            <w:r w:rsidRPr="00E01655">
              <w:rPr>
                <w:color w:val="002060"/>
              </w:rPr>
              <w:t xml:space="preserve">(FIUMINATA) </w:t>
            </w:r>
          </w:p>
        </w:tc>
        <w:tc>
          <w:tcPr>
            <w:tcW w:w="800" w:type="dxa"/>
            <w:tcMar>
              <w:top w:w="20" w:type="dxa"/>
              <w:left w:w="20" w:type="dxa"/>
              <w:bottom w:w="20" w:type="dxa"/>
              <w:right w:w="20" w:type="dxa"/>
            </w:tcMar>
            <w:vAlign w:val="center"/>
            <w:hideMark/>
          </w:tcPr>
          <w:p w14:paraId="5451061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363B4F0" w14:textId="77777777" w:rsidR="00764529" w:rsidRPr="00E01655" w:rsidRDefault="00764529" w:rsidP="00BF7C20">
            <w:pPr>
              <w:pStyle w:val="movimento"/>
              <w:rPr>
                <w:color w:val="002060"/>
              </w:rPr>
            </w:pPr>
            <w:r w:rsidRPr="00E01655">
              <w:rPr>
                <w:color w:val="002060"/>
              </w:rPr>
              <w:t>ROCCHI LUCA</w:t>
            </w:r>
          </w:p>
        </w:tc>
        <w:tc>
          <w:tcPr>
            <w:tcW w:w="2200" w:type="dxa"/>
            <w:tcMar>
              <w:top w:w="20" w:type="dxa"/>
              <w:left w:w="20" w:type="dxa"/>
              <w:bottom w:w="20" w:type="dxa"/>
              <w:right w:w="20" w:type="dxa"/>
            </w:tcMar>
            <w:vAlign w:val="center"/>
            <w:hideMark/>
          </w:tcPr>
          <w:p w14:paraId="63213C71" w14:textId="77777777" w:rsidR="00764529" w:rsidRPr="00E01655" w:rsidRDefault="00764529" w:rsidP="00BF7C20">
            <w:pPr>
              <w:pStyle w:val="movimento2"/>
              <w:rPr>
                <w:color w:val="002060"/>
              </w:rPr>
            </w:pPr>
            <w:r w:rsidRPr="00E01655">
              <w:rPr>
                <w:color w:val="002060"/>
              </w:rPr>
              <w:t xml:space="preserve">(FIUMINATA) </w:t>
            </w:r>
          </w:p>
        </w:tc>
      </w:tr>
      <w:tr w:rsidR="00764529" w:rsidRPr="00E01655" w14:paraId="64968F5E" w14:textId="77777777" w:rsidTr="00BF7C20">
        <w:tc>
          <w:tcPr>
            <w:tcW w:w="2200" w:type="dxa"/>
            <w:tcMar>
              <w:top w:w="20" w:type="dxa"/>
              <w:left w:w="20" w:type="dxa"/>
              <w:bottom w:w="20" w:type="dxa"/>
              <w:right w:w="20" w:type="dxa"/>
            </w:tcMar>
            <w:vAlign w:val="center"/>
            <w:hideMark/>
          </w:tcPr>
          <w:p w14:paraId="07814D8D" w14:textId="77777777" w:rsidR="00764529" w:rsidRPr="00E01655" w:rsidRDefault="00764529" w:rsidP="00BF7C20">
            <w:pPr>
              <w:pStyle w:val="movimento"/>
              <w:rPr>
                <w:color w:val="002060"/>
              </w:rPr>
            </w:pPr>
            <w:r w:rsidRPr="00E01655">
              <w:rPr>
                <w:color w:val="002060"/>
              </w:rPr>
              <w:t>CAPECCI SIMONE</w:t>
            </w:r>
          </w:p>
        </w:tc>
        <w:tc>
          <w:tcPr>
            <w:tcW w:w="2200" w:type="dxa"/>
            <w:tcMar>
              <w:top w:w="20" w:type="dxa"/>
              <w:left w:w="20" w:type="dxa"/>
              <w:bottom w:w="20" w:type="dxa"/>
              <w:right w:w="20" w:type="dxa"/>
            </w:tcMar>
            <w:vAlign w:val="center"/>
            <w:hideMark/>
          </w:tcPr>
          <w:p w14:paraId="0688C0D1" w14:textId="77777777" w:rsidR="00764529" w:rsidRPr="00E01655" w:rsidRDefault="00764529" w:rsidP="00BF7C20">
            <w:pPr>
              <w:pStyle w:val="movimento2"/>
              <w:rPr>
                <w:color w:val="002060"/>
              </w:rPr>
            </w:pPr>
            <w:r w:rsidRPr="00E01655">
              <w:rPr>
                <w:color w:val="002060"/>
              </w:rPr>
              <w:t xml:space="preserve">(FUTSAL L.C.) </w:t>
            </w:r>
          </w:p>
        </w:tc>
        <w:tc>
          <w:tcPr>
            <w:tcW w:w="800" w:type="dxa"/>
            <w:tcMar>
              <w:top w:w="20" w:type="dxa"/>
              <w:left w:w="20" w:type="dxa"/>
              <w:bottom w:w="20" w:type="dxa"/>
              <w:right w:w="20" w:type="dxa"/>
            </w:tcMar>
            <w:vAlign w:val="center"/>
            <w:hideMark/>
          </w:tcPr>
          <w:p w14:paraId="4759B3F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7591039" w14:textId="77777777" w:rsidR="00764529" w:rsidRPr="00E01655" w:rsidRDefault="00764529" w:rsidP="00BF7C20">
            <w:pPr>
              <w:pStyle w:val="movimento"/>
              <w:rPr>
                <w:color w:val="002060"/>
              </w:rPr>
            </w:pPr>
            <w:r w:rsidRPr="00E01655">
              <w:rPr>
                <w:color w:val="002060"/>
              </w:rPr>
              <w:t>PIERMARINI ANDREA</w:t>
            </w:r>
          </w:p>
        </w:tc>
        <w:tc>
          <w:tcPr>
            <w:tcW w:w="2200" w:type="dxa"/>
            <w:tcMar>
              <w:top w:w="20" w:type="dxa"/>
              <w:left w:w="20" w:type="dxa"/>
              <w:bottom w:w="20" w:type="dxa"/>
              <w:right w:w="20" w:type="dxa"/>
            </w:tcMar>
            <w:vAlign w:val="center"/>
            <w:hideMark/>
          </w:tcPr>
          <w:p w14:paraId="0ED03539" w14:textId="77777777" w:rsidR="00764529" w:rsidRPr="00E01655" w:rsidRDefault="00764529" w:rsidP="00BF7C20">
            <w:pPr>
              <w:pStyle w:val="movimento2"/>
              <w:rPr>
                <w:color w:val="002060"/>
              </w:rPr>
            </w:pPr>
            <w:r w:rsidRPr="00E01655">
              <w:rPr>
                <w:color w:val="002060"/>
              </w:rPr>
              <w:t xml:space="preserve">(FUTSAL VIRE GEOSISTEM ASD) </w:t>
            </w:r>
          </w:p>
        </w:tc>
      </w:tr>
      <w:tr w:rsidR="00764529" w:rsidRPr="00E01655" w14:paraId="2A151567" w14:textId="77777777" w:rsidTr="00BF7C20">
        <w:tc>
          <w:tcPr>
            <w:tcW w:w="2200" w:type="dxa"/>
            <w:tcMar>
              <w:top w:w="20" w:type="dxa"/>
              <w:left w:w="20" w:type="dxa"/>
              <w:bottom w:w="20" w:type="dxa"/>
              <w:right w:w="20" w:type="dxa"/>
            </w:tcMar>
            <w:vAlign w:val="center"/>
            <w:hideMark/>
          </w:tcPr>
          <w:p w14:paraId="7F06E3CF" w14:textId="77777777" w:rsidR="00764529" w:rsidRPr="00E01655" w:rsidRDefault="00764529" w:rsidP="00BF7C20">
            <w:pPr>
              <w:pStyle w:val="movimento"/>
              <w:rPr>
                <w:color w:val="002060"/>
              </w:rPr>
            </w:pPr>
            <w:r w:rsidRPr="00E01655">
              <w:rPr>
                <w:color w:val="002060"/>
              </w:rPr>
              <w:t>DI GENNARO NICOLA</w:t>
            </w:r>
          </w:p>
        </w:tc>
        <w:tc>
          <w:tcPr>
            <w:tcW w:w="2200" w:type="dxa"/>
            <w:tcMar>
              <w:top w:w="20" w:type="dxa"/>
              <w:left w:w="20" w:type="dxa"/>
              <w:bottom w:w="20" w:type="dxa"/>
              <w:right w:w="20" w:type="dxa"/>
            </w:tcMar>
            <w:vAlign w:val="center"/>
            <w:hideMark/>
          </w:tcPr>
          <w:p w14:paraId="465E7429" w14:textId="77777777" w:rsidR="00764529" w:rsidRPr="00E01655" w:rsidRDefault="00764529" w:rsidP="00BF7C20">
            <w:pPr>
              <w:pStyle w:val="movimento2"/>
              <w:rPr>
                <w:color w:val="002060"/>
              </w:rPr>
            </w:pPr>
            <w:r w:rsidRPr="00E01655">
              <w:rPr>
                <w:color w:val="002060"/>
              </w:rPr>
              <w:t xml:space="preserve">(GIOVANI SANT IPPOLITO) </w:t>
            </w:r>
          </w:p>
        </w:tc>
        <w:tc>
          <w:tcPr>
            <w:tcW w:w="800" w:type="dxa"/>
            <w:tcMar>
              <w:top w:w="20" w:type="dxa"/>
              <w:left w:w="20" w:type="dxa"/>
              <w:bottom w:w="20" w:type="dxa"/>
              <w:right w:w="20" w:type="dxa"/>
            </w:tcMar>
            <w:vAlign w:val="center"/>
            <w:hideMark/>
          </w:tcPr>
          <w:p w14:paraId="309B1B64"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976A4A4" w14:textId="77777777" w:rsidR="00764529" w:rsidRPr="00E01655" w:rsidRDefault="00764529" w:rsidP="00BF7C20">
            <w:pPr>
              <w:pStyle w:val="movimento"/>
              <w:rPr>
                <w:color w:val="002060"/>
              </w:rPr>
            </w:pPr>
            <w:r w:rsidRPr="00E01655">
              <w:rPr>
                <w:color w:val="002060"/>
              </w:rPr>
              <w:t>ROMITELLI LUCA</w:t>
            </w:r>
          </w:p>
        </w:tc>
        <w:tc>
          <w:tcPr>
            <w:tcW w:w="2200" w:type="dxa"/>
            <w:tcMar>
              <w:top w:w="20" w:type="dxa"/>
              <w:left w:w="20" w:type="dxa"/>
              <w:bottom w:w="20" w:type="dxa"/>
              <w:right w:w="20" w:type="dxa"/>
            </w:tcMar>
            <w:vAlign w:val="center"/>
            <w:hideMark/>
          </w:tcPr>
          <w:p w14:paraId="67971532" w14:textId="77777777" w:rsidR="00764529" w:rsidRPr="00E01655" w:rsidRDefault="00764529" w:rsidP="00BF7C20">
            <w:pPr>
              <w:pStyle w:val="movimento2"/>
              <w:rPr>
                <w:color w:val="002060"/>
              </w:rPr>
            </w:pPr>
            <w:r w:rsidRPr="00E01655">
              <w:rPr>
                <w:color w:val="002060"/>
              </w:rPr>
              <w:t xml:space="preserve">(POL. SPORT COMMUNICATION) </w:t>
            </w:r>
          </w:p>
        </w:tc>
      </w:tr>
      <w:tr w:rsidR="00764529" w:rsidRPr="00E01655" w14:paraId="21B40DED" w14:textId="77777777" w:rsidTr="00BF7C20">
        <w:tc>
          <w:tcPr>
            <w:tcW w:w="2200" w:type="dxa"/>
            <w:tcMar>
              <w:top w:w="20" w:type="dxa"/>
              <w:left w:w="20" w:type="dxa"/>
              <w:bottom w:w="20" w:type="dxa"/>
              <w:right w:w="20" w:type="dxa"/>
            </w:tcMar>
            <w:vAlign w:val="center"/>
            <w:hideMark/>
          </w:tcPr>
          <w:p w14:paraId="05E2DC06" w14:textId="77777777" w:rsidR="00764529" w:rsidRPr="00E01655" w:rsidRDefault="00764529" w:rsidP="00BF7C20">
            <w:pPr>
              <w:pStyle w:val="movimento"/>
              <w:rPr>
                <w:color w:val="002060"/>
              </w:rPr>
            </w:pPr>
            <w:r w:rsidRPr="00E01655">
              <w:rPr>
                <w:color w:val="002060"/>
              </w:rPr>
              <w:t>MINARDI MATTEO</w:t>
            </w:r>
          </w:p>
        </w:tc>
        <w:tc>
          <w:tcPr>
            <w:tcW w:w="2200" w:type="dxa"/>
            <w:tcMar>
              <w:top w:w="20" w:type="dxa"/>
              <w:left w:w="20" w:type="dxa"/>
              <w:bottom w:w="20" w:type="dxa"/>
              <w:right w:w="20" w:type="dxa"/>
            </w:tcMar>
            <w:vAlign w:val="center"/>
            <w:hideMark/>
          </w:tcPr>
          <w:p w14:paraId="6B1F9038" w14:textId="77777777" w:rsidR="00764529" w:rsidRPr="00E01655" w:rsidRDefault="00764529" w:rsidP="00BF7C20">
            <w:pPr>
              <w:pStyle w:val="movimento2"/>
              <w:rPr>
                <w:color w:val="002060"/>
              </w:rPr>
            </w:pPr>
            <w:r w:rsidRPr="00E01655">
              <w:rPr>
                <w:color w:val="002060"/>
              </w:rPr>
              <w:t xml:space="preserve">(SPECIAL ONE SPORTING CLUB) </w:t>
            </w:r>
          </w:p>
        </w:tc>
        <w:tc>
          <w:tcPr>
            <w:tcW w:w="800" w:type="dxa"/>
            <w:tcMar>
              <w:top w:w="20" w:type="dxa"/>
              <w:left w:w="20" w:type="dxa"/>
              <w:bottom w:w="20" w:type="dxa"/>
              <w:right w:w="20" w:type="dxa"/>
            </w:tcMar>
            <w:vAlign w:val="center"/>
            <w:hideMark/>
          </w:tcPr>
          <w:p w14:paraId="34EC9D7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461D870" w14:textId="77777777" w:rsidR="00764529" w:rsidRPr="00E01655" w:rsidRDefault="00764529" w:rsidP="00BF7C20">
            <w:pPr>
              <w:pStyle w:val="movimento"/>
              <w:rPr>
                <w:color w:val="002060"/>
              </w:rPr>
            </w:pPr>
            <w:r w:rsidRPr="00E01655">
              <w:rPr>
                <w:color w:val="002060"/>
              </w:rPr>
              <w:t>CANNELLA IVAN</w:t>
            </w:r>
          </w:p>
        </w:tc>
        <w:tc>
          <w:tcPr>
            <w:tcW w:w="2200" w:type="dxa"/>
            <w:tcMar>
              <w:top w:w="20" w:type="dxa"/>
              <w:left w:w="20" w:type="dxa"/>
              <w:bottom w:w="20" w:type="dxa"/>
              <w:right w:w="20" w:type="dxa"/>
            </w:tcMar>
            <w:vAlign w:val="center"/>
            <w:hideMark/>
          </w:tcPr>
          <w:p w14:paraId="68B92457" w14:textId="77777777" w:rsidR="00764529" w:rsidRPr="00E01655" w:rsidRDefault="00764529" w:rsidP="00BF7C20">
            <w:pPr>
              <w:pStyle w:val="movimento2"/>
              <w:rPr>
                <w:color w:val="002060"/>
              </w:rPr>
            </w:pPr>
            <w:r w:rsidRPr="00E01655">
              <w:rPr>
                <w:color w:val="002060"/>
              </w:rPr>
              <w:t xml:space="preserve">(SPORTING GROTTAMMARE) </w:t>
            </w:r>
          </w:p>
        </w:tc>
      </w:tr>
      <w:tr w:rsidR="00764529" w:rsidRPr="00E01655" w14:paraId="51FE00B7" w14:textId="77777777" w:rsidTr="00BF7C20">
        <w:tc>
          <w:tcPr>
            <w:tcW w:w="2200" w:type="dxa"/>
            <w:tcMar>
              <w:top w:w="20" w:type="dxa"/>
              <w:left w:w="20" w:type="dxa"/>
              <w:bottom w:w="20" w:type="dxa"/>
              <w:right w:w="20" w:type="dxa"/>
            </w:tcMar>
            <w:vAlign w:val="center"/>
            <w:hideMark/>
          </w:tcPr>
          <w:p w14:paraId="1386FB4B" w14:textId="77777777" w:rsidR="00764529" w:rsidRPr="00E01655" w:rsidRDefault="00764529" w:rsidP="00BF7C20">
            <w:pPr>
              <w:pStyle w:val="movimento"/>
              <w:rPr>
                <w:color w:val="002060"/>
              </w:rPr>
            </w:pPr>
            <w:r w:rsidRPr="00E01655">
              <w:rPr>
                <w:color w:val="002060"/>
              </w:rPr>
              <w:t>ALESSANDRONI DIEGO</w:t>
            </w:r>
          </w:p>
        </w:tc>
        <w:tc>
          <w:tcPr>
            <w:tcW w:w="2200" w:type="dxa"/>
            <w:tcMar>
              <w:top w:w="20" w:type="dxa"/>
              <w:left w:w="20" w:type="dxa"/>
              <w:bottom w:w="20" w:type="dxa"/>
              <w:right w:w="20" w:type="dxa"/>
            </w:tcMar>
            <w:vAlign w:val="center"/>
            <w:hideMark/>
          </w:tcPr>
          <w:p w14:paraId="3C631695" w14:textId="77777777" w:rsidR="00764529" w:rsidRPr="00E01655" w:rsidRDefault="00764529" w:rsidP="00BF7C20">
            <w:pPr>
              <w:pStyle w:val="movimento2"/>
              <w:rPr>
                <w:color w:val="002060"/>
              </w:rPr>
            </w:pPr>
            <w:r w:rsidRPr="00E01655">
              <w:rPr>
                <w:color w:val="002060"/>
              </w:rPr>
              <w:t xml:space="preserve">(URBANIA CALCIO) </w:t>
            </w:r>
          </w:p>
        </w:tc>
        <w:tc>
          <w:tcPr>
            <w:tcW w:w="800" w:type="dxa"/>
            <w:tcMar>
              <w:top w:w="20" w:type="dxa"/>
              <w:left w:w="20" w:type="dxa"/>
              <w:bottom w:w="20" w:type="dxa"/>
              <w:right w:w="20" w:type="dxa"/>
            </w:tcMar>
            <w:vAlign w:val="center"/>
            <w:hideMark/>
          </w:tcPr>
          <w:p w14:paraId="40661DA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88C9378" w14:textId="77777777" w:rsidR="00764529" w:rsidRPr="00E01655" w:rsidRDefault="00764529" w:rsidP="00BF7C20">
            <w:pPr>
              <w:pStyle w:val="movimento"/>
              <w:rPr>
                <w:color w:val="002060"/>
              </w:rPr>
            </w:pPr>
            <w:r w:rsidRPr="00E01655">
              <w:rPr>
                <w:color w:val="002060"/>
              </w:rPr>
              <w:t>BARTOLOMEI SEBASTIANO</w:t>
            </w:r>
          </w:p>
        </w:tc>
        <w:tc>
          <w:tcPr>
            <w:tcW w:w="2200" w:type="dxa"/>
            <w:tcMar>
              <w:top w:w="20" w:type="dxa"/>
              <w:left w:w="20" w:type="dxa"/>
              <w:bottom w:w="20" w:type="dxa"/>
              <w:right w:w="20" w:type="dxa"/>
            </w:tcMar>
            <w:vAlign w:val="center"/>
            <w:hideMark/>
          </w:tcPr>
          <w:p w14:paraId="3402297A" w14:textId="77777777" w:rsidR="00764529" w:rsidRPr="00E01655" w:rsidRDefault="00764529" w:rsidP="00BF7C20">
            <w:pPr>
              <w:pStyle w:val="movimento2"/>
              <w:rPr>
                <w:color w:val="002060"/>
              </w:rPr>
            </w:pPr>
            <w:r w:rsidRPr="00E01655">
              <w:rPr>
                <w:color w:val="002060"/>
              </w:rPr>
              <w:t xml:space="preserve">(URBANIA CALCIO) </w:t>
            </w:r>
          </w:p>
        </w:tc>
      </w:tr>
      <w:tr w:rsidR="00764529" w:rsidRPr="00E01655" w14:paraId="1EC77DF8" w14:textId="77777777" w:rsidTr="00BF7C20">
        <w:tc>
          <w:tcPr>
            <w:tcW w:w="2200" w:type="dxa"/>
            <w:tcMar>
              <w:top w:w="20" w:type="dxa"/>
              <w:left w:w="20" w:type="dxa"/>
              <w:bottom w:w="20" w:type="dxa"/>
              <w:right w:w="20" w:type="dxa"/>
            </w:tcMar>
            <w:vAlign w:val="center"/>
            <w:hideMark/>
          </w:tcPr>
          <w:p w14:paraId="186E4CB1" w14:textId="77777777" w:rsidR="00764529" w:rsidRPr="00E01655" w:rsidRDefault="00764529" w:rsidP="00BF7C20">
            <w:pPr>
              <w:pStyle w:val="movimento"/>
              <w:rPr>
                <w:color w:val="002060"/>
              </w:rPr>
            </w:pPr>
            <w:r w:rsidRPr="00E01655">
              <w:rPr>
                <w:color w:val="002060"/>
              </w:rPr>
              <w:t>AMATORI MATHIAS</w:t>
            </w:r>
          </w:p>
        </w:tc>
        <w:tc>
          <w:tcPr>
            <w:tcW w:w="2200" w:type="dxa"/>
            <w:tcMar>
              <w:top w:w="20" w:type="dxa"/>
              <w:left w:w="20" w:type="dxa"/>
              <w:bottom w:w="20" w:type="dxa"/>
              <w:right w:w="20" w:type="dxa"/>
            </w:tcMar>
            <w:vAlign w:val="center"/>
            <w:hideMark/>
          </w:tcPr>
          <w:p w14:paraId="5A80DE78" w14:textId="77777777" w:rsidR="00764529" w:rsidRPr="00E01655" w:rsidRDefault="00764529" w:rsidP="00BF7C20">
            <w:pPr>
              <w:pStyle w:val="movimento2"/>
              <w:rPr>
                <w:color w:val="002060"/>
              </w:rPr>
            </w:pPr>
            <w:r w:rsidRPr="00E01655">
              <w:rPr>
                <w:color w:val="002060"/>
              </w:rPr>
              <w:t xml:space="preserve">(VADO C5) </w:t>
            </w:r>
          </w:p>
        </w:tc>
        <w:tc>
          <w:tcPr>
            <w:tcW w:w="800" w:type="dxa"/>
            <w:tcMar>
              <w:top w:w="20" w:type="dxa"/>
              <w:left w:w="20" w:type="dxa"/>
              <w:bottom w:w="20" w:type="dxa"/>
              <w:right w:w="20" w:type="dxa"/>
            </w:tcMar>
            <w:vAlign w:val="center"/>
            <w:hideMark/>
          </w:tcPr>
          <w:p w14:paraId="1CE375F7"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D314C6F"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74E3802" w14:textId="77777777" w:rsidR="00764529" w:rsidRPr="00E01655" w:rsidRDefault="00764529" w:rsidP="00BF7C20">
            <w:pPr>
              <w:pStyle w:val="movimento2"/>
              <w:rPr>
                <w:color w:val="002060"/>
              </w:rPr>
            </w:pPr>
            <w:r w:rsidRPr="00E01655">
              <w:rPr>
                <w:color w:val="002060"/>
              </w:rPr>
              <w:t> </w:t>
            </w:r>
          </w:p>
        </w:tc>
      </w:tr>
    </w:tbl>
    <w:p w14:paraId="66385361" w14:textId="77777777" w:rsidR="00764529" w:rsidRPr="00E01655" w:rsidRDefault="00764529" w:rsidP="00764529">
      <w:pPr>
        <w:pStyle w:val="titolo20"/>
        <w:rPr>
          <w:rFonts w:eastAsiaTheme="minorEastAsia"/>
          <w:color w:val="002060"/>
        </w:rPr>
      </w:pPr>
      <w:r w:rsidRPr="00E01655">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195EFDEC" w14:textId="77777777" w:rsidTr="00BF7C20">
        <w:tc>
          <w:tcPr>
            <w:tcW w:w="2200" w:type="dxa"/>
            <w:tcMar>
              <w:top w:w="20" w:type="dxa"/>
              <w:left w:w="20" w:type="dxa"/>
              <w:bottom w:w="20" w:type="dxa"/>
              <w:right w:w="20" w:type="dxa"/>
            </w:tcMar>
            <w:vAlign w:val="center"/>
            <w:hideMark/>
          </w:tcPr>
          <w:p w14:paraId="19E3AA99" w14:textId="77777777" w:rsidR="00764529" w:rsidRPr="00E01655" w:rsidRDefault="00764529" w:rsidP="00BF7C20">
            <w:pPr>
              <w:pStyle w:val="movimento"/>
              <w:rPr>
                <w:color w:val="002060"/>
              </w:rPr>
            </w:pPr>
            <w:r w:rsidRPr="00E01655">
              <w:rPr>
                <w:color w:val="002060"/>
              </w:rPr>
              <w:t>MARINI FRANCESCO</w:t>
            </w:r>
          </w:p>
        </w:tc>
        <w:tc>
          <w:tcPr>
            <w:tcW w:w="2200" w:type="dxa"/>
            <w:tcMar>
              <w:top w:w="20" w:type="dxa"/>
              <w:left w:w="20" w:type="dxa"/>
              <w:bottom w:w="20" w:type="dxa"/>
              <w:right w:w="20" w:type="dxa"/>
            </w:tcMar>
            <w:vAlign w:val="center"/>
            <w:hideMark/>
          </w:tcPr>
          <w:p w14:paraId="4E147ACF" w14:textId="77777777" w:rsidR="00764529" w:rsidRPr="00E01655" w:rsidRDefault="00764529" w:rsidP="00BF7C20">
            <w:pPr>
              <w:pStyle w:val="movimento2"/>
              <w:rPr>
                <w:color w:val="002060"/>
              </w:rPr>
            </w:pPr>
            <w:r w:rsidRPr="00E01655">
              <w:rPr>
                <w:color w:val="002060"/>
              </w:rPr>
              <w:t xml:space="preserve">(ATLETICO ASCOLI 2000) </w:t>
            </w:r>
          </w:p>
        </w:tc>
        <w:tc>
          <w:tcPr>
            <w:tcW w:w="800" w:type="dxa"/>
            <w:tcMar>
              <w:top w:w="20" w:type="dxa"/>
              <w:left w:w="20" w:type="dxa"/>
              <w:bottom w:w="20" w:type="dxa"/>
              <w:right w:w="20" w:type="dxa"/>
            </w:tcMar>
            <w:vAlign w:val="center"/>
            <w:hideMark/>
          </w:tcPr>
          <w:p w14:paraId="02B83F2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15A85FD" w14:textId="77777777" w:rsidR="00764529" w:rsidRPr="00E01655" w:rsidRDefault="00764529" w:rsidP="00BF7C20">
            <w:pPr>
              <w:pStyle w:val="movimento"/>
              <w:rPr>
                <w:color w:val="002060"/>
              </w:rPr>
            </w:pPr>
            <w:r w:rsidRPr="00E01655">
              <w:rPr>
                <w:color w:val="002060"/>
              </w:rPr>
              <w:t>SPALVIERI CORRADO</w:t>
            </w:r>
          </w:p>
        </w:tc>
        <w:tc>
          <w:tcPr>
            <w:tcW w:w="2200" w:type="dxa"/>
            <w:tcMar>
              <w:top w:w="20" w:type="dxa"/>
              <w:left w:w="20" w:type="dxa"/>
              <w:bottom w:w="20" w:type="dxa"/>
              <w:right w:w="20" w:type="dxa"/>
            </w:tcMar>
            <w:vAlign w:val="center"/>
            <w:hideMark/>
          </w:tcPr>
          <w:p w14:paraId="38D3332C" w14:textId="77777777" w:rsidR="00764529" w:rsidRPr="00E01655" w:rsidRDefault="00764529" w:rsidP="00BF7C20">
            <w:pPr>
              <w:pStyle w:val="movimento2"/>
              <w:rPr>
                <w:color w:val="002060"/>
              </w:rPr>
            </w:pPr>
            <w:r w:rsidRPr="00E01655">
              <w:rPr>
                <w:color w:val="002060"/>
              </w:rPr>
              <w:t xml:space="preserve">(ATLETICO ASCOLI 2000) </w:t>
            </w:r>
          </w:p>
        </w:tc>
      </w:tr>
      <w:tr w:rsidR="00764529" w:rsidRPr="00E01655" w14:paraId="5CF98972" w14:textId="77777777" w:rsidTr="00BF7C20">
        <w:tc>
          <w:tcPr>
            <w:tcW w:w="2200" w:type="dxa"/>
            <w:tcMar>
              <w:top w:w="20" w:type="dxa"/>
              <w:left w:w="20" w:type="dxa"/>
              <w:bottom w:w="20" w:type="dxa"/>
              <w:right w:w="20" w:type="dxa"/>
            </w:tcMar>
            <w:vAlign w:val="center"/>
            <w:hideMark/>
          </w:tcPr>
          <w:p w14:paraId="6C3FFF87" w14:textId="77777777" w:rsidR="00764529" w:rsidRPr="00E01655" w:rsidRDefault="00764529" w:rsidP="00BF7C20">
            <w:pPr>
              <w:pStyle w:val="movimento"/>
              <w:rPr>
                <w:color w:val="002060"/>
              </w:rPr>
            </w:pPr>
            <w:r w:rsidRPr="00E01655">
              <w:rPr>
                <w:color w:val="002060"/>
              </w:rPr>
              <w:t>SANTUCCI SIMONE</w:t>
            </w:r>
          </w:p>
        </w:tc>
        <w:tc>
          <w:tcPr>
            <w:tcW w:w="2200" w:type="dxa"/>
            <w:tcMar>
              <w:top w:w="20" w:type="dxa"/>
              <w:left w:w="20" w:type="dxa"/>
              <w:bottom w:w="20" w:type="dxa"/>
              <w:right w:w="20" w:type="dxa"/>
            </w:tcMar>
            <w:vAlign w:val="center"/>
            <w:hideMark/>
          </w:tcPr>
          <w:p w14:paraId="6E3AD21B" w14:textId="77777777" w:rsidR="00764529" w:rsidRPr="00E01655" w:rsidRDefault="00764529" w:rsidP="00BF7C20">
            <w:pPr>
              <w:pStyle w:val="movimento2"/>
              <w:rPr>
                <w:color w:val="002060"/>
              </w:rPr>
            </w:pPr>
            <w:r w:rsidRPr="00E01655">
              <w:rPr>
                <w:color w:val="002060"/>
              </w:rPr>
              <w:t xml:space="preserve">(C.U.S. CAMERINO A.S.D.) </w:t>
            </w:r>
          </w:p>
        </w:tc>
        <w:tc>
          <w:tcPr>
            <w:tcW w:w="800" w:type="dxa"/>
            <w:tcMar>
              <w:top w:w="20" w:type="dxa"/>
              <w:left w:w="20" w:type="dxa"/>
              <w:bottom w:w="20" w:type="dxa"/>
              <w:right w:w="20" w:type="dxa"/>
            </w:tcMar>
            <w:vAlign w:val="center"/>
            <w:hideMark/>
          </w:tcPr>
          <w:p w14:paraId="619B3D95"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B966D00" w14:textId="77777777" w:rsidR="00764529" w:rsidRPr="00E01655" w:rsidRDefault="00764529" w:rsidP="00BF7C20">
            <w:pPr>
              <w:pStyle w:val="movimento"/>
              <w:rPr>
                <w:color w:val="002060"/>
              </w:rPr>
            </w:pPr>
            <w:r w:rsidRPr="00E01655">
              <w:rPr>
                <w:color w:val="002060"/>
              </w:rPr>
              <w:t>ROSSINI CHRISTIAN</w:t>
            </w:r>
          </w:p>
        </w:tc>
        <w:tc>
          <w:tcPr>
            <w:tcW w:w="2200" w:type="dxa"/>
            <w:tcMar>
              <w:top w:w="20" w:type="dxa"/>
              <w:left w:w="20" w:type="dxa"/>
              <w:bottom w:w="20" w:type="dxa"/>
              <w:right w:w="20" w:type="dxa"/>
            </w:tcMar>
            <w:vAlign w:val="center"/>
            <w:hideMark/>
          </w:tcPr>
          <w:p w14:paraId="74E053BE" w14:textId="77777777" w:rsidR="00764529" w:rsidRPr="00E01655" w:rsidRDefault="00764529" w:rsidP="00BF7C20">
            <w:pPr>
              <w:pStyle w:val="movimento2"/>
              <w:rPr>
                <w:color w:val="002060"/>
              </w:rPr>
            </w:pPr>
            <w:r w:rsidRPr="00E01655">
              <w:rPr>
                <w:color w:val="002060"/>
              </w:rPr>
              <w:t xml:space="preserve">(CALCETTO NUMANA) </w:t>
            </w:r>
          </w:p>
        </w:tc>
      </w:tr>
      <w:tr w:rsidR="00764529" w:rsidRPr="00E01655" w14:paraId="2EE54202" w14:textId="77777777" w:rsidTr="00BF7C20">
        <w:tc>
          <w:tcPr>
            <w:tcW w:w="2200" w:type="dxa"/>
            <w:tcMar>
              <w:top w:w="20" w:type="dxa"/>
              <w:left w:w="20" w:type="dxa"/>
              <w:bottom w:w="20" w:type="dxa"/>
              <w:right w:w="20" w:type="dxa"/>
            </w:tcMar>
            <w:vAlign w:val="center"/>
            <w:hideMark/>
          </w:tcPr>
          <w:p w14:paraId="6C1ACA21" w14:textId="77777777" w:rsidR="00764529" w:rsidRPr="00E01655" w:rsidRDefault="00764529" w:rsidP="00BF7C20">
            <w:pPr>
              <w:pStyle w:val="movimento"/>
              <w:rPr>
                <w:color w:val="002060"/>
              </w:rPr>
            </w:pPr>
            <w:r w:rsidRPr="00E01655">
              <w:rPr>
                <w:color w:val="002060"/>
              </w:rPr>
              <w:t>RASTELLI MIRKO</w:t>
            </w:r>
          </w:p>
        </w:tc>
        <w:tc>
          <w:tcPr>
            <w:tcW w:w="2200" w:type="dxa"/>
            <w:tcMar>
              <w:top w:w="20" w:type="dxa"/>
              <w:left w:w="20" w:type="dxa"/>
              <w:bottom w:w="20" w:type="dxa"/>
              <w:right w:w="20" w:type="dxa"/>
            </w:tcMar>
            <w:vAlign w:val="center"/>
            <w:hideMark/>
          </w:tcPr>
          <w:p w14:paraId="5AC94D85" w14:textId="77777777" w:rsidR="00764529" w:rsidRPr="00E01655" w:rsidRDefault="00764529" w:rsidP="00BF7C20">
            <w:pPr>
              <w:pStyle w:val="movimento2"/>
              <w:rPr>
                <w:color w:val="002060"/>
              </w:rPr>
            </w:pPr>
            <w:r w:rsidRPr="00E01655">
              <w:rPr>
                <w:color w:val="002060"/>
              </w:rPr>
              <w:t xml:space="preserve">(CALCIO S.ELPIDIO A MARE) </w:t>
            </w:r>
          </w:p>
        </w:tc>
        <w:tc>
          <w:tcPr>
            <w:tcW w:w="800" w:type="dxa"/>
            <w:tcMar>
              <w:top w:w="20" w:type="dxa"/>
              <w:left w:w="20" w:type="dxa"/>
              <w:bottom w:w="20" w:type="dxa"/>
              <w:right w:w="20" w:type="dxa"/>
            </w:tcMar>
            <w:vAlign w:val="center"/>
            <w:hideMark/>
          </w:tcPr>
          <w:p w14:paraId="77AFD92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029C3D2" w14:textId="77777777" w:rsidR="00764529" w:rsidRPr="00E01655" w:rsidRDefault="00764529" w:rsidP="00BF7C20">
            <w:pPr>
              <w:pStyle w:val="movimento"/>
              <w:rPr>
                <w:color w:val="002060"/>
              </w:rPr>
            </w:pPr>
            <w:r w:rsidRPr="00E01655">
              <w:rPr>
                <w:color w:val="002060"/>
              </w:rPr>
              <w:t>MAGGIORI NICOLO</w:t>
            </w:r>
          </w:p>
        </w:tc>
        <w:tc>
          <w:tcPr>
            <w:tcW w:w="2200" w:type="dxa"/>
            <w:tcMar>
              <w:top w:w="20" w:type="dxa"/>
              <w:left w:w="20" w:type="dxa"/>
              <w:bottom w:w="20" w:type="dxa"/>
              <w:right w:w="20" w:type="dxa"/>
            </w:tcMar>
            <w:vAlign w:val="center"/>
            <w:hideMark/>
          </w:tcPr>
          <w:p w14:paraId="4D4A1A71" w14:textId="77777777" w:rsidR="00764529" w:rsidRPr="00E01655" w:rsidRDefault="00764529" w:rsidP="00BF7C20">
            <w:pPr>
              <w:pStyle w:val="movimento2"/>
              <w:rPr>
                <w:color w:val="002060"/>
              </w:rPr>
            </w:pPr>
            <w:r w:rsidRPr="00E01655">
              <w:rPr>
                <w:color w:val="002060"/>
              </w:rPr>
              <w:t xml:space="preserve">(CASENUOVE) </w:t>
            </w:r>
          </w:p>
        </w:tc>
      </w:tr>
      <w:tr w:rsidR="00764529" w:rsidRPr="00E01655" w14:paraId="7536572F" w14:textId="77777777" w:rsidTr="00BF7C20">
        <w:tc>
          <w:tcPr>
            <w:tcW w:w="2200" w:type="dxa"/>
            <w:tcMar>
              <w:top w:w="20" w:type="dxa"/>
              <w:left w:w="20" w:type="dxa"/>
              <w:bottom w:w="20" w:type="dxa"/>
              <w:right w:w="20" w:type="dxa"/>
            </w:tcMar>
            <w:vAlign w:val="center"/>
            <w:hideMark/>
          </w:tcPr>
          <w:p w14:paraId="2C222237" w14:textId="77777777" w:rsidR="00764529" w:rsidRPr="00E01655" w:rsidRDefault="00764529" w:rsidP="00BF7C20">
            <w:pPr>
              <w:pStyle w:val="movimento"/>
              <w:rPr>
                <w:color w:val="002060"/>
              </w:rPr>
            </w:pPr>
            <w:r w:rsidRPr="00E01655">
              <w:rPr>
                <w:color w:val="002060"/>
              </w:rPr>
              <w:t>MORETTI STEFANO</w:t>
            </w:r>
          </w:p>
        </w:tc>
        <w:tc>
          <w:tcPr>
            <w:tcW w:w="2200" w:type="dxa"/>
            <w:tcMar>
              <w:top w:w="20" w:type="dxa"/>
              <w:left w:w="20" w:type="dxa"/>
              <w:bottom w:w="20" w:type="dxa"/>
              <w:right w:w="20" w:type="dxa"/>
            </w:tcMar>
            <w:vAlign w:val="center"/>
            <w:hideMark/>
          </w:tcPr>
          <w:p w14:paraId="34876981" w14:textId="77777777" w:rsidR="00764529" w:rsidRPr="00E01655" w:rsidRDefault="00764529" w:rsidP="00BF7C20">
            <w:pPr>
              <w:pStyle w:val="movimento2"/>
              <w:rPr>
                <w:color w:val="002060"/>
              </w:rPr>
            </w:pPr>
            <w:r w:rsidRPr="00E01655">
              <w:rPr>
                <w:color w:val="002060"/>
              </w:rPr>
              <w:t xml:space="preserve">(CASENUOVE) </w:t>
            </w:r>
          </w:p>
        </w:tc>
        <w:tc>
          <w:tcPr>
            <w:tcW w:w="800" w:type="dxa"/>
            <w:tcMar>
              <w:top w:w="20" w:type="dxa"/>
              <w:left w:w="20" w:type="dxa"/>
              <w:bottom w:w="20" w:type="dxa"/>
              <w:right w:w="20" w:type="dxa"/>
            </w:tcMar>
            <w:vAlign w:val="center"/>
            <w:hideMark/>
          </w:tcPr>
          <w:p w14:paraId="49E7455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85B0AE5" w14:textId="77777777" w:rsidR="00764529" w:rsidRPr="00E01655" w:rsidRDefault="00764529" w:rsidP="00BF7C20">
            <w:pPr>
              <w:pStyle w:val="movimento"/>
              <w:rPr>
                <w:color w:val="002060"/>
              </w:rPr>
            </w:pPr>
            <w:r w:rsidRPr="00E01655">
              <w:rPr>
                <w:color w:val="002060"/>
              </w:rPr>
              <w:t>IANNELLI ANDREA</w:t>
            </w:r>
          </w:p>
        </w:tc>
        <w:tc>
          <w:tcPr>
            <w:tcW w:w="2200" w:type="dxa"/>
            <w:tcMar>
              <w:top w:w="20" w:type="dxa"/>
              <w:left w:w="20" w:type="dxa"/>
              <w:bottom w:w="20" w:type="dxa"/>
              <w:right w:w="20" w:type="dxa"/>
            </w:tcMar>
            <w:vAlign w:val="center"/>
            <w:hideMark/>
          </w:tcPr>
          <w:p w14:paraId="67BDBE31" w14:textId="77777777" w:rsidR="00764529" w:rsidRPr="00E01655" w:rsidRDefault="00764529" w:rsidP="00BF7C20">
            <w:pPr>
              <w:pStyle w:val="movimento2"/>
              <w:rPr>
                <w:color w:val="002060"/>
              </w:rPr>
            </w:pPr>
            <w:r w:rsidRPr="00E01655">
              <w:rPr>
                <w:color w:val="002060"/>
              </w:rPr>
              <w:t xml:space="preserve">(CITTA DI FALCONARA) </w:t>
            </w:r>
          </w:p>
        </w:tc>
      </w:tr>
      <w:tr w:rsidR="00764529" w:rsidRPr="00E01655" w14:paraId="0FD84350" w14:textId="77777777" w:rsidTr="00BF7C20">
        <w:tc>
          <w:tcPr>
            <w:tcW w:w="2200" w:type="dxa"/>
            <w:tcMar>
              <w:top w:w="20" w:type="dxa"/>
              <w:left w:w="20" w:type="dxa"/>
              <w:bottom w:w="20" w:type="dxa"/>
              <w:right w:w="20" w:type="dxa"/>
            </w:tcMar>
            <w:vAlign w:val="center"/>
            <w:hideMark/>
          </w:tcPr>
          <w:p w14:paraId="40BB89CE" w14:textId="77777777" w:rsidR="00764529" w:rsidRPr="00E01655" w:rsidRDefault="00764529" w:rsidP="00BF7C20">
            <w:pPr>
              <w:pStyle w:val="movimento"/>
              <w:rPr>
                <w:color w:val="002060"/>
              </w:rPr>
            </w:pPr>
            <w:r w:rsidRPr="00E01655">
              <w:rPr>
                <w:color w:val="002060"/>
              </w:rPr>
              <w:t>MASINI CHRISTIAN</w:t>
            </w:r>
          </w:p>
        </w:tc>
        <w:tc>
          <w:tcPr>
            <w:tcW w:w="2200" w:type="dxa"/>
            <w:tcMar>
              <w:top w:w="20" w:type="dxa"/>
              <w:left w:w="20" w:type="dxa"/>
              <w:bottom w:w="20" w:type="dxa"/>
              <w:right w:w="20" w:type="dxa"/>
            </w:tcMar>
            <w:vAlign w:val="center"/>
            <w:hideMark/>
          </w:tcPr>
          <w:p w14:paraId="75A274AE" w14:textId="77777777" w:rsidR="00764529" w:rsidRPr="00E01655" w:rsidRDefault="00764529" w:rsidP="00BF7C20">
            <w:pPr>
              <w:pStyle w:val="movimento2"/>
              <w:rPr>
                <w:color w:val="002060"/>
              </w:rPr>
            </w:pPr>
            <w:r w:rsidRPr="00E01655">
              <w:rPr>
                <w:color w:val="002060"/>
              </w:rPr>
              <w:t xml:space="preserve">(CITTA DI FALCONARA) </w:t>
            </w:r>
          </w:p>
        </w:tc>
        <w:tc>
          <w:tcPr>
            <w:tcW w:w="800" w:type="dxa"/>
            <w:tcMar>
              <w:top w:w="20" w:type="dxa"/>
              <w:left w:w="20" w:type="dxa"/>
              <w:bottom w:w="20" w:type="dxa"/>
              <w:right w:w="20" w:type="dxa"/>
            </w:tcMar>
            <w:vAlign w:val="center"/>
            <w:hideMark/>
          </w:tcPr>
          <w:p w14:paraId="74633709"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D434FFB" w14:textId="77777777" w:rsidR="00764529" w:rsidRPr="00E01655" w:rsidRDefault="00764529" w:rsidP="00BF7C20">
            <w:pPr>
              <w:pStyle w:val="movimento"/>
              <w:rPr>
                <w:color w:val="002060"/>
              </w:rPr>
            </w:pPr>
            <w:r w:rsidRPr="00E01655">
              <w:rPr>
                <w:color w:val="002060"/>
              </w:rPr>
              <w:t>CECCHINI DANIELE</w:t>
            </w:r>
          </w:p>
        </w:tc>
        <w:tc>
          <w:tcPr>
            <w:tcW w:w="2200" w:type="dxa"/>
            <w:tcMar>
              <w:top w:w="20" w:type="dxa"/>
              <w:left w:w="20" w:type="dxa"/>
              <w:bottom w:w="20" w:type="dxa"/>
              <w:right w:w="20" w:type="dxa"/>
            </w:tcMar>
            <w:vAlign w:val="center"/>
            <w:hideMark/>
          </w:tcPr>
          <w:p w14:paraId="3A5FFF77" w14:textId="77777777" w:rsidR="00764529" w:rsidRPr="00E01655" w:rsidRDefault="00764529" w:rsidP="00BF7C20">
            <w:pPr>
              <w:pStyle w:val="movimento2"/>
              <w:rPr>
                <w:color w:val="002060"/>
              </w:rPr>
            </w:pPr>
            <w:r w:rsidRPr="00E01655">
              <w:rPr>
                <w:color w:val="002060"/>
              </w:rPr>
              <w:t xml:space="preserve">(FFJ CALCIO A 5) </w:t>
            </w:r>
          </w:p>
        </w:tc>
      </w:tr>
      <w:tr w:rsidR="00764529" w:rsidRPr="00E01655" w14:paraId="3F03CDA7" w14:textId="77777777" w:rsidTr="00BF7C20">
        <w:tc>
          <w:tcPr>
            <w:tcW w:w="2200" w:type="dxa"/>
            <w:tcMar>
              <w:top w:w="20" w:type="dxa"/>
              <w:left w:w="20" w:type="dxa"/>
              <w:bottom w:w="20" w:type="dxa"/>
              <w:right w:w="20" w:type="dxa"/>
            </w:tcMar>
            <w:vAlign w:val="center"/>
            <w:hideMark/>
          </w:tcPr>
          <w:p w14:paraId="769B07AF" w14:textId="77777777" w:rsidR="00764529" w:rsidRPr="00E01655" w:rsidRDefault="00764529" w:rsidP="00BF7C20">
            <w:pPr>
              <w:pStyle w:val="movimento"/>
              <w:rPr>
                <w:color w:val="002060"/>
              </w:rPr>
            </w:pPr>
            <w:r w:rsidRPr="00E01655">
              <w:rPr>
                <w:color w:val="002060"/>
              </w:rPr>
              <w:t>CIMARELLI SAMUELE</w:t>
            </w:r>
          </w:p>
        </w:tc>
        <w:tc>
          <w:tcPr>
            <w:tcW w:w="2200" w:type="dxa"/>
            <w:tcMar>
              <w:top w:w="20" w:type="dxa"/>
              <w:left w:w="20" w:type="dxa"/>
              <w:bottom w:w="20" w:type="dxa"/>
              <w:right w:w="20" w:type="dxa"/>
            </w:tcMar>
            <w:vAlign w:val="center"/>
            <w:hideMark/>
          </w:tcPr>
          <w:p w14:paraId="3482CA8C" w14:textId="77777777" w:rsidR="00764529" w:rsidRPr="00E01655" w:rsidRDefault="00764529" w:rsidP="00BF7C20">
            <w:pPr>
              <w:pStyle w:val="movimento2"/>
              <w:rPr>
                <w:color w:val="002060"/>
              </w:rPr>
            </w:pPr>
            <w:r w:rsidRPr="00E01655">
              <w:rPr>
                <w:color w:val="002060"/>
              </w:rPr>
              <w:t xml:space="preserve">(FFJ CALCIO A 5) </w:t>
            </w:r>
          </w:p>
        </w:tc>
        <w:tc>
          <w:tcPr>
            <w:tcW w:w="800" w:type="dxa"/>
            <w:tcMar>
              <w:top w:w="20" w:type="dxa"/>
              <w:left w:w="20" w:type="dxa"/>
              <w:bottom w:w="20" w:type="dxa"/>
              <w:right w:w="20" w:type="dxa"/>
            </w:tcMar>
            <w:vAlign w:val="center"/>
            <w:hideMark/>
          </w:tcPr>
          <w:p w14:paraId="18A12E02"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A6ED1B3" w14:textId="77777777" w:rsidR="00764529" w:rsidRPr="00E01655" w:rsidRDefault="00764529" w:rsidP="00BF7C20">
            <w:pPr>
              <w:pStyle w:val="movimento"/>
              <w:rPr>
                <w:color w:val="002060"/>
              </w:rPr>
            </w:pPr>
            <w:r w:rsidRPr="00E01655">
              <w:rPr>
                <w:color w:val="002060"/>
              </w:rPr>
              <w:t>DAMIANI CRISTIANO</w:t>
            </w:r>
          </w:p>
        </w:tc>
        <w:tc>
          <w:tcPr>
            <w:tcW w:w="2200" w:type="dxa"/>
            <w:tcMar>
              <w:top w:w="20" w:type="dxa"/>
              <w:left w:w="20" w:type="dxa"/>
              <w:bottom w:w="20" w:type="dxa"/>
              <w:right w:w="20" w:type="dxa"/>
            </w:tcMar>
            <w:vAlign w:val="center"/>
            <w:hideMark/>
          </w:tcPr>
          <w:p w14:paraId="086FAB1B" w14:textId="77777777" w:rsidR="00764529" w:rsidRPr="00E01655" w:rsidRDefault="00764529" w:rsidP="00BF7C20">
            <w:pPr>
              <w:pStyle w:val="movimento2"/>
              <w:rPr>
                <w:color w:val="002060"/>
              </w:rPr>
            </w:pPr>
            <w:r w:rsidRPr="00E01655">
              <w:rPr>
                <w:color w:val="002060"/>
              </w:rPr>
              <w:t xml:space="preserve">(FROG S CLUB SPORT) </w:t>
            </w:r>
          </w:p>
        </w:tc>
      </w:tr>
      <w:tr w:rsidR="00764529" w:rsidRPr="00E01655" w14:paraId="63BD6B15" w14:textId="77777777" w:rsidTr="00BF7C20">
        <w:tc>
          <w:tcPr>
            <w:tcW w:w="2200" w:type="dxa"/>
            <w:tcMar>
              <w:top w:w="20" w:type="dxa"/>
              <w:left w:w="20" w:type="dxa"/>
              <w:bottom w:w="20" w:type="dxa"/>
              <w:right w:w="20" w:type="dxa"/>
            </w:tcMar>
            <w:vAlign w:val="center"/>
            <w:hideMark/>
          </w:tcPr>
          <w:p w14:paraId="0FF544E8" w14:textId="77777777" w:rsidR="00764529" w:rsidRPr="00E01655" w:rsidRDefault="00764529" w:rsidP="00BF7C20">
            <w:pPr>
              <w:pStyle w:val="movimento"/>
              <w:rPr>
                <w:color w:val="002060"/>
              </w:rPr>
            </w:pPr>
            <w:r w:rsidRPr="00E01655">
              <w:rPr>
                <w:color w:val="002060"/>
              </w:rPr>
              <w:t>MACRILLANTE ALESSANDRO</w:t>
            </w:r>
          </w:p>
        </w:tc>
        <w:tc>
          <w:tcPr>
            <w:tcW w:w="2200" w:type="dxa"/>
            <w:tcMar>
              <w:top w:w="20" w:type="dxa"/>
              <w:left w:w="20" w:type="dxa"/>
              <w:bottom w:w="20" w:type="dxa"/>
              <w:right w:w="20" w:type="dxa"/>
            </w:tcMar>
            <w:vAlign w:val="center"/>
            <w:hideMark/>
          </w:tcPr>
          <w:p w14:paraId="4F612576" w14:textId="77777777" w:rsidR="00764529" w:rsidRPr="00E01655" w:rsidRDefault="00764529" w:rsidP="00BF7C20">
            <w:pPr>
              <w:pStyle w:val="movimento2"/>
              <w:rPr>
                <w:color w:val="002060"/>
              </w:rPr>
            </w:pPr>
            <w:r w:rsidRPr="00E01655">
              <w:rPr>
                <w:color w:val="002060"/>
              </w:rPr>
              <w:t xml:space="preserve">(FROG S CLUB SPORT) </w:t>
            </w:r>
          </w:p>
        </w:tc>
        <w:tc>
          <w:tcPr>
            <w:tcW w:w="800" w:type="dxa"/>
            <w:tcMar>
              <w:top w:w="20" w:type="dxa"/>
              <w:left w:w="20" w:type="dxa"/>
              <w:bottom w:w="20" w:type="dxa"/>
              <w:right w:w="20" w:type="dxa"/>
            </w:tcMar>
            <w:vAlign w:val="center"/>
            <w:hideMark/>
          </w:tcPr>
          <w:p w14:paraId="5CE70E03"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7116361" w14:textId="77777777" w:rsidR="00764529" w:rsidRPr="00E01655" w:rsidRDefault="00764529" w:rsidP="00BF7C20">
            <w:pPr>
              <w:pStyle w:val="movimento"/>
              <w:rPr>
                <w:color w:val="002060"/>
              </w:rPr>
            </w:pPr>
            <w:r w:rsidRPr="00E01655">
              <w:rPr>
                <w:color w:val="002060"/>
              </w:rPr>
              <w:t>MARCOZZI ALESSIO</w:t>
            </w:r>
          </w:p>
        </w:tc>
        <w:tc>
          <w:tcPr>
            <w:tcW w:w="2200" w:type="dxa"/>
            <w:tcMar>
              <w:top w:w="20" w:type="dxa"/>
              <w:left w:w="20" w:type="dxa"/>
              <w:bottom w:w="20" w:type="dxa"/>
              <w:right w:w="20" w:type="dxa"/>
            </w:tcMar>
            <w:vAlign w:val="center"/>
            <w:hideMark/>
          </w:tcPr>
          <w:p w14:paraId="611E555B" w14:textId="77777777" w:rsidR="00764529" w:rsidRPr="00E01655" w:rsidRDefault="00764529" w:rsidP="00BF7C20">
            <w:pPr>
              <w:pStyle w:val="movimento2"/>
              <w:rPr>
                <w:color w:val="002060"/>
              </w:rPr>
            </w:pPr>
            <w:r w:rsidRPr="00E01655">
              <w:rPr>
                <w:color w:val="002060"/>
              </w:rPr>
              <w:t xml:space="preserve">(FUTSAL L.C.) </w:t>
            </w:r>
          </w:p>
        </w:tc>
      </w:tr>
      <w:tr w:rsidR="00764529" w:rsidRPr="00E01655" w14:paraId="77AA7F17" w14:textId="77777777" w:rsidTr="00BF7C20">
        <w:tc>
          <w:tcPr>
            <w:tcW w:w="2200" w:type="dxa"/>
            <w:tcMar>
              <w:top w:w="20" w:type="dxa"/>
              <w:left w:w="20" w:type="dxa"/>
              <w:bottom w:w="20" w:type="dxa"/>
              <w:right w:w="20" w:type="dxa"/>
            </w:tcMar>
            <w:vAlign w:val="center"/>
            <w:hideMark/>
          </w:tcPr>
          <w:p w14:paraId="74C1FB76" w14:textId="77777777" w:rsidR="00764529" w:rsidRPr="00E01655" w:rsidRDefault="00764529" w:rsidP="00BF7C20">
            <w:pPr>
              <w:pStyle w:val="movimento"/>
              <w:rPr>
                <w:color w:val="002060"/>
              </w:rPr>
            </w:pPr>
            <w:r w:rsidRPr="00E01655">
              <w:rPr>
                <w:color w:val="002060"/>
              </w:rPr>
              <w:t>BRUNI ALESSIO</w:t>
            </w:r>
          </w:p>
        </w:tc>
        <w:tc>
          <w:tcPr>
            <w:tcW w:w="2200" w:type="dxa"/>
            <w:tcMar>
              <w:top w:w="20" w:type="dxa"/>
              <w:left w:w="20" w:type="dxa"/>
              <w:bottom w:w="20" w:type="dxa"/>
              <w:right w:w="20" w:type="dxa"/>
            </w:tcMar>
            <w:vAlign w:val="center"/>
            <w:hideMark/>
          </w:tcPr>
          <w:p w14:paraId="50D8E137" w14:textId="77777777" w:rsidR="00764529" w:rsidRPr="00E01655" w:rsidRDefault="00764529" w:rsidP="00BF7C20">
            <w:pPr>
              <w:pStyle w:val="movimento2"/>
              <w:rPr>
                <w:color w:val="002060"/>
              </w:rPr>
            </w:pPr>
            <w:r w:rsidRPr="00E01655">
              <w:rPr>
                <w:color w:val="002060"/>
              </w:rPr>
              <w:t xml:space="preserve">(FUTSAL VIRE GEOSISTEM ASD) </w:t>
            </w:r>
          </w:p>
        </w:tc>
        <w:tc>
          <w:tcPr>
            <w:tcW w:w="800" w:type="dxa"/>
            <w:tcMar>
              <w:top w:w="20" w:type="dxa"/>
              <w:left w:w="20" w:type="dxa"/>
              <w:bottom w:w="20" w:type="dxa"/>
              <w:right w:w="20" w:type="dxa"/>
            </w:tcMar>
            <w:vAlign w:val="center"/>
            <w:hideMark/>
          </w:tcPr>
          <w:p w14:paraId="2B44E4DB"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D0C724A" w14:textId="77777777" w:rsidR="00764529" w:rsidRPr="00E01655" w:rsidRDefault="00764529" w:rsidP="00BF7C20">
            <w:pPr>
              <w:pStyle w:val="movimento"/>
              <w:rPr>
                <w:color w:val="002060"/>
              </w:rPr>
            </w:pPr>
            <w:r w:rsidRPr="00E01655">
              <w:rPr>
                <w:color w:val="002060"/>
              </w:rPr>
              <w:t>GIGANTI CARLO GABRIEL</w:t>
            </w:r>
          </w:p>
        </w:tc>
        <w:tc>
          <w:tcPr>
            <w:tcW w:w="2200" w:type="dxa"/>
            <w:tcMar>
              <w:top w:w="20" w:type="dxa"/>
              <w:left w:w="20" w:type="dxa"/>
              <w:bottom w:w="20" w:type="dxa"/>
              <w:right w:w="20" w:type="dxa"/>
            </w:tcMar>
            <w:vAlign w:val="center"/>
            <w:hideMark/>
          </w:tcPr>
          <w:p w14:paraId="3189345C" w14:textId="77777777" w:rsidR="00764529" w:rsidRPr="00E01655" w:rsidRDefault="00764529" w:rsidP="00BF7C20">
            <w:pPr>
              <w:pStyle w:val="movimento2"/>
              <w:rPr>
                <w:color w:val="002060"/>
              </w:rPr>
            </w:pPr>
            <w:r w:rsidRPr="00E01655">
              <w:rPr>
                <w:color w:val="002060"/>
              </w:rPr>
              <w:t xml:space="preserve">(FUTSAL VIRE GEOSISTEM ASD) </w:t>
            </w:r>
          </w:p>
        </w:tc>
      </w:tr>
      <w:tr w:rsidR="00764529" w:rsidRPr="00E01655" w14:paraId="31FAB453" w14:textId="77777777" w:rsidTr="00BF7C20">
        <w:tc>
          <w:tcPr>
            <w:tcW w:w="2200" w:type="dxa"/>
            <w:tcMar>
              <w:top w:w="20" w:type="dxa"/>
              <w:left w:w="20" w:type="dxa"/>
              <w:bottom w:w="20" w:type="dxa"/>
              <w:right w:w="20" w:type="dxa"/>
            </w:tcMar>
            <w:vAlign w:val="center"/>
            <w:hideMark/>
          </w:tcPr>
          <w:p w14:paraId="62DA951B" w14:textId="77777777" w:rsidR="00764529" w:rsidRPr="00E01655" w:rsidRDefault="00764529" w:rsidP="00BF7C20">
            <w:pPr>
              <w:pStyle w:val="movimento"/>
              <w:rPr>
                <w:color w:val="002060"/>
              </w:rPr>
            </w:pPr>
            <w:r w:rsidRPr="00E01655">
              <w:rPr>
                <w:color w:val="002060"/>
              </w:rPr>
              <w:t>D ANSELMO DIEGO</w:t>
            </w:r>
          </w:p>
        </w:tc>
        <w:tc>
          <w:tcPr>
            <w:tcW w:w="2200" w:type="dxa"/>
            <w:tcMar>
              <w:top w:w="20" w:type="dxa"/>
              <w:left w:w="20" w:type="dxa"/>
              <w:bottom w:w="20" w:type="dxa"/>
              <w:right w:w="20" w:type="dxa"/>
            </w:tcMar>
            <w:vAlign w:val="center"/>
            <w:hideMark/>
          </w:tcPr>
          <w:p w14:paraId="76972178" w14:textId="77777777" w:rsidR="00764529" w:rsidRPr="00E01655" w:rsidRDefault="00764529" w:rsidP="00BF7C20">
            <w:pPr>
              <w:pStyle w:val="movimento2"/>
              <w:rPr>
                <w:color w:val="002060"/>
              </w:rPr>
            </w:pPr>
            <w:r w:rsidRPr="00E01655">
              <w:rPr>
                <w:color w:val="002060"/>
              </w:rPr>
              <w:t xml:space="preserve">(PICENO UNITED MMX A R.L.) </w:t>
            </w:r>
          </w:p>
        </w:tc>
        <w:tc>
          <w:tcPr>
            <w:tcW w:w="800" w:type="dxa"/>
            <w:tcMar>
              <w:top w:w="20" w:type="dxa"/>
              <w:left w:w="20" w:type="dxa"/>
              <w:bottom w:w="20" w:type="dxa"/>
              <w:right w:w="20" w:type="dxa"/>
            </w:tcMar>
            <w:vAlign w:val="center"/>
            <w:hideMark/>
          </w:tcPr>
          <w:p w14:paraId="1EEBF1A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CA36811" w14:textId="77777777" w:rsidR="00764529" w:rsidRPr="00E01655" w:rsidRDefault="00764529" w:rsidP="00BF7C20">
            <w:pPr>
              <w:pStyle w:val="movimento"/>
              <w:rPr>
                <w:color w:val="002060"/>
              </w:rPr>
            </w:pPr>
            <w:r w:rsidRPr="00E01655">
              <w:rPr>
                <w:color w:val="002060"/>
              </w:rPr>
              <w:t>FERRETTI LORENZO</w:t>
            </w:r>
          </w:p>
        </w:tc>
        <w:tc>
          <w:tcPr>
            <w:tcW w:w="2200" w:type="dxa"/>
            <w:tcMar>
              <w:top w:w="20" w:type="dxa"/>
              <w:left w:w="20" w:type="dxa"/>
              <w:bottom w:w="20" w:type="dxa"/>
              <w:right w:w="20" w:type="dxa"/>
            </w:tcMar>
            <w:vAlign w:val="center"/>
            <w:hideMark/>
          </w:tcPr>
          <w:p w14:paraId="03DC3570" w14:textId="77777777" w:rsidR="00764529" w:rsidRPr="00E01655" w:rsidRDefault="00764529" w:rsidP="00BF7C20">
            <w:pPr>
              <w:pStyle w:val="movimento2"/>
              <w:rPr>
                <w:color w:val="002060"/>
              </w:rPr>
            </w:pPr>
            <w:r w:rsidRPr="00E01655">
              <w:rPr>
                <w:color w:val="002060"/>
              </w:rPr>
              <w:t xml:space="preserve">(PIEDIRIPA C5) </w:t>
            </w:r>
          </w:p>
        </w:tc>
      </w:tr>
      <w:tr w:rsidR="00764529" w:rsidRPr="00E01655" w14:paraId="4D8F5F66" w14:textId="77777777" w:rsidTr="00BF7C20">
        <w:tc>
          <w:tcPr>
            <w:tcW w:w="2200" w:type="dxa"/>
            <w:tcMar>
              <w:top w:w="20" w:type="dxa"/>
              <w:left w:w="20" w:type="dxa"/>
              <w:bottom w:w="20" w:type="dxa"/>
              <w:right w:w="20" w:type="dxa"/>
            </w:tcMar>
            <w:vAlign w:val="center"/>
            <w:hideMark/>
          </w:tcPr>
          <w:p w14:paraId="79E49530" w14:textId="77777777" w:rsidR="00764529" w:rsidRPr="00E01655" w:rsidRDefault="00764529" w:rsidP="00BF7C20">
            <w:pPr>
              <w:pStyle w:val="movimento"/>
              <w:rPr>
                <w:color w:val="002060"/>
              </w:rPr>
            </w:pPr>
            <w:r w:rsidRPr="00E01655">
              <w:rPr>
                <w:color w:val="002060"/>
              </w:rPr>
              <w:t>MANCINELLI ALEX</w:t>
            </w:r>
          </w:p>
        </w:tc>
        <w:tc>
          <w:tcPr>
            <w:tcW w:w="2200" w:type="dxa"/>
            <w:tcMar>
              <w:top w:w="20" w:type="dxa"/>
              <w:left w:w="20" w:type="dxa"/>
              <w:bottom w:w="20" w:type="dxa"/>
              <w:right w:w="20" w:type="dxa"/>
            </w:tcMar>
            <w:vAlign w:val="center"/>
            <w:hideMark/>
          </w:tcPr>
          <w:p w14:paraId="513C45C0" w14:textId="77777777" w:rsidR="00764529" w:rsidRPr="00E01655" w:rsidRDefault="00764529" w:rsidP="00BF7C20">
            <w:pPr>
              <w:pStyle w:val="movimento2"/>
              <w:rPr>
                <w:color w:val="002060"/>
              </w:rPr>
            </w:pPr>
            <w:r w:rsidRPr="00E01655">
              <w:rPr>
                <w:color w:val="002060"/>
              </w:rPr>
              <w:t xml:space="preserve">(POL. SPORT COMMUNICATION) </w:t>
            </w:r>
          </w:p>
        </w:tc>
        <w:tc>
          <w:tcPr>
            <w:tcW w:w="800" w:type="dxa"/>
            <w:tcMar>
              <w:top w:w="20" w:type="dxa"/>
              <w:left w:w="20" w:type="dxa"/>
              <w:bottom w:w="20" w:type="dxa"/>
              <w:right w:w="20" w:type="dxa"/>
            </w:tcMar>
            <w:vAlign w:val="center"/>
            <w:hideMark/>
          </w:tcPr>
          <w:p w14:paraId="104CC592"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C443E50" w14:textId="77777777" w:rsidR="00764529" w:rsidRPr="00E01655" w:rsidRDefault="00764529" w:rsidP="00BF7C20">
            <w:pPr>
              <w:pStyle w:val="movimento"/>
              <w:rPr>
                <w:color w:val="002060"/>
              </w:rPr>
            </w:pPr>
            <w:r w:rsidRPr="00E01655">
              <w:rPr>
                <w:color w:val="002060"/>
              </w:rPr>
              <w:t>VENERE ROBERTO</w:t>
            </w:r>
          </w:p>
        </w:tc>
        <w:tc>
          <w:tcPr>
            <w:tcW w:w="2200" w:type="dxa"/>
            <w:tcMar>
              <w:top w:w="20" w:type="dxa"/>
              <w:left w:w="20" w:type="dxa"/>
              <w:bottom w:w="20" w:type="dxa"/>
              <w:right w:w="20" w:type="dxa"/>
            </w:tcMar>
            <w:vAlign w:val="center"/>
            <w:hideMark/>
          </w:tcPr>
          <w:p w14:paraId="11177FD2" w14:textId="77777777" w:rsidR="00764529" w:rsidRPr="00E01655" w:rsidRDefault="00764529" w:rsidP="00BF7C20">
            <w:pPr>
              <w:pStyle w:val="movimento2"/>
              <w:rPr>
                <w:color w:val="002060"/>
              </w:rPr>
            </w:pPr>
            <w:r w:rsidRPr="00E01655">
              <w:rPr>
                <w:color w:val="002060"/>
              </w:rPr>
              <w:t xml:space="preserve">(POLVERIGI C5) </w:t>
            </w:r>
          </w:p>
        </w:tc>
      </w:tr>
      <w:tr w:rsidR="00764529" w:rsidRPr="00E01655" w14:paraId="06A39BAE" w14:textId="77777777" w:rsidTr="00BF7C20">
        <w:tc>
          <w:tcPr>
            <w:tcW w:w="2200" w:type="dxa"/>
            <w:tcMar>
              <w:top w:w="20" w:type="dxa"/>
              <w:left w:w="20" w:type="dxa"/>
              <w:bottom w:w="20" w:type="dxa"/>
              <w:right w:w="20" w:type="dxa"/>
            </w:tcMar>
            <w:vAlign w:val="center"/>
            <w:hideMark/>
          </w:tcPr>
          <w:p w14:paraId="104BAA2B" w14:textId="77777777" w:rsidR="00764529" w:rsidRPr="00E01655" w:rsidRDefault="00764529" w:rsidP="00BF7C20">
            <w:pPr>
              <w:pStyle w:val="movimento"/>
              <w:rPr>
                <w:color w:val="002060"/>
              </w:rPr>
            </w:pPr>
            <w:r w:rsidRPr="00E01655">
              <w:rPr>
                <w:color w:val="002060"/>
              </w:rPr>
              <w:t>MENGARONI MICHAEL</w:t>
            </w:r>
          </w:p>
        </w:tc>
        <w:tc>
          <w:tcPr>
            <w:tcW w:w="2200" w:type="dxa"/>
            <w:tcMar>
              <w:top w:w="20" w:type="dxa"/>
              <w:left w:w="20" w:type="dxa"/>
              <w:bottom w:w="20" w:type="dxa"/>
              <w:right w:w="20" w:type="dxa"/>
            </w:tcMar>
            <w:vAlign w:val="center"/>
            <w:hideMark/>
          </w:tcPr>
          <w:p w14:paraId="41CBEC7E" w14:textId="77777777" w:rsidR="00764529" w:rsidRPr="00E01655" w:rsidRDefault="00764529" w:rsidP="00BF7C20">
            <w:pPr>
              <w:pStyle w:val="movimento2"/>
              <w:rPr>
                <w:color w:val="002060"/>
              </w:rPr>
            </w:pPr>
            <w:r w:rsidRPr="00E01655">
              <w:rPr>
                <w:color w:val="002060"/>
              </w:rPr>
              <w:t xml:space="preserve">(RIVIERA DELLE PALME) </w:t>
            </w:r>
          </w:p>
        </w:tc>
        <w:tc>
          <w:tcPr>
            <w:tcW w:w="800" w:type="dxa"/>
            <w:tcMar>
              <w:top w:w="20" w:type="dxa"/>
              <w:left w:w="20" w:type="dxa"/>
              <w:bottom w:w="20" w:type="dxa"/>
              <w:right w:w="20" w:type="dxa"/>
            </w:tcMar>
            <w:vAlign w:val="center"/>
            <w:hideMark/>
          </w:tcPr>
          <w:p w14:paraId="473C727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4FF3CA1" w14:textId="77777777" w:rsidR="00764529" w:rsidRPr="00E01655" w:rsidRDefault="00764529" w:rsidP="00BF7C20">
            <w:pPr>
              <w:pStyle w:val="movimento"/>
              <w:rPr>
                <w:color w:val="002060"/>
              </w:rPr>
            </w:pPr>
            <w:r w:rsidRPr="00E01655">
              <w:rPr>
                <w:color w:val="002060"/>
              </w:rPr>
              <w:t>BATTAGLINI FEDERICO</w:t>
            </w:r>
          </w:p>
        </w:tc>
        <w:tc>
          <w:tcPr>
            <w:tcW w:w="2200" w:type="dxa"/>
            <w:tcMar>
              <w:top w:w="20" w:type="dxa"/>
              <w:left w:w="20" w:type="dxa"/>
              <w:bottom w:w="20" w:type="dxa"/>
              <w:right w:w="20" w:type="dxa"/>
            </w:tcMar>
            <w:vAlign w:val="center"/>
            <w:hideMark/>
          </w:tcPr>
          <w:p w14:paraId="7EC5D5AF" w14:textId="77777777" w:rsidR="00764529" w:rsidRPr="00E01655" w:rsidRDefault="00764529" w:rsidP="00BF7C20">
            <w:pPr>
              <w:pStyle w:val="movimento2"/>
              <w:rPr>
                <w:color w:val="002060"/>
              </w:rPr>
            </w:pPr>
            <w:r w:rsidRPr="00E01655">
              <w:rPr>
                <w:color w:val="002060"/>
              </w:rPr>
              <w:t xml:space="preserve">(SAN BIAGIO) </w:t>
            </w:r>
          </w:p>
        </w:tc>
      </w:tr>
      <w:tr w:rsidR="00764529" w:rsidRPr="00E01655" w14:paraId="4A511A70" w14:textId="77777777" w:rsidTr="00BF7C20">
        <w:tc>
          <w:tcPr>
            <w:tcW w:w="2200" w:type="dxa"/>
            <w:tcMar>
              <w:top w:w="20" w:type="dxa"/>
              <w:left w:w="20" w:type="dxa"/>
              <w:bottom w:w="20" w:type="dxa"/>
              <w:right w:w="20" w:type="dxa"/>
            </w:tcMar>
            <w:vAlign w:val="center"/>
            <w:hideMark/>
          </w:tcPr>
          <w:p w14:paraId="4D98147D" w14:textId="77777777" w:rsidR="00764529" w:rsidRPr="00E01655" w:rsidRDefault="00764529" w:rsidP="00BF7C20">
            <w:pPr>
              <w:pStyle w:val="movimento"/>
              <w:rPr>
                <w:color w:val="002060"/>
              </w:rPr>
            </w:pPr>
            <w:r w:rsidRPr="00E01655">
              <w:rPr>
                <w:color w:val="002060"/>
              </w:rPr>
              <w:t>TORTA LEONARDO</w:t>
            </w:r>
          </w:p>
        </w:tc>
        <w:tc>
          <w:tcPr>
            <w:tcW w:w="2200" w:type="dxa"/>
            <w:tcMar>
              <w:top w:w="20" w:type="dxa"/>
              <w:left w:w="20" w:type="dxa"/>
              <w:bottom w:w="20" w:type="dxa"/>
              <w:right w:w="20" w:type="dxa"/>
            </w:tcMar>
            <w:vAlign w:val="center"/>
            <w:hideMark/>
          </w:tcPr>
          <w:p w14:paraId="5E56D4AD" w14:textId="77777777" w:rsidR="00764529" w:rsidRPr="00E01655" w:rsidRDefault="00764529" w:rsidP="00BF7C20">
            <w:pPr>
              <w:pStyle w:val="movimento2"/>
              <w:rPr>
                <w:color w:val="002060"/>
              </w:rPr>
            </w:pPr>
            <w:r w:rsidRPr="00E01655">
              <w:rPr>
                <w:color w:val="002060"/>
              </w:rPr>
              <w:t xml:space="preserve">(SANTA MARIA NUOVA A.S.D.) </w:t>
            </w:r>
          </w:p>
        </w:tc>
        <w:tc>
          <w:tcPr>
            <w:tcW w:w="800" w:type="dxa"/>
            <w:tcMar>
              <w:top w:w="20" w:type="dxa"/>
              <w:left w:w="20" w:type="dxa"/>
              <w:bottom w:w="20" w:type="dxa"/>
              <w:right w:w="20" w:type="dxa"/>
            </w:tcMar>
            <w:vAlign w:val="center"/>
            <w:hideMark/>
          </w:tcPr>
          <w:p w14:paraId="4429E5D0"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66224CC" w14:textId="77777777" w:rsidR="00764529" w:rsidRPr="00E01655" w:rsidRDefault="00764529" w:rsidP="00BF7C20">
            <w:pPr>
              <w:pStyle w:val="movimento"/>
              <w:rPr>
                <w:color w:val="002060"/>
              </w:rPr>
            </w:pPr>
            <w:r w:rsidRPr="00E01655">
              <w:rPr>
                <w:color w:val="002060"/>
              </w:rPr>
              <w:t>ALEGI RICCARDO</w:t>
            </w:r>
          </w:p>
        </w:tc>
        <w:tc>
          <w:tcPr>
            <w:tcW w:w="2200" w:type="dxa"/>
            <w:tcMar>
              <w:top w:w="20" w:type="dxa"/>
              <w:left w:w="20" w:type="dxa"/>
              <w:bottom w:w="20" w:type="dxa"/>
              <w:right w:w="20" w:type="dxa"/>
            </w:tcMar>
            <w:vAlign w:val="center"/>
            <w:hideMark/>
          </w:tcPr>
          <w:p w14:paraId="4E2A5D7B" w14:textId="77777777" w:rsidR="00764529" w:rsidRPr="00E01655" w:rsidRDefault="00764529" w:rsidP="00BF7C20">
            <w:pPr>
              <w:pStyle w:val="movimento2"/>
              <w:rPr>
                <w:color w:val="002060"/>
              </w:rPr>
            </w:pPr>
            <w:r w:rsidRPr="00E01655">
              <w:rPr>
                <w:color w:val="002060"/>
              </w:rPr>
              <w:t xml:space="preserve">(SPECIAL ONE SPORTING CLUB) </w:t>
            </w:r>
          </w:p>
        </w:tc>
      </w:tr>
      <w:tr w:rsidR="00764529" w:rsidRPr="00E01655" w14:paraId="53845A9B" w14:textId="77777777" w:rsidTr="00BF7C20">
        <w:tc>
          <w:tcPr>
            <w:tcW w:w="2200" w:type="dxa"/>
            <w:tcMar>
              <w:top w:w="20" w:type="dxa"/>
              <w:left w:w="20" w:type="dxa"/>
              <w:bottom w:w="20" w:type="dxa"/>
              <w:right w:w="20" w:type="dxa"/>
            </w:tcMar>
            <w:vAlign w:val="center"/>
            <w:hideMark/>
          </w:tcPr>
          <w:p w14:paraId="247023F7" w14:textId="77777777" w:rsidR="00764529" w:rsidRPr="00E01655" w:rsidRDefault="00764529" w:rsidP="00BF7C20">
            <w:pPr>
              <w:pStyle w:val="movimento"/>
              <w:rPr>
                <w:color w:val="002060"/>
              </w:rPr>
            </w:pPr>
            <w:r w:rsidRPr="00E01655">
              <w:rPr>
                <w:color w:val="002060"/>
              </w:rPr>
              <w:t>SCHIAVONI SIMONE</w:t>
            </w:r>
          </w:p>
        </w:tc>
        <w:tc>
          <w:tcPr>
            <w:tcW w:w="2200" w:type="dxa"/>
            <w:tcMar>
              <w:top w:w="20" w:type="dxa"/>
              <w:left w:w="20" w:type="dxa"/>
              <w:bottom w:w="20" w:type="dxa"/>
              <w:right w:w="20" w:type="dxa"/>
            </w:tcMar>
            <w:vAlign w:val="center"/>
            <w:hideMark/>
          </w:tcPr>
          <w:p w14:paraId="7D207612" w14:textId="77777777" w:rsidR="00764529" w:rsidRPr="00E01655" w:rsidRDefault="00764529" w:rsidP="00BF7C20">
            <w:pPr>
              <w:pStyle w:val="movimento2"/>
              <w:rPr>
                <w:color w:val="002060"/>
              </w:rPr>
            </w:pPr>
            <w:r w:rsidRPr="00E01655">
              <w:rPr>
                <w:color w:val="002060"/>
              </w:rPr>
              <w:t xml:space="preserve">(VIRTUS AURORA C5) </w:t>
            </w:r>
          </w:p>
        </w:tc>
        <w:tc>
          <w:tcPr>
            <w:tcW w:w="800" w:type="dxa"/>
            <w:tcMar>
              <w:top w:w="20" w:type="dxa"/>
              <w:left w:w="20" w:type="dxa"/>
              <w:bottom w:w="20" w:type="dxa"/>
              <w:right w:w="20" w:type="dxa"/>
            </w:tcMar>
            <w:vAlign w:val="center"/>
            <w:hideMark/>
          </w:tcPr>
          <w:p w14:paraId="615E8B5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314A416" w14:textId="77777777" w:rsidR="00764529" w:rsidRPr="00E01655" w:rsidRDefault="00764529" w:rsidP="00BF7C20">
            <w:pPr>
              <w:pStyle w:val="movimento"/>
              <w:rPr>
                <w:color w:val="002060"/>
              </w:rPr>
            </w:pPr>
            <w:r w:rsidRPr="00E01655">
              <w:rPr>
                <w:color w:val="002060"/>
              </w:rPr>
              <w:t>FICHERA SALVATORE</w:t>
            </w:r>
          </w:p>
        </w:tc>
        <w:tc>
          <w:tcPr>
            <w:tcW w:w="2200" w:type="dxa"/>
            <w:tcMar>
              <w:top w:w="20" w:type="dxa"/>
              <w:left w:w="20" w:type="dxa"/>
              <w:bottom w:w="20" w:type="dxa"/>
              <w:right w:w="20" w:type="dxa"/>
            </w:tcMar>
            <w:vAlign w:val="center"/>
            <w:hideMark/>
          </w:tcPr>
          <w:p w14:paraId="49E78FCC" w14:textId="77777777" w:rsidR="00764529" w:rsidRPr="00E01655" w:rsidRDefault="00764529" w:rsidP="00BF7C20">
            <w:pPr>
              <w:pStyle w:val="movimento2"/>
              <w:rPr>
                <w:color w:val="002060"/>
              </w:rPr>
            </w:pPr>
            <w:r w:rsidRPr="00E01655">
              <w:rPr>
                <w:color w:val="002060"/>
              </w:rPr>
              <w:t xml:space="preserve">(VIS CIVITANOVA) </w:t>
            </w:r>
          </w:p>
        </w:tc>
      </w:tr>
    </w:tbl>
    <w:p w14:paraId="1794C075" w14:textId="77777777" w:rsidR="00764529" w:rsidRPr="00E01655" w:rsidRDefault="00764529" w:rsidP="00764529">
      <w:pPr>
        <w:pStyle w:val="titolo10"/>
        <w:rPr>
          <w:rFonts w:eastAsiaTheme="minorEastAsia"/>
          <w:color w:val="002060"/>
        </w:rPr>
      </w:pPr>
      <w:r w:rsidRPr="00E01655">
        <w:rPr>
          <w:color w:val="002060"/>
        </w:rPr>
        <w:t xml:space="preserve">GARE DEL 20/ 1/2024 </w:t>
      </w:r>
    </w:p>
    <w:p w14:paraId="40A7FB4E" w14:textId="77777777" w:rsidR="00764529" w:rsidRPr="00E01655" w:rsidRDefault="00764529" w:rsidP="00764529">
      <w:pPr>
        <w:pStyle w:val="titolo7a"/>
        <w:rPr>
          <w:color w:val="002060"/>
        </w:rPr>
      </w:pPr>
      <w:r w:rsidRPr="00E01655">
        <w:rPr>
          <w:color w:val="002060"/>
        </w:rPr>
        <w:t xml:space="preserve">PROVVEDIMENTI DISCIPLINARI </w:t>
      </w:r>
    </w:p>
    <w:p w14:paraId="0760BF06"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258CFAEF" w14:textId="77777777" w:rsidR="00764529" w:rsidRPr="00E01655" w:rsidRDefault="00764529" w:rsidP="00764529">
      <w:pPr>
        <w:pStyle w:val="titolo30"/>
        <w:rPr>
          <w:color w:val="002060"/>
        </w:rPr>
      </w:pPr>
      <w:r w:rsidRPr="00E01655">
        <w:rPr>
          <w:color w:val="002060"/>
        </w:rPr>
        <w:t xml:space="preserve">DIRIGENTI </w:t>
      </w:r>
    </w:p>
    <w:p w14:paraId="2C836DAE" w14:textId="77777777" w:rsidR="00764529" w:rsidRPr="00E01655" w:rsidRDefault="00764529" w:rsidP="00764529">
      <w:pPr>
        <w:pStyle w:val="titolo20"/>
        <w:rPr>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6E1035F4" w14:textId="77777777" w:rsidTr="00BF7C20">
        <w:tc>
          <w:tcPr>
            <w:tcW w:w="2200" w:type="dxa"/>
            <w:tcMar>
              <w:top w:w="20" w:type="dxa"/>
              <w:left w:w="20" w:type="dxa"/>
              <w:bottom w:w="20" w:type="dxa"/>
              <w:right w:w="20" w:type="dxa"/>
            </w:tcMar>
            <w:vAlign w:val="center"/>
            <w:hideMark/>
          </w:tcPr>
          <w:p w14:paraId="4913714B" w14:textId="77777777" w:rsidR="00764529" w:rsidRPr="00E01655" w:rsidRDefault="00764529" w:rsidP="00BF7C20">
            <w:pPr>
              <w:pStyle w:val="movimento"/>
              <w:rPr>
                <w:color w:val="002060"/>
              </w:rPr>
            </w:pPr>
            <w:r w:rsidRPr="00E01655">
              <w:rPr>
                <w:color w:val="002060"/>
              </w:rPr>
              <w:t>MORICI DANIELE</w:t>
            </w:r>
          </w:p>
        </w:tc>
        <w:tc>
          <w:tcPr>
            <w:tcW w:w="2200" w:type="dxa"/>
            <w:tcMar>
              <w:top w:w="20" w:type="dxa"/>
              <w:left w:w="20" w:type="dxa"/>
              <w:bottom w:w="20" w:type="dxa"/>
              <w:right w:w="20" w:type="dxa"/>
            </w:tcMar>
            <w:vAlign w:val="center"/>
            <w:hideMark/>
          </w:tcPr>
          <w:p w14:paraId="09EE3639" w14:textId="77777777" w:rsidR="00764529" w:rsidRPr="00E01655" w:rsidRDefault="00764529" w:rsidP="00BF7C20">
            <w:pPr>
              <w:pStyle w:val="movimento2"/>
              <w:rPr>
                <w:color w:val="002060"/>
              </w:rPr>
            </w:pPr>
            <w:r w:rsidRPr="00E01655">
              <w:rPr>
                <w:color w:val="002060"/>
              </w:rPr>
              <w:t xml:space="preserve">(ANGELI) </w:t>
            </w:r>
          </w:p>
        </w:tc>
        <w:tc>
          <w:tcPr>
            <w:tcW w:w="800" w:type="dxa"/>
            <w:tcMar>
              <w:top w:w="20" w:type="dxa"/>
              <w:left w:w="20" w:type="dxa"/>
              <w:bottom w:w="20" w:type="dxa"/>
              <w:right w:w="20" w:type="dxa"/>
            </w:tcMar>
            <w:vAlign w:val="center"/>
            <w:hideMark/>
          </w:tcPr>
          <w:p w14:paraId="12A2D25F"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B6D39B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84AF119" w14:textId="77777777" w:rsidR="00764529" w:rsidRPr="00E01655" w:rsidRDefault="00764529" w:rsidP="00BF7C20">
            <w:pPr>
              <w:pStyle w:val="movimento2"/>
              <w:rPr>
                <w:color w:val="002060"/>
              </w:rPr>
            </w:pPr>
            <w:r w:rsidRPr="00E01655">
              <w:rPr>
                <w:color w:val="002060"/>
              </w:rPr>
              <w:t> </w:t>
            </w:r>
          </w:p>
        </w:tc>
      </w:tr>
    </w:tbl>
    <w:p w14:paraId="7EF2C4CD" w14:textId="77777777" w:rsidR="00764529" w:rsidRPr="00E01655" w:rsidRDefault="00764529" w:rsidP="00764529">
      <w:pPr>
        <w:pStyle w:val="titolo30"/>
        <w:rPr>
          <w:rFonts w:eastAsiaTheme="minorEastAsia"/>
          <w:color w:val="002060"/>
        </w:rPr>
      </w:pPr>
      <w:r w:rsidRPr="00E01655">
        <w:rPr>
          <w:color w:val="002060"/>
        </w:rPr>
        <w:t xml:space="preserve">ALLENATORI </w:t>
      </w:r>
    </w:p>
    <w:p w14:paraId="4274F3B8" w14:textId="77777777" w:rsidR="00764529" w:rsidRPr="00E01655" w:rsidRDefault="00764529" w:rsidP="00764529">
      <w:pPr>
        <w:pStyle w:val="titolo20"/>
        <w:rPr>
          <w:color w:val="002060"/>
        </w:rPr>
      </w:pPr>
      <w:r w:rsidRPr="00E016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75708690" w14:textId="77777777" w:rsidTr="00BF7C20">
        <w:tc>
          <w:tcPr>
            <w:tcW w:w="2200" w:type="dxa"/>
            <w:tcMar>
              <w:top w:w="20" w:type="dxa"/>
              <w:left w:w="20" w:type="dxa"/>
              <w:bottom w:w="20" w:type="dxa"/>
              <w:right w:w="20" w:type="dxa"/>
            </w:tcMar>
            <w:vAlign w:val="center"/>
            <w:hideMark/>
          </w:tcPr>
          <w:p w14:paraId="1BB6AE71" w14:textId="77777777" w:rsidR="00764529" w:rsidRPr="00E01655" w:rsidRDefault="00764529" w:rsidP="00BF7C20">
            <w:pPr>
              <w:pStyle w:val="movimento"/>
              <w:rPr>
                <w:color w:val="002060"/>
              </w:rPr>
            </w:pPr>
            <w:r w:rsidRPr="00E01655">
              <w:rPr>
                <w:color w:val="002060"/>
              </w:rPr>
              <w:t>MAGNARELLI MATTEO</w:t>
            </w:r>
          </w:p>
        </w:tc>
        <w:tc>
          <w:tcPr>
            <w:tcW w:w="2200" w:type="dxa"/>
            <w:tcMar>
              <w:top w:w="20" w:type="dxa"/>
              <w:left w:w="20" w:type="dxa"/>
              <w:bottom w:w="20" w:type="dxa"/>
              <w:right w:w="20" w:type="dxa"/>
            </w:tcMar>
            <w:vAlign w:val="center"/>
            <w:hideMark/>
          </w:tcPr>
          <w:p w14:paraId="4A4EDB4C" w14:textId="77777777" w:rsidR="00764529" w:rsidRPr="00E01655" w:rsidRDefault="00764529" w:rsidP="00BF7C20">
            <w:pPr>
              <w:pStyle w:val="movimento2"/>
              <w:rPr>
                <w:color w:val="002060"/>
              </w:rPr>
            </w:pPr>
            <w:r w:rsidRPr="00E01655">
              <w:rPr>
                <w:color w:val="002060"/>
              </w:rPr>
              <w:t xml:space="preserve">(GLS DORICA AN.UR) </w:t>
            </w:r>
          </w:p>
        </w:tc>
        <w:tc>
          <w:tcPr>
            <w:tcW w:w="800" w:type="dxa"/>
            <w:tcMar>
              <w:top w:w="20" w:type="dxa"/>
              <w:left w:w="20" w:type="dxa"/>
              <w:bottom w:w="20" w:type="dxa"/>
              <w:right w:w="20" w:type="dxa"/>
            </w:tcMar>
            <w:vAlign w:val="center"/>
            <w:hideMark/>
          </w:tcPr>
          <w:p w14:paraId="4E3FDFE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37E87D4"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82D85BE" w14:textId="77777777" w:rsidR="00764529" w:rsidRPr="00E01655" w:rsidRDefault="00764529" w:rsidP="00BF7C20">
            <w:pPr>
              <w:pStyle w:val="movimento2"/>
              <w:rPr>
                <w:color w:val="002060"/>
              </w:rPr>
            </w:pPr>
            <w:r w:rsidRPr="00E01655">
              <w:rPr>
                <w:color w:val="002060"/>
              </w:rPr>
              <w:t> </w:t>
            </w:r>
          </w:p>
        </w:tc>
      </w:tr>
    </w:tbl>
    <w:p w14:paraId="78E73985" w14:textId="77777777" w:rsidR="00764529" w:rsidRPr="00E01655" w:rsidRDefault="00764529" w:rsidP="00764529">
      <w:pPr>
        <w:pStyle w:val="titolo30"/>
        <w:rPr>
          <w:rFonts w:eastAsiaTheme="minorEastAsia"/>
          <w:color w:val="002060"/>
        </w:rPr>
      </w:pPr>
      <w:r w:rsidRPr="00E01655">
        <w:rPr>
          <w:color w:val="002060"/>
        </w:rPr>
        <w:t xml:space="preserve">CALCIATORI NON ESPULSI </w:t>
      </w:r>
    </w:p>
    <w:p w14:paraId="5996A338" w14:textId="77777777" w:rsidR="00764529" w:rsidRPr="00E01655" w:rsidRDefault="00764529" w:rsidP="00764529">
      <w:pPr>
        <w:pStyle w:val="titolo20"/>
        <w:rPr>
          <w:color w:val="002060"/>
        </w:rPr>
      </w:pPr>
      <w:r w:rsidRPr="00E0165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5B024F1B" w14:textId="77777777" w:rsidTr="00BF7C20">
        <w:tc>
          <w:tcPr>
            <w:tcW w:w="2200" w:type="dxa"/>
            <w:tcMar>
              <w:top w:w="20" w:type="dxa"/>
              <w:left w:w="20" w:type="dxa"/>
              <w:bottom w:w="20" w:type="dxa"/>
              <w:right w:w="20" w:type="dxa"/>
            </w:tcMar>
            <w:vAlign w:val="center"/>
            <w:hideMark/>
          </w:tcPr>
          <w:p w14:paraId="03007796" w14:textId="77777777" w:rsidR="00764529" w:rsidRPr="00E01655" w:rsidRDefault="00764529" w:rsidP="00BF7C20">
            <w:pPr>
              <w:pStyle w:val="movimento"/>
              <w:rPr>
                <w:color w:val="002060"/>
              </w:rPr>
            </w:pPr>
            <w:r w:rsidRPr="00E01655">
              <w:rPr>
                <w:color w:val="002060"/>
              </w:rPr>
              <w:t>ANNIBALDI ALESSANDRO</w:t>
            </w:r>
          </w:p>
        </w:tc>
        <w:tc>
          <w:tcPr>
            <w:tcW w:w="2200" w:type="dxa"/>
            <w:tcMar>
              <w:top w:w="20" w:type="dxa"/>
              <w:left w:w="20" w:type="dxa"/>
              <w:bottom w:w="20" w:type="dxa"/>
              <w:right w:w="20" w:type="dxa"/>
            </w:tcMar>
            <w:vAlign w:val="center"/>
            <w:hideMark/>
          </w:tcPr>
          <w:p w14:paraId="43F8599C" w14:textId="77777777" w:rsidR="00764529" w:rsidRPr="00E01655" w:rsidRDefault="00764529" w:rsidP="00BF7C20">
            <w:pPr>
              <w:pStyle w:val="movimento2"/>
              <w:rPr>
                <w:color w:val="002060"/>
              </w:rPr>
            </w:pPr>
            <w:r w:rsidRPr="00E01655">
              <w:rPr>
                <w:color w:val="002060"/>
              </w:rPr>
              <w:t xml:space="preserve">(CDC 2018) </w:t>
            </w:r>
          </w:p>
        </w:tc>
        <w:tc>
          <w:tcPr>
            <w:tcW w:w="800" w:type="dxa"/>
            <w:tcMar>
              <w:top w:w="20" w:type="dxa"/>
              <w:left w:w="20" w:type="dxa"/>
              <w:bottom w:w="20" w:type="dxa"/>
              <w:right w:w="20" w:type="dxa"/>
            </w:tcMar>
            <w:vAlign w:val="center"/>
            <w:hideMark/>
          </w:tcPr>
          <w:p w14:paraId="29927E4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4035B02"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FC7472D" w14:textId="77777777" w:rsidR="00764529" w:rsidRPr="00E01655" w:rsidRDefault="00764529" w:rsidP="00BF7C20">
            <w:pPr>
              <w:pStyle w:val="movimento2"/>
              <w:rPr>
                <w:color w:val="002060"/>
              </w:rPr>
            </w:pPr>
            <w:r w:rsidRPr="00E01655">
              <w:rPr>
                <w:color w:val="002060"/>
              </w:rPr>
              <w:t> </w:t>
            </w:r>
          </w:p>
        </w:tc>
      </w:tr>
    </w:tbl>
    <w:p w14:paraId="02A19CC6" w14:textId="77777777" w:rsidR="00764529" w:rsidRPr="00E01655" w:rsidRDefault="00764529" w:rsidP="00764529">
      <w:pPr>
        <w:pStyle w:val="titolo20"/>
        <w:rPr>
          <w:rFonts w:eastAsiaTheme="minorEastAsia"/>
          <w:color w:val="002060"/>
        </w:rPr>
      </w:pPr>
      <w:r w:rsidRPr="00E016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65701928" w14:textId="77777777" w:rsidTr="00BF7C20">
        <w:tc>
          <w:tcPr>
            <w:tcW w:w="2200" w:type="dxa"/>
            <w:tcMar>
              <w:top w:w="20" w:type="dxa"/>
              <w:left w:w="20" w:type="dxa"/>
              <w:bottom w:w="20" w:type="dxa"/>
              <w:right w:w="20" w:type="dxa"/>
            </w:tcMar>
            <w:vAlign w:val="center"/>
            <w:hideMark/>
          </w:tcPr>
          <w:p w14:paraId="0D0802DE" w14:textId="77777777" w:rsidR="00764529" w:rsidRPr="00E01655" w:rsidRDefault="00764529" w:rsidP="00BF7C20">
            <w:pPr>
              <w:pStyle w:val="movimento"/>
              <w:rPr>
                <w:color w:val="002060"/>
              </w:rPr>
            </w:pPr>
            <w:r w:rsidRPr="00E01655">
              <w:rPr>
                <w:color w:val="002060"/>
              </w:rPr>
              <w:t>VENANZI FILIPPO</w:t>
            </w:r>
          </w:p>
        </w:tc>
        <w:tc>
          <w:tcPr>
            <w:tcW w:w="2200" w:type="dxa"/>
            <w:tcMar>
              <w:top w:w="20" w:type="dxa"/>
              <w:left w:w="20" w:type="dxa"/>
              <w:bottom w:w="20" w:type="dxa"/>
              <w:right w:w="20" w:type="dxa"/>
            </w:tcMar>
            <w:vAlign w:val="center"/>
            <w:hideMark/>
          </w:tcPr>
          <w:p w14:paraId="0762B534" w14:textId="77777777" w:rsidR="00764529" w:rsidRPr="00E01655" w:rsidRDefault="00764529" w:rsidP="00BF7C20">
            <w:pPr>
              <w:pStyle w:val="movimento2"/>
              <w:rPr>
                <w:color w:val="002060"/>
              </w:rPr>
            </w:pPr>
            <w:r w:rsidRPr="00E01655">
              <w:rPr>
                <w:color w:val="002060"/>
              </w:rPr>
              <w:t xml:space="preserve">(ANGELI) </w:t>
            </w:r>
          </w:p>
        </w:tc>
        <w:tc>
          <w:tcPr>
            <w:tcW w:w="800" w:type="dxa"/>
            <w:tcMar>
              <w:top w:w="20" w:type="dxa"/>
              <w:left w:w="20" w:type="dxa"/>
              <w:bottom w:w="20" w:type="dxa"/>
              <w:right w:w="20" w:type="dxa"/>
            </w:tcMar>
            <w:vAlign w:val="center"/>
            <w:hideMark/>
          </w:tcPr>
          <w:p w14:paraId="70CE38FC"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26D19D5" w14:textId="77777777" w:rsidR="00764529" w:rsidRPr="00E01655" w:rsidRDefault="00764529" w:rsidP="00BF7C20">
            <w:pPr>
              <w:pStyle w:val="movimento"/>
              <w:rPr>
                <w:color w:val="002060"/>
              </w:rPr>
            </w:pPr>
            <w:r w:rsidRPr="00E01655">
              <w:rPr>
                <w:color w:val="002060"/>
              </w:rPr>
              <w:t>PRIORI GABRIELE</w:t>
            </w:r>
          </w:p>
        </w:tc>
        <w:tc>
          <w:tcPr>
            <w:tcW w:w="2200" w:type="dxa"/>
            <w:tcMar>
              <w:top w:w="20" w:type="dxa"/>
              <w:left w:w="20" w:type="dxa"/>
              <w:bottom w:w="20" w:type="dxa"/>
              <w:right w:w="20" w:type="dxa"/>
            </w:tcMar>
            <w:vAlign w:val="center"/>
            <w:hideMark/>
          </w:tcPr>
          <w:p w14:paraId="1E84BDBF" w14:textId="77777777" w:rsidR="00764529" w:rsidRPr="00E01655" w:rsidRDefault="00764529" w:rsidP="00BF7C20">
            <w:pPr>
              <w:pStyle w:val="movimento2"/>
              <w:rPr>
                <w:color w:val="002060"/>
              </w:rPr>
            </w:pPr>
            <w:r w:rsidRPr="00E01655">
              <w:rPr>
                <w:color w:val="002060"/>
              </w:rPr>
              <w:t xml:space="preserve">(CDC 2018) </w:t>
            </w:r>
          </w:p>
        </w:tc>
      </w:tr>
      <w:tr w:rsidR="00764529" w:rsidRPr="00E01655" w14:paraId="02E8AD39" w14:textId="77777777" w:rsidTr="00BF7C20">
        <w:tc>
          <w:tcPr>
            <w:tcW w:w="2200" w:type="dxa"/>
            <w:tcMar>
              <w:top w:w="20" w:type="dxa"/>
              <w:left w:w="20" w:type="dxa"/>
              <w:bottom w:w="20" w:type="dxa"/>
              <w:right w:w="20" w:type="dxa"/>
            </w:tcMar>
            <w:vAlign w:val="center"/>
            <w:hideMark/>
          </w:tcPr>
          <w:p w14:paraId="18820C65" w14:textId="77777777" w:rsidR="00764529" w:rsidRPr="00E01655" w:rsidRDefault="00764529" w:rsidP="00BF7C20">
            <w:pPr>
              <w:pStyle w:val="movimento"/>
              <w:rPr>
                <w:color w:val="002060"/>
              </w:rPr>
            </w:pPr>
            <w:r w:rsidRPr="00E01655">
              <w:rPr>
                <w:color w:val="002060"/>
              </w:rPr>
              <w:t>GIAMPIERI GIACOMO</w:t>
            </w:r>
          </w:p>
        </w:tc>
        <w:tc>
          <w:tcPr>
            <w:tcW w:w="2200" w:type="dxa"/>
            <w:tcMar>
              <w:top w:w="20" w:type="dxa"/>
              <w:left w:w="20" w:type="dxa"/>
              <w:bottom w:w="20" w:type="dxa"/>
              <w:right w:w="20" w:type="dxa"/>
            </w:tcMar>
            <w:vAlign w:val="center"/>
            <w:hideMark/>
          </w:tcPr>
          <w:p w14:paraId="502231A4" w14:textId="77777777" w:rsidR="00764529" w:rsidRPr="00E01655" w:rsidRDefault="00764529" w:rsidP="00BF7C20">
            <w:pPr>
              <w:pStyle w:val="movimento2"/>
              <w:rPr>
                <w:color w:val="002060"/>
              </w:rPr>
            </w:pPr>
            <w:r w:rsidRPr="00E01655">
              <w:rPr>
                <w:color w:val="002060"/>
              </w:rPr>
              <w:t xml:space="preserve">(GLS DORICA AN.UR) </w:t>
            </w:r>
          </w:p>
        </w:tc>
        <w:tc>
          <w:tcPr>
            <w:tcW w:w="800" w:type="dxa"/>
            <w:tcMar>
              <w:top w:w="20" w:type="dxa"/>
              <w:left w:w="20" w:type="dxa"/>
              <w:bottom w:w="20" w:type="dxa"/>
              <w:right w:w="20" w:type="dxa"/>
            </w:tcMar>
            <w:vAlign w:val="center"/>
            <w:hideMark/>
          </w:tcPr>
          <w:p w14:paraId="4AD74E33"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0DFCA67" w14:textId="77777777" w:rsidR="00764529" w:rsidRPr="00E01655" w:rsidRDefault="00764529" w:rsidP="00BF7C20">
            <w:pPr>
              <w:pStyle w:val="movimento"/>
              <w:rPr>
                <w:color w:val="002060"/>
              </w:rPr>
            </w:pPr>
            <w:r w:rsidRPr="00E01655">
              <w:rPr>
                <w:color w:val="002060"/>
              </w:rPr>
              <w:t>MARASCA ROBERTO</w:t>
            </w:r>
          </w:p>
        </w:tc>
        <w:tc>
          <w:tcPr>
            <w:tcW w:w="2200" w:type="dxa"/>
            <w:tcMar>
              <w:top w:w="20" w:type="dxa"/>
              <w:left w:w="20" w:type="dxa"/>
              <w:bottom w:w="20" w:type="dxa"/>
              <w:right w:w="20" w:type="dxa"/>
            </w:tcMar>
            <w:vAlign w:val="center"/>
            <w:hideMark/>
          </w:tcPr>
          <w:p w14:paraId="64649D05" w14:textId="77777777" w:rsidR="00764529" w:rsidRPr="00E01655" w:rsidRDefault="00764529" w:rsidP="00BF7C20">
            <w:pPr>
              <w:pStyle w:val="movimento2"/>
              <w:rPr>
                <w:color w:val="002060"/>
              </w:rPr>
            </w:pPr>
            <w:r w:rsidRPr="00E01655">
              <w:rPr>
                <w:color w:val="002060"/>
              </w:rPr>
              <w:t xml:space="preserve">(VALLESINA) </w:t>
            </w:r>
          </w:p>
        </w:tc>
      </w:tr>
    </w:tbl>
    <w:p w14:paraId="334A2678" w14:textId="77777777" w:rsidR="00764529" w:rsidRPr="00E01655" w:rsidRDefault="00764529" w:rsidP="00764529">
      <w:pPr>
        <w:pStyle w:val="titolo20"/>
        <w:rPr>
          <w:rFonts w:eastAsiaTheme="minorEastAsia"/>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67BBE1A0" w14:textId="77777777" w:rsidTr="00BF7C20">
        <w:tc>
          <w:tcPr>
            <w:tcW w:w="2200" w:type="dxa"/>
            <w:tcMar>
              <w:top w:w="20" w:type="dxa"/>
              <w:left w:w="20" w:type="dxa"/>
              <w:bottom w:w="20" w:type="dxa"/>
              <w:right w:w="20" w:type="dxa"/>
            </w:tcMar>
            <w:vAlign w:val="center"/>
            <w:hideMark/>
          </w:tcPr>
          <w:p w14:paraId="3EB29D5E" w14:textId="77777777" w:rsidR="00764529" w:rsidRPr="00E01655" w:rsidRDefault="00764529" w:rsidP="00BF7C20">
            <w:pPr>
              <w:pStyle w:val="movimento"/>
              <w:rPr>
                <w:color w:val="002060"/>
              </w:rPr>
            </w:pPr>
            <w:r w:rsidRPr="00E01655">
              <w:rPr>
                <w:color w:val="002060"/>
              </w:rPr>
              <w:t>DI RONZA MARCO</w:t>
            </w:r>
          </w:p>
        </w:tc>
        <w:tc>
          <w:tcPr>
            <w:tcW w:w="2200" w:type="dxa"/>
            <w:tcMar>
              <w:top w:w="20" w:type="dxa"/>
              <w:left w:w="20" w:type="dxa"/>
              <w:bottom w:w="20" w:type="dxa"/>
              <w:right w:w="20" w:type="dxa"/>
            </w:tcMar>
            <w:vAlign w:val="center"/>
            <w:hideMark/>
          </w:tcPr>
          <w:p w14:paraId="654BEC79" w14:textId="77777777" w:rsidR="00764529" w:rsidRPr="00E01655" w:rsidRDefault="00764529" w:rsidP="00BF7C20">
            <w:pPr>
              <w:pStyle w:val="movimento2"/>
              <w:rPr>
                <w:color w:val="002060"/>
              </w:rPr>
            </w:pPr>
            <w:r w:rsidRPr="00E01655">
              <w:rPr>
                <w:color w:val="002060"/>
              </w:rPr>
              <w:t xml:space="preserve">(CANTINE RIUNITE CSI) </w:t>
            </w:r>
          </w:p>
        </w:tc>
        <w:tc>
          <w:tcPr>
            <w:tcW w:w="800" w:type="dxa"/>
            <w:tcMar>
              <w:top w:w="20" w:type="dxa"/>
              <w:left w:w="20" w:type="dxa"/>
              <w:bottom w:w="20" w:type="dxa"/>
              <w:right w:w="20" w:type="dxa"/>
            </w:tcMar>
            <w:vAlign w:val="center"/>
            <w:hideMark/>
          </w:tcPr>
          <w:p w14:paraId="2CBBC92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B21C0C7" w14:textId="77777777" w:rsidR="00764529" w:rsidRPr="00E01655" w:rsidRDefault="00764529" w:rsidP="00BF7C20">
            <w:pPr>
              <w:pStyle w:val="movimento"/>
              <w:rPr>
                <w:color w:val="002060"/>
              </w:rPr>
            </w:pPr>
            <w:r w:rsidRPr="00E01655">
              <w:rPr>
                <w:color w:val="002060"/>
              </w:rPr>
              <w:t>MAGLIO ANGELO CARMINE</w:t>
            </w:r>
          </w:p>
        </w:tc>
        <w:tc>
          <w:tcPr>
            <w:tcW w:w="2200" w:type="dxa"/>
            <w:tcMar>
              <w:top w:w="20" w:type="dxa"/>
              <w:left w:w="20" w:type="dxa"/>
              <w:bottom w:w="20" w:type="dxa"/>
              <w:right w:w="20" w:type="dxa"/>
            </w:tcMar>
            <w:vAlign w:val="center"/>
            <w:hideMark/>
          </w:tcPr>
          <w:p w14:paraId="18ED6EAF" w14:textId="77777777" w:rsidR="00764529" w:rsidRPr="00E01655" w:rsidRDefault="00764529" w:rsidP="00BF7C20">
            <w:pPr>
              <w:pStyle w:val="movimento2"/>
              <w:rPr>
                <w:color w:val="002060"/>
              </w:rPr>
            </w:pPr>
            <w:r w:rsidRPr="00E01655">
              <w:rPr>
                <w:color w:val="002060"/>
              </w:rPr>
              <w:t xml:space="preserve">(FABRIANO CALCIO A 5 2023) </w:t>
            </w:r>
          </w:p>
        </w:tc>
      </w:tr>
    </w:tbl>
    <w:p w14:paraId="2DCB9DDA" w14:textId="77777777" w:rsidR="00764529" w:rsidRDefault="00764529" w:rsidP="00764529">
      <w:pPr>
        <w:pStyle w:val="breakline"/>
        <w:rPr>
          <w:color w:val="002060"/>
        </w:rPr>
      </w:pPr>
    </w:p>
    <w:p w14:paraId="77738F28" w14:textId="77777777" w:rsidR="00764529" w:rsidRPr="003A5633" w:rsidRDefault="00764529" w:rsidP="00764529">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2747DF01" w14:textId="77777777" w:rsidR="00764529" w:rsidRPr="003A5633" w:rsidRDefault="00764529" w:rsidP="00764529">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0B42EB61" w14:textId="77777777" w:rsidR="00764529" w:rsidRPr="00E01655" w:rsidRDefault="00764529" w:rsidP="00764529">
      <w:pPr>
        <w:pStyle w:val="breakline"/>
        <w:rPr>
          <w:rFonts w:eastAsiaTheme="minorEastAsia"/>
          <w:color w:val="002060"/>
        </w:rPr>
      </w:pPr>
    </w:p>
    <w:p w14:paraId="214C9CB1" w14:textId="77777777" w:rsidR="00764529" w:rsidRPr="00E01655" w:rsidRDefault="00764529" w:rsidP="00764529">
      <w:pPr>
        <w:pStyle w:val="titoloprinc0"/>
        <w:rPr>
          <w:color w:val="002060"/>
        </w:rPr>
      </w:pPr>
      <w:r w:rsidRPr="00E01655">
        <w:rPr>
          <w:color w:val="002060"/>
        </w:rPr>
        <w:t>CLASSIFICA</w:t>
      </w:r>
    </w:p>
    <w:p w14:paraId="1323EB79" w14:textId="77777777" w:rsidR="00764529" w:rsidRPr="00E01655" w:rsidRDefault="00764529" w:rsidP="00764529">
      <w:pPr>
        <w:pStyle w:val="breakline"/>
        <w:rPr>
          <w:color w:val="002060"/>
        </w:rPr>
      </w:pPr>
    </w:p>
    <w:p w14:paraId="640D4B22" w14:textId="77777777" w:rsidR="00764529" w:rsidRPr="00E01655" w:rsidRDefault="00764529" w:rsidP="00764529">
      <w:pPr>
        <w:pStyle w:val="breakline"/>
        <w:rPr>
          <w:color w:val="002060"/>
        </w:rPr>
      </w:pPr>
    </w:p>
    <w:p w14:paraId="6D0850CF" w14:textId="77777777" w:rsidR="00764529" w:rsidRPr="00E01655" w:rsidRDefault="00764529" w:rsidP="00764529">
      <w:pPr>
        <w:pStyle w:val="sottotitolocampionato10"/>
        <w:rPr>
          <w:color w:val="002060"/>
        </w:rPr>
      </w:pPr>
      <w:r w:rsidRPr="00E016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139D5849"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0FFE5"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5E734"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3AF34"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5145D"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B0FA5"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4214E"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E8AA0"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8D511"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2EF2E"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E70E1" w14:textId="77777777" w:rsidR="00764529" w:rsidRPr="00E01655" w:rsidRDefault="00764529" w:rsidP="00BF7C20">
            <w:pPr>
              <w:pStyle w:val="headertabella0"/>
              <w:rPr>
                <w:color w:val="002060"/>
              </w:rPr>
            </w:pPr>
            <w:r w:rsidRPr="00E01655">
              <w:rPr>
                <w:color w:val="002060"/>
              </w:rPr>
              <w:t>PE</w:t>
            </w:r>
          </w:p>
        </w:tc>
      </w:tr>
      <w:tr w:rsidR="00764529" w:rsidRPr="00E01655" w14:paraId="3D0493D2"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50A0CB" w14:textId="77777777" w:rsidR="00764529" w:rsidRPr="00E01655" w:rsidRDefault="00764529" w:rsidP="00BF7C20">
            <w:pPr>
              <w:pStyle w:val="rowtabella0"/>
              <w:rPr>
                <w:color w:val="002060"/>
              </w:rPr>
            </w:pPr>
            <w:r w:rsidRPr="00E01655">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4F08"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C417"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08C8F"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1A7F"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5E18"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7E08" w14:textId="77777777" w:rsidR="00764529" w:rsidRPr="00E01655" w:rsidRDefault="00764529" w:rsidP="00BF7C20">
            <w:pPr>
              <w:pStyle w:val="rowtabella0"/>
              <w:jc w:val="center"/>
              <w:rPr>
                <w:color w:val="002060"/>
              </w:rPr>
            </w:pPr>
            <w:r w:rsidRPr="00E0165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E567" w14:textId="77777777" w:rsidR="00764529" w:rsidRPr="00E01655" w:rsidRDefault="00764529" w:rsidP="00BF7C20">
            <w:pPr>
              <w:pStyle w:val="rowtabella0"/>
              <w:jc w:val="center"/>
              <w:rPr>
                <w:color w:val="002060"/>
              </w:rPr>
            </w:pPr>
            <w:r w:rsidRPr="00E016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C7ADC"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069D" w14:textId="77777777" w:rsidR="00764529" w:rsidRPr="00E01655" w:rsidRDefault="00764529" w:rsidP="00BF7C20">
            <w:pPr>
              <w:pStyle w:val="rowtabella0"/>
              <w:jc w:val="center"/>
              <w:rPr>
                <w:color w:val="002060"/>
              </w:rPr>
            </w:pPr>
            <w:r w:rsidRPr="00E01655">
              <w:rPr>
                <w:color w:val="002060"/>
              </w:rPr>
              <w:t>0</w:t>
            </w:r>
          </w:p>
        </w:tc>
      </w:tr>
      <w:tr w:rsidR="00764529" w:rsidRPr="00E01655" w14:paraId="19EEE5E2"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7B082" w14:textId="77777777" w:rsidR="00764529" w:rsidRPr="00E01655" w:rsidRDefault="00764529" w:rsidP="00BF7C20">
            <w:pPr>
              <w:pStyle w:val="rowtabella0"/>
              <w:rPr>
                <w:color w:val="002060"/>
              </w:rPr>
            </w:pPr>
            <w:r w:rsidRPr="00E01655">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B6789"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B36F"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79CD"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7B19"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34ED0"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6E82" w14:textId="77777777" w:rsidR="00764529" w:rsidRPr="00E01655" w:rsidRDefault="00764529" w:rsidP="00BF7C20">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4F1C"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D5DE"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F6051" w14:textId="77777777" w:rsidR="00764529" w:rsidRPr="00E01655" w:rsidRDefault="00764529" w:rsidP="00BF7C20">
            <w:pPr>
              <w:pStyle w:val="rowtabella0"/>
              <w:jc w:val="center"/>
              <w:rPr>
                <w:color w:val="002060"/>
              </w:rPr>
            </w:pPr>
            <w:r w:rsidRPr="00E01655">
              <w:rPr>
                <w:color w:val="002060"/>
              </w:rPr>
              <w:t>0</w:t>
            </w:r>
          </w:p>
        </w:tc>
      </w:tr>
      <w:tr w:rsidR="00764529" w:rsidRPr="00E01655" w14:paraId="07D1DD5B"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5DC80" w14:textId="77777777" w:rsidR="00764529" w:rsidRPr="00E01655" w:rsidRDefault="00764529" w:rsidP="00BF7C20">
            <w:pPr>
              <w:pStyle w:val="rowtabella0"/>
              <w:rPr>
                <w:color w:val="002060"/>
              </w:rPr>
            </w:pPr>
            <w:r w:rsidRPr="00E01655">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90CB0"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8B53E"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E0EBA"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AB24"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7F69"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B862" w14:textId="77777777" w:rsidR="00764529" w:rsidRPr="00E01655" w:rsidRDefault="00764529" w:rsidP="00BF7C20">
            <w:pPr>
              <w:pStyle w:val="rowtabella0"/>
              <w:jc w:val="center"/>
              <w:rPr>
                <w:color w:val="002060"/>
              </w:rPr>
            </w:pPr>
            <w:r w:rsidRPr="00E016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76E40" w14:textId="77777777" w:rsidR="00764529" w:rsidRPr="00E01655" w:rsidRDefault="00764529" w:rsidP="00BF7C20">
            <w:pPr>
              <w:pStyle w:val="rowtabella0"/>
              <w:jc w:val="center"/>
              <w:rPr>
                <w:color w:val="002060"/>
              </w:rPr>
            </w:pPr>
            <w:r w:rsidRPr="00E016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879D" w14:textId="77777777" w:rsidR="00764529" w:rsidRPr="00E01655" w:rsidRDefault="00764529" w:rsidP="00BF7C20">
            <w:pPr>
              <w:pStyle w:val="rowtabella0"/>
              <w:jc w:val="center"/>
              <w:rPr>
                <w:color w:val="002060"/>
              </w:rPr>
            </w:pPr>
            <w:r w:rsidRPr="00E016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836FA" w14:textId="77777777" w:rsidR="00764529" w:rsidRPr="00E01655" w:rsidRDefault="00764529" w:rsidP="00BF7C20">
            <w:pPr>
              <w:pStyle w:val="rowtabella0"/>
              <w:jc w:val="center"/>
              <w:rPr>
                <w:color w:val="002060"/>
              </w:rPr>
            </w:pPr>
            <w:r w:rsidRPr="00E01655">
              <w:rPr>
                <w:color w:val="002060"/>
              </w:rPr>
              <w:t>0</w:t>
            </w:r>
          </w:p>
        </w:tc>
      </w:tr>
      <w:tr w:rsidR="00764529" w:rsidRPr="00E01655" w14:paraId="5847DB4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598F1" w14:textId="77777777" w:rsidR="00764529" w:rsidRPr="00E01655" w:rsidRDefault="00764529" w:rsidP="00BF7C20">
            <w:pPr>
              <w:pStyle w:val="rowtabella0"/>
              <w:rPr>
                <w:color w:val="002060"/>
              </w:rPr>
            </w:pPr>
            <w:r w:rsidRPr="00E01655">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27D2"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98E10"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BCF70"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A414"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04313"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9ED66" w14:textId="77777777" w:rsidR="00764529" w:rsidRPr="00E01655" w:rsidRDefault="00764529" w:rsidP="00BF7C20">
            <w:pPr>
              <w:pStyle w:val="rowtabella0"/>
              <w:jc w:val="center"/>
              <w:rPr>
                <w:color w:val="002060"/>
              </w:rPr>
            </w:pPr>
            <w:r w:rsidRPr="00E016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548A1"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3BF4" w14:textId="77777777" w:rsidR="00764529" w:rsidRPr="00E01655" w:rsidRDefault="00764529" w:rsidP="00BF7C20">
            <w:pPr>
              <w:pStyle w:val="rowtabella0"/>
              <w:jc w:val="center"/>
              <w:rPr>
                <w:color w:val="002060"/>
              </w:rPr>
            </w:pPr>
            <w:r w:rsidRPr="00E016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D608" w14:textId="77777777" w:rsidR="00764529" w:rsidRPr="00E01655" w:rsidRDefault="00764529" w:rsidP="00BF7C20">
            <w:pPr>
              <w:pStyle w:val="rowtabella0"/>
              <w:jc w:val="center"/>
              <w:rPr>
                <w:color w:val="002060"/>
              </w:rPr>
            </w:pPr>
            <w:r w:rsidRPr="00E01655">
              <w:rPr>
                <w:color w:val="002060"/>
              </w:rPr>
              <w:t>0</w:t>
            </w:r>
          </w:p>
        </w:tc>
      </w:tr>
      <w:tr w:rsidR="00764529" w:rsidRPr="00E01655" w14:paraId="23288C47"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5167A" w14:textId="77777777" w:rsidR="00764529" w:rsidRPr="00E01655" w:rsidRDefault="00764529" w:rsidP="00BF7C20">
            <w:pPr>
              <w:pStyle w:val="rowtabella0"/>
              <w:rPr>
                <w:color w:val="002060"/>
              </w:rPr>
            </w:pPr>
            <w:r w:rsidRPr="00E01655">
              <w:rPr>
                <w:color w:val="002060"/>
              </w:rPr>
              <w:lastRenderedPageBreak/>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C29AD"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A625"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9A2D"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AE28"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E71B"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FE7F4"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39C2"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9136"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584E7" w14:textId="77777777" w:rsidR="00764529" w:rsidRPr="00E01655" w:rsidRDefault="00764529" w:rsidP="00BF7C20">
            <w:pPr>
              <w:pStyle w:val="rowtabella0"/>
              <w:jc w:val="center"/>
              <w:rPr>
                <w:color w:val="002060"/>
              </w:rPr>
            </w:pPr>
            <w:r w:rsidRPr="00E01655">
              <w:rPr>
                <w:color w:val="002060"/>
              </w:rPr>
              <w:t>0</w:t>
            </w:r>
          </w:p>
        </w:tc>
      </w:tr>
      <w:tr w:rsidR="00764529" w:rsidRPr="00E01655" w14:paraId="285D0E0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A4B18" w14:textId="77777777" w:rsidR="00764529" w:rsidRPr="00E01655" w:rsidRDefault="00764529" w:rsidP="00BF7C20">
            <w:pPr>
              <w:pStyle w:val="rowtabella0"/>
              <w:rPr>
                <w:color w:val="002060"/>
              </w:rPr>
            </w:pPr>
            <w:r w:rsidRPr="00E01655">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C69C"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34849"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C480"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7543D"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9E05"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1B4D"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251FC"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FF170"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14B3" w14:textId="77777777" w:rsidR="00764529" w:rsidRPr="00E01655" w:rsidRDefault="00764529" w:rsidP="00BF7C20">
            <w:pPr>
              <w:pStyle w:val="rowtabella0"/>
              <w:jc w:val="center"/>
              <w:rPr>
                <w:color w:val="002060"/>
              </w:rPr>
            </w:pPr>
            <w:r w:rsidRPr="00E01655">
              <w:rPr>
                <w:color w:val="002060"/>
              </w:rPr>
              <w:t>0</w:t>
            </w:r>
          </w:p>
        </w:tc>
      </w:tr>
      <w:tr w:rsidR="00764529" w:rsidRPr="00E01655" w14:paraId="76C60E0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F7404" w14:textId="77777777" w:rsidR="00764529" w:rsidRPr="00E01655" w:rsidRDefault="00764529" w:rsidP="00BF7C20">
            <w:pPr>
              <w:pStyle w:val="rowtabella0"/>
              <w:rPr>
                <w:color w:val="002060"/>
              </w:rPr>
            </w:pPr>
            <w:r w:rsidRPr="00E01655">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278A6"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3ED0"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5887A"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A523"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EA03"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34B4"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0BF65"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7601"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0F47" w14:textId="77777777" w:rsidR="00764529" w:rsidRPr="00E01655" w:rsidRDefault="00764529" w:rsidP="00BF7C20">
            <w:pPr>
              <w:pStyle w:val="rowtabella0"/>
              <w:jc w:val="center"/>
              <w:rPr>
                <w:color w:val="002060"/>
              </w:rPr>
            </w:pPr>
            <w:r w:rsidRPr="00E01655">
              <w:rPr>
                <w:color w:val="002060"/>
              </w:rPr>
              <w:t>0</w:t>
            </w:r>
          </w:p>
        </w:tc>
      </w:tr>
      <w:tr w:rsidR="00764529" w:rsidRPr="00E01655" w14:paraId="41D107FA"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415D4" w14:textId="77777777" w:rsidR="00764529" w:rsidRPr="00E01655" w:rsidRDefault="00764529" w:rsidP="00BF7C20">
            <w:pPr>
              <w:pStyle w:val="rowtabella0"/>
              <w:rPr>
                <w:color w:val="002060"/>
              </w:rPr>
            </w:pPr>
            <w:r w:rsidRPr="00E01655">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63B5C"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00DFD"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58D62"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C6B6"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135A"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385D" w14:textId="77777777" w:rsidR="00764529" w:rsidRPr="00E01655" w:rsidRDefault="00764529" w:rsidP="00BF7C20">
            <w:pPr>
              <w:pStyle w:val="rowtabella0"/>
              <w:jc w:val="center"/>
              <w:rPr>
                <w:color w:val="002060"/>
              </w:rPr>
            </w:pPr>
            <w:r w:rsidRPr="00E016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2B5E" w14:textId="77777777" w:rsidR="00764529" w:rsidRPr="00E01655" w:rsidRDefault="00764529" w:rsidP="00BF7C20">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B7810"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B927" w14:textId="77777777" w:rsidR="00764529" w:rsidRPr="00E01655" w:rsidRDefault="00764529" w:rsidP="00BF7C20">
            <w:pPr>
              <w:pStyle w:val="rowtabella0"/>
              <w:jc w:val="center"/>
              <w:rPr>
                <w:color w:val="002060"/>
              </w:rPr>
            </w:pPr>
            <w:r w:rsidRPr="00E01655">
              <w:rPr>
                <w:color w:val="002060"/>
              </w:rPr>
              <w:t>0</w:t>
            </w:r>
          </w:p>
        </w:tc>
      </w:tr>
      <w:tr w:rsidR="00764529" w:rsidRPr="00E01655" w14:paraId="6A3E7A7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BD080" w14:textId="77777777" w:rsidR="00764529" w:rsidRPr="00C37480" w:rsidRDefault="00764529" w:rsidP="00BF7C20">
            <w:pPr>
              <w:pStyle w:val="rowtabella0"/>
              <w:rPr>
                <w:color w:val="002060"/>
                <w:lang w:val="en-US"/>
              </w:rPr>
            </w:pPr>
            <w:r w:rsidRPr="00C3748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A6756"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27DA"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DFB0"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48C4"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25B45"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5E9F" w14:textId="77777777" w:rsidR="00764529" w:rsidRPr="00E01655" w:rsidRDefault="00764529" w:rsidP="00BF7C20">
            <w:pPr>
              <w:pStyle w:val="rowtabella0"/>
              <w:jc w:val="center"/>
              <w:rPr>
                <w:color w:val="002060"/>
              </w:rPr>
            </w:pPr>
            <w:r w:rsidRPr="00E016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0402" w14:textId="77777777" w:rsidR="00764529" w:rsidRPr="00E01655" w:rsidRDefault="00764529" w:rsidP="00BF7C20">
            <w:pPr>
              <w:pStyle w:val="rowtabella0"/>
              <w:jc w:val="center"/>
              <w:rPr>
                <w:color w:val="002060"/>
              </w:rPr>
            </w:pPr>
            <w:r w:rsidRPr="00E016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7926"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97807" w14:textId="77777777" w:rsidR="00764529" w:rsidRPr="00E01655" w:rsidRDefault="00764529" w:rsidP="00BF7C20">
            <w:pPr>
              <w:pStyle w:val="rowtabella0"/>
              <w:jc w:val="center"/>
              <w:rPr>
                <w:color w:val="002060"/>
              </w:rPr>
            </w:pPr>
            <w:r w:rsidRPr="00E01655">
              <w:rPr>
                <w:color w:val="002060"/>
              </w:rPr>
              <w:t>0</w:t>
            </w:r>
          </w:p>
        </w:tc>
      </w:tr>
      <w:tr w:rsidR="00764529" w:rsidRPr="00E01655" w14:paraId="3D7D9ED1"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EDCDFF" w14:textId="77777777" w:rsidR="00764529" w:rsidRPr="00E01655" w:rsidRDefault="00764529" w:rsidP="00BF7C20">
            <w:pPr>
              <w:pStyle w:val="rowtabella0"/>
              <w:rPr>
                <w:color w:val="002060"/>
                <w:lang w:val="es-ES"/>
              </w:rPr>
            </w:pPr>
            <w:r w:rsidRPr="00E01655">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9F81" w14:textId="77777777" w:rsidR="00764529" w:rsidRPr="00E01655" w:rsidRDefault="00764529" w:rsidP="00BF7C20">
            <w:pPr>
              <w:pStyle w:val="rowtabella0"/>
              <w:jc w:val="center"/>
              <w:rPr>
                <w:color w:val="002060"/>
              </w:rPr>
            </w:pPr>
            <w:r w:rsidRPr="00E016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F90B"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A0B63"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C07D"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47FD"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80D1"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4857B" w14:textId="77777777" w:rsidR="00764529" w:rsidRPr="00E01655" w:rsidRDefault="00764529" w:rsidP="00BF7C20">
            <w:pPr>
              <w:pStyle w:val="rowtabella0"/>
              <w:jc w:val="center"/>
              <w:rPr>
                <w:color w:val="002060"/>
              </w:rPr>
            </w:pPr>
            <w:r w:rsidRPr="00E016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71F5"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BFA3" w14:textId="77777777" w:rsidR="00764529" w:rsidRPr="00E01655" w:rsidRDefault="00764529" w:rsidP="00BF7C20">
            <w:pPr>
              <w:pStyle w:val="rowtabella0"/>
              <w:jc w:val="center"/>
              <w:rPr>
                <w:color w:val="002060"/>
              </w:rPr>
            </w:pPr>
            <w:r w:rsidRPr="00E01655">
              <w:rPr>
                <w:color w:val="002060"/>
              </w:rPr>
              <w:t>0</w:t>
            </w:r>
          </w:p>
        </w:tc>
      </w:tr>
      <w:tr w:rsidR="00764529" w:rsidRPr="00E01655" w14:paraId="47F12F85"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28029" w14:textId="77777777" w:rsidR="00764529" w:rsidRPr="00E01655" w:rsidRDefault="00764529" w:rsidP="00BF7C20">
            <w:pPr>
              <w:pStyle w:val="rowtabella0"/>
              <w:rPr>
                <w:color w:val="002060"/>
              </w:rPr>
            </w:pPr>
            <w:r w:rsidRPr="00E0165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B5C44"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7F76"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994EE"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37BE"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403B"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C07E"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904B"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6416" w14:textId="77777777" w:rsidR="00764529" w:rsidRPr="00E01655" w:rsidRDefault="00764529" w:rsidP="00BF7C20">
            <w:pPr>
              <w:pStyle w:val="rowtabella0"/>
              <w:jc w:val="center"/>
              <w:rPr>
                <w:color w:val="002060"/>
              </w:rPr>
            </w:pPr>
            <w:r w:rsidRPr="00E016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8DD6" w14:textId="77777777" w:rsidR="00764529" w:rsidRPr="00E01655" w:rsidRDefault="00764529" w:rsidP="00BF7C20">
            <w:pPr>
              <w:pStyle w:val="rowtabella0"/>
              <w:jc w:val="center"/>
              <w:rPr>
                <w:color w:val="002060"/>
              </w:rPr>
            </w:pPr>
            <w:r w:rsidRPr="00E01655">
              <w:rPr>
                <w:color w:val="002060"/>
              </w:rPr>
              <w:t>0</w:t>
            </w:r>
          </w:p>
        </w:tc>
      </w:tr>
      <w:tr w:rsidR="00764529" w:rsidRPr="00E01655" w14:paraId="2A3E3C46"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8E6EC" w14:textId="77777777" w:rsidR="00764529" w:rsidRPr="00E01655" w:rsidRDefault="00764529" w:rsidP="00BF7C20">
            <w:pPr>
              <w:pStyle w:val="rowtabella0"/>
              <w:rPr>
                <w:color w:val="002060"/>
              </w:rPr>
            </w:pPr>
            <w:r w:rsidRPr="00E0165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AAE5"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C181E"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5F35D"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2708"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41547"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1278D" w14:textId="77777777" w:rsidR="00764529" w:rsidRPr="00E01655" w:rsidRDefault="00764529" w:rsidP="00BF7C20">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0F49" w14:textId="77777777" w:rsidR="00764529" w:rsidRPr="00E01655" w:rsidRDefault="00764529" w:rsidP="00BF7C20">
            <w:pPr>
              <w:pStyle w:val="rowtabella0"/>
              <w:jc w:val="center"/>
              <w:rPr>
                <w:color w:val="002060"/>
              </w:rPr>
            </w:pPr>
            <w:r w:rsidRPr="00E0165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22CCD"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80AD" w14:textId="77777777" w:rsidR="00764529" w:rsidRPr="00E01655" w:rsidRDefault="00764529" w:rsidP="00BF7C20">
            <w:pPr>
              <w:pStyle w:val="rowtabella0"/>
              <w:jc w:val="center"/>
              <w:rPr>
                <w:color w:val="002060"/>
              </w:rPr>
            </w:pPr>
            <w:r w:rsidRPr="00E01655">
              <w:rPr>
                <w:color w:val="002060"/>
              </w:rPr>
              <w:t>0</w:t>
            </w:r>
          </w:p>
        </w:tc>
      </w:tr>
      <w:tr w:rsidR="00764529" w:rsidRPr="00E01655" w14:paraId="2F6133B0"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9B1196" w14:textId="77777777" w:rsidR="00764529" w:rsidRPr="00E01655" w:rsidRDefault="00764529" w:rsidP="00BF7C20">
            <w:pPr>
              <w:pStyle w:val="rowtabella0"/>
              <w:rPr>
                <w:color w:val="002060"/>
                <w:lang w:val="es-ES"/>
              </w:rPr>
            </w:pPr>
            <w:r w:rsidRPr="00E01655">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7E42"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E90DB"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E418"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51F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299F8"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6588" w14:textId="77777777" w:rsidR="00764529" w:rsidRPr="00E01655" w:rsidRDefault="00764529" w:rsidP="00BF7C20">
            <w:pPr>
              <w:pStyle w:val="rowtabella0"/>
              <w:jc w:val="center"/>
              <w:rPr>
                <w:color w:val="002060"/>
              </w:rPr>
            </w:pPr>
            <w:r w:rsidRPr="00E016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8F337" w14:textId="77777777" w:rsidR="00764529" w:rsidRPr="00E01655" w:rsidRDefault="00764529" w:rsidP="00BF7C20">
            <w:pPr>
              <w:pStyle w:val="rowtabella0"/>
              <w:jc w:val="center"/>
              <w:rPr>
                <w:color w:val="002060"/>
              </w:rPr>
            </w:pPr>
            <w:r w:rsidRPr="00E01655">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5289"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052B" w14:textId="77777777" w:rsidR="00764529" w:rsidRPr="00E01655" w:rsidRDefault="00764529" w:rsidP="00BF7C20">
            <w:pPr>
              <w:pStyle w:val="rowtabella0"/>
              <w:jc w:val="center"/>
              <w:rPr>
                <w:color w:val="002060"/>
              </w:rPr>
            </w:pPr>
            <w:r w:rsidRPr="00E01655">
              <w:rPr>
                <w:color w:val="002060"/>
              </w:rPr>
              <w:t>0</w:t>
            </w:r>
          </w:p>
        </w:tc>
      </w:tr>
    </w:tbl>
    <w:p w14:paraId="3F08C473" w14:textId="77777777" w:rsidR="00764529" w:rsidRPr="00E01655" w:rsidRDefault="00764529" w:rsidP="00764529">
      <w:pPr>
        <w:pStyle w:val="breakline"/>
        <w:rPr>
          <w:rFonts w:eastAsiaTheme="minorEastAsia"/>
          <w:color w:val="002060"/>
        </w:rPr>
      </w:pPr>
    </w:p>
    <w:p w14:paraId="4E653DA1" w14:textId="77777777" w:rsidR="00764529" w:rsidRPr="00E01655" w:rsidRDefault="00764529" w:rsidP="00764529">
      <w:pPr>
        <w:pStyle w:val="breakline"/>
        <w:rPr>
          <w:color w:val="002060"/>
        </w:rPr>
      </w:pPr>
    </w:p>
    <w:p w14:paraId="1CFA18C4" w14:textId="77777777" w:rsidR="00764529" w:rsidRPr="00E01655" w:rsidRDefault="00764529" w:rsidP="00764529">
      <w:pPr>
        <w:pStyle w:val="sottotitolocampionato10"/>
        <w:rPr>
          <w:color w:val="002060"/>
        </w:rPr>
      </w:pPr>
      <w:r w:rsidRPr="00E0165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006AE0C3"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4D16C"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2FB3F"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D5FA7"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B5340"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57FF6"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AE5AC"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9C124"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34AC2"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7D5A8"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C7E6D" w14:textId="77777777" w:rsidR="00764529" w:rsidRPr="00E01655" w:rsidRDefault="00764529" w:rsidP="00BF7C20">
            <w:pPr>
              <w:pStyle w:val="headertabella0"/>
              <w:rPr>
                <w:color w:val="002060"/>
              </w:rPr>
            </w:pPr>
            <w:r w:rsidRPr="00E01655">
              <w:rPr>
                <w:color w:val="002060"/>
              </w:rPr>
              <w:t>PE</w:t>
            </w:r>
          </w:p>
        </w:tc>
      </w:tr>
      <w:tr w:rsidR="00764529" w:rsidRPr="00E01655" w14:paraId="520E1B04"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3D3F0E" w14:textId="77777777" w:rsidR="00764529" w:rsidRPr="00E01655" w:rsidRDefault="00764529" w:rsidP="00BF7C20">
            <w:pPr>
              <w:pStyle w:val="rowtabella0"/>
              <w:rPr>
                <w:color w:val="002060"/>
              </w:rPr>
            </w:pPr>
            <w:r w:rsidRPr="00E0165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C7FE" w14:textId="77777777" w:rsidR="00764529" w:rsidRPr="00E01655" w:rsidRDefault="00764529" w:rsidP="00BF7C20">
            <w:pPr>
              <w:pStyle w:val="rowtabella0"/>
              <w:jc w:val="center"/>
              <w:rPr>
                <w:color w:val="002060"/>
              </w:rPr>
            </w:pPr>
            <w:r w:rsidRPr="00E016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1A53"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7C971"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7C9C5"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45C9C"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C8E7" w14:textId="77777777" w:rsidR="00764529" w:rsidRPr="00E01655" w:rsidRDefault="00764529" w:rsidP="00BF7C20">
            <w:pPr>
              <w:pStyle w:val="rowtabella0"/>
              <w:jc w:val="center"/>
              <w:rPr>
                <w:color w:val="002060"/>
              </w:rPr>
            </w:pPr>
            <w:r w:rsidRPr="00E0165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25E7" w14:textId="77777777" w:rsidR="00764529" w:rsidRPr="00E01655" w:rsidRDefault="00764529" w:rsidP="00BF7C20">
            <w:pPr>
              <w:pStyle w:val="rowtabella0"/>
              <w:jc w:val="center"/>
              <w:rPr>
                <w:color w:val="002060"/>
              </w:rPr>
            </w:pPr>
            <w:r w:rsidRPr="00E016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BDC8C"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A13A" w14:textId="77777777" w:rsidR="00764529" w:rsidRPr="00E01655" w:rsidRDefault="00764529" w:rsidP="00BF7C20">
            <w:pPr>
              <w:pStyle w:val="rowtabella0"/>
              <w:jc w:val="center"/>
              <w:rPr>
                <w:color w:val="002060"/>
              </w:rPr>
            </w:pPr>
            <w:r w:rsidRPr="00E01655">
              <w:rPr>
                <w:color w:val="002060"/>
              </w:rPr>
              <w:t>0</w:t>
            </w:r>
          </w:p>
        </w:tc>
      </w:tr>
      <w:tr w:rsidR="00764529" w:rsidRPr="00E01655" w14:paraId="299744A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F467E" w14:textId="77777777" w:rsidR="00764529" w:rsidRPr="00E01655" w:rsidRDefault="00764529" w:rsidP="00BF7C20">
            <w:pPr>
              <w:pStyle w:val="rowtabella0"/>
              <w:rPr>
                <w:color w:val="002060"/>
              </w:rPr>
            </w:pPr>
            <w:r w:rsidRPr="00E0165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01AC" w14:textId="77777777" w:rsidR="00764529" w:rsidRPr="00E01655" w:rsidRDefault="00764529" w:rsidP="00BF7C20">
            <w:pPr>
              <w:pStyle w:val="rowtabella0"/>
              <w:jc w:val="center"/>
              <w:rPr>
                <w:color w:val="002060"/>
              </w:rPr>
            </w:pPr>
            <w:r w:rsidRPr="00E016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22A3"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C16D"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2FF6"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E781"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9125C"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2CBD"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15EA"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4A83F" w14:textId="77777777" w:rsidR="00764529" w:rsidRPr="00E01655" w:rsidRDefault="00764529" w:rsidP="00BF7C20">
            <w:pPr>
              <w:pStyle w:val="rowtabella0"/>
              <w:jc w:val="center"/>
              <w:rPr>
                <w:color w:val="002060"/>
              </w:rPr>
            </w:pPr>
            <w:r w:rsidRPr="00E01655">
              <w:rPr>
                <w:color w:val="002060"/>
              </w:rPr>
              <w:t>0</w:t>
            </w:r>
          </w:p>
        </w:tc>
      </w:tr>
      <w:tr w:rsidR="00764529" w:rsidRPr="00E01655" w14:paraId="2535A87B"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1138F" w14:textId="77777777" w:rsidR="00764529" w:rsidRPr="00E01655" w:rsidRDefault="00764529" w:rsidP="00BF7C20">
            <w:pPr>
              <w:pStyle w:val="rowtabella0"/>
              <w:rPr>
                <w:color w:val="002060"/>
              </w:rPr>
            </w:pPr>
            <w:r w:rsidRPr="00E01655">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80F79"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431D"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9852E"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700CA"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1F5E"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E5F1E" w14:textId="77777777" w:rsidR="00764529" w:rsidRPr="00E01655" w:rsidRDefault="00764529" w:rsidP="00BF7C20">
            <w:pPr>
              <w:pStyle w:val="rowtabella0"/>
              <w:jc w:val="center"/>
              <w:rPr>
                <w:color w:val="002060"/>
              </w:rPr>
            </w:pPr>
            <w:r w:rsidRPr="00E0165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3F969"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40033"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49D7" w14:textId="77777777" w:rsidR="00764529" w:rsidRPr="00E01655" w:rsidRDefault="00764529" w:rsidP="00BF7C20">
            <w:pPr>
              <w:pStyle w:val="rowtabella0"/>
              <w:jc w:val="center"/>
              <w:rPr>
                <w:color w:val="002060"/>
              </w:rPr>
            </w:pPr>
            <w:r w:rsidRPr="00E01655">
              <w:rPr>
                <w:color w:val="002060"/>
              </w:rPr>
              <w:t>0</w:t>
            </w:r>
          </w:p>
        </w:tc>
      </w:tr>
      <w:tr w:rsidR="00764529" w:rsidRPr="00E01655" w14:paraId="43C94E91"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D3554" w14:textId="77777777" w:rsidR="00764529" w:rsidRPr="00E01655" w:rsidRDefault="00764529" w:rsidP="00BF7C20">
            <w:pPr>
              <w:pStyle w:val="rowtabella0"/>
              <w:rPr>
                <w:color w:val="002060"/>
              </w:rPr>
            </w:pPr>
            <w:r w:rsidRPr="00E01655">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3854C"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8DC6"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C49D"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9326"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50A06"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4D43" w14:textId="77777777" w:rsidR="00764529" w:rsidRPr="00E01655" w:rsidRDefault="00764529" w:rsidP="00BF7C20">
            <w:pPr>
              <w:pStyle w:val="rowtabella0"/>
              <w:jc w:val="center"/>
              <w:rPr>
                <w:color w:val="002060"/>
              </w:rPr>
            </w:pPr>
            <w:r w:rsidRPr="00E016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EF50"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A017"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54587" w14:textId="77777777" w:rsidR="00764529" w:rsidRPr="00E01655" w:rsidRDefault="00764529" w:rsidP="00BF7C20">
            <w:pPr>
              <w:pStyle w:val="rowtabella0"/>
              <w:jc w:val="center"/>
              <w:rPr>
                <w:color w:val="002060"/>
              </w:rPr>
            </w:pPr>
            <w:r w:rsidRPr="00E01655">
              <w:rPr>
                <w:color w:val="002060"/>
              </w:rPr>
              <w:t>0</w:t>
            </w:r>
          </w:p>
        </w:tc>
      </w:tr>
      <w:tr w:rsidR="00764529" w:rsidRPr="00E01655" w14:paraId="5280E04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7FAB4" w14:textId="77777777" w:rsidR="00764529" w:rsidRPr="00E01655" w:rsidRDefault="00764529" w:rsidP="00BF7C20">
            <w:pPr>
              <w:pStyle w:val="rowtabella0"/>
              <w:rPr>
                <w:color w:val="002060"/>
              </w:rPr>
            </w:pPr>
            <w:r w:rsidRPr="00E01655">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97FB1"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47AE5"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9BFA"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B982B"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7500"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A5080" w14:textId="77777777" w:rsidR="00764529" w:rsidRPr="00E01655" w:rsidRDefault="00764529" w:rsidP="00BF7C20">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0DA1" w14:textId="77777777" w:rsidR="00764529" w:rsidRPr="00E01655" w:rsidRDefault="00764529" w:rsidP="00BF7C20">
            <w:pPr>
              <w:pStyle w:val="rowtabella0"/>
              <w:jc w:val="center"/>
              <w:rPr>
                <w:color w:val="002060"/>
              </w:rPr>
            </w:pPr>
            <w:r w:rsidRPr="00E0165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85C5"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BDD2" w14:textId="77777777" w:rsidR="00764529" w:rsidRPr="00E01655" w:rsidRDefault="00764529" w:rsidP="00BF7C20">
            <w:pPr>
              <w:pStyle w:val="rowtabella0"/>
              <w:jc w:val="center"/>
              <w:rPr>
                <w:color w:val="002060"/>
              </w:rPr>
            </w:pPr>
            <w:r w:rsidRPr="00E01655">
              <w:rPr>
                <w:color w:val="002060"/>
              </w:rPr>
              <w:t>0</w:t>
            </w:r>
          </w:p>
        </w:tc>
      </w:tr>
      <w:tr w:rsidR="00764529" w:rsidRPr="00E01655" w14:paraId="54294A8A"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9E0F6" w14:textId="77777777" w:rsidR="00764529" w:rsidRPr="00E01655" w:rsidRDefault="00764529" w:rsidP="00BF7C20">
            <w:pPr>
              <w:pStyle w:val="rowtabella0"/>
              <w:rPr>
                <w:color w:val="002060"/>
              </w:rPr>
            </w:pPr>
            <w:r w:rsidRPr="00E0165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801EE"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C2A8"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E6D8A"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1E0D"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A72D"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823A4" w14:textId="77777777" w:rsidR="00764529" w:rsidRPr="00E01655" w:rsidRDefault="00764529" w:rsidP="00BF7C20">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308E" w14:textId="77777777" w:rsidR="00764529" w:rsidRPr="00E01655" w:rsidRDefault="00764529" w:rsidP="00BF7C20">
            <w:pPr>
              <w:pStyle w:val="rowtabella0"/>
              <w:jc w:val="center"/>
              <w:rPr>
                <w:color w:val="002060"/>
              </w:rPr>
            </w:pPr>
            <w:r w:rsidRPr="00E016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9997"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262D" w14:textId="77777777" w:rsidR="00764529" w:rsidRPr="00E01655" w:rsidRDefault="00764529" w:rsidP="00BF7C20">
            <w:pPr>
              <w:pStyle w:val="rowtabella0"/>
              <w:jc w:val="center"/>
              <w:rPr>
                <w:color w:val="002060"/>
              </w:rPr>
            </w:pPr>
            <w:r w:rsidRPr="00E01655">
              <w:rPr>
                <w:color w:val="002060"/>
              </w:rPr>
              <w:t>0</w:t>
            </w:r>
          </w:p>
        </w:tc>
      </w:tr>
      <w:tr w:rsidR="00764529" w:rsidRPr="00E01655" w14:paraId="5B6E9351"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D60D5" w14:textId="77777777" w:rsidR="00764529" w:rsidRPr="00E01655" w:rsidRDefault="00764529" w:rsidP="00BF7C20">
            <w:pPr>
              <w:pStyle w:val="rowtabella0"/>
              <w:rPr>
                <w:color w:val="002060"/>
              </w:rPr>
            </w:pPr>
            <w:r w:rsidRPr="00E01655">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ADE9"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49804"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8992A"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8D36"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5038"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5B11" w14:textId="77777777" w:rsidR="00764529" w:rsidRPr="00E01655" w:rsidRDefault="00764529" w:rsidP="00BF7C20">
            <w:pPr>
              <w:pStyle w:val="rowtabella0"/>
              <w:jc w:val="center"/>
              <w:rPr>
                <w:color w:val="002060"/>
              </w:rPr>
            </w:pPr>
            <w:r w:rsidRPr="00E016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9C81" w14:textId="77777777" w:rsidR="00764529" w:rsidRPr="00E01655" w:rsidRDefault="00764529" w:rsidP="00BF7C20">
            <w:pPr>
              <w:pStyle w:val="rowtabella0"/>
              <w:jc w:val="center"/>
              <w:rPr>
                <w:color w:val="002060"/>
              </w:rPr>
            </w:pPr>
            <w:r w:rsidRPr="00E016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2C81E"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1D22" w14:textId="77777777" w:rsidR="00764529" w:rsidRPr="00E01655" w:rsidRDefault="00764529" w:rsidP="00BF7C20">
            <w:pPr>
              <w:pStyle w:val="rowtabella0"/>
              <w:jc w:val="center"/>
              <w:rPr>
                <w:color w:val="002060"/>
              </w:rPr>
            </w:pPr>
            <w:r w:rsidRPr="00E01655">
              <w:rPr>
                <w:color w:val="002060"/>
              </w:rPr>
              <w:t>0</w:t>
            </w:r>
          </w:p>
        </w:tc>
      </w:tr>
      <w:tr w:rsidR="00764529" w:rsidRPr="00E01655" w14:paraId="79BBBCBF"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66ED5" w14:textId="77777777" w:rsidR="00764529" w:rsidRPr="00E01655" w:rsidRDefault="00764529" w:rsidP="00BF7C20">
            <w:pPr>
              <w:pStyle w:val="rowtabella0"/>
              <w:rPr>
                <w:color w:val="002060"/>
              </w:rPr>
            </w:pPr>
            <w:r w:rsidRPr="00E01655">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A424" w14:textId="77777777" w:rsidR="00764529" w:rsidRPr="00E01655" w:rsidRDefault="00764529" w:rsidP="00BF7C20">
            <w:pPr>
              <w:pStyle w:val="rowtabella0"/>
              <w:jc w:val="center"/>
              <w:rPr>
                <w:color w:val="002060"/>
              </w:rPr>
            </w:pPr>
            <w:r w:rsidRPr="00E016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CCD8"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7D85"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A2551"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71A3"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528E" w14:textId="77777777" w:rsidR="00764529" w:rsidRPr="00E01655" w:rsidRDefault="00764529" w:rsidP="00BF7C20">
            <w:pPr>
              <w:pStyle w:val="rowtabella0"/>
              <w:jc w:val="center"/>
              <w:rPr>
                <w:color w:val="002060"/>
              </w:rPr>
            </w:pPr>
            <w:r w:rsidRPr="00E016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F159" w14:textId="77777777" w:rsidR="00764529" w:rsidRPr="00E01655" w:rsidRDefault="00764529" w:rsidP="00BF7C20">
            <w:pPr>
              <w:pStyle w:val="rowtabella0"/>
              <w:jc w:val="center"/>
              <w:rPr>
                <w:color w:val="002060"/>
              </w:rPr>
            </w:pPr>
            <w:r w:rsidRPr="00E016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9C0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78BD1" w14:textId="77777777" w:rsidR="00764529" w:rsidRPr="00E01655" w:rsidRDefault="00764529" w:rsidP="00BF7C20">
            <w:pPr>
              <w:pStyle w:val="rowtabella0"/>
              <w:jc w:val="center"/>
              <w:rPr>
                <w:color w:val="002060"/>
              </w:rPr>
            </w:pPr>
            <w:r w:rsidRPr="00E01655">
              <w:rPr>
                <w:color w:val="002060"/>
              </w:rPr>
              <w:t>0</w:t>
            </w:r>
          </w:p>
        </w:tc>
      </w:tr>
      <w:tr w:rsidR="00764529" w:rsidRPr="00E01655" w14:paraId="79AA2F4D"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4D3EA" w14:textId="77777777" w:rsidR="00764529" w:rsidRPr="00E01655" w:rsidRDefault="00764529" w:rsidP="00BF7C20">
            <w:pPr>
              <w:pStyle w:val="rowtabella0"/>
              <w:rPr>
                <w:color w:val="002060"/>
              </w:rPr>
            </w:pPr>
            <w:r w:rsidRPr="00E0165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7A79" w14:textId="77777777" w:rsidR="00764529" w:rsidRPr="00E01655" w:rsidRDefault="00764529" w:rsidP="00BF7C20">
            <w:pPr>
              <w:pStyle w:val="rowtabella0"/>
              <w:jc w:val="center"/>
              <w:rPr>
                <w:color w:val="002060"/>
              </w:rPr>
            </w:pPr>
            <w:r w:rsidRPr="00E016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2BDA"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375E"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4DD94"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534BC"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CC17"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66640" w14:textId="77777777" w:rsidR="00764529" w:rsidRPr="00E01655" w:rsidRDefault="00764529" w:rsidP="00BF7C20">
            <w:pPr>
              <w:pStyle w:val="rowtabella0"/>
              <w:jc w:val="center"/>
              <w:rPr>
                <w:color w:val="002060"/>
              </w:rPr>
            </w:pPr>
            <w:r w:rsidRPr="00E0165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5B33"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84F9" w14:textId="77777777" w:rsidR="00764529" w:rsidRPr="00E01655" w:rsidRDefault="00764529" w:rsidP="00BF7C20">
            <w:pPr>
              <w:pStyle w:val="rowtabella0"/>
              <w:jc w:val="center"/>
              <w:rPr>
                <w:color w:val="002060"/>
              </w:rPr>
            </w:pPr>
            <w:r w:rsidRPr="00E01655">
              <w:rPr>
                <w:color w:val="002060"/>
              </w:rPr>
              <w:t>0</w:t>
            </w:r>
          </w:p>
        </w:tc>
      </w:tr>
      <w:tr w:rsidR="00764529" w:rsidRPr="00E01655" w14:paraId="56DE29B8"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59DED" w14:textId="77777777" w:rsidR="00764529" w:rsidRPr="00E01655" w:rsidRDefault="00764529" w:rsidP="00BF7C20">
            <w:pPr>
              <w:pStyle w:val="rowtabella0"/>
              <w:rPr>
                <w:color w:val="002060"/>
              </w:rPr>
            </w:pPr>
            <w:r w:rsidRPr="00E0165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57CD" w14:textId="77777777" w:rsidR="00764529" w:rsidRPr="00E01655" w:rsidRDefault="00764529" w:rsidP="00BF7C20">
            <w:pPr>
              <w:pStyle w:val="rowtabella0"/>
              <w:jc w:val="center"/>
              <w:rPr>
                <w:color w:val="002060"/>
              </w:rPr>
            </w:pPr>
            <w:r w:rsidRPr="00E016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30FC"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0166"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B7555"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F819"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B616"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767B"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63CB4"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8E12" w14:textId="77777777" w:rsidR="00764529" w:rsidRPr="00E01655" w:rsidRDefault="00764529" w:rsidP="00BF7C20">
            <w:pPr>
              <w:pStyle w:val="rowtabella0"/>
              <w:jc w:val="center"/>
              <w:rPr>
                <w:color w:val="002060"/>
              </w:rPr>
            </w:pPr>
            <w:r w:rsidRPr="00E01655">
              <w:rPr>
                <w:color w:val="002060"/>
              </w:rPr>
              <w:t>0</w:t>
            </w:r>
          </w:p>
        </w:tc>
      </w:tr>
      <w:tr w:rsidR="00764529" w:rsidRPr="00E01655" w14:paraId="3087105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F3683D" w14:textId="77777777" w:rsidR="00764529" w:rsidRPr="00E01655" w:rsidRDefault="00764529" w:rsidP="00BF7C20">
            <w:pPr>
              <w:pStyle w:val="rowtabella0"/>
              <w:rPr>
                <w:color w:val="002060"/>
              </w:rPr>
            </w:pPr>
            <w:r w:rsidRPr="00E01655">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B152"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635E"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D90E"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A1A4"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C2DA"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520D3" w14:textId="77777777" w:rsidR="00764529" w:rsidRPr="00E01655" w:rsidRDefault="00764529" w:rsidP="00BF7C20">
            <w:pPr>
              <w:pStyle w:val="rowtabella0"/>
              <w:jc w:val="center"/>
              <w:rPr>
                <w:color w:val="002060"/>
              </w:rPr>
            </w:pPr>
            <w:r w:rsidRPr="00E016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339F" w14:textId="77777777" w:rsidR="00764529" w:rsidRPr="00E01655" w:rsidRDefault="00764529" w:rsidP="00BF7C20">
            <w:pPr>
              <w:pStyle w:val="rowtabella0"/>
              <w:jc w:val="center"/>
              <w:rPr>
                <w:color w:val="002060"/>
              </w:rPr>
            </w:pPr>
            <w:r w:rsidRPr="00E0165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DFCB5"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46A19" w14:textId="77777777" w:rsidR="00764529" w:rsidRPr="00E01655" w:rsidRDefault="00764529" w:rsidP="00BF7C20">
            <w:pPr>
              <w:pStyle w:val="rowtabella0"/>
              <w:jc w:val="center"/>
              <w:rPr>
                <w:color w:val="002060"/>
              </w:rPr>
            </w:pPr>
            <w:r w:rsidRPr="00E01655">
              <w:rPr>
                <w:color w:val="002060"/>
              </w:rPr>
              <w:t>0</w:t>
            </w:r>
          </w:p>
        </w:tc>
      </w:tr>
      <w:tr w:rsidR="00764529" w:rsidRPr="00E01655" w14:paraId="23F70BB1"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8B53A4" w14:textId="77777777" w:rsidR="00764529" w:rsidRPr="00447E77" w:rsidRDefault="00764529" w:rsidP="00BF7C20">
            <w:pPr>
              <w:pStyle w:val="rowtabella0"/>
              <w:rPr>
                <w:color w:val="002060"/>
                <w:lang w:val="es-ES"/>
              </w:rPr>
            </w:pPr>
            <w:r w:rsidRPr="00447E77">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9997"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4F59F"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9E57"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A57AE"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29383"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F89B"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416D" w14:textId="77777777" w:rsidR="00764529" w:rsidRPr="00E01655" w:rsidRDefault="00764529" w:rsidP="00BF7C20">
            <w:pPr>
              <w:pStyle w:val="rowtabella0"/>
              <w:jc w:val="center"/>
              <w:rPr>
                <w:color w:val="002060"/>
              </w:rPr>
            </w:pPr>
            <w:r w:rsidRPr="00E016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9DAD3" w14:textId="77777777" w:rsidR="00764529" w:rsidRPr="00E01655" w:rsidRDefault="00764529" w:rsidP="00BF7C20">
            <w:pPr>
              <w:pStyle w:val="rowtabella0"/>
              <w:jc w:val="center"/>
              <w:rPr>
                <w:color w:val="002060"/>
              </w:rPr>
            </w:pPr>
            <w:r w:rsidRPr="00E016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9D9B" w14:textId="77777777" w:rsidR="00764529" w:rsidRPr="00E01655" w:rsidRDefault="00764529" w:rsidP="00BF7C20">
            <w:pPr>
              <w:pStyle w:val="rowtabella0"/>
              <w:jc w:val="center"/>
              <w:rPr>
                <w:color w:val="002060"/>
              </w:rPr>
            </w:pPr>
            <w:r w:rsidRPr="00E01655">
              <w:rPr>
                <w:color w:val="002060"/>
              </w:rPr>
              <w:t>0</w:t>
            </w:r>
          </w:p>
        </w:tc>
      </w:tr>
      <w:tr w:rsidR="00764529" w:rsidRPr="00E01655" w14:paraId="7A4C38EB"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84A9C" w14:textId="77777777" w:rsidR="00764529" w:rsidRPr="00447E77" w:rsidRDefault="00764529" w:rsidP="00BF7C20">
            <w:pPr>
              <w:pStyle w:val="rowtabella0"/>
              <w:rPr>
                <w:color w:val="002060"/>
                <w:lang w:val="es-ES"/>
              </w:rPr>
            </w:pPr>
            <w:r w:rsidRPr="00447E77">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1D30"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37E19"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5FBF"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AF3FC"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DCF7"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FE870"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5026E" w14:textId="77777777" w:rsidR="00764529" w:rsidRPr="00E01655" w:rsidRDefault="00764529" w:rsidP="00BF7C20">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0575"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4EFD" w14:textId="77777777" w:rsidR="00764529" w:rsidRPr="00E01655" w:rsidRDefault="00764529" w:rsidP="00BF7C20">
            <w:pPr>
              <w:pStyle w:val="rowtabella0"/>
              <w:jc w:val="center"/>
              <w:rPr>
                <w:color w:val="002060"/>
              </w:rPr>
            </w:pPr>
            <w:r w:rsidRPr="00E01655">
              <w:rPr>
                <w:color w:val="002060"/>
              </w:rPr>
              <w:t>0</w:t>
            </w:r>
          </w:p>
        </w:tc>
      </w:tr>
      <w:tr w:rsidR="00764529" w:rsidRPr="00E01655" w14:paraId="2B631591"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3076B2" w14:textId="77777777" w:rsidR="00764529" w:rsidRPr="00E01655" w:rsidRDefault="00764529" w:rsidP="00BF7C20">
            <w:pPr>
              <w:pStyle w:val="rowtabella0"/>
              <w:rPr>
                <w:color w:val="002060"/>
              </w:rPr>
            </w:pPr>
            <w:r w:rsidRPr="00E01655">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67716"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5A77"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480B"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2AC67"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CE687"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8D3A"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CF27" w14:textId="77777777" w:rsidR="00764529" w:rsidRPr="00E01655" w:rsidRDefault="00764529" w:rsidP="00BF7C20">
            <w:pPr>
              <w:pStyle w:val="rowtabella0"/>
              <w:jc w:val="center"/>
              <w:rPr>
                <w:color w:val="002060"/>
              </w:rPr>
            </w:pPr>
            <w:r w:rsidRPr="00E016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9BFEA"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6F6A" w14:textId="77777777" w:rsidR="00764529" w:rsidRPr="00E01655" w:rsidRDefault="00764529" w:rsidP="00BF7C20">
            <w:pPr>
              <w:pStyle w:val="rowtabella0"/>
              <w:jc w:val="center"/>
              <w:rPr>
                <w:color w:val="002060"/>
              </w:rPr>
            </w:pPr>
            <w:r w:rsidRPr="00E01655">
              <w:rPr>
                <w:color w:val="002060"/>
              </w:rPr>
              <w:t>0</w:t>
            </w:r>
          </w:p>
        </w:tc>
      </w:tr>
    </w:tbl>
    <w:p w14:paraId="133F3046" w14:textId="77777777" w:rsidR="00764529" w:rsidRPr="00E01655" w:rsidRDefault="00764529" w:rsidP="00764529">
      <w:pPr>
        <w:pStyle w:val="breakline"/>
        <w:rPr>
          <w:rFonts w:eastAsiaTheme="minorEastAsia"/>
          <w:color w:val="002060"/>
        </w:rPr>
      </w:pPr>
    </w:p>
    <w:p w14:paraId="7A2BA3AD" w14:textId="77777777" w:rsidR="00764529" w:rsidRPr="00E01655" w:rsidRDefault="00764529" w:rsidP="00764529">
      <w:pPr>
        <w:pStyle w:val="breakline"/>
        <w:rPr>
          <w:color w:val="002060"/>
        </w:rPr>
      </w:pPr>
    </w:p>
    <w:p w14:paraId="7733112A" w14:textId="77777777" w:rsidR="00764529" w:rsidRPr="00E01655" w:rsidRDefault="00764529" w:rsidP="00764529">
      <w:pPr>
        <w:pStyle w:val="sottotitolocampionato10"/>
        <w:rPr>
          <w:color w:val="002060"/>
        </w:rPr>
      </w:pPr>
      <w:r w:rsidRPr="00E0165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68330356"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6790E"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F1794"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86E98"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7914A"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D9614"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36113"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FC747"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CE388"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1B23F"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FEC8E" w14:textId="77777777" w:rsidR="00764529" w:rsidRPr="00E01655" w:rsidRDefault="00764529" w:rsidP="00BF7C20">
            <w:pPr>
              <w:pStyle w:val="headertabella0"/>
              <w:rPr>
                <w:color w:val="002060"/>
              </w:rPr>
            </w:pPr>
            <w:r w:rsidRPr="00E01655">
              <w:rPr>
                <w:color w:val="002060"/>
              </w:rPr>
              <w:t>PE</w:t>
            </w:r>
          </w:p>
        </w:tc>
      </w:tr>
      <w:tr w:rsidR="00764529" w:rsidRPr="00E01655" w14:paraId="120C32F2"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13EEE9" w14:textId="77777777" w:rsidR="00764529" w:rsidRPr="00E01655" w:rsidRDefault="00764529" w:rsidP="00BF7C20">
            <w:pPr>
              <w:pStyle w:val="rowtabella0"/>
              <w:rPr>
                <w:color w:val="002060"/>
              </w:rPr>
            </w:pPr>
            <w:r w:rsidRPr="00E01655">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10D00"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A739"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F0AD"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F4CF"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B2D9"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DD5DF" w14:textId="77777777" w:rsidR="00764529" w:rsidRPr="00E01655" w:rsidRDefault="00764529" w:rsidP="00BF7C20">
            <w:pPr>
              <w:pStyle w:val="rowtabella0"/>
              <w:jc w:val="center"/>
              <w:rPr>
                <w:color w:val="002060"/>
              </w:rPr>
            </w:pPr>
            <w:r w:rsidRPr="00E016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297D8"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E60D"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5D7B" w14:textId="77777777" w:rsidR="00764529" w:rsidRPr="00E01655" w:rsidRDefault="00764529" w:rsidP="00BF7C20">
            <w:pPr>
              <w:pStyle w:val="rowtabella0"/>
              <w:jc w:val="center"/>
              <w:rPr>
                <w:color w:val="002060"/>
              </w:rPr>
            </w:pPr>
            <w:r w:rsidRPr="00E01655">
              <w:rPr>
                <w:color w:val="002060"/>
              </w:rPr>
              <w:t>0</w:t>
            </w:r>
          </w:p>
        </w:tc>
      </w:tr>
      <w:tr w:rsidR="00764529" w:rsidRPr="00E01655" w14:paraId="34FA1605"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B19AB" w14:textId="77777777" w:rsidR="00764529" w:rsidRPr="00E01655" w:rsidRDefault="00764529" w:rsidP="00BF7C20">
            <w:pPr>
              <w:pStyle w:val="rowtabella0"/>
              <w:rPr>
                <w:color w:val="002060"/>
              </w:rPr>
            </w:pPr>
            <w:r w:rsidRPr="00E01655">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B852"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FDBB"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9D8A"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9038"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B36D"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1279" w14:textId="77777777" w:rsidR="00764529" w:rsidRPr="00E01655" w:rsidRDefault="00764529" w:rsidP="00BF7C20">
            <w:pPr>
              <w:pStyle w:val="rowtabella0"/>
              <w:jc w:val="center"/>
              <w:rPr>
                <w:color w:val="002060"/>
              </w:rPr>
            </w:pPr>
            <w:r w:rsidRPr="00E0165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7671"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6F4B"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6A77" w14:textId="77777777" w:rsidR="00764529" w:rsidRPr="00E01655" w:rsidRDefault="00764529" w:rsidP="00BF7C20">
            <w:pPr>
              <w:pStyle w:val="rowtabella0"/>
              <w:jc w:val="center"/>
              <w:rPr>
                <w:color w:val="002060"/>
              </w:rPr>
            </w:pPr>
            <w:r w:rsidRPr="00E01655">
              <w:rPr>
                <w:color w:val="002060"/>
              </w:rPr>
              <w:t>0</w:t>
            </w:r>
          </w:p>
        </w:tc>
      </w:tr>
      <w:tr w:rsidR="00764529" w:rsidRPr="00E01655" w14:paraId="548DBFB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B9FE5" w14:textId="77777777" w:rsidR="00764529" w:rsidRPr="00E01655" w:rsidRDefault="00764529" w:rsidP="00BF7C20">
            <w:pPr>
              <w:pStyle w:val="rowtabella0"/>
              <w:rPr>
                <w:color w:val="002060"/>
              </w:rPr>
            </w:pPr>
            <w:r w:rsidRPr="00E01655">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19DE"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70EEB"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45331"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6886"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C1D5"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EEA9D"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4189" w14:textId="77777777" w:rsidR="00764529" w:rsidRPr="00E01655" w:rsidRDefault="00764529" w:rsidP="00BF7C20">
            <w:pPr>
              <w:pStyle w:val="rowtabella0"/>
              <w:jc w:val="center"/>
              <w:rPr>
                <w:color w:val="002060"/>
              </w:rPr>
            </w:pPr>
            <w:r w:rsidRPr="00E016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D699" w14:textId="77777777" w:rsidR="00764529" w:rsidRPr="00E01655" w:rsidRDefault="00764529" w:rsidP="00BF7C20">
            <w:pPr>
              <w:pStyle w:val="rowtabella0"/>
              <w:jc w:val="center"/>
              <w:rPr>
                <w:color w:val="002060"/>
              </w:rPr>
            </w:pPr>
            <w:r w:rsidRPr="00E016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7D68" w14:textId="77777777" w:rsidR="00764529" w:rsidRPr="00E01655" w:rsidRDefault="00764529" w:rsidP="00BF7C20">
            <w:pPr>
              <w:pStyle w:val="rowtabella0"/>
              <w:jc w:val="center"/>
              <w:rPr>
                <w:color w:val="002060"/>
              </w:rPr>
            </w:pPr>
            <w:r w:rsidRPr="00E01655">
              <w:rPr>
                <w:color w:val="002060"/>
              </w:rPr>
              <w:t>0</w:t>
            </w:r>
          </w:p>
        </w:tc>
      </w:tr>
      <w:tr w:rsidR="00764529" w:rsidRPr="00E01655" w14:paraId="69CD79B3"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1C85E" w14:textId="77777777" w:rsidR="00764529" w:rsidRPr="00E01655" w:rsidRDefault="00764529" w:rsidP="00BF7C20">
            <w:pPr>
              <w:pStyle w:val="rowtabella0"/>
              <w:rPr>
                <w:color w:val="002060"/>
              </w:rPr>
            </w:pPr>
            <w:r w:rsidRPr="00E01655">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B104"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AB64"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D2FF"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7F45"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02CA4"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D80B7" w14:textId="77777777" w:rsidR="00764529" w:rsidRPr="00E01655" w:rsidRDefault="00764529" w:rsidP="00BF7C20">
            <w:pPr>
              <w:pStyle w:val="rowtabella0"/>
              <w:jc w:val="center"/>
              <w:rPr>
                <w:color w:val="002060"/>
              </w:rPr>
            </w:pPr>
            <w:r w:rsidRPr="00E0165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F753"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F4F4"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319F" w14:textId="77777777" w:rsidR="00764529" w:rsidRPr="00E01655" w:rsidRDefault="00764529" w:rsidP="00BF7C20">
            <w:pPr>
              <w:pStyle w:val="rowtabella0"/>
              <w:jc w:val="center"/>
              <w:rPr>
                <w:color w:val="002060"/>
              </w:rPr>
            </w:pPr>
            <w:r w:rsidRPr="00E01655">
              <w:rPr>
                <w:color w:val="002060"/>
              </w:rPr>
              <w:t>0</w:t>
            </w:r>
          </w:p>
        </w:tc>
      </w:tr>
      <w:tr w:rsidR="00764529" w:rsidRPr="00E01655" w14:paraId="041B0F9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2B92C" w14:textId="77777777" w:rsidR="00764529" w:rsidRPr="00E01655" w:rsidRDefault="00764529" w:rsidP="00BF7C20">
            <w:pPr>
              <w:pStyle w:val="rowtabella0"/>
              <w:rPr>
                <w:color w:val="002060"/>
              </w:rPr>
            </w:pPr>
            <w:r w:rsidRPr="00E01655">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8B19"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2E2E"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43FE"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6AB3"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A1F95"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66B3" w14:textId="77777777" w:rsidR="00764529" w:rsidRPr="00E01655" w:rsidRDefault="00764529" w:rsidP="00BF7C20">
            <w:pPr>
              <w:pStyle w:val="rowtabella0"/>
              <w:jc w:val="center"/>
              <w:rPr>
                <w:color w:val="002060"/>
              </w:rPr>
            </w:pPr>
            <w:r w:rsidRPr="00E016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DD7B" w14:textId="77777777" w:rsidR="00764529" w:rsidRPr="00E01655" w:rsidRDefault="00764529" w:rsidP="00BF7C20">
            <w:pPr>
              <w:pStyle w:val="rowtabella0"/>
              <w:jc w:val="center"/>
              <w:rPr>
                <w:color w:val="002060"/>
              </w:rPr>
            </w:pPr>
            <w:r w:rsidRPr="00E016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AC93"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44AA" w14:textId="77777777" w:rsidR="00764529" w:rsidRPr="00E01655" w:rsidRDefault="00764529" w:rsidP="00BF7C20">
            <w:pPr>
              <w:pStyle w:val="rowtabella0"/>
              <w:jc w:val="center"/>
              <w:rPr>
                <w:color w:val="002060"/>
              </w:rPr>
            </w:pPr>
            <w:r w:rsidRPr="00E01655">
              <w:rPr>
                <w:color w:val="002060"/>
              </w:rPr>
              <w:t>0</w:t>
            </w:r>
          </w:p>
        </w:tc>
      </w:tr>
      <w:tr w:rsidR="00764529" w:rsidRPr="00E01655" w14:paraId="7777746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2DC6B" w14:textId="77777777" w:rsidR="00764529" w:rsidRPr="00E01655" w:rsidRDefault="00764529" w:rsidP="00BF7C20">
            <w:pPr>
              <w:pStyle w:val="rowtabella0"/>
              <w:rPr>
                <w:color w:val="002060"/>
              </w:rPr>
            </w:pPr>
            <w:r w:rsidRPr="00E0165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BB4E"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6F49"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1617"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50A3"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66B6"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4ABB" w14:textId="77777777" w:rsidR="00764529" w:rsidRPr="00E01655" w:rsidRDefault="00764529" w:rsidP="00BF7C20">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B004"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55940"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D73F" w14:textId="77777777" w:rsidR="00764529" w:rsidRPr="00E01655" w:rsidRDefault="00764529" w:rsidP="00BF7C20">
            <w:pPr>
              <w:pStyle w:val="rowtabella0"/>
              <w:jc w:val="center"/>
              <w:rPr>
                <w:color w:val="002060"/>
              </w:rPr>
            </w:pPr>
            <w:r w:rsidRPr="00E01655">
              <w:rPr>
                <w:color w:val="002060"/>
              </w:rPr>
              <w:t>0</w:t>
            </w:r>
          </w:p>
        </w:tc>
      </w:tr>
      <w:tr w:rsidR="00764529" w:rsidRPr="00E01655" w14:paraId="64552D41"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9C8F8" w14:textId="77777777" w:rsidR="00764529" w:rsidRPr="00E01655" w:rsidRDefault="00764529" w:rsidP="00BF7C20">
            <w:pPr>
              <w:pStyle w:val="rowtabella0"/>
              <w:rPr>
                <w:color w:val="002060"/>
              </w:rPr>
            </w:pPr>
            <w:r w:rsidRPr="00E01655">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B06E" w14:textId="77777777" w:rsidR="00764529" w:rsidRPr="00E01655" w:rsidRDefault="00764529" w:rsidP="00BF7C20">
            <w:pPr>
              <w:pStyle w:val="rowtabella0"/>
              <w:jc w:val="center"/>
              <w:rPr>
                <w:color w:val="002060"/>
              </w:rPr>
            </w:pPr>
            <w:r w:rsidRPr="00E016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039BC"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3CFF7"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1B81"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2FD4"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BD8B" w14:textId="77777777" w:rsidR="00764529" w:rsidRPr="00E01655" w:rsidRDefault="00764529" w:rsidP="00BF7C20">
            <w:pPr>
              <w:pStyle w:val="rowtabella0"/>
              <w:jc w:val="center"/>
              <w:rPr>
                <w:color w:val="002060"/>
              </w:rPr>
            </w:pPr>
            <w:r w:rsidRPr="00E016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5C22"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47A3"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11667" w14:textId="77777777" w:rsidR="00764529" w:rsidRPr="00E01655" w:rsidRDefault="00764529" w:rsidP="00BF7C20">
            <w:pPr>
              <w:pStyle w:val="rowtabella0"/>
              <w:jc w:val="center"/>
              <w:rPr>
                <w:color w:val="002060"/>
              </w:rPr>
            </w:pPr>
            <w:r w:rsidRPr="00E01655">
              <w:rPr>
                <w:color w:val="002060"/>
              </w:rPr>
              <w:t>0</w:t>
            </w:r>
          </w:p>
        </w:tc>
      </w:tr>
      <w:tr w:rsidR="00764529" w:rsidRPr="00E01655" w14:paraId="04759B8A"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60D87" w14:textId="77777777" w:rsidR="00764529" w:rsidRPr="00E01655" w:rsidRDefault="00764529" w:rsidP="00BF7C20">
            <w:pPr>
              <w:pStyle w:val="rowtabella0"/>
              <w:rPr>
                <w:color w:val="002060"/>
              </w:rPr>
            </w:pPr>
            <w:r w:rsidRPr="00E0165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B1A3" w14:textId="77777777" w:rsidR="00764529" w:rsidRPr="00E01655" w:rsidRDefault="00764529" w:rsidP="00BF7C20">
            <w:pPr>
              <w:pStyle w:val="rowtabella0"/>
              <w:jc w:val="center"/>
              <w:rPr>
                <w:color w:val="002060"/>
              </w:rPr>
            </w:pPr>
            <w:r w:rsidRPr="00E016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7987"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1C8B"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B492"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62819"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FFA7"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888D4"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FAB7"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262E" w14:textId="77777777" w:rsidR="00764529" w:rsidRPr="00E01655" w:rsidRDefault="00764529" w:rsidP="00BF7C20">
            <w:pPr>
              <w:pStyle w:val="rowtabella0"/>
              <w:jc w:val="center"/>
              <w:rPr>
                <w:color w:val="002060"/>
              </w:rPr>
            </w:pPr>
            <w:r w:rsidRPr="00E01655">
              <w:rPr>
                <w:color w:val="002060"/>
              </w:rPr>
              <w:t>0</w:t>
            </w:r>
          </w:p>
        </w:tc>
      </w:tr>
      <w:tr w:rsidR="00764529" w:rsidRPr="00E01655" w14:paraId="6887BC12"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CB508" w14:textId="77777777" w:rsidR="00764529" w:rsidRPr="00E01655" w:rsidRDefault="00764529" w:rsidP="00BF7C20">
            <w:pPr>
              <w:pStyle w:val="rowtabella0"/>
              <w:rPr>
                <w:color w:val="002060"/>
              </w:rPr>
            </w:pPr>
            <w:r w:rsidRPr="00E0165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BAB6"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CAE8"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10A9C"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0E4D4"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70E9"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35097" w14:textId="77777777" w:rsidR="00764529" w:rsidRPr="00E01655" w:rsidRDefault="00764529" w:rsidP="00BF7C20">
            <w:pPr>
              <w:pStyle w:val="rowtabella0"/>
              <w:jc w:val="center"/>
              <w:rPr>
                <w:color w:val="002060"/>
              </w:rPr>
            </w:pPr>
            <w:r w:rsidRPr="00E0165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A8AA" w14:textId="77777777" w:rsidR="00764529" w:rsidRPr="00E01655" w:rsidRDefault="00764529" w:rsidP="00BF7C20">
            <w:pPr>
              <w:pStyle w:val="rowtabella0"/>
              <w:jc w:val="center"/>
              <w:rPr>
                <w:color w:val="002060"/>
              </w:rPr>
            </w:pPr>
            <w:r w:rsidRPr="00E0165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E6CAF"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C30C5" w14:textId="77777777" w:rsidR="00764529" w:rsidRPr="00E01655" w:rsidRDefault="00764529" w:rsidP="00BF7C20">
            <w:pPr>
              <w:pStyle w:val="rowtabella0"/>
              <w:jc w:val="center"/>
              <w:rPr>
                <w:color w:val="002060"/>
              </w:rPr>
            </w:pPr>
            <w:r w:rsidRPr="00E01655">
              <w:rPr>
                <w:color w:val="002060"/>
              </w:rPr>
              <w:t>0</w:t>
            </w:r>
          </w:p>
        </w:tc>
      </w:tr>
      <w:tr w:rsidR="00764529" w:rsidRPr="00E01655" w14:paraId="19320556"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6FBD2" w14:textId="77777777" w:rsidR="00764529" w:rsidRPr="00E01655" w:rsidRDefault="00764529" w:rsidP="00BF7C20">
            <w:pPr>
              <w:pStyle w:val="rowtabella0"/>
              <w:rPr>
                <w:color w:val="002060"/>
              </w:rPr>
            </w:pPr>
            <w:r w:rsidRPr="00E01655">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75BD"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CB450"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6D67"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7EA8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016C"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6CAA" w14:textId="77777777" w:rsidR="00764529" w:rsidRPr="00E01655" w:rsidRDefault="00764529" w:rsidP="00BF7C20">
            <w:pPr>
              <w:pStyle w:val="rowtabella0"/>
              <w:jc w:val="center"/>
              <w:rPr>
                <w:color w:val="002060"/>
              </w:rPr>
            </w:pPr>
            <w:r w:rsidRPr="00E0165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8AD31" w14:textId="77777777" w:rsidR="00764529" w:rsidRPr="00E01655" w:rsidRDefault="00764529" w:rsidP="00BF7C20">
            <w:pPr>
              <w:pStyle w:val="rowtabella0"/>
              <w:jc w:val="center"/>
              <w:rPr>
                <w:color w:val="002060"/>
              </w:rPr>
            </w:pPr>
            <w:r w:rsidRPr="00E0165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1F52"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63A1" w14:textId="77777777" w:rsidR="00764529" w:rsidRPr="00E01655" w:rsidRDefault="00764529" w:rsidP="00BF7C20">
            <w:pPr>
              <w:pStyle w:val="rowtabella0"/>
              <w:jc w:val="center"/>
              <w:rPr>
                <w:color w:val="002060"/>
              </w:rPr>
            </w:pPr>
            <w:r w:rsidRPr="00E01655">
              <w:rPr>
                <w:color w:val="002060"/>
              </w:rPr>
              <w:t>0</w:t>
            </w:r>
          </w:p>
        </w:tc>
      </w:tr>
      <w:tr w:rsidR="00764529" w:rsidRPr="00E01655" w14:paraId="59054033"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372A9" w14:textId="77777777" w:rsidR="00764529" w:rsidRPr="00E01655" w:rsidRDefault="00764529" w:rsidP="00BF7C20">
            <w:pPr>
              <w:pStyle w:val="rowtabella0"/>
              <w:rPr>
                <w:color w:val="002060"/>
              </w:rPr>
            </w:pPr>
            <w:r w:rsidRPr="00E01655">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27CA3"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3862"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BFCC"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D7CA"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42B0"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B3FC4" w14:textId="77777777" w:rsidR="00764529" w:rsidRPr="00E01655" w:rsidRDefault="00764529" w:rsidP="00BF7C20">
            <w:pPr>
              <w:pStyle w:val="rowtabella0"/>
              <w:jc w:val="center"/>
              <w:rPr>
                <w:color w:val="002060"/>
              </w:rPr>
            </w:pPr>
            <w:r w:rsidRPr="00E016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1645" w14:textId="77777777" w:rsidR="00764529" w:rsidRPr="00E01655" w:rsidRDefault="00764529" w:rsidP="00BF7C20">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54DA1"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D6EE" w14:textId="77777777" w:rsidR="00764529" w:rsidRPr="00E01655" w:rsidRDefault="00764529" w:rsidP="00BF7C20">
            <w:pPr>
              <w:pStyle w:val="rowtabella0"/>
              <w:jc w:val="center"/>
              <w:rPr>
                <w:color w:val="002060"/>
              </w:rPr>
            </w:pPr>
            <w:r w:rsidRPr="00E01655">
              <w:rPr>
                <w:color w:val="002060"/>
              </w:rPr>
              <w:t>0</w:t>
            </w:r>
          </w:p>
        </w:tc>
      </w:tr>
      <w:tr w:rsidR="00764529" w:rsidRPr="00E01655" w14:paraId="0C526A9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CD944" w14:textId="77777777" w:rsidR="00764529" w:rsidRPr="00E01655" w:rsidRDefault="00764529" w:rsidP="00BF7C20">
            <w:pPr>
              <w:pStyle w:val="rowtabella0"/>
              <w:rPr>
                <w:color w:val="002060"/>
              </w:rPr>
            </w:pPr>
            <w:r w:rsidRPr="00E01655">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DF65"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E96E"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4DC3A"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190E9"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0D70"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76E1"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4C84" w14:textId="77777777" w:rsidR="00764529" w:rsidRPr="00E01655" w:rsidRDefault="00764529" w:rsidP="00BF7C20">
            <w:pPr>
              <w:pStyle w:val="rowtabella0"/>
              <w:jc w:val="center"/>
              <w:rPr>
                <w:color w:val="002060"/>
              </w:rPr>
            </w:pPr>
            <w:r w:rsidRPr="00E0165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20EF7"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D73E" w14:textId="77777777" w:rsidR="00764529" w:rsidRPr="00E01655" w:rsidRDefault="00764529" w:rsidP="00BF7C20">
            <w:pPr>
              <w:pStyle w:val="rowtabella0"/>
              <w:jc w:val="center"/>
              <w:rPr>
                <w:color w:val="002060"/>
              </w:rPr>
            </w:pPr>
            <w:r w:rsidRPr="00E01655">
              <w:rPr>
                <w:color w:val="002060"/>
              </w:rPr>
              <w:t>0</w:t>
            </w:r>
          </w:p>
        </w:tc>
      </w:tr>
      <w:tr w:rsidR="00764529" w:rsidRPr="00E01655" w14:paraId="2C35C352"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D039D6" w14:textId="77777777" w:rsidR="00764529" w:rsidRPr="00E01655" w:rsidRDefault="00764529" w:rsidP="00BF7C20">
            <w:pPr>
              <w:pStyle w:val="rowtabella0"/>
              <w:rPr>
                <w:color w:val="002060"/>
              </w:rPr>
            </w:pPr>
            <w:r w:rsidRPr="00E01655">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A0CE"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E569"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E08A"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B71F"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CE174"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D3AB"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0742" w14:textId="77777777" w:rsidR="00764529" w:rsidRPr="00E01655" w:rsidRDefault="00764529" w:rsidP="00BF7C20">
            <w:pPr>
              <w:pStyle w:val="rowtabella0"/>
              <w:jc w:val="center"/>
              <w:rPr>
                <w:color w:val="002060"/>
              </w:rPr>
            </w:pPr>
            <w:r w:rsidRPr="00E0165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5B66" w14:textId="77777777" w:rsidR="00764529" w:rsidRPr="00E01655" w:rsidRDefault="00764529" w:rsidP="00BF7C20">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3929" w14:textId="77777777" w:rsidR="00764529" w:rsidRPr="00E01655" w:rsidRDefault="00764529" w:rsidP="00BF7C20">
            <w:pPr>
              <w:pStyle w:val="rowtabella0"/>
              <w:jc w:val="center"/>
              <w:rPr>
                <w:color w:val="002060"/>
              </w:rPr>
            </w:pPr>
            <w:r w:rsidRPr="00E01655">
              <w:rPr>
                <w:color w:val="002060"/>
              </w:rPr>
              <w:t>0</w:t>
            </w:r>
          </w:p>
        </w:tc>
      </w:tr>
    </w:tbl>
    <w:p w14:paraId="2592EA25" w14:textId="77777777" w:rsidR="00764529" w:rsidRPr="00E01655" w:rsidRDefault="00764529" w:rsidP="00764529">
      <w:pPr>
        <w:pStyle w:val="breakline"/>
        <w:rPr>
          <w:rFonts w:eastAsiaTheme="minorEastAsia"/>
          <w:color w:val="002060"/>
        </w:rPr>
      </w:pPr>
    </w:p>
    <w:p w14:paraId="102D609D" w14:textId="77777777" w:rsidR="00764529" w:rsidRPr="00E01655" w:rsidRDefault="00764529" w:rsidP="00764529">
      <w:pPr>
        <w:pStyle w:val="breakline"/>
        <w:rPr>
          <w:color w:val="002060"/>
        </w:rPr>
      </w:pPr>
    </w:p>
    <w:p w14:paraId="37E03257" w14:textId="77777777" w:rsidR="00764529" w:rsidRPr="00E01655" w:rsidRDefault="00764529" w:rsidP="00764529">
      <w:pPr>
        <w:pStyle w:val="sottotitolocampionato10"/>
        <w:rPr>
          <w:color w:val="002060"/>
        </w:rPr>
      </w:pPr>
      <w:r w:rsidRPr="00E0165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566A93D5"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7FC23"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09DF5"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8B8A4"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03022"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39045"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29417"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7F4D9"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8EF0A"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7340A"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44292" w14:textId="77777777" w:rsidR="00764529" w:rsidRPr="00E01655" w:rsidRDefault="00764529" w:rsidP="00BF7C20">
            <w:pPr>
              <w:pStyle w:val="headertabella0"/>
              <w:rPr>
                <w:color w:val="002060"/>
              </w:rPr>
            </w:pPr>
            <w:r w:rsidRPr="00E01655">
              <w:rPr>
                <w:color w:val="002060"/>
              </w:rPr>
              <w:t>PE</w:t>
            </w:r>
          </w:p>
        </w:tc>
      </w:tr>
      <w:tr w:rsidR="00764529" w:rsidRPr="00E01655" w14:paraId="2DCB25E7"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B64671" w14:textId="77777777" w:rsidR="00764529" w:rsidRPr="00C37480" w:rsidRDefault="00764529" w:rsidP="00BF7C20">
            <w:pPr>
              <w:pStyle w:val="rowtabella0"/>
              <w:rPr>
                <w:color w:val="002060"/>
                <w:lang w:val="en-US"/>
              </w:rPr>
            </w:pPr>
            <w:r w:rsidRPr="00C37480">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944C0" w14:textId="77777777" w:rsidR="00764529" w:rsidRPr="00E01655" w:rsidRDefault="00764529" w:rsidP="00BF7C20">
            <w:pPr>
              <w:pStyle w:val="rowtabella0"/>
              <w:jc w:val="center"/>
              <w:rPr>
                <w:color w:val="002060"/>
              </w:rPr>
            </w:pPr>
            <w:r w:rsidRPr="00E016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F6293"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7FA9"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6391"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7E1B"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8FC7" w14:textId="77777777" w:rsidR="00764529" w:rsidRPr="00E01655" w:rsidRDefault="00764529" w:rsidP="00BF7C20">
            <w:pPr>
              <w:pStyle w:val="rowtabella0"/>
              <w:jc w:val="center"/>
              <w:rPr>
                <w:color w:val="002060"/>
              </w:rPr>
            </w:pPr>
            <w:r w:rsidRPr="00E0165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8115"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600E1"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CBA7D" w14:textId="77777777" w:rsidR="00764529" w:rsidRPr="00E01655" w:rsidRDefault="00764529" w:rsidP="00BF7C20">
            <w:pPr>
              <w:pStyle w:val="rowtabella0"/>
              <w:jc w:val="center"/>
              <w:rPr>
                <w:color w:val="002060"/>
              </w:rPr>
            </w:pPr>
            <w:r w:rsidRPr="00E01655">
              <w:rPr>
                <w:color w:val="002060"/>
              </w:rPr>
              <w:t>0</w:t>
            </w:r>
          </w:p>
        </w:tc>
      </w:tr>
      <w:tr w:rsidR="00764529" w:rsidRPr="00E01655" w14:paraId="48D1A84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9D63F" w14:textId="77777777" w:rsidR="00764529" w:rsidRPr="00E01655" w:rsidRDefault="00764529" w:rsidP="00BF7C20">
            <w:pPr>
              <w:pStyle w:val="rowtabella0"/>
              <w:rPr>
                <w:color w:val="002060"/>
              </w:rPr>
            </w:pPr>
            <w:r w:rsidRPr="00E0165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D2C18"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5C34"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AF54E"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96F0"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5AB6"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FD0A" w14:textId="77777777" w:rsidR="00764529" w:rsidRPr="00E01655" w:rsidRDefault="00764529" w:rsidP="00BF7C20">
            <w:pPr>
              <w:pStyle w:val="rowtabella0"/>
              <w:jc w:val="center"/>
              <w:rPr>
                <w:color w:val="002060"/>
              </w:rPr>
            </w:pPr>
            <w:r w:rsidRPr="00E016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44B76" w14:textId="77777777" w:rsidR="00764529" w:rsidRPr="00E01655" w:rsidRDefault="00764529" w:rsidP="00BF7C20">
            <w:pPr>
              <w:pStyle w:val="rowtabella0"/>
              <w:jc w:val="center"/>
              <w:rPr>
                <w:color w:val="002060"/>
              </w:rPr>
            </w:pPr>
            <w:r w:rsidRPr="00E016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DE1D"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8B5C2" w14:textId="77777777" w:rsidR="00764529" w:rsidRPr="00E01655" w:rsidRDefault="00764529" w:rsidP="00BF7C20">
            <w:pPr>
              <w:pStyle w:val="rowtabella0"/>
              <w:jc w:val="center"/>
              <w:rPr>
                <w:color w:val="002060"/>
              </w:rPr>
            </w:pPr>
            <w:r w:rsidRPr="00E01655">
              <w:rPr>
                <w:color w:val="002060"/>
              </w:rPr>
              <w:t>0</w:t>
            </w:r>
          </w:p>
        </w:tc>
      </w:tr>
      <w:tr w:rsidR="00764529" w:rsidRPr="00E01655" w14:paraId="7525CAC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236C4" w14:textId="77777777" w:rsidR="00764529" w:rsidRPr="00E01655" w:rsidRDefault="00764529" w:rsidP="00BF7C20">
            <w:pPr>
              <w:pStyle w:val="rowtabella0"/>
              <w:rPr>
                <w:color w:val="002060"/>
              </w:rPr>
            </w:pPr>
            <w:r w:rsidRPr="00E01655">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B7CC" w14:textId="77777777" w:rsidR="00764529" w:rsidRPr="00E01655" w:rsidRDefault="00764529" w:rsidP="00BF7C20">
            <w:pPr>
              <w:pStyle w:val="rowtabella0"/>
              <w:jc w:val="center"/>
              <w:rPr>
                <w:color w:val="002060"/>
              </w:rPr>
            </w:pPr>
            <w:r w:rsidRPr="00E0165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E898"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6071B"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624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7AD0"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2235" w14:textId="77777777" w:rsidR="00764529" w:rsidRPr="00E01655" w:rsidRDefault="00764529" w:rsidP="00BF7C20">
            <w:pPr>
              <w:pStyle w:val="rowtabella0"/>
              <w:jc w:val="center"/>
              <w:rPr>
                <w:color w:val="002060"/>
              </w:rPr>
            </w:pPr>
            <w:r w:rsidRPr="00E016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DF7E9"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8960"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EF8A6" w14:textId="77777777" w:rsidR="00764529" w:rsidRPr="00E01655" w:rsidRDefault="00764529" w:rsidP="00BF7C20">
            <w:pPr>
              <w:pStyle w:val="rowtabella0"/>
              <w:jc w:val="center"/>
              <w:rPr>
                <w:color w:val="002060"/>
              </w:rPr>
            </w:pPr>
            <w:r w:rsidRPr="00E01655">
              <w:rPr>
                <w:color w:val="002060"/>
              </w:rPr>
              <w:t>0</w:t>
            </w:r>
          </w:p>
        </w:tc>
      </w:tr>
      <w:tr w:rsidR="00764529" w:rsidRPr="00E01655" w14:paraId="2E5100AF"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1F3CA" w14:textId="77777777" w:rsidR="00764529" w:rsidRPr="00E01655" w:rsidRDefault="00764529" w:rsidP="00BF7C20">
            <w:pPr>
              <w:pStyle w:val="rowtabella0"/>
              <w:rPr>
                <w:color w:val="002060"/>
              </w:rPr>
            </w:pPr>
            <w:r w:rsidRPr="00E01655">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53A5"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8A73"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4FBE"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3106E"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0EB8"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A2FA" w14:textId="77777777" w:rsidR="00764529" w:rsidRPr="00E01655" w:rsidRDefault="00764529" w:rsidP="00BF7C20">
            <w:pPr>
              <w:pStyle w:val="rowtabella0"/>
              <w:jc w:val="center"/>
              <w:rPr>
                <w:color w:val="002060"/>
              </w:rPr>
            </w:pPr>
            <w:r w:rsidRPr="00E016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2D82" w14:textId="77777777" w:rsidR="00764529" w:rsidRPr="00E01655" w:rsidRDefault="00764529" w:rsidP="00BF7C20">
            <w:pPr>
              <w:pStyle w:val="rowtabella0"/>
              <w:jc w:val="center"/>
              <w:rPr>
                <w:color w:val="002060"/>
              </w:rPr>
            </w:pPr>
            <w:r w:rsidRPr="00E016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A226"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886A" w14:textId="77777777" w:rsidR="00764529" w:rsidRPr="00E01655" w:rsidRDefault="00764529" w:rsidP="00BF7C20">
            <w:pPr>
              <w:pStyle w:val="rowtabella0"/>
              <w:jc w:val="center"/>
              <w:rPr>
                <w:color w:val="002060"/>
              </w:rPr>
            </w:pPr>
            <w:r w:rsidRPr="00E01655">
              <w:rPr>
                <w:color w:val="002060"/>
              </w:rPr>
              <w:t>0</w:t>
            </w:r>
          </w:p>
        </w:tc>
      </w:tr>
      <w:tr w:rsidR="00764529" w:rsidRPr="00E01655" w14:paraId="1E9A3628"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3F98F" w14:textId="77777777" w:rsidR="00764529" w:rsidRPr="00E01655" w:rsidRDefault="00764529" w:rsidP="00BF7C20">
            <w:pPr>
              <w:pStyle w:val="rowtabella0"/>
              <w:rPr>
                <w:color w:val="002060"/>
              </w:rPr>
            </w:pPr>
            <w:r w:rsidRPr="00E01655">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9E7CB"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58E6"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36A9"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D9B1"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25583"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3FF5"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6AC6"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26CB"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ECC5" w14:textId="77777777" w:rsidR="00764529" w:rsidRPr="00E01655" w:rsidRDefault="00764529" w:rsidP="00BF7C20">
            <w:pPr>
              <w:pStyle w:val="rowtabella0"/>
              <w:jc w:val="center"/>
              <w:rPr>
                <w:color w:val="002060"/>
              </w:rPr>
            </w:pPr>
            <w:r w:rsidRPr="00E01655">
              <w:rPr>
                <w:color w:val="002060"/>
              </w:rPr>
              <w:t>0</w:t>
            </w:r>
          </w:p>
        </w:tc>
      </w:tr>
      <w:tr w:rsidR="00764529" w:rsidRPr="00E01655" w14:paraId="395EA7A6"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C6849" w14:textId="77777777" w:rsidR="00764529" w:rsidRPr="00E01655" w:rsidRDefault="00764529" w:rsidP="00BF7C20">
            <w:pPr>
              <w:pStyle w:val="rowtabella0"/>
              <w:rPr>
                <w:color w:val="002060"/>
              </w:rPr>
            </w:pPr>
            <w:r w:rsidRPr="00E01655">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847F"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CDD04"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7DD56"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301E2"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C2C8C"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5AA7B" w14:textId="77777777" w:rsidR="00764529" w:rsidRPr="00E01655" w:rsidRDefault="00764529" w:rsidP="00BF7C20">
            <w:pPr>
              <w:pStyle w:val="rowtabella0"/>
              <w:jc w:val="center"/>
              <w:rPr>
                <w:color w:val="002060"/>
              </w:rPr>
            </w:pPr>
            <w:r w:rsidRPr="00E016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36A8"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9C2F"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5FAF" w14:textId="77777777" w:rsidR="00764529" w:rsidRPr="00E01655" w:rsidRDefault="00764529" w:rsidP="00BF7C20">
            <w:pPr>
              <w:pStyle w:val="rowtabella0"/>
              <w:jc w:val="center"/>
              <w:rPr>
                <w:color w:val="002060"/>
              </w:rPr>
            </w:pPr>
            <w:r w:rsidRPr="00E01655">
              <w:rPr>
                <w:color w:val="002060"/>
              </w:rPr>
              <w:t>0</w:t>
            </w:r>
          </w:p>
        </w:tc>
      </w:tr>
      <w:tr w:rsidR="00764529" w:rsidRPr="00E01655" w14:paraId="1647F98F"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25482" w14:textId="77777777" w:rsidR="00764529" w:rsidRPr="00E01655" w:rsidRDefault="00764529" w:rsidP="00BF7C20">
            <w:pPr>
              <w:pStyle w:val="rowtabella0"/>
              <w:rPr>
                <w:color w:val="002060"/>
              </w:rPr>
            </w:pPr>
            <w:r w:rsidRPr="00E01655">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EAD4"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7433"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F904E"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000FD"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BF1B"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A3670" w14:textId="77777777" w:rsidR="00764529" w:rsidRPr="00E01655" w:rsidRDefault="00764529" w:rsidP="00BF7C20">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5968" w14:textId="77777777" w:rsidR="00764529" w:rsidRPr="00E01655" w:rsidRDefault="00764529" w:rsidP="00BF7C20">
            <w:pPr>
              <w:pStyle w:val="rowtabella0"/>
              <w:jc w:val="center"/>
              <w:rPr>
                <w:color w:val="002060"/>
              </w:rPr>
            </w:pPr>
            <w:r w:rsidRPr="00E016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A1C8"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3592" w14:textId="77777777" w:rsidR="00764529" w:rsidRPr="00E01655" w:rsidRDefault="00764529" w:rsidP="00BF7C20">
            <w:pPr>
              <w:pStyle w:val="rowtabella0"/>
              <w:jc w:val="center"/>
              <w:rPr>
                <w:color w:val="002060"/>
              </w:rPr>
            </w:pPr>
            <w:r w:rsidRPr="00E01655">
              <w:rPr>
                <w:color w:val="002060"/>
              </w:rPr>
              <w:t>0</w:t>
            </w:r>
          </w:p>
        </w:tc>
      </w:tr>
      <w:tr w:rsidR="00764529" w:rsidRPr="00E01655" w14:paraId="6482F1F5"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D9C6B" w14:textId="77777777" w:rsidR="00764529" w:rsidRPr="00E01655" w:rsidRDefault="00764529" w:rsidP="00BF7C20">
            <w:pPr>
              <w:pStyle w:val="rowtabella0"/>
              <w:rPr>
                <w:color w:val="002060"/>
              </w:rPr>
            </w:pPr>
            <w:r w:rsidRPr="00E01655">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69AEC"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238B6"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6406"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2613"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99653"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A573" w14:textId="77777777" w:rsidR="00764529" w:rsidRPr="00E01655" w:rsidRDefault="00764529" w:rsidP="00BF7C20">
            <w:pPr>
              <w:pStyle w:val="rowtabella0"/>
              <w:jc w:val="center"/>
              <w:rPr>
                <w:color w:val="002060"/>
              </w:rPr>
            </w:pPr>
            <w:r w:rsidRPr="00E016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00891" w14:textId="77777777" w:rsidR="00764529" w:rsidRPr="00E01655" w:rsidRDefault="00764529" w:rsidP="00BF7C20">
            <w:pPr>
              <w:pStyle w:val="rowtabella0"/>
              <w:jc w:val="center"/>
              <w:rPr>
                <w:color w:val="002060"/>
              </w:rPr>
            </w:pPr>
            <w:r w:rsidRPr="00E016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569B6"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52615" w14:textId="77777777" w:rsidR="00764529" w:rsidRPr="00E01655" w:rsidRDefault="00764529" w:rsidP="00BF7C20">
            <w:pPr>
              <w:pStyle w:val="rowtabella0"/>
              <w:jc w:val="center"/>
              <w:rPr>
                <w:color w:val="002060"/>
              </w:rPr>
            </w:pPr>
            <w:r w:rsidRPr="00E01655">
              <w:rPr>
                <w:color w:val="002060"/>
              </w:rPr>
              <w:t>0</w:t>
            </w:r>
          </w:p>
        </w:tc>
      </w:tr>
      <w:tr w:rsidR="00764529" w:rsidRPr="00E01655" w14:paraId="3421115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892770" w14:textId="77777777" w:rsidR="00764529" w:rsidRPr="00E01655" w:rsidRDefault="00764529" w:rsidP="00BF7C20">
            <w:pPr>
              <w:pStyle w:val="rowtabella0"/>
              <w:rPr>
                <w:color w:val="002060"/>
              </w:rPr>
            </w:pPr>
            <w:r w:rsidRPr="00E01655">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A896"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657A"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AAC7"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4345"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A9FF"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861D" w14:textId="77777777" w:rsidR="00764529" w:rsidRPr="00E01655" w:rsidRDefault="00764529" w:rsidP="00BF7C20">
            <w:pPr>
              <w:pStyle w:val="rowtabella0"/>
              <w:jc w:val="center"/>
              <w:rPr>
                <w:color w:val="002060"/>
              </w:rPr>
            </w:pPr>
            <w:r w:rsidRPr="00E016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BE48" w14:textId="77777777" w:rsidR="00764529" w:rsidRPr="00E01655" w:rsidRDefault="00764529" w:rsidP="00BF7C20">
            <w:pPr>
              <w:pStyle w:val="rowtabella0"/>
              <w:jc w:val="center"/>
              <w:rPr>
                <w:color w:val="002060"/>
              </w:rPr>
            </w:pPr>
            <w:r w:rsidRPr="00E0165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FAF63"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63FF" w14:textId="77777777" w:rsidR="00764529" w:rsidRPr="00E01655" w:rsidRDefault="00764529" w:rsidP="00BF7C20">
            <w:pPr>
              <w:pStyle w:val="rowtabella0"/>
              <w:jc w:val="center"/>
              <w:rPr>
                <w:color w:val="002060"/>
              </w:rPr>
            </w:pPr>
            <w:r w:rsidRPr="00E01655">
              <w:rPr>
                <w:color w:val="002060"/>
              </w:rPr>
              <w:t>0</w:t>
            </w:r>
          </w:p>
        </w:tc>
      </w:tr>
      <w:tr w:rsidR="00764529" w:rsidRPr="00E01655" w14:paraId="306B2EA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A413EB" w14:textId="77777777" w:rsidR="00764529" w:rsidRPr="00C37480" w:rsidRDefault="00764529" w:rsidP="00BF7C20">
            <w:pPr>
              <w:pStyle w:val="rowtabella0"/>
              <w:rPr>
                <w:color w:val="002060"/>
                <w:lang w:val="en-US"/>
              </w:rPr>
            </w:pPr>
            <w:r w:rsidRPr="00C37480">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173A"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10BD3"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6BF5"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425D"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7B1A5"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6CD56"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3BE3"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5B51" w14:textId="77777777" w:rsidR="00764529" w:rsidRPr="00E01655" w:rsidRDefault="00764529" w:rsidP="00BF7C20">
            <w:pPr>
              <w:pStyle w:val="rowtabella0"/>
              <w:jc w:val="center"/>
              <w:rPr>
                <w:color w:val="002060"/>
              </w:rPr>
            </w:pPr>
            <w:r w:rsidRPr="00E016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02D2" w14:textId="77777777" w:rsidR="00764529" w:rsidRPr="00E01655" w:rsidRDefault="00764529" w:rsidP="00BF7C20">
            <w:pPr>
              <w:pStyle w:val="rowtabella0"/>
              <w:jc w:val="center"/>
              <w:rPr>
                <w:color w:val="002060"/>
              </w:rPr>
            </w:pPr>
            <w:r w:rsidRPr="00E01655">
              <w:rPr>
                <w:color w:val="002060"/>
              </w:rPr>
              <w:t>0</w:t>
            </w:r>
          </w:p>
        </w:tc>
      </w:tr>
      <w:tr w:rsidR="00764529" w:rsidRPr="00E01655" w14:paraId="1008A68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A440B" w14:textId="77777777" w:rsidR="00764529" w:rsidRPr="00C37480" w:rsidRDefault="00764529" w:rsidP="00BF7C20">
            <w:pPr>
              <w:pStyle w:val="rowtabella0"/>
              <w:rPr>
                <w:color w:val="002060"/>
                <w:lang w:val="en-US"/>
              </w:rPr>
            </w:pPr>
            <w:r w:rsidRPr="00C37480">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11F62"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ADB8"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51BF"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2E76D"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0EAD"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C0A9"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C0DFA" w14:textId="77777777" w:rsidR="00764529" w:rsidRPr="00E01655" w:rsidRDefault="00764529" w:rsidP="00BF7C20">
            <w:pPr>
              <w:pStyle w:val="rowtabella0"/>
              <w:jc w:val="center"/>
              <w:rPr>
                <w:color w:val="002060"/>
              </w:rPr>
            </w:pPr>
            <w:r w:rsidRPr="00E016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0FF3"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DF34" w14:textId="77777777" w:rsidR="00764529" w:rsidRPr="00E01655" w:rsidRDefault="00764529" w:rsidP="00BF7C20">
            <w:pPr>
              <w:pStyle w:val="rowtabella0"/>
              <w:jc w:val="center"/>
              <w:rPr>
                <w:color w:val="002060"/>
              </w:rPr>
            </w:pPr>
            <w:r w:rsidRPr="00E01655">
              <w:rPr>
                <w:color w:val="002060"/>
              </w:rPr>
              <w:t>0</w:t>
            </w:r>
          </w:p>
        </w:tc>
      </w:tr>
      <w:tr w:rsidR="00764529" w:rsidRPr="00E01655" w14:paraId="2D259732"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984AD" w14:textId="77777777" w:rsidR="00764529" w:rsidRPr="00C37480" w:rsidRDefault="00764529" w:rsidP="00BF7C20">
            <w:pPr>
              <w:pStyle w:val="rowtabella0"/>
              <w:rPr>
                <w:color w:val="002060"/>
                <w:lang w:val="en-US"/>
              </w:rPr>
            </w:pPr>
            <w:r w:rsidRPr="00C37480">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AF73"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E9702"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40577"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262A0"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5709"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D5F9"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AC44" w14:textId="77777777" w:rsidR="00764529" w:rsidRPr="00E01655" w:rsidRDefault="00764529" w:rsidP="00BF7C20">
            <w:pPr>
              <w:pStyle w:val="rowtabella0"/>
              <w:jc w:val="center"/>
              <w:rPr>
                <w:color w:val="002060"/>
              </w:rPr>
            </w:pPr>
            <w:r w:rsidRPr="00E0165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7B75"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BE74E" w14:textId="77777777" w:rsidR="00764529" w:rsidRPr="00E01655" w:rsidRDefault="00764529" w:rsidP="00BF7C20">
            <w:pPr>
              <w:pStyle w:val="rowtabella0"/>
              <w:jc w:val="center"/>
              <w:rPr>
                <w:color w:val="002060"/>
              </w:rPr>
            </w:pPr>
            <w:r w:rsidRPr="00E01655">
              <w:rPr>
                <w:color w:val="002060"/>
              </w:rPr>
              <w:t>0</w:t>
            </w:r>
          </w:p>
        </w:tc>
      </w:tr>
      <w:tr w:rsidR="00764529" w:rsidRPr="00E01655" w14:paraId="2BDAD936"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261662" w14:textId="77777777" w:rsidR="00764529" w:rsidRPr="00E01655" w:rsidRDefault="00764529" w:rsidP="00BF7C20">
            <w:pPr>
              <w:pStyle w:val="rowtabella0"/>
              <w:rPr>
                <w:color w:val="002060"/>
              </w:rPr>
            </w:pPr>
            <w:r w:rsidRPr="00E01655">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707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536C"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8552A"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7FAB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D269"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EC1F"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44345" w14:textId="77777777" w:rsidR="00764529" w:rsidRPr="00E01655" w:rsidRDefault="00764529" w:rsidP="00BF7C20">
            <w:pPr>
              <w:pStyle w:val="rowtabella0"/>
              <w:jc w:val="center"/>
              <w:rPr>
                <w:color w:val="002060"/>
              </w:rPr>
            </w:pPr>
            <w:r w:rsidRPr="00E0165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7806" w14:textId="77777777" w:rsidR="00764529" w:rsidRPr="00E01655" w:rsidRDefault="00764529" w:rsidP="00BF7C20">
            <w:pPr>
              <w:pStyle w:val="rowtabella0"/>
              <w:jc w:val="center"/>
              <w:rPr>
                <w:color w:val="002060"/>
              </w:rPr>
            </w:pPr>
            <w:r w:rsidRPr="00E0165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A3C5E" w14:textId="77777777" w:rsidR="00764529" w:rsidRPr="00E01655" w:rsidRDefault="00764529" w:rsidP="00BF7C20">
            <w:pPr>
              <w:pStyle w:val="rowtabella0"/>
              <w:jc w:val="center"/>
              <w:rPr>
                <w:color w:val="002060"/>
              </w:rPr>
            </w:pPr>
            <w:r w:rsidRPr="00E01655">
              <w:rPr>
                <w:color w:val="002060"/>
              </w:rPr>
              <w:t>0</w:t>
            </w:r>
          </w:p>
        </w:tc>
      </w:tr>
    </w:tbl>
    <w:p w14:paraId="05CBB826" w14:textId="77777777" w:rsidR="00764529" w:rsidRPr="00E01655" w:rsidRDefault="00764529" w:rsidP="00764529">
      <w:pPr>
        <w:pStyle w:val="breakline"/>
        <w:rPr>
          <w:rFonts w:eastAsiaTheme="minorEastAsia"/>
          <w:color w:val="002060"/>
        </w:rPr>
      </w:pPr>
    </w:p>
    <w:p w14:paraId="736440E0" w14:textId="77777777" w:rsidR="00764529" w:rsidRPr="00E01655" w:rsidRDefault="00764529" w:rsidP="00764529">
      <w:pPr>
        <w:pStyle w:val="breakline"/>
        <w:rPr>
          <w:color w:val="002060"/>
        </w:rPr>
      </w:pPr>
    </w:p>
    <w:p w14:paraId="6819BE9E" w14:textId="77777777" w:rsidR="00764529" w:rsidRPr="00E01655" w:rsidRDefault="00764529" w:rsidP="00764529">
      <w:pPr>
        <w:pStyle w:val="sottotitolocampionato10"/>
        <w:rPr>
          <w:color w:val="002060"/>
        </w:rPr>
      </w:pPr>
      <w:r w:rsidRPr="00E0165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1103CE5C"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2AD4F"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F777A"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783F9"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EBC93"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53A6E"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F5E70"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6A550"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0B17F"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64142"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25F03" w14:textId="77777777" w:rsidR="00764529" w:rsidRPr="00E01655" w:rsidRDefault="00764529" w:rsidP="00BF7C20">
            <w:pPr>
              <w:pStyle w:val="headertabella0"/>
              <w:rPr>
                <w:color w:val="002060"/>
              </w:rPr>
            </w:pPr>
            <w:r w:rsidRPr="00E01655">
              <w:rPr>
                <w:color w:val="002060"/>
              </w:rPr>
              <w:t>PE</w:t>
            </w:r>
          </w:p>
        </w:tc>
      </w:tr>
      <w:tr w:rsidR="00764529" w:rsidRPr="00E01655" w14:paraId="49C99EF5"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1051D9" w14:textId="77777777" w:rsidR="00764529" w:rsidRPr="00C37480" w:rsidRDefault="00764529" w:rsidP="00BF7C20">
            <w:pPr>
              <w:pStyle w:val="rowtabella0"/>
              <w:rPr>
                <w:color w:val="002060"/>
                <w:lang w:val="en-US"/>
              </w:rPr>
            </w:pPr>
            <w:r w:rsidRPr="00C37480">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0D50A" w14:textId="77777777" w:rsidR="00764529" w:rsidRPr="00E01655" w:rsidRDefault="00764529" w:rsidP="00BF7C20">
            <w:pPr>
              <w:pStyle w:val="rowtabella0"/>
              <w:jc w:val="center"/>
              <w:rPr>
                <w:color w:val="002060"/>
              </w:rPr>
            </w:pPr>
            <w:r w:rsidRPr="00E0165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A6FD"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2741"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6BF4E"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F34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7E8B" w14:textId="77777777" w:rsidR="00764529" w:rsidRPr="00E01655" w:rsidRDefault="00764529" w:rsidP="00BF7C20">
            <w:pPr>
              <w:pStyle w:val="rowtabella0"/>
              <w:jc w:val="center"/>
              <w:rPr>
                <w:color w:val="002060"/>
              </w:rPr>
            </w:pPr>
            <w:r w:rsidRPr="00E0165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7F59" w14:textId="77777777" w:rsidR="00764529" w:rsidRPr="00E01655" w:rsidRDefault="00764529" w:rsidP="00BF7C20">
            <w:pPr>
              <w:pStyle w:val="rowtabella0"/>
              <w:jc w:val="center"/>
              <w:rPr>
                <w:color w:val="002060"/>
              </w:rPr>
            </w:pPr>
            <w:r w:rsidRPr="00E0165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65E8" w14:textId="77777777" w:rsidR="00764529" w:rsidRPr="00E01655" w:rsidRDefault="00764529" w:rsidP="00BF7C20">
            <w:pPr>
              <w:pStyle w:val="rowtabella0"/>
              <w:jc w:val="center"/>
              <w:rPr>
                <w:color w:val="002060"/>
              </w:rPr>
            </w:pPr>
            <w:r w:rsidRPr="00E0165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3066" w14:textId="77777777" w:rsidR="00764529" w:rsidRPr="00E01655" w:rsidRDefault="00764529" w:rsidP="00BF7C20">
            <w:pPr>
              <w:pStyle w:val="rowtabella0"/>
              <w:jc w:val="center"/>
              <w:rPr>
                <w:color w:val="002060"/>
              </w:rPr>
            </w:pPr>
            <w:r w:rsidRPr="00E01655">
              <w:rPr>
                <w:color w:val="002060"/>
              </w:rPr>
              <w:t>0</w:t>
            </w:r>
          </w:p>
        </w:tc>
      </w:tr>
      <w:tr w:rsidR="00764529" w:rsidRPr="00E01655" w14:paraId="68D050B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3F80A" w14:textId="77777777" w:rsidR="00764529" w:rsidRPr="00C37480" w:rsidRDefault="00764529" w:rsidP="00BF7C20">
            <w:pPr>
              <w:pStyle w:val="rowtabella0"/>
              <w:rPr>
                <w:color w:val="002060"/>
                <w:lang w:val="en-US"/>
              </w:rPr>
            </w:pPr>
            <w:r w:rsidRPr="00C37480">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F8C13" w14:textId="77777777" w:rsidR="00764529" w:rsidRPr="00E01655" w:rsidRDefault="00764529" w:rsidP="00BF7C20">
            <w:pPr>
              <w:pStyle w:val="rowtabella0"/>
              <w:jc w:val="center"/>
              <w:rPr>
                <w:color w:val="002060"/>
              </w:rPr>
            </w:pPr>
            <w:r w:rsidRPr="00E016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72B8"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6D110"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F49F3"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4C1C6"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A23F" w14:textId="77777777" w:rsidR="00764529" w:rsidRPr="00E01655" w:rsidRDefault="00764529" w:rsidP="00BF7C20">
            <w:pPr>
              <w:pStyle w:val="rowtabella0"/>
              <w:jc w:val="center"/>
              <w:rPr>
                <w:color w:val="002060"/>
              </w:rPr>
            </w:pPr>
            <w:r w:rsidRPr="00E0165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1224" w14:textId="77777777" w:rsidR="00764529" w:rsidRPr="00E01655" w:rsidRDefault="00764529" w:rsidP="00BF7C20">
            <w:pPr>
              <w:pStyle w:val="rowtabella0"/>
              <w:jc w:val="center"/>
              <w:rPr>
                <w:color w:val="002060"/>
              </w:rPr>
            </w:pPr>
            <w:r w:rsidRPr="00E016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E550"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202D" w14:textId="77777777" w:rsidR="00764529" w:rsidRPr="00E01655" w:rsidRDefault="00764529" w:rsidP="00BF7C20">
            <w:pPr>
              <w:pStyle w:val="rowtabella0"/>
              <w:jc w:val="center"/>
              <w:rPr>
                <w:color w:val="002060"/>
              </w:rPr>
            </w:pPr>
            <w:r w:rsidRPr="00E01655">
              <w:rPr>
                <w:color w:val="002060"/>
              </w:rPr>
              <w:t>0</w:t>
            </w:r>
          </w:p>
        </w:tc>
      </w:tr>
      <w:tr w:rsidR="00764529" w:rsidRPr="00E01655" w14:paraId="66A300E7"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450D3" w14:textId="77777777" w:rsidR="00764529" w:rsidRPr="00E01655" w:rsidRDefault="00764529" w:rsidP="00BF7C20">
            <w:pPr>
              <w:pStyle w:val="rowtabella0"/>
              <w:rPr>
                <w:color w:val="002060"/>
              </w:rPr>
            </w:pPr>
            <w:r w:rsidRPr="00E0165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5CD0" w14:textId="77777777" w:rsidR="00764529" w:rsidRPr="00E01655" w:rsidRDefault="00764529" w:rsidP="00BF7C20">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46D7"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978D"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AFDA"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F771"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17B32" w14:textId="77777777" w:rsidR="00764529" w:rsidRPr="00E01655" w:rsidRDefault="00764529" w:rsidP="00BF7C20">
            <w:pPr>
              <w:pStyle w:val="rowtabella0"/>
              <w:jc w:val="center"/>
              <w:rPr>
                <w:color w:val="002060"/>
              </w:rPr>
            </w:pPr>
            <w:r w:rsidRPr="00E0165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2280"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87394" w14:textId="77777777" w:rsidR="00764529" w:rsidRPr="00E01655" w:rsidRDefault="00764529" w:rsidP="00BF7C20">
            <w:pPr>
              <w:pStyle w:val="rowtabella0"/>
              <w:jc w:val="center"/>
              <w:rPr>
                <w:color w:val="002060"/>
              </w:rPr>
            </w:pPr>
            <w:r w:rsidRPr="00E0165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979C" w14:textId="77777777" w:rsidR="00764529" w:rsidRPr="00E01655" w:rsidRDefault="00764529" w:rsidP="00BF7C20">
            <w:pPr>
              <w:pStyle w:val="rowtabella0"/>
              <w:jc w:val="center"/>
              <w:rPr>
                <w:color w:val="002060"/>
              </w:rPr>
            </w:pPr>
            <w:r w:rsidRPr="00E01655">
              <w:rPr>
                <w:color w:val="002060"/>
              </w:rPr>
              <w:t>0</w:t>
            </w:r>
          </w:p>
        </w:tc>
      </w:tr>
      <w:tr w:rsidR="00764529" w:rsidRPr="00E01655" w14:paraId="7508AB5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697D4" w14:textId="77777777" w:rsidR="00764529" w:rsidRPr="00E01655" w:rsidRDefault="00764529" w:rsidP="00BF7C20">
            <w:pPr>
              <w:pStyle w:val="rowtabella0"/>
              <w:rPr>
                <w:color w:val="002060"/>
              </w:rPr>
            </w:pPr>
            <w:r w:rsidRPr="00E01655">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B67CB"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9D767"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3940"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13E2"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9173"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EC81" w14:textId="77777777" w:rsidR="00764529" w:rsidRPr="00E01655" w:rsidRDefault="00764529" w:rsidP="00BF7C20">
            <w:pPr>
              <w:pStyle w:val="rowtabella0"/>
              <w:jc w:val="center"/>
              <w:rPr>
                <w:color w:val="002060"/>
              </w:rPr>
            </w:pPr>
            <w:r w:rsidRPr="00E016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D0ED"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F98E"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6DD0" w14:textId="77777777" w:rsidR="00764529" w:rsidRPr="00E01655" w:rsidRDefault="00764529" w:rsidP="00BF7C20">
            <w:pPr>
              <w:pStyle w:val="rowtabella0"/>
              <w:jc w:val="center"/>
              <w:rPr>
                <w:color w:val="002060"/>
              </w:rPr>
            </w:pPr>
            <w:r w:rsidRPr="00E01655">
              <w:rPr>
                <w:color w:val="002060"/>
              </w:rPr>
              <w:t>0</w:t>
            </w:r>
          </w:p>
        </w:tc>
      </w:tr>
      <w:tr w:rsidR="00764529" w:rsidRPr="00E01655" w14:paraId="11DEADC2"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2F0B7" w14:textId="77777777" w:rsidR="00764529" w:rsidRPr="00E01655" w:rsidRDefault="00764529" w:rsidP="00BF7C20">
            <w:pPr>
              <w:pStyle w:val="rowtabella0"/>
              <w:rPr>
                <w:color w:val="002060"/>
              </w:rPr>
            </w:pPr>
            <w:r w:rsidRPr="00E01655">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85E7"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2DE8F"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0684"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C574"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AC244"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B7D59" w14:textId="77777777" w:rsidR="00764529" w:rsidRPr="00E01655" w:rsidRDefault="00764529" w:rsidP="00BF7C20">
            <w:pPr>
              <w:pStyle w:val="rowtabella0"/>
              <w:jc w:val="center"/>
              <w:rPr>
                <w:color w:val="002060"/>
              </w:rPr>
            </w:pPr>
            <w:r w:rsidRPr="00E0165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4A695" w14:textId="77777777" w:rsidR="00764529" w:rsidRPr="00E01655" w:rsidRDefault="00764529" w:rsidP="00BF7C20">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8783"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656DA" w14:textId="77777777" w:rsidR="00764529" w:rsidRPr="00E01655" w:rsidRDefault="00764529" w:rsidP="00BF7C20">
            <w:pPr>
              <w:pStyle w:val="rowtabella0"/>
              <w:jc w:val="center"/>
              <w:rPr>
                <w:color w:val="002060"/>
              </w:rPr>
            </w:pPr>
            <w:r w:rsidRPr="00E01655">
              <w:rPr>
                <w:color w:val="002060"/>
              </w:rPr>
              <w:t>0</w:t>
            </w:r>
          </w:p>
        </w:tc>
      </w:tr>
      <w:tr w:rsidR="00764529" w:rsidRPr="00E01655" w14:paraId="5D70A84A"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CA6AC" w14:textId="77777777" w:rsidR="00764529" w:rsidRPr="00E01655" w:rsidRDefault="00764529" w:rsidP="00BF7C20">
            <w:pPr>
              <w:pStyle w:val="rowtabella0"/>
              <w:rPr>
                <w:color w:val="002060"/>
              </w:rPr>
            </w:pPr>
            <w:r w:rsidRPr="00E01655">
              <w:rPr>
                <w:color w:val="002060"/>
              </w:rPr>
              <w:lastRenderedPageBreak/>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DAFE"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81931"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B3B40"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E6E9"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3842"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21DFC" w14:textId="77777777" w:rsidR="00764529" w:rsidRPr="00E01655" w:rsidRDefault="00764529" w:rsidP="00BF7C20">
            <w:pPr>
              <w:pStyle w:val="rowtabella0"/>
              <w:jc w:val="center"/>
              <w:rPr>
                <w:color w:val="002060"/>
              </w:rPr>
            </w:pPr>
            <w:r w:rsidRPr="00E016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167F"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110F"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16EF" w14:textId="77777777" w:rsidR="00764529" w:rsidRPr="00E01655" w:rsidRDefault="00764529" w:rsidP="00BF7C20">
            <w:pPr>
              <w:pStyle w:val="rowtabella0"/>
              <w:jc w:val="center"/>
              <w:rPr>
                <w:color w:val="002060"/>
              </w:rPr>
            </w:pPr>
            <w:r w:rsidRPr="00E01655">
              <w:rPr>
                <w:color w:val="002060"/>
              </w:rPr>
              <w:t>0</w:t>
            </w:r>
          </w:p>
        </w:tc>
      </w:tr>
      <w:tr w:rsidR="00764529" w:rsidRPr="00E01655" w14:paraId="53A7557B"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4F414" w14:textId="77777777" w:rsidR="00764529" w:rsidRPr="00E01655" w:rsidRDefault="00764529" w:rsidP="00BF7C20">
            <w:pPr>
              <w:pStyle w:val="rowtabella0"/>
              <w:rPr>
                <w:color w:val="002060"/>
              </w:rPr>
            </w:pPr>
            <w:r w:rsidRPr="00E01655">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6AE5"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C5E9"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632A4"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1A3DA"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7E027"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EF8AE" w14:textId="77777777" w:rsidR="00764529" w:rsidRPr="00E01655" w:rsidRDefault="00764529" w:rsidP="00BF7C20">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141C" w14:textId="77777777" w:rsidR="00764529" w:rsidRPr="00E01655" w:rsidRDefault="00764529" w:rsidP="00BF7C20">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5B67"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412F" w14:textId="77777777" w:rsidR="00764529" w:rsidRPr="00E01655" w:rsidRDefault="00764529" w:rsidP="00BF7C20">
            <w:pPr>
              <w:pStyle w:val="rowtabella0"/>
              <w:jc w:val="center"/>
              <w:rPr>
                <w:color w:val="002060"/>
              </w:rPr>
            </w:pPr>
            <w:r w:rsidRPr="00E01655">
              <w:rPr>
                <w:color w:val="002060"/>
              </w:rPr>
              <w:t>0</w:t>
            </w:r>
          </w:p>
        </w:tc>
      </w:tr>
      <w:tr w:rsidR="00764529" w:rsidRPr="00E01655" w14:paraId="5D3C6EA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72C5E" w14:textId="77777777" w:rsidR="00764529" w:rsidRPr="00E01655" w:rsidRDefault="00764529" w:rsidP="00BF7C20">
            <w:pPr>
              <w:pStyle w:val="rowtabella0"/>
              <w:rPr>
                <w:color w:val="002060"/>
              </w:rPr>
            </w:pPr>
            <w:r w:rsidRPr="00E01655">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E0670" w14:textId="77777777" w:rsidR="00764529" w:rsidRPr="00E01655" w:rsidRDefault="00764529" w:rsidP="00BF7C20">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CCEE"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A2ED"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171E"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BC81"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7C33"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9A79" w14:textId="77777777" w:rsidR="00764529" w:rsidRPr="00E01655" w:rsidRDefault="00764529" w:rsidP="00BF7C20">
            <w:pPr>
              <w:pStyle w:val="rowtabella0"/>
              <w:jc w:val="center"/>
              <w:rPr>
                <w:color w:val="002060"/>
              </w:rPr>
            </w:pPr>
            <w:r w:rsidRPr="00E016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0E2B"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44FD" w14:textId="77777777" w:rsidR="00764529" w:rsidRPr="00E01655" w:rsidRDefault="00764529" w:rsidP="00BF7C20">
            <w:pPr>
              <w:pStyle w:val="rowtabella0"/>
              <w:jc w:val="center"/>
              <w:rPr>
                <w:color w:val="002060"/>
              </w:rPr>
            </w:pPr>
            <w:r w:rsidRPr="00E01655">
              <w:rPr>
                <w:color w:val="002060"/>
              </w:rPr>
              <w:t>0</w:t>
            </w:r>
          </w:p>
        </w:tc>
      </w:tr>
      <w:tr w:rsidR="00764529" w:rsidRPr="00E01655" w14:paraId="01E9E0F7"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6F0211" w14:textId="77777777" w:rsidR="00764529" w:rsidRPr="00E01655" w:rsidRDefault="00764529" w:rsidP="00BF7C20">
            <w:pPr>
              <w:pStyle w:val="rowtabella0"/>
              <w:rPr>
                <w:color w:val="002060"/>
              </w:rPr>
            </w:pPr>
            <w:r w:rsidRPr="00E0165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45DB" w14:textId="77777777" w:rsidR="00764529" w:rsidRPr="00E01655" w:rsidRDefault="00764529" w:rsidP="00BF7C20">
            <w:pPr>
              <w:pStyle w:val="rowtabella0"/>
              <w:jc w:val="center"/>
              <w:rPr>
                <w:color w:val="002060"/>
              </w:rPr>
            </w:pPr>
            <w:r w:rsidRPr="00E016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7A9D2"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86CD"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3214"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7E74E"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8476"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8DA3" w14:textId="77777777" w:rsidR="00764529" w:rsidRPr="00E01655" w:rsidRDefault="00764529" w:rsidP="00BF7C20">
            <w:pPr>
              <w:pStyle w:val="rowtabella0"/>
              <w:jc w:val="center"/>
              <w:rPr>
                <w:color w:val="002060"/>
              </w:rPr>
            </w:pPr>
            <w:r w:rsidRPr="00E0165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A032"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9348" w14:textId="77777777" w:rsidR="00764529" w:rsidRPr="00E01655" w:rsidRDefault="00764529" w:rsidP="00BF7C20">
            <w:pPr>
              <w:pStyle w:val="rowtabella0"/>
              <w:jc w:val="center"/>
              <w:rPr>
                <w:color w:val="002060"/>
              </w:rPr>
            </w:pPr>
            <w:r w:rsidRPr="00E01655">
              <w:rPr>
                <w:color w:val="002060"/>
              </w:rPr>
              <w:t>0</w:t>
            </w:r>
          </w:p>
        </w:tc>
      </w:tr>
      <w:tr w:rsidR="00764529" w:rsidRPr="00E01655" w14:paraId="1428F2E6"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6812DD" w14:textId="77777777" w:rsidR="00764529" w:rsidRPr="00C37480" w:rsidRDefault="00764529" w:rsidP="00BF7C20">
            <w:pPr>
              <w:pStyle w:val="rowtabella0"/>
              <w:rPr>
                <w:color w:val="002060"/>
                <w:lang w:val="en-US"/>
              </w:rPr>
            </w:pPr>
            <w:r w:rsidRPr="00C37480">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8656E"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FFD4"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0833"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53C0"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2BCF5"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012E"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23D6B"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B0784" w14:textId="77777777" w:rsidR="00764529" w:rsidRPr="00E01655" w:rsidRDefault="00764529" w:rsidP="00BF7C20">
            <w:pPr>
              <w:pStyle w:val="rowtabella0"/>
              <w:jc w:val="center"/>
              <w:rPr>
                <w:color w:val="002060"/>
              </w:rPr>
            </w:pPr>
            <w:r w:rsidRPr="00E016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C1E08" w14:textId="77777777" w:rsidR="00764529" w:rsidRPr="00E01655" w:rsidRDefault="00764529" w:rsidP="00BF7C20">
            <w:pPr>
              <w:pStyle w:val="rowtabella0"/>
              <w:jc w:val="center"/>
              <w:rPr>
                <w:color w:val="002060"/>
              </w:rPr>
            </w:pPr>
            <w:r w:rsidRPr="00E01655">
              <w:rPr>
                <w:color w:val="002060"/>
              </w:rPr>
              <w:t>0</w:t>
            </w:r>
          </w:p>
        </w:tc>
      </w:tr>
      <w:tr w:rsidR="00764529" w:rsidRPr="00E01655" w14:paraId="07DFF84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B1ACE" w14:textId="77777777" w:rsidR="00764529" w:rsidRPr="00E01655" w:rsidRDefault="00764529" w:rsidP="00BF7C20">
            <w:pPr>
              <w:pStyle w:val="rowtabella0"/>
              <w:rPr>
                <w:color w:val="002060"/>
              </w:rPr>
            </w:pPr>
            <w:r w:rsidRPr="00E0165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FB9F"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D1BD"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1B5F"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9F1F1"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369A3"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8902C" w14:textId="77777777" w:rsidR="00764529" w:rsidRPr="00E01655" w:rsidRDefault="00764529" w:rsidP="00BF7C20">
            <w:pPr>
              <w:pStyle w:val="rowtabella0"/>
              <w:jc w:val="center"/>
              <w:rPr>
                <w:color w:val="002060"/>
              </w:rPr>
            </w:pPr>
            <w:r w:rsidRPr="00E016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A87F" w14:textId="77777777" w:rsidR="00764529" w:rsidRPr="00E01655" w:rsidRDefault="00764529" w:rsidP="00BF7C20">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FF909"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B380" w14:textId="77777777" w:rsidR="00764529" w:rsidRPr="00E01655" w:rsidRDefault="00764529" w:rsidP="00BF7C20">
            <w:pPr>
              <w:pStyle w:val="rowtabella0"/>
              <w:jc w:val="center"/>
              <w:rPr>
                <w:color w:val="002060"/>
              </w:rPr>
            </w:pPr>
            <w:r w:rsidRPr="00E01655">
              <w:rPr>
                <w:color w:val="002060"/>
              </w:rPr>
              <w:t>0</w:t>
            </w:r>
          </w:p>
        </w:tc>
      </w:tr>
      <w:tr w:rsidR="00764529" w:rsidRPr="00E01655" w14:paraId="297587E6"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3F61D" w14:textId="77777777" w:rsidR="00764529" w:rsidRPr="00C37480" w:rsidRDefault="00764529" w:rsidP="00BF7C20">
            <w:pPr>
              <w:pStyle w:val="rowtabella0"/>
              <w:rPr>
                <w:color w:val="002060"/>
                <w:lang w:val="en-US"/>
              </w:rPr>
            </w:pPr>
            <w:r w:rsidRPr="00C37480">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785C"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73E08"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A63B"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CD970"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5369"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2C60C"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B191" w14:textId="77777777" w:rsidR="00764529" w:rsidRPr="00E01655" w:rsidRDefault="00764529" w:rsidP="00BF7C20">
            <w:pPr>
              <w:pStyle w:val="rowtabella0"/>
              <w:jc w:val="center"/>
              <w:rPr>
                <w:color w:val="002060"/>
              </w:rPr>
            </w:pPr>
            <w:r w:rsidRPr="00E0165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D0780" w14:textId="77777777" w:rsidR="00764529" w:rsidRPr="00E01655" w:rsidRDefault="00764529" w:rsidP="00BF7C20">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B534" w14:textId="77777777" w:rsidR="00764529" w:rsidRPr="00E01655" w:rsidRDefault="00764529" w:rsidP="00BF7C20">
            <w:pPr>
              <w:pStyle w:val="rowtabella0"/>
              <w:jc w:val="center"/>
              <w:rPr>
                <w:color w:val="002060"/>
              </w:rPr>
            </w:pPr>
            <w:r w:rsidRPr="00E01655">
              <w:rPr>
                <w:color w:val="002060"/>
              </w:rPr>
              <w:t>0</w:t>
            </w:r>
          </w:p>
        </w:tc>
      </w:tr>
      <w:tr w:rsidR="00764529" w:rsidRPr="00E01655" w14:paraId="749DDAD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B4DA3" w14:textId="77777777" w:rsidR="00764529" w:rsidRPr="00E01655" w:rsidRDefault="00764529" w:rsidP="00BF7C20">
            <w:pPr>
              <w:pStyle w:val="rowtabella0"/>
              <w:rPr>
                <w:color w:val="002060"/>
              </w:rPr>
            </w:pPr>
            <w:r w:rsidRPr="00E01655">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E19D8"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22CB6"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39A1"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A477"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2DF1"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3FAD"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DAD6" w14:textId="77777777" w:rsidR="00764529" w:rsidRPr="00E01655" w:rsidRDefault="00764529" w:rsidP="00BF7C20">
            <w:pPr>
              <w:pStyle w:val="rowtabella0"/>
              <w:jc w:val="center"/>
              <w:rPr>
                <w:color w:val="002060"/>
              </w:rPr>
            </w:pPr>
            <w:r w:rsidRPr="00E0165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41D9" w14:textId="77777777" w:rsidR="00764529" w:rsidRPr="00E01655" w:rsidRDefault="00764529" w:rsidP="00BF7C20">
            <w:pPr>
              <w:pStyle w:val="rowtabella0"/>
              <w:jc w:val="center"/>
              <w:rPr>
                <w:color w:val="002060"/>
              </w:rPr>
            </w:pPr>
            <w:r w:rsidRPr="00E0165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BF048" w14:textId="77777777" w:rsidR="00764529" w:rsidRPr="00E01655" w:rsidRDefault="00764529" w:rsidP="00BF7C20">
            <w:pPr>
              <w:pStyle w:val="rowtabella0"/>
              <w:jc w:val="center"/>
              <w:rPr>
                <w:color w:val="002060"/>
              </w:rPr>
            </w:pPr>
            <w:r w:rsidRPr="00E01655">
              <w:rPr>
                <w:color w:val="002060"/>
              </w:rPr>
              <w:t>0</w:t>
            </w:r>
          </w:p>
        </w:tc>
      </w:tr>
      <w:tr w:rsidR="00764529" w:rsidRPr="00E01655" w14:paraId="49F95272"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E0438A" w14:textId="77777777" w:rsidR="00764529" w:rsidRPr="00E01655" w:rsidRDefault="00764529" w:rsidP="00BF7C20">
            <w:pPr>
              <w:pStyle w:val="rowtabella0"/>
              <w:rPr>
                <w:color w:val="002060"/>
              </w:rPr>
            </w:pPr>
            <w:r w:rsidRPr="00E01655">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E737"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1F9E7"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CF35B"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94C4"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1192"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6FD3B"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AF8E" w14:textId="77777777" w:rsidR="00764529" w:rsidRPr="00E01655" w:rsidRDefault="00764529" w:rsidP="00BF7C20">
            <w:pPr>
              <w:pStyle w:val="rowtabella0"/>
              <w:jc w:val="center"/>
              <w:rPr>
                <w:color w:val="002060"/>
              </w:rPr>
            </w:pPr>
            <w:r w:rsidRPr="00E0165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49C73"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2B4A8" w14:textId="77777777" w:rsidR="00764529" w:rsidRPr="00E01655" w:rsidRDefault="00764529" w:rsidP="00BF7C20">
            <w:pPr>
              <w:pStyle w:val="rowtabella0"/>
              <w:jc w:val="center"/>
              <w:rPr>
                <w:color w:val="002060"/>
              </w:rPr>
            </w:pPr>
            <w:r w:rsidRPr="00E01655">
              <w:rPr>
                <w:color w:val="002060"/>
              </w:rPr>
              <w:t>0</w:t>
            </w:r>
          </w:p>
        </w:tc>
      </w:tr>
    </w:tbl>
    <w:p w14:paraId="7CDCA8D7" w14:textId="77777777" w:rsidR="00764529" w:rsidRDefault="00764529" w:rsidP="00764529">
      <w:pPr>
        <w:pStyle w:val="breakline"/>
        <w:rPr>
          <w:rFonts w:eastAsiaTheme="minorEastAsia"/>
          <w:color w:val="002060"/>
        </w:rPr>
      </w:pPr>
    </w:p>
    <w:p w14:paraId="79945190" w14:textId="77777777" w:rsidR="00447E77" w:rsidRPr="00627E2A" w:rsidRDefault="00447E77" w:rsidP="00447E77">
      <w:pPr>
        <w:pStyle w:val="titoloprinc0"/>
        <w:rPr>
          <w:color w:val="002060"/>
        </w:rPr>
      </w:pPr>
      <w:r w:rsidRPr="00627E2A">
        <w:rPr>
          <w:color w:val="002060"/>
        </w:rPr>
        <w:t>PROGRAMMA GARE</w:t>
      </w:r>
    </w:p>
    <w:p w14:paraId="4A09FFF1" w14:textId="77777777" w:rsidR="00447E77" w:rsidRPr="00627E2A" w:rsidRDefault="00447E77" w:rsidP="00447E77">
      <w:pPr>
        <w:pStyle w:val="breakline"/>
        <w:rPr>
          <w:color w:val="002060"/>
        </w:rPr>
      </w:pPr>
    </w:p>
    <w:p w14:paraId="7CAC997D" w14:textId="77777777" w:rsidR="00447E77" w:rsidRPr="00627E2A" w:rsidRDefault="00447E77" w:rsidP="00447E77">
      <w:pPr>
        <w:pStyle w:val="sottotitolocampionato10"/>
        <w:rPr>
          <w:color w:val="002060"/>
        </w:rPr>
      </w:pPr>
      <w:r w:rsidRPr="00627E2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4"/>
        <w:gridCol w:w="385"/>
        <w:gridCol w:w="898"/>
        <w:gridCol w:w="1177"/>
        <w:gridCol w:w="1551"/>
        <w:gridCol w:w="1559"/>
      </w:tblGrid>
      <w:tr w:rsidR="00447E77" w:rsidRPr="00627E2A" w14:paraId="136F0670"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9418E"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4A2DB"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85CDC"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F51B1"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DD11D"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C08E5"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E1E59"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6EB454B3"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56C2D1" w14:textId="77777777" w:rsidR="00447E77" w:rsidRPr="00627E2A" w:rsidRDefault="00447E77" w:rsidP="00BF7C20">
            <w:pPr>
              <w:pStyle w:val="rowtabella0"/>
              <w:rPr>
                <w:color w:val="002060"/>
              </w:rPr>
            </w:pPr>
            <w:r w:rsidRPr="00627E2A">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C9463" w14:textId="77777777" w:rsidR="00447E77" w:rsidRPr="00627E2A" w:rsidRDefault="00447E77" w:rsidP="00BF7C20">
            <w:pPr>
              <w:pStyle w:val="rowtabella0"/>
              <w:rPr>
                <w:color w:val="002060"/>
              </w:rPr>
            </w:pPr>
            <w:r w:rsidRPr="00627E2A">
              <w:rPr>
                <w:color w:val="002060"/>
              </w:rPr>
              <w:t>MONTECCHIO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553FE1"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07122" w14:textId="77777777" w:rsidR="00447E77" w:rsidRPr="00627E2A" w:rsidRDefault="00447E77" w:rsidP="00BF7C20">
            <w:pPr>
              <w:pStyle w:val="rowtabella0"/>
              <w:rPr>
                <w:color w:val="002060"/>
              </w:rPr>
            </w:pPr>
            <w:r w:rsidRPr="00627E2A">
              <w:rPr>
                <w:color w:val="002060"/>
              </w:rPr>
              <w:t>26/01/2024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0E963" w14:textId="77777777" w:rsidR="00447E77" w:rsidRPr="00627E2A" w:rsidRDefault="00447E77" w:rsidP="00BF7C20">
            <w:pPr>
              <w:pStyle w:val="rowtabella0"/>
              <w:rPr>
                <w:color w:val="002060"/>
              </w:rPr>
            </w:pPr>
            <w:r w:rsidRPr="00627E2A">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6521B" w14:textId="77777777" w:rsidR="00447E77" w:rsidRPr="00627E2A" w:rsidRDefault="00447E77" w:rsidP="00BF7C20">
            <w:pPr>
              <w:pStyle w:val="rowtabella0"/>
              <w:rPr>
                <w:color w:val="002060"/>
              </w:rPr>
            </w:pPr>
            <w:r w:rsidRPr="00627E2A">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8B92A" w14:textId="77777777" w:rsidR="00447E77" w:rsidRPr="00627E2A" w:rsidRDefault="00447E77" w:rsidP="00BF7C20">
            <w:pPr>
              <w:pStyle w:val="rowtabella0"/>
              <w:rPr>
                <w:color w:val="002060"/>
              </w:rPr>
            </w:pPr>
            <w:r w:rsidRPr="00627E2A">
              <w:rPr>
                <w:color w:val="002060"/>
              </w:rPr>
              <w:t>VIA ALDO GAMBA SNC</w:t>
            </w:r>
          </w:p>
        </w:tc>
      </w:tr>
      <w:tr w:rsidR="00447E77" w:rsidRPr="00627E2A" w14:paraId="2F366503"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224C11" w14:textId="77777777" w:rsidR="00447E77" w:rsidRPr="00627E2A" w:rsidRDefault="00447E77" w:rsidP="00BF7C20">
            <w:pPr>
              <w:pStyle w:val="rowtabella0"/>
              <w:rPr>
                <w:color w:val="002060"/>
              </w:rPr>
            </w:pPr>
            <w:r w:rsidRPr="00627E2A">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CCF787" w14:textId="77777777" w:rsidR="00447E77" w:rsidRPr="00627E2A" w:rsidRDefault="00447E77" w:rsidP="00BF7C20">
            <w:pPr>
              <w:pStyle w:val="rowtabella0"/>
              <w:rPr>
                <w:color w:val="002060"/>
              </w:rPr>
            </w:pPr>
            <w:r w:rsidRPr="00627E2A">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40B73A"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C22D53" w14:textId="77777777" w:rsidR="00447E77" w:rsidRPr="00627E2A" w:rsidRDefault="00447E77" w:rsidP="00BF7C20">
            <w:pPr>
              <w:pStyle w:val="rowtabella0"/>
              <w:rPr>
                <w:color w:val="002060"/>
              </w:rPr>
            </w:pPr>
            <w:r w:rsidRPr="00627E2A">
              <w:rPr>
                <w:color w:val="002060"/>
              </w:rPr>
              <w:t>26/01/2024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1894B" w14:textId="77777777" w:rsidR="00447E77" w:rsidRPr="00627E2A" w:rsidRDefault="00447E77" w:rsidP="00BF7C20">
            <w:pPr>
              <w:pStyle w:val="rowtabella0"/>
              <w:rPr>
                <w:color w:val="002060"/>
              </w:rPr>
            </w:pPr>
            <w:r w:rsidRPr="00627E2A">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0CC84E" w14:textId="77777777" w:rsidR="00447E77" w:rsidRPr="00627E2A" w:rsidRDefault="00447E77" w:rsidP="00BF7C20">
            <w:pPr>
              <w:pStyle w:val="rowtabella0"/>
              <w:rPr>
                <w:color w:val="002060"/>
              </w:rPr>
            </w:pPr>
            <w:r w:rsidRPr="00627E2A">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6D2BCF" w14:textId="77777777" w:rsidR="00447E77" w:rsidRPr="00627E2A" w:rsidRDefault="00447E77" w:rsidP="00BF7C20">
            <w:pPr>
              <w:pStyle w:val="rowtabella0"/>
              <w:rPr>
                <w:color w:val="002060"/>
              </w:rPr>
            </w:pPr>
            <w:r w:rsidRPr="00627E2A">
              <w:rPr>
                <w:color w:val="002060"/>
              </w:rPr>
              <w:t>VIA GIOVANNI XXIII</w:t>
            </w:r>
          </w:p>
        </w:tc>
      </w:tr>
      <w:tr w:rsidR="00447E77" w:rsidRPr="00627E2A" w14:paraId="653056FA"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CE0280" w14:textId="77777777" w:rsidR="00447E77" w:rsidRPr="00627E2A" w:rsidRDefault="00447E77" w:rsidP="00BF7C20">
            <w:pPr>
              <w:pStyle w:val="rowtabella0"/>
              <w:rPr>
                <w:color w:val="002060"/>
              </w:rPr>
            </w:pPr>
            <w:r w:rsidRPr="00627E2A">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42BD3E" w14:textId="77777777" w:rsidR="00447E77" w:rsidRPr="00627E2A" w:rsidRDefault="00447E77" w:rsidP="00BF7C20">
            <w:pPr>
              <w:pStyle w:val="rowtabella0"/>
              <w:rPr>
                <w:color w:val="002060"/>
              </w:rPr>
            </w:pPr>
            <w:r w:rsidRPr="00627E2A">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62DE12"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EE3DC5"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C47140" w14:textId="77777777" w:rsidR="00447E77" w:rsidRPr="00627E2A" w:rsidRDefault="00447E77" w:rsidP="00BF7C20">
            <w:pPr>
              <w:pStyle w:val="rowtabella0"/>
              <w:rPr>
                <w:color w:val="002060"/>
              </w:rPr>
            </w:pPr>
            <w:r w:rsidRPr="00627E2A">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39976A" w14:textId="77777777" w:rsidR="00447E77" w:rsidRPr="00627E2A" w:rsidRDefault="00447E77" w:rsidP="00BF7C20">
            <w:pPr>
              <w:pStyle w:val="rowtabella0"/>
              <w:rPr>
                <w:color w:val="002060"/>
              </w:rPr>
            </w:pPr>
            <w:r w:rsidRPr="00627E2A">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729E51" w14:textId="77777777" w:rsidR="00447E77" w:rsidRPr="00627E2A" w:rsidRDefault="00447E77" w:rsidP="00BF7C20">
            <w:pPr>
              <w:pStyle w:val="rowtabella0"/>
              <w:rPr>
                <w:color w:val="002060"/>
              </w:rPr>
            </w:pPr>
            <w:r w:rsidRPr="00627E2A">
              <w:rPr>
                <w:color w:val="002060"/>
              </w:rPr>
              <w:t>VIA DELL'INDUSTRIA</w:t>
            </w:r>
          </w:p>
        </w:tc>
      </w:tr>
      <w:tr w:rsidR="00447E77" w:rsidRPr="00627E2A" w14:paraId="46CC57C8"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858E97" w14:textId="77777777" w:rsidR="00447E77" w:rsidRPr="00627E2A" w:rsidRDefault="00447E77" w:rsidP="00BF7C20">
            <w:pPr>
              <w:pStyle w:val="rowtabella0"/>
              <w:rPr>
                <w:color w:val="002060"/>
              </w:rPr>
            </w:pPr>
            <w:r w:rsidRPr="00627E2A">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BBDB32" w14:textId="77777777" w:rsidR="00447E77" w:rsidRPr="00627E2A" w:rsidRDefault="00447E77" w:rsidP="00BF7C20">
            <w:pPr>
              <w:pStyle w:val="rowtabella0"/>
              <w:rPr>
                <w:color w:val="002060"/>
              </w:rPr>
            </w:pPr>
            <w:r w:rsidRPr="00627E2A">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D4EAAE"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3BBCB2" w14:textId="77777777" w:rsidR="00447E77" w:rsidRPr="00627E2A" w:rsidRDefault="00447E77" w:rsidP="00BF7C20">
            <w:pPr>
              <w:pStyle w:val="rowtabella0"/>
              <w:rPr>
                <w:color w:val="002060"/>
              </w:rPr>
            </w:pPr>
            <w:r w:rsidRPr="00627E2A">
              <w:rPr>
                <w:color w:val="002060"/>
              </w:rPr>
              <w:t>26/01/2024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C2EE4D" w14:textId="77777777" w:rsidR="00447E77" w:rsidRPr="00627E2A" w:rsidRDefault="00447E77" w:rsidP="00BF7C20">
            <w:pPr>
              <w:pStyle w:val="rowtabella0"/>
              <w:rPr>
                <w:color w:val="002060"/>
              </w:rPr>
            </w:pPr>
            <w:r w:rsidRPr="00627E2A">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3CF78F" w14:textId="77777777" w:rsidR="00447E77" w:rsidRPr="00627E2A" w:rsidRDefault="00447E77" w:rsidP="00BF7C20">
            <w:pPr>
              <w:pStyle w:val="rowtabella0"/>
              <w:rPr>
                <w:color w:val="002060"/>
              </w:rPr>
            </w:pPr>
            <w:r w:rsidRPr="00627E2A">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1FEE5" w14:textId="77777777" w:rsidR="00447E77" w:rsidRPr="00627E2A" w:rsidRDefault="00447E77" w:rsidP="00BF7C20">
            <w:pPr>
              <w:pStyle w:val="rowtabella0"/>
              <w:rPr>
                <w:color w:val="002060"/>
              </w:rPr>
            </w:pPr>
            <w:r w:rsidRPr="00627E2A">
              <w:rPr>
                <w:color w:val="002060"/>
              </w:rPr>
              <w:t>VIA CAMPO SPORTIVO</w:t>
            </w:r>
          </w:p>
        </w:tc>
      </w:tr>
      <w:tr w:rsidR="00447E77" w:rsidRPr="00627E2A" w14:paraId="257A1897"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505D2A" w14:textId="77777777" w:rsidR="00447E77" w:rsidRPr="00627E2A" w:rsidRDefault="00447E77" w:rsidP="00BF7C20">
            <w:pPr>
              <w:pStyle w:val="rowtabella0"/>
              <w:rPr>
                <w:color w:val="002060"/>
                <w:lang w:val="es-ES"/>
              </w:rPr>
            </w:pPr>
            <w:r w:rsidRPr="00627E2A">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12CF01" w14:textId="77777777" w:rsidR="00447E77" w:rsidRPr="00627E2A" w:rsidRDefault="00447E77" w:rsidP="00BF7C20">
            <w:pPr>
              <w:pStyle w:val="rowtabella0"/>
              <w:rPr>
                <w:color w:val="002060"/>
              </w:rPr>
            </w:pPr>
            <w:r w:rsidRPr="00627E2A">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9C1C6D"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FB4AE0"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7465F1" w14:textId="77777777" w:rsidR="00447E77" w:rsidRPr="00627E2A" w:rsidRDefault="00447E77" w:rsidP="00BF7C20">
            <w:pPr>
              <w:pStyle w:val="rowtabella0"/>
              <w:rPr>
                <w:color w:val="002060"/>
              </w:rPr>
            </w:pPr>
            <w:r w:rsidRPr="00627E2A">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79DFA" w14:textId="77777777" w:rsidR="00447E77" w:rsidRPr="00627E2A" w:rsidRDefault="00447E77" w:rsidP="00BF7C20">
            <w:pPr>
              <w:pStyle w:val="rowtabella0"/>
              <w:rPr>
                <w:color w:val="002060"/>
              </w:rPr>
            </w:pPr>
            <w:r w:rsidRPr="00627E2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447FA" w14:textId="77777777" w:rsidR="00447E77" w:rsidRPr="00627E2A" w:rsidRDefault="00447E77" w:rsidP="00BF7C20">
            <w:pPr>
              <w:pStyle w:val="rowtabella0"/>
              <w:rPr>
                <w:color w:val="002060"/>
              </w:rPr>
            </w:pPr>
            <w:r w:rsidRPr="00627E2A">
              <w:rPr>
                <w:color w:val="002060"/>
              </w:rPr>
              <w:t>VIA CELLINI, 13</w:t>
            </w:r>
          </w:p>
        </w:tc>
      </w:tr>
      <w:tr w:rsidR="00447E77" w:rsidRPr="00627E2A" w14:paraId="23535DE4"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0E195E" w14:textId="77777777" w:rsidR="00447E77" w:rsidRPr="00627E2A" w:rsidRDefault="00447E77" w:rsidP="00BF7C20">
            <w:pPr>
              <w:pStyle w:val="rowtabella0"/>
              <w:rPr>
                <w:color w:val="002060"/>
              </w:rPr>
            </w:pPr>
            <w:r w:rsidRPr="00627E2A">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0140D" w14:textId="77777777" w:rsidR="00447E77" w:rsidRPr="00627E2A" w:rsidRDefault="00447E77" w:rsidP="00BF7C20">
            <w:pPr>
              <w:pStyle w:val="rowtabella0"/>
              <w:rPr>
                <w:color w:val="002060"/>
              </w:rPr>
            </w:pPr>
            <w:r w:rsidRPr="00627E2A">
              <w:rPr>
                <w:color w:val="002060"/>
              </w:rPr>
              <w:t>FFJ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DF597"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3648A" w14:textId="77777777" w:rsidR="00447E77" w:rsidRPr="00627E2A" w:rsidRDefault="00447E77" w:rsidP="00BF7C20">
            <w:pPr>
              <w:pStyle w:val="rowtabella0"/>
              <w:rPr>
                <w:color w:val="002060"/>
              </w:rPr>
            </w:pPr>
            <w:r w:rsidRPr="00627E2A">
              <w:rPr>
                <w:color w:val="002060"/>
              </w:rPr>
              <w:t>27/01/2024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4F54C" w14:textId="77777777" w:rsidR="00447E77" w:rsidRPr="00627E2A" w:rsidRDefault="00447E77" w:rsidP="00BF7C20">
            <w:pPr>
              <w:pStyle w:val="rowtabella0"/>
              <w:rPr>
                <w:color w:val="002060"/>
              </w:rPr>
            </w:pPr>
            <w:r w:rsidRPr="00627E2A">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3457D" w14:textId="77777777" w:rsidR="00447E77" w:rsidRPr="00627E2A" w:rsidRDefault="00447E77" w:rsidP="00BF7C20">
            <w:pPr>
              <w:pStyle w:val="rowtabella0"/>
              <w:rPr>
                <w:color w:val="002060"/>
              </w:rPr>
            </w:pPr>
            <w:r w:rsidRPr="00627E2A">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DC74A" w14:textId="77777777" w:rsidR="00447E77" w:rsidRPr="00627E2A" w:rsidRDefault="00447E77" w:rsidP="00BF7C20">
            <w:pPr>
              <w:pStyle w:val="rowtabella0"/>
              <w:rPr>
                <w:color w:val="002060"/>
              </w:rPr>
            </w:pPr>
            <w:r w:rsidRPr="00627E2A">
              <w:rPr>
                <w:color w:val="002060"/>
              </w:rPr>
              <w:t>VIA MOLINELLO</w:t>
            </w:r>
          </w:p>
        </w:tc>
      </w:tr>
    </w:tbl>
    <w:p w14:paraId="5045BEFB" w14:textId="77777777" w:rsidR="00447E77" w:rsidRPr="00627E2A" w:rsidRDefault="00447E77" w:rsidP="00447E77">
      <w:pPr>
        <w:pStyle w:val="breakline"/>
        <w:rPr>
          <w:rFonts w:eastAsiaTheme="minorEastAsia"/>
          <w:color w:val="002060"/>
        </w:rPr>
      </w:pPr>
    </w:p>
    <w:p w14:paraId="1EBC8425" w14:textId="77777777" w:rsidR="00447E77" w:rsidRPr="00627E2A" w:rsidRDefault="00447E77" w:rsidP="00447E77">
      <w:pPr>
        <w:pStyle w:val="breakline"/>
        <w:rPr>
          <w:color w:val="002060"/>
        </w:rPr>
      </w:pPr>
    </w:p>
    <w:p w14:paraId="41263491" w14:textId="77777777" w:rsidR="00447E77" w:rsidRPr="00627E2A" w:rsidRDefault="00447E77" w:rsidP="00447E77">
      <w:pPr>
        <w:pStyle w:val="breakline"/>
        <w:rPr>
          <w:color w:val="002060"/>
        </w:rPr>
      </w:pPr>
    </w:p>
    <w:p w14:paraId="71BB7032" w14:textId="77777777" w:rsidR="00447E77" w:rsidRPr="00627E2A" w:rsidRDefault="00447E77" w:rsidP="00447E77">
      <w:pPr>
        <w:pStyle w:val="sottotitolocampionato10"/>
        <w:rPr>
          <w:color w:val="002060"/>
        </w:rPr>
      </w:pPr>
      <w:r w:rsidRPr="00627E2A">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447E77" w:rsidRPr="00627E2A" w14:paraId="6F520C08"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C1FFB"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3B6BA"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5CF8B"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7D666"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8C4CB"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2935D"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C14AD"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74A1D435"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A49148" w14:textId="77777777" w:rsidR="00447E77" w:rsidRPr="00627E2A" w:rsidRDefault="00447E77" w:rsidP="00BF7C20">
            <w:pPr>
              <w:pStyle w:val="rowtabella0"/>
              <w:rPr>
                <w:color w:val="002060"/>
              </w:rPr>
            </w:pPr>
            <w:r w:rsidRPr="00627E2A">
              <w:rPr>
                <w:color w:val="002060"/>
              </w:rPr>
              <w:t>CIRCOLO COLLODI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65317" w14:textId="77777777" w:rsidR="00447E77" w:rsidRPr="00627E2A" w:rsidRDefault="00447E77" w:rsidP="00BF7C20">
            <w:pPr>
              <w:pStyle w:val="rowtabella0"/>
              <w:rPr>
                <w:color w:val="002060"/>
              </w:rPr>
            </w:pPr>
            <w:r w:rsidRPr="00627E2A">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E94AF"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EAFD2E" w14:textId="77777777" w:rsidR="00447E77" w:rsidRPr="00627E2A" w:rsidRDefault="00447E77" w:rsidP="00BF7C20">
            <w:pPr>
              <w:pStyle w:val="rowtabella0"/>
              <w:rPr>
                <w:color w:val="002060"/>
              </w:rPr>
            </w:pPr>
            <w:r w:rsidRPr="00627E2A">
              <w:rPr>
                <w:color w:val="002060"/>
              </w:rPr>
              <w:t>26/01/2024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F8E00" w14:textId="77777777" w:rsidR="00447E77" w:rsidRPr="00627E2A" w:rsidRDefault="00447E77" w:rsidP="00BF7C20">
            <w:pPr>
              <w:pStyle w:val="rowtabella0"/>
              <w:rPr>
                <w:color w:val="002060"/>
              </w:rPr>
            </w:pPr>
            <w:r w:rsidRPr="00627E2A">
              <w:rPr>
                <w:color w:val="002060"/>
              </w:rPr>
              <w:t>5026 PALL.GEODETICO FRAZ.PINOCCHIO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76A00" w14:textId="77777777" w:rsidR="00447E77" w:rsidRPr="00627E2A" w:rsidRDefault="00447E77" w:rsidP="00BF7C20">
            <w:pPr>
              <w:pStyle w:val="rowtabella0"/>
              <w:rPr>
                <w:color w:val="002060"/>
              </w:rPr>
            </w:pPr>
            <w:r w:rsidRPr="00627E2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A26DE" w14:textId="77777777" w:rsidR="00447E77" w:rsidRPr="00627E2A" w:rsidRDefault="00447E77" w:rsidP="00BF7C20">
            <w:pPr>
              <w:pStyle w:val="rowtabella0"/>
              <w:rPr>
                <w:color w:val="002060"/>
              </w:rPr>
            </w:pPr>
            <w:r w:rsidRPr="00627E2A">
              <w:rPr>
                <w:color w:val="002060"/>
              </w:rPr>
              <w:t>VIA CARPEGNA-VIA M.TE S.VICINO</w:t>
            </w:r>
          </w:p>
        </w:tc>
      </w:tr>
      <w:tr w:rsidR="00447E77" w:rsidRPr="00627E2A" w14:paraId="19224DA6"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56F2FB" w14:textId="77777777" w:rsidR="00447E77" w:rsidRPr="00627E2A" w:rsidRDefault="00447E77" w:rsidP="00BF7C20">
            <w:pPr>
              <w:pStyle w:val="rowtabella0"/>
              <w:rPr>
                <w:color w:val="002060"/>
              </w:rPr>
            </w:pPr>
            <w:r w:rsidRPr="00627E2A">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B47F98" w14:textId="77777777" w:rsidR="00447E77" w:rsidRPr="00627E2A" w:rsidRDefault="00447E77" w:rsidP="00BF7C20">
            <w:pPr>
              <w:pStyle w:val="rowtabella0"/>
              <w:rPr>
                <w:color w:val="002060"/>
              </w:rPr>
            </w:pPr>
            <w:r w:rsidRPr="00627E2A">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8FC02A"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BCBD8" w14:textId="77777777" w:rsidR="00447E77" w:rsidRPr="00627E2A" w:rsidRDefault="00447E77" w:rsidP="00BF7C20">
            <w:pPr>
              <w:pStyle w:val="rowtabella0"/>
              <w:rPr>
                <w:color w:val="002060"/>
              </w:rPr>
            </w:pPr>
            <w:r w:rsidRPr="00627E2A">
              <w:rPr>
                <w:color w:val="002060"/>
              </w:rPr>
              <w:t>26/01/2024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580D57" w14:textId="77777777" w:rsidR="00447E77" w:rsidRPr="00627E2A" w:rsidRDefault="00447E77" w:rsidP="00BF7C20">
            <w:pPr>
              <w:pStyle w:val="rowtabella0"/>
              <w:rPr>
                <w:color w:val="002060"/>
              </w:rPr>
            </w:pPr>
            <w:r w:rsidRPr="00627E2A">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047D6C" w14:textId="77777777" w:rsidR="00447E77" w:rsidRPr="00627E2A" w:rsidRDefault="00447E77" w:rsidP="00BF7C20">
            <w:pPr>
              <w:pStyle w:val="rowtabella0"/>
              <w:rPr>
                <w:color w:val="002060"/>
              </w:rPr>
            </w:pPr>
            <w:r w:rsidRPr="00627E2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4C88A1" w14:textId="77777777" w:rsidR="00447E77" w:rsidRPr="00627E2A" w:rsidRDefault="00447E77" w:rsidP="00BF7C20">
            <w:pPr>
              <w:pStyle w:val="rowtabella0"/>
              <w:rPr>
                <w:color w:val="002060"/>
              </w:rPr>
            </w:pPr>
            <w:r w:rsidRPr="00627E2A">
              <w:rPr>
                <w:color w:val="002060"/>
              </w:rPr>
              <w:t>LOCALITA' NONTESICURO</w:t>
            </w:r>
          </w:p>
        </w:tc>
      </w:tr>
      <w:tr w:rsidR="00447E77" w:rsidRPr="00627E2A" w14:paraId="56B09AEC"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09A5E1" w14:textId="77777777" w:rsidR="00447E77" w:rsidRPr="00627E2A" w:rsidRDefault="00447E77" w:rsidP="00BF7C20">
            <w:pPr>
              <w:pStyle w:val="rowtabella0"/>
              <w:rPr>
                <w:color w:val="002060"/>
              </w:rPr>
            </w:pPr>
            <w:r w:rsidRPr="00627E2A">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2D9B02" w14:textId="77777777" w:rsidR="00447E77" w:rsidRPr="00627E2A" w:rsidRDefault="00447E77" w:rsidP="00BF7C20">
            <w:pPr>
              <w:pStyle w:val="rowtabella0"/>
              <w:rPr>
                <w:color w:val="002060"/>
              </w:rPr>
            </w:pPr>
            <w:r w:rsidRPr="00627E2A">
              <w:rPr>
                <w:color w:val="002060"/>
              </w:rPr>
              <w:t>CITTA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A04F48"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0E2F6F"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3E8A97" w14:textId="77777777" w:rsidR="00447E77" w:rsidRPr="00627E2A" w:rsidRDefault="00447E77" w:rsidP="00BF7C20">
            <w:pPr>
              <w:pStyle w:val="rowtabella0"/>
              <w:rPr>
                <w:color w:val="002060"/>
              </w:rPr>
            </w:pPr>
            <w:r w:rsidRPr="00627E2A">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57B7D1" w14:textId="77777777" w:rsidR="00447E77" w:rsidRPr="00627E2A" w:rsidRDefault="00447E77" w:rsidP="00BF7C20">
            <w:pPr>
              <w:pStyle w:val="rowtabella0"/>
              <w:rPr>
                <w:color w:val="002060"/>
              </w:rPr>
            </w:pPr>
            <w:r w:rsidRPr="00627E2A">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3BB99" w14:textId="77777777" w:rsidR="00447E77" w:rsidRPr="00627E2A" w:rsidRDefault="00447E77" w:rsidP="00BF7C20">
            <w:pPr>
              <w:pStyle w:val="rowtabella0"/>
              <w:rPr>
                <w:color w:val="002060"/>
              </w:rPr>
            </w:pPr>
            <w:r w:rsidRPr="00627E2A">
              <w:rPr>
                <w:color w:val="002060"/>
              </w:rPr>
              <w:t>VIA GAETANO RAVAGLI</w:t>
            </w:r>
          </w:p>
        </w:tc>
      </w:tr>
      <w:tr w:rsidR="00447E77" w:rsidRPr="00627E2A" w14:paraId="261805EA"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342E5E" w14:textId="77777777" w:rsidR="00447E77" w:rsidRPr="00627E2A" w:rsidRDefault="00447E77" w:rsidP="00BF7C20">
            <w:pPr>
              <w:pStyle w:val="rowtabella0"/>
              <w:rPr>
                <w:color w:val="002060"/>
              </w:rPr>
            </w:pPr>
            <w:r w:rsidRPr="00627E2A">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E3B5CB" w14:textId="77777777" w:rsidR="00447E77" w:rsidRPr="00627E2A" w:rsidRDefault="00447E77" w:rsidP="00BF7C20">
            <w:pPr>
              <w:pStyle w:val="rowtabella0"/>
              <w:rPr>
                <w:color w:val="002060"/>
              </w:rPr>
            </w:pPr>
            <w:r w:rsidRPr="00627E2A">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C2314B"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E9F086"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BD1C33" w14:textId="77777777" w:rsidR="00447E77" w:rsidRPr="00627E2A" w:rsidRDefault="00447E77" w:rsidP="00BF7C20">
            <w:pPr>
              <w:pStyle w:val="rowtabella0"/>
              <w:rPr>
                <w:color w:val="002060"/>
              </w:rPr>
            </w:pPr>
            <w:r w:rsidRPr="00627E2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F8A00" w14:textId="77777777" w:rsidR="00447E77" w:rsidRPr="00627E2A" w:rsidRDefault="00447E77" w:rsidP="00BF7C20">
            <w:pPr>
              <w:pStyle w:val="rowtabella0"/>
              <w:rPr>
                <w:color w:val="002060"/>
              </w:rPr>
            </w:pPr>
            <w:r w:rsidRPr="00627E2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8DE1B0" w14:textId="77777777" w:rsidR="00447E77" w:rsidRPr="00627E2A" w:rsidRDefault="00447E77" w:rsidP="00BF7C20">
            <w:pPr>
              <w:pStyle w:val="rowtabella0"/>
              <w:rPr>
                <w:color w:val="002060"/>
              </w:rPr>
            </w:pPr>
            <w:r w:rsidRPr="00627E2A">
              <w:rPr>
                <w:color w:val="002060"/>
              </w:rPr>
              <w:t>VIA DEI TESSITORI</w:t>
            </w:r>
          </w:p>
        </w:tc>
      </w:tr>
      <w:tr w:rsidR="00447E77" w:rsidRPr="00627E2A" w14:paraId="3254508A"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A7A7D8" w14:textId="77777777" w:rsidR="00447E77" w:rsidRPr="00627E2A" w:rsidRDefault="00447E77" w:rsidP="00BF7C20">
            <w:pPr>
              <w:pStyle w:val="rowtabella0"/>
              <w:rPr>
                <w:color w:val="002060"/>
              </w:rPr>
            </w:pPr>
            <w:r w:rsidRPr="00627E2A">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DEC808" w14:textId="77777777" w:rsidR="00447E77" w:rsidRPr="00627E2A" w:rsidRDefault="00447E77" w:rsidP="00BF7C20">
            <w:pPr>
              <w:pStyle w:val="rowtabella0"/>
              <w:rPr>
                <w:color w:val="002060"/>
              </w:rPr>
            </w:pPr>
            <w:r w:rsidRPr="00627E2A">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ACCE73"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78DFC6" w14:textId="77777777" w:rsidR="00447E77" w:rsidRPr="00627E2A" w:rsidRDefault="00447E77" w:rsidP="00BF7C20">
            <w:pPr>
              <w:pStyle w:val="rowtabella0"/>
              <w:rPr>
                <w:color w:val="002060"/>
              </w:rPr>
            </w:pPr>
            <w:r w:rsidRPr="00627E2A">
              <w:rPr>
                <w:color w:val="002060"/>
              </w:rPr>
              <w:t>27/01/2024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2DB282" w14:textId="77777777" w:rsidR="00447E77" w:rsidRPr="00627E2A" w:rsidRDefault="00447E77" w:rsidP="00BF7C20">
            <w:pPr>
              <w:pStyle w:val="rowtabella0"/>
              <w:rPr>
                <w:color w:val="002060"/>
              </w:rPr>
            </w:pPr>
            <w:r w:rsidRPr="00627E2A">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25D733" w14:textId="77777777" w:rsidR="00447E77" w:rsidRPr="00627E2A" w:rsidRDefault="00447E77" w:rsidP="00BF7C20">
            <w:pPr>
              <w:pStyle w:val="rowtabella0"/>
              <w:rPr>
                <w:color w:val="002060"/>
              </w:rPr>
            </w:pPr>
            <w:r w:rsidRPr="00627E2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BDC5A6" w14:textId="77777777" w:rsidR="00447E77" w:rsidRPr="00627E2A" w:rsidRDefault="00447E77" w:rsidP="00BF7C20">
            <w:pPr>
              <w:pStyle w:val="rowtabella0"/>
              <w:rPr>
                <w:color w:val="002060"/>
              </w:rPr>
            </w:pPr>
            <w:r w:rsidRPr="00627E2A">
              <w:rPr>
                <w:color w:val="002060"/>
              </w:rPr>
              <w:t>VIA FONTE ANTICA 6</w:t>
            </w:r>
          </w:p>
        </w:tc>
      </w:tr>
      <w:tr w:rsidR="00447E77" w:rsidRPr="00627E2A" w14:paraId="05FFB3EC"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A292CD" w14:textId="77777777" w:rsidR="00447E77" w:rsidRPr="00627E2A" w:rsidRDefault="00447E77" w:rsidP="00BF7C20">
            <w:pPr>
              <w:pStyle w:val="rowtabella0"/>
              <w:rPr>
                <w:color w:val="002060"/>
              </w:rPr>
            </w:pPr>
            <w:r w:rsidRPr="00627E2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E6A60D" w14:textId="77777777" w:rsidR="00447E77" w:rsidRPr="00627E2A" w:rsidRDefault="00447E77" w:rsidP="00BF7C20">
            <w:pPr>
              <w:pStyle w:val="rowtabella0"/>
              <w:rPr>
                <w:color w:val="002060"/>
              </w:rPr>
            </w:pPr>
            <w:r w:rsidRPr="00627E2A">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7D29EC"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BE1D78" w14:textId="77777777" w:rsidR="00447E77" w:rsidRPr="00627E2A" w:rsidRDefault="00447E77" w:rsidP="00BF7C20">
            <w:pPr>
              <w:pStyle w:val="rowtabella0"/>
              <w:rPr>
                <w:color w:val="002060"/>
              </w:rPr>
            </w:pPr>
            <w:r w:rsidRPr="00627E2A">
              <w:rPr>
                <w:color w:val="002060"/>
              </w:rPr>
              <w:t>27/01/2024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7D8386" w14:textId="77777777" w:rsidR="00447E77" w:rsidRPr="00627E2A" w:rsidRDefault="00447E77" w:rsidP="00BF7C20">
            <w:pPr>
              <w:pStyle w:val="rowtabella0"/>
              <w:rPr>
                <w:color w:val="002060"/>
              </w:rPr>
            </w:pPr>
            <w:r w:rsidRPr="00627E2A">
              <w:rPr>
                <w:color w:val="002060"/>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B7A21" w14:textId="77777777" w:rsidR="00447E77" w:rsidRPr="00627E2A" w:rsidRDefault="00447E77" w:rsidP="00BF7C20">
            <w:pPr>
              <w:pStyle w:val="rowtabella0"/>
              <w:rPr>
                <w:color w:val="002060"/>
              </w:rPr>
            </w:pPr>
            <w:r w:rsidRPr="00627E2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924A6" w14:textId="77777777" w:rsidR="00447E77" w:rsidRPr="00627E2A" w:rsidRDefault="00447E77" w:rsidP="00BF7C20">
            <w:pPr>
              <w:pStyle w:val="rowtabella0"/>
              <w:rPr>
                <w:color w:val="002060"/>
              </w:rPr>
            </w:pPr>
            <w:r w:rsidRPr="00627E2A">
              <w:rPr>
                <w:color w:val="002060"/>
              </w:rPr>
              <w:t>VIA ESINO 122 TORRETTE</w:t>
            </w:r>
          </w:p>
        </w:tc>
      </w:tr>
      <w:tr w:rsidR="00447E77" w:rsidRPr="00627E2A" w14:paraId="6401C4A8"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A62061" w14:textId="77777777" w:rsidR="00447E77" w:rsidRPr="00627E2A" w:rsidRDefault="00447E77" w:rsidP="00BF7C20">
            <w:pPr>
              <w:pStyle w:val="rowtabella0"/>
              <w:rPr>
                <w:color w:val="002060"/>
              </w:rPr>
            </w:pPr>
            <w:r w:rsidRPr="00627E2A">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4F332" w14:textId="77777777" w:rsidR="00447E77" w:rsidRPr="00627E2A" w:rsidRDefault="00447E77" w:rsidP="00BF7C20">
            <w:pPr>
              <w:pStyle w:val="rowtabella0"/>
              <w:rPr>
                <w:color w:val="002060"/>
              </w:rPr>
            </w:pPr>
            <w:r w:rsidRPr="00627E2A">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2835A"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60AC2" w14:textId="77777777" w:rsidR="00447E77" w:rsidRPr="00627E2A" w:rsidRDefault="00447E77" w:rsidP="00BF7C20">
            <w:pPr>
              <w:pStyle w:val="rowtabella0"/>
              <w:rPr>
                <w:color w:val="002060"/>
              </w:rPr>
            </w:pPr>
            <w:r w:rsidRPr="00627E2A">
              <w:rPr>
                <w:color w:val="002060"/>
              </w:rPr>
              <w:t>27/01/2024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78014" w14:textId="77777777" w:rsidR="00447E77" w:rsidRPr="00627E2A" w:rsidRDefault="00447E77" w:rsidP="00BF7C20">
            <w:pPr>
              <w:pStyle w:val="rowtabella0"/>
              <w:rPr>
                <w:color w:val="002060"/>
              </w:rPr>
            </w:pPr>
            <w:r w:rsidRPr="00627E2A">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963AB" w14:textId="77777777" w:rsidR="00447E77" w:rsidRPr="00627E2A" w:rsidRDefault="00447E77" w:rsidP="00BF7C20">
            <w:pPr>
              <w:pStyle w:val="rowtabella0"/>
              <w:rPr>
                <w:color w:val="002060"/>
              </w:rPr>
            </w:pPr>
            <w:r w:rsidRPr="00627E2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18040" w14:textId="77777777" w:rsidR="00447E77" w:rsidRPr="00627E2A" w:rsidRDefault="00447E77" w:rsidP="00BF7C20">
            <w:pPr>
              <w:pStyle w:val="rowtabella0"/>
              <w:rPr>
                <w:color w:val="002060"/>
              </w:rPr>
            </w:pPr>
            <w:r w:rsidRPr="00627E2A">
              <w:rPr>
                <w:color w:val="002060"/>
              </w:rPr>
              <w:t>VIA MANZONI FZ. S.BIAGIO</w:t>
            </w:r>
          </w:p>
        </w:tc>
      </w:tr>
    </w:tbl>
    <w:p w14:paraId="32E23DB8" w14:textId="77777777" w:rsidR="00447E77" w:rsidRPr="00627E2A" w:rsidRDefault="00447E77" w:rsidP="00447E77">
      <w:pPr>
        <w:pStyle w:val="breakline"/>
        <w:rPr>
          <w:rFonts w:eastAsiaTheme="minorEastAsia"/>
          <w:color w:val="002060"/>
        </w:rPr>
      </w:pPr>
    </w:p>
    <w:p w14:paraId="2C6689C5" w14:textId="77777777" w:rsidR="00447E77" w:rsidRPr="00627E2A" w:rsidRDefault="00447E77" w:rsidP="00447E77">
      <w:pPr>
        <w:pStyle w:val="breakline"/>
        <w:rPr>
          <w:color w:val="002060"/>
        </w:rPr>
      </w:pPr>
    </w:p>
    <w:p w14:paraId="74C020CE" w14:textId="77777777" w:rsidR="00447E77" w:rsidRPr="00627E2A" w:rsidRDefault="00447E77" w:rsidP="00447E77">
      <w:pPr>
        <w:pStyle w:val="breakline"/>
        <w:rPr>
          <w:color w:val="002060"/>
        </w:rPr>
      </w:pPr>
    </w:p>
    <w:p w14:paraId="09B781AA" w14:textId="77777777" w:rsidR="00447E77" w:rsidRPr="00627E2A" w:rsidRDefault="00447E77" w:rsidP="00447E77">
      <w:pPr>
        <w:pStyle w:val="sottotitolocampionato10"/>
        <w:rPr>
          <w:color w:val="002060"/>
        </w:rPr>
      </w:pPr>
      <w:r w:rsidRPr="00627E2A">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447E77" w:rsidRPr="00627E2A" w14:paraId="2F9295BA"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60FED"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DE7A3"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C51AC"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61E42"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39D98"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1C556"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C2420"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5791B378"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86C518" w14:textId="77777777" w:rsidR="00447E77" w:rsidRPr="00627E2A" w:rsidRDefault="00447E77" w:rsidP="00BF7C20">
            <w:pPr>
              <w:pStyle w:val="rowtabella0"/>
              <w:rPr>
                <w:color w:val="002060"/>
              </w:rPr>
            </w:pPr>
            <w:r w:rsidRPr="00627E2A">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3F49C" w14:textId="77777777" w:rsidR="00447E77" w:rsidRPr="00627E2A" w:rsidRDefault="00447E77" w:rsidP="00BF7C20">
            <w:pPr>
              <w:pStyle w:val="rowtabella0"/>
              <w:rPr>
                <w:color w:val="002060"/>
              </w:rPr>
            </w:pPr>
            <w:r w:rsidRPr="00627E2A">
              <w:rPr>
                <w:color w:val="002060"/>
              </w:rPr>
              <w:t>FRASASSI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BE06C"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D6600" w14:textId="77777777" w:rsidR="00447E77" w:rsidRPr="00627E2A" w:rsidRDefault="00447E77" w:rsidP="00BF7C20">
            <w:pPr>
              <w:pStyle w:val="rowtabella0"/>
              <w:rPr>
                <w:color w:val="002060"/>
              </w:rPr>
            </w:pPr>
            <w:r w:rsidRPr="00627E2A">
              <w:rPr>
                <w:color w:val="002060"/>
              </w:rPr>
              <w:t>26/01/2024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2EF4E1" w14:textId="77777777" w:rsidR="00447E77" w:rsidRPr="00627E2A" w:rsidRDefault="00447E77" w:rsidP="00BF7C20">
            <w:pPr>
              <w:pStyle w:val="rowtabella0"/>
              <w:rPr>
                <w:color w:val="002060"/>
              </w:rPr>
            </w:pPr>
            <w:r w:rsidRPr="00627E2A">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51E5B" w14:textId="77777777" w:rsidR="00447E77" w:rsidRPr="00627E2A" w:rsidRDefault="00447E77" w:rsidP="00BF7C20">
            <w:pPr>
              <w:pStyle w:val="rowtabella0"/>
              <w:rPr>
                <w:color w:val="002060"/>
              </w:rPr>
            </w:pPr>
            <w:r w:rsidRPr="00627E2A">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A2889" w14:textId="77777777" w:rsidR="00447E77" w:rsidRPr="00627E2A" w:rsidRDefault="00447E77" w:rsidP="00BF7C20">
            <w:pPr>
              <w:pStyle w:val="rowtabella0"/>
              <w:rPr>
                <w:color w:val="002060"/>
              </w:rPr>
            </w:pPr>
            <w:r w:rsidRPr="00627E2A">
              <w:rPr>
                <w:color w:val="002060"/>
              </w:rPr>
              <w:t>VIA DELLA REPUBBLICA</w:t>
            </w:r>
          </w:p>
        </w:tc>
      </w:tr>
      <w:tr w:rsidR="00447E77" w:rsidRPr="00627E2A" w14:paraId="2A6C6F8C"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9EEDCB" w14:textId="77777777" w:rsidR="00447E77" w:rsidRPr="00627E2A" w:rsidRDefault="00447E77" w:rsidP="00BF7C20">
            <w:pPr>
              <w:pStyle w:val="rowtabella0"/>
              <w:rPr>
                <w:color w:val="002060"/>
              </w:rPr>
            </w:pPr>
            <w:r w:rsidRPr="00627E2A">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152E07" w14:textId="77777777" w:rsidR="00447E77" w:rsidRPr="00627E2A" w:rsidRDefault="00447E77" w:rsidP="00BF7C20">
            <w:pPr>
              <w:pStyle w:val="rowtabella0"/>
              <w:rPr>
                <w:color w:val="002060"/>
              </w:rPr>
            </w:pPr>
            <w:r w:rsidRPr="00627E2A">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93C5F8"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1E85A7" w14:textId="77777777" w:rsidR="00447E77" w:rsidRPr="00627E2A" w:rsidRDefault="00447E77" w:rsidP="00BF7C20">
            <w:pPr>
              <w:pStyle w:val="rowtabella0"/>
              <w:rPr>
                <w:color w:val="002060"/>
              </w:rPr>
            </w:pPr>
            <w:r w:rsidRPr="00627E2A">
              <w:rPr>
                <w:color w:val="002060"/>
              </w:rPr>
              <w:t>27/01/2024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FA00E1" w14:textId="77777777" w:rsidR="00447E77" w:rsidRPr="00627E2A" w:rsidRDefault="00447E77" w:rsidP="00BF7C20">
            <w:pPr>
              <w:pStyle w:val="rowtabella0"/>
              <w:rPr>
                <w:color w:val="002060"/>
              </w:rPr>
            </w:pPr>
            <w:r w:rsidRPr="00627E2A">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08DD4" w14:textId="77777777" w:rsidR="00447E77" w:rsidRPr="00627E2A" w:rsidRDefault="00447E77" w:rsidP="00BF7C20">
            <w:pPr>
              <w:pStyle w:val="rowtabella0"/>
              <w:rPr>
                <w:color w:val="002060"/>
              </w:rPr>
            </w:pPr>
            <w:r w:rsidRPr="00627E2A">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4DF2E7" w14:textId="77777777" w:rsidR="00447E77" w:rsidRPr="00627E2A" w:rsidRDefault="00447E77" w:rsidP="00BF7C20">
            <w:pPr>
              <w:pStyle w:val="rowtabella0"/>
              <w:rPr>
                <w:color w:val="002060"/>
              </w:rPr>
            </w:pPr>
            <w:r w:rsidRPr="00627E2A">
              <w:rPr>
                <w:color w:val="002060"/>
              </w:rPr>
              <w:t>VIA GRAMSCI-VIA FEGGIANI</w:t>
            </w:r>
          </w:p>
        </w:tc>
      </w:tr>
      <w:tr w:rsidR="00447E77" w:rsidRPr="00627E2A" w14:paraId="6876CDE2"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00095B" w14:textId="77777777" w:rsidR="00447E77" w:rsidRPr="00627E2A" w:rsidRDefault="00447E77" w:rsidP="00BF7C20">
            <w:pPr>
              <w:pStyle w:val="rowtabella0"/>
              <w:rPr>
                <w:color w:val="002060"/>
              </w:rPr>
            </w:pPr>
            <w:r w:rsidRPr="00627E2A">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73A414" w14:textId="77777777" w:rsidR="00447E77" w:rsidRPr="00627E2A" w:rsidRDefault="00447E77" w:rsidP="00BF7C20">
            <w:pPr>
              <w:pStyle w:val="rowtabella0"/>
              <w:rPr>
                <w:color w:val="002060"/>
              </w:rPr>
            </w:pPr>
            <w:r w:rsidRPr="00627E2A">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6A59B2"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FFF7F9" w14:textId="77777777" w:rsidR="00447E77" w:rsidRPr="00627E2A" w:rsidRDefault="00447E77" w:rsidP="00BF7C20">
            <w:pPr>
              <w:pStyle w:val="rowtabella0"/>
              <w:rPr>
                <w:color w:val="002060"/>
              </w:rPr>
            </w:pPr>
            <w:r w:rsidRPr="00627E2A">
              <w:rPr>
                <w:color w:val="002060"/>
              </w:rPr>
              <w:t>27/01/2024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D90463" w14:textId="77777777" w:rsidR="00447E77" w:rsidRPr="00627E2A" w:rsidRDefault="00447E77" w:rsidP="00BF7C20">
            <w:pPr>
              <w:pStyle w:val="rowtabella0"/>
              <w:rPr>
                <w:color w:val="002060"/>
              </w:rPr>
            </w:pPr>
            <w:r w:rsidRPr="00627E2A">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8A50C3" w14:textId="77777777" w:rsidR="00447E77" w:rsidRPr="00627E2A" w:rsidRDefault="00447E77" w:rsidP="00BF7C20">
            <w:pPr>
              <w:pStyle w:val="rowtabella0"/>
              <w:rPr>
                <w:color w:val="002060"/>
              </w:rPr>
            </w:pPr>
            <w:r w:rsidRPr="00627E2A">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4919FD" w14:textId="77777777" w:rsidR="00447E77" w:rsidRPr="00627E2A" w:rsidRDefault="00447E77" w:rsidP="00BF7C20">
            <w:pPr>
              <w:pStyle w:val="rowtabella0"/>
              <w:rPr>
                <w:color w:val="002060"/>
              </w:rPr>
            </w:pPr>
            <w:r w:rsidRPr="00627E2A">
              <w:rPr>
                <w:color w:val="002060"/>
              </w:rPr>
              <w:t>VIA VENEZIA 43</w:t>
            </w:r>
          </w:p>
        </w:tc>
      </w:tr>
      <w:tr w:rsidR="00447E77" w:rsidRPr="00627E2A" w14:paraId="7440C8CA"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C5422D" w14:textId="77777777" w:rsidR="00447E77" w:rsidRPr="00627E2A" w:rsidRDefault="00447E77" w:rsidP="00BF7C20">
            <w:pPr>
              <w:pStyle w:val="rowtabella0"/>
              <w:rPr>
                <w:color w:val="002060"/>
              </w:rPr>
            </w:pPr>
            <w:r w:rsidRPr="00627E2A">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88817B" w14:textId="77777777" w:rsidR="00447E77" w:rsidRPr="00627E2A" w:rsidRDefault="00447E77" w:rsidP="00BF7C20">
            <w:pPr>
              <w:pStyle w:val="rowtabella0"/>
              <w:rPr>
                <w:color w:val="002060"/>
              </w:rPr>
            </w:pPr>
            <w:r w:rsidRPr="00627E2A">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DC09F4"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7686F1" w14:textId="77777777" w:rsidR="00447E77" w:rsidRPr="00627E2A" w:rsidRDefault="00447E77" w:rsidP="00BF7C20">
            <w:pPr>
              <w:pStyle w:val="rowtabella0"/>
              <w:rPr>
                <w:color w:val="002060"/>
              </w:rPr>
            </w:pPr>
            <w:r w:rsidRPr="00627E2A">
              <w:rPr>
                <w:color w:val="002060"/>
              </w:rPr>
              <w:t>27/01/2024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23B952" w14:textId="77777777" w:rsidR="00447E77" w:rsidRPr="00627E2A" w:rsidRDefault="00447E77" w:rsidP="00BF7C20">
            <w:pPr>
              <w:pStyle w:val="rowtabella0"/>
              <w:rPr>
                <w:color w:val="002060"/>
              </w:rPr>
            </w:pPr>
            <w:r w:rsidRPr="00627E2A">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89739A" w14:textId="77777777" w:rsidR="00447E77" w:rsidRPr="00627E2A" w:rsidRDefault="00447E77" w:rsidP="00BF7C20">
            <w:pPr>
              <w:pStyle w:val="rowtabella0"/>
              <w:rPr>
                <w:color w:val="002060"/>
              </w:rPr>
            </w:pPr>
            <w:r w:rsidRPr="00627E2A">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24BBAE" w14:textId="77777777" w:rsidR="00447E77" w:rsidRPr="00627E2A" w:rsidRDefault="00447E77" w:rsidP="00BF7C20">
            <w:pPr>
              <w:pStyle w:val="rowtabella0"/>
              <w:rPr>
                <w:color w:val="002060"/>
              </w:rPr>
            </w:pPr>
            <w:r w:rsidRPr="00627E2A">
              <w:rPr>
                <w:color w:val="002060"/>
              </w:rPr>
              <w:t>LOC. PIÃˆ DI GUALDO</w:t>
            </w:r>
          </w:p>
        </w:tc>
      </w:tr>
      <w:tr w:rsidR="00447E77" w:rsidRPr="00627E2A" w14:paraId="263D719F"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63F1A1" w14:textId="77777777" w:rsidR="00447E77" w:rsidRPr="00627E2A" w:rsidRDefault="00447E77" w:rsidP="00BF7C20">
            <w:pPr>
              <w:pStyle w:val="rowtabella0"/>
              <w:rPr>
                <w:color w:val="002060"/>
              </w:rPr>
            </w:pPr>
            <w:r w:rsidRPr="00627E2A">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399E42" w14:textId="77777777" w:rsidR="00447E77" w:rsidRPr="00627E2A" w:rsidRDefault="00447E77" w:rsidP="00BF7C20">
            <w:pPr>
              <w:pStyle w:val="rowtabella0"/>
              <w:rPr>
                <w:color w:val="002060"/>
              </w:rPr>
            </w:pPr>
            <w:r w:rsidRPr="00627E2A">
              <w:rPr>
                <w:color w:val="002060"/>
              </w:rPr>
              <w:t>VISSO-ALTONERA CALCIO1970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790BB0"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C2443E" w14:textId="77777777" w:rsidR="00447E77" w:rsidRPr="00627E2A" w:rsidRDefault="00447E77" w:rsidP="00BF7C20">
            <w:pPr>
              <w:pStyle w:val="rowtabella0"/>
              <w:rPr>
                <w:color w:val="002060"/>
              </w:rPr>
            </w:pPr>
            <w:r w:rsidRPr="00627E2A">
              <w:rPr>
                <w:color w:val="002060"/>
              </w:rPr>
              <w:t>27/01/2024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C0C82E" w14:textId="77777777" w:rsidR="00447E77" w:rsidRPr="00627E2A" w:rsidRDefault="00447E77" w:rsidP="00BF7C20">
            <w:pPr>
              <w:pStyle w:val="rowtabella0"/>
              <w:rPr>
                <w:color w:val="002060"/>
              </w:rPr>
            </w:pPr>
            <w:r w:rsidRPr="00627E2A">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C5564" w14:textId="77777777" w:rsidR="00447E77" w:rsidRPr="00627E2A" w:rsidRDefault="00447E77" w:rsidP="00BF7C20">
            <w:pPr>
              <w:pStyle w:val="rowtabella0"/>
              <w:rPr>
                <w:color w:val="002060"/>
              </w:rPr>
            </w:pPr>
            <w:r w:rsidRPr="00627E2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F4BE82" w14:textId="77777777" w:rsidR="00447E77" w:rsidRPr="00627E2A" w:rsidRDefault="00447E77" w:rsidP="00BF7C20">
            <w:pPr>
              <w:pStyle w:val="rowtabella0"/>
              <w:rPr>
                <w:color w:val="002060"/>
              </w:rPr>
            </w:pPr>
            <w:r w:rsidRPr="00627E2A">
              <w:rPr>
                <w:color w:val="002060"/>
              </w:rPr>
              <w:t>VIA SAN SERGIO FZ. GROTTACCIA</w:t>
            </w:r>
          </w:p>
        </w:tc>
      </w:tr>
      <w:tr w:rsidR="00447E77" w:rsidRPr="00627E2A" w14:paraId="1C9A9344"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3CA5EC" w14:textId="77777777" w:rsidR="00447E77" w:rsidRPr="00627E2A" w:rsidRDefault="00447E77" w:rsidP="00BF7C20">
            <w:pPr>
              <w:pStyle w:val="rowtabella0"/>
              <w:rPr>
                <w:color w:val="002060"/>
              </w:rPr>
            </w:pPr>
            <w:r w:rsidRPr="00627E2A">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61B50" w14:textId="77777777" w:rsidR="00447E77" w:rsidRPr="00627E2A" w:rsidRDefault="00447E77" w:rsidP="00BF7C20">
            <w:pPr>
              <w:pStyle w:val="rowtabella0"/>
              <w:rPr>
                <w:color w:val="002060"/>
              </w:rPr>
            </w:pPr>
            <w:r w:rsidRPr="00627E2A">
              <w:rPr>
                <w:color w:val="002060"/>
              </w:rPr>
              <w:t>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297F7"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CB8A5" w14:textId="77777777" w:rsidR="00447E77" w:rsidRPr="00627E2A" w:rsidRDefault="00447E77" w:rsidP="00BF7C20">
            <w:pPr>
              <w:pStyle w:val="rowtabella0"/>
              <w:rPr>
                <w:color w:val="002060"/>
              </w:rPr>
            </w:pPr>
            <w:r w:rsidRPr="00627E2A">
              <w:rPr>
                <w:color w:val="002060"/>
              </w:rPr>
              <w:t>27/01/2024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D46A95" w14:textId="77777777" w:rsidR="00447E77" w:rsidRPr="00627E2A" w:rsidRDefault="00447E77" w:rsidP="00BF7C20">
            <w:pPr>
              <w:pStyle w:val="rowtabella0"/>
              <w:rPr>
                <w:color w:val="002060"/>
              </w:rPr>
            </w:pPr>
            <w:r w:rsidRPr="00627E2A">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9AB65" w14:textId="77777777" w:rsidR="00447E77" w:rsidRPr="00627E2A" w:rsidRDefault="00447E77" w:rsidP="00BF7C20">
            <w:pPr>
              <w:pStyle w:val="rowtabella0"/>
              <w:rPr>
                <w:color w:val="002060"/>
              </w:rPr>
            </w:pPr>
            <w:r w:rsidRPr="00627E2A">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0136A7" w14:textId="77777777" w:rsidR="00447E77" w:rsidRPr="00627E2A" w:rsidRDefault="00447E77" w:rsidP="00BF7C20">
            <w:pPr>
              <w:pStyle w:val="rowtabella0"/>
              <w:rPr>
                <w:color w:val="002060"/>
              </w:rPr>
            </w:pPr>
            <w:r w:rsidRPr="00627E2A">
              <w:rPr>
                <w:color w:val="002060"/>
              </w:rPr>
              <w:t>VIA MARIO RIDOLFI</w:t>
            </w:r>
          </w:p>
        </w:tc>
      </w:tr>
    </w:tbl>
    <w:p w14:paraId="71104F13" w14:textId="77777777" w:rsidR="00447E77" w:rsidRPr="00627E2A" w:rsidRDefault="00447E77" w:rsidP="00447E77">
      <w:pPr>
        <w:pStyle w:val="breakline"/>
        <w:rPr>
          <w:rFonts w:eastAsiaTheme="minorEastAsia"/>
          <w:color w:val="002060"/>
        </w:rPr>
      </w:pPr>
    </w:p>
    <w:p w14:paraId="19B66EA9" w14:textId="77777777" w:rsidR="00447E77" w:rsidRPr="00627E2A" w:rsidRDefault="00447E77" w:rsidP="00447E77">
      <w:pPr>
        <w:pStyle w:val="breakline"/>
        <w:rPr>
          <w:color w:val="002060"/>
        </w:rPr>
      </w:pPr>
    </w:p>
    <w:p w14:paraId="06C00C76" w14:textId="77777777" w:rsidR="00447E77" w:rsidRPr="00627E2A" w:rsidRDefault="00447E77" w:rsidP="00447E77">
      <w:pPr>
        <w:pStyle w:val="breakline"/>
        <w:rPr>
          <w:color w:val="002060"/>
        </w:rPr>
      </w:pPr>
    </w:p>
    <w:p w14:paraId="10AAADC9" w14:textId="77777777" w:rsidR="00447E77" w:rsidRPr="00627E2A" w:rsidRDefault="00447E77" w:rsidP="00447E77">
      <w:pPr>
        <w:pStyle w:val="sottotitolocampionato10"/>
        <w:rPr>
          <w:color w:val="002060"/>
        </w:rPr>
      </w:pPr>
      <w:r w:rsidRPr="00627E2A">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1999"/>
        <w:gridCol w:w="385"/>
        <w:gridCol w:w="898"/>
        <w:gridCol w:w="1198"/>
        <w:gridCol w:w="1559"/>
        <w:gridCol w:w="1542"/>
      </w:tblGrid>
      <w:tr w:rsidR="00447E77" w:rsidRPr="00627E2A" w14:paraId="3AF086B3"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9C438" w14:textId="77777777" w:rsidR="00447E77" w:rsidRPr="00627E2A" w:rsidRDefault="00447E77" w:rsidP="00BF7C20">
            <w:pPr>
              <w:pStyle w:val="headertabella0"/>
              <w:rPr>
                <w:color w:val="002060"/>
              </w:rPr>
            </w:pPr>
            <w:r w:rsidRPr="00627E2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98E23"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E7682"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52FFE"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F2127"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7B500"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7A70E"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1E87A905"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6C46DC" w14:textId="77777777" w:rsidR="00447E77" w:rsidRPr="00627E2A" w:rsidRDefault="00447E77" w:rsidP="00BF7C20">
            <w:pPr>
              <w:pStyle w:val="rowtabella0"/>
              <w:rPr>
                <w:color w:val="002060"/>
              </w:rPr>
            </w:pPr>
            <w:r w:rsidRPr="00627E2A">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74ADA" w14:textId="77777777" w:rsidR="00447E77" w:rsidRPr="00627E2A" w:rsidRDefault="00447E77" w:rsidP="00BF7C20">
            <w:pPr>
              <w:pStyle w:val="rowtabella0"/>
              <w:rPr>
                <w:color w:val="002060"/>
              </w:rPr>
            </w:pPr>
            <w:r w:rsidRPr="00627E2A">
              <w:rPr>
                <w:color w:val="002060"/>
              </w:rPr>
              <w:t>FROG 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F5A5F"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ACBCB" w14:textId="77777777" w:rsidR="00447E77" w:rsidRPr="00627E2A" w:rsidRDefault="00447E77" w:rsidP="00BF7C20">
            <w:pPr>
              <w:pStyle w:val="rowtabella0"/>
              <w:rPr>
                <w:color w:val="002060"/>
              </w:rPr>
            </w:pPr>
            <w:r w:rsidRPr="00627E2A">
              <w:rPr>
                <w:color w:val="002060"/>
              </w:rPr>
              <w:t>26/01/2024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9306A" w14:textId="77777777" w:rsidR="00447E77" w:rsidRPr="00627E2A" w:rsidRDefault="00447E77" w:rsidP="00BF7C20">
            <w:pPr>
              <w:pStyle w:val="rowtabella0"/>
              <w:rPr>
                <w:color w:val="002060"/>
              </w:rPr>
            </w:pPr>
            <w:r w:rsidRPr="00627E2A">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35482" w14:textId="77777777" w:rsidR="00447E77" w:rsidRPr="00627E2A" w:rsidRDefault="00447E77" w:rsidP="00BF7C20">
            <w:pPr>
              <w:pStyle w:val="rowtabella0"/>
              <w:rPr>
                <w:color w:val="002060"/>
              </w:rPr>
            </w:pPr>
            <w:r w:rsidRPr="00627E2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DDEC2" w14:textId="77777777" w:rsidR="00447E77" w:rsidRPr="00627E2A" w:rsidRDefault="00447E77" w:rsidP="00BF7C20">
            <w:pPr>
              <w:pStyle w:val="rowtabella0"/>
              <w:rPr>
                <w:color w:val="002060"/>
              </w:rPr>
            </w:pPr>
            <w:r w:rsidRPr="00627E2A">
              <w:rPr>
                <w:color w:val="002060"/>
              </w:rPr>
              <w:t>VIA VOLTURNO-PIEDIRIPA</w:t>
            </w:r>
          </w:p>
        </w:tc>
      </w:tr>
      <w:tr w:rsidR="00447E77" w:rsidRPr="00627E2A" w14:paraId="558D63AA"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6BF810" w14:textId="77777777" w:rsidR="00447E77" w:rsidRPr="00627E2A" w:rsidRDefault="00447E77" w:rsidP="00BF7C20">
            <w:pPr>
              <w:pStyle w:val="rowtabella0"/>
              <w:rPr>
                <w:color w:val="002060"/>
              </w:rPr>
            </w:pPr>
            <w:r w:rsidRPr="00627E2A">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185016" w14:textId="77777777" w:rsidR="00447E77" w:rsidRPr="00627E2A" w:rsidRDefault="00447E77" w:rsidP="00BF7C20">
            <w:pPr>
              <w:pStyle w:val="rowtabella0"/>
              <w:rPr>
                <w:color w:val="002060"/>
              </w:rPr>
            </w:pPr>
            <w:r w:rsidRPr="00627E2A">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C52068"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78E30B" w14:textId="77777777" w:rsidR="00447E77" w:rsidRPr="00627E2A" w:rsidRDefault="00447E77" w:rsidP="00BF7C20">
            <w:pPr>
              <w:pStyle w:val="rowtabella0"/>
              <w:rPr>
                <w:color w:val="002060"/>
              </w:rPr>
            </w:pPr>
            <w:r w:rsidRPr="00627E2A">
              <w:rPr>
                <w:color w:val="002060"/>
              </w:rPr>
              <w:t>26/01/2024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AAC562" w14:textId="77777777" w:rsidR="00447E77" w:rsidRPr="00627E2A" w:rsidRDefault="00447E77" w:rsidP="00BF7C20">
            <w:pPr>
              <w:pStyle w:val="rowtabella0"/>
              <w:rPr>
                <w:color w:val="002060"/>
              </w:rPr>
            </w:pPr>
            <w:r w:rsidRPr="00627E2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32DC5" w14:textId="77777777" w:rsidR="00447E77" w:rsidRPr="00627E2A" w:rsidRDefault="00447E77" w:rsidP="00BF7C20">
            <w:pPr>
              <w:pStyle w:val="rowtabella0"/>
              <w:rPr>
                <w:color w:val="002060"/>
              </w:rPr>
            </w:pPr>
            <w:r w:rsidRPr="00627E2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DFA36D" w14:textId="77777777" w:rsidR="00447E77" w:rsidRPr="00627E2A" w:rsidRDefault="00447E77" w:rsidP="00BF7C20">
            <w:pPr>
              <w:pStyle w:val="rowtabella0"/>
              <w:rPr>
                <w:color w:val="002060"/>
              </w:rPr>
            </w:pPr>
            <w:r w:rsidRPr="00627E2A">
              <w:rPr>
                <w:color w:val="002060"/>
              </w:rPr>
              <w:t>VIA CARDUCCI</w:t>
            </w:r>
          </w:p>
        </w:tc>
      </w:tr>
      <w:tr w:rsidR="00447E77" w:rsidRPr="00627E2A" w14:paraId="202FFB3D"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354D25" w14:textId="77777777" w:rsidR="00447E77" w:rsidRPr="00627E2A" w:rsidRDefault="00447E77" w:rsidP="00BF7C20">
            <w:pPr>
              <w:pStyle w:val="rowtabella0"/>
              <w:rPr>
                <w:color w:val="002060"/>
              </w:rPr>
            </w:pPr>
            <w:r w:rsidRPr="00627E2A">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DD5CDC" w14:textId="77777777" w:rsidR="00447E77" w:rsidRPr="00627E2A" w:rsidRDefault="00447E77" w:rsidP="00BF7C20">
            <w:pPr>
              <w:pStyle w:val="rowtabella0"/>
              <w:rPr>
                <w:color w:val="002060"/>
              </w:rPr>
            </w:pPr>
            <w:r w:rsidRPr="00627E2A">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02449"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BCDF7B" w14:textId="77777777" w:rsidR="00447E77" w:rsidRPr="00627E2A" w:rsidRDefault="00447E77" w:rsidP="00BF7C20">
            <w:pPr>
              <w:pStyle w:val="rowtabella0"/>
              <w:rPr>
                <w:color w:val="002060"/>
              </w:rPr>
            </w:pPr>
            <w:r w:rsidRPr="00627E2A">
              <w:rPr>
                <w:color w:val="002060"/>
              </w:rPr>
              <w:t>26/01/2024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D65F28" w14:textId="77777777" w:rsidR="00447E77" w:rsidRPr="00627E2A" w:rsidRDefault="00447E77" w:rsidP="00BF7C20">
            <w:pPr>
              <w:pStyle w:val="rowtabella0"/>
              <w:rPr>
                <w:color w:val="002060"/>
              </w:rPr>
            </w:pPr>
            <w:r w:rsidRPr="00627E2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0D438C" w14:textId="77777777" w:rsidR="00447E77" w:rsidRPr="00627E2A" w:rsidRDefault="00447E77" w:rsidP="00BF7C20">
            <w:pPr>
              <w:pStyle w:val="rowtabella0"/>
              <w:rPr>
                <w:color w:val="002060"/>
              </w:rPr>
            </w:pPr>
            <w:r w:rsidRPr="00627E2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50650" w14:textId="77777777" w:rsidR="00447E77" w:rsidRPr="00627E2A" w:rsidRDefault="00447E77" w:rsidP="00BF7C20">
            <w:pPr>
              <w:pStyle w:val="rowtabella0"/>
              <w:rPr>
                <w:color w:val="002060"/>
              </w:rPr>
            </w:pPr>
            <w:r w:rsidRPr="00627E2A">
              <w:rPr>
                <w:color w:val="002060"/>
              </w:rPr>
              <w:t>VIA ALDO MORO</w:t>
            </w:r>
          </w:p>
        </w:tc>
      </w:tr>
      <w:tr w:rsidR="00447E77" w:rsidRPr="00627E2A" w14:paraId="16DFF5DC"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C61445" w14:textId="77777777" w:rsidR="00447E77" w:rsidRPr="00627E2A" w:rsidRDefault="00447E77" w:rsidP="00BF7C20">
            <w:pPr>
              <w:pStyle w:val="rowtabella0"/>
              <w:rPr>
                <w:color w:val="002060"/>
              </w:rPr>
            </w:pPr>
            <w:r w:rsidRPr="00627E2A">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04955A" w14:textId="77777777" w:rsidR="00447E77" w:rsidRPr="00627E2A" w:rsidRDefault="00447E77" w:rsidP="00BF7C20">
            <w:pPr>
              <w:pStyle w:val="rowtabella0"/>
              <w:rPr>
                <w:color w:val="002060"/>
              </w:rPr>
            </w:pPr>
            <w:r w:rsidRPr="00627E2A">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E261F5"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D4B9B1" w14:textId="77777777" w:rsidR="00447E77" w:rsidRPr="00627E2A" w:rsidRDefault="00447E77" w:rsidP="00BF7C20">
            <w:pPr>
              <w:pStyle w:val="rowtabella0"/>
              <w:rPr>
                <w:color w:val="002060"/>
              </w:rPr>
            </w:pPr>
            <w:r w:rsidRPr="00627E2A">
              <w:rPr>
                <w:color w:val="002060"/>
              </w:rPr>
              <w:t>26/01/2024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E46BED" w14:textId="77777777" w:rsidR="00447E77" w:rsidRPr="00627E2A" w:rsidRDefault="00447E77" w:rsidP="00BF7C20">
            <w:pPr>
              <w:pStyle w:val="rowtabella0"/>
              <w:rPr>
                <w:color w:val="002060"/>
              </w:rPr>
            </w:pPr>
            <w:r w:rsidRPr="00627E2A">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0D5EE0" w14:textId="77777777" w:rsidR="00447E77" w:rsidRPr="00627E2A" w:rsidRDefault="00447E77" w:rsidP="00BF7C20">
            <w:pPr>
              <w:pStyle w:val="rowtabella0"/>
              <w:rPr>
                <w:color w:val="002060"/>
              </w:rPr>
            </w:pPr>
            <w:r w:rsidRPr="00627E2A">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FDBA46" w14:textId="77777777" w:rsidR="00447E77" w:rsidRPr="00627E2A" w:rsidRDefault="00447E77" w:rsidP="00BF7C20">
            <w:pPr>
              <w:pStyle w:val="rowtabella0"/>
              <w:rPr>
                <w:color w:val="002060"/>
              </w:rPr>
            </w:pPr>
            <w:r w:rsidRPr="00627E2A">
              <w:rPr>
                <w:color w:val="002060"/>
              </w:rPr>
              <w:t>LOC. SAN LIBERATO</w:t>
            </w:r>
          </w:p>
        </w:tc>
      </w:tr>
      <w:tr w:rsidR="00447E77" w:rsidRPr="00627E2A" w14:paraId="79B22BC6"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E7B817" w14:textId="77777777" w:rsidR="00447E77" w:rsidRPr="00627E2A" w:rsidRDefault="00447E77" w:rsidP="00BF7C20">
            <w:pPr>
              <w:pStyle w:val="rowtabella0"/>
              <w:rPr>
                <w:color w:val="002060"/>
              </w:rPr>
            </w:pPr>
            <w:r w:rsidRPr="00627E2A">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8E028D" w14:textId="77777777" w:rsidR="00447E77" w:rsidRPr="00627E2A" w:rsidRDefault="00447E77" w:rsidP="00BF7C20">
            <w:pPr>
              <w:pStyle w:val="rowtabella0"/>
              <w:rPr>
                <w:color w:val="002060"/>
              </w:rPr>
            </w:pPr>
            <w:r w:rsidRPr="00627E2A">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04BDE7"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F6293A" w14:textId="77777777" w:rsidR="00447E77" w:rsidRPr="00627E2A" w:rsidRDefault="00447E77" w:rsidP="00BF7C20">
            <w:pPr>
              <w:pStyle w:val="rowtabella0"/>
              <w:rPr>
                <w:color w:val="002060"/>
              </w:rPr>
            </w:pPr>
            <w:r w:rsidRPr="00627E2A">
              <w:rPr>
                <w:color w:val="002060"/>
              </w:rPr>
              <w:t>26/01/2024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98558A" w14:textId="77777777" w:rsidR="00447E77" w:rsidRPr="00627E2A" w:rsidRDefault="00447E77" w:rsidP="00BF7C20">
            <w:pPr>
              <w:pStyle w:val="rowtabella0"/>
              <w:rPr>
                <w:color w:val="002060"/>
              </w:rPr>
            </w:pPr>
            <w:r w:rsidRPr="00627E2A">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63CD8" w14:textId="77777777" w:rsidR="00447E77" w:rsidRPr="00627E2A" w:rsidRDefault="00447E77" w:rsidP="00BF7C20">
            <w:pPr>
              <w:pStyle w:val="rowtabella0"/>
              <w:rPr>
                <w:color w:val="002060"/>
              </w:rPr>
            </w:pPr>
            <w:r w:rsidRPr="00627E2A">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8D64D" w14:textId="77777777" w:rsidR="00447E77" w:rsidRPr="00627E2A" w:rsidRDefault="00447E77" w:rsidP="00BF7C20">
            <w:pPr>
              <w:pStyle w:val="rowtabella0"/>
              <w:rPr>
                <w:color w:val="002060"/>
              </w:rPr>
            </w:pPr>
            <w:r w:rsidRPr="00627E2A">
              <w:rPr>
                <w:color w:val="002060"/>
              </w:rPr>
              <w:t>VIA MANZONI</w:t>
            </w:r>
          </w:p>
        </w:tc>
      </w:tr>
      <w:tr w:rsidR="00447E77" w:rsidRPr="00627E2A" w14:paraId="65835A3D"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64909" w14:textId="77777777" w:rsidR="00447E77" w:rsidRPr="00627E2A" w:rsidRDefault="00447E77" w:rsidP="00BF7C20">
            <w:pPr>
              <w:pStyle w:val="rowtabella0"/>
              <w:rPr>
                <w:color w:val="002060"/>
              </w:rPr>
            </w:pPr>
            <w:r w:rsidRPr="00627E2A">
              <w:rPr>
                <w:color w:val="002060"/>
              </w:rPr>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6CACB7" w14:textId="77777777" w:rsidR="00447E77" w:rsidRPr="00627E2A" w:rsidRDefault="00447E77" w:rsidP="00BF7C20">
            <w:pPr>
              <w:pStyle w:val="rowtabella0"/>
              <w:rPr>
                <w:color w:val="002060"/>
              </w:rPr>
            </w:pPr>
            <w:r w:rsidRPr="00627E2A">
              <w:rPr>
                <w:color w:val="002060"/>
              </w:rPr>
              <w:t>PIEDIRIPA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AEF81"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2E7A1" w14:textId="77777777" w:rsidR="00447E77" w:rsidRPr="00627E2A" w:rsidRDefault="00447E77" w:rsidP="00BF7C20">
            <w:pPr>
              <w:pStyle w:val="rowtabella0"/>
              <w:rPr>
                <w:color w:val="002060"/>
              </w:rPr>
            </w:pPr>
            <w:r w:rsidRPr="00627E2A">
              <w:rPr>
                <w:color w:val="002060"/>
              </w:rPr>
              <w:t>28/01/2024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CD511" w14:textId="77777777" w:rsidR="00447E77" w:rsidRPr="00627E2A" w:rsidRDefault="00447E77" w:rsidP="00BF7C20">
            <w:pPr>
              <w:pStyle w:val="rowtabella0"/>
              <w:rPr>
                <w:color w:val="002060"/>
              </w:rPr>
            </w:pPr>
            <w:r w:rsidRPr="00627E2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6D540" w14:textId="77777777" w:rsidR="00447E77" w:rsidRPr="00627E2A" w:rsidRDefault="00447E77" w:rsidP="00BF7C20">
            <w:pPr>
              <w:pStyle w:val="rowtabella0"/>
              <w:rPr>
                <w:color w:val="002060"/>
              </w:rPr>
            </w:pPr>
            <w:r w:rsidRPr="00627E2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FDD8D" w14:textId="77777777" w:rsidR="00447E77" w:rsidRPr="00627E2A" w:rsidRDefault="00447E77" w:rsidP="00BF7C20">
            <w:pPr>
              <w:pStyle w:val="rowtabella0"/>
              <w:rPr>
                <w:color w:val="002060"/>
              </w:rPr>
            </w:pPr>
            <w:r w:rsidRPr="00627E2A">
              <w:rPr>
                <w:color w:val="002060"/>
              </w:rPr>
              <w:t>VIA ALESSANDRO MANZONI</w:t>
            </w:r>
          </w:p>
        </w:tc>
      </w:tr>
    </w:tbl>
    <w:p w14:paraId="7B29C533" w14:textId="77777777" w:rsidR="00447E77" w:rsidRPr="00627E2A" w:rsidRDefault="00447E77" w:rsidP="00447E77">
      <w:pPr>
        <w:pStyle w:val="breakline"/>
        <w:rPr>
          <w:rFonts w:eastAsiaTheme="minorEastAsia"/>
          <w:color w:val="002060"/>
        </w:rPr>
      </w:pPr>
    </w:p>
    <w:p w14:paraId="0C7F3D13" w14:textId="77777777" w:rsidR="00447E77" w:rsidRPr="00627E2A" w:rsidRDefault="00447E77" w:rsidP="00447E77">
      <w:pPr>
        <w:pStyle w:val="breakline"/>
        <w:rPr>
          <w:color w:val="002060"/>
        </w:rPr>
      </w:pPr>
    </w:p>
    <w:p w14:paraId="0856CC03" w14:textId="77777777" w:rsidR="00447E77" w:rsidRPr="00627E2A" w:rsidRDefault="00447E77" w:rsidP="00447E77">
      <w:pPr>
        <w:pStyle w:val="breakline"/>
        <w:rPr>
          <w:color w:val="002060"/>
        </w:rPr>
      </w:pPr>
    </w:p>
    <w:p w14:paraId="04DD34DC" w14:textId="77777777" w:rsidR="00447E77" w:rsidRPr="00627E2A" w:rsidRDefault="00447E77" w:rsidP="00447E77">
      <w:pPr>
        <w:pStyle w:val="sottotitolocampionato10"/>
        <w:rPr>
          <w:color w:val="002060"/>
        </w:rPr>
      </w:pPr>
      <w:r w:rsidRPr="00627E2A">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2"/>
        <w:gridCol w:w="385"/>
        <w:gridCol w:w="898"/>
        <w:gridCol w:w="1173"/>
        <w:gridCol w:w="1550"/>
        <w:gridCol w:w="1567"/>
      </w:tblGrid>
      <w:tr w:rsidR="00447E77" w:rsidRPr="00627E2A" w14:paraId="765CB49C"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17E04"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C2BBB"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67B54"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6098E"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93D5E"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3FC25"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CC55F"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7669E699"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89C27A" w14:textId="77777777" w:rsidR="00447E77" w:rsidRPr="00627E2A" w:rsidRDefault="00447E77" w:rsidP="00BF7C20">
            <w:pPr>
              <w:pStyle w:val="rowtabella0"/>
              <w:rPr>
                <w:color w:val="002060"/>
              </w:rPr>
            </w:pPr>
            <w:r w:rsidRPr="00627E2A">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69B44" w14:textId="77777777" w:rsidR="00447E77" w:rsidRPr="00627E2A" w:rsidRDefault="00447E77" w:rsidP="00BF7C20">
            <w:pPr>
              <w:pStyle w:val="rowtabella0"/>
              <w:rPr>
                <w:color w:val="002060"/>
              </w:rPr>
            </w:pPr>
            <w:r w:rsidRPr="00627E2A">
              <w:rPr>
                <w:color w:val="002060"/>
              </w:rPr>
              <w:t>BOCASTRUM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F241D"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97761" w14:textId="77777777" w:rsidR="00447E77" w:rsidRPr="00627E2A" w:rsidRDefault="00447E77" w:rsidP="00BF7C20">
            <w:pPr>
              <w:pStyle w:val="rowtabella0"/>
              <w:rPr>
                <w:color w:val="002060"/>
              </w:rPr>
            </w:pPr>
            <w:r w:rsidRPr="00627E2A">
              <w:rPr>
                <w:color w:val="002060"/>
              </w:rPr>
              <w:t>26/01/2024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58E0B" w14:textId="77777777" w:rsidR="00447E77" w:rsidRPr="00627E2A" w:rsidRDefault="00447E77" w:rsidP="00BF7C20">
            <w:pPr>
              <w:pStyle w:val="rowtabella0"/>
              <w:rPr>
                <w:color w:val="002060"/>
              </w:rPr>
            </w:pPr>
            <w:r w:rsidRPr="00627E2A">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7129D" w14:textId="77777777" w:rsidR="00447E77" w:rsidRPr="00627E2A" w:rsidRDefault="00447E77" w:rsidP="00BF7C20">
            <w:pPr>
              <w:pStyle w:val="rowtabella0"/>
              <w:rPr>
                <w:color w:val="002060"/>
              </w:rPr>
            </w:pPr>
            <w:r w:rsidRPr="00627E2A">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1E9F9" w14:textId="77777777" w:rsidR="00447E77" w:rsidRPr="00627E2A" w:rsidRDefault="00447E77" w:rsidP="00BF7C20">
            <w:pPr>
              <w:pStyle w:val="rowtabella0"/>
              <w:rPr>
                <w:color w:val="002060"/>
              </w:rPr>
            </w:pPr>
            <w:r w:rsidRPr="00627E2A">
              <w:rPr>
                <w:color w:val="002060"/>
              </w:rPr>
              <w:t>VIA COLLE CIMINO 9</w:t>
            </w:r>
          </w:p>
        </w:tc>
      </w:tr>
      <w:tr w:rsidR="00447E77" w:rsidRPr="00627E2A" w14:paraId="06DA2E81"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C0600F" w14:textId="77777777" w:rsidR="00447E77" w:rsidRPr="00627E2A" w:rsidRDefault="00447E77" w:rsidP="00BF7C20">
            <w:pPr>
              <w:pStyle w:val="rowtabella0"/>
              <w:rPr>
                <w:color w:val="002060"/>
              </w:rPr>
            </w:pPr>
            <w:r w:rsidRPr="00627E2A">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20F9F" w14:textId="77777777" w:rsidR="00447E77" w:rsidRPr="00627E2A" w:rsidRDefault="00447E77" w:rsidP="00BF7C20">
            <w:pPr>
              <w:pStyle w:val="rowtabella0"/>
              <w:rPr>
                <w:color w:val="002060"/>
              </w:rPr>
            </w:pPr>
            <w:r w:rsidRPr="00627E2A">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8DF704"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4A2D66" w14:textId="77777777" w:rsidR="00447E77" w:rsidRPr="00627E2A" w:rsidRDefault="00447E77" w:rsidP="00BF7C20">
            <w:pPr>
              <w:pStyle w:val="rowtabella0"/>
              <w:rPr>
                <w:color w:val="002060"/>
              </w:rPr>
            </w:pPr>
            <w:r w:rsidRPr="00627E2A">
              <w:rPr>
                <w:color w:val="002060"/>
              </w:rPr>
              <w:t>26/01/2024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BC4678" w14:textId="77777777" w:rsidR="00447E77" w:rsidRPr="00627E2A" w:rsidRDefault="00447E77" w:rsidP="00BF7C20">
            <w:pPr>
              <w:pStyle w:val="rowtabella0"/>
              <w:rPr>
                <w:color w:val="002060"/>
              </w:rPr>
            </w:pPr>
            <w:r w:rsidRPr="00627E2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84E14" w14:textId="77777777" w:rsidR="00447E77" w:rsidRPr="00627E2A" w:rsidRDefault="00447E77" w:rsidP="00BF7C20">
            <w:pPr>
              <w:pStyle w:val="rowtabella0"/>
              <w:rPr>
                <w:color w:val="002060"/>
              </w:rPr>
            </w:pPr>
            <w:r w:rsidRPr="00627E2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07F8A3" w14:textId="77777777" w:rsidR="00447E77" w:rsidRPr="00627E2A" w:rsidRDefault="00447E77" w:rsidP="00BF7C20">
            <w:pPr>
              <w:pStyle w:val="rowtabella0"/>
              <w:rPr>
                <w:color w:val="002060"/>
              </w:rPr>
            </w:pPr>
            <w:r w:rsidRPr="00627E2A">
              <w:rPr>
                <w:color w:val="002060"/>
              </w:rPr>
              <w:t>LOC.MONTEROCCO VIA A.MANCINI</w:t>
            </w:r>
          </w:p>
        </w:tc>
      </w:tr>
      <w:tr w:rsidR="00447E77" w:rsidRPr="00627E2A" w14:paraId="77138AB9"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36C18F" w14:textId="77777777" w:rsidR="00447E77" w:rsidRPr="00627E2A" w:rsidRDefault="00447E77" w:rsidP="00BF7C20">
            <w:pPr>
              <w:pStyle w:val="rowtabella0"/>
              <w:rPr>
                <w:color w:val="002060"/>
              </w:rPr>
            </w:pPr>
            <w:r w:rsidRPr="00627E2A">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AC92B5" w14:textId="77777777" w:rsidR="00447E77" w:rsidRPr="00627E2A" w:rsidRDefault="00447E77" w:rsidP="00BF7C20">
            <w:pPr>
              <w:pStyle w:val="rowtabella0"/>
              <w:rPr>
                <w:color w:val="002060"/>
              </w:rPr>
            </w:pPr>
            <w:r w:rsidRPr="00627E2A">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851FEB"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263F15"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4ED1C2" w14:textId="77777777" w:rsidR="00447E77" w:rsidRPr="00627E2A" w:rsidRDefault="00447E77" w:rsidP="00BF7C20">
            <w:pPr>
              <w:pStyle w:val="rowtabella0"/>
              <w:rPr>
                <w:color w:val="002060"/>
              </w:rPr>
            </w:pPr>
            <w:r w:rsidRPr="00627E2A">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1E41B" w14:textId="77777777" w:rsidR="00447E77" w:rsidRPr="00627E2A" w:rsidRDefault="00447E77" w:rsidP="00BF7C20">
            <w:pPr>
              <w:pStyle w:val="rowtabella0"/>
              <w:rPr>
                <w:color w:val="002060"/>
              </w:rPr>
            </w:pPr>
            <w:r w:rsidRPr="00627E2A">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8B77A" w14:textId="77777777" w:rsidR="00447E77" w:rsidRPr="00627E2A" w:rsidRDefault="00447E77" w:rsidP="00BF7C20">
            <w:pPr>
              <w:pStyle w:val="rowtabella0"/>
              <w:rPr>
                <w:color w:val="002060"/>
              </w:rPr>
            </w:pPr>
            <w:r w:rsidRPr="00627E2A">
              <w:rPr>
                <w:color w:val="002060"/>
              </w:rPr>
              <w:t>TRAVERSA VIA U.T0MEI</w:t>
            </w:r>
          </w:p>
        </w:tc>
      </w:tr>
      <w:tr w:rsidR="00447E77" w:rsidRPr="00627E2A" w14:paraId="0EF760F2"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BDDF61" w14:textId="77777777" w:rsidR="00447E77" w:rsidRPr="00627E2A" w:rsidRDefault="00447E77" w:rsidP="00BF7C20">
            <w:pPr>
              <w:pStyle w:val="rowtabella0"/>
              <w:rPr>
                <w:color w:val="002060"/>
              </w:rPr>
            </w:pPr>
            <w:r w:rsidRPr="00627E2A">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2F75F6" w14:textId="77777777" w:rsidR="00447E77" w:rsidRPr="00627E2A" w:rsidRDefault="00447E77" w:rsidP="00BF7C20">
            <w:pPr>
              <w:pStyle w:val="rowtabella0"/>
              <w:rPr>
                <w:color w:val="002060"/>
              </w:rPr>
            </w:pPr>
            <w:r w:rsidRPr="00627E2A">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CD4385"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A42765"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8844FB" w14:textId="77777777" w:rsidR="00447E77" w:rsidRPr="00627E2A" w:rsidRDefault="00447E77" w:rsidP="00BF7C20">
            <w:pPr>
              <w:pStyle w:val="rowtabella0"/>
              <w:rPr>
                <w:color w:val="002060"/>
              </w:rPr>
            </w:pPr>
            <w:r w:rsidRPr="00627E2A">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CB0B41" w14:textId="77777777" w:rsidR="00447E77" w:rsidRPr="00627E2A" w:rsidRDefault="00447E77" w:rsidP="00BF7C20">
            <w:pPr>
              <w:pStyle w:val="rowtabella0"/>
              <w:rPr>
                <w:color w:val="002060"/>
              </w:rPr>
            </w:pPr>
            <w:r w:rsidRPr="00627E2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B8DB0" w14:textId="77777777" w:rsidR="00447E77" w:rsidRPr="00627E2A" w:rsidRDefault="00447E77" w:rsidP="00BF7C20">
            <w:pPr>
              <w:pStyle w:val="rowtabella0"/>
              <w:rPr>
                <w:color w:val="002060"/>
              </w:rPr>
            </w:pPr>
            <w:r w:rsidRPr="00627E2A">
              <w:rPr>
                <w:color w:val="002060"/>
              </w:rPr>
              <w:t>VIA DELL IRIS</w:t>
            </w:r>
          </w:p>
        </w:tc>
      </w:tr>
      <w:tr w:rsidR="00447E77" w:rsidRPr="00627E2A" w14:paraId="7A5337D7"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4EECBF" w14:textId="77777777" w:rsidR="00447E77" w:rsidRPr="00627E2A" w:rsidRDefault="00447E77" w:rsidP="00BF7C20">
            <w:pPr>
              <w:pStyle w:val="rowtabella0"/>
              <w:rPr>
                <w:color w:val="002060"/>
              </w:rPr>
            </w:pPr>
            <w:r w:rsidRPr="00627E2A">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DD2424" w14:textId="77777777" w:rsidR="00447E77" w:rsidRPr="00627E2A" w:rsidRDefault="00447E77" w:rsidP="00BF7C20">
            <w:pPr>
              <w:pStyle w:val="rowtabella0"/>
              <w:rPr>
                <w:color w:val="002060"/>
              </w:rPr>
            </w:pPr>
            <w:r w:rsidRPr="00627E2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C0613A"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EDA58" w14:textId="77777777" w:rsidR="00447E77" w:rsidRPr="00627E2A" w:rsidRDefault="00447E77" w:rsidP="00BF7C20">
            <w:pPr>
              <w:pStyle w:val="rowtabella0"/>
              <w:rPr>
                <w:color w:val="002060"/>
              </w:rPr>
            </w:pPr>
            <w:r w:rsidRPr="00627E2A">
              <w:rPr>
                <w:color w:val="002060"/>
              </w:rPr>
              <w:t>26/01/2024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EB2781" w14:textId="77777777" w:rsidR="00447E77" w:rsidRPr="00627E2A" w:rsidRDefault="00447E77" w:rsidP="00BF7C20">
            <w:pPr>
              <w:pStyle w:val="rowtabella0"/>
              <w:rPr>
                <w:color w:val="002060"/>
              </w:rPr>
            </w:pPr>
            <w:r w:rsidRPr="00627E2A">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748EA" w14:textId="77777777" w:rsidR="00447E77" w:rsidRPr="00627E2A" w:rsidRDefault="00447E77" w:rsidP="00BF7C20">
            <w:pPr>
              <w:pStyle w:val="rowtabella0"/>
              <w:rPr>
                <w:color w:val="002060"/>
              </w:rPr>
            </w:pPr>
            <w:r w:rsidRPr="00627E2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953D07" w14:textId="77777777" w:rsidR="00447E77" w:rsidRPr="00627E2A" w:rsidRDefault="00447E77" w:rsidP="00BF7C20">
            <w:pPr>
              <w:pStyle w:val="rowtabella0"/>
              <w:rPr>
                <w:color w:val="002060"/>
              </w:rPr>
            </w:pPr>
            <w:r w:rsidRPr="00627E2A">
              <w:rPr>
                <w:color w:val="002060"/>
              </w:rPr>
              <w:t>CENTRO ABITATO</w:t>
            </w:r>
          </w:p>
        </w:tc>
      </w:tr>
      <w:tr w:rsidR="00447E77" w:rsidRPr="00627E2A" w14:paraId="02725C33"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922E6F" w14:textId="77777777" w:rsidR="00447E77" w:rsidRPr="00627E2A" w:rsidRDefault="00447E77" w:rsidP="00BF7C20">
            <w:pPr>
              <w:pStyle w:val="rowtabella0"/>
              <w:rPr>
                <w:color w:val="002060"/>
              </w:rPr>
            </w:pPr>
            <w:r w:rsidRPr="00627E2A">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0C57EE" w14:textId="77777777" w:rsidR="00447E77" w:rsidRPr="00627E2A" w:rsidRDefault="00447E77" w:rsidP="00BF7C20">
            <w:pPr>
              <w:pStyle w:val="rowtabella0"/>
              <w:rPr>
                <w:color w:val="002060"/>
              </w:rPr>
            </w:pPr>
            <w:r w:rsidRPr="00627E2A">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9605C0"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676ABF" w14:textId="77777777" w:rsidR="00447E77" w:rsidRPr="00627E2A" w:rsidRDefault="00447E77" w:rsidP="00BF7C20">
            <w:pPr>
              <w:pStyle w:val="rowtabella0"/>
              <w:rPr>
                <w:color w:val="002060"/>
              </w:rPr>
            </w:pPr>
            <w:r w:rsidRPr="00627E2A">
              <w:rPr>
                <w:color w:val="002060"/>
              </w:rPr>
              <w:t>26/01/2024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76EC9E" w14:textId="77777777" w:rsidR="00447E77" w:rsidRPr="00627E2A" w:rsidRDefault="00447E77" w:rsidP="00BF7C20">
            <w:pPr>
              <w:pStyle w:val="rowtabella0"/>
              <w:rPr>
                <w:color w:val="002060"/>
              </w:rPr>
            </w:pPr>
            <w:r w:rsidRPr="00627E2A">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602AF6" w14:textId="77777777" w:rsidR="00447E77" w:rsidRPr="00627E2A" w:rsidRDefault="00447E77" w:rsidP="00BF7C20">
            <w:pPr>
              <w:pStyle w:val="rowtabella0"/>
              <w:rPr>
                <w:color w:val="002060"/>
              </w:rPr>
            </w:pPr>
            <w:r w:rsidRPr="00627E2A">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CF6BC" w14:textId="77777777" w:rsidR="00447E77" w:rsidRPr="00627E2A" w:rsidRDefault="00447E77" w:rsidP="00BF7C20">
            <w:pPr>
              <w:pStyle w:val="rowtabella0"/>
              <w:rPr>
                <w:color w:val="002060"/>
              </w:rPr>
            </w:pPr>
            <w:r w:rsidRPr="00627E2A">
              <w:rPr>
                <w:color w:val="002060"/>
              </w:rPr>
              <w:t>VIA SALVO D'ACQUISTO</w:t>
            </w:r>
          </w:p>
        </w:tc>
      </w:tr>
      <w:tr w:rsidR="00447E77" w:rsidRPr="00627E2A" w14:paraId="4C703383"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47B218" w14:textId="77777777" w:rsidR="00447E77" w:rsidRPr="00627E2A" w:rsidRDefault="00447E77" w:rsidP="00BF7C20">
            <w:pPr>
              <w:pStyle w:val="rowtabella0"/>
              <w:rPr>
                <w:color w:val="002060"/>
              </w:rPr>
            </w:pPr>
            <w:r w:rsidRPr="00627E2A">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82AF2" w14:textId="77777777" w:rsidR="00447E77" w:rsidRPr="00627E2A" w:rsidRDefault="00447E77" w:rsidP="00BF7C20">
            <w:pPr>
              <w:pStyle w:val="rowtabella0"/>
              <w:rPr>
                <w:color w:val="002060"/>
              </w:rPr>
            </w:pPr>
            <w:r w:rsidRPr="00627E2A">
              <w:rPr>
                <w:color w:val="002060"/>
              </w:rPr>
              <w:t>TRIBALCIO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469CC"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B6F88" w14:textId="77777777" w:rsidR="00447E77" w:rsidRPr="00627E2A" w:rsidRDefault="00447E77" w:rsidP="00BF7C20">
            <w:pPr>
              <w:pStyle w:val="rowtabella0"/>
              <w:rPr>
                <w:color w:val="002060"/>
              </w:rPr>
            </w:pPr>
            <w:r w:rsidRPr="00627E2A">
              <w:rPr>
                <w:color w:val="002060"/>
              </w:rPr>
              <w:t>26/01/2024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285A1" w14:textId="77777777" w:rsidR="00447E77" w:rsidRPr="00627E2A" w:rsidRDefault="00447E77" w:rsidP="00BF7C20">
            <w:pPr>
              <w:pStyle w:val="rowtabella0"/>
              <w:rPr>
                <w:color w:val="002060"/>
              </w:rPr>
            </w:pPr>
            <w:r w:rsidRPr="00627E2A">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D476F" w14:textId="77777777" w:rsidR="00447E77" w:rsidRPr="00627E2A" w:rsidRDefault="00447E77" w:rsidP="00BF7C20">
            <w:pPr>
              <w:pStyle w:val="rowtabella0"/>
              <w:rPr>
                <w:color w:val="002060"/>
              </w:rPr>
            </w:pPr>
            <w:r w:rsidRPr="00627E2A">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A2DE9" w14:textId="77777777" w:rsidR="00447E77" w:rsidRPr="00627E2A" w:rsidRDefault="00447E77" w:rsidP="00BF7C20">
            <w:pPr>
              <w:pStyle w:val="rowtabella0"/>
              <w:rPr>
                <w:color w:val="002060"/>
              </w:rPr>
            </w:pPr>
            <w:r w:rsidRPr="00627E2A">
              <w:rPr>
                <w:color w:val="002060"/>
              </w:rPr>
              <w:t>VIA ADIGE, 35</w:t>
            </w:r>
          </w:p>
        </w:tc>
      </w:tr>
    </w:tbl>
    <w:p w14:paraId="08E5F929" w14:textId="77777777" w:rsidR="00447E77" w:rsidRPr="00E01655" w:rsidRDefault="00447E77" w:rsidP="00764529">
      <w:pPr>
        <w:pStyle w:val="breakline"/>
        <w:rPr>
          <w:rFonts w:eastAsiaTheme="minorEastAsia"/>
          <w:color w:val="002060"/>
        </w:rPr>
      </w:pPr>
    </w:p>
    <w:p w14:paraId="3846409C" w14:textId="77777777" w:rsidR="00764529" w:rsidRPr="00E01655" w:rsidRDefault="00764529" w:rsidP="00764529">
      <w:pPr>
        <w:pStyle w:val="breakline"/>
        <w:rPr>
          <w:color w:val="002060"/>
        </w:rPr>
      </w:pPr>
    </w:p>
    <w:p w14:paraId="4E5CE2D8" w14:textId="754070D4" w:rsidR="00764529" w:rsidRPr="00E01655" w:rsidRDefault="00764529" w:rsidP="00A0783D">
      <w:pPr>
        <w:pStyle w:val="titolocampionato0"/>
        <w:shd w:val="clear" w:color="auto" w:fill="CCCCCC"/>
        <w:spacing w:before="80" w:after="40"/>
        <w:rPr>
          <w:color w:val="002060"/>
        </w:rPr>
      </w:pPr>
      <w:r w:rsidRPr="00E01655">
        <w:rPr>
          <w:color w:val="002060"/>
        </w:rPr>
        <w:t>REGIONALE CALCIO A 5 FEMMINILE</w:t>
      </w:r>
    </w:p>
    <w:p w14:paraId="5C775ED2" w14:textId="77777777" w:rsidR="00764529" w:rsidRPr="00E01655" w:rsidRDefault="00764529" w:rsidP="00764529">
      <w:pPr>
        <w:pStyle w:val="titoloprinc0"/>
        <w:rPr>
          <w:color w:val="002060"/>
        </w:rPr>
      </w:pPr>
      <w:r w:rsidRPr="00E01655">
        <w:rPr>
          <w:color w:val="002060"/>
        </w:rPr>
        <w:t>RISULTATI</w:t>
      </w:r>
    </w:p>
    <w:p w14:paraId="6A7D7CC5" w14:textId="77777777" w:rsidR="00764529" w:rsidRPr="00E01655" w:rsidRDefault="00764529" w:rsidP="00764529">
      <w:pPr>
        <w:pStyle w:val="breakline"/>
        <w:rPr>
          <w:color w:val="002060"/>
        </w:rPr>
      </w:pPr>
    </w:p>
    <w:p w14:paraId="6B2893A4" w14:textId="77777777" w:rsidR="00764529" w:rsidRPr="00E01655" w:rsidRDefault="00764529" w:rsidP="00764529">
      <w:pPr>
        <w:pStyle w:val="sottotitolocampionato10"/>
        <w:rPr>
          <w:color w:val="002060"/>
        </w:rPr>
      </w:pPr>
      <w:r w:rsidRPr="00E01655">
        <w:rPr>
          <w:color w:val="002060"/>
        </w:rPr>
        <w:t>RISULTATI UFFICIALI GARE DEL 20/01/2024</w:t>
      </w:r>
    </w:p>
    <w:p w14:paraId="312438D2" w14:textId="77777777" w:rsidR="00447E77" w:rsidRPr="00447E77" w:rsidRDefault="00447E77" w:rsidP="00447E77">
      <w:pPr>
        <w:pStyle w:val="sottotitolocampionato20"/>
        <w:spacing w:before="0" w:beforeAutospacing="0" w:after="0" w:afterAutospacing="0"/>
        <w:rPr>
          <w:rFonts w:ascii="Arial" w:hAnsi="Arial" w:cs="Arial"/>
          <w:color w:val="002060"/>
          <w:sz w:val="20"/>
          <w:szCs w:val="20"/>
        </w:rPr>
      </w:pPr>
      <w:r w:rsidRPr="00447E77">
        <w:rPr>
          <w:rFonts w:ascii="Arial" w:hAnsi="Arial" w:cs="Arial"/>
          <w:color w:val="002060"/>
          <w:sz w:val="20"/>
          <w:szCs w:val="20"/>
        </w:rPr>
        <w:t>Si trascrivono qui di seguito i risultati ufficiali delle gare disputate</w:t>
      </w:r>
    </w:p>
    <w:p w14:paraId="4C28C8E4" w14:textId="77777777" w:rsidR="00764529" w:rsidRPr="00E01655" w:rsidRDefault="00764529" w:rsidP="0076452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64529" w:rsidRPr="00E01655" w14:paraId="2C4520AF"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163505A6"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FB163" w14:textId="77777777" w:rsidR="00764529" w:rsidRPr="00E01655" w:rsidRDefault="00764529" w:rsidP="00BF7C20">
                  <w:pPr>
                    <w:pStyle w:val="headertabella0"/>
                    <w:rPr>
                      <w:color w:val="002060"/>
                    </w:rPr>
                  </w:pPr>
                  <w:r w:rsidRPr="00E01655">
                    <w:rPr>
                      <w:color w:val="002060"/>
                    </w:rPr>
                    <w:t>GIRONE A - 1 Giornata - R</w:t>
                  </w:r>
                </w:p>
              </w:tc>
            </w:tr>
            <w:tr w:rsidR="00764529" w:rsidRPr="00E01655" w14:paraId="57381EAD"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266D40" w14:textId="77777777" w:rsidR="00764529" w:rsidRPr="00E01655" w:rsidRDefault="00764529" w:rsidP="00BF7C20">
                  <w:pPr>
                    <w:pStyle w:val="rowtabella0"/>
                    <w:rPr>
                      <w:color w:val="002060"/>
                    </w:rPr>
                  </w:pPr>
                  <w:r w:rsidRPr="00E01655">
                    <w:rPr>
                      <w:color w:val="002060"/>
                    </w:rPr>
                    <w:t>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9EFB6" w14:textId="77777777" w:rsidR="00764529" w:rsidRPr="00E01655" w:rsidRDefault="00764529" w:rsidP="00BF7C20">
                  <w:pPr>
                    <w:pStyle w:val="rowtabella0"/>
                    <w:rPr>
                      <w:color w:val="002060"/>
                    </w:rPr>
                  </w:pPr>
                  <w:r w:rsidRPr="00E01655">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E138D" w14:textId="77777777" w:rsidR="00764529" w:rsidRPr="00E01655" w:rsidRDefault="00764529" w:rsidP="00BF7C20">
                  <w:pPr>
                    <w:pStyle w:val="rowtabella0"/>
                    <w:jc w:val="center"/>
                    <w:rPr>
                      <w:color w:val="002060"/>
                    </w:rPr>
                  </w:pPr>
                  <w:r w:rsidRPr="00E01655">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0DA6B" w14:textId="77777777" w:rsidR="00764529" w:rsidRPr="00E01655" w:rsidRDefault="00764529" w:rsidP="00BF7C20">
                  <w:pPr>
                    <w:pStyle w:val="rowtabella0"/>
                    <w:jc w:val="center"/>
                    <w:rPr>
                      <w:color w:val="002060"/>
                    </w:rPr>
                  </w:pPr>
                  <w:r w:rsidRPr="00E01655">
                    <w:rPr>
                      <w:color w:val="002060"/>
                    </w:rPr>
                    <w:t> </w:t>
                  </w:r>
                </w:p>
              </w:tc>
            </w:tr>
            <w:tr w:rsidR="00764529" w:rsidRPr="00E01655" w14:paraId="32518C0E"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FDAA97" w14:textId="77777777" w:rsidR="00764529" w:rsidRPr="00E01655" w:rsidRDefault="00764529" w:rsidP="00BF7C20">
                  <w:pPr>
                    <w:pStyle w:val="rowtabella0"/>
                    <w:rPr>
                      <w:color w:val="002060"/>
                    </w:rPr>
                  </w:pPr>
                  <w:r w:rsidRPr="00E01655">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86313C" w14:textId="77777777" w:rsidR="00764529" w:rsidRPr="00E01655" w:rsidRDefault="00764529" w:rsidP="00BF7C20">
                  <w:pPr>
                    <w:pStyle w:val="rowtabella0"/>
                    <w:rPr>
                      <w:color w:val="002060"/>
                    </w:rPr>
                  </w:pPr>
                  <w:r w:rsidRPr="00E01655">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1B7E20" w14:textId="77777777" w:rsidR="00764529" w:rsidRPr="00E01655" w:rsidRDefault="00764529" w:rsidP="00BF7C20">
                  <w:pPr>
                    <w:pStyle w:val="rowtabella0"/>
                    <w:jc w:val="center"/>
                    <w:rPr>
                      <w:color w:val="002060"/>
                    </w:rPr>
                  </w:pPr>
                  <w:r w:rsidRPr="00E01655">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C2555C" w14:textId="77777777" w:rsidR="00764529" w:rsidRPr="00E01655" w:rsidRDefault="00764529" w:rsidP="00BF7C20">
                  <w:pPr>
                    <w:pStyle w:val="rowtabella0"/>
                    <w:jc w:val="center"/>
                    <w:rPr>
                      <w:color w:val="002060"/>
                    </w:rPr>
                  </w:pPr>
                  <w:r w:rsidRPr="00E01655">
                    <w:rPr>
                      <w:color w:val="002060"/>
                    </w:rPr>
                    <w:t> </w:t>
                  </w:r>
                </w:p>
              </w:tc>
            </w:tr>
            <w:tr w:rsidR="00764529" w:rsidRPr="00E01655" w14:paraId="10503332"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76C28F" w14:textId="77777777" w:rsidR="00764529" w:rsidRPr="00E01655" w:rsidRDefault="00764529" w:rsidP="00BF7C20">
                  <w:pPr>
                    <w:pStyle w:val="rowtabella0"/>
                    <w:rPr>
                      <w:color w:val="002060"/>
                    </w:rPr>
                  </w:pPr>
                  <w:r w:rsidRPr="00E01655">
                    <w:rPr>
                      <w:color w:val="002060"/>
                    </w:rPr>
                    <w:t>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12E11C" w14:textId="77777777" w:rsidR="00764529" w:rsidRPr="00E01655" w:rsidRDefault="00764529" w:rsidP="00BF7C20">
                  <w:pPr>
                    <w:pStyle w:val="rowtabella0"/>
                    <w:rPr>
                      <w:color w:val="002060"/>
                    </w:rPr>
                  </w:pPr>
                  <w:r w:rsidRPr="00E01655">
                    <w:rPr>
                      <w:color w:val="002060"/>
                    </w:rPr>
                    <w:t>- ASD KAPPABI POTENZAPICENA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52BE11" w14:textId="77777777" w:rsidR="00764529" w:rsidRPr="00E01655" w:rsidRDefault="00764529" w:rsidP="00BF7C20">
                  <w:pPr>
                    <w:pStyle w:val="rowtabella0"/>
                    <w:jc w:val="center"/>
                    <w:rPr>
                      <w:color w:val="002060"/>
                    </w:rPr>
                  </w:pPr>
                  <w:r w:rsidRPr="00E01655">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529CA5" w14:textId="77777777" w:rsidR="00764529" w:rsidRPr="00E01655" w:rsidRDefault="00764529" w:rsidP="00BF7C20">
                  <w:pPr>
                    <w:pStyle w:val="rowtabella0"/>
                    <w:jc w:val="center"/>
                    <w:rPr>
                      <w:color w:val="002060"/>
                    </w:rPr>
                  </w:pPr>
                  <w:r w:rsidRPr="00E01655">
                    <w:rPr>
                      <w:color w:val="002060"/>
                    </w:rPr>
                    <w:t> </w:t>
                  </w:r>
                </w:p>
              </w:tc>
            </w:tr>
            <w:tr w:rsidR="00764529" w:rsidRPr="00E01655" w14:paraId="739862C4"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C8C30D" w14:textId="77777777" w:rsidR="00764529" w:rsidRPr="00E01655" w:rsidRDefault="00764529" w:rsidP="00BF7C20">
                  <w:pPr>
                    <w:pStyle w:val="rowtabella0"/>
                    <w:rPr>
                      <w:color w:val="002060"/>
                    </w:rPr>
                  </w:pPr>
                  <w:r w:rsidRPr="00E01655">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EFCB47" w14:textId="77777777" w:rsidR="00764529" w:rsidRPr="00E01655" w:rsidRDefault="00764529" w:rsidP="00BF7C20">
                  <w:pPr>
                    <w:pStyle w:val="rowtabella0"/>
                    <w:rPr>
                      <w:color w:val="002060"/>
                    </w:rPr>
                  </w:pPr>
                  <w:r w:rsidRPr="00E01655">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561885" w14:textId="77777777" w:rsidR="00764529" w:rsidRPr="00E01655" w:rsidRDefault="00764529" w:rsidP="00BF7C20">
                  <w:pPr>
                    <w:pStyle w:val="rowtabella0"/>
                    <w:jc w:val="center"/>
                    <w:rPr>
                      <w:color w:val="002060"/>
                    </w:rPr>
                  </w:pPr>
                  <w:r w:rsidRPr="00E01655">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F762DB" w14:textId="77777777" w:rsidR="00764529" w:rsidRPr="00E01655" w:rsidRDefault="00764529" w:rsidP="00BF7C20">
                  <w:pPr>
                    <w:pStyle w:val="rowtabella0"/>
                    <w:jc w:val="center"/>
                    <w:rPr>
                      <w:color w:val="002060"/>
                    </w:rPr>
                  </w:pPr>
                  <w:r w:rsidRPr="00E01655">
                    <w:rPr>
                      <w:color w:val="002060"/>
                    </w:rPr>
                    <w:t> </w:t>
                  </w:r>
                </w:p>
              </w:tc>
            </w:tr>
            <w:tr w:rsidR="00764529" w:rsidRPr="00E01655" w14:paraId="2C22B755"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11F91B" w14:textId="77777777" w:rsidR="00764529" w:rsidRPr="00E01655" w:rsidRDefault="00764529" w:rsidP="00BF7C20">
                  <w:pPr>
                    <w:pStyle w:val="rowtabella0"/>
                    <w:rPr>
                      <w:color w:val="002060"/>
                    </w:rPr>
                  </w:pPr>
                  <w:r w:rsidRPr="00E01655">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8E5D0C" w14:textId="77777777" w:rsidR="00764529" w:rsidRPr="00E01655" w:rsidRDefault="00764529" w:rsidP="00BF7C20">
                  <w:pPr>
                    <w:pStyle w:val="rowtabella0"/>
                    <w:rPr>
                      <w:color w:val="002060"/>
                    </w:rPr>
                  </w:pPr>
                  <w:r w:rsidRPr="00E01655">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945FD8" w14:textId="77777777" w:rsidR="00764529" w:rsidRPr="00E01655" w:rsidRDefault="00764529" w:rsidP="00BF7C20">
                  <w:pPr>
                    <w:pStyle w:val="rowtabella0"/>
                    <w:jc w:val="center"/>
                    <w:rPr>
                      <w:color w:val="002060"/>
                    </w:rPr>
                  </w:pPr>
                  <w:r w:rsidRPr="00E01655">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2D83B6" w14:textId="77777777" w:rsidR="00764529" w:rsidRPr="00E01655" w:rsidRDefault="00764529" w:rsidP="00BF7C20">
                  <w:pPr>
                    <w:pStyle w:val="rowtabella0"/>
                    <w:jc w:val="center"/>
                    <w:rPr>
                      <w:color w:val="002060"/>
                    </w:rPr>
                  </w:pPr>
                  <w:r w:rsidRPr="00E01655">
                    <w:rPr>
                      <w:color w:val="002060"/>
                    </w:rPr>
                    <w:t> </w:t>
                  </w:r>
                </w:p>
              </w:tc>
            </w:tr>
            <w:tr w:rsidR="00764529" w:rsidRPr="00E01655" w14:paraId="3160905B"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E00607" w14:textId="77777777" w:rsidR="00764529" w:rsidRPr="00E01655" w:rsidRDefault="00764529" w:rsidP="00BF7C20">
                  <w:pPr>
                    <w:pStyle w:val="rowtabella0"/>
                    <w:rPr>
                      <w:color w:val="002060"/>
                    </w:rPr>
                  </w:pPr>
                  <w:r w:rsidRPr="00E01655">
                    <w:rPr>
                      <w:color w:val="002060"/>
                    </w:rPr>
                    <w:t>(1) 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425B2" w14:textId="77777777" w:rsidR="00764529" w:rsidRPr="00E01655" w:rsidRDefault="00764529" w:rsidP="00BF7C20">
                  <w:pPr>
                    <w:pStyle w:val="rowtabella0"/>
                    <w:rPr>
                      <w:color w:val="002060"/>
                    </w:rPr>
                  </w:pPr>
                  <w:r w:rsidRPr="00E01655">
                    <w:rPr>
                      <w:color w:val="002060"/>
                    </w:rPr>
                    <w:t>-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36C767" w14:textId="77777777" w:rsidR="00764529" w:rsidRPr="00E01655" w:rsidRDefault="00764529" w:rsidP="00BF7C20">
                  <w:pPr>
                    <w:pStyle w:val="rowtabella0"/>
                    <w:jc w:val="center"/>
                    <w:rPr>
                      <w:color w:val="002060"/>
                    </w:rPr>
                  </w:pPr>
                  <w:r w:rsidRPr="00E01655">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C7491" w14:textId="77777777" w:rsidR="00764529" w:rsidRPr="00E01655" w:rsidRDefault="00764529" w:rsidP="00BF7C20">
                  <w:pPr>
                    <w:pStyle w:val="rowtabella0"/>
                    <w:jc w:val="center"/>
                    <w:rPr>
                      <w:color w:val="002060"/>
                    </w:rPr>
                  </w:pPr>
                  <w:r w:rsidRPr="00E01655">
                    <w:rPr>
                      <w:color w:val="002060"/>
                    </w:rPr>
                    <w:t> </w:t>
                  </w:r>
                </w:p>
              </w:tc>
            </w:tr>
            <w:tr w:rsidR="00764529" w:rsidRPr="00E01655" w14:paraId="5E0D2B1E" w14:textId="77777777" w:rsidTr="00BF7C20">
              <w:tc>
                <w:tcPr>
                  <w:tcW w:w="4700" w:type="dxa"/>
                  <w:gridSpan w:val="4"/>
                  <w:tcBorders>
                    <w:top w:val="nil"/>
                    <w:left w:val="nil"/>
                    <w:bottom w:val="nil"/>
                    <w:right w:val="nil"/>
                  </w:tcBorders>
                  <w:tcMar>
                    <w:top w:w="20" w:type="dxa"/>
                    <w:left w:w="20" w:type="dxa"/>
                    <w:bottom w:w="20" w:type="dxa"/>
                    <w:right w:w="20" w:type="dxa"/>
                  </w:tcMar>
                  <w:vAlign w:val="center"/>
                  <w:hideMark/>
                </w:tcPr>
                <w:p w14:paraId="608EB6F1" w14:textId="77777777" w:rsidR="00764529" w:rsidRPr="00E01655" w:rsidRDefault="00764529" w:rsidP="00BF7C20">
                  <w:pPr>
                    <w:pStyle w:val="rowtabella0"/>
                    <w:rPr>
                      <w:color w:val="002060"/>
                    </w:rPr>
                  </w:pPr>
                  <w:r w:rsidRPr="00E01655">
                    <w:rPr>
                      <w:color w:val="002060"/>
                    </w:rPr>
                    <w:t>(1) - disputata il 19/01/2024</w:t>
                  </w:r>
                </w:p>
              </w:tc>
            </w:tr>
          </w:tbl>
          <w:p w14:paraId="3A3C097F" w14:textId="77777777" w:rsidR="00764529" w:rsidRPr="00E01655" w:rsidRDefault="00764529" w:rsidP="00BF7C20">
            <w:pPr>
              <w:rPr>
                <w:color w:val="002060"/>
              </w:rPr>
            </w:pPr>
          </w:p>
        </w:tc>
      </w:tr>
    </w:tbl>
    <w:p w14:paraId="7303A15A" w14:textId="77777777" w:rsidR="00764529" w:rsidRPr="00E01655" w:rsidRDefault="00764529" w:rsidP="00764529">
      <w:pPr>
        <w:pStyle w:val="breakline"/>
        <w:rPr>
          <w:rFonts w:eastAsiaTheme="minorEastAsia"/>
          <w:color w:val="002060"/>
        </w:rPr>
      </w:pPr>
    </w:p>
    <w:p w14:paraId="6D51FA58" w14:textId="77777777" w:rsidR="00764529" w:rsidRPr="00E01655" w:rsidRDefault="00764529" w:rsidP="00764529">
      <w:pPr>
        <w:pStyle w:val="breakline"/>
        <w:rPr>
          <w:color w:val="002060"/>
        </w:rPr>
      </w:pPr>
    </w:p>
    <w:p w14:paraId="7CFDFD86" w14:textId="77777777" w:rsidR="00764529" w:rsidRPr="00E01655" w:rsidRDefault="00764529" w:rsidP="00764529">
      <w:pPr>
        <w:pStyle w:val="titoloprinc0"/>
        <w:rPr>
          <w:color w:val="002060"/>
        </w:rPr>
      </w:pPr>
      <w:r w:rsidRPr="00E01655">
        <w:rPr>
          <w:color w:val="002060"/>
        </w:rPr>
        <w:t>GIUDICE SPORTIVO</w:t>
      </w:r>
    </w:p>
    <w:p w14:paraId="36F3EBC0" w14:textId="77777777" w:rsidR="00764529" w:rsidRPr="00E01655" w:rsidRDefault="00764529" w:rsidP="00764529">
      <w:pPr>
        <w:pStyle w:val="diffida"/>
        <w:rPr>
          <w:color w:val="002060"/>
        </w:rPr>
      </w:pPr>
      <w:r w:rsidRPr="00E01655">
        <w:rPr>
          <w:color w:val="002060"/>
        </w:rPr>
        <w:t>Il Giudice Sportivo Avv. Agnese Lazzaretti, con l'assistenza del segretario Angelo Castellana, nella seduta del 24/01/2024, ha adottato le decisioni che di seguito integralmente si riportano:</w:t>
      </w:r>
    </w:p>
    <w:p w14:paraId="46A7F825" w14:textId="77777777" w:rsidR="00764529" w:rsidRPr="00E01655" w:rsidRDefault="00764529" w:rsidP="00764529">
      <w:pPr>
        <w:pStyle w:val="titolo10"/>
        <w:rPr>
          <w:color w:val="002060"/>
        </w:rPr>
      </w:pPr>
      <w:r w:rsidRPr="00E01655">
        <w:rPr>
          <w:color w:val="002060"/>
        </w:rPr>
        <w:t xml:space="preserve">GARE DEL 19/ 1/2024 </w:t>
      </w:r>
    </w:p>
    <w:p w14:paraId="34E783A6" w14:textId="77777777" w:rsidR="00764529" w:rsidRPr="00E01655" w:rsidRDefault="00764529" w:rsidP="00764529">
      <w:pPr>
        <w:pStyle w:val="titolo7a"/>
        <w:rPr>
          <w:color w:val="002060"/>
        </w:rPr>
      </w:pPr>
      <w:r w:rsidRPr="00E01655">
        <w:rPr>
          <w:color w:val="002060"/>
        </w:rPr>
        <w:t xml:space="preserve">PROVVEDIMENTI DISCIPLINARI </w:t>
      </w:r>
    </w:p>
    <w:p w14:paraId="30B259D6"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452D3B1D" w14:textId="77777777" w:rsidR="00764529" w:rsidRPr="00E01655" w:rsidRDefault="00764529" w:rsidP="00764529">
      <w:pPr>
        <w:pStyle w:val="titolo30"/>
        <w:rPr>
          <w:color w:val="002060"/>
        </w:rPr>
      </w:pPr>
      <w:r w:rsidRPr="00E01655">
        <w:rPr>
          <w:color w:val="002060"/>
        </w:rPr>
        <w:t xml:space="preserve">DIRIGENTI </w:t>
      </w:r>
    </w:p>
    <w:p w14:paraId="73418F3D" w14:textId="77777777" w:rsidR="00764529" w:rsidRPr="00E01655" w:rsidRDefault="00764529" w:rsidP="00764529">
      <w:pPr>
        <w:pStyle w:val="titolo20"/>
        <w:rPr>
          <w:color w:val="002060"/>
        </w:rPr>
      </w:pPr>
      <w:r w:rsidRPr="00E01655">
        <w:rPr>
          <w:color w:val="002060"/>
        </w:rPr>
        <w:t xml:space="preserve">INIBIZIONE A SVOLGERE OGNI ATTIVITA' FINO AL 14/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3D9C253E" w14:textId="77777777" w:rsidTr="00BF7C20">
        <w:tc>
          <w:tcPr>
            <w:tcW w:w="2200" w:type="dxa"/>
            <w:tcMar>
              <w:top w:w="20" w:type="dxa"/>
              <w:left w:w="20" w:type="dxa"/>
              <w:bottom w:w="20" w:type="dxa"/>
              <w:right w:w="20" w:type="dxa"/>
            </w:tcMar>
            <w:vAlign w:val="center"/>
            <w:hideMark/>
          </w:tcPr>
          <w:p w14:paraId="352110D8" w14:textId="77777777" w:rsidR="00764529" w:rsidRPr="00E01655" w:rsidRDefault="00764529" w:rsidP="00BF7C20">
            <w:pPr>
              <w:pStyle w:val="movimento"/>
              <w:rPr>
                <w:color w:val="002060"/>
              </w:rPr>
            </w:pPr>
            <w:r w:rsidRPr="00E01655">
              <w:rPr>
                <w:color w:val="002060"/>
              </w:rPr>
              <w:lastRenderedPageBreak/>
              <w:t>PICCININI MICHELE</w:t>
            </w:r>
          </w:p>
        </w:tc>
        <w:tc>
          <w:tcPr>
            <w:tcW w:w="2200" w:type="dxa"/>
            <w:tcMar>
              <w:top w:w="20" w:type="dxa"/>
              <w:left w:w="20" w:type="dxa"/>
              <w:bottom w:w="20" w:type="dxa"/>
              <w:right w:w="20" w:type="dxa"/>
            </w:tcMar>
            <w:vAlign w:val="center"/>
            <w:hideMark/>
          </w:tcPr>
          <w:p w14:paraId="509007B5" w14:textId="77777777" w:rsidR="00764529" w:rsidRPr="00E01655" w:rsidRDefault="00764529" w:rsidP="00BF7C20">
            <w:pPr>
              <w:pStyle w:val="movimento2"/>
              <w:rPr>
                <w:color w:val="002060"/>
              </w:rPr>
            </w:pPr>
            <w:r w:rsidRPr="00E01655">
              <w:rPr>
                <w:color w:val="002060"/>
              </w:rPr>
              <w:t xml:space="preserve">(SANTANGIOLESE) </w:t>
            </w:r>
          </w:p>
        </w:tc>
        <w:tc>
          <w:tcPr>
            <w:tcW w:w="800" w:type="dxa"/>
            <w:tcMar>
              <w:top w:w="20" w:type="dxa"/>
              <w:left w:w="20" w:type="dxa"/>
              <w:bottom w:w="20" w:type="dxa"/>
              <w:right w:w="20" w:type="dxa"/>
            </w:tcMar>
            <w:vAlign w:val="center"/>
            <w:hideMark/>
          </w:tcPr>
          <w:p w14:paraId="40849168"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8CB16C7"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2359B85" w14:textId="77777777" w:rsidR="00764529" w:rsidRPr="00E01655" w:rsidRDefault="00764529" w:rsidP="00BF7C20">
            <w:pPr>
              <w:pStyle w:val="movimento2"/>
              <w:rPr>
                <w:color w:val="002060"/>
              </w:rPr>
            </w:pPr>
            <w:r w:rsidRPr="00E01655">
              <w:rPr>
                <w:color w:val="002060"/>
              </w:rPr>
              <w:t> </w:t>
            </w:r>
          </w:p>
        </w:tc>
      </w:tr>
    </w:tbl>
    <w:p w14:paraId="2A4D92E4" w14:textId="4615D62D" w:rsidR="00764529" w:rsidRPr="00E01655" w:rsidRDefault="00764529" w:rsidP="00764529">
      <w:pPr>
        <w:pStyle w:val="diffida"/>
        <w:spacing w:before="80" w:beforeAutospacing="0" w:after="40" w:afterAutospacing="0"/>
        <w:rPr>
          <w:rFonts w:eastAsiaTheme="minorEastAsia"/>
          <w:color w:val="002060"/>
        </w:rPr>
      </w:pPr>
      <w:r w:rsidRPr="00E01655">
        <w:rPr>
          <w:color w:val="002060"/>
        </w:rPr>
        <w:t>Per comportamento irrigua</w:t>
      </w:r>
      <w:r w:rsidR="00A0783D">
        <w:rPr>
          <w:color w:val="002060"/>
        </w:rPr>
        <w:t>r</w:t>
      </w:r>
      <w:r w:rsidRPr="00E01655">
        <w:rPr>
          <w:color w:val="002060"/>
        </w:rPr>
        <w:t xml:space="preserve">doso verso l'arbitro. Allontanato. </w:t>
      </w:r>
    </w:p>
    <w:p w14:paraId="7D0906B9" w14:textId="77777777" w:rsidR="00764529" w:rsidRPr="00E01655" w:rsidRDefault="00764529" w:rsidP="00764529">
      <w:pPr>
        <w:pStyle w:val="titolo30"/>
        <w:rPr>
          <w:color w:val="002060"/>
        </w:rPr>
      </w:pPr>
      <w:r w:rsidRPr="00E01655">
        <w:rPr>
          <w:color w:val="002060"/>
        </w:rPr>
        <w:t xml:space="preserve">CALCIATORI ESPULSI </w:t>
      </w:r>
    </w:p>
    <w:p w14:paraId="5E53D580" w14:textId="77777777" w:rsidR="00764529" w:rsidRPr="00E01655" w:rsidRDefault="00764529" w:rsidP="00764529">
      <w:pPr>
        <w:pStyle w:val="titolo20"/>
        <w:rPr>
          <w:color w:val="002060"/>
        </w:rPr>
      </w:pPr>
      <w:r w:rsidRPr="00E0165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0B378C96" w14:textId="77777777" w:rsidTr="00BF7C20">
        <w:tc>
          <w:tcPr>
            <w:tcW w:w="2200" w:type="dxa"/>
            <w:tcMar>
              <w:top w:w="20" w:type="dxa"/>
              <w:left w:w="20" w:type="dxa"/>
              <w:bottom w:w="20" w:type="dxa"/>
              <w:right w:w="20" w:type="dxa"/>
            </w:tcMar>
            <w:vAlign w:val="center"/>
            <w:hideMark/>
          </w:tcPr>
          <w:p w14:paraId="513277B9" w14:textId="77777777" w:rsidR="00764529" w:rsidRPr="00E01655" w:rsidRDefault="00764529" w:rsidP="00BF7C20">
            <w:pPr>
              <w:pStyle w:val="movimento"/>
              <w:rPr>
                <w:color w:val="002060"/>
              </w:rPr>
            </w:pPr>
            <w:r w:rsidRPr="00E01655">
              <w:rPr>
                <w:color w:val="002060"/>
              </w:rPr>
              <w:t>FALLERI MARTINA</w:t>
            </w:r>
          </w:p>
        </w:tc>
        <w:tc>
          <w:tcPr>
            <w:tcW w:w="2200" w:type="dxa"/>
            <w:tcMar>
              <w:top w:w="20" w:type="dxa"/>
              <w:left w:w="20" w:type="dxa"/>
              <w:bottom w:w="20" w:type="dxa"/>
              <w:right w:w="20" w:type="dxa"/>
            </w:tcMar>
            <w:vAlign w:val="center"/>
            <w:hideMark/>
          </w:tcPr>
          <w:p w14:paraId="1827E773" w14:textId="77777777" w:rsidR="00764529" w:rsidRPr="00E01655" w:rsidRDefault="00764529" w:rsidP="00BF7C20">
            <w:pPr>
              <w:pStyle w:val="movimento2"/>
              <w:rPr>
                <w:color w:val="002060"/>
              </w:rPr>
            </w:pPr>
            <w:r w:rsidRPr="00E01655">
              <w:rPr>
                <w:color w:val="002060"/>
              </w:rPr>
              <w:t xml:space="preserve">(SANTANGIOLESE) </w:t>
            </w:r>
          </w:p>
        </w:tc>
        <w:tc>
          <w:tcPr>
            <w:tcW w:w="800" w:type="dxa"/>
            <w:tcMar>
              <w:top w:w="20" w:type="dxa"/>
              <w:left w:w="20" w:type="dxa"/>
              <w:bottom w:w="20" w:type="dxa"/>
              <w:right w:w="20" w:type="dxa"/>
            </w:tcMar>
            <w:vAlign w:val="center"/>
            <w:hideMark/>
          </w:tcPr>
          <w:p w14:paraId="4DE6E830"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E66693B"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9DFD693" w14:textId="77777777" w:rsidR="00764529" w:rsidRPr="00E01655" w:rsidRDefault="00764529" w:rsidP="00BF7C20">
            <w:pPr>
              <w:pStyle w:val="movimento2"/>
              <w:rPr>
                <w:color w:val="002060"/>
              </w:rPr>
            </w:pPr>
            <w:r w:rsidRPr="00E01655">
              <w:rPr>
                <w:color w:val="002060"/>
              </w:rPr>
              <w:t> </w:t>
            </w:r>
          </w:p>
        </w:tc>
      </w:tr>
    </w:tbl>
    <w:p w14:paraId="6D191F65" w14:textId="77777777" w:rsidR="00764529" w:rsidRPr="00E01655" w:rsidRDefault="00764529" w:rsidP="00764529">
      <w:pPr>
        <w:pStyle w:val="titolo10"/>
        <w:rPr>
          <w:rFonts w:eastAsiaTheme="minorEastAsia"/>
          <w:color w:val="002060"/>
        </w:rPr>
      </w:pPr>
      <w:r w:rsidRPr="00E01655">
        <w:rPr>
          <w:color w:val="002060"/>
        </w:rPr>
        <w:t xml:space="preserve">GARE DEL 20/ 1/2024 </w:t>
      </w:r>
    </w:p>
    <w:p w14:paraId="77D65BC6" w14:textId="77777777" w:rsidR="00764529" w:rsidRPr="00E01655" w:rsidRDefault="00764529" w:rsidP="00764529">
      <w:pPr>
        <w:pStyle w:val="titolo7a"/>
        <w:rPr>
          <w:color w:val="002060"/>
        </w:rPr>
      </w:pPr>
      <w:r w:rsidRPr="00E01655">
        <w:rPr>
          <w:color w:val="002060"/>
        </w:rPr>
        <w:t xml:space="preserve">PROVVEDIMENTI DISCIPLINARI </w:t>
      </w:r>
    </w:p>
    <w:p w14:paraId="758BC552"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0E1DC783" w14:textId="77777777" w:rsidR="00764529" w:rsidRPr="00E01655" w:rsidRDefault="00764529" w:rsidP="00764529">
      <w:pPr>
        <w:pStyle w:val="titolo30"/>
        <w:rPr>
          <w:color w:val="002060"/>
        </w:rPr>
      </w:pPr>
      <w:r w:rsidRPr="00E01655">
        <w:rPr>
          <w:color w:val="002060"/>
        </w:rPr>
        <w:t xml:space="preserve">CALCIATORI NON ESPULSI </w:t>
      </w:r>
    </w:p>
    <w:p w14:paraId="277BB5A6" w14:textId="77777777" w:rsidR="00764529" w:rsidRPr="00E01655" w:rsidRDefault="00764529" w:rsidP="00764529">
      <w:pPr>
        <w:pStyle w:val="titolo20"/>
        <w:rPr>
          <w:color w:val="002060"/>
        </w:rPr>
      </w:pPr>
      <w:r w:rsidRPr="00E0165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2520A664" w14:textId="77777777" w:rsidTr="00BF7C20">
        <w:tc>
          <w:tcPr>
            <w:tcW w:w="2200" w:type="dxa"/>
            <w:tcMar>
              <w:top w:w="20" w:type="dxa"/>
              <w:left w:w="20" w:type="dxa"/>
              <w:bottom w:w="20" w:type="dxa"/>
              <w:right w:w="20" w:type="dxa"/>
            </w:tcMar>
            <w:vAlign w:val="center"/>
            <w:hideMark/>
          </w:tcPr>
          <w:p w14:paraId="4FF4589A" w14:textId="77777777" w:rsidR="00764529" w:rsidRPr="00E01655" w:rsidRDefault="00764529" w:rsidP="00BF7C20">
            <w:pPr>
              <w:pStyle w:val="movimento"/>
              <w:rPr>
                <w:color w:val="002060"/>
              </w:rPr>
            </w:pPr>
            <w:r w:rsidRPr="00E01655">
              <w:rPr>
                <w:color w:val="002060"/>
              </w:rPr>
              <w:t>CARDONE LUCIA</w:t>
            </w:r>
          </w:p>
        </w:tc>
        <w:tc>
          <w:tcPr>
            <w:tcW w:w="2200" w:type="dxa"/>
            <w:tcMar>
              <w:top w:w="20" w:type="dxa"/>
              <w:left w:w="20" w:type="dxa"/>
              <w:bottom w:w="20" w:type="dxa"/>
              <w:right w:w="20" w:type="dxa"/>
            </w:tcMar>
            <w:vAlign w:val="center"/>
            <w:hideMark/>
          </w:tcPr>
          <w:p w14:paraId="6BF7E7BB" w14:textId="77777777" w:rsidR="00764529" w:rsidRPr="00E01655" w:rsidRDefault="00764529" w:rsidP="00BF7C20">
            <w:pPr>
              <w:pStyle w:val="movimento2"/>
              <w:rPr>
                <w:color w:val="002060"/>
              </w:rPr>
            </w:pPr>
            <w:r w:rsidRPr="00E01655">
              <w:rPr>
                <w:color w:val="002060"/>
              </w:rPr>
              <w:t xml:space="preserve">(CARISSIMI 2016) </w:t>
            </w:r>
          </w:p>
        </w:tc>
        <w:tc>
          <w:tcPr>
            <w:tcW w:w="800" w:type="dxa"/>
            <w:tcMar>
              <w:top w:w="20" w:type="dxa"/>
              <w:left w:w="20" w:type="dxa"/>
              <w:bottom w:w="20" w:type="dxa"/>
              <w:right w:w="20" w:type="dxa"/>
            </w:tcMar>
            <w:vAlign w:val="center"/>
            <w:hideMark/>
          </w:tcPr>
          <w:p w14:paraId="2081DE55"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13B1DD9" w14:textId="77777777" w:rsidR="00764529" w:rsidRPr="00E01655" w:rsidRDefault="00764529" w:rsidP="00BF7C20">
            <w:pPr>
              <w:pStyle w:val="movimento"/>
              <w:rPr>
                <w:color w:val="002060"/>
              </w:rPr>
            </w:pPr>
            <w:r w:rsidRPr="00E01655">
              <w:rPr>
                <w:color w:val="002060"/>
              </w:rPr>
              <w:t>FIORELLA MIRIAM</w:t>
            </w:r>
          </w:p>
        </w:tc>
        <w:tc>
          <w:tcPr>
            <w:tcW w:w="2200" w:type="dxa"/>
            <w:tcMar>
              <w:top w:w="20" w:type="dxa"/>
              <w:left w:w="20" w:type="dxa"/>
              <w:bottom w:w="20" w:type="dxa"/>
              <w:right w:w="20" w:type="dxa"/>
            </w:tcMar>
            <w:vAlign w:val="center"/>
            <w:hideMark/>
          </w:tcPr>
          <w:p w14:paraId="43F4E5CC" w14:textId="77777777" w:rsidR="00764529" w:rsidRPr="00E01655" w:rsidRDefault="00764529" w:rsidP="00BF7C20">
            <w:pPr>
              <w:pStyle w:val="movimento2"/>
              <w:rPr>
                <w:color w:val="002060"/>
              </w:rPr>
            </w:pPr>
            <w:r w:rsidRPr="00E01655">
              <w:rPr>
                <w:color w:val="002060"/>
              </w:rPr>
              <w:t xml:space="preserve">(POLISPORTIVA BOCA S.E.M.) </w:t>
            </w:r>
          </w:p>
        </w:tc>
      </w:tr>
    </w:tbl>
    <w:p w14:paraId="709C17A7" w14:textId="77777777" w:rsidR="00764529" w:rsidRPr="00E01655" w:rsidRDefault="00764529" w:rsidP="00764529">
      <w:pPr>
        <w:pStyle w:val="titolo20"/>
        <w:rPr>
          <w:rFonts w:eastAsiaTheme="minorEastAsia"/>
          <w:color w:val="002060"/>
        </w:rPr>
      </w:pPr>
      <w:r w:rsidRPr="00E016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52E3FE05" w14:textId="77777777" w:rsidTr="00BF7C20">
        <w:tc>
          <w:tcPr>
            <w:tcW w:w="2200" w:type="dxa"/>
            <w:tcMar>
              <w:top w:w="20" w:type="dxa"/>
              <w:left w:w="20" w:type="dxa"/>
              <w:bottom w:w="20" w:type="dxa"/>
              <w:right w:w="20" w:type="dxa"/>
            </w:tcMar>
            <w:vAlign w:val="center"/>
            <w:hideMark/>
          </w:tcPr>
          <w:p w14:paraId="2F444CE4" w14:textId="77777777" w:rsidR="00764529" w:rsidRPr="00E01655" w:rsidRDefault="00764529" w:rsidP="00BF7C20">
            <w:pPr>
              <w:pStyle w:val="movimento"/>
              <w:rPr>
                <w:color w:val="002060"/>
              </w:rPr>
            </w:pPr>
            <w:r w:rsidRPr="00E01655">
              <w:rPr>
                <w:color w:val="002060"/>
              </w:rPr>
              <w:t>BLENKUS SERENA</w:t>
            </w:r>
          </w:p>
        </w:tc>
        <w:tc>
          <w:tcPr>
            <w:tcW w:w="2200" w:type="dxa"/>
            <w:tcMar>
              <w:top w:w="20" w:type="dxa"/>
              <w:left w:w="20" w:type="dxa"/>
              <w:bottom w:w="20" w:type="dxa"/>
              <w:right w:w="20" w:type="dxa"/>
            </w:tcMar>
            <w:vAlign w:val="center"/>
            <w:hideMark/>
          </w:tcPr>
          <w:p w14:paraId="6A469DF8" w14:textId="77777777" w:rsidR="00764529" w:rsidRPr="00E01655" w:rsidRDefault="00764529" w:rsidP="00BF7C20">
            <w:pPr>
              <w:pStyle w:val="movimento2"/>
              <w:rPr>
                <w:color w:val="002060"/>
              </w:rPr>
            </w:pPr>
            <w:r w:rsidRPr="00E01655">
              <w:rPr>
                <w:color w:val="002060"/>
              </w:rPr>
              <w:t xml:space="preserve">(ASD KAPPABI POTENZAPICENA) </w:t>
            </w:r>
          </w:p>
        </w:tc>
        <w:tc>
          <w:tcPr>
            <w:tcW w:w="800" w:type="dxa"/>
            <w:tcMar>
              <w:top w:w="20" w:type="dxa"/>
              <w:left w:w="20" w:type="dxa"/>
              <w:bottom w:w="20" w:type="dxa"/>
              <w:right w:w="20" w:type="dxa"/>
            </w:tcMar>
            <w:vAlign w:val="center"/>
            <w:hideMark/>
          </w:tcPr>
          <w:p w14:paraId="32271673"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0950E13" w14:textId="77777777" w:rsidR="00764529" w:rsidRPr="00E01655" w:rsidRDefault="00764529" w:rsidP="00BF7C20">
            <w:pPr>
              <w:pStyle w:val="movimento"/>
              <w:rPr>
                <w:color w:val="002060"/>
              </w:rPr>
            </w:pPr>
            <w:r w:rsidRPr="00E01655">
              <w:rPr>
                <w:color w:val="002060"/>
              </w:rPr>
              <w:t>URBISAGLIA FEDERICA</w:t>
            </w:r>
          </w:p>
        </w:tc>
        <w:tc>
          <w:tcPr>
            <w:tcW w:w="2200" w:type="dxa"/>
            <w:tcMar>
              <w:top w:w="20" w:type="dxa"/>
              <w:left w:w="20" w:type="dxa"/>
              <w:bottom w:w="20" w:type="dxa"/>
              <w:right w:w="20" w:type="dxa"/>
            </w:tcMar>
            <w:vAlign w:val="center"/>
            <w:hideMark/>
          </w:tcPr>
          <w:p w14:paraId="1149AFA5" w14:textId="77777777" w:rsidR="00764529" w:rsidRPr="00E01655" w:rsidRDefault="00764529" w:rsidP="00BF7C20">
            <w:pPr>
              <w:pStyle w:val="movimento2"/>
              <w:rPr>
                <w:color w:val="002060"/>
              </w:rPr>
            </w:pPr>
            <w:r w:rsidRPr="00E01655">
              <w:rPr>
                <w:color w:val="002060"/>
              </w:rPr>
              <w:t xml:space="preserve">(ASD KAPPABI POTENZAPICENA) </w:t>
            </w:r>
          </w:p>
        </w:tc>
      </w:tr>
      <w:tr w:rsidR="00764529" w:rsidRPr="00E01655" w14:paraId="1D6CFDE8" w14:textId="77777777" w:rsidTr="00BF7C20">
        <w:tc>
          <w:tcPr>
            <w:tcW w:w="2200" w:type="dxa"/>
            <w:tcMar>
              <w:top w:w="20" w:type="dxa"/>
              <w:left w:w="20" w:type="dxa"/>
              <w:bottom w:w="20" w:type="dxa"/>
              <w:right w:w="20" w:type="dxa"/>
            </w:tcMar>
            <w:vAlign w:val="center"/>
            <w:hideMark/>
          </w:tcPr>
          <w:p w14:paraId="0F94DEAF" w14:textId="77777777" w:rsidR="00764529" w:rsidRPr="00E01655" w:rsidRDefault="00764529" w:rsidP="00BF7C20">
            <w:pPr>
              <w:pStyle w:val="movimento"/>
              <w:rPr>
                <w:color w:val="002060"/>
              </w:rPr>
            </w:pPr>
            <w:r w:rsidRPr="00E01655">
              <w:rPr>
                <w:color w:val="002060"/>
              </w:rPr>
              <w:t>AURELI SERENA</w:t>
            </w:r>
          </w:p>
        </w:tc>
        <w:tc>
          <w:tcPr>
            <w:tcW w:w="2200" w:type="dxa"/>
            <w:tcMar>
              <w:top w:w="20" w:type="dxa"/>
              <w:left w:w="20" w:type="dxa"/>
              <w:bottom w:w="20" w:type="dxa"/>
              <w:right w:w="20" w:type="dxa"/>
            </w:tcMar>
            <w:vAlign w:val="center"/>
            <w:hideMark/>
          </w:tcPr>
          <w:p w14:paraId="5D2FA362" w14:textId="77777777" w:rsidR="00764529" w:rsidRPr="00E01655" w:rsidRDefault="00764529" w:rsidP="00BF7C20">
            <w:pPr>
              <w:pStyle w:val="movimento2"/>
              <w:rPr>
                <w:color w:val="002060"/>
              </w:rPr>
            </w:pPr>
            <w:r w:rsidRPr="00E01655">
              <w:rPr>
                <w:color w:val="002060"/>
              </w:rPr>
              <w:t xml:space="preserve">(GRADARA CALCIO) </w:t>
            </w:r>
          </w:p>
        </w:tc>
        <w:tc>
          <w:tcPr>
            <w:tcW w:w="800" w:type="dxa"/>
            <w:tcMar>
              <w:top w:w="20" w:type="dxa"/>
              <w:left w:w="20" w:type="dxa"/>
              <w:bottom w:w="20" w:type="dxa"/>
              <w:right w:w="20" w:type="dxa"/>
            </w:tcMar>
            <w:vAlign w:val="center"/>
            <w:hideMark/>
          </w:tcPr>
          <w:p w14:paraId="079BCF35"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F68C73E"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1B08F0E" w14:textId="77777777" w:rsidR="00764529" w:rsidRPr="00E01655" w:rsidRDefault="00764529" w:rsidP="00BF7C20">
            <w:pPr>
              <w:pStyle w:val="movimento2"/>
              <w:rPr>
                <w:color w:val="002060"/>
              </w:rPr>
            </w:pPr>
            <w:r w:rsidRPr="00E01655">
              <w:rPr>
                <w:color w:val="002060"/>
              </w:rPr>
              <w:t> </w:t>
            </w:r>
          </w:p>
        </w:tc>
      </w:tr>
    </w:tbl>
    <w:p w14:paraId="79555D75" w14:textId="77777777" w:rsidR="00764529" w:rsidRPr="00E01655" w:rsidRDefault="00764529" w:rsidP="00764529">
      <w:pPr>
        <w:pStyle w:val="titolo20"/>
        <w:rPr>
          <w:rFonts w:eastAsiaTheme="minorEastAsia"/>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2641C322" w14:textId="77777777" w:rsidTr="00BF7C20">
        <w:tc>
          <w:tcPr>
            <w:tcW w:w="2200" w:type="dxa"/>
            <w:tcMar>
              <w:top w:w="20" w:type="dxa"/>
              <w:left w:w="20" w:type="dxa"/>
              <w:bottom w:w="20" w:type="dxa"/>
              <w:right w:w="20" w:type="dxa"/>
            </w:tcMar>
            <w:vAlign w:val="center"/>
            <w:hideMark/>
          </w:tcPr>
          <w:p w14:paraId="5AEF49D6" w14:textId="77777777" w:rsidR="00764529" w:rsidRPr="00E01655" w:rsidRDefault="00764529" w:rsidP="00BF7C20">
            <w:pPr>
              <w:pStyle w:val="movimento"/>
              <w:rPr>
                <w:color w:val="002060"/>
              </w:rPr>
            </w:pPr>
            <w:r w:rsidRPr="00E01655">
              <w:rPr>
                <w:color w:val="002060"/>
              </w:rPr>
              <w:t>LEGGE CLAUDIA</w:t>
            </w:r>
          </w:p>
        </w:tc>
        <w:tc>
          <w:tcPr>
            <w:tcW w:w="2200" w:type="dxa"/>
            <w:tcMar>
              <w:top w:w="20" w:type="dxa"/>
              <w:left w:w="20" w:type="dxa"/>
              <w:bottom w:w="20" w:type="dxa"/>
              <w:right w:w="20" w:type="dxa"/>
            </w:tcMar>
            <w:vAlign w:val="center"/>
            <w:hideMark/>
          </w:tcPr>
          <w:p w14:paraId="28F08C28" w14:textId="77777777" w:rsidR="00764529" w:rsidRPr="00E01655" w:rsidRDefault="00764529" w:rsidP="00BF7C20">
            <w:pPr>
              <w:pStyle w:val="movimento2"/>
              <w:rPr>
                <w:color w:val="002060"/>
              </w:rPr>
            </w:pPr>
            <w:r w:rsidRPr="00E01655">
              <w:rPr>
                <w:color w:val="002060"/>
              </w:rPr>
              <w:t xml:space="preserve">(CARISSIMI 2016) </w:t>
            </w:r>
          </w:p>
        </w:tc>
        <w:tc>
          <w:tcPr>
            <w:tcW w:w="800" w:type="dxa"/>
            <w:tcMar>
              <w:top w:w="20" w:type="dxa"/>
              <w:left w:w="20" w:type="dxa"/>
              <w:bottom w:w="20" w:type="dxa"/>
              <w:right w:w="20" w:type="dxa"/>
            </w:tcMar>
            <w:vAlign w:val="center"/>
            <w:hideMark/>
          </w:tcPr>
          <w:p w14:paraId="2F3DA636"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B1E2AA0"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F562120" w14:textId="77777777" w:rsidR="00764529" w:rsidRPr="00E01655" w:rsidRDefault="00764529" w:rsidP="00BF7C20">
            <w:pPr>
              <w:pStyle w:val="movimento2"/>
              <w:rPr>
                <w:color w:val="002060"/>
              </w:rPr>
            </w:pPr>
            <w:r w:rsidRPr="00E01655">
              <w:rPr>
                <w:color w:val="002060"/>
              </w:rPr>
              <w:t> </w:t>
            </w:r>
          </w:p>
        </w:tc>
      </w:tr>
    </w:tbl>
    <w:p w14:paraId="43E7C897" w14:textId="77777777" w:rsidR="00764529" w:rsidRDefault="00764529" w:rsidP="00764529">
      <w:pPr>
        <w:pStyle w:val="breakline"/>
        <w:rPr>
          <w:color w:val="002060"/>
        </w:rPr>
      </w:pPr>
    </w:p>
    <w:p w14:paraId="2E072F82" w14:textId="77777777" w:rsidR="00764529" w:rsidRPr="003A5633" w:rsidRDefault="00764529" w:rsidP="00764529">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64B66238" w14:textId="77777777" w:rsidR="00764529" w:rsidRPr="003A5633" w:rsidRDefault="00764529" w:rsidP="00764529">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43E2EFEF" w14:textId="77777777" w:rsidR="00764529" w:rsidRPr="00E01655" w:rsidRDefault="00764529" w:rsidP="00764529">
      <w:pPr>
        <w:pStyle w:val="breakline"/>
        <w:rPr>
          <w:rFonts w:eastAsiaTheme="minorEastAsia"/>
          <w:color w:val="002060"/>
        </w:rPr>
      </w:pPr>
    </w:p>
    <w:p w14:paraId="741B8BBF" w14:textId="77777777" w:rsidR="00764529" w:rsidRPr="00E01655" w:rsidRDefault="00764529" w:rsidP="00764529">
      <w:pPr>
        <w:pStyle w:val="titoloprinc0"/>
        <w:rPr>
          <w:color w:val="002060"/>
        </w:rPr>
      </w:pPr>
      <w:r w:rsidRPr="00E01655">
        <w:rPr>
          <w:color w:val="002060"/>
        </w:rPr>
        <w:t>CLASSIFICA</w:t>
      </w:r>
    </w:p>
    <w:p w14:paraId="5FCD1C1D" w14:textId="77777777" w:rsidR="00764529" w:rsidRPr="00E01655" w:rsidRDefault="00764529" w:rsidP="00764529">
      <w:pPr>
        <w:pStyle w:val="breakline"/>
        <w:rPr>
          <w:color w:val="002060"/>
        </w:rPr>
      </w:pPr>
    </w:p>
    <w:p w14:paraId="5ABC7CF2" w14:textId="77777777" w:rsidR="00764529" w:rsidRPr="00E01655" w:rsidRDefault="00764529" w:rsidP="00764529">
      <w:pPr>
        <w:pStyle w:val="breakline"/>
        <w:rPr>
          <w:color w:val="002060"/>
        </w:rPr>
      </w:pPr>
    </w:p>
    <w:p w14:paraId="0C1225C9" w14:textId="77777777" w:rsidR="00764529" w:rsidRPr="00E01655" w:rsidRDefault="00764529" w:rsidP="00764529">
      <w:pPr>
        <w:pStyle w:val="sottotitolocampionato10"/>
        <w:rPr>
          <w:color w:val="002060"/>
        </w:rPr>
      </w:pPr>
      <w:r w:rsidRPr="00E016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28EB096F"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049A4"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5E634"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D39A0"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875B6"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87EA4"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F23E9"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15C51"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F4B85"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0FAB9"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F30AC" w14:textId="77777777" w:rsidR="00764529" w:rsidRPr="00E01655" w:rsidRDefault="00764529" w:rsidP="00BF7C20">
            <w:pPr>
              <w:pStyle w:val="headertabella0"/>
              <w:rPr>
                <w:color w:val="002060"/>
              </w:rPr>
            </w:pPr>
            <w:r w:rsidRPr="00E01655">
              <w:rPr>
                <w:color w:val="002060"/>
              </w:rPr>
              <w:t>PE</w:t>
            </w:r>
          </w:p>
        </w:tc>
      </w:tr>
      <w:tr w:rsidR="00764529" w:rsidRPr="00E01655" w14:paraId="31D28F2F"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59DB9" w14:textId="77777777" w:rsidR="00764529" w:rsidRPr="00E01655" w:rsidRDefault="00764529" w:rsidP="00BF7C20">
            <w:pPr>
              <w:pStyle w:val="rowtabella0"/>
              <w:rPr>
                <w:color w:val="002060"/>
              </w:rPr>
            </w:pPr>
            <w:r w:rsidRPr="00E01655">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971A" w14:textId="77777777" w:rsidR="00764529" w:rsidRPr="00E01655" w:rsidRDefault="00764529" w:rsidP="00BF7C20">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9290"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0A183"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0FA88"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E204"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6662E" w14:textId="77777777" w:rsidR="00764529" w:rsidRPr="00E01655" w:rsidRDefault="00764529" w:rsidP="00BF7C20">
            <w:pPr>
              <w:pStyle w:val="rowtabella0"/>
              <w:jc w:val="center"/>
              <w:rPr>
                <w:color w:val="002060"/>
              </w:rPr>
            </w:pPr>
            <w:r w:rsidRPr="00E01655">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CB6C"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F0D6" w14:textId="77777777" w:rsidR="00764529" w:rsidRPr="00E01655" w:rsidRDefault="00764529" w:rsidP="00BF7C20">
            <w:pPr>
              <w:pStyle w:val="rowtabella0"/>
              <w:jc w:val="center"/>
              <w:rPr>
                <w:color w:val="002060"/>
              </w:rPr>
            </w:pPr>
            <w:r w:rsidRPr="00E0165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0C4B" w14:textId="77777777" w:rsidR="00764529" w:rsidRPr="00E01655" w:rsidRDefault="00764529" w:rsidP="00BF7C20">
            <w:pPr>
              <w:pStyle w:val="rowtabella0"/>
              <w:jc w:val="center"/>
              <w:rPr>
                <w:color w:val="002060"/>
              </w:rPr>
            </w:pPr>
            <w:r w:rsidRPr="00E01655">
              <w:rPr>
                <w:color w:val="002060"/>
              </w:rPr>
              <w:t>0</w:t>
            </w:r>
          </w:p>
        </w:tc>
      </w:tr>
      <w:tr w:rsidR="00764529" w:rsidRPr="00E01655" w14:paraId="7B3B131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BD450" w14:textId="77777777" w:rsidR="00764529" w:rsidRPr="00E01655" w:rsidRDefault="00764529" w:rsidP="00BF7C20">
            <w:pPr>
              <w:pStyle w:val="rowtabella0"/>
              <w:rPr>
                <w:color w:val="002060"/>
              </w:rPr>
            </w:pPr>
            <w:r w:rsidRPr="00E0165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03E4" w14:textId="77777777" w:rsidR="00764529" w:rsidRPr="00E01655" w:rsidRDefault="00764529" w:rsidP="00BF7C20">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AFAFF"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F92E"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2CC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AC589"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E56B" w14:textId="77777777" w:rsidR="00764529" w:rsidRPr="00E01655" w:rsidRDefault="00764529" w:rsidP="00BF7C20">
            <w:pPr>
              <w:pStyle w:val="rowtabella0"/>
              <w:jc w:val="center"/>
              <w:rPr>
                <w:color w:val="002060"/>
              </w:rPr>
            </w:pPr>
            <w:r w:rsidRPr="00E0165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331B"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3689A" w14:textId="77777777" w:rsidR="00764529" w:rsidRPr="00E01655" w:rsidRDefault="00764529" w:rsidP="00BF7C20">
            <w:pPr>
              <w:pStyle w:val="rowtabella0"/>
              <w:jc w:val="center"/>
              <w:rPr>
                <w:color w:val="002060"/>
              </w:rPr>
            </w:pPr>
            <w:r w:rsidRPr="00E0165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B4F5" w14:textId="77777777" w:rsidR="00764529" w:rsidRPr="00E01655" w:rsidRDefault="00764529" w:rsidP="00BF7C20">
            <w:pPr>
              <w:pStyle w:val="rowtabella0"/>
              <w:jc w:val="center"/>
              <w:rPr>
                <w:color w:val="002060"/>
              </w:rPr>
            </w:pPr>
            <w:r w:rsidRPr="00E01655">
              <w:rPr>
                <w:color w:val="002060"/>
              </w:rPr>
              <w:t>0</w:t>
            </w:r>
          </w:p>
        </w:tc>
      </w:tr>
      <w:tr w:rsidR="00764529" w:rsidRPr="00E01655" w14:paraId="1E846BDA"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91FE5" w14:textId="77777777" w:rsidR="00764529" w:rsidRPr="00E01655" w:rsidRDefault="00764529" w:rsidP="00BF7C20">
            <w:pPr>
              <w:pStyle w:val="rowtabella0"/>
              <w:rPr>
                <w:color w:val="002060"/>
              </w:rPr>
            </w:pPr>
            <w:r w:rsidRPr="00E01655">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5E73" w14:textId="77777777" w:rsidR="00764529" w:rsidRPr="00E01655" w:rsidRDefault="00764529" w:rsidP="00BF7C20">
            <w:pPr>
              <w:pStyle w:val="rowtabella0"/>
              <w:jc w:val="center"/>
              <w:rPr>
                <w:color w:val="002060"/>
              </w:rPr>
            </w:pPr>
            <w:r w:rsidRPr="00E0165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157A"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CFE7"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977A8"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3E59"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BFC4" w14:textId="77777777" w:rsidR="00764529" w:rsidRPr="00E01655" w:rsidRDefault="00764529" w:rsidP="00BF7C20">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771A"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036D" w14:textId="77777777" w:rsidR="00764529" w:rsidRPr="00E01655" w:rsidRDefault="00764529" w:rsidP="00BF7C20">
            <w:pPr>
              <w:pStyle w:val="rowtabella0"/>
              <w:jc w:val="center"/>
              <w:rPr>
                <w:color w:val="002060"/>
              </w:rPr>
            </w:pPr>
            <w:r w:rsidRPr="00E016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4469" w14:textId="77777777" w:rsidR="00764529" w:rsidRPr="00E01655" w:rsidRDefault="00764529" w:rsidP="00BF7C20">
            <w:pPr>
              <w:pStyle w:val="rowtabella0"/>
              <w:jc w:val="center"/>
              <w:rPr>
                <w:color w:val="002060"/>
              </w:rPr>
            </w:pPr>
            <w:r w:rsidRPr="00E01655">
              <w:rPr>
                <w:color w:val="002060"/>
              </w:rPr>
              <w:t>0</w:t>
            </w:r>
          </w:p>
        </w:tc>
      </w:tr>
      <w:tr w:rsidR="00764529" w:rsidRPr="00E01655" w14:paraId="7063B562"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A5FD6" w14:textId="77777777" w:rsidR="00764529" w:rsidRPr="00E01655" w:rsidRDefault="00764529" w:rsidP="00BF7C20">
            <w:pPr>
              <w:pStyle w:val="rowtabella0"/>
              <w:rPr>
                <w:color w:val="002060"/>
              </w:rPr>
            </w:pPr>
            <w:r w:rsidRPr="00E0165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862F"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9310"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1AC6B"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7C61"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08A93"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1147A" w14:textId="77777777" w:rsidR="00764529" w:rsidRPr="00E01655" w:rsidRDefault="00764529" w:rsidP="00BF7C20">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5586" w14:textId="77777777" w:rsidR="00764529" w:rsidRPr="00E01655" w:rsidRDefault="00764529" w:rsidP="00BF7C20">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E147"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3456" w14:textId="77777777" w:rsidR="00764529" w:rsidRPr="00E01655" w:rsidRDefault="00764529" w:rsidP="00BF7C20">
            <w:pPr>
              <w:pStyle w:val="rowtabella0"/>
              <w:jc w:val="center"/>
              <w:rPr>
                <w:color w:val="002060"/>
              </w:rPr>
            </w:pPr>
            <w:r w:rsidRPr="00E01655">
              <w:rPr>
                <w:color w:val="002060"/>
              </w:rPr>
              <w:t>0</w:t>
            </w:r>
          </w:p>
        </w:tc>
      </w:tr>
      <w:tr w:rsidR="00764529" w:rsidRPr="00E01655" w14:paraId="2810459B"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27141" w14:textId="77777777" w:rsidR="00764529" w:rsidRPr="00E01655" w:rsidRDefault="00764529" w:rsidP="00BF7C20">
            <w:pPr>
              <w:pStyle w:val="rowtabella0"/>
              <w:rPr>
                <w:color w:val="002060"/>
              </w:rPr>
            </w:pPr>
            <w:r w:rsidRPr="00E0165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F9FCE" w14:textId="77777777" w:rsidR="00764529" w:rsidRPr="00E01655" w:rsidRDefault="00764529" w:rsidP="00BF7C20">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28FD5"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AABC"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A54C"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1486"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3031" w14:textId="77777777" w:rsidR="00764529" w:rsidRPr="00E01655" w:rsidRDefault="00764529" w:rsidP="00BF7C20">
            <w:pPr>
              <w:pStyle w:val="rowtabella0"/>
              <w:jc w:val="center"/>
              <w:rPr>
                <w:color w:val="002060"/>
              </w:rPr>
            </w:pPr>
            <w:r w:rsidRPr="00E0165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CDFE" w14:textId="77777777" w:rsidR="00764529" w:rsidRPr="00E01655" w:rsidRDefault="00764529" w:rsidP="00BF7C20">
            <w:pPr>
              <w:pStyle w:val="rowtabella0"/>
              <w:jc w:val="center"/>
              <w:rPr>
                <w:color w:val="002060"/>
              </w:rPr>
            </w:pPr>
            <w:r w:rsidRPr="00E016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C95C3" w14:textId="77777777" w:rsidR="00764529" w:rsidRPr="00E01655" w:rsidRDefault="00764529" w:rsidP="00BF7C20">
            <w:pPr>
              <w:pStyle w:val="rowtabella0"/>
              <w:jc w:val="center"/>
              <w:rPr>
                <w:color w:val="002060"/>
              </w:rPr>
            </w:pPr>
            <w:r w:rsidRPr="00E016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A49DC" w14:textId="77777777" w:rsidR="00764529" w:rsidRPr="00E01655" w:rsidRDefault="00764529" w:rsidP="00BF7C20">
            <w:pPr>
              <w:pStyle w:val="rowtabella0"/>
              <w:jc w:val="center"/>
              <w:rPr>
                <w:color w:val="002060"/>
              </w:rPr>
            </w:pPr>
            <w:r w:rsidRPr="00E01655">
              <w:rPr>
                <w:color w:val="002060"/>
              </w:rPr>
              <w:t>0</w:t>
            </w:r>
          </w:p>
        </w:tc>
      </w:tr>
      <w:tr w:rsidR="00764529" w:rsidRPr="00E01655" w14:paraId="36A4EBCA"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B0621" w14:textId="77777777" w:rsidR="00764529" w:rsidRPr="00E01655" w:rsidRDefault="00764529" w:rsidP="00BF7C20">
            <w:pPr>
              <w:pStyle w:val="rowtabella0"/>
              <w:rPr>
                <w:color w:val="002060"/>
              </w:rPr>
            </w:pPr>
            <w:r w:rsidRPr="00E01655">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EA05" w14:textId="77777777" w:rsidR="00764529" w:rsidRPr="00E01655" w:rsidRDefault="00764529" w:rsidP="00BF7C20">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C86FA"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2F165"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A1F5"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90DFE"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AA8E2" w14:textId="77777777" w:rsidR="00764529" w:rsidRPr="00E01655" w:rsidRDefault="00764529" w:rsidP="00BF7C20">
            <w:pPr>
              <w:pStyle w:val="rowtabella0"/>
              <w:jc w:val="center"/>
              <w:rPr>
                <w:color w:val="002060"/>
              </w:rPr>
            </w:pPr>
            <w:r w:rsidRPr="00E0165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B73F" w14:textId="77777777" w:rsidR="00764529" w:rsidRPr="00E01655" w:rsidRDefault="00764529" w:rsidP="00BF7C20">
            <w:pPr>
              <w:pStyle w:val="rowtabella0"/>
              <w:jc w:val="center"/>
              <w:rPr>
                <w:color w:val="002060"/>
              </w:rPr>
            </w:pPr>
            <w:r w:rsidRPr="00E0165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E13A"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32C8" w14:textId="77777777" w:rsidR="00764529" w:rsidRPr="00E01655" w:rsidRDefault="00764529" w:rsidP="00BF7C20">
            <w:pPr>
              <w:pStyle w:val="rowtabella0"/>
              <w:jc w:val="center"/>
              <w:rPr>
                <w:color w:val="002060"/>
              </w:rPr>
            </w:pPr>
            <w:r w:rsidRPr="00E01655">
              <w:rPr>
                <w:color w:val="002060"/>
              </w:rPr>
              <w:t>0</w:t>
            </w:r>
          </w:p>
        </w:tc>
      </w:tr>
      <w:tr w:rsidR="00764529" w:rsidRPr="00E01655" w14:paraId="407884D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662A5" w14:textId="77777777" w:rsidR="00764529" w:rsidRPr="00E01655" w:rsidRDefault="00764529" w:rsidP="00BF7C20">
            <w:pPr>
              <w:pStyle w:val="rowtabella0"/>
              <w:rPr>
                <w:color w:val="002060"/>
              </w:rPr>
            </w:pPr>
            <w:r w:rsidRPr="00E01655">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351F8"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C8503"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7AFD7"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1866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CDE5A"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F57D" w14:textId="77777777" w:rsidR="00764529" w:rsidRPr="00E01655" w:rsidRDefault="00764529" w:rsidP="00BF7C20">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B19A" w14:textId="77777777" w:rsidR="00764529" w:rsidRPr="00E01655" w:rsidRDefault="00764529" w:rsidP="00BF7C20">
            <w:pPr>
              <w:pStyle w:val="rowtabella0"/>
              <w:jc w:val="center"/>
              <w:rPr>
                <w:color w:val="002060"/>
              </w:rPr>
            </w:pPr>
            <w:r w:rsidRPr="00E0165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217B8"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BF38" w14:textId="77777777" w:rsidR="00764529" w:rsidRPr="00E01655" w:rsidRDefault="00764529" w:rsidP="00BF7C20">
            <w:pPr>
              <w:pStyle w:val="rowtabella0"/>
              <w:jc w:val="center"/>
              <w:rPr>
                <w:color w:val="002060"/>
              </w:rPr>
            </w:pPr>
            <w:r w:rsidRPr="00E01655">
              <w:rPr>
                <w:color w:val="002060"/>
              </w:rPr>
              <w:t>0</w:t>
            </w:r>
          </w:p>
        </w:tc>
      </w:tr>
      <w:tr w:rsidR="00764529" w:rsidRPr="00E01655" w14:paraId="6EEBD19F"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DCAA1" w14:textId="77777777" w:rsidR="00764529" w:rsidRPr="00E01655" w:rsidRDefault="00764529" w:rsidP="00BF7C20">
            <w:pPr>
              <w:pStyle w:val="rowtabella0"/>
              <w:rPr>
                <w:color w:val="002060"/>
              </w:rPr>
            </w:pPr>
            <w:r w:rsidRPr="00E01655">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731B"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3ACE0"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CD97"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E6E2"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3B73"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9255" w14:textId="77777777" w:rsidR="00764529" w:rsidRPr="00E01655" w:rsidRDefault="00764529" w:rsidP="00BF7C20">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37B8F" w14:textId="77777777" w:rsidR="00764529" w:rsidRPr="00E01655" w:rsidRDefault="00764529" w:rsidP="00BF7C20">
            <w:pPr>
              <w:pStyle w:val="rowtabella0"/>
              <w:jc w:val="center"/>
              <w:rPr>
                <w:color w:val="002060"/>
              </w:rPr>
            </w:pPr>
            <w:r w:rsidRPr="00E0165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C4AA"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6B94" w14:textId="77777777" w:rsidR="00764529" w:rsidRPr="00E01655" w:rsidRDefault="00764529" w:rsidP="00BF7C20">
            <w:pPr>
              <w:pStyle w:val="rowtabella0"/>
              <w:jc w:val="center"/>
              <w:rPr>
                <w:color w:val="002060"/>
              </w:rPr>
            </w:pPr>
            <w:r w:rsidRPr="00E01655">
              <w:rPr>
                <w:color w:val="002060"/>
              </w:rPr>
              <w:t>0</w:t>
            </w:r>
          </w:p>
        </w:tc>
      </w:tr>
      <w:tr w:rsidR="00764529" w:rsidRPr="00E01655" w14:paraId="210C0105"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5BE31" w14:textId="77777777" w:rsidR="00764529" w:rsidRPr="00E01655" w:rsidRDefault="00764529" w:rsidP="00BF7C20">
            <w:pPr>
              <w:pStyle w:val="rowtabella0"/>
              <w:rPr>
                <w:color w:val="002060"/>
              </w:rPr>
            </w:pPr>
            <w:r w:rsidRPr="00E01655">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3A57"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DB99"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534B4"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B91B"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00DF"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5077" w14:textId="77777777" w:rsidR="00764529" w:rsidRPr="00E01655" w:rsidRDefault="00764529" w:rsidP="00BF7C20">
            <w:pPr>
              <w:pStyle w:val="rowtabella0"/>
              <w:jc w:val="center"/>
              <w:rPr>
                <w:color w:val="002060"/>
              </w:rPr>
            </w:pPr>
            <w:r w:rsidRPr="00E0165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BCF8" w14:textId="77777777" w:rsidR="00764529" w:rsidRPr="00E01655" w:rsidRDefault="00764529" w:rsidP="00BF7C20">
            <w:pPr>
              <w:pStyle w:val="rowtabella0"/>
              <w:jc w:val="center"/>
              <w:rPr>
                <w:color w:val="002060"/>
              </w:rPr>
            </w:pPr>
            <w:r w:rsidRPr="00E0165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6AD5" w14:textId="77777777" w:rsidR="00764529" w:rsidRPr="00E01655" w:rsidRDefault="00764529" w:rsidP="00BF7C20">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F4738" w14:textId="77777777" w:rsidR="00764529" w:rsidRPr="00E01655" w:rsidRDefault="00764529" w:rsidP="00BF7C20">
            <w:pPr>
              <w:pStyle w:val="rowtabella0"/>
              <w:jc w:val="center"/>
              <w:rPr>
                <w:color w:val="002060"/>
              </w:rPr>
            </w:pPr>
            <w:r w:rsidRPr="00E01655">
              <w:rPr>
                <w:color w:val="002060"/>
              </w:rPr>
              <w:t>0</w:t>
            </w:r>
          </w:p>
        </w:tc>
      </w:tr>
      <w:tr w:rsidR="00764529" w:rsidRPr="00E01655" w14:paraId="3600EB6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FCFD7" w14:textId="77777777" w:rsidR="00764529" w:rsidRPr="00E01655" w:rsidRDefault="00764529" w:rsidP="00BF7C20">
            <w:pPr>
              <w:pStyle w:val="rowtabella0"/>
              <w:rPr>
                <w:color w:val="002060"/>
              </w:rPr>
            </w:pPr>
            <w:r w:rsidRPr="00E0165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55FB1"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FB6B"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03EC"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5C9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B6E3"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1ED8" w14:textId="77777777" w:rsidR="00764529" w:rsidRPr="00E01655" w:rsidRDefault="00764529" w:rsidP="00BF7C20">
            <w:pPr>
              <w:pStyle w:val="rowtabella0"/>
              <w:jc w:val="center"/>
              <w:rPr>
                <w:color w:val="002060"/>
              </w:rPr>
            </w:pPr>
            <w:r w:rsidRPr="00E0165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3263" w14:textId="77777777" w:rsidR="00764529" w:rsidRPr="00E01655" w:rsidRDefault="00764529" w:rsidP="00BF7C20">
            <w:pPr>
              <w:pStyle w:val="rowtabella0"/>
              <w:jc w:val="center"/>
              <w:rPr>
                <w:color w:val="002060"/>
              </w:rPr>
            </w:pPr>
            <w:r w:rsidRPr="00E0165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7EBCA"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6679" w14:textId="77777777" w:rsidR="00764529" w:rsidRPr="00E01655" w:rsidRDefault="00764529" w:rsidP="00BF7C20">
            <w:pPr>
              <w:pStyle w:val="rowtabella0"/>
              <w:jc w:val="center"/>
              <w:rPr>
                <w:color w:val="002060"/>
              </w:rPr>
            </w:pPr>
            <w:r w:rsidRPr="00E01655">
              <w:rPr>
                <w:color w:val="002060"/>
              </w:rPr>
              <w:t>0</w:t>
            </w:r>
          </w:p>
        </w:tc>
      </w:tr>
      <w:tr w:rsidR="00764529" w:rsidRPr="00E01655" w14:paraId="21322B1A"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29D49" w14:textId="77777777" w:rsidR="00764529" w:rsidRPr="00E01655" w:rsidRDefault="00764529" w:rsidP="00BF7C20">
            <w:pPr>
              <w:pStyle w:val="rowtabella0"/>
              <w:rPr>
                <w:color w:val="002060"/>
              </w:rPr>
            </w:pPr>
            <w:r w:rsidRPr="00E01655">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8EA6F"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69A44"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8D26E"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BAD9"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FE75"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FB05D" w14:textId="77777777" w:rsidR="00764529" w:rsidRPr="00E01655" w:rsidRDefault="00764529" w:rsidP="00BF7C20">
            <w:pPr>
              <w:pStyle w:val="rowtabella0"/>
              <w:jc w:val="center"/>
              <w:rPr>
                <w:color w:val="002060"/>
              </w:rPr>
            </w:pPr>
            <w:r w:rsidRPr="00E016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D9BCE" w14:textId="77777777" w:rsidR="00764529" w:rsidRPr="00E01655" w:rsidRDefault="00764529" w:rsidP="00BF7C20">
            <w:pPr>
              <w:pStyle w:val="rowtabella0"/>
              <w:jc w:val="center"/>
              <w:rPr>
                <w:color w:val="002060"/>
              </w:rPr>
            </w:pPr>
            <w:r w:rsidRPr="00E0165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F444" w14:textId="77777777" w:rsidR="00764529" w:rsidRPr="00E01655" w:rsidRDefault="00764529" w:rsidP="00BF7C20">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CB03" w14:textId="77777777" w:rsidR="00764529" w:rsidRPr="00E01655" w:rsidRDefault="00764529" w:rsidP="00BF7C20">
            <w:pPr>
              <w:pStyle w:val="rowtabella0"/>
              <w:jc w:val="center"/>
              <w:rPr>
                <w:color w:val="002060"/>
              </w:rPr>
            </w:pPr>
            <w:r w:rsidRPr="00E01655">
              <w:rPr>
                <w:color w:val="002060"/>
              </w:rPr>
              <w:t>0</w:t>
            </w:r>
          </w:p>
        </w:tc>
      </w:tr>
      <w:tr w:rsidR="00764529" w:rsidRPr="00E01655" w14:paraId="1095D3E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C4569" w14:textId="77777777" w:rsidR="00764529" w:rsidRPr="00E01655" w:rsidRDefault="00764529" w:rsidP="00BF7C20">
            <w:pPr>
              <w:pStyle w:val="rowtabella0"/>
              <w:rPr>
                <w:color w:val="002060"/>
              </w:rPr>
            </w:pPr>
            <w:r w:rsidRPr="00E01655">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9321"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C257D"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717B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58CB"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15A6"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5A19" w14:textId="77777777" w:rsidR="00764529" w:rsidRPr="00E01655" w:rsidRDefault="00764529" w:rsidP="00BF7C20">
            <w:pPr>
              <w:pStyle w:val="rowtabella0"/>
              <w:jc w:val="center"/>
              <w:rPr>
                <w:color w:val="002060"/>
              </w:rPr>
            </w:pPr>
            <w:r w:rsidRPr="00E016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82DEC" w14:textId="77777777" w:rsidR="00764529" w:rsidRPr="00E01655" w:rsidRDefault="00764529" w:rsidP="00BF7C20">
            <w:pPr>
              <w:pStyle w:val="rowtabella0"/>
              <w:jc w:val="center"/>
              <w:rPr>
                <w:color w:val="002060"/>
              </w:rPr>
            </w:pPr>
            <w:r w:rsidRPr="00E016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A374" w14:textId="77777777" w:rsidR="00764529" w:rsidRPr="00E01655" w:rsidRDefault="00764529" w:rsidP="00BF7C20">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887D" w14:textId="77777777" w:rsidR="00764529" w:rsidRPr="00E01655" w:rsidRDefault="00764529" w:rsidP="00BF7C20">
            <w:pPr>
              <w:pStyle w:val="rowtabella0"/>
              <w:jc w:val="center"/>
              <w:rPr>
                <w:color w:val="002060"/>
              </w:rPr>
            </w:pPr>
            <w:r w:rsidRPr="00E01655">
              <w:rPr>
                <w:color w:val="002060"/>
              </w:rPr>
              <w:t>0</w:t>
            </w:r>
          </w:p>
        </w:tc>
      </w:tr>
      <w:tr w:rsidR="00764529" w:rsidRPr="00E01655" w14:paraId="54D89121"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E994F" w14:textId="77777777" w:rsidR="00764529" w:rsidRPr="00E01655" w:rsidRDefault="00764529" w:rsidP="00BF7C20">
            <w:pPr>
              <w:pStyle w:val="rowtabella0"/>
              <w:rPr>
                <w:color w:val="002060"/>
              </w:rPr>
            </w:pPr>
            <w:r w:rsidRPr="00E01655">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507B"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3DEC"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6C4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23BE8"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E688"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8DE0A"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F3B6" w14:textId="77777777" w:rsidR="00764529" w:rsidRPr="00E01655" w:rsidRDefault="00764529" w:rsidP="00BF7C20">
            <w:pPr>
              <w:pStyle w:val="rowtabella0"/>
              <w:jc w:val="center"/>
              <w:rPr>
                <w:color w:val="002060"/>
              </w:rPr>
            </w:pPr>
            <w:r w:rsidRPr="00E01655">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4AEF"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870B" w14:textId="77777777" w:rsidR="00764529" w:rsidRPr="00E01655" w:rsidRDefault="00764529" w:rsidP="00BF7C20">
            <w:pPr>
              <w:pStyle w:val="rowtabella0"/>
              <w:jc w:val="center"/>
              <w:rPr>
                <w:color w:val="002060"/>
              </w:rPr>
            </w:pPr>
            <w:r w:rsidRPr="00E01655">
              <w:rPr>
                <w:color w:val="002060"/>
              </w:rPr>
              <w:t>1</w:t>
            </w:r>
          </w:p>
        </w:tc>
      </w:tr>
    </w:tbl>
    <w:p w14:paraId="13447A8E" w14:textId="77777777" w:rsidR="00764529" w:rsidRPr="00E01655" w:rsidRDefault="00764529" w:rsidP="00764529">
      <w:pPr>
        <w:pStyle w:val="breakline"/>
        <w:rPr>
          <w:rFonts w:eastAsiaTheme="minorEastAsia"/>
          <w:color w:val="002060"/>
        </w:rPr>
      </w:pPr>
    </w:p>
    <w:p w14:paraId="776D6B9B" w14:textId="77777777" w:rsidR="00447E77" w:rsidRPr="00627E2A" w:rsidRDefault="00447E77" w:rsidP="00447E77">
      <w:pPr>
        <w:pStyle w:val="titoloprinc0"/>
        <w:rPr>
          <w:color w:val="002060"/>
        </w:rPr>
      </w:pPr>
      <w:r w:rsidRPr="00627E2A">
        <w:rPr>
          <w:color w:val="002060"/>
        </w:rPr>
        <w:t>PROGRAMMA GARE</w:t>
      </w:r>
    </w:p>
    <w:p w14:paraId="3BC61CF5" w14:textId="77777777" w:rsidR="00447E77" w:rsidRPr="00627E2A" w:rsidRDefault="00447E77" w:rsidP="00447E77">
      <w:pPr>
        <w:pStyle w:val="breakline"/>
        <w:rPr>
          <w:color w:val="002060"/>
        </w:rPr>
      </w:pPr>
    </w:p>
    <w:p w14:paraId="3A51C263" w14:textId="77777777" w:rsidR="00447E77" w:rsidRPr="00627E2A" w:rsidRDefault="00447E77" w:rsidP="00447E77">
      <w:pPr>
        <w:pStyle w:val="sottotitolocampionato10"/>
        <w:rPr>
          <w:color w:val="002060"/>
        </w:rPr>
      </w:pPr>
      <w:r w:rsidRPr="00627E2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8"/>
        <w:gridCol w:w="385"/>
        <w:gridCol w:w="898"/>
        <w:gridCol w:w="1174"/>
        <w:gridCol w:w="1548"/>
        <w:gridCol w:w="1569"/>
      </w:tblGrid>
      <w:tr w:rsidR="00447E77" w:rsidRPr="00627E2A" w14:paraId="3BC52F74"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B3291"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FE660"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5DAE7"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B844B"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F09CF"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83EDE"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07715"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0B3AD20D"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BA5248" w14:textId="77777777" w:rsidR="00447E77" w:rsidRPr="00627E2A" w:rsidRDefault="00447E77" w:rsidP="00BF7C20">
            <w:pPr>
              <w:pStyle w:val="rowtabella0"/>
              <w:rPr>
                <w:color w:val="002060"/>
              </w:rPr>
            </w:pPr>
            <w:r w:rsidRPr="00627E2A">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33F2B" w14:textId="77777777" w:rsidR="00447E77" w:rsidRPr="00627E2A" w:rsidRDefault="00447E77" w:rsidP="00BF7C20">
            <w:pPr>
              <w:pStyle w:val="rowtabella0"/>
              <w:rPr>
                <w:color w:val="002060"/>
              </w:rPr>
            </w:pPr>
            <w:r w:rsidRPr="00627E2A">
              <w:rPr>
                <w:color w:val="002060"/>
              </w:rPr>
              <w:t>SANTANGIOLESE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B1224"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3A76D" w14:textId="77777777" w:rsidR="00447E77" w:rsidRPr="00627E2A" w:rsidRDefault="00447E77" w:rsidP="00BF7C20">
            <w:pPr>
              <w:pStyle w:val="rowtabella0"/>
              <w:rPr>
                <w:color w:val="002060"/>
              </w:rPr>
            </w:pPr>
            <w:r w:rsidRPr="00627E2A">
              <w:rPr>
                <w:color w:val="002060"/>
              </w:rPr>
              <w:t>26/01/2024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ACADB" w14:textId="77777777" w:rsidR="00447E77" w:rsidRPr="00627E2A" w:rsidRDefault="00447E77" w:rsidP="00BF7C20">
            <w:pPr>
              <w:pStyle w:val="rowtabella0"/>
              <w:rPr>
                <w:color w:val="002060"/>
              </w:rPr>
            </w:pPr>
            <w:r w:rsidRPr="00627E2A">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4FE44" w14:textId="77777777" w:rsidR="00447E77" w:rsidRPr="00627E2A" w:rsidRDefault="00447E77" w:rsidP="00BF7C20">
            <w:pPr>
              <w:pStyle w:val="rowtabella0"/>
              <w:rPr>
                <w:color w:val="002060"/>
              </w:rPr>
            </w:pPr>
            <w:r w:rsidRPr="00627E2A">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B2DD9" w14:textId="77777777" w:rsidR="00447E77" w:rsidRPr="00627E2A" w:rsidRDefault="00447E77" w:rsidP="00BF7C20">
            <w:pPr>
              <w:pStyle w:val="rowtabella0"/>
              <w:rPr>
                <w:color w:val="002060"/>
              </w:rPr>
            </w:pPr>
            <w:r w:rsidRPr="00627E2A">
              <w:rPr>
                <w:color w:val="002060"/>
              </w:rPr>
              <w:t>VIA ROSSINI</w:t>
            </w:r>
          </w:p>
        </w:tc>
      </w:tr>
      <w:tr w:rsidR="00447E77" w:rsidRPr="00627E2A" w14:paraId="70D25730"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98E5B5" w14:textId="77777777" w:rsidR="00447E77" w:rsidRPr="00627E2A" w:rsidRDefault="00447E77" w:rsidP="00BF7C20">
            <w:pPr>
              <w:pStyle w:val="rowtabella0"/>
              <w:rPr>
                <w:color w:val="002060"/>
              </w:rPr>
            </w:pPr>
            <w:r w:rsidRPr="00627E2A">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B1384F" w14:textId="77777777" w:rsidR="00447E77" w:rsidRPr="00627E2A" w:rsidRDefault="00447E77" w:rsidP="00BF7C20">
            <w:pPr>
              <w:pStyle w:val="rowtabella0"/>
              <w:rPr>
                <w:color w:val="002060"/>
              </w:rPr>
            </w:pPr>
            <w:r w:rsidRPr="00627E2A">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C9E339"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1EE835" w14:textId="77777777" w:rsidR="00447E77" w:rsidRPr="00627E2A" w:rsidRDefault="00447E77" w:rsidP="00BF7C20">
            <w:pPr>
              <w:pStyle w:val="rowtabella0"/>
              <w:rPr>
                <w:color w:val="002060"/>
              </w:rPr>
            </w:pPr>
            <w:r w:rsidRPr="00627E2A">
              <w:rPr>
                <w:color w:val="002060"/>
              </w:rPr>
              <w:t>26/01/2024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BF25AC" w14:textId="77777777" w:rsidR="00447E77" w:rsidRPr="00627E2A" w:rsidRDefault="00447E77" w:rsidP="00BF7C20">
            <w:pPr>
              <w:pStyle w:val="rowtabella0"/>
              <w:rPr>
                <w:color w:val="002060"/>
              </w:rPr>
            </w:pPr>
            <w:r w:rsidRPr="00627E2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153164" w14:textId="77777777" w:rsidR="00447E77" w:rsidRPr="00627E2A" w:rsidRDefault="00447E77" w:rsidP="00BF7C20">
            <w:pPr>
              <w:pStyle w:val="rowtabella0"/>
              <w:rPr>
                <w:color w:val="002060"/>
              </w:rPr>
            </w:pPr>
            <w:r w:rsidRPr="00627E2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4B78B" w14:textId="77777777" w:rsidR="00447E77" w:rsidRPr="00627E2A" w:rsidRDefault="00447E77" w:rsidP="00BF7C20">
            <w:pPr>
              <w:pStyle w:val="rowtabella0"/>
              <w:rPr>
                <w:color w:val="002060"/>
              </w:rPr>
            </w:pPr>
            <w:r w:rsidRPr="00627E2A">
              <w:rPr>
                <w:color w:val="002060"/>
              </w:rPr>
              <w:t>VIA ROMA, SNC</w:t>
            </w:r>
          </w:p>
        </w:tc>
      </w:tr>
      <w:tr w:rsidR="00447E77" w:rsidRPr="00627E2A" w14:paraId="02371CDD"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67CAD7" w14:textId="77777777" w:rsidR="00447E77" w:rsidRPr="00627E2A" w:rsidRDefault="00447E77" w:rsidP="00BF7C20">
            <w:pPr>
              <w:pStyle w:val="rowtabella0"/>
              <w:rPr>
                <w:color w:val="002060"/>
              </w:rPr>
            </w:pPr>
            <w:r w:rsidRPr="00627E2A">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DD846E" w14:textId="77777777" w:rsidR="00447E77" w:rsidRPr="00627E2A" w:rsidRDefault="00447E77" w:rsidP="00BF7C20">
            <w:pPr>
              <w:pStyle w:val="rowtabella0"/>
              <w:rPr>
                <w:color w:val="002060"/>
              </w:rPr>
            </w:pPr>
            <w:r w:rsidRPr="00627E2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2E4023"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5F3FD3" w14:textId="77777777" w:rsidR="00447E77" w:rsidRPr="00627E2A" w:rsidRDefault="00447E77" w:rsidP="00BF7C20">
            <w:pPr>
              <w:pStyle w:val="rowtabella0"/>
              <w:rPr>
                <w:color w:val="002060"/>
              </w:rPr>
            </w:pPr>
            <w:r w:rsidRPr="00627E2A">
              <w:rPr>
                <w:color w:val="002060"/>
              </w:rPr>
              <w:t>26/01/2024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207BF0" w14:textId="77777777" w:rsidR="00447E77" w:rsidRPr="00627E2A" w:rsidRDefault="00447E77" w:rsidP="00BF7C20">
            <w:pPr>
              <w:pStyle w:val="rowtabella0"/>
              <w:rPr>
                <w:color w:val="002060"/>
              </w:rPr>
            </w:pPr>
            <w:r w:rsidRPr="00627E2A">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F6A74" w14:textId="77777777" w:rsidR="00447E77" w:rsidRPr="00627E2A" w:rsidRDefault="00447E77" w:rsidP="00BF7C20">
            <w:pPr>
              <w:pStyle w:val="rowtabella0"/>
              <w:rPr>
                <w:color w:val="002060"/>
              </w:rPr>
            </w:pPr>
            <w:r w:rsidRPr="00627E2A">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E38377" w14:textId="77777777" w:rsidR="00447E77" w:rsidRPr="00627E2A" w:rsidRDefault="00447E77" w:rsidP="00BF7C20">
            <w:pPr>
              <w:pStyle w:val="rowtabella0"/>
              <w:rPr>
                <w:color w:val="002060"/>
              </w:rPr>
            </w:pPr>
            <w:r w:rsidRPr="00627E2A">
              <w:rPr>
                <w:color w:val="002060"/>
              </w:rPr>
              <w:t>VIA PIAVE 8</w:t>
            </w:r>
          </w:p>
        </w:tc>
      </w:tr>
      <w:tr w:rsidR="00447E77" w:rsidRPr="00627E2A" w14:paraId="46FD3E74"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B07BB" w14:textId="77777777" w:rsidR="00447E77" w:rsidRPr="00627E2A" w:rsidRDefault="00447E77" w:rsidP="00BF7C20">
            <w:pPr>
              <w:pStyle w:val="rowtabella0"/>
              <w:rPr>
                <w:color w:val="002060"/>
              </w:rPr>
            </w:pPr>
            <w:r w:rsidRPr="00627E2A">
              <w:rPr>
                <w:color w:val="002060"/>
              </w:rPr>
              <w:lastRenderedPageBreak/>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444251" w14:textId="77777777" w:rsidR="00447E77" w:rsidRPr="00627E2A" w:rsidRDefault="00447E77" w:rsidP="00BF7C20">
            <w:pPr>
              <w:pStyle w:val="rowtabella0"/>
              <w:rPr>
                <w:color w:val="002060"/>
              </w:rPr>
            </w:pPr>
            <w:r w:rsidRPr="00627E2A">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B0DC71"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05ABAC" w14:textId="77777777" w:rsidR="00447E77" w:rsidRPr="00627E2A" w:rsidRDefault="00447E77" w:rsidP="00BF7C20">
            <w:pPr>
              <w:pStyle w:val="rowtabella0"/>
              <w:rPr>
                <w:color w:val="002060"/>
              </w:rPr>
            </w:pPr>
            <w:r w:rsidRPr="00627E2A">
              <w:rPr>
                <w:color w:val="002060"/>
              </w:rPr>
              <w:t>26/01/2024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97D068" w14:textId="77777777" w:rsidR="00447E77" w:rsidRPr="00627E2A" w:rsidRDefault="00447E77" w:rsidP="00BF7C20">
            <w:pPr>
              <w:pStyle w:val="rowtabella0"/>
              <w:rPr>
                <w:color w:val="002060"/>
              </w:rPr>
            </w:pPr>
            <w:r w:rsidRPr="00627E2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30756" w14:textId="77777777" w:rsidR="00447E77" w:rsidRPr="00627E2A" w:rsidRDefault="00447E77" w:rsidP="00BF7C20">
            <w:pPr>
              <w:pStyle w:val="rowtabella0"/>
              <w:rPr>
                <w:color w:val="002060"/>
              </w:rPr>
            </w:pPr>
            <w:r w:rsidRPr="00627E2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DD5B1E" w14:textId="77777777" w:rsidR="00447E77" w:rsidRPr="00627E2A" w:rsidRDefault="00447E77" w:rsidP="00BF7C20">
            <w:pPr>
              <w:pStyle w:val="rowtabella0"/>
              <w:rPr>
                <w:color w:val="002060"/>
              </w:rPr>
            </w:pPr>
            <w:r w:rsidRPr="00627E2A">
              <w:rPr>
                <w:color w:val="002060"/>
              </w:rPr>
              <w:t>VIA DELLO SPORT</w:t>
            </w:r>
          </w:p>
        </w:tc>
      </w:tr>
      <w:tr w:rsidR="00447E77" w:rsidRPr="00627E2A" w14:paraId="45189AA1"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51B697" w14:textId="77777777" w:rsidR="00447E77" w:rsidRPr="00627E2A" w:rsidRDefault="00447E77" w:rsidP="00BF7C20">
            <w:pPr>
              <w:pStyle w:val="rowtabella0"/>
              <w:rPr>
                <w:color w:val="002060"/>
              </w:rPr>
            </w:pPr>
            <w:r w:rsidRPr="00627E2A">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D6AAFA" w14:textId="77777777" w:rsidR="00447E77" w:rsidRPr="00627E2A" w:rsidRDefault="00447E77" w:rsidP="00BF7C20">
            <w:pPr>
              <w:pStyle w:val="rowtabella0"/>
              <w:rPr>
                <w:color w:val="002060"/>
              </w:rPr>
            </w:pPr>
            <w:r w:rsidRPr="00627E2A">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6A16DA"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FBA7D3" w14:textId="77777777" w:rsidR="00447E77" w:rsidRPr="00627E2A" w:rsidRDefault="00447E77" w:rsidP="00BF7C20">
            <w:pPr>
              <w:pStyle w:val="rowtabella0"/>
              <w:rPr>
                <w:color w:val="002060"/>
              </w:rPr>
            </w:pPr>
            <w:r w:rsidRPr="00627E2A">
              <w:rPr>
                <w:color w:val="002060"/>
              </w:rPr>
              <w:t>27/01/2024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622298" w14:textId="77777777" w:rsidR="00447E77" w:rsidRPr="00627E2A" w:rsidRDefault="00447E77" w:rsidP="00BF7C20">
            <w:pPr>
              <w:pStyle w:val="rowtabella0"/>
              <w:rPr>
                <w:color w:val="002060"/>
              </w:rPr>
            </w:pPr>
            <w:r w:rsidRPr="00627E2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D5EC00" w14:textId="77777777" w:rsidR="00447E77" w:rsidRPr="00627E2A" w:rsidRDefault="00447E77" w:rsidP="00BF7C20">
            <w:pPr>
              <w:pStyle w:val="rowtabella0"/>
              <w:rPr>
                <w:color w:val="002060"/>
              </w:rPr>
            </w:pPr>
            <w:r w:rsidRPr="00627E2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B7A1E" w14:textId="77777777" w:rsidR="00447E77" w:rsidRPr="00627E2A" w:rsidRDefault="00447E77" w:rsidP="00BF7C20">
            <w:pPr>
              <w:pStyle w:val="rowtabella0"/>
              <w:rPr>
                <w:color w:val="002060"/>
              </w:rPr>
            </w:pPr>
            <w:r w:rsidRPr="00627E2A">
              <w:rPr>
                <w:color w:val="002060"/>
              </w:rPr>
              <w:t>VIA CARDUCCI</w:t>
            </w:r>
          </w:p>
        </w:tc>
      </w:tr>
      <w:tr w:rsidR="00447E77" w:rsidRPr="00627E2A" w14:paraId="7B4D9EC0"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F0E223" w14:textId="77777777" w:rsidR="00447E77" w:rsidRPr="00627E2A" w:rsidRDefault="00447E77" w:rsidP="00BF7C20">
            <w:pPr>
              <w:pStyle w:val="rowtabella0"/>
              <w:rPr>
                <w:color w:val="002060"/>
              </w:rPr>
            </w:pPr>
            <w:r w:rsidRPr="00627E2A">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035C7" w14:textId="77777777" w:rsidR="00447E77" w:rsidRPr="00627E2A" w:rsidRDefault="00447E77" w:rsidP="00BF7C20">
            <w:pPr>
              <w:pStyle w:val="rowtabella0"/>
              <w:rPr>
                <w:color w:val="002060"/>
              </w:rPr>
            </w:pPr>
            <w:r w:rsidRPr="00627E2A">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BDDB2"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4DDAA" w14:textId="77777777" w:rsidR="00447E77" w:rsidRPr="00627E2A" w:rsidRDefault="00447E77" w:rsidP="00BF7C20">
            <w:pPr>
              <w:pStyle w:val="rowtabella0"/>
              <w:rPr>
                <w:color w:val="002060"/>
              </w:rPr>
            </w:pPr>
            <w:r w:rsidRPr="00627E2A">
              <w:rPr>
                <w:color w:val="002060"/>
              </w:rPr>
              <w:t>27/01/2024 20:15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8A118" w14:textId="77777777" w:rsidR="00447E77" w:rsidRPr="00627E2A" w:rsidRDefault="00447E77" w:rsidP="00BF7C20">
            <w:pPr>
              <w:pStyle w:val="rowtabella0"/>
              <w:rPr>
                <w:color w:val="002060"/>
              </w:rPr>
            </w:pPr>
            <w:r w:rsidRPr="00627E2A">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B8E37E" w14:textId="77777777" w:rsidR="00447E77" w:rsidRPr="00627E2A" w:rsidRDefault="00447E77" w:rsidP="00BF7C20">
            <w:pPr>
              <w:pStyle w:val="rowtabella0"/>
              <w:rPr>
                <w:color w:val="002060"/>
              </w:rPr>
            </w:pPr>
            <w:r w:rsidRPr="00627E2A">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FC4771" w14:textId="77777777" w:rsidR="00447E77" w:rsidRPr="00627E2A" w:rsidRDefault="00447E77" w:rsidP="00BF7C20">
            <w:pPr>
              <w:pStyle w:val="rowtabella0"/>
              <w:rPr>
                <w:color w:val="002060"/>
              </w:rPr>
            </w:pPr>
            <w:r w:rsidRPr="00627E2A">
              <w:rPr>
                <w:color w:val="002060"/>
              </w:rPr>
              <w:t>LOC.MONTEROCCO VIA A.MANCINI</w:t>
            </w:r>
          </w:p>
        </w:tc>
      </w:tr>
    </w:tbl>
    <w:p w14:paraId="451E4BB7" w14:textId="77777777" w:rsidR="00764529" w:rsidRPr="00E01655" w:rsidRDefault="00764529" w:rsidP="00764529">
      <w:pPr>
        <w:pStyle w:val="breakline"/>
        <w:rPr>
          <w:color w:val="002060"/>
        </w:rPr>
      </w:pPr>
    </w:p>
    <w:p w14:paraId="364B72D0" w14:textId="77777777" w:rsidR="00764529" w:rsidRPr="00E01655" w:rsidRDefault="00764529" w:rsidP="00764529">
      <w:pPr>
        <w:pStyle w:val="breakline"/>
        <w:rPr>
          <w:rFonts w:eastAsiaTheme="minorEastAsia"/>
          <w:color w:val="002060"/>
        </w:rPr>
      </w:pPr>
    </w:p>
    <w:p w14:paraId="07806C68" w14:textId="77777777" w:rsidR="00764529" w:rsidRPr="00E01655" w:rsidRDefault="00764529" w:rsidP="00764529">
      <w:pPr>
        <w:pStyle w:val="breakline"/>
        <w:rPr>
          <w:color w:val="002060"/>
        </w:rPr>
      </w:pPr>
    </w:p>
    <w:p w14:paraId="64CB9943" w14:textId="77777777" w:rsidR="00764529" w:rsidRPr="00E01655" w:rsidRDefault="00764529" w:rsidP="00764529">
      <w:pPr>
        <w:pStyle w:val="titolocampionato0"/>
        <w:shd w:val="clear" w:color="auto" w:fill="CCCCCC"/>
        <w:spacing w:before="80" w:after="40"/>
        <w:rPr>
          <w:color w:val="002060"/>
        </w:rPr>
      </w:pPr>
      <w:r w:rsidRPr="00E01655">
        <w:rPr>
          <w:color w:val="002060"/>
        </w:rPr>
        <w:t>UNDER 21 CALCIO A 5 REGIONALE</w:t>
      </w:r>
    </w:p>
    <w:p w14:paraId="71C3841E" w14:textId="77777777" w:rsidR="00764529" w:rsidRPr="007645AE" w:rsidRDefault="00764529" w:rsidP="00764529">
      <w:pPr>
        <w:pStyle w:val="TITOLOPRINC"/>
        <w:spacing w:before="0" w:beforeAutospacing="0" w:after="0" w:afterAutospacing="0"/>
        <w:rPr>
          <w:color w:val="002060"/>
        </w:rPr>
      </w:pPr>
      <w:r w:rsidRPr="007645AE">
        <w:rPr>
          <w:color w:val="002060"/>
        </w:rPr>
        <w:t>ANAGRAFICA/INDIRIZZARIO/VARIAZIONI CALENDARIO</w:t>
      </w:r>
    </w:p>
    <w:p w14:paraId="74B05880" w14:textId="77777777" w:rsidR="00764529" w:rsidRDefault="00764529" w:rsidP="00764529">
      <w:pPr>
        <w:pStyle w:val="LndNormale1"/>
        <w:rPr>
          <w:color w:val="002060"/>
          <w:szCs w:val="22"/>
        </w:rPr>
      </w:pPr>
    </w:p>
    <w:p w14:paraId="2C400C08" w14:textId="77777777" w:rsidR="00764529" w:rsidRPr="00483044" w:rsidRDefault="00764529" w:rsidP="00764529">
      <w:pPr>
        <w:pStyle w:val="titoloprinc0"/>
        <w:jc w:val="both"/>
        <w:rPr>
          <w:color w:val="002060"/>
          <w:sz w:val="22"/>
          <w:szCs w:val="22"/>
        </w:rPr>
      </w:pPr>
      <w:r w:rsidRPr="00483044">
        <w:rPr>
          <w:color w:val="002060"/>
          <w:sz w:val="22"/>
          <w:szCs w:val="22"/>
        </w:rPr>
        <w:t>GIRONE “</w:t>
      </w:r>
      <w:r>
        <w:rPr>
          <w:color w:val="002060"/>
          <w:sz w:val="22"/>
          <w:szCs w:val="22"/>
        </w:rPr>
        <w:t>A</w:t>
      </w:r>
      <w:r w:rsidRPr="00483044">
        <w:rPr>
          <w:color w:val="002060"/>
          <w:sz w:val="22"/>
          <w:szCs w:val="22"/>
        </w:rPr>
        <w:t>”</w:t>
      </w:r>
    </w:p>
    <w:p w14:paraId="301A472E" w14:textId="77777777" w:rsidR="00764529" w:rsidRDefault="00764529" w:rsidP="00764529">
      <w:pPr>
        <w:pStyle w:val="titoloprinc0"/>
        <w:jc w:val="both"/>
        <w:rPr>
          <w:b w:val="0"/>
          <w:bCs w:val="0"/>
          <w:color w:val="002060"/>
          <w:sz w:val="22"/>
          <w:szCs w:val="22"/>
        </w:rPr>
      </w:pPr>
    </w:p>
    <w:p w14:paraId="7B2972FE" w14:textId="77777777" w:rsidR="00764529" w:rsidRDefault="00764529" w:rsidP="00764529">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AUDAX 1970 S.ANGELO</w:t>
      </w:r>
      <w:r>
        <w:rPr>
          <w:b w:val="0"/>
          <w:bCs w:val="0"/>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il</w:t>
      </w:r>
      <w:r w:rsidRPr="00206171">
        <w:rPr>
          <w:b w:val="0"/>
          <w:bCs w:val="0"/>
          <w:color w:val="002060"/>
          <w:sz w:val="22"/>
          <w:szCs w:val="22"/>
        </w:rPr>
        <w:t xml:space="preserve"> </w:t>
      </w:r>
      <w:r>
        <w:rPr>
          <w:color w:val="002060"/>
          <w:sz w:val="22"/>
          <w:szCs w:val="22"/>
        </w:rPr>
        <w:t xml:space="preserve">SABATO </w:t>
      </w:r>
      <w:r w:rsidRPr="00206171">
        <w:rPr>
          <w:b w:val="0"/>
          <w:bCs w:val="0"/>
          <w:color w:val="002060"/>
          <w:sz w:val="22"/>
          <w:szCs w:val="22"/>
        </w:rPr>
        <w:t xml:space="preserve">alle </w:t>
      </w:r>
      <w:r>
        <w:rPr>
          <w:color w:val="002060"/>
          <w:sz w:val="22"/>
          <w:szCs w:val="22"/>
        </w:rPr>
        <w:t>ore 18:00</w:t>
      </w:r>
      <w:r>
        <w:rPr>
          <w:b w:val="0"/>
          <w:bCs w:val="0"/>
          <w:color w:val="002060"/>
          <w:sz w:val="22"/>
          <w:szCs w:val="22"/>
        </w:rPr>
        <w:t xml:space="preserve">, </w:t>
      </w:r>
      <w:r w:rsidRPr="00B1523F">
        <w:rPr>
          <w:color w:val="002060"/>
          <w:sz w:val="22"/>
          <w:szCs w:val="22"/>
        </w:rPr>
        <w:t xml:space="preserve">Palestra </w:t>
      </w:r>
      <w:r>
        <w:rPr>
          <w:color w:val="002060"/>
          <w:sz w:val="22"/>
          <w:szCs w:val="22"/>
        </w:rPr>
        <w:t>Istituto “Bettino Padovano</w:t>
      </w:r>
      <w:r w:rsidRPr="00B1523F">
        <w:rPr>
          <w:color w:val="002060"/>
          <w:sz w:val="22"/>
          <w:szCs w:val="22"/>
        </w:rPr>
        <w:t>”</w:t>
      </w:r>
      <w:r>
        <w:rPr>
          <w:b w:val="0"/>
          <w:bCs w:val="0"/>
          <w:color w:val="002060"/>
          <w:sz w:val="22"/>
          <w:szCs w:val="22"/>
        </w:rPr>
        <w:t xml:space="preserve">, Via Antonio Rosmini, 22/B di </w:t>
      </w:r>
      <w:r>
        <w:rPr>
          <w:color w:val="002060"/>
          <w:sz w:val="22"/>
          <w:szCs w:val="22"/>
        </w:rPr>
        <w:t>SENIGALLIA</w:t>
      </w:r>
      <w:r w:rsidRPr="00206171">
        <w:rPr>
          <w:b w:val="0"/>
          <w:bCs w:val="0"/>
          <w:color w:val="002060"/>
          <w:sz w:val="22"/>
          <w:szCs w:val="22"/>
        </w:rPr>
        <w:t>.</w:t>
      </w:r>
    </w:p>
    <w:p w14:paraId="002D7ED3" w14:textId="77777777" w:rsidR="00764529" w:rsidRDefault="00764529" w:rsidP="00764529">
      <w:pPr>
        <w:pStyle w:val="titoloprinc0"/>
        <w:jc w:val="both"/>
        <w:rPr>
          <w:b w:val="0"/>
          <w:bCs w:val="0"/>
          <w:color w:val="002060"/>
          <w:sz w:val="22"/>
          <w:szCs w:val="22"/>
        </w:rPr>
      </w:pPr>
    </w:p>
    <w:p w14:paraId="6C672490" w14:textId="77777777" w:rsidR="00764529" w:rsidRPr="00E01655" w:rsidRDefault="00764529" w:rsidP="00764529">
      <w:pPr>
        <w:pStyle w:val="titoloprinc0"/>
        <w:rPr>
          <w:color w:val="002060"/>
        </w:rPr>
      </w:pPr>
      <w:r w:rsidRPr="00E01655">
        <w:rPr>
          <w:color w:val="002060"/>
        </w:rPr>
        <w:t>VARIAZIONI AL PROGRAMMA GARE</w:t>
      </w:r>
    </w:p>
    <w:p w14:paraId="4BF2A631" w14:textId="77777777" w:rsidR="00764529" w:rsidRPr="00E01655" w:rsidRDefault="00764529" w:rsidP="00764529">
      <w:pPr>
        <w:pStyle w:val="breakline"/>
        <w:rPr>
          <w:color w:val="002060"/>
        </w:rPr>
      </w:pPr>
    </w:p>
    <w:p w14:paraId="36DE9405" w14:textId="77777777" w:rsidR="00764529" w:rsidRPr="00E01655" w:rsidRDefault="00764529" w:rsidP="00764529">
      <w:pPr>
        <w:pStyle w:val="breakline"/>
        <w:rPr>
          <w:color w:val="002060"/>
        </w:rPr>
      </w:pPr>
    </w:p>
    <w:p w14:paraId="22BA53F5" w14:textId="77777777" w:rsidR="00764529" w:rsidRPr="00E01655" w:rsidRDefault="00764529" w:rsidP="00764529">
      <w:pPr>
        <w:pStyle w:val="sottotitolocampionato10"/>
        <w:rPr>
          <w:color w:val="002060"/>
        </w:rPr>
      </w:pPr>
      <w:r w:rsidRPr="00E016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64529" w:rsidRPr="00E01655" w14:paraId="183A7C60" w14:textId="77777777" w:rsidTr="00A078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3A662" w14:textId="77777777" w:rsidR="00764529" w:rsidRPr="00E01655" w:rsidRDefault="00764529" w:rsidP="00BF7C20">
            <w:pPr>
              <w:pStyle w:val="headertabella0"/>
              <w:rPr>
                <w:color w:val="002060"/>
              </w:rPr>
            </w:pPr>
            <w:r w:rsidRPr="00E016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2E947" w14:textId="77777777" w:rsidR="00764529" w:rsidRPr="00E01655" w:rsidRDefault="00764529" w:rsidP="00BF7C20">
            <w:pPr>
              <w:pStyle w:val="headertabella0"/>
              <w:rPr>
                <w:color w:val="002060"/>
              </w:rPr>
            </w:pPr>
            <w:r w:rsidRPr="00E016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BFCF1" w14:textId="77777777" w:rsidR="00764529" w:rsidRPr="00E01655" w:rsidRDefault="00764529" w:rsidP="00BF7C20">
            <w:pPr>
              <w:pStyle w:val="headertabella0"/>
              <w:rPr>
                <w:color w:val="002060"/>
              </w:rPr>
            </w:pPr>
            <w:r w:rsidRPr="00E016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39393" w14:textId="77777777" w:rsidR="00764529" w:rsidRPr="00E01655" w:rsidRDefault="00764529" w:rsidP="00BF7C20">
            <w:pPr>
              <w:pStyle w:val="headertabella0"/>
              <w:rPr>
                <w:color w:val="002060"/>
              </w:rPr>
            </w:pPr>
            <w:r w:rsidRPr="00E016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14910" w14:textId="77777777" w:rsidR="00764529" w:rsidRPr="00E01655" w:rsidRDefault="00764529" w:rsidP="00BF7C20">
            <w:pPr>
              <w:pStyle w:val="headertabella0"/>
              <w:rPr>
                <w:color w:val="002060"/>
              </w:rPr>
            </w:pPr>
            <w:r w:rsidRPr="00E0165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CE2C6" w14:textId="77777777" w:rsidR="00764529" w:rsidRPr="00E01655" w:rsidRDefault="00764529" w:rsidP="00BF7C20">
            <w:pPr>
              <w:pStyle w:val="headertabella0"/>
              <w:rPr>
                <w:color w:val="002060"/>
              </w:rPr>
            </w:pPr>
            <w:r w:rsidRPr="00E016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4985A" w14:textId="77777777" w:rsidR="00764529" w:rsidRPr="00E01655" w:rsidRDefault="00764529" w:rsidP="00BF7C20">
            <w:pPr>
              <w:pStyle w:val="headertabella0"/>
              <w:rPr>
                <w:color w:val="002060"/>
              </w:rPr>
            </w:pPr>
            <w:r w:rsidRPr="00E0165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5870A" w14:textId="77777777" w:rsidR="00764529" w:rsidRPr="00E01655" w:rsidRDefault="00764529" w:rsidP="00BF7C20">
            <w:pPr>
              <w:pStyle w:val="headertabella0"/>
              <w:rPr>
                <w:color w:val="002060"/>
              </w:rPr>
            </w:pPr>
            <w:r w:rsidRPr="00E01655">
              <w:rPr>
                <w:color w:val="002060"/>
              </w:rPr>
              <w:t>Impianto</w:t>
            </w:r>
          </w:p>
        </w:tc>
      </w:tr>
      <w:tr w:rsidR="00764529" w:rsidRPr="00E01655" w14:paraId="0766A6F2" w14:textId="77777777" w:rsidTr="00A078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3E87" w14:textId="77777777" w:rsidR="00764529" w:rsidRPr="00A0783D" w:rsidRDefault="00764529" w:rsidP="00BF7C20">
            <w:pPr>
              <w:pStyle w:val="rowtabella0"/>
              <w:rPr>
                <w:color w:val="002060"/>
                <w:highlight w:val="yellow"/>
              </w:rPr>
            </w:pPr>
            <w:r w:rsidRPr="00A0783D">
              <w:rPr>
                <w:color w:val="002060"/>
                <w:highlight w:val="yellow"/>
              </w:rPr>
              <w:t>27/01/2024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77BE" w14:textId="77777777" w:rsidR="00764529" w:rsidRPr="00A0783D" w:rsidRDefault="00764529" w:rsidP="00BF7C20">
            <w:pPr>
              <w:pStyle w:val="rowtabella0"/>
              <w:jc w:val="center"/>
              <w:rPr>
                <w:color w:val="002060"/>
                <w:highlight w:val="yellow"/>
              </w:rPr>
            </w:pPr>
            <w:r w:rsidRPr="00A0783D">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F7E6D" w14:textId="77777777" w:rsidR="00764529" w:rsidRPr="00A0783D" w:rsidRDefault="00764529" w:rsidP="00BF7C20">
            <w:pPr>
              <w:pStyle w:val="rowtabella0"/>
              <w:rPr>
                <w:color w:val="002060"/>
                <w:highlight w:val="yellow"/>
              </w:rPr>
            </w:pPr>
            <w:r w:rsidRPr="00A0783D">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0399" w14:textId="77777777" w:rsidR="00764529" w:rsidRPr="00A0783D" w:rsidRDefault="00764529" w:rsidP="00BF7C20">
            <w:pPr>
              <w:pStyle w:val="rowtabella0"/>
              <w:rPr>
                <w:color w:val="002060"/>
                <w:highlight w:val="yellow"/>
              </w:rPr>
            </w:pPr>
            <w:r w:rsidRPr="00A0783D">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E2EA" w14:textId="4EC6518A" w:rsidR="00764529" w:rsidRPr="00E01655" w:rsidRDefault="00764529" w:rsidP="00BF7C2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1F26" w14:textId="77777777" w:rsidR="00764529" w:rsidRPr="00E01655" w:rsidRDefault="00764529" w:rsidP="00BF7C20">
            <w:pPr>
              <w:pStyle w:val="rowtabella0"/>
              <w:jc w:val="center"/>
              <w:rPr>
                <w:color w:val="002060"/>
              </w:rPr>
            </w:pPr>
            <w:r w:rsidRPr="00A0783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BD42" w14:textId="77777777" w:rsidR="00764529" w:rsidRPr="00E01655" w:rsidRDefault="00764529" w:rsidP="00BF7C20">
            <w:pPr>
              <w:pStyle w:val="rowtabella0"/>
              <w:jc w:val="center"/>
              <w:rPr>
                <w:color w:val="002060"/>
              </w:rPr>
            </w:pPr>
            <w:r w:rsidRPr="00E0165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7F9D" w14:textId="77777777" w:rsidR="00764529" w:rsidRPr="00E01655" w:rsidRDefault="00764529" w:rsidP="00BF7C20">
            <w:pPr>
              <w:pStyle w:val="rowtabella0"/>
              <w:rPr>
                <w:color w:val="002060"/>
              </w:rPr>
            </w:pPr>
            <w:r w:rsidRPr="00A0783D">
              <w:rPr>
                <w:color w:val="002060"/>
                <w:highlight w:val="yellow"/>
              </w:rPr>
              <w:t>PALAFIERA CAMPANARA PESARO VIA DELLE ESPOSIZIONI, 33</w:t>
            </w:r>
          </w:p>
        </w:tc>
      </w:tr>
    </w:tbl>
    <w:p w14:paraId="4D51A7CB" w14:textId="77777777" w:rsidR="00764529" w:rsidRPr="00E01655" w:rsidRDefault="00764529" w:rsidP="00764529">
      <w:pPr>
        <w:pStyle w:val="breakline"/>
        <w:rPr>
          <w:rFonts w:eastAsiaTheme="minorEastAsia"/>
          <w:color w:val="002060"/>
        </w:rPr>
      </w:pPr>
    </w:p>
    <w:p w14:paraId="509EF3A8" w14:textId="77777777" w:rsidR="00764529" w:rsidRPr="00E01655" w:rsidRDefault="00764529" w:rsidP="00764529">
      <w:pPr>
        <w:pStyle w:val="breakline"/>
        <w:rPr>
          <w:color w:val="002060"/>
        </w:rPr>
      </w:pPr>
    </w:p>
    <w:p w14:paraId="7CF656DC" w14:textId="77777777" w:rsidR="00764529" w:rsidRPr="00E01655" w:rsidRDefault="00764529" w:rsidP="00764529">
      <w:pPr>
        <w:pStyle w:val="titoloprinc0"/>
        <w:rPr>
          <w:color w:val="002060"/>
        </w:rPr>
      </w:pPr>
      <w:r w:rsidRPr="00E01655">
        <w:rPr>
          <w:color w:val="002060"/>
        </w:rPr>
        <w:t>RISULTATI</w:t>
      </w:r>
    </w:p>
    <w:p w14:paraId="116F262B" w14:textId="77777777" w:rsidR="00764529" w:rsidRPr="00E01655" w:rsidRDefault="00764529" w:rsidP="00764529">
      <w:pPr>
        <w:pStyle w:val="breakline"/>
        <w:rPr>
          <w:color w:val="002060"/>
        </w:rPr>
      </w:pPr>
    </w:p>
    <w:p w14:paraId="7017F6FE" w14:textId="77777777" w:rsidR="00764529" w:rsidRPr="00E01655" w:rsidRDefault="00764529" w:rsidP="00764529">
      <w:pPr>
        <w:pStyle w:val="sottotitolocampionato10"/>
        <w:rPr>
          <w:color w:val="002060"/>
        </w:rPr>
      </w:pPr>
      <w:r w:rsidRPr="00E01655">
        <w:rPr>
          <w:color w:val="002060"/>
        </w:rPr>
        <w:t>RISULTATI UFFICIALI GARE DEL 21/01/2024</w:t>
      </w:r>
    </w:p>
    <w:p w14:paraId="55A48BC8" w14:textId="77777777" w:rsidR="00447E77" w:rsidRPr="00447E77" w:rsidRDefault="00447E77" w:rsidP="00447E77">
      <w:pPr>
        <w:pStyle w:val="sottotitolocampionato20"/>
        <w:spacing w:before="0" w:beforeAutospacing="0" w:after="0" w:afterAutospacing="0"/>
        <w:rPr>
          <w:rFonts w:ascii="Arial" w:hAnsi="Arial" w:cs="Arial"/>
          <w:color w:val="002060"/>
          <w:sz w:val="20"/>
          <w:szCs w:val="20"/>
        </w:rPr>
      </w:pPr>
      <w:r w:rsidRPr="00447E77">
        <w:rPr>
          <w:rFonts w:ascii="Arial" w:hAnsi="Arial" w:cs="Arial"/>
          <w:color w:val="002060"/>
          <w:sz w:val="20"/>
          <w:szCs w:val="20"/>
        </w:rPr>
        <w:t>Si trascrivono qui di seguito i risultati ufficiali delle gare disputate</w:t>
      </w:r>
    </w:p>
    <w:p w14:paraId="4A1062F7" w14:textId="77777777" w:rsidR="00764529" w:rsidRPr="00E01655" w:rsidRDefault="00764529" w:rsidP="0076452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64529" w:rsidRPr="00E01655" w14:paraId="797FB69D"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43896814"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18D5F" w14:textId="77777777" w:rsidR="00764529" w:rsidRPr="00E01655" w:rsidRDefault="00764529" w:rsidP="00BF7C20">
                  <w:pPr>
                    <w:pStyle w:val="headertabella0"/>
                    <w:rPr>
                      <w:color w:val="002060"/>
                    </w:rPr>
                  </w:pPr>
                  <w:r w:rsidRPr="00E01655">
                    <w:rPr>
                      <w:color w:val="002060"/>
                    </w:rPr>
                    <w:t>GIRONE A - 1 Giornata - A</w:t>
                  </w:r>
                </w:p>
              </w:tc>
            </w:tr>
            <w:tr w:rsidR="00764529" w:rsidRPr="00E01655" w14:paraId="5D5F99D1"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6A96C5" w14:textId="77777777" w:rsidR="00764529" w:rsidRPr="00E01655" w:rsidRDefault="00764529" w:rsidP="00BF7C20">
                  <w:pPr>
                    <w:pStyle w:val="rowtabella0"/>
                    <w:rPr>
                      <w:color w:val="002060"/>
                    </w:rPr>
                  </w:pPr>
                  <w:r w:rsidRPr="00E01655">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26AC54" w14:textId="77777777" w:rsidR="00764529" w:rsidRPr="00E01655" w:rsidRDefault="00764529" w:rsidP="00BF7C20">
                  <w:pPr>
                    <w:pStyle w:val="rowtabella0"/>
                    <w:rPr>
                      <w:color w:val="002060"/>
                    </w:rPr>
                  </w:pPr>
                  <w:r w:rsidRPr="00E01655">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DE52A" w14:textId="77777777" w:rsidR="00764529" w:rsidRPr="00E01655" w:rsidRDefault="00764529" w:rsidP="00BF7C20">
                  <w:pPr>
                    <w:pStyle w:val="rowtabella0"/>
                    <w:jc w:val="center"/>
                    <w:rPr>
                      <w:color w:val="002060"/>
                    </w:rPr>
                  </w:pPr>
                  <w:r w:rsidRPr="00E01655">
                    <w:rPr>
                      <w:color w:val="002060"/>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3D3D26" w14:textId="77777777" w:rsidR="00764529" w:rsidRPr="00E01655" w:rsidRDefault="00764529" w:rsidP="00BF7C20">
                  <w:pPr>
                    <w:pStyle w:val="rowtabella0"/>
                    <w:jc w:val="center"/>
                    <w:rPr>
                      <w:color w:val="002060"/>
                    </w:rPr>
                  </w:pPr>
                  <w:r w:rsidRPr="00E01655">
                    <w:rPr>
                      <w:color w:val="002060"/>
                    </w:rPr>
                    <w:t> </w:t>
                  </w:r>
                </w:p>
              </w:tc>
            </w:tr>
            <w:tr w:rsidR="00764529" w:rsidRPr="00E01655" w14:paraId="05C3CD55"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9CDDEA" w14:textId="77777777" w:rsidR="00764529" w:rsidRPr="00E01655" w:rsidRDefault="00764529" w:rsidP="00BF7C20">
                  <w:pPr>
                    <w:pStyle w:val="rowtabella0"/>
                    <w:rPr>
                      <w:color w:val="002060"/>
                    </w:rPr>
                  </w:pPr>
                  <w:r w:rsidRPr="00E01655">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A1E92" w14:textId="77777777" w:rsidR="00764529" w:rsidRPr="00E01655" w:rsidRDefault="00764529" w:rsidP="00BF7C20">
                  <w:pPr>
                    <w:pStyle w:val="rowtabella0"/>
                    <w:rPr>
                      <w:color w:val="002060"/>
                    </w:rPr>
                  </w:pPr>
                  <w:r w:rsidRPr="00E01655">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3823B" w14:textId="77777777" w:rsidR="00764529" w:rsidRPr="00E01655" w:rsidRDefault="00764529" w:rsidP="00BF7C20">
                  <w:pPr>
                    <w:pStyle w:val="rowtabella0"/>
                    <w:jc w:val="center"/>
                    <w:rPr>
                      <w:color w:val="002060"/>
                    </w:rPr>
                  </w:pPr>
                  <w:r w:rsidRPr="00E01655">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7FE4D" w14:textId="77777777" w:rsidR="00764529" w:rsidRPr="00E01655" w:rsidRDefault="00764529" w:rsidP="00BF7C20">
                  <w:pPr>
                    <w:pStyle w:val="rowtabella0"/>
                    <w:jc w:val="center"/>
                    <w:rPr>
                      <w:color w:val="002060"/>
                    </w:rPr>
                  </w:pPr>
                  <w:r w:rsidRPr="00E01655">
                    <w:rPr>
                      <w:color w:val="002060"/>
                    </w:rPr>
                    <w:t> </w:t>
                  </w:r>
                </w:p>
              </w:tc>
            </w:tr>
            <w:tr w:rsidR="00764529" w:rsidRPr="00E01655" w14:paraId="4166613B" w14:textId="77777777" w:rsidTr="00BF7C20">
              <w:tc>
                <w:tcPr>
                  <w:tcW w:w="4700" w:type="dxa"/>
                  <w:gridSpan w:val="4"/>
                  <w:tcBorders>
                    <w:top w:val="nil"/>
                    <w:left w:val="nil"/>
                    <w:bottom w:val="nil"/>
                    <w:right w:val="nil"/>
                  </w:tcBorders>
                  <w:tcMar>
                    <w:top w:w="20" w:type="dxa"/>
                    <w:left w:w="20" w:type="dxa"/>
                    <w:bottom w:w="20" w:type="dxa"/>
                    <w:right w:w="20" w:type="dxa"/>
                  </w:tcMar>
                  <w:vAlign w:val="center"/>
                  <w:hideMark/>
                </w:tcPr>
                <w:p w14:paraId="43A8E502" w14:textId="77777777" w:rsidR="00764529" w:rsidRPr="00E01655" w:rsidRDefault="00764529" w:rsidP="00BF7C20">
                  <w:pPr>
                    <w:pStyle w:val="rowtabella0"/>
                    <w:rPr>
                      <w:color w:val="002060"/>
                    </w:rPr>
                  </w:pPr>
                  <w:r w:rsidRPr="00E01655">
                    <w:rPr>
                      <w:color w:val="002060"/>
                    </w:rPr>
                    <w:t>(1) - disputata il 20/01/2024</w:t>
                  </w:r>
                </w:p>
              </w:tc>
            </w:tr>
          </w:tbl>
          <w:p w14:paraId="0FACF6AB" w14:textId="77777777" w:rsidR="00764529" w:rsidRPr="00E01655" w:rsidRDefault="00764529" w:rsidP="00BF7C20">
            <w:pPr>
              <w:rPr>
                <w:color w:val="002060"/>
              </w:rPr>
            </w:pPr>
          </w:p>
        </w:tc>
      </w:tr>
    </w:tbl>
    <w:p w14:paraId="338DA397" w14:textId="77777777" w:rsidR="00764529" w:rsidRPr="00E01655" w:rsidRDefault="00764529" w:rsidP="00764529">
      <w:pPr>
        <w:pStyle w:val="breakline"/>
        <w:rPr>
          <w:rFonts w:eastAsiaTheme="minorEastAsia"/>
          <w:color w:val="002060"/>
        </w:rPr>
      </w:pPr>
    </w:p>
    <w:p w14:paraId="5BC9A9C0" w14:textId="77777777" w:rsidR="00764529" w:rsidRPr="00E01655" w:rsidRDefault="00764529" w:rsidP="00764529">
      <w:pPr>
        <w:pStyle w:val="breakline"/>
        <w:rPr>
          <w:color w:val="002060"/>
        </w:rPr>
      </w:pPr>
    </w:p>
    <w:p w14:paraId="6282190B" w14:textId="77777777" w:rsidR="00764529" w:rsidRPr="00E01655" w:rsidRDefault="00764529" w:rsidP="00764529">
      <w:pPr>
        <w:pStyle w:val="titoloprinc0"/>
        <w:rPr>
          <w:color w:val="002060"/>
        </w:rPr>
      </w:pPr>
      <w:r w:rsidRPr="00E01655">
        <w:rPr>
          <w:color w:val="002060"/>
        </w:rPr>
        <w:t>GIUDICE SPORTIVO</w:t>
      </w:r>
    </w:p>
    <w:p w14:paraId="3407A339" w14:textId="77777777" w:rsidR="00764529" w:rsidRPr="00E01655" w:rsidRDefault="00764529" w:rsidP="00764529">
      <w:pPr>
        <w:pStyle w:val="diffida"/>
        <w:rPr>
          <w:color w:val="002060"/>
        </w:rPr>
      </w:pPr>
      <w:r w:rsidRPr="00E01655">
        <w:rPr>
          <w:color w:val="002060"/>
        </w:rPr>
        <w:t>Il Giudice Sportivo Avv. Agnese Lazzaretti, con l'assistenza del segretario Angelo Castellana, nella seduta del 24/01/2024, ha adottato le decisioni che di seguito integralmente si riportano:</w:t>
      </w:r>
    </w:p>
    <w:p w14:paraId="240D8E96" w14:textId="77777777" w:rsidR="00764529" w:rsidRPr="00E01655" w:rsidRDefault="00764529" w:rsidP="00764529">
      <w:pPr>
        <w:pStyle w:val="titolo10"/>
        <w:rPr>
          <w:color w:val="002060"/>
        </w:rPr>
      </w:pPr>
      <w:r w:rsidRPr="00E01655">
        <w:rPr>
          <w:color w:val="002060"/>
        </w:rPr>
        <w:t xml:space="preserve">GARE DEL 20/ 1/2024 </w:t>
      </w:r>
    </w:p>
    <w:p w14:paraId="3723D1E8" w14:textId="77777777" w:rsidR="00764529" w:rsidRPr="00E01655" w:rsidRDefault="00764529" w:rsidP="00764529">
      <w:pPr>
        <w:pStyle w:val="titolo7a"/>
        <w:rPr>
          <w:color w:val="002060"/>
        </w:rPr>
      </w:pPr>
      <w:r w:rsidRPr="00E01655">
        <w:rPr>
          <w:color w:val="002060"/>
        </w:rPr>
        <w:t xml:space="preserve">PROVVEDIMENTI DISCIPLINARI </w:t>
      </w:r>
    </w:p>
    <w:p w14:paraId="74387AB5"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35C87242" w14:textId="77777777" w:rsidR="00764529" w:rsidRPr="00E01655" w:rsidRDefault="00764529" w:rsidP="00764529">
      <w:pPr>
        <w:pStyle w:val="titolo30"/>
        <w:rPr>
          <w:color w:val="002060"/>
        </w:rPr>
      </w:pPr>
      <w:r w:rsidRPr="00E01655">
        <w:rPr>
          <w:color w:val="002060"/>
        </w:rPr>
        <w:t xml:space="preserve">CALCIATORI NON ESPULSI </w:t>
      </w:r>
    </w:p>
    <w:p w14:paraId="65D4153B" w14:textId="77777777" w:rsidR="00764529" w:rsidRPr="00E01655" w:rsidRDefault="00764529" w:rsidP="00764529">
      <w:pPr>
        <w:pStyle w:val="titolo20"/>
        <w:rPr>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7D627538" w14:textId="77777777" w:rsidTr="00BF7C20">
        <w:tc>
          <w:tcPr>
            <w:tcW w:w="2200" w:type="dxa"/>
            <w:tcMar>
              <w:top w:w="20" w:type="dxa"/>
              <w:left w:w="20" w:type="dxa"/>
              <w:bottom w:w="20" w:type="dxa"/>
              <w:right w:w="20" w:type="dxa"/>
            </w:tcMar>
            <w:vAlign w:val="center"/>
            <w:hideMark/>
          </w:tcPr>
          <w:p w14:paraId="143F6EAC" w14:textId="77777777" w:rsidR="00764529" w:rsidRPr="00E01655" w:rsidRDefault="00764529" w:rsidP="00BF7C20">
            <w:pPr>
              <w:pStyle w:val="movimento"/>
              <w:rPr>
                <w:color w:val="002060"/>
              </w:rPr>
            </w:pPr>
            <w:r w:rsidRPr="00E01655">
              <w:rPr>
                <w:color w:val="002060"/>
              </w:rPr>
              <w:t>GIACOMETTI MATTEO</w:t>
            </w:r>
          </w:p>
        </w:tc>
        <w:tc>
          <w:tcPr>
            <w:tcW w:w="2200" w:type="dxa"/>
            <w:tcMar>
              <w:top w:w="20" w:type="dxa"/>
              <w:left w:w="20" w:type="dxa"/>
              <w:bottom w:w="20" w:type="dxa"/>
              <w:right w:w="20" w:type="dxa"/>
            </w:tcMar>
            <w:vAlign w:val="center"/>
            <w:hideMark/>
          </w:tcPr>
          <w:p w14:paraId="60858816" w14:textId="77777777" w:rsidR="00764529" w:rsidRPr="00E01655" w:rsidRDefault="00764529" w:rsidP="00BF7C20">
            <w:pPr>
              <w:pStyle w:val="movimento2"/>
              <w:rPr>
                <w:color w:val="002060"/>
              </w:rPr>
            </w:pPr>
            <w:r w:rsidRPr="00E01655">
              <w:rPr>
                <w:color w:val="002060"/>
              </w:rPr>
              <w:t xml:space="preserve">(REAL FABRIANO) </w:t>
            </w:r>
          </w:p>
        </w:tc>
        <w:tc>
          <w:tcPr>
            <w:tcW w:w="800" w:type="dxa"/>
            <w:tcMar>
              <w:top w:w="20" w:type="dxa"/>
              <w:left w:w="20" w:type="dxa"/>
              <w:bottom w:w="20" w:type="dxa"/>
              <w:right w:w="20" w:type="dxa"/>
            </w:tcMar>
            <w:vAlign w:val="center"/>
            <w:hideMark/>
          </w:tcPr>
          <w:p w14:paraId="7DC29865"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D5D43D1" w14:textId="77777777" w:rsidR="00764529" w:rsidRPr="00E01655" w:rsidRDefault="00764529" w:rsidP="00BF7C20">
            <w:pPr>
              <w:pStyle w:val="movimento"/>
              <w:rPr>
                <w:color w:val="002060"/>
              </w:rPr>
            </w:pPr>
            <w:r w:rsidRPr="00E01655">
              <w:rPr>
                <w:color w:val="002060"/>
              </w:rPr>
              <w:t>LUCARELLI LUDOVICO</w:t>
            </w:r>
          </w:p>
        </w:tc>
        <w:tc>
          <w:tcPr>
            <w:tcW w:w="2200" w:type="dxa"/>
            <w:tcMar>
              <w:top w:w="20" w:type="dxa"/>
              <w:left w:w="20" w:type="dxa"/>
              <w:bottom w:w="20" w:type="dxa"/>
              <w:right w:w="20" w:type="dxa"/>
            </w:tcMar>
            <w:vAlign w:val="center"/>
            <w:hideMark/>
          </w:tcPr>
          <w:p w14:paraId="6DFF7CC5" w14:textId="77777777" w:rsidR="00764529" w:rsidRPr="00E01655" w:rsidRDefault="00764529" w:rsidP="00BF7C20">
            <w:pPr>
              <w:pStyle w:val="movimento2"/>
              <w:rPr>
                <w:color w:val="002060"/>
              </w:rPr>
            </w:pPr>
            <w:r w:rsidRPr="00E01655">
              <w:rPr>
                <w:color w:val="002060"/>
              </w:rPr>
              <w:t xml:space="preserve">(SPECIAL ONE SPORTING CLUB) </w:t>
            </w:r>
          </w:p>
        </w:tc>
      </w:tr>
    </w:tbl>
    <w:p w14:paraId="4537D5A9" w14:textId="77777777" w:rsidR="00764529" w:rsidRPr="00E01655" w:rsidRDefault="00764529" w:rsidP="00764529">
      <w:pPr>
        <w:pStyle w:val="titolo10"/>
        <w:rPr>
          <w:rFonts w:eastAsiaTheme="minorEastAsia"/>
          <w:color w:val="002060"/>
        </w:rPr>
      </w:pPr>
      <w:r w:rsidRPr="00E01655">
        <w:rPr>
          <w:color w:val="002060"/>
        </w:rPr>
        <w:t xml:space="preserve">GARE DEL 21/ 1/2024 </w:t>
      </w:r>
    </w:p>
    <w:p w14:paraId="0A0C9907" w14:textId="77777777" w:rsidR="00764529" w:rsidRPr="00E01655" w:rsidRDefault="00764529" w:rsidP="00764529">
      <w:pPr>
        <w:pStyle w:val="titolo7a"/>
        <w:rPr>
          <w:color w:val="002060"/>
        </w:rPr>
      </w:pPr>
      <w:r w:rsidRPr="00E01655">
        <w:rPr>
          <w:color w:val="002060"/>
        </w:rPr>
        <w:t xml:space="preserve">PROVVEDIMENTI DISCIPLINARI </w:t>
      </w:r>
    </w:p>
    <w:p w14:paraId="205752D9"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5112163D" w14:textId="77777777" w:rsidR="00764529" w:rsidRPr="00E01655" w:rsidRDefault="00764529" w:rsidP="00764529">
      <w:pPr>
        <w:pStyle w:val="titolo30"/>
        <w:rPr>
          <w:color w:val="002060"/>
        </w:rPr>
      </w:pPr>
      <w:r w:rsidRPr="00E01655">
        <w:rPr>
          <w:color w:val="002060"/>
        </w:rPr>
        <w:lastRenderedPageBreak/>
        <w:t xml:space="preserve">CALCIATORI NON ESPULSI </w:t>
      </w:r>
    </w:p>
    <w:p w14:paraId="3DEBFFF9" w14:textId="77777777" w:rsidR="00764529" w:rsidRPr="00E01655" w:rsidRDefault="00764529" w:rsidP="00764529">
      <w:pPr>
        <w:pStyle w:val="titolo20"/>
        <w:rPr>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5BEA6C81" w14:textId="77777777" w:rsidTr="00BF7C20">
        <w:tc>
          <w:tcPr>
            <w:tcW w:w="2200" w:type="dxa"/>
            <w:tcMar>
              <w:top w:w="20" w:type="dxa"/>
              <w:left w:w="20" w:type="dxa"/>
              <w:bottom w:w="20" w:type="dxa"/>
              <w:right w:w="20" w:type="dxa"/>
            </w:tcMar>
            <w:vAlign w:val="center"/>
            <w:hideMark/>
          </w:tcPr>
          <w:p w14:paraId="21C7B6D2" w14:textId="77777777" w:rsidR="00764529" w:rsidRPr="00E01655" w:rsidRDefault="00764529" w:rsidP="00BF7C20">
            <w:pPr>
              <w:pStyle w:val="movimento"/>
              <w:rPr>
                <w:color w:val="002060"/>
              </w:rPr>
            </w:pPr>
            <w:r w:rsidRPr="00E01655">
              <w:rPr>
                <w:color w:val="002060"/>
              </w:rPr>
              <w:t>POCOMENTE GENNARO</w:t>
            </w:r>
          </w:p>
        </w:tc>
        <w:tc>
          <w:tcPr>
            <w:tcW w:w="2200" w:type="dxa"/>
            <w:tcMar>
              <w:top w:w="20" w:type="dxa"/>
              <w:left w:w="20" w:type="dxa"/>
              <w:bottom w:w="20" w:type="dxa"/>
              <w:right w:w="20" w:type="dxa"/>
            </w:tcMar>
            <w:vAlign w:val="center"/>
            <w:hideMark/>
          </w:tcPr>
          <w:p w14:paraId="05BD5515" w14:textId="77777777" w:rsidR="00764529" w:rsidRPr="00E01655" w:rsidRDefault="00764529" w:rsidP="00BF7C20">
            <w:pPr>
              <w:pStyle w:val="movimento2"/>
              <w:rPr>
                <w:color w:val="002060"/>
              </w:rPr>
            </w:pPr>
            <w:r w:rsidRPr="00E01655">
              <w:rPr>
                <w:color w:val="002060"/>
              </w:rPr>
              <w:t xml:space="preserve">(CSI STELLA A.S.D.) </w:t>
            </w:r>
          </w:p>
        </w:tc>
        <w:tc>
          <w:tcPr>
            <w:tcW w:w="800" w:type="dxa"/>
            <w:tcMar>
              <w:top w:w="20" w:type="dxa"/>
              <w:left w:w="20" w:type="dxa"/>
              <w:bottom w:w="20" w:type="dxa"/>
              <w:right w:w="20" w:type="dxa"/>
            </w:tcMar>
            <w:vAlign w:val="center"/>
            <w:hideMark/>
          </w:tcPr>
          <w:p w14:paraId="4B75C259"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FADA140"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3101B0C" w14:textId="77777777" w:rsidR="00764529" w:rsidRPr="00E01655" w:rsidRDefault="00764529" w:rsidP="00BF7C20">
            <w:pPr>
              <w:pStyle w:val="movimento2"/>
              <w:rPr>
                <w:color w:val="002060"/>
              </w:rPr>
            </w:pPr>
            <w:r w:rsidRPr="00E01655">
              <w:rPr>
                <w:color w:val="002060"/>
              </w:rPr>
              <w:t> </w:t>
            </w:r>
          </w:p>
        </w:tc>
      </w:tr>
    </w:tbl>
    <w:p w14:paraId="4B518633" w14:textId="77777777" w:rsidR="00764529" w:rsidRDefault="00764529" w:rsidP="00764529">
      <w:pPr>
        <w:pStyle w:val="breakline"/>
        <w:rPr>
          <w:color w:val="002060"/>
        </w:rPr>
      </w:pPr>
    </w:p>
    <w:p w14:paraId="11963D9A" w14:textId="77777777" w:rsidR="00764529" w:rsidRPr="003A5633" w:rsidRDefault="00764529" w:rsidP="00764529">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4BC60613" w14:textId="77777777" w:rsidR="00764529" w:rsidRPr="003A5633" w:rsidRDefault="00764529" w:rsidP="00764529">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06E3EB89" w14:textId="77777777" w:rsidR="00764529" w:rsidRPr="00E01655" w:rsidRDefault="00764529" w:rsidP="00764529">
      <w:pPr>
        <w:pStyle w:val="breakline"/>
        <w:rPr>
          <w:rFonts w:eastAsiaTheme="minorEastAsia"/>
          <w:color w:val="002060"/>
        </w:rPr>
      </w:pPr>
    </w:p>
    <w:p w14:paraId="70CF9812" w14:textId="77777777" w:rsidR="00764529" w:rsidRPr="00E01655" w:rsidRDefault="00764529" w:rsidP="00764529">
      <w:pPr>
        <w:pStyle w:val="titoloprinc0"/>
        <w:rPr>
          <w:color w:val="002060"/>
        </w:rPr>
      </w:pPr>
      <w:r w:rsidRPr="00E01655">
        <w:rPr>
          <w:color w:val="002060"/>
        </w:rPr>
        <w:t>CLASSIFICA</w:t>
      </w:r>
    </w:p>
    <w:p w14:paraId="6709D84F" w14:textId="77777777" w:rsidR="00764529" w:rsidRPr="00E01655" w:rsidRDefault="00764529" w:rsidP="00764529">
      <w:pPr>
        <w:pStyle w:val="breakline"/>
        <w:rPr>
          <w:color w:val="002060"/>
        </w:rPr>
      </w:pPr>
    </w:p>
    <w:p w14:paraId="7FBC2C95" w14:textId="77777777" w:rsidR="00764529" w:rsidRPr="00E01655" w:rsidRDefault="00764529" w:rsidP="00764529">
      <w:pPr>
        <w:pStyle w:val="breakline"/>
        <w:rPr>
          <w:color w:val="002060"/>
        </w:rPr>
      </w:pPr>
    </w:p>
    <w:p w14:paraId="710740D2" w14:textId="77777777" w:rsidR="00764529" w:rsidRPr="00E01655" w:rsidRDefault="00764529" w:rsidP="00764529">
      <w:pPr>
        <w:pStyle w:val="sottotitolocampionato10"/>
        <w:rPr>
          <w:color w:val="002060"/>
        </w:rPr>
      </w:pPr>
      <w:r w:rsidRPr="00E016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3147BA70"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E9952"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CC151"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13B28"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75B9B"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1F645"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167F2"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D6F34"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FF1E3"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F5CB2"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3DA3B" w14:textId="77777777" w:rsidR="00764529" w:rsidRPr="00E01655" w:rsidRDefault="00764529" w:rsidP="00BF7C20">
            <w:pPr>
              <w:pStyle w:val="headertabella0"/>
              <w:rPr>
                <w:color w:val="002060"/>
              </w:rPr>
            </w:pPr>
            <w:r w:rsidRPr="00E01655">
              <w:rPr>
                <w:color w:val="002060"/>
              </w:rPr>
              <w:t>PE</w:t>
            </w:r>
          </w:p>
        </w:tc>
      </w:tr>
      <w:tr w:rsidR="00764529" w:rsidRPr="00E01655" w14:paraId="2D82208F"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C82C96" w14:textId="77777777" w:rsidR="00764529" w:rsidRPr="00E01655" w:rsidRDefault="00764529" w:rsidP="00BF7C20">
            <w:pPr>
              <w:pStyle w:val="rowtabella0"/>
              <w:rPr>
                <w:color w:val="002060"/>
              </w:rPr>
            </w:pPr>
            <w:r w:rsidRPr="00E0165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3E6C"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E9D77"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84BE"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54CC"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205E7"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490F"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8BA2"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8EC1"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A7833" w14:textId="77777777" w:rsidR="00764529" w:rsidRPr="00E01655" w:rsidRDefault="00764529" w:rsidP="00BF7C20">
            <w:pPr>
              <w:pStyle w:val="rowtabella0"/>
              <w:jc w:val="center"/>
              <w:rPr>
                <w:color w:val="002060"/>
              </w:rPr>
            </w:pPr>
            <w:r w:rsidRPr="00E01655">
              <w:rPr>
                <w:color w:val="002060"/>
              </w:rPr>
              <w:t>0</w:t>
            </w:r>
          </w:p>
        </w:tc>
      </w:tr>
      <w:tr w:rsidR="00764529" w:rsidRPr="00E01655" w14:paraId="58005C28"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7D43B" w14:textId="77777777" w:rsidR="00764529" w:rsidRPr="00E01655" w:rsidRDefault="00764529" w:rsidP="00BF7C20">
            <w:pPr>
              <w:pStyle w:val="rowtabella0"/>
              <w:rPr>
                <w:color w:val="002060"/>
                <w:lang w:val="es-ES"/>
              </w:rPr>
            </w:pPr>
            <w:r w:rsidRPr="00E0165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C3CF"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B716"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DAD7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5A731"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BFCB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99F9"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1C6B7"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2B7A"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DCEB9" w14:textId="77777777" w:rsidR="00764529" w:rsidRPr="00E01655" w:rsidRDefault="00764529" w:rsidP="00BF7C20">
            <w:pPr>
              <w:pStyle w:val="rowtabella0"/>
              <w:jc w:val="center"/>
              <w:rPr>
                <w:color w:val="002060"/>
              </w:rPr>
            </w:pPr>
            <w:r w:rsidRPr="00E01655">
              <w:rPr>
                <w:color w:val="002060"/>
              </w:rPr>
              <w:t>0</w:t>
            </w:r>
          </w:p>
        </w:tc>
      </w:tr>
      <w:tr w:rsidR="00764529" w:rsidRPr="00E01655" w14:paraId="3DACE0B2"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DC5947" w14:textId="77777777" w:rsidR="00764529" w:rsidRPr="00AC3269" w:rsidRDefault="00764529" w:rsidP="00BF7C20">
            <w:pPr>
              <w:pStyle w:val="rowtabella0"/>
              <w:rPr>
                <w:color w:val="002060"/>
                <w:lang w:val="en-US"/>
              </w:rPr>
            </w:pPr>
            <w:r w:rsidRPr="00AC3269">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BE1A"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C5F5"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320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51134"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F001"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106F"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04366"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681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F6A6" w14:textId="77777777" w:rsidR="00764529" w:rsidRPr="00E01655" w:rsidRDefault="00764529" w:rsidP="00BF7C20">
            <w:pPr>
              <w:pStyle w:val="rowtabella0"/>
              <w:jc w:val="center"/>
              <w:rPr>
                <w:color w:val="002060"/>
              </w:rPr>
            </w:pPr>
            <w:r w:rsidRPr="00E01655">
              <w:rPr>
                <w:color w:val="002060"/>
              </w:rPr>
              <w:t>0</w:t>
            </w:r>
          </w:p>
        </w:tc>
      </w:tr>
      <w:tr w:rsidR="00764529" w:rsidRPr="00E01655" w14:paraId="0809B0E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4F4D1" w14:textId="77777777" w:rsidR="00764529" w:rsidRPr="00E01655" w:rsidRDefault="00764529" w:rsidP="00BF7C20">
            <w:pPr>
              <w:pStyle w:val="rowtabella0"/>
              <w:rPr>
                <w:color w:val="002060"/>
                <w:lang w:val="es-ES"/>
              </w:rPr>
            </w:pPr>
            <w:r w:rsidRPr="00E0165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BBD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C64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5ADA"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147F"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6019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6B858"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E94D"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06F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0877" w14:textId="77777777" w:rsidR="00764529" w:rsidRPr="00E01655" w:rsidRDefault="00764529" w:rsidP="00BF7C20">
            <w:pPr>
              <w:pStyle w:val="rowtabella0"/>
              <w:jc w:val="center"/>
              <w:rPr>
                <w:color w:val="002060"/>
              </w:rPr>
            </w:pPr>
            <w:r w:rsidRPr="00E01655">
              <w:rPr>
                <w:color w:val="002060"/>
              </w:rPr>
              <w:t>0</w:t>
            </w:r>
          </w:p>
        </w:tc>
      </w:tr>
      <w:tr w:rsidR="00764529" w:rsidRPr="00E01655" w14:paraId="56C5D135"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D51297" w14:textId="77777777" w:rsidR="00764529" w:rsidRPr="00E01655" w:rsidRDefault="00764529" w:rsidP="00BF7C20">
            <w:pPr>
              <w:pStyle w:val="rowtabella0"/>
              <w:rPr>
                <w:color w:val="002060"/>
              </w:rPr>
            </w:pPr>
            <w:r w:rsidRPr="00E0165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2849"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550E"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E071"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072D"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AFEB2"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D918"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2CE3"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B8A9"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0E14" w14:textId="77777777" w:rsidR="00764529" w:rsidRPr="00E01655" w:rsidRDefault="00764529" w:rsidP="00BF7C20">
            <w:pPr>
              <w:pStyle w:val="rowtabella0"/>
              <w:jc w:val="center"/>
              <w:rPr>
                <w:color w:val="002060"/>
              </w:rPr>
            </w:pPr>
            <w:r w:rsidRPr="00E01655">
              <w:rPr>
                <w:color w:val="002060"/>
              </w:rPr>
              <w:t>0</w:t>
            </w:r>
          </w:p>
        </w:tc>
      </w:tr>
    </w:tbl>
    <w:p w14:paraId="7DF7C414" w14:textId="77777777" w:rsidR="00764529" w:rsidRDefault="00764529" w:rsidP="00764529">
      <w:pPr>
        <w:pStyle w:val="breakline"/>
        <w:rPr>
          <w:rFonts w:eastAsiaTheme="minorEastAsia"/>
          <w:color w:val="002060"/>
        </w:rPr>
      </w:pPr>
    </w:p>
    <w:p w14:paraId="7799E8FC" w14:textId="77777777" w:rsidR="00447E77" w:rsidRPr="00627E2A" w:rsidRDefault="00447E77" w:rsidP="00447E77">
      <w:pPr>
        <w:pStyle w:val="titoloprinc0"/>
        <w:rPr>
          <w:color w:val="002060"/>
        </w:rPr>
      </w:pPr>
      <w:r w:rsidRPr="00627E2A">
        <w:rPr>
          <w:color w:val="002060"/>
        </w:rPr>
        <w:t>PROGRAMMA GARE</w:t>
      </w:r>
    </w:p>
    <w:p w14:paraId="668BF45F" w14:textId="77777777" w:rsidR="00447E77" w:rsidRPr="00627E2A" w:rsidRDefault="00447E77" w:rsidP="00447E77">
      <w:pPr>
        <w:pStyle w:val="breakline"/>
        <w:rPr>
          <w:color w:val="002060"/>
        </w:rPr>
      </w:pPr>
    </w:p>
    <w:p w14:paraId="222ABED9" w14:textId="77777777" w:rsidR="00447E77" w:rsidRPr="00627E2A" w:rsidRDefault="00447E77" w:rsidP="00447E77">
      <w:pPr>
        <w:pStyle w:val="sottotitolocampionato10"/>
        <w:rPr>
          <w:color w:val="002060"/>
        </w:rPr>
      </w:pPr>
      <w:r w:rsidRPr="00627E2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47E77" w:rsidRPr="00627E2A" w14:paraId="60821319"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8589B"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C20FA"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9FB85"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32251"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840C9"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A442D"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62E10"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5E8376CF"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238683" w14:textId="77777777" w:rsidR="00447E77" w:rsidRPr="00627E2A" w:rsidRDefault="00447E77" w:rsidP="00BF7C20">
            <w:pPr>
              <w:pStyle w:val="rowtabella0"/>
              <w:rPr>
                <w:color w:val="002060"/>
              </w:rPr>
            </w:pPr>
            <w:r w:rsidRPr="00627E2A">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C4706" w14:textId="77777777" w:rsidR="00447E77" w:rsidRPr="00627E2A" w:rsidRDefault="00447E77" w:rsidP="00BF7C20">
            <w:pPr>
              <w:pStyle w:val="rowtabella0"/>
              <w:rPr>
                <w:color w:val="002060"/>
              </w:rPr>
            </w:pPr>
            <w:r w:rsidRPr="00627E2A">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D9FB4" w14:textId="77777777" w:rsidR="00447E77" w:rsidRPr="00627E2A" w:rsidRDefault="00447E77" w:rsidP="00BF7C20">
            <w:pPr>
              <w:pStyle w:val="rowtabella0"/>
              <w:jc w:val="center"/>
              <w:rPr>
                <w:color w:val="002060"/>
              </w:rPr>
            </w:pPr>
            <w:r w:rsidRPr="00627E2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46CCC" w14:textId="77777777" w:rsidR="00447E77" w:rsidRPr="00627E2A" w:rsidRDefault="00447E77" w:rsidP="00BF7C20">
            <w:pPr>
              <w:pStyle w:val="rowtabella0"/>
              <w:rPr>
                <w:color w:val="002060"/>
              </w:rPr>
            </w:pPr>
            <w:r w:rsidRPr="00627E2A">
              <w:rPr>
                <w:color w:val="002060"/>
              </w:rPr>
              <w:t>27/01/2024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E8EA0" w14:textId="77777777" w:rsidR="00447E77" w:rsidRPr="00627E2A" w:rsidRDefault="00447E77" w:rsidP="00BF7C20">
            <w:pPr>
              <w:pStyle w:val="rowtabella0"/>
              <w:rPr>
                <w:color w:val="002060"/>
              </w:rPr>
            </w:pPr>
            <w:r w:rsidRPr="00627E2A">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252A9" w14:textId="77777777" w:rsidR="00447E77" w:rsidRPr="00627E2A" w:rsidRDefault="00447E77" w:rsidP="00BF7C20">
            <w:pPr>
              <w:pStyle w:val="rowtabella0"/>
              <w:rPr>
                <w:color w:val="002060"/>
              </w:rPr>
            </w:pPr>
            <w:r w:rsidRPr="00627E2A">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A02A0" w14:textId="77777777" w:rsidR="00447E77" w:rsidRPr="00627E2A" w:rsidRDefault="00447E77" w:rsidP="00BF7C20">
            <w:pPr>
              <w:pStyle w:val="rowtabella0"/>
              <w:rPr>
                <w:color w:val="002060"/>
              </w:rPr>
            </w:pPr>
            <w:r w:rsidRPr="00627E2A">
              <w:rPr>
                <w:color w:val="002060"/>
              </w:rPr>
              <w:t>VIA DELLE ESPOSIZIONI, 33</w:t>
            </w:r>
          </w:p>
        </w:tc>
      </w:tr>
      <w:tr w:rsidR="00447E77" w:rsidRPr="00627E2A" w14:paraId="3A4D153C"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71D65C" w14:textId="77777777" w:rsidR="00447E77" w:rsidRPr="00627E2A" w:rsidRDefault="00447E77" w:rsidP="00BF7C20">
            <w:pPr>
              <w:pStyle w:val="rowtabella0"/>
              <w:rPr>
                <w:color w:val="002060"/>
              </w:rPr>
            </w:pPr>
            <w:r w:rsidRPr="00627E2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98E98" w14:textId="77777777" w:rsidR="00447E77" w:rsidRPr="00627E2A" w:rsidRDefault="00447E77" w:rsidP="00BF7C20">
            <w:pPr>
              <w:pStyle w:val="rowtabella0"/>
              <w:rPr>
                <w:color w:val="002060"/>
              </w:rPr>
            </w:pPr>
            <w:r w:rsidRPr="00627E2A">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02AC6" w14:textId="77777777" w:rsidR="00447E77" w:rsidRPr="00627E2A" w:rsidRDefault="00447E77" w:rsidP="00BF7C20">
            <w:pPr>
              <w:pStyle w:val="rowtabella0"/>
              <w:jc w:val="center"/>
              <w:rPr>
                <w:color w:val="002060"/>
              </w:rPr>
            </w:pPr>
            <w:r w:rsidRPr="00627E2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15A155" w14:textId="77777777" w:rsidR="00447E77" w:rsidRPr="00627E2A" w:rsidRDefault="00447E77" w:rsidP="00BF7C20">
            <w:pPr>
              <w:pStyle w:val="rowtabella0"/>
              <w:rPr>
                <w:color w:val="002060"/>
              </w:rPr>
            </w:pPr>
            <w:r w:rsidRPr="00627E2A">
              <w:rPr>
                <w:color w:val="002060"/>
              </w:rPr>
              <w:t>27/01/2024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DB0495" w14:textId="77777777" w:rsidR="00447E77" w:rsidRPr="00627E2A" w:rsidRDefault="00447E77" w:rsidP="00BF7C20">
            <w:pPr>
              <w:pStyle w:val="rowtabella0"/>
              <w:rPr>
                <w:color w:val="002060"/>
              </w:rPr>
            </w:pPr>
            <w:r w:rsidRPr="00627E2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BA5A4" w14:textId="77777777" w:rsidR="00447E77" w:rsidRPr="00627E2A" w:rsidRDefault="00447E77" w:rsidP="00BF7C20">
            <w:pPr>
              <w:pStyle w:val="rowtabella0"/>
              <w:rPr>
                <w:color w:val="002060"/>
              </w:rPr>
            </w:pPr>
            <w:r w:rsidRPr="00627E2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E526E" w14:textId="77777777" w:rsidR="00447E77" w:rsidRPr="00627E2A" w:rsidRDefault="00447E77" w:rsidP="00BF7C20">
            <w:pPr>
              <w:pStyle w:val="rowtabella0"/>
              <w:rPr>
                <w:color w:val="002060"/>
              </w:rPr>
            </w:pPr>
            <w:r w:rsidRPr="00627E2A">
              <w:rPr>
                <w:color w:val="002060"/>
              </w:rPr>
              <w:t>VIA B.BUOZZI</w:t>
            </w:r>
          </w:p>
        </w:tc>
      </w:tr>
    </w:tbl>
    <w:p w14:paraId="760D4EEE" w14:textId="77777777" w:rsidR="00447E77" w:rsidRPr="00E01655" w:rsidRDefault="00447E77" w:rsidP="00764529">
      <w:pPr>
        <w:pStyle w:val="breakline"/>
        <w:rPr>
          <w:rFonts w:eastAsiaTheme="minorEastAsia"/>
          <w:color w:val="002060"/>
        </w:rPr>
      </w:pPr>
    </w:p>
    <w:p w14:paraId="252A2DB3" w14:textId="77777777" w:rsidR="00764529" w:rsidRPr="00E01655" w:rsidRDefault="00764529" w:rsidP="00764529">
      <w:pPr>
        <w:pStyle w:val="breakline"/>
        <w:rPr>
          <w:color w:val="002060"/>
        </w:rPr>
      </w:pPr>
    </w:p>
    <w:p w14:paraId="21F866CC" w14:textId="77777777" w:rsidR="00AC3269" w:rsidRPr="00E01655" w:rsidRDefault="00AC3269" w:rsidP="00AC3269">
      <w:pPr>
        <w:pStyle w:val="titolocampionato0"/>
        <w:shd w:val="clear" w:color="auto" w:fill="CCCCCC"/>
        <w:spacing w:before="80" w:after="40"/>
        <w:rPr>
          <w:color w:val="002060"/>
        </w:rPr>
      </w:pPr>
      <w:r w:rsidRPr="00E01655">
        <w:rPr>
          <w:color w:val="002060"/>
        </w:rPr>
        <w:t>UNDER 19 CALCIO A 5 REGIONALE</w:t>
      </w:r>
    </w:p>
    <w:p w14:paraId="518C700F" w14:textId="77777777" w:rsidR="00AC3269" w:rsidRPr="00E01655" w:rsidRDefault="00AC3269" w:rsidP="00AC3269">
      <w:pPr>
        <w:pStyle w:val="titoloprinc0"/>
        <w:rPr>
          <w:color w:val="002060"/>
        </w:rPr>
      </w:pPr>
      <w:r w:rsidRPr="00E01655">
        <w:rPr>
          <w:color w:val="002060"/>
        </w:rPr>
        <w:t>RISULTATI</w:t>
      </w:r>
    </w:p>
    <w:p w14:paraId="13B3C206" w14:textId="77777777" w:rsidR="00AC3269" w:rsidRPr="00E01655" w:rsidRDefault="00AC3269" w:rsidP="00AC3269">
      <w:pPr>
        <w:pStyle w:val="breakline"/>
        <w:rPr>
          <w:color w:val="002060"/>
        </w:rPr>
      </w:pPr>
    </w:p>
    <w:p w14:paraId="72271A19" w14:textId="77777777" w:rsidR="00AC3269" w:rsidRPr="00E01655" w:rsidRDefault="00AC3269" w:rsidP="00AC3269">
      <w:pPr>
        <w:pStyle w:val="sottotitolocampionato10"/>
        <w:rPr>
          <w:color w:val="002060"/>
        </w:rPr>
      </w:pPr>
      <w:r w:rsidRPr="00E01655">
        <w:rPr>
          <w:color w:val="002060"/>
        </w:rPr>
        <w:t>RISULTATI UFFICIALI GARE DEL 20/01/2024</w:t>
      </w:r>
    </w:p>
    <w:p w14:paraId="61211A94" w14:textId="77777777" w:rsidR="00AC3269" w:rsidRPr="00447E77" w:rsidRDefault="00AC3269" w:rsidP="00AC3269">
      <w:pPr>
        <w:pStyle w:val="sottotitolocampionato20"/>
        <w:spacing w:before="0" w:beforeAutospacing="0" w:after="0" w:afterAutospacing="0"/>
        <w:rPr>
          <w:rFonts w:ascii="Arial" w:hAnsi="Arial" w:cs="Arial"/>
          <w:color w:val="002060"/>
          <w:sz w:val="20"/>
          <w:szCs w:val="20"/>
        </w:rPr>
      </w:pPr>
      <w:r w:rsidRPr="00447E77">
        <w:rPr>
          <w:rFonts w:ascii="Arial" w:hAnsi="Arial" w:cs="Arial"/>
          <w:color w:val="002060"/>
          <w:sz w:val="20"/>
          <w:szCs w:val="20"/>
        </w:rPr>
        <w:t>Si trascrivono qui di seguito i risultati ufficiali delle gare disputate</w:t>
      </w:r>
    </w:p>
    <w:p w14:paraId="4E059660" w14:textId="77777777" w:rsidR="00AC3269" w:rsidRPr="00E01655" w:rsidRDefault="00AC3269" w:rsidP="00AC326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3269" w:rsidRPr="00E01655" w14:paraId="5F11EFC8" w14:textId="77777777" w:rsidTr="008554D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C3269" w:rsidRPr="00E01655" w14:paraId="4E2C4C96" w14:textId="77777777" w:rsidTr="008554D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6CF52" w14:textId="77777777" w:rsidR="00AC3269" w:rsidRPr="00E01655" w:rsidRDefault="00AC3269" w:rsidP="008554D8">
                  <w:pPr>
                    <w:pStyle w:val="headertabella0"/>
                    <w:rPr>
                      <w:color w:val="002060"/>
                    </w:rPr>
                  </w:pPr>
                  <w:r w:rsidRPr="00E01655">
                    <w:rPr>
                      <w:color w:val="002060"/>
                    </w:rPr>
                    <w:t>GIRONE A - 1 Giornata - R</w:t>
                  </w:r>
                </w:p>
              </w:tc>
            </w:tr>
            <w:tr w:rsidR="00AC3269" w:rsidRPr="00E01655" w14:paraId="28ED6A0F" w14:textId="77777777" w:rsidTr="008554D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83017E" w14:textId="77777777" w:rsidR="00AC3269" w:rsidRPr="00E01655" w:rsidRDefault="00AC3269" w:rsidP="008554D8">
                  <w:pPr>
                    <w:pStyle w:val="rowtabella0"/>
                    <w:rPr>
                      <w:color w:val="002060"/>
                    </w:rPr>
                  </w:pPr>
                  <w:r w:rsidRPr="00E01655">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D00F0" w14:textId="77777777" w:rsidR="00AC3269" w:rsidRPr="00E01655" w:rsidRDefault="00AC3269" w:rsidP="008554D8">
                  <w:pPr>
                    <w:pStyle w:val="rowtabella0"/>
                    <w:rPr>
                      <w:color w:val="002060"/>
                    </w:rPr>
                  </w:pPr>
                  <w:r w:rsidRPr="00E01655">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9B993" w14:textId="77777777" w:rsidR="00AC3269" w:rsidRPr="00E01655" w:rsidRDefault="00AC3269" w:rsidP="008554D8">
                  <w:pPr>
                    <w:pStyle w:val="rowtabella0"/>
                    <w:jc w:val="center"/>
                    <w:rPr>
                      <w:color w:val="002060"/>
                    </w:rPr>
                  </w:pPr>
                  <w:r w:rsidRPr="00E01655">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D113B3" w14:textId="77777777" w:rsidR="00AC3269" w:rsidRPr="00E01655" w:rsidRDefault="00AC3269" w:rsidP="008554D8">
                  <w:pPr>
                    <w:pStyle w:val="rowtabella0"/>
                    <w:jc w:val="center"/>
                    <w:rPr>
                      <w:color w:val="002060"/>
                    </w:rPr>
                  </w:pPr>
                  <w:r w:rsidRPr="00E01655">
                    <w:rPr>
                      <w:color w:val="002060"/>
                    </w:rPr>
                    <w:t> </w:t>
                  </w:r>
                </w:p>
              </w:tc>
            </w:tr>
            <w:tr w:rsidR="00AC3269" w:rsidRPr="00E01655" w14:paraId="49E30BBC" w14:textId="77777777" w:rsidTr="008554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0A857C" w14:textId="77777777" w:rsidR="00AC3269" w:rsidRPr="00E01655" w:rsidRDefault="00AC3269" w:rsidP="008554D8">
                  <w:pPr>
                    <w:pStyle w:val="rowtabella0"/>
                    <w:rPr>
                      <w:color w:val="002060"/>
                    </w:rPr>
                  </w:pPr>
                  <w:r w:rsidRPr="00E01655">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AFBD31" w14:textId="77777777" w:rsidR="00AC3269" w:rsidRPr="00E01655" w:rsidRDefault="00AC3269" w:rsidP="008554D8">
                  <w:pPr>
                    <w:pStyle w:val="rowtabella0"/>
                    <w:rPr>
                      <w:color w:val="002060"/>
                    </w:rPr>
                  </w:pPr>
                  <w:r w:rsidRPr="00E01655">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F9BDCB" w14:textId="77777777" w:rsidR="00AC3269" w:rsidRPr="00E01655" w:rsidRDefault="00AC3269" w:rsidP="008554D8">
                  <w:pPr>
                    <w:pStyle w:val="rowtabella0"/>
                    <w:jc w:val="center"/>
                    <w:rPr>
                      <w:color w:val="002060"/>
                    </w:rPr>
                  </w:pPr>
                  <w:r w:rsidRPr="00E01655">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F2E90A" w14:textId="77777777" w:rsidR="00AC3269" w:rsidRPr="00E01655" w:rsidRDefault="00AC3269" w:rsidP="008554D8">
                  <w:pPr>
                    <w:pStyle w:val="rowtabella0"/>
                    <w:jc w:val="center"/>
                    <w:rPr>
                      <w:color w:val="002060"/>
                    </w:rPr>
                  </w:pPr>
                  <w:r w:rsidRPr="00E01655">
                    <w:rPr>
                      <w:color w:val="002060"/>
                    </w:rPr>
                    <w:t> </w:t>
                  </w:r>
                </w:p>
              </w:tc>
            </w:tr>
            <w:tr w:rsidR="00AC3269" w:rsidRPr="00E01655" w14:paraId="3554A977" w14:textId="77777777" w:rsidTr="008554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4602BD" w14:textId="77777777" w:rsidR="00AC3269" w:rsidRPr="00E01655" w:rsidRDefault="00AC3269" w:rsidP="008554D8">
                  <w:pPr>
                    <w:pStyle w:val="rowtabella0"/>
                    <w:rPr>
                      <w:color w:val="002060"/>
                    </w:rPr>
                  </w:pPr>
                  <w:r w:rsidRPr="00E01655">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E3E586" w14:textId="77777777" w:rsidR="00AC3269" w:rsidRPr="00E01655" w:rsidRDefault="00AC3269" w:rsidP="008554D8">
                  <w:pPr>
                    <w:pStyle w:val="rowtabella0"/>
                    <w:rPr>
                      <w:color w:val="002060"/>
                    </w:rPr>
                  </w:pPr>
                  <w:r w:rsidRPr="00E01655">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E92FDA" w14:textId="77777777" w:rsidR="00AC3269" w:rsidRPr="00E01655" w:rsidRDefault="00AC3269" w:rsidP="008554D8">
                  <w:pPr>
                    <w:pStyle w:val="rowtabella0"/>
                    <w:jc w:val="center"/>
                    <w:rPr>
                      <w:color w:val="002060"/>
                    </w:rPr>
                  </w:pPr>
                  <w:r w:rsidRPr="00E01655">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DDA6CC" w14:textId="77777777" w:rsidR="00AC3269" w:rsidRPr="00E01655" w:rsidRDefault="00AC3269" w:rsidP="008554D8">
                  <w:pPr>
                    <w:pStyle w:val="rowtabella0"/>
                    <w:jc w:val="center"/>
                    <w:rPr>
                      <w:color w:val="002060"/>
                    </w:rPr>
                  </w:pPr>
                  <w:r w:rsidRPr="00E01655">
                    <w:rPr>
                      <w:color w:val="002060"/>
                    </w:rPr>
                    <w:t> </w:t>
                  </w:r>
                </w:p>
              </w:tc>
            </w:tr>
            <w:tr w:rsidR="00AC3269" w:rsidRPr="00E01655" w14:paraId="53A30F8D" w14:textId="77777777" w:rsidTr="008554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F60D68" w14:textId="77777777" w:rsidR="00AC3269" w:rsidRPr="00E01655" w:rsidRDefault="00AC3269" w:rsidP="008554D8">
                  <w:pPr>
                    <w:pStyle w:val="rowtabella0"/>
                    <w:rPr>
                      <w:color w:val="002060"/>
                    </w:rPr>
                  </w:pPr>
                  <w:r w:rsidRPr="00E01655">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6CF3B8" w14:textId="77777777" w:rsidR="00AC3269" w:rsidRPr="00E01655" w:rsidRDefault="00AC3269" w:rsidP="008554D8">
                  <w:pPr>
                    <w:pStyle w:val="rowtabella0"/>
                    <w:rPr>
                      <w:color w:val="002060"/>
                    </w:rPr>
                  </w:pPr>
                  <w:r w:rsidRPr="00E01655">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CEC8BC" w14:textId="77777777" w:rsidR="00AC3269" w:rsidRPr="00E01655" w:rsidRDefault="00AC3269" w:rsidP="008554D8">
                  <w:pPr>
                    <w:pStyle w:val="rowtabella0"/>
                    <w:jc w:val="center"/>
                    <w:rPr>
                      <w:color w:val="002060"/>
                    </w:rPr>
                  </w:pPr>
                  <w:r w:rsidRPr="00E0165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F7CDE9" w14:textId="77777777" w:rsidR="00AC3269" w:rsidRPr="00E01655" w:rsidRDefault="00AC3269" w:rsidP="008554D8">
                  <w:pPr>
                    <w:pStyle w:val="rowtabella0"/>
                    <w:jc w:val="center"/>
                    <w:rPr>
                      <w:color w:val="002060"/>
                    </w:rPr>
                  </w:pPr>
                  <w:r w:rsidRPr="00E01655">
                    <w:rPr>
                      <w:color w:val="002060"/>
                    </w:rPr>
                    <w:t> </w:t>
                  </w:r>
                </w:p>
              </w:tc>
            </w:tr>
            <w:tr w:rsidR="00AC3269" w:rsidRPr="00E01655" w14:paraId="160CBB28" w14:textId="77777777" w:rsidTr="008554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987EFF" w14:textId="77777777" w:rsidR="00AC3269" w:rsidRPr="00E01655" w:rsidRDefault="00AC3269" w:rsidP="008554D8">
                  <w:pPr>
                    <w:pStyle w:val="rowtabella0"/>
                    <w:rPr>
                      <w:color w:val="002060"/>
                    </w:rPr>
                  </w:pPr>
                  <w:r w:rsidRPr="00E01655">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4CD042" w14:textId="77777777" w:rsidR="00AC3269" w:rsidRPr="00E01655" w:rsidRDefault="00AC3269" w:rsidP="008554D8">
                  <w:pPr>
                    <w:pStyle w:val="rowtabella0"/>
                    <w:rPr>
                      <w:color w:val="002060"/>
                    </w:rPr>
                  </w:pPr>
                  <w:r w:rsidRPr="00E01655">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DE42BB" w14:textId="77777777" w:rsidR="00AC3269" w:rsidRPr="00E01655" w:rsidRDefault="00AC3269" w:rsidP="008554D8">
                  <w:pPr>
                    <w:pStyle w:val="rowtabella0"/>
                    <w:jc w:val="center"/>
                    <w:rPr>
                      <w:color w:val="002060"/>
                    </w:rPr>
                  </w:pPr>
                  <w:r w:rsidRPr="00E01655">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B2AFBD" w14:textId="77777777" w:rsidR="00AC3269" w:rsidRPr="00E01655" w:rsidRDefault="00AC3269" w:rsidP="008554D8">
                  <w:pPr>
                    <w:pStyle w:val="rowtabella0"/>
                    <w:jc w:val="center"/>
                    <w:rPr>
                      <w:color w:val="002060"/>
                    </w:rPr>
                  </w:pPr>
                  <w:r w:rsidRPr="00E01655">
                    <w:rPr>
                      <w:color w:val="002060"/>
                    </w:rPr>
                    <w:t> </w:t>
                  </w:r>
                </w:p>
              </w:tc>
            </w:tr>
            <w:tr w:rsidR="00AC3269" w:rsidRPr="00E01655" w14:paraId="675AC203" w14:textId="77777777" w:rsidTr="008554D8">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74AAAD" w14:textId="77777777" w:rsidR="00AC3269" w:rsidRPr="00E01655" w:rsidRDefault="00AC3269" w:rsidP="008554D8">
                  <w:pPr>
                    <w:pStyle w:val="rowtabella0"/>
                    <w:rPr>
                      <w:color w:val="002060"/>
                    </w:rPr>
                  </w:pPr>
                  <w:r w:rsidRPr="00E01655">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C46AB6" w14:textId="77777777" w:rsidR="00AC3269" w:rsidRPr="00E01655" w:rsidRDefault="00AC3269" w:rsidP="008554D8">
                  <w:pPr>
                    <w:pStyle w:val="rowtabella0"/>
                    <w:rPr>
                      <w:color w:val="002060"/>
                    </w:rPr>
                  </w:pPr>
                  <w:r w:rsidRPr="00E01655">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3ECD57" w14:textId="77777777" w:rsidR="00AC3269" w:rsidRPr="00E01655" w:rsidRDefault="00AC3269" w:rsidP="008554D8">
                  <w:pPr>
                    <w:pStyle w:val="rowtabella0"/>
                    <w:jc w:val="center"/>
                    <w:rPr>
                      <w:color w:val="002060"/>
                    </w:rPr>
                  </w:pPr>
                  <w:r w:rsidRPr="00E0165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586655" w14:textId="77777777" w:rsidR="00AC3269" w:rsidRPr="00E01655" w:rsidRDefault="00AC3269" w:rsidP="008554D8">
                  <w:pPr>
                    <w:pStyle w:val="rowtabella0"/>
                    <w:jc w:val="center"/>
                    <w:rPr>
                      <w:color w:val="002060"/>
                    </w:rPr>
                  </w:pPr>
                  <w:r w:rsidRPr="00E01655">
                    <w:rPr>
                      <w:color w:val="002060"/>
                    </w:rPr>
                    <w:t> </w:t>
                  </w:r>
                </w:p>
              </w:tc>
            </w:tr>
            <w:tr w:rsidR="00AC3269" w:rsidRPr="00E01655" w14:paraId="6BBF7281" w14:textId="77777777" w:rsidTr="008554D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D1E61A" w14:textId="77777777" w:rsidR="00AC3269" w:rsidRPr="00E01655" w:rsidRDefault="00AC3269" w:rsidP="008554D8">
                  <w:pPr>
                    <w:pStyle w:val="rowtabella0"/>
                    <w:rPr>
                      <w:color w:val="002060"/>
                    </w:rPr>
                  </w:pPr>
                  <w:r w:rsidRPr="00E01655">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53455" w14:textId="77777777" w:rsidR="00AC3269" w:rsidRPr="00E01655" w:rsidRDefault="00AC3269" w:rsidP="008554D8">
                  <w:pPr>
                    <w:pStyle w:val="rowtabella0"/>
                    <w:rPr>
                      <w:color w:val="002060"/>
                    </w:rPr>
                  </w:pPr>
                  <w:r w:rsidRPr="00E01655">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58641" w14:textId="77777777" w:rsidR="00AC3269" w:rsidRPr="00E01655" w:rsidRDefault="00AC3269" w:rsidP="008554D8">
                  <w:pPr>
                    <w:pStyle w:val="rowtabella0"/>
                    <w:jc w:val="center"/>
                    <w:rPr>
                      <w:color w:val="002060"/>
                    </w:rPr>
                  </w:pPr>
                  <w:r w:rsidRPr="00E01655">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C6299" w14:textId="77777777" w:rsidR="00AC3269" w:rsidRPr="00E01655" w:rsidRDefault="00AC3269" w:rsidP="008554D8">
                  <w:pPr>
                    <w:pStyle w:val="rowtabella0"/>
                    <w:jc w:val="center"/>
                    <w:rPr>
                      <w:color w:val="002060"/>
                    </w:rPr>
                  </w:pPr>
                  <w:r w:rsidRPr="00E01655">
                    <w:rPr>
                      <w:color w:val="002060"/>
                    </w:rPr>
                    <w:t> </w:t>
                  </w:r>
                </w:p>
              </w:tc>
            </w:tr>
            <w:tr w:rsidR="00AC3269" w:rsidRPr="00E01655" w14:paraId="3C4F15E4" w14:textId="77777777" w:rsidTr="008554D8">
              <w:tc>
                <w:tcPr>
                  <w:tcW w:w="4700" w:type="dxa"/>
                  <w:gridSpan w:val="4"/>
                  <w:tcBorders>
                    <w:top w:val="nil"/>
                    <w:left w:val="nil"/>
                    <w:bottom w:val="nil"/>
                    <w:right w:val="nil"/>
                  </w:tcBorders>
                  <w:tcMar>
                    <w:top w:w="20" w:type="dxa"/>
                    <w:left w:w="20" w:type="dxa"/>
                    <w:bottom w:w="20" w:type="dxa"/>
                    <w:right w:w="20" w:type="dxa"/>
                  </w:tcMar>
                  <w:vAlign w:val="center"/>
                  <w:hideMark/>
                </w:tcPr>
                <w:p w14:paraId="2A98A06C" w14:textId="77777777" w:rsidR="00AC3269" w:rsidRPr="00E01655" w:rsidRDefault="00AC3269" w:rsidP="008554D8">
                  <w:pPr>
                    <w:pStyle w:val="rowtabella0"/>
                    <w:rPr>
                      <w:color w:val="002060"/>
                    </w:rPr>
                  </w:pPr>
                  <w:r w:rsidRPr="00E01655">
                    <w:rPr>
                      <w:color w:val="002060"/>
                    </w:rPr>
                    <w:t>(1) - disputata il 21/01/2024</w:t>
                  </w:r>
                </w:p>
              </w:tc>
            </w:tr>
          </w:tbl>
          <w:p w14:paraId="4107B0AF" w14:textId="77777777" w:rsidR="00AC3269" w:rsidRPr="00E01655" w:rsidRDefault="00AC3269" w:rsidP="008554D8">
            <w:pPr>
              <w:rPr>
                <w:color w:val="002060"/>
              </w:rPr>
            </w:pPr>
          </w:p>
        </w:tc>
      </w:tr>
    </w:tbl>
    <w:p w14:paraId="4E28AD10" w14:textId="77777777" w:rsidR="00AC3269" w:rsidRPr="00E01655" w:rsidRDefault="00AC3269" w:rsidP="00AC3269">
      <w:pPr>
        <w:pStyle w:val="breakline"/>
        <w:rPr>
          <w:rFonts w:eastAsiaTheme="minorEastAsia"/>
          <w:color w:val="002060"/>
        </w:rPr>
      </w:pPr>
    </w:p>
    <w:p w14:paraId="09841DC0" w14:textId="77777777" w:rsidR="00AC3269" w:rsidRPr="00E01655" w:rsidRDefault="00AC3269" w:rsidP="00AC3269">
      <w:pPr>
        <w:pStyle w:val="breakline"/>
        <w:rPr>
          <w:color w:val="002060"/>
        </w:rPr>
      </w:pPr>
    </w:p>
    <w:p w14:paraId="2C76078C" w14:textId="77777777" w:rsidR="00AC3269" w:rsidRPr="00E01655" w:rsidRDefault="00AC3269" w:rsidP="00AC3269">
      <w:pPr>
        <w:pStyle w:val="titoloprinc0"/>
        <w:rPr>
          <w:color w:val="002060"/>
        </w:rPr>
      </w:pPr>
      <w:r w:rsidRPr="00E01655">
        <w:rPr>
          <w:color w:val="002060"/>
        </w:rPr>
        <w:t>GIUDICE SPORTIVO</w:t>
      </w:r>
    </w:p>
    <w:p w14:paraId="470C538F" w14:textId="77777777" w:rsidR="00AC3269" w:rsidRPr="00E01655" w:rsidRDefault="00AC3269" w:rsidP="00AC3269">
      <w:pPr>
        <w:pStyle w:val="diffida"/>
        <w:rPr>
          <w:color w:val="002060"/>
        </w:rPr>
      </w:pPr>
      <w:r w:rsidRPr="00E01655">
        <w:rPr>
          <w:color w:val="002060"/>
        </w:rPr>
        <w:t>Il Giudice Sportivo Avv. Agnese Lazzaretti, con l'assistenza del segretario Angelo Castellana, nella seduta del 24/01/2024, ha adottato le decisioni che di seguito integralmente si riportano:</w:t>
      </w:r>
    </w:p>
    <w:p w14:paraId="3EEE7CA6" w14:textId="77777777" w:rsidR="00AC3269" w:rsidRPr="00E01655" w:rsidRDefault="00AC3269" w:rsidP="00AC3269">
      <w:pPr>
        <w:pStyle w:val="titolo10"/>
        <w:rPr>
          <w:color w:val="002060"/>
        </w:rPr>
      </w:pPr>
      <w:r w:rsidRPr="00E01655">
        <w:rPr>
          <w:color w:val="002060"/>
        </w:rPr>
        <w:t xml:space="preserve">GARE DEL 20/ 1/2024 </w:t>
      </w:r>
    </w:p>
    <w:p w14:paraId="5E30D521" w14:textId="77777777" w:rsidR="00AC3269" w:rsidRPr="00E01655" w:rsidRDefault="00AC3269" w:rsidP="00AC3269">
      <w:pPr>
        <w:pStyle w:val="titolo7a"/>
        <w:rPr>
          <w:color w:val="002060"/>
        </w:rPr>
      </w:pPr>
      <w:r w:rsidRPr="00E01655">
        <w:rPr>
          <w:color w:val="002060"/>
        </w:rPr>
        <w:t xml:space="preserve">PROVVEDIMENTI DISCIPLINARI </w:t>
      </w:r>
    </w:p>
    <w:p w14:paraId="126D3140" w14:textId="77777777" w:rsidR="00AC3269" w:rsidRPr="00E01655" w:rsidRDefault="00AC3269" w:rsidP="00AC3269">
      <w:pPr>
        <w:pStyle w:val="titolo7b0"/>
        <w:rPr>
          <w:color w:val="002060"/>
        </w:rPr>
      </w:pPr>
      <w:r w:rsidRPr="00E01655">
        <w:rPr>
          <w:color w:val="002060"/>
        </w:rPr>
        <w:t xml:space="preserve">In base alle risultanze degli atti ufficiali sono state deliberate le seguenti sanzioni disciplinari. </w:t>
      </w:r>
    </w:p>
    <w:p w14:paraId="02072B10" w14:textId="77777777" w:rsidR="00AC3269" w:rsidRPr="00E01655" w:rsidRDefault="00AC3269" w:rsidP="00AC3269">
      <w:pPr>
        <w:pStyle w:val="titolo30"/>
        <w:rPr>
          <w:color w:val="002060"/>
        </w:rPr>
      </w:pPr>
      <w:r w:rsidRPr="00E01655">
        <w:rPr>
          <w:color w:val="002060"/>
        </w:rPr>
        <w:t xml:space="preserve">ALLENATORI </w:t>
      </w:r>
    </w:p>
    <w:p w14:paraId="680BAAE0" w14:textId="77777777" w:rsidR="00AC3269" w:rsidRPr="00E01655" w:rsidRDefault="00AC3269" w:rsidP="00AC3269">
      <w:pPr>
        <w:pStyle w:val="titolo20"/>
        <w:rPr>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3269" w:rsidRPr="00E01655" w14:paraId="7486121B" w14:textId="77777777" w:rsidTr="008554D8">
        <w:tc>
          <w:tcPr>
            <w:tcW w:w="2200" w:type="dxa"/>
            <w:tcMar>
              <w:top w:w="20" w:type="dxa"/>
              <w:left w:w="20" w:type="dxa"/>
              <w:bottom w:w="20" w:type="dxa"/>
              <w:right w:w="20" w:type="dxa"/>
            </w:tcMar>
            <w:vAlign w:val="center"/>
            <w:hideMark/>
          </w:tcPr>
          <w:p w14:paraId="22A737B5" w14:textId="77777777" w:rsidR="00AC3269" w:rsidRPr="00E01655" w:rsidRDefault="00AC3269" w:rsidP="008554D8">
            <w:pPr>
              <w:pStyle w:val="movimento"/>
              <w:rPr>
                <w:color w:val="002060"/>
              </w:rPr>
            </w:pPr>
            <w:r w:rsidRPr="00E01655">
              <w:rPr>
                <w:color w:val="002060"/>
              </w:rPr>
              <w:lastRenderedPageBreak/>
              <w:t>VITALINO BENIAMINO</w:t>
            </w:r>
          </w:p>
        </w:tc>
        <w:tc>
          <w:tcPr>
            <w:tcW w:w="2200" w:type="dxa"/>
            <w:tcMar>
              <w:top w:w="20" w:type="dxa"/>
              <w:left w:w="20" w:type="dxa"/>
              <w:bottom w:w="20" w:type="dxa"/>
              <w:right w:w="20" w:type="dxa"/>
            </w:tcMar>
            <w:vAlign w:val="center"/>
            <w:hideMark/>
          </w:tcPr>
          <w:p w14:paraId="0410ED8E" w14:textId="77777777" w:rsidR="00AC3269" w:rsidRPr="00E01655" w:rsidRDefault="00AC3269" w:rsidP="008554D8">
            <w:pPr>
              <w:pStyle w:val="movimento2"/>
              <w:rPr>
                <w:color w:val="002060"/>
              </w:rPr>
            </w:pPr>
            <w:r w:rsidRPr="00E01655">
              <w:rPr>
                <w:color w:val="002060"/>
              </w:rPr>
              <w:t xml:space="preserve">(OSIMO FIVE) </w:t>
            </w:r>
          </w:p>
        </w:tc>
        <w:tc>
          <w:tcPr>
            <w:tcW w:w="800" w:type="dxa"/>
            <w:tcMar>
              <w:top w:w="20" w:type="dxa"/>
              <w:left w:w="20" w:type="dxa"/>
              <w:bottom w:w="20" w:type="dxa"/>
              <w:right w:w="20" w:type="dxa"/>
            </w:tcMar>
            <w:vAlign w:val="center"/>
            <w:hideMark/>
          </w:tcPr>
          <w:p w14:paraId="1876090D"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0345EE80"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CDB4F83" w14:textId="77777777" w:rsidR="00AC3269" w:rsidRPr="00E01655" w:rsidRDefault="00AC3269" w:rsidP="008554D8">
            <w:pPr>
              <w:pStyle w:val="movimento2"/>
              <w:rPr>
                <w:color w:val="002060"/>
              </w:rPr>
            </w:pPr>
            <w:r w:rsidRPr="00E01655">
              <w:rPr>
                <w:color w:val="002060"/>
              </w:rPr>
              <w:t> </w:t>
            </w:r>
          </w:p>
        </w:tc>
      </w:tr>
    </w:tbl>
    <w:p w14:paraId="56718B85" w14:textId="77777777" w:rsidR="00AC3269" w:rsidRPr="00E01655" w:rsidRDefault="00AC3269" w:rsidP="00AC3269">
      <w:pPr>
        <w:pStyle w:val="titolo30"/>
        <w:rPr>
          <w:rFonts w:eastAsiaTheme="minorEastAsia"/>
          <w:color w:val="002060"/>
        </w:rPr>
      </w:pPr>
      <w:r w:rsidRPr="00E01655">
        <w:rPr>
          <w:color w:val="002060"/>
        </w:rPr>
        <w:t xml:space="preserve">CALCIATORI ESPULSI </w:t>
      </w:r>
    </w:p>
    <w:p w14:paraId="5D0254F1" w14:textId="77777777" w:rsidR="00AC3269" w:rsidRPr="00E01655" w:rsidRDefault="00AC3269" w:rsidP="00AC3269">
      <w:pPr>
        <w:pStyle w:val="titolo20"/>
        <w:rPr>
          <w:color w:val="002060"/>
        </w:rPr>
      </w:pPr>
      <w:r w:rsidRPr="00E01655">
        <w:rPr>
          <w:color w:val="002060"/>
        </w:rPr>
        <w:t xml:space="preserve">SQUALIFICA PER DUE GARE EFFETTIVE </w:t>
      </w:r>
    </w:p>
    <w:tbl>
      <w:tblPr>
        <w:tblW w:w="10693" w:type="dxa"/>
        <w:tblInd w:w="30" w:type="dxa"/>
        <w:tblCellMar>
          <w:left w:w="0" w:type="dxa"/>
          <w:right w:w="0" w:type="dxa"/>
        </w:tblCellMar>
        <w:tblLook w:val="04A0" w:firstRow="1" w:lastRow="0" w:firstColumn="1" w:lastColumn="0" w:noHBand="0" w:noVBand="1"/>
      </w:tblPr>
      <w:tblGrid>
        <w:gridCol w:w="2200"/>
        <w:gridCol w:w="7693"/>
        <w:gridCol w:w="60"/>
        <w:gridCol w:w="740"/>
      </w:tblGrid>
      <w:tr w:rsidR="00AC3269" w:rsidRPr="00E01655" w14:paraId="766C4A3F" w14:textId="77777777" w:rsidTr="008554D8">
        <w:tc>
          <w:tcPr>
            <w:tcW w:w="2200" w:type="dxa"/>
            <w:tcMar>
              <w:top w:w="20" w:type="dxa"/>
              <w:left w:w="20" w:type="dxa"/>
              <w:bottom w:w="20" w:type="dxa"/>
              <w:right w:w="20" w:type="dxa"/>
            </w:tcMar>
            <w:vAlign w:val="center"/>
          </w:tcPr>
          <w:p w14:paraId="3D818368" w14:textId="77777777" w:rsidR="00AC3269" w:rsidRPr="00E01655" w:rsidRDefault="00AC3269" w:rsidP="008554D8">
            <w:pPr>
              <w:pStyle w:val="movimento"/>
              <w:rPr>
                <w:color w:val="002060"/>
              </w:rPr>
            </w:pPr>
            <w:r w:rsidRPr="00E01655">
              <w:rPr>
                <w:color w:val="002060"/>
              </w:rPr>
              <w:t>ACHOURI YASSINE</w:t>
            </w:r>
          </w:p>
        </w:tc>
        <w:tc>
          <w:tcPr>
            <w:tcW w:w="7693" w:type="dxa"/>
            <w:tcMar>
              <w:top w:w="20" w:type="dxa"/>
              <w:left w:w="20" w:type="dxa"/>
              <w:bottom w:w="20" w:type="dxa"/>
              <w:right w:w="20" w:type="dxa"/>
            </w:tcMar>
            <w:vAlign w:val="center"/>
          </w:tcPr>
          <w:p w14:paraId="2C9B0F2A" w14:textId="77777777" w:rsidR="00AC3269" w:rsidRPr="00E01655" w:rsidRDefault="00AC3269" w:rsidP="008554D8">
            <w:pPr>
              <w:pStyle w:val="movimento2"/>
              <w:rPr>
                <w:color w:val="002060"/>
              </w:rPr>
            </w:pPr>
            <w:r w:rsidRPr="00E01655">
              <w:rPr>
                <w:color w:val="002060"/>
              </w:rPr>
              <w:t xml:space="preserve">(CANTINE RIUNITE CSI) </w:t>
            </w:r>
          </w:p>
        </w:tc>
        <w:tc>
          <w:tcPr>
            <w:tcW w:w="800" w:type="dxa"/>
            <w:gridSpan w:val="2"/>
            <w:tcMar>
              <w:top w:w="20" w:type="dxa"/>
              <w:left w:w="20" w:type="dxa"/>
              <w:bottom w:w="20" w:type="dxa"/>
              <w:right w:w="20" w:type="dxa"/>
            </w:tcMar>
            <w:vAlign w:val="center"/>
          </w:tcPr>
          <w:p w14:paraId="53A184B1" w14:textId="77777777" w:rsidR="00AC3269" w:rsidRPr="00E01655" w:rsidRDefault="00AC3269" w:rsidP="008554D8">
            <w:pPr>
              <w:pStyle w:val="movimento"/>
              <w:rPr>
                <w:color w:val="002060"/>
              </w:rPr>
            </w:pPr>
          </w:p>
        </w:tc>
      </w:tr>
      <w:tr w:rsidR="00AC3269" w:rsidRPr="00EF7769" w14:paraId="1E5F6548" w14:textId="77777777" w:rsidTr="008554D8">
        <w:trPr>
          <w:gridAfter w:val="1"/>
          <w:wAfter w:w="740" w:type="dxa"/>
        </w:trPr>
        <w:tc>
          <w:tcPr>
            <w:tcW w:w="9893" w:type="dxa"/>
            <w:gridSpan w:val="2"/>
            <w:tcMar>
              <w:top w:w="20" w:type="dxa"/>
              <w:left w:w="20" w:type="dxa"/>
              <w:bottom w:w="20" w:type="dxa"/>
              <w:right w:w="20" w:type="dxa"/>
            </w:tcMar>
            <w:vAlign w:val="center"/>
          </w:tcPr>
          <w:p w14:paraId="33694BD2" w14:textId="77777777" w:rsidR="00AC3269" w:rsidRPr="00EF7769" w:rsidRDefault="00AC3269" w:rsidP="008554D8">
            <w:pPr>
              <w:pStyle w:val="movimento"/>
              <w:rPr>
                <w:color w:val="002060"/>
                <w:sz w:val="20"/>
                <w:szCs w:val="20"/>
              </w:rPr>
            </w:pPr>
            <w:r w:rsidRPr="00EF7769">
              <w:rPr>
                <w:color w:val="002060"/>
                <w:sz w:val="20"/>
                <w:szCs w:val="20"/>
              </w:rPr>
              <w:t>Espulso per comportamento irriguardoso nei confronti di un avversario, recandosi negli spogliatoi danneggiava la porta del bagno. Per quanto riguarda il risarcimento del danno si rinvia a quanto previsto dalla vigente normativa.</w:t>
            </w:r>
          </w:p>
        </w:tc>
        <w:tc>
          <w:tcPr>
            <w:tcW w:w="60" w:type="dxa"/>
            <w:tcMar>
              <w:top w:w="20" w:type="dxa"/>
              <w:left w:w="20" w:type="dxa"/>
              <w:bottom w:w="20" w:type="dxa"/>
              <w:right w:w="20" w:type="dxa"/>
            </w:tcMar>
            <w:vAlign w:val="center"/>
          </w:tcPr>
          <w:p w14:paraId="698E97B8" w14:textId="77777777" w:rsidR="00AC3269" w:rsidRPr="00EF7769" w:rsidRDefault="00AC3269" w:rsidP="008554D8">
            <w:pPr>
              <w:pStyle w:val="movimento2"/>
              <w:rPr>
                <w:color w:val="002060"/>
                <w:sz w:val="20"/>
                <w:szCs w:val="20"/>
              </w:rPr>
            </w:pPr>
          </w:p>
        </w:tc>
      </w:tr>
      <w:tr w:rsidR="00AC3269" w:rsidRPr="00EF7769" w14:paraId="3E071A1C" w14:textId="77777777" w:rsidTr="008554D8">
        <w:trPr>
          <w:gridAfter w:val="1"/>
          <w:wAfter w:w="740" w:type="dxa"/>
        </w:trPr>
        <w:tc>
          <w:tcPr>
            <w:tcW w:w="9893" w:type="dxa"/>
            <w:gridSpan w:val="2"/>
            <w:tcMar>
              <w:top w:w="20" w:type="dxa"/>
              <w:left w:w="20" w:type="dxa"/>
              <w:bottom w:w="20" w:type="dxa"/>
              <w:right w:w="20" w:type="dxa"/>
            </w:tcMar>
            <w:vAlign w:val="center"/>
          </w:tcPr>
          <w:p w14:paraId="4CBD4329" w14:textId="77777777" w:rsidR="00AC3269" w:rsidRPr="00EF7769" w:rsidRDefault="00AC3269" w:rsidP="008554D8">
            <w:pPr>
              <w:pStyle w:val="movimento"/>
              <w:rPr>
                <w:color w:val="002060"/>
                <w:sz w:val="20"/>
                <w:szCs w:val="20"/>
              </w:rPr>
            </w:pPr>
          </w:p>
        </w:tc>
        <w:tc>
          <w:tcPr>
            <w:tcW w:w="60" w:type="dxa"/>
            <w:tcMar>
              <w:top w:w="20" w:type="dxa"/>
              <w:left w:w="20" w:type="dxa"/>
              <w:bottom w:w="20" w:type="dxa"/>
              <w:right w:w="20" w:type="dxa"/>
            </w:tcMar>
            <w:vAlign w:val="center"/>
          </w:tcPr>
          <w:p w14:paraId="13C66B17" w14:textId="77777777" w:rsidR="00AC3269" w:rsidRPr="00EF7769" w:rsidRDefault="00AC3269" w:rsidP="008554D8">
            <w:pPr>
              <w:pStyle w:val="movimento2"/>
              <w:rPr>
                <w:color w:val="002060"/>
                <w:sz w:val="20"/>
                <w:szCs w:val="20"/>
              </w:rPr>
            </w:pPr>
          </w:p>
        </w:tc>
      </w:tr>
      <w:tr w:rsidR="00AC3269" w:rsidRPr="00E01655" w14:paraId="6E8FE062" w14:textId="77777777" w:rsidTr="008554D8">
        <w:tc>
          <w:tcPr>
            <w:tcW w:w="2200" w:type="dxa"/>
            <w:tcMar>
              <w:top w:w="20" w:type="dxa"/>
              <w:left w:w="20" w:type="dxa"/>
              <w:bottom w:w="20" w:type="dxa"/>
              <w:right w:w="20" w:type="dxa"/>
            </w:tcMar>
            <w:vAlign w:val="center"/>
            <w:hideMark/>
          </w:tcPr>
          <w:p w14:paraId="31818C53" w14:textId="77777777" w:rsidR="00AC3269" w:rsidRPr="00E01655" w:rsidRDefault="00AC3269" w:rsidP="008554D8">
            <w:pPr>
              <w:pStyle w:val="movimento"/>
              <w:rPr>
                <w:color w:val="002060"/>
              </w:rPr>
            </w:pPr>
            <w:r w:rsidRPr="00E01655">
              <w:rPr>
                <w:color w:val="002060"/>
              </w:rPr>
              <w:t>CAMMARATA ANTONIO</w:t>
            </w:r>
          </w:p>
        </w:tc>
        <w:tc>
          <w:tcPr>
            <w:tcW w:w="7693" w:type="dxa"/>
            <w:tcMar>
              <w:top w:w="20" w:type="dxa"/>
              <w:left w:w="20" w:type="dxa"/>
              <w:bottom w:w="20" w:type="dxa"/>
              <w:right w:w="20" w:type="dxa"/>
            </w:tcMar>
            <w:vAlign w:val="center"/>
            <w:hideMark/>
          </w:tcPr>
          <w:p w14:paraId="51F1120F" w14:textId="77777777" w:rsidR="00AC3269" w:rsidRPr="00E01655" w:rsidRDefault="00AC3269" w:rsidP="008554D8">
            <w:pPr>
              <w:pStyle w:val="movimento2"/>
              <w:rPr>
                <w:color w:val="002060"/>
              </w:rPr>
            </w:pPr>
            <w:r w:rsidRPr="00E01655">
              <w:rPr>
                <w:color w:val="002060"/>
              </w:rPr>
              <w:t xml:space="preserve">(BORGOROSSO TOLENTINO) </w:t>
            </w:r>
          </w:p>
        </w:tc>
        <w:tc>
          <w:tcPr>
            <w:tcW w:w="800" w:type="dxa"/>
            <w:gridSpan w:val="2"/>
            <w:tcMar>
              <w:top w:w="20" w:type="dxa"/>
              <w:left w:w="20" w:type="dxa"/>
              <w:bottom w:w="20" w:type="dxa"/>
              <w:right w:w="20" w:type="dxa"/>
            </w:tcMar>
            <w:vAlign w:val="center"/>
            <w:hideMark/>
          </w:tcPr>
          <w:p w14:paraId="284EB559" w14:textId="77777777" w:rsidR="00AC3269" w:rsidRPr="00E01655" w:rsidRDefault="00AC3269" w:rsidP="008554D8">
            <w:pPr>
              <w:pStyle w:val="movimento"/>
              <w:rPr>
                <w:color w:val="002060"/>
              </w:rPr>
            </w:pPr>
            <w:r w:rsidRPr="00E01655">
              <w:rPr>
                <w:color w:val="002060"/>
              </w:rPr>
              <w:t> </w:t>
            </w:r>
          </w:p>
        </w:tc>
      </w:tr>
      <w:tr w:rsidR="00AC3269" w:rsidRPr="00E01655" w14:paraId="393148BF" w14:textId="77777777" w:rsidTr="008554D8">
        <w:tc>
          <w:tcPr>
            <w:tcW w:w="2200" w:type="dxa"/>
            <w:tcMar>
              <w:top w:w="20" w:type="dxa"/>
              <w:left w:w="20" w:type="dxa"/>
              <w:bottom w:w="20" w:type="dxa"/>
              <w:right w:w="20" w:type="dxa"/>
            </w:tcMar>
            <w:vAlign w:val="center"/>
          </w:tcPr>
          <w:p w14:paraId="20A013A1" w14:textId="77777777" w:rsidR="00AC3269" w:rsidRPr="00E01655" w:rsidRDefault="00AC3269" w:rsidP="008554D8">
            <w:pPr>
              <w:pStyle w:val="movimento"/>
              <w:rPr>
                <w:color w:val="002060"/>
              </w:rPr>
            </w:pPr>
          </w:p>
        </w:tc>
        <w:tc>
          <w:tcPr>
            <w:tcW w:w="7693" w:type="dxa"/>
            <w:tcMar>
              <w:top w:w="20" w:type="dxa"/>
              <w:left w:w="20" w:type="dxa"/>
              <w:bottom w:w="20" w:type="dxa"/>
              <w:right w:w="20" w:type="dxa"/>
            </w:tcMar>
            <w:vAlign w:val="center"/>
          </w:tcPr>
          <w:p w14:paraId="381DBD10" w14:textId="77777777" w:rsidR="00AC3269" w:rsidRPr="00E01655" w:rsidRDefault="00AC3269" w:rsidP="008554D8">
            <w:pPr>
              <w:pStyle w:val="movimento2"/>
              <w:rPr>
                <w:color w:val="002060"/>
              </w:rPr>
            </w:pPr>
          </w:p>
        </w:tc>
        <w:tc>
          <w:tcPr>
            <w:tcW w:w="800" w:type="dxa"/>
            <w:gridSpan w:val="2"/>
            <w:tcMar>
              <w:top w:w="20" w:type="dxa"/>
              <w:left w:w="20" w:type="dxa"/>
              <w:bottom w:w="20" w:type="dxa"/>
              <w:right w:w="20" w:type="dxa"/>
            </w:tcMar>
            <w:vAlign w:val="center"/>
          </w:tcPr>
          <w:p w14:paraId="67EAE3C7" w14:textId="77777777" w:rsidR="00AC3269" w:rsidRPr="00E01655" w:rsidRDefault="00AC3269" w:rsidP="008554D8">
            <w:pPr>
              <w:pStyle w:val="movimento"/>
              <w:rPr>
                <w:color w:val="002060"/>
              </w:rPr>
            </w:pPr>
          </w:p>
        </w:tc>
      </w:tr>
    </w:tbl>
    <w:p w14:paraId="32C0A01A" w14:textId="77777777" w:rsidR="00AC3269" w:rsidRPr="00E01655" w:rsidRDefault="00AC3269" w:rsidP="00AC3269">
      <w:pPr>
        <w:pStyle w:val="titolo30"/>
        <w:rPr>
          <w:rFonts w:eastAsiaTheme="minorEastAsia"/>
          <w:color w:val="002060"/>
        </w:rPr>
      </w:pPr>
      <w:r w:rsidRPr="00E01655">
        <w:rPr>
          <w:color w:val="002060"/>
        </w:rPr>
        <w:t xml:space="preserve">CALCIATORI NON ESPULSI </w:t>
      </w:r>
    </w:p>
    <w:p w14:paraId="22CAE1AF" w14:textId="77777777" w:rsidR="00AC3269" w:rsidRPr="00E01655" w:rsidRDefault="00AC3269" w:rsidP="00AC3269">
      <w:pPr>
        <w:pStyle w:val="titolo20"/>
        <w:rPr>
          <w:color w:val="002060"/>
        </w:rPr>
      </w:pPr>
      <w:r w:rsidRPr="00E0165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3269" w:rsidRPr="00E01655" w14:paraId="76932B50" w14:textId="77777777" w:rsidTr="008554D8">
        <w:tc>
          <w:tcPr>
            <w:tcW w:w="2200" w:type="dxa"/>
            <w:tcMar>
              <w:top w:w="20" w:type="dxa"/>
              <w:left w:w="20" w:type="dxa"/>
              <w:bottom w:w="20" w:type="dxa"/>
              <w:right w:w="20" w:type="dxa"/>
            </w:tcMar>
            <w:vAlign w:val="center"/>
            <w:hideMark/>
          </w:tcPr>
          <w:p w14:paraId="5C40C10D" w14:textId="77777777" w:rsidR="00AC3269" w:rsidRPr="00E01655" w:rsidRDefault="00AC3269" w:rsidP="008554D8">
            <w:pPr>
              <w:pStyle w:val="movimento"/>
              <w:rPr>
                <w:color w:val="002060"/>
              </w:rPr>
            </w:pPr>
            <w:r w:rsidRPr="00E01655">
              <w:rPr>
                <w:color w:val="002060"/>
              </w:rPr>
              <w:t>RIPA RICCARDO</w:t>
            </w:r>
          </w:p>
        </w:tc>
        <w:tc>
          <w:tcPr>
            <w:tcW w:w="2200" w:type="dxa"/>
            <w:tcMar>
              <w:top w:w="20" w:type="dxa"/>
              <w:left w:w="20" w:type="dxa"/>
              <w:bottom w:w="20" w:type="dxa"/>
              <w:right w:w="20" w:type="dxa"/>
            </w:tcMar>
            <w:vAlign w:val="center"/>
            <w:hideMark/>
          </w:tcPr>
          <w:p w14:paraId="3B3AFEB1" w14:textId="77777777" w:rsidR="00AC3269" w:rsidRPr="00E01655" w:rsidRDefault="00AC3269" w:rsidP="008554D8">
            <w:pPr>
              <w:pStyle w:val="movimento2"/>
              <w:rPr>
                <w:color w:val="002060"/>
              </w:rPr>
            </w:pPr>
            <w:r w:rsidRPr="00E01655">
              <w:rPr>
                <w:color w:val="002060"/>
              </w:rPr>
              <w:t xml:space="preserve">(NUOVA JUVENTINA FFC) </w:t>
            </w:r>
          </w:p>
        </w:tc>
        <w:tc>
          <w:tcPr>
            <w:tcW w:w="800" w:type="dxa"/>
            <w:tcMar>
              <w:top w:w="20" w:type="dxa"/>
              <w:left w:w="20" w:type="dxa"/>
              <w:bottom w:w="20" w:type="dxa"/>
              <w:right w:w="20" w:type="dxa"/>
            </w:tcMar>
            <w:vAlign w:val="center"/>
            <w:hideMark/>
          </w:tcPr>
          <w:p w14:paraId="6149A683"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185E41A"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88CA497" w14:textId="77777777" w:rsidR="00AC3269" w:rsidRPr="00E01655" w:rsidRDefault="00AC3269" w:rsidP="008554D8">
            <w:pPr>
              <w:pStyle w:val="movimento2"/>
              <w:rPr>
                <w:color w:val="002060"/>
              </w:rPr>
            </w:pPr>
            <w:r w:rsidRPr="00E01655">
              <w:rPr>
                <w:color w:val="002060"/>
              </w:rPr>
              <w:t> </w:t>
            </w:r>
          </w:p>
        </w:tc>
      </w:tr>
    </w:tbl>
    <w:p w14:paraId="06F1A2F0" w14:textId="77777777" w:rsidR="00AC3269" w:rsidRPr="00E01655" w:rsidRDefault="00AC3269" w:rsidP="00AC3269">
      <w:pPr>
        <w:pStyle w:val="titolo20"/>
        <w:rPr>
          <w:rFonts w:eastAsiaTheme="minorEastAsia"/>
          <w:color w:val="002060"/>
        </w:rPr>
      </w:pPr>
      <w:r w:rsidRPr="00E016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3269" w:rsidRPr="00E01655" w14:paraId="46CC62EE" w14:textId="77777777" w:rsidTr="008554D8">
        <w:tc>
          <w:tcPr>
            <w:tcW w:w="2200" w:type="dxa"/>
            <w:tcMar>
              <w:top w:w="20" w:type="dxa"/>
              <w:left w:w="20" w:type="dxa"/>
              <w:bottom w:w="20" w:type="dxa"/>
              <w:right w:w="20" w:type="dxa"/>
            </w:tcMar>
            <w:vAlign w:val="center"/>
            <w:hideMark/>
          </w:tcPr>
          <w:p w14:paraId="7F0482DD" w14:textId="77777777" w:rsidR="00AC3269" w:rsidRPr="00E01655" w:rsidRDefault="00AC3269" w:rsidP="008554D8">
            <w:pPr>
              <w:pStyle w:val="movimento"/>
              <w:rPr>
                <w:color w:val="002060"/>
              </w:rPr>
            </w:pPr>
            <w:r w:rsidRPr="00E01655">
              <w:rPr>
                <w:color w:val="002060"/>
              </w:rPr>
              <w:t>TURBA VITALIY</w:t>
            </w:r>
          </w:p>
        </w:tc>
        <w:tc>
          <w:tcPr>
            <w:tcW w:w="2200" w:type="dxa"/>
            <w:tcMar>
              <w:top w:w="20" w:type="dxa"/>
              <w:left w:w="20" w:type="dxa"/>
              <w:bottom w:w="20" w:type="dxa"/>
              <w:right w:w="20" w:type="dxa"/>
            </w:tcMar>
            <w:vAlign w:val="center"/>
            <w:hideMark/>
          </w:tcPr>
          <w:p w14:paraId="6B1D4288" w14:textId="77777777" w:rsidR="00AC3269" w:rsidRPr="00E01655" w:rsidRDefault="00AC3269" w:rsidP="008554D8">
            <w:pPr>
              <w:pStyle w:val="movimento2"/>
              <w:rPr>
                <w:color w:val="002060"/>
              </w:rPr>
            </w:pPr>
            <w:r w:rsidRPr="00E01655">
              <w:rPr>
                <w:color w:val="002060"/>
              </w:rPr>
              <w:t xml:space="preserve">(BORGOROSSO TOLENTINO) </w:t>
            </w:r>
          </w:p>
        </w:tc>
        <w:tc>
          <w:tcPr>
            <w:tcW w:w="800" w:type="dxa"/>
            <w:tcMar>
              <w:top w:w="20" w:type="dxa"/>
              <w:left w:w="20" w:type="dxa"/>
              <w:bottom w:w="20" w:type="dxa"/>
              <w:right w:w="20" w:type="dxa"/>
            </w:tcMar>
            <w:vAlign w:val="center"/>
            <w:hideMark/>
          </w:tcPr>
          <w:p w14:paraId="5C8E4B1F"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9E4DDDE" w14:textId="77777777" w:rsidR="00AC3269" w:rsidRPr="00E01655" w:rsidRDefault="00AC3269" w:rsidP="008554D8">
            <w:pPr>
              <w:pStyle w:val="movimento"/>
              <w:rPr>
                <w:color w:val="002060"/>
              </w:rPr>
            </w:pPr>
            <w:r w:rsidRPr="00E01655">
              <w:rPr>
                <w:color w:val="002060"/>
              </w:rPr>
              <w:t>CENTANNI TOMMASO</w:t>
            </w:r>
          </w:p>
        </w:tc>
        <w:tc>
          <w:tcPr>
            <w:tcW w:w="2200" w:type="dxa"/>
            <w:tcMar>
              <w:top w:w="20" w:type="dxa"/>
              <w:left w:w="20" w:type="dxa"/>
              <w:bottom w:w="20" w:type="dxa"/>
              <w:right w:w="20" w:type="dxa"/>
            </w:tcMar>
            <w:vAlign w:val="center"/>
            <w:hideMark/>
          </w:tcPr>
          <w:p w14:paraId="3C208649" w14:textId="77777777" w:rsidR="00AC3269" w:rsidRPr="00E01655" w:rsidRDefault="00AC3269" w:rsidP="008554D8">
            <w:pPr>
              <w:pStyle w:val="movimento2"/>
              <w:rPr>
                <w:color w:val="002060"/>
              </w:rPr>
            </w:pPr>
            <w:r w:rsidRPr="00E01655">
              <w:rPr>
                <w:color w:val="002060"/>
              </w:rPr>
              <w:t xml:space="preserve">(NUOVA JUVENTINA FFC) </w:t>
            </w:r>
          </w:p>
        </w:tc>
      </w:tr>
      <w:tr w:rsidR="00AC3269" w:rsidRPr="00E01655" w14:paraId="0E32DD0F" w14:textId="77777777" w:rsidTr="008554D8">
        <w:tc>
          <w:tcPr>
            <w:tcW w:w="2200" w:type="dxa"/>
            <w:tcMar>
              <w:top w:w="20" w:type="dxa"/>
              <w:left w:w="20" w:type="dxa"/>
              <w:bottom w:w="20" w:type="dxa"/>
              <w:right w:w="20" w:type="dxa"/>
            </w:tcMar>
            <w:vAlign w:val="center"/>
            <w:hideMark/>
          </w:tcPr>
          <w:p w14:paraId="29FC1815" w14:textId="77777777" w:rsidR="00AC3269" w:rsidRPr="00E01655" w:rsidRDefault="00AC3269" w:rsidP="008554D8">
            <w:pPr>
              <w:pStyle w:val="movimento"/>
              <w:rPr>
                <w:color w:val="002060"/>
              </w:rPr>
            </w:pPr>
            <w:r w:rsidRPr="00E01655">
              <w:rPr>
                <w:color w:val="002060"/>
              </w:rPr>
              <w:t>PJESHKA FLAVIO</w:t>
            </w:r>
          </w:p>
        </w:tc>
        <w:tc>
          <w:tcPr>
            <w:tcW w:w="2200" w:type="dxa"/>
            <w:tcMar>
              <w:top w:w="20" w:type="dxa"/>
              <w:left w:w="20" w:type="dxa"/>
              <w:bottom w:w="20" w:type="dxa"/>
              <w:right w:w="20" w:type="dxa"/>
            </w:tcMar>
            <w:vAlign w:val="center"/>
            <w:hideMark/>
          </w:tcPr>
          <w:p w14:paraId="4734AC61" w14:textId="77777777" w:rsidR="00AC3269" w:rsidRPr="00E01655" w:rsidRDefault="00AC3269" w:rsidP="008554D8">
            <w:pPr>
              <w:pStyle w:val="movimento2"/>
              <w:rPr>
                <w:color w:val="002060"/>
              </w:rPr>
            </w:pPr>
            <w:r w:rsidRPr="00E01655">
              <w:rPr>
                <w:color w:val="002060"/>
              </w:rPr>
              <w:t xml:space="preserve">(REAL FABRIANO) </w:t>
            </w:r>
          </w:p>
        </w:tc>
        <w:tc>
          <w:tcPr>
            <w:tcW w:w="800" w:type="dxa"/>
            <w:tcMar>
              <w:top w:w="20" w:type="dxa"/>
              <w:left w:w="20" w:type="dxa"/>
              <w:bottom w:w="20" w:type="dxa"/>
              <w:right w:w="20" w:type="dxa"/>
            </w:tcMar>
            <w:vAlign w:val="center"/>
            <w:hideMark/>
          </w:tcPr>
          <w:p w14:paraId="4AC5DB68"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37EFA47"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95432EF" w14:textId="77777777" w:rsidR="00AC3269" w:rsidRPr="00E01655" w:rsidRDefault="00AC3269" w:rsidP="008554D8">
            <w:pPr>
              <w:pStyle w:val="movimento2"/>
              <w:rPr>
                <w:color w:val="002060"/>
              </w:rPr>
            </w:pPr>
            <w:r w:rsidRPr="00E01655">
              <w:rPr>
                <w:color w:val="002060"/>
              </w:rPr>
              <w:t> </w:t>
            </w:r>
          </w:p>
        </w:tc>
      </w:tr>
    </w:tbl>
    <w:p w14:paraId="505740F2" w14:textId="77777777" w:rsidR="00AC3269" w:rsidRPr="00E01655" w:rsidRDefault="00AC3269" w:rsidP="00AC3269">
      <w:pPr>
        <w:pStyle w:val="titolo20"/>
        <w:rPr>
          <w:rFonts w:eastAsiaTheme="minorEastAsia"/>
          <w:color w:val="002060"/>
        </w:rPr>
      </w:pPr>
      <w:r w:rsidRPr="00E0165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3269" w:rsidRPr="00E01655" w14:paraId="199D7C7C" w14:textId="77777777" w:rsidTr="008554D8">
        <w:tc>
          <w:tcPr>
            <w:tcW w:w="2200" w:type="dxa"/>
            <w:tcMar>
              <w:top w:w="20" w:type="dxa"/>
              <w:left w:w="20" w:type="dxa"/>
              <w:bottom w:w="20" w:type="dxa"/>
              <w:right w:w="20" w:type="dxa"/>
            </w:tcMar>
            <w:vAlign w:val="center"/>
            <w:hideMark/>
          </w:tcPr>
          <w:p w14:paraId="3E635C1B" w14:textId="77777777" w:rsidR="00AC3269" w:rsidRPr="00E01655" w:rsidRDefault="00AC3269" w:rsidP="008554D8">
            <w:pPr>
              <w:pStyle w:val="movimento"/>
              <w:rPr>
                <w:color w:val="002060"/>
              </w:rPr>
            </w:pPr>
            <w:r w:rsidRPr="00E01655">
              <w:rPr>
                <w:color w:val="002060"/>
              </w:rPr>
              <w:t>FERRACUTI GIOVANNI</w:t>
            </w:r>
          </w:p>
        </w:tc>
        <w:tc>
          <w:tcPr>
            <w:tcW w:w="2200" w:type="dxa"/>
            <w:tcMar>
              <w:top w:w="20" w:type="dxa"/>
              <w:left w:w="20" w:type="dxa"/>
              <w:bottom w:w="20" w:type="dxa"/>
              <w:right w:w="20" w:type="dxa"/>
            </w:tcMar>
            <w:vAlign w:val="center"/>
            <w:hideMark/>
          </w:tcPr>
          <w:p w14:paraId="04D149A2" w14:textId="77777777" w:rsidR="00AC3269" w:rsidRPr="00E01655" w:rsidRDefault="00AC3269" w:rsidP="008554D8">
            <w:pPr>
              <w:pStyle w:val="movimento2"/>
              <w:rPr>
                <w:color w:val="002060"/>
              </w:rPr>
            </w:pPr>
            <w:r w:rsidRPr="00E01655">
              <w:rPr>
                <w:color w:val="002060"/>
              </w:rPr>
              <w:t xml:space="preserve">(MONTELUPONE CALCIO A 5) </w:t>
            </w:r>
          </w:p>
        </w:tc>
        <w:tc>
          <w:tcPr>
            <w:tcW w:w="800" w:type="dxa"/>
            <w:tcMar>
              <w:top w:w="20" w:type="dxa"/>
              <w:left w:w="20" w:type="dxa"/>
              <w:bottom w:w="20" w:type="dxa"/>
              <w:right w:w="20" w:type="dxa"/>
            </w:tcMar>
            <w:vAlign w:val="center"/>
            <w:hideMark/>
          </w:tcPr>
          <w:p w14:paraId="6C028CD0"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38E0F3E9"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28F9FE4C" w14:textId="77777777" w:rsidR="00AC3269" w:rsidRPr="00E01655" w:rsidRDefault="00AC3269" w:rsidP="008554D8">
            <w:pPr>
              <w:pStyle w:val="movimento2"/>
              <w:rPr>
                <w:color w:val="002060"/>
              </w:rPr>
            </w:pPr>
            <w:r w:rsidRPr="00E01655">
              <w:rPr>
                <w:color w:val="002060"/>
              </w:rPr>
              <w:t> </w:t>
            </w:r>
          </w:p>
        </w:tc>
      </w:tr>
    </w:tbl>
    <w:p w14:paraId="49BD507A" w14:textId="77777777" w:rsidR="00AC3269" w:rsidRPr="00E01655" w:rsidRDefault="00AC3269" w:rsidP="00AC3269">
      <w:pPr>
        <w:pStyle w:val="titolo20"/>
        <w:rPr>
          <w:rFonts w:eastAsiaTheme="minorEastAsia"/>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3269" w:rsidRPr="00E01655" w14:paraId="60D03B07" w14:textId="77777777" w:rsidTr="008554D8">
        <w:tc>
          <w:tcPr>
            <w:tcW w:w="2200" w:type="dxa"/>
            <w:tcMar>
              <w:top w:w="20" w:type="dxa"/>
              <w:left w:w="20" w:type="dxa"/>
              <w:bottom w:w="20" w:type="dxa"/>
              <w:right w:w="20" w:type="dxa"/>
            </w:tcMar>
            <w:vAlign w:val="center"/>
            <w:hideMark/>
          </w:tcPr>
          <w:p w14:paraId="7EC53155" w14:textId="77777777" w:rsidR="00AC3269" w:rsidRPr="00E01655" w:rsidRDefault="00AC3269" w:rsidP="008554D8">
            <w:pPr>
              <w:pStyle w:val="movimento"/>
              <w:rPr>
                <w:color w:val="002060"/>
              </w:rPr>
            </w:pPr>
            <w:r w:rsidRPr="00E01655">
              <w:rPr>
                <w:color w:val="002060"/>
              </w:rPr>
              <w:t>CARLONI FILIPPO</w:t>
            </w:r>
          </w:p>
        </w:tc>
        <w:tc>
          <w:tcPr>
            <w:tcW w:w="2200" w:type="dxa"/>
            <w:tcMar>
              <w:top w:w="20" w:type="dxa"/>
              <w:left w:w="20" w:type="dxa"/>
              <w:bottom w:w="20" w:type="dxa"/>
              <w:right w:w="20" w:type="dxa"/>
            </w:tcMar>
            <w:vAlign w:val="center"/>
            <w:hideMark/>
          </w:tcPr>
          <w:p w14:paraId="6E0281FD" w14:textId="77777777" w:rsidR="00AC3269" w:rsidRPr="00E01655" w:rsidRDefault="00AC3269" w:rsidP="008554D8">
            <w:pPr>
              <w:pStyle w:val="movimento2"/>
              <w:rPr>
                <w:color w:val="002060"/>
              </w:rPr>
            </w:pPr>
            <w:r w:rsidRPr="00E01655">
              <w:rPr>
                <w:color w:val="002060"/>
              </w:rPr>
              <w:t xml:space="preserve">(ACLI MANTOVANI CALCIO A 5) </w:t>
            </w:r>
          </w:p>
        </w:tc>
        <w:tc>
          <w:tcPr>
            <w:tcW w:w="800" w:type="dxa"/>
            <w:tcMar>
              <w:top w:w="20" w:type="dxa"/>
              <w:left w:w="20" w:type="dxa"/>
              <w:bottom w:w="20" w:type="dxa"/>
              <w:right w:w="20" w:type="dxa"/>
            </w:tcMar>
            <w:vAlign w:val="center"/>
            <w:hideMark/>
          </w:tcPr>
          <w:p w14:paraId="7141A757"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EBDAC1D" w14:textId="77777777" w:rsidR="00AC3269" w:rsidRPr="00E01655" w:rsidRDefault="00AC3269" w:rsidP="008554D8">
            <w:pPr>
              <w:pStyle w:val="movimento"/>
              <w:rPr>
                <w:color w:val="002060"/>
              </w:rPr>
            </w:pPr>
            <w:r w:rsidRPr="00E01655">
              <w:rPr>
                <w:color w:val="002060"/>
              </w:rPr>
              <w:t>RESTA MATTIA</w:t>
            </w:r>
          </w:p>
        </w:tc>
        <w:tc>
          <w:tcPr>
            <w:tcW w:w="2200" w:type="dxa"/>
            <w:tcMar>
              <w:top w:w="20" w:type="dxa"/>
              <w:left w:w="20" w:type="dxa"/>
              <w:bottom w:w="20" w:type="dxa"/>
              <w:right w:w="20" w:type="dxa"/>
            </w:tcMar>
            <w:vAlign w:val="center"/>
            <w:hideMark/>
          </w:tcPr>
          <w:p w14:paraId="4D80C9F3" w14:textId="77777777" w:rsidR="00AC3269" w:rsidRPr="00E01655" w:rsidRDefault="00AC3269" w:rsidP="008554D8">
            <w:pPr>
              <w:pStyle w:val="movimento2"/>
              <w:rPr>
                <w:color w:val="002060"/>
              </w:rPr>
            </w:pPr>
            <w:r w:rsidRPr="00E01655">
              <w:rPr>
                <w:color w:val="002060"/>
              </w:rPr>
              <w:t xml:space="preserve">(ACLI MANTOVANI CALCIO A 5) </w:t>
            </w:r>
          </w:p>
        </w:tc>
      </w:tr>
      <w:tr w:rsidR="00AC3269" w:rsidRPr="00E01655" w14:paraId="5CEB6F23" w14:textId="77777777" w:rsidTr="008554D8">
        <w:tc>
          <w:tcPr>
            <w:tcW w:w="2200" w:type="dxa"/>
            <w:tcMar>
              <w:top w:w="20" w:type="dxa"/>
              <w:left w:w="20" w:type="dxa"/>
              <w:bottom w:w="20" w:type="dxa"/>
              <w:right w:w="20" w:type="dxa"/>
            </w:tcMar>
            <w:vAlign w:val="center"/>
            <w:hideMark/>
          </w:tcPr>
          <w:p w14:paraId="2F756DE3" w14:textId="77777777" w:rsidR="00AC3269" w:rsidRPr="00E01655" w:rsidRDefault="00AC3269" w:rsidP="008554D8">
            <w:pPr>
              <w:pStyle w:val="movimento"/>
              <w:rPr>
                <w:color w:val="002060"/>
              </w:rPr>
            </w:pPr>
            <w:r w:rsidRPr="00E01655">
              <w:rPr>
                <w:color w:val="002060"/>
              </w:rPr>
              <w:t>MBOUP SERIGNE FALLOU</w:t>
            </w:r>
          </w:p>
        </w:tc>
        <w:tc>
          <w:tcPr>
            <w:tcW w:w="2200" w:type="dxa"/>
            <w:tcMar>
              <w:top w:w="20" w:type="dxa"/>
              <w:left w:w="20" w:type="dxa"/>
              <w:bottom w:w="20" w:type="dxa"/>
              <w:right w:w="20" w:type="dxa"/>
            </w:tcMar>
            <w:vAlign w:val="center"/>
            <w:hideMark/>
          </w:tcPr>
          <w:p w14:paraId="470557FC" w14:textId="77777777" w:rsidR="00AC3269" w:rsidRPr="00E01655" w:rsidRDefault="00AC3269" w:rsidP="008554D8">
            <w:pPr>
              <w:pStyle w:val="movimento2"/>
              <w:rPr>
                <w:color w:val="002060"/>
              </w:rPr>
            </w:pPr>
            <w:r w:rsidRPr="00E01655">
              <w:rPr>
                <w:color w:val="002060"/>
              </w:rPr>
              <w:t xml:space="preserve">(BORGOROSSO TOLENTINO) </w:t>
            </w:r>
          </w:p>
        </w:tc>
        <w:tc>
          <w:tcPr>
            <w:tcW w:w="800" w:type="dxa"/>
            <w:tcMar>
              <w:top w:w="20" w:type="dxa"/>
              <w:left w:w="20" w:type="dxa"/>
              <w:bottom w:w="20" w:type="dxa"/>
              <w:right w:w="20" w:type="dxa"/>
            </w:tcMar>
            <w:vAlign w:val="center"/>
            <w:hideMark/>
          </w:tcPr>
          <w:p w14:paraId="330D3311"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C6CE8D2"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92C8B5F" w14:textId="77777777" w:rsidR="00AC3269" w:rsidRPr="00E01655" w:rsidRDefault="00AC3269" w:rsidP="008554D8">
            <w:pPr>
              <w:pStyle w:val="movimento2"/>
              <w:rPr>
                <w:color w:val="002060"/>
              </w:rPr>
            </w:pPr>
            <w:r w:rsidRPr="00E01655">
              <w:rPr>
                <w:color w:val="002060"/>
              </w:rPr>
              <w:t> </w:t>
            </w:r>
          </w:p>
        </w:tc>
      </w:tr>
    </w:tbl>
    <w:p w14:paraId="4F137153" w14:textId="77777777" w:rsidR="00AC3269" w:rsidRPr="00E01655" w:rsidRDefault="00AC3269" w:rsidP="00AC3269">
      <w:pPr>
        <w:pStyle w:val="titolo10"/>
        <w:rPr>
          <w:rFonts w:eastAsiaTheme="minorEastAsia"/>
          <w:color w:val="002060"/>
        </w:rPr>
      </w:pPr>
      <w:r w:rsidRPr="00E01655">
        <w:rPr>
          <w:color w:val="002060"/>
        </w:rPr>
        <w:t xml:space="preserve">GARE DEL 21/ 1/2024 </w:t>
      </w:r>
    </w:p>
    <w:p w14:paraId="37EF4E4D" w14:textId="77777777" w:rsidR="00AC3269" w:rsidRPr="00E01655" w:rsidRDefault="00AC3269" w:rsidP="00AC3269">
      <w:pPr>
        <w:pStyle w:val="titolo7a"/>
        <w:rPr>
          <w:color w:val="002060"/>
        </w:rPr>
      </w:pPr>
      <w:r w:rsidRPr="00E01655">
        <w:rPr>
          <w:color w:val="002060"/>
        </w:rPr>
        <w:t xml:space="preserve">PROVVEDIMENTI DISCIPLINARI </w:t>
      </w:r>
    </w:p>
    <w:p w14:paraId="729BAEF2" w14:textId="77777777" w:rsidR="00AC3269" w:rsidRPr="00E01655" w:rsidRDefault="00AC3269" w:rsidP="00AC3269">
      <w:pPr>
        <w:pStyle w:val="titolo7b0"/>
        <w:rPr>
          <w:color w:val="002060"/>
        </w:rPr>
      </w:pPr>
      <w:r w:rsidRPr="00E01655">
        <w:rPr>
          <w:color w:val="002060"/>
        </w:rPr>
        <w:t xml:space="preserve">In base alle risultanze degli atti ufficiali sono state deliberate le seguenti sanzioni disciplinari. </w:t>
      </w:r>
    </w:p>
    <w:p w14:paraId="599364FC" w14:textId="77777777" w:rsidR="00AC3269" w:rsidRPr="00E01655" w:rsidRDefault="00AC3269" w:rsidP="00AC3269">
      <w:pPr>
        <w:pStyle w:val="titolo30"/>
        <w:rPr>
          <w:color w:val="002060"/>
        </w:rPr>
      </w:pPr>
      <w:r w:rsidRPr="00E01655">
        <w:rPr>
          <w:color w:val="002060"/>
        </w:rPr>
        <w:t xml:space="preserve">CALCIATORI NON ESPULSI </w:t>
      </w:r>
    </w:p>
    <w:p w14:paraId="0696071E" w14:textId="77777777" w:rsidR="00AC3269" w:rsidRPr="00E01655" w:rsidRDefault="00AC3269" w:rsidP="00AC3269">
      <w:pPr>
        <w:pStyle w:val="titolo20"/>
        <w:rPr>
          <w:color w:val="002060"/>
        </w:rPr>
      </w:pPr>
      <w:r w:rsidRPr="00E0165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3269" w:rsidRPr="00E01655" w14:paraId="5E8B97A6" w14:textId="77777777" w:rsidTr="008554D8">
        <w:tc>
          <w:tcPr>
            <w:tcW w:w="2200" w:type="dxa"/>
            <w:tcMar>
              <w:top w:w="20" w:type="dxa"/>
              <w:left w:w="20" w:type="dxa"/>
              <w:bottom w:w="20" w:type="dxa"/>
              <w:right w:w="20" w:type="dxa"/>
            </w:tcMar>
            <w:vAlign w:val="center"/>
            <w:hideMark/>
          </w:tcPr>
          <w:p w14:paraId="449BCF22" w14:textId="77777777" w:rsidR="00AC3269" w:rsidRPr="00E01655" w:rsidRDefault="00AC3269" w:rsidP="008554D8">
            <w:pPr>
              <w:pStyle w:val="movimento"/>
              <w:rPr>
                <w:color w:val="002060"/>
              </w:rPr>
            </w:pPr>
            <w:r w:rsidRPr="00E01655">
              <w:rPr>
                <w:color w:val="002060"/>
              </w:rPr>
              <w:t>FATTORINI FRANCESCO</w:t>
            </w:r>
          </w:p>
        </w:tc>
        <w:tc>
          <w:tcPr>
            <w:tcW w:w="2200" w:type="dxa"/>
            <w:tcMar>
              <w:top w:w="20" w:type="dxa"/>
              <w:left w:w="20" w:type="dxa"/>
              <w:bottom w:w="20" w:type="dxa"/>
              <w:right w:w="20" w:type="dxa"/>
            </w:tcMar>
            <w:vAlign w:val="center"/>
            <w:hideMark/>
          </w:tcPr>
          <w:p w14:paraId="28661EE6" w14:textId="77777777" w:rsidR="00AC3269" w:rsidRPr="00E01655" w:rsidRDefault="00AC3269" w:rsidP="008554D8">
            <w:pPr>
              <w:pStyle w:val="movimento2"/>
              <w:rPr>
                <w:color w:val="002060"/>
              </w:rPr>
            </w:pPr>
            <w:r w:rsidRPr="00E01655">
              <w:rPr>
                <w:color w:val="002060"/>
              </w:rPr>
              <w:t xml:space="preserve">(CARISSIMI 2016) </w:t>
            </w:r>
          </w:p>
        </w:tc>
        <w:tc>
          <w:tcPr>
            <w:tcW w:w="800" w:type="dxa"/>
            <w:tcMar>
              <w:top w:w="20" w:type="dxa"/>
              <w:left w:w="20" w:type="dxa"/>
              <w:bottom w:w="20" w:type="dxa"/>
              <w:right w:w="20" w:type="dxa"/>
            </w:tcMar>
            <w:vAlign w:val="center"/>
            <w:hideMark/>
          </w:tcPr>
          <w:p w14:paraId="70BC2555"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CF12E87"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4B92EC99" w14:textId="77777777" w:rsidR="00AC3269" w:rsidRPr="00E01655" w:rsidRDefault="00AC3269" w:rsidP="008554D8">
            <w:pPr>
              <w:pStyle w:val="movimento2"/>
              <w:rPr>
                <w:color w:val="002060"/>
              </w:rPr>
            </w:pPr>
            <w:r w:rsidRPr="00E01655">
              <w:rPr>
                <w:color w:val="002060"/>
              </w:rPr>
              <w:t> </w:t>
            </w:r>
          </w:p>
        </w:tc>
      </w:tr>
    </w:tbl>
    <w:p w14:paraId="2C45B4FD" w14:textId="77777777" w:rsidR="00AC3269" w:rsidRPr="00E01655" w:rsidRDefault="00AC3269" w:rsidP="00AC3269">
      <w:pPr>
        <w:pStyle w:val="titolo20"/>
        <w:rPr>
          <w:rFonts w:eastAsiaTheme="minorEastAsia"/>
          <w:color w:val="002060"/>
        </w:rPr>
      </w:pPr>
      <w:r w:rsidRPr="00E0165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3269" w:rsidRPr="00E01655" w14:paraId="5578AA94" w14:textId="77777777" w:rsidTr="008554D8">
        <w:tc>
          <w:tcPr>
            <w:tcW w:w="2200" w:type="dxa"/>
            <w:tcMar>
              <w:top w:w="20" w:type="dxa"/>
              <w:left w:w="20" w:type="dxa"/>
              <w:bottom w:w="20" w:type="dxa"/>
              <w:right w:w="20" w:type="dxa"/>
            </w:tcMar>
            <w:vAlign w:val="center"/>
            <w:hideMark/>
          </w:tcPr>
          <w:p w14:paraId="093D2727" w14:textId="77777777" w:rsidR="00AC3269" w:rsidRPr="00E01655" w:rsidRDefault="00AC3269" w:rsidP="008554D8">
            <w:pPr>
              <w:pStyle w:val="movimento"/>
              <w:rPr>
                <w:color w:val="002060"/>
              </w:rPr>
            </w:pPr>
            <w:r w:rsidRPr="00E01655">
              <w:rPr>
                <w:color w:val="002060"/>
              </w:rPr>
              <w:t>BARONI SAMUELE</w:t>
            </w:r>
          </w:p>
        </w:tc>
        <w:tc>
          <w:tcPr>
            <w:tcW w:w="2200" w:type="dxa"/>
            <w:tcMar>
              <w:top w:w="20" w:type="dxa"/>
              <w:left w:w="20" w:type="dxa"/>
              <w:bottom w:w="20" w:type="dxa"/>
              <w:right w:w="20" w:type="dxa"/>
            </w:tcMar>
            <w:vAlign w:val="center"/>
            <w:hideMark/>
          </w:tcPr>
          <w:p w14:paraId="0A13C376" w14:textId="77777777" w:rsidR="00AC3269" w:rsidRPr="00E01655" w:rsidRDefault="00AC3269" w:rsidP="008554D8">
            <w:pPr>
              <w:pStyle w:val="movimento2"/>
              <w:rPr>
                <w:color w:val="002060"/>
              </w:rPr>
            </w:pPr>
            <w:r w:rsidRPr="00E01655">
              <w:rPr>
                <w:color w:val="002060"/>
              </w:rPr>
              <w:t xml:space="preserve">(PIETRALACROCE 73) </w:t>
            </w:r>
          </w:p>
        </w:tc>
        <w:tc>
          <w:tcPr>
            <w:tcW w:w="800" w:type="dxa"/>
            <w:tcMar>
              <w:top w:w="20" w:type="dxa"/>
              <w:left w:w="20" w:type="dxa"/>
              <w:bottom w:w="20" w:type="dxa"/>
              <w:right w:w="20" w:type="dxa"/>
            </w:tcMar>
            <w:vAlign w:val="center"/>
            <w:hideMark/>
          </w:tcPr>
          <w:p w14:paraId="333E3380"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744A80BA" w14:textId="77777777" w:rsidR="00AC3269" w:rsidRPr="00E01655" w:rsidRDefault="00AC3269" w:rsidP="008554D8">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6939477E" w14:textId="77777777" w:rsidR="00AC3269" w:rsidRPr="00E01655" w:rsidRDefault="00AC3269" w:rsidP="008554D8">
            <w:pPr>
              <w:pStyle w:val="movimento2"/>
              <w:rPr>
                <w:color w:val="002060"/>
              </w:rPr>
            </w:pPr>
            <w:r w:rsidRPr="00E01655">
              <w:rPr>
                <w:color w:val="002060"/>
              </w:rPr>
              <w:t> </w:t>
            </w:r>
          </w:p>
        </w:tc>
      </w:tr>
    </w:tbl>
    <w:p w14:paraId="1134C8A2" w14:textId="77777777" w:rsidR="00AC3269" w:rsidRDefault="00AC3269" w:rsidP="00AC3269">
      <w:pPr>
        <w:pStyle w:val="breakline"/>
        <w:rPr>
          <w:color w:val="002060"/>
        </w:rPr>
      </w:pPr>
    </w:p>
    <w:p w14:paraId="3101B2AA" w14:textId="77777777" w:rsidR="00AC3269" w:rsidRPr="003A5633" w:rsidRDefault="00AC3269" w:rsidP="00AC3269">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292FE5FF" w14:textId="77777777" w:rsidR="00AC3269" w:rsidRPr="003A5633" w:rsidRDefault="00AC3269" w:rsidP="00AC3269">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2D9730FE" w14:textId="77777777" w:rsidR="00AC3269" w:rsidRPr="00E01655" w:rsidRDefault="00AC3269" w:rsidP="00AC3269">
      <w:pPr>
        <w:pStyle w:val="breakline"/>
        <w:rPr>
          <w:rFonts w:eastAsiaTheme="minorEastAsia"/>
          <w:color w:val="002060"/>
        </w:rPr>
      </w:pPr>
    </w:p>
    <w:p w14:paraId="1C3F5372" w14:textId="77777777" w:rsidR="00AC3269" w:rsidRPr="00E01655" w:rsidRDefault="00AC3269" w:rsidP="00AC3269">
      <w:pPr>
        <w:pStyle w:val="titoloprinc0"/>
        <w:rPr>
          <w:color w:val="002060"/>
        </w:rPr>
      </w:pPr>
      <w:r w:rsidRPr="00E01655">
        <w:rPr>
          <w:color w:val="002060"/>
        </w:rPr>
        <w:t>CLASSIFICA</w:t>
      </w:r>
    </w:p>
    <w:p w14:paraId="447107B8" w14:textId="77777777" w:rsidR="00AC3269" w:rsidRPr="00E01655" w:rsidRDefault="00AC3269" w:rsidP="00AC3269">
      <w:pPr>
        <w:pStyle w:val="breakline"/>
        <w:rPr>
          <w:color w:val="002060"/>
        </w:rPr>
      </w:pPr>
    </w:p>
    <w:p w14:paraId="3F41E660" w14:textId="77777777" w:rsidR="00AC3269" w:rsidRPr="00E01655" w:rsidRDefault="00AC3269" w:rsidP="00AC3269">
      <w:pPr>
        <w:pStyle w:val="breakline"/>
        <w:rPr>
          <w:color w:val="002060"/>
        </w:rPr>
      </w:pPr>
    </w:p>
    <w:p w14:paraId="5E2FC41E" w14:textId="77777777" w:rsidR="00AC3269" w:rsidRPr="00E01655" w:rsidRDefault="00AC3269" w:rsidP="00AC3269">
      <w:pPr>
        <w:pStyle w:val="sottotitolocampionato10"/>
        <w:rPr>
          <w:color w:val="002060"/>
        </w:rPr>
      </w:pPr>
      <w:r w:rsidRPr="00E016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269" w:rsidRPr="00E01655" w14:paraId="1CD750E2" w14:textId="77777777" w:rsidTr="008554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3AB88" w14:textId="77777777" w:rsidR="00AC3269" w:rsidRPr="00E01655" w:rsidRDefault="00AC3269" w:rsidP="008554D8">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86B2D" w14:textId="77777777" w:rsidR="00AC3269" w:rsidRPr="00E01655" w:rsidRDefault="00AC3269" w:rsidP="008554D8">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49756" w14:textId="77777777" w:rsidR="00AC3269" w:rsidRPr="00E01655" w:rsidRDefault="00AC3269" w:rsidP="008554D8">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E66A1" w14:textId="77777777" w:rsidR="00AC3269" w:rsidRPr="00E01655" w:rsidRDefault="00AC3269" w:rsidP="008554D8">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404A9" w14:textId="77777777" w:rsidR="00AC3269" w:rsidRPr="00E01655" w:rsidRDefault="00AC3269" w:rsidP="008554D8">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37687" w14:textId="77777777" w:rsidR="00AC3269" w:rsidRPr="00E01655" w:rsidRDefault="00AC3269" w:rsidP="008554D8">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6D630" w14:textId="77777777" w:rsidR="00AC3269" w:rsidRPr="00E01655" w:rsidRDefault="00AC3269" w:rsidP="008554D8">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3AB4E" w14:textId="77777777" w:rsidR="00AC3269" w:rsidRPr="00E01655" w:rsidRDefault="00AC3269" w:rsidP="008554D8">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FAE32" w14:textId="77777777" w:rsidR="00AC3269" w:rsidRPr="00E01655" w:rsidRDefault="00AC3269" w:rsidP="008554D8">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A8C5C" w14:textId="77777777" w:rsidR="00AC3269" w:rsidRPr="00E01655" w:rsidRDefault="00AC3269" w:rsidP="008554D8">
            <w:pPr>
              <w:pStyle w:val="headertabella0"/>
              <w:rPr>
                <w:color w:val="002060"/>
              </w:rPr>
            </w:pPr>
            <w:r w:rsidRPr="00E01655">
              <w:rPr>
                <w:color w:val="002060"/>
              </w:rPr>
              <w:t>PE</w:t>
            </w:r>
          </w:p>
        </w:tc>
      </w:tr>
      <w:tr w:rsidR="00AC3269" w:rsidRPr="00E01655" w14:paraId="5741F1D9" w14:textId="77777777" w:rsidTr="008554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46AF11" w14:textId="77777777" w:rsidR="00AC3269" w:rsidRPr="00E01655" w:rsidRDefault="00AC3269" w:rsidP="008554D8">
            <w:pPr>
              <w:pStyle w:val="rowtabella0"/>
              <w:rPr>
                <w:color w:val="002060"/>
              </w:rPr>
            </w:pPr>
            <w:r w:rsidRPr="00E0165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6E529" w14:textId="77777777" w:rsidR="00AC3269" w:rsidRPr="00E01655" w:rsidRDefault="00AC3269" w:rsidP="008554D8">
            <w:pPr>
              <w:pStyle w:val="rowtabella0"/>
              <w:jc w:val="center"/>
              <w:rPr>
                <w:color w:val="002060"/>
              </w:rPr>
            </w:pPr>
            <w:r w:rsidRPr="00E0165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2265"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67FE" w14:textId="77777777" w:rsidR="00AC3269" w:rsidRPr="00E01655" w:rsidRDefault="00AC3269" w:rsidP="008554D8">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32F2" w14:textId="77777777" w:rsidR="00AC3269" w:rsidRPr="00E01655" w:rsidRDefault="00AC3269" w:rsidP="008554D8">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462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2B81" w14:textId="77777777" w:rsidR="00AC3269" w:rsidRPr="00E01655" w:rsidRDefault="00AC3269" w:rsidP="008554D8">
            <w:pPr>
              <w:pStyle w:val="rowtabella0"/>
              <w:jc w:val="center"/>
              <w:rPr>
                <w:color w:val="002060"/>
              </w:rPr>
            </w:pPr>
            <w:r w:rsidRPr="00E0165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B0C7" w14:textId="77777777" w:rsidR="00AC3269" w:rsidRPr="00E01655" w:rsidRDefault="00AC3269" w:rsidP="008554D8">
            <w:pPr>
              <w:pStyle w:val="rowtabella0"/>
              <w:jc w:val="center"/>
              <w:rPr>
                <w:color w:val="002060"/>
              </w:rPr>
            </w:pPr>
            <w:r w:rsidRPr="00E0165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B5FB" w14:textId="77777777" w:rsidR="00AC3269" w:rsidRPr="00E01655" w:rsidRDefault="00AC3269" w:rsidP="008554D8">
            <w:pPr>
              <w:pStyle w:val="rowtabella0"/>
              <w:jc w:val="center"/>
              <w:rPr>
                <w:color w:val="002060"/>
              </w:rPr>
            </w:pPr>
            <w:r w:rsidRPr="00E0165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94968" w14:textId="77777777" w:rsidR="00AC3269" w:rsidRPr="00E01655" w:rsidRDefault="00AC3269" w:rsidP="008554D8">
            <w:pPr>
              <w:pStyle w:val="rowtabella0"/>
              <w:jc w:val="center"/>
              <w:rPr>
                <w:color w:val="002060"/>
              </w:rPr>
            </w:pPr>
            <w:r w:rsidRPr="00E01655">
              <w:rPr>
                <w:color w:val="002060"/>
              </w:rPr>
              <w:t>0</w:t>
            </w:r>
          </w:p>
        </w:tc>
      </w:tr>
      <w:tr w:rsidR="00AC3269" w:rsidRPr="00E01655" w14:paraId="66690A97"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7EE39" w14:textId="77777777" w:rsidR="00AC3269" w:rsidRPr="00E01655" w:rsidRDefault="00AC3269" w:rsidP="008554D8">
            <w:pPr>
              <w:pStyle w:val="rowtabella0"/>
              <w:rPr>
                <w:color w:val="002060"/>
              </w:rPr>
            </w:pPr>
            <w:r w:rsidRPr="00E01655">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B2C3" w14:textId="77777777" w:rsidR="00AC3269" w:rsidRPr="00E01655" w:rsidRDefault="00AC3269" w:rsidP="008554D8">
            <w:pPr>
              <w:pStyle w:val="rowtabella0"/>
              <w:jc w:val="center"/>
              <w:rPr>
                <w:color w:val="002060"/>
              </w:rPr>
            </w:pPr>
            <w:r w:rsidRPr="00E0165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8A334"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DCDB" w14:textId="77777777" w:rsidR="00AC3269" w:rsidRPr="00E01655" w:rsidRDefault="00AC3269" w:rsidP="008554D8">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84AA" w14:textId="77777777" w:rsidR="00AC3269" w:rsidRPr="00E01655" w:rsidRDefault="00AC3269" w:rsidP="008554D8">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560F" w14:textId="77777777" w:rsidR="00AC3269" w:rsidRPr="00E01655" w:rsidRDefault="00AC3269" w:rsidP="008554D8">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2514B" w14:textId="77777777" w:rsidR="00AC3269" w:rsidRPr="00E01655" w:rsidRDefault="00AC3269" w:rsidP="008554D8">
            <w:pPr>
              <w:pStyle w:val="rowtabella0"/>
              <w:jc w:val="center"/>
              <w:rPr>
                <w:color w:val="002060"/>
              </w:rPr>
            </w:pPr>
            <w:r w:rsidRPr="00E0165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58DE7" w14:textId="77777777" w:rsidR="00AC3269" w:rsidRPr="00E01655" w:rsidRDefault="00AC3269" w:rsidP="008554D8">
            <w:pPr>
              <w:pStyle w:val="rowtabella0"/>
              <w:jc w:val="center"/>
              <w:rPr>
                <w:color w:val="002060"/>
              </w:rPr>
            </w:pPr>
            <w:r w:rsidRPr="00E0165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A0B9" w14:textId="77777777" w:rsidR="00AC3269" w:rsidRPr="00E01655" w:rsidRDefault="00AC3269" w:rsidP="008554D8">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AFD2" w14:textId="77777777" w:rsidR="00AC3269" w:rsidRPr="00E01655" w:rsidRDefault="00AC3269" w:rsidP="008554D8">
            <w:pPr>
              <w:pStyle w:val="rowtabella0"/>
              <w:jc w:val="center"/>
              <w:rPr>
                <w:color w:val="002060"/>
              </w:rPr>
            </w:pPr>
            <w:r w:rsidRPr="00E01655">
              <w:rPr>
                <w:color w:val="002060"/>
              </w:rPr>
              <w:t>0</w:t>
            </w:r>
          </w:p>
        </w:tc>
      </w:tr>
      <w:tr w:rsidR="00AC3269" w:rsidRPr="00E01655" w14:paraId="06387FC4"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83412" w14:textId="77777777" w:rsidR="00AC3269" w:rsidRPr="00E01655" w:rsidRDefault="00AC3269" w:rsidP="008554D8">
            <w:pPr>
              <w:pStyle w:val="rowtabella0"/>
              <w:rPr>
                <w:color w:val="002060"/>
              </w:rPr>
            </w:pPr>
            <w:r w:rsidRPr="00E0165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281FD" w14:textId="77777777" w:rsidR="00AC3269" w:rsidRPr="00E01655" w:rsidRDefault="00AC3269" w:rsidP="008554D8">
            <w:pPr>
              <w:pStyle w:val="rowtabella0"/>
              <w:jc w:val="center"/>
              <w:rPr>
                <w:color w:val="002060"/>
              </w:rPr>
            </w:pPr>
            <w:r w:rsidRPr="00E0165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18C86"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9A57" w14:textId="77777777" w:rsidR="00AC3269" w:rsidRPr="00E01655" w:rsidRDefault="00AC3269" w:rsidP="008554D8">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5D525" w14:textId="77777777" w:rsidR="00AC3269" w:rsidRPr="00E01655" w:rsidRDefault="00AC3269" w:rsidP="008554D8">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EC89A" w14:textId="77777777" w:rsidR="00AC3269" w:rsidRPr="00E01655" w:rsidRDefault="00AC3269" w:rsidP="008554D8">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A5D3" w14:textId="77777777" w:rsidR="00AC3269" w:rsidRPr="00E01655" w:rsidRDefault="00AC3269" w:rsidP="008554D8">
            <w:pPr>
              <w:pStyle w:val="rowtabella0"/>
              <w:jc w:val="center"/>
              <w:rPr>
                <w:color w:val="002060"/>
              </w:rPr>
            </w:pPr>
            <w:r w:rsidRPr="00E0165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3604" w14:textId="77777777" w:rsidR="00AC3269" w:rsidRPr="00E01655" w:rsidRDefault="00AC3269" w:rsidP="008554D8">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114B" w14:textId="77777777" w:rsidR="00AC3269" w:rsidRPr="00E01655" w:rsidRDefault="00AC3269" w:rsidP="008554D8">
            <w:pPr>
              <w:pStyle w:val="rowtabella0"/>
              <w:jc w:val="center"/>
              <w:rPr>
                <w:color w:val="002060"/>
              </w:rPr>
            </w:pPr>
            <w:r w:rsidRPr="00E0165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53BEB" w14:textId="77777777" w:rsidR="00AC3269" w:rsidRPr="00E01655" w:rsidRDefault="00AC3269" w:rsidP="008554D8">
            <w:pPr>
              <w:pStyle w:val="rowtabella0"/>
              <w:jc w:val="center"/>
              <w:rPr>
                <w:color w:val="002060"/>
              </w:rPr>
            </w:pPr>
            <w:r w:rsidRPr="00E01655">
              <w:rPr>
                <w:color w:val="002060"/>
              </w:rPr>
              <w:t>0</w:t>
            </w:r>
          </w:p>
        </w:tc>
      </w:tr>
      <w:tr w:rsidR="00AC3269" w:rsidRPr="00E01655" w14:paraId="121935A9"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A2A11" w14:textId="77777777" w:rsidR="00AC3269" w:rsidRPr="00E01655" w:rsidRDefault="00AC3269" w:rsidP="008554D8">
            <w:pPr>
              <w:pStyle w:val="rowtabella0"/>
              <w:rPr>
                <w:color w:val="002060"/>
              </w:rPr>
            </w:pPr>
            <w:r w:rsidRPr="00E01655">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99EE" w14:textId="77777777" w:rsidR="00AC3269" w:rsidRPr="00E01655" w:rsidRDefault="00AC3269" w:rsidP="008554D8">
            <w:pPr>
              <w:pStyle w:val="rowtabella0"/>
              <w:jc w:val="center"/>
              <w:rPr>
                <w:color w:val="002060"/>
              </w:rPr>
            </w:pPr>
            <w:r w:rsidRPr="00E0165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0B70"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5A891" w14:textId="77777777" w:rsidR="00AC3269" w:rsidRPr="00E01655" w:rsidRDefault="00AC3269" w:rsidP="008554D8">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BD8F" w14:textId="77777777" w:rsidR="00AC3269" w:rsidRPr="00E01655" w:rsidRDefault="00AC3269" w:rsidP="008554D8">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EC97" w14:textId="77777777" w:rsidR="00AC3269" w:rsidRPr="00E01655" w:rsidRDefault="00AC3269" w:rsidP="008554D8">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4E4C" w14:textId="77777777" w:rsidR="00AC3269" w:rsidRPr="00E01655" w:rsidRDefault="00AC3269" w:rsidP="008554D8">
            <w:pPr>
              <w:pStyle w:val="rowtabella0"/>
              <w:jc w:val="center"/>
              <w:rPr>
                <w:color w:val="002060"/>
              </w:rPr>
            </w:pPr>
            <w:r w:rsidRPr="00E0165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93C0" w14:textId="77777777" w:rsidR="00AC3269" w:rsidRPr="00E01655" w:rsidRDefault="00AC3269" w:rsidP="008554D8">
            <w:pPr>
              <w:pStyle w:val="rowtabella0"/>
              <w:jc w:val="center"/>
              <w:rPr>
                <w:color w:val="002060"/>
              </w:rPr>
            </w:pPr>
            <w:r w:rsidRPr="00E0165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F3EF" w14:textId="77777777" w:rsidR="00AC3269" w:rsidRPr="00E01655" w:rsidRDefault="00AC3269" w:rsidP="008554D8">
            <w:pPr>
              <w:pStyle w:val="rowtabella0"/>
              <w:jc w:val="center"/>
              <w:rPr>
                <w:color w:val="002060"/>
              </w:rPr>
            </w:pPr>
            <w:r w:rsidRPr="00E0165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E0BB" w14:textId="77777777" w:rsidR="00AC3269" w:rsidRPr="00E01655" w:rsidRDefault="00AC3269" w:rsidP="008554D8">
            <w:pPr>
              <w:pStyle w:val="rowtabella0"/>
              <w:jc w:val="center"/>
              <w:rPr>
                <w:color w:val="002060"/>
              </w:rPr>
            </w:pPr>
            <w:r w:rsidRPr="00E01655">
              <w:rPr>
                <w:color w:val="002060"/>
              </w:rPr>
              <w:t>0</w:t>
            </w:r>
          </w:p>
        </w:tc>
      </w:tr>
      <w:tr w:rsidR="00AC3269" w:rsidRPr="00E01655" w14:paraId="4237E11D"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2C520F" w14:textId="77777777" w:rsidR="00AC3269" w:rsidRPr="00E01655" w:rsidRDefault="00AC3269" w:rsidP="008554D8">
            <w:pPr>
              <w:pStyle w:val="rowtabella0"/>
              <w:rPr>
                <w:color w:val="002060"/>
              </w:rPr>
            </w:pPr>
            <w:r w:rsidRPr="00E0165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4F618" w14:textId="77777777" w:rsidR="00AC3269" w:rsidRPr="00E01655" w:rsidRDefault="00AC3269" w:rsidP="008554D8">
            <w:pPr>
              <w:pStyle w:val="rowtabella0"/>
              <w:jc w:val="center"/>
              <w:rPr>
                <w:color w:val="002060"/>
              </w:rPr>
            </w:pPr>
            <w:r w:rsidRPr="00E0165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DF3F"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3658" w14:textId="77777777" w:rsidR="00AC3269" w:rsidRPr="00E01655" w:rsidRDefault="00AC3269" w:rsidP="008554D8">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D297" w14:textId="77777777" w:rsidR="00AC3269" w:rsidRPr="00E01655" w:rsidRDefault="00AC3269" w:rsidP="008554D8">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6D82C" w14:textId="77777777" w:rsidR="00AC3269" w:rsidRPr="00E01655" w:rsidRDefault="00AC3269" w:rsidP="008554D8">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10C9" w14:textId="77777777" w:rsidR="00AC3269" w:rsidRPr="00E01655" w:rsidRDefault="00AC3269" w:rsidP="008554D8">
            <w:pPr>
              <w:pStyle w:val="rowtabella0"/>
              <w:jc w:val="center"/>
              <w:rPr>
                <w:color w:val="002060"/>
              </w:rPr>
            </w:pPr>
            <w:r w:rsidRPr="00E0165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0D226" w14:textId="77777777" w:rsidR="00AC3269" w:rsidRPr="00E01655" w:rsidRDefault="00AC3269" w:rsidP="008554D8">
            <w:pPr>
              <w:pStyle w:val="rowtabella0"/>
              <w:jc w:val="center"/>
              <w:rPr>
                <w:color w:val="002060"/>
              </w:rPr>
            </w:pPr>
            <w:r w:rsidRPr="00E016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AE18E" w14:textId="77777777" w:rsidR="00AC3269" w:rsidRPr="00E01655" w:rsidRDefault="00AC3269" w:rsidP="008554D8">
            <w:pPr>
              <w:pStyle w:val="rowtabella0"/>
              <w:jc w:val="center"/>
              <w:rPr>
                <w:color w:val="002060"/>
              </w:rPr>
            </w:pPr>
            <w:r w:rsidRPr="00E016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BF80E" w14:textId="77777777" w:rsidR="00AC3269" w:rsidRPr="00E01655" w:rsidRDefault="00AC3269" w:rsidP="008554D8">
            <w:pPr>
              <w:pStyle w:val="rowtabella0"/>
              <w:jc w:val="center"/>
              <w:rPr>
                <w:color w:val="002060"/>
              </w:rPr>
            </w:pPr>
            <w:r w:rsidRPr="00E01655">
              <w:rPr>
                <w:color w:val="002060"/>
              </w:rPr>
              <w:t>0</w:t>
            </w:r>
          </w:p>
        </w:tc>
      </w:tr>
      <w:tr w:rsidR="00AC3269" w:rsidRPr="00E01655" w14:paraId="7135A591"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3FFEE" w14:textId="77777777" w:rsidR="00AC3269" w:rsidRPr="00E01655" w:rsidRDefault="00AC3269" w:rsidP="008554D8">
            <w:pPr>
              <w:pStyle w:val="rowtabella0"/>
              <w:rPr>
                <w:color w:val="002060"/>
                <w:lang w:val="es-ES"/>
              </w:rPr>
            </w:pPr>
            <w:r w:rsidRPr="00E0165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4AF8" w14:textId="77777777" w:rsidR="00AC3269" w:rsidRPr="00E01655" w:rsidRDefault="00AC3269" w:rsidP="008554D8">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C929"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0528" w14:textId="77777777" w:rsidR="00AC3269" w:rsidRPr="00E01655" w:rsidRDefault="00AC3269" w:rsidP="008554D8">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B284" w14:textId="77777777" w:rsidR="00AC3269" w:rsidRPr="00E01655" w:rsidRDefault="00AC3269" w:rsidP="008554D8">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2367" w14:textId="77777777" w:rsidR="00AC3269" w:rsidRPr="00E01655" w:rsidRDefault="00AC3269" w:rsidP="008554D8">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E221F" w14:textId="77777777" w:rsidR="00AC3269" w:rsidRPr="00E01655" w:rsidRDefault="00AC3269" w:rsidP="008554D8">
            <w:pPr>
              <w:pStyle w:val="rowtabella0"/>
              <w:jc w:val="center"/>
              <w:rPr>
                <w:color w:val="002060"/>
              </w:rPr>
            </w:pPr>
            <w:r w:rsidRPr="00E0165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FB46" w14:textId="77777777" w:rsidR="00AC3269" w:rsidRPr="00E01655" w:rsidRDefault="00AC3269" w:rsidP="008554D8">
            <w:pPr>
              <w:pStyle w:val="rowtabella0"/>
              <w:jc w:val="center"/>
              <w:rPr>
                <w:color w:val="002060"/>
              </w:rPr>
            </w:pPr>
            <w:r w:rsidRPr="00E0165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75126"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D26E" w14:textId="77777777" w:rsidR="00AC3269" w:rsidRPr="00E01655" w:rsidRDefault="00AC3269" w:rsidP="008554D8">
            <w:pPr>
              <w:pStyle w:val="rowtabella0"/>
              <w:jc w:val="center"/>
              <w:rPr>
                <w:color w:val="002060"/>
              </w:rPr>
            </w:pPr>
            <w:r w:rsidRPr="00E01655">
              <w:rPr>
                <w:color w:val="002060"/>
              </w:rPr>
              <w:t>0</w:t>
            </w:r>
          </w:p>
        </w:tc>
      </w:tr>
      <w:tr w:rsidR="00AC3269" w:rsidRPr="00E01655" w14:paraId="4EA90322"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1DA330" w14:textId="77777777" w:rsidR="00AC3269" w:rsidRPr="00E01655" w:rsidRDefault="00AC3269" w:rsidP="008554D8">
            <w:pPr>
              <w:pStyle w:val="rowtabella0"/>
              <w:rPr>
                <w:color w:val="002060"/>
              </w:rPr>
            </w:pPr>
            <w:r w:rsidRPr="00E01655">
              <w:rPr>
                <w:color w:val="002060"/>
              </w:rPr>
              <w:lastRenderedPageBreak/>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377D" w14:textId="77777777" w:rsidR="00AC3269" w:rsidRPr="00E01655" w:rsidRDefault="00AC3269" w:rsidP="008554D8">
            <w:pPr>
              <w:pStyle w:val="rowtabella0"/>
              <w:jc w:val="center"/>
              <w:rPr>
                <w:color w:val="002060"/>
              </w:rPr>
            </w:pPr>
            <w:r w:rsidRPr="00E0165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8217"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715E" w14:textId="77777777" w:rsidR="00AC3269" w:rsidRPr="00E01655" w:rsidRDefault="00AC3269" w:rsidP="008554D8">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E1CB" w14:textId="77777777" w:rsidR="00AC3269" w:rsidRPr="00E01655" w:rsidRDefault="00AC3269" w:rsidP="008554D8">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D687" w14:textId="77777777" w:rsidR="00AC3269" w:rsidRPr="00E01655" w:rsidRDefault="00AC3269" w:rsidP="008554D8">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D236" w14:textId="77777777" w:rsidR="00AC3269" w:rsidRPr="00E01655" w:rsidRDefault="00AC3269" w:rsidP="008554D8">
            <w:pPr>
              <w:pStyle w:val="rowtabella0"/>
              <w:jc w:val="center"/>
              <w:rPr>
                <w:color w:val="002060"/>
              </w:rPr>
            </w:pPr>
            <w:r w:rsidRPr="00E0165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31F2" w14:textId="77777777" w:rsidR="00AC3269" w:rsidRPr="00E01655" w:rsidRDefault="00AC3269" w:rsidP="008554D8">
            <w:pPr>
              <w:pStyle w:val="rowtabella0"/>
              <w:jc w:val="center"/>
              <w:rPr>
                <w:color w:val="002060"/>
              </w:rPr>
            </w:pPr>
            <w:r w:rsidRPr="00E0165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B99A"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14A0" w14:textId="77777777" w:rsidR="00AC3269" w:rsidRPr="00E01655" w:rsidRDefault="00AC3269" w:rsidP="008554D8">
            <w:pPr>
              <w:pStyle w:val="rowtabella0"/>
              <w:jc w:val="center"/>
              <w:rPr>
                <w:color w:val="002060"/>
              </w:rPr>
            </w:pPr>
            <w:r w:rsidRPr="00E01655">
              <w:rPr>
                <w:color w:val="002060"/>
              </w:rPr>
              <w:t>0</w:t>
            </w:r>
          </w:p>
        </w:tc>
      </w:tr>
      <w:tr w:rsidR="00AC3269" w:rsidRPr="00E01655" w14:paraId="145560DA"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A145B" w14:textId="77777777" w:rsidR="00AC3269" w:rsidRPr="00E01655" w:rsidRDefault="00AC3269" w:rsidP="008554D8">
            <w:pPr>
              <w:pStyle w:val="rowtabella0"/>
              <w:rPr>
                <w:color w:val="002060"/>
              </w:rPr>
            </w:pPr>
            <w:r w:rsidRPr="00E0165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BBB34" w14:textId="77777777" w:rsidR="00AC3269" w:rsidRPr="00E01655" w:rsidRDefault="00AC3269" w:rsidP="008554D8">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9930E"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5FC5" w14:textId="77777777" w:rsidR="00AC3269" w:rsidRPr="00E01655" w:rsidRDefault="00AC3269" w:rsidP="008554D8">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5E0AF"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646D" w14:textId="77777777" w:rsidR="00AC3269" w:rsidRPr="00E01655" w:rsidRDefault="00AC3269" w:rsidP="008554D8">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E950D" w14:textId="77777777" w:rsidR="00AC3269" w:rsidRPr="00E01655" w:rsidRDefault="00AC3269" w:rsidP="008554D8">
            <w:pPr>
              <w:pStyle w:val="rowtabella0"/>
              <w:jc w:val="center"/>
              <w:rPr>
                <w:color w:val="002060"/>
              </w:rPr>
            </w:pPr>
            <w:r w:rsidRPr="00E016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8B2F7" w14:textId="77777777" w:rsidR="00AC3269" w:rsidRPr="00E01655" w:rsidRDefault="00AC3269" w:rsidP="008554D8">
            <w:pPr>
              <w:pStyle w:val="rowtabella0"/>
              <w:jc w:val="center"/>
              <w:rPr>
                <w:color w:val="002060"/>
              </w:rPr>
            </w:pPr>
            <w:r w:rsidRPr="00E0165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A41F" w14:textId="77777777" w:rsidR="00AC3269" w:rsidRPr="00E01655" w:rsidRDefault="00AC3269" w:rsidP="008554D8">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2EC70" w14:textId="77777777" w:rsidR="00AC3269" w:rsidRPr="00E01655" w:rsidRDefault="00AC3269" w:rsidP="008554D8">
            <w:pPr>
              <w:pStyle w:val="rowtabella0"/>
              <w:jc w:val="center"/>
              <w:rPr>
                <w:color w:val="002060"/>
              </w:rPr>
            </w:pPr>
            <w:r w:rsidRPr="00E01655">
              <w:rPr>
                <w:color w:val="002060"/>
              </w:rPr>
              <w:t>0</w:t>
            </w:r>
          </w:p>
        </w:tc>
      </w:tr>
      <w:tr w:rsidR="00AC3269" w:rsidRPr="00E01655" w14:paraId="329FAAB3"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14EB5" w14:textId="77777777" w:rsidR="00AC3269" w:rsidRPr="00E01655" w:rsidRDefault="00AC3269" w:rsidP="008554D8">
            <w:pPr>
              <w:pStyle w:val="rowtabella0"/>
              <w:rPr>
                <w:color w:val="002060"/>
              </w:rPr>
            </w:pPr>
            <w:r w:rsidRPr="00E0165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427B"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44287"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E05B" w14:textId="77777777" w:rsidR="00AC3269" w:rsidRPr="00E01655" w:rsidRDefault="00AC3269" w:rsidP="008554D8">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3B616" w14:textId="77777777" w:rsidR="00AC3269" w:rsidRPr="00E01655" w:rsidRDefault="00AC3269" w:rsidP="008554D8">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3838" w14:textId="77777777" w:rsidR="00AC3269" w:rsidRPr="00E01655" w:rsidRDefault="00AC3269" w:rsidP="008554D8">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28818" w14:textId="77777777" w:rsidR="00AC3269" w:rsidRPr="00E01655" w:rsidRDefault="00AC3269" w:rsidP="008554D8">
            <w:pPr>
              <w:pStyle w:val="rowtabella0"/>
              <w:jc w:val="center"/>
              <w:rPr>
                <w:color w:val="002060"/>
              </w:rPr>
            </w:pPr>
            <w:r w:rsidRPr="00E0165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BF30F" w14:textId="77777777" w:rsidR="00AC3269" w:rsidRPr="00E01655" w:rsidRDefault="00AC3269" w:rsidP="008554D8">
            <w:pPr>
              <w:pStyle w:val="rowtabella0"/>
              <w:jc w:val="center"/>
              <w:rPr>
                <w:color w:val="002060"/>
              </w:rPr>
            </w:pPr>
            <w:r w:rsidRPr="00E0165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86755" w14:textId="77777777" w:rsidR="00AC3269" w:rsidRPr="00E01655" w:rsidRDefault="00AC3269" w:rsidP="008554D8">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0FC67" w14:textId="77777777" w:rsidR="00AC3269" w:rsidRPr="00E01655" w:rsidRDefault="00AC3269" w:rsidP="008554D8">
            <w:pPr>
              <w:pStyle w:val="rowtabella0"/>
              <w:jc w:val="center"/>
              <w:rPr>
                <w:color w:val="002060"/>
              </w:rPr>
            </w:pPr>
            <w:r w:rsidRPr="00E01655">
              <w:rPr>
                <w:color w:val="002060"/>
              </w:rPr>
              <w:t>0</w:t>
            </w:r>
          </w:p>
        </w:tc>
      </w:tr>
      <w:tr w:rsidR="00AC3269" w:rsidRPr="00E01655" w14:paraId="26A46993"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4601B" w14:textId="77777777" w:rsidR="00AC3269" w:rsidRPr="00E01655" w:rsidRDefault="00AC3269" w:rsidP="008554D8">
            <w:pPr>
              <w:pStyle w:val="rowtabella0"/>
              <w:rPr>
                <w:color w:val="002060"/>
              </w:rPr>
            </w:pPr>
            <w:r w:rsidRPr="00E01655">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7C5CC" w14:textId="77777777" w:rsidR="00AC3269" w:rsidRPr="00E01655" w:rsidRDefault="00AC3269" w:rsidP="008554D8">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02B8"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1DFF" w14:textId="77777777" w:rsidR="00AC3269" w:rsidRPr="00E01655" w:rsidRDefault="00AC3269" w:rsidP="008554D8">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6840" w14:textId="77777777" w:rsidR="00AC3269" w:rsidRPr="00E01655" w:rsidRDefault="00AC3269" w:rsidP="008554D8">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423F6" w14:textId="77777777" w:rsidR="00AC3269" w:rsidRPr="00E01655" w:rsidRDefault="00AC3269" w:rsidP="008554D8">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5D7E" w14:textId="77777777" w:rsidR="00AC3269" w:rsidRPr="00E01655" w:rsidRDefault="00AC3269" w:rsidP="008554D8">
            <w:pPr>
              <w:pStyle w:val="rowtabella0"/>
              <w:jc w:val="center"/>
              <w:rPr>
                <w:color w:val="002060"/>
              </w:rPr>
            </w:pPr>
            <w:r w:rsidRPr="00E0165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B5C4" w14:textId="77777777" w:rsidR="00AC3269" w:rsidRPr="00E01655" w:rsidRDefault="00AC3269" w:rsidP="008554D8">
            <w:pPr>
              <w:pStyle w:val="rowtabella0"/>
              <w:jc w:val="center"/>
              <w:rPr>
                <w:color w:val="002060"/>
              </w:rPr>
            </w:pPr>
            <w:r w:rsidRPr="00E0165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F7F3" w14:textId="77777777" w:rsidR="00AC3269" w:rsidRPr="00E01655" w:rsidRDefault="00AC3269" w:rsidP="008554D8">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4CD4A" w14:textId="77777777" w:rsidR="00AC3269" w:rsidRPr="00E01655" w:rsidRDefault="00AC3269" w:rsidP="008554D8">
            <w:pPr>
              <w:pStyle w:val="rowtabella0"/>
              <w:jc w:val="center"/>
              <w:rPr>
                <w:color w:val="002060"/>
              </w:rPr>
            </w:pPr>
            <w:r w:rsidRPr="00E01655">
              <w:rPr>
                <w:color w:val="002060"/>
              </w:rPr>
              <w:t>0</w:t>
            </w:r>
          </w:p>
        </w:tc>
      </w:tr>
      <w:tr w:rsidR="00AC3269" w:rsidRPr="00E01655" w14:paraId="01622375"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2F024" w14:textId="77777777" w:rsidR="00AC3269" w:rsidRPr="00E01655" w:rsidRDefault="00AC3269" w:rsidP="008554D8">
            <w:pPr>
              <w:pStyle w:val="rowtabella0"/>
              <w:rPr>
                <w:color w:val="002060"/>
              </w:rPr>
            </w:pPr>
            <w:r w:rsidRPr="00E0165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5059" w14:textId="77777777" w:rsidR="00AC3269" w:rsidRPr="00E01655" w:rsidRDefault="00AC3269" w:rsidP="008554D8">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33CF"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5EFF" w14:textId="77777777" w:rsidR="00AC3269" w:rsidRPr="00E01655" w:rsidRDefault="00AC3269" w:rsidP="008554D8">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72B7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2B00" w14:textId="77777777" w:rsidR="00AC3269" w:rsidRPr="00E01655" w:rsidRDefault="00AC3269" w:rsidP="008554D8">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96BD" w14:textId="77777777" w:rsidR="00AC3269" w:rsidRPr="00E01655" w:rsidRDefault="00AC3269" w:rsidP="008554D8">
            <w:pPr>
              <w:pStyle w:val="rowtabella0"/>
              <w:jc w:val="center"/>
              <w:rPr>
                <w:color w:val="002060"/>
              </w:rPr>
            </w:pPr>
            <w:r w:rsidRPr="00E0165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C8E2D" w14:textId="77777777" w:rsidR="00AC3269" w:rsidRPr="00E01655" w:rsidRDefault="00AC3269" w:rsidP="008554D8">
            <w:pPr>
              <w:pStyle w:val="rowtabella0"/>
              <w:jc w:val="center"/>
              <w:rPr>
                <w:color w:val="002060"/>
              </w:rPr>
            </w:pPr>
            <w:r w:rsidRPr="00E0165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330E" w14:textId="77777777" w:rsidR="00AC3269" w:rsidRPr="00E01655" w:rsidRDefault="00AC3269" w:rsidP="008554D8">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90B3" w14:textId="77777777" w:rsidR="00AC3269" w:rsidRPr="00E01655" w:rsidRDefault="00AC3269" w:rsidP="008554D8">
            <w:pPr>
              <w:pStyle w:val="rowtabella0"/>
              <w:jc w:val="center"/>
              <w:rPr>
                <w:color w:val="002060"/>
              </w:rPr>
            </w:pPr>
            <w:r w:rsidRPr="00E01655">
              <w:rPr>
                <w:color w:val="002060"/>
              </w:rPr>
              <w:t>0</w:t>
            </w:r>
          </w:p>
        </w:tc>
      </w:tr>
      <w:tr w:rsidR="00AC3269" w:rsidRPr="00E01655" w14:paraId="1D426BBC"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6FFDE" w14:textId="77777777" w:rsidR="00AC3269" w:rsidRPr="00E01655" w:rsidRDefault="00AC3269" w:rsidP="008554D8">
            <w:pPr>
              <w:pStyle w:val="rowtabella0"/>
              <w:rPr>
                <w:color w:val="002060"/>
              </w:rPr>
            </w:pPr>
            <w:r w:rsidRPr="00E0165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2C29D" w14:textId="77777777" w:rsidR="00AC3269" w:rsidRPr="00E01655" w:rsidRDefault="00AC3269" w:rsidP="008554D8">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0D3A5"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3186" w14:textId="77777777" w:rsidR="00AC3269" w:rsidRPr="00E01655" w:rsidRDefault="00AC3269" w:rsidP="008554D8">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DC44"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D67A" w14:textId="77777777" w:rsidR="00AC3269" w:rsidRPr="00E01655" w:rsidRDefault="00AC3269" w:rsidP="008554D8">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BB84" w14:textId="77777777" w:rsidR="00AC3269" w:rsidRPr="00E01655" w:rsidRDefault="00AC3269" w:rsidP="008554D8">
            <w:pPr>
              <w:pStyle w:val="rowtabella0"/>
              <w:jc w:val="center"/>
              <w:rPr>
                <w:color w:val="002060"/>
              </w:rPr>
            </w:pPr>
            <w:r w:rsidRPr="00E0165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B5D0" w14:textId="77777777" w:rsidR="00AC3269" w:rsidRPr="00E01655" w:rsidRDefault="00AC3269" w:rsidP="008554D8">
            <w:pPr>
              <w:pStyle w:val="rowtabella0"/>
              <w:jc w:val="center"/>
              <w:rPr>
                <w:color w:val="002060"/>
              </w:rPr>
            </w:pPr>
            <w:r w:rsidRPr="00E01655">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B8D89" w14:textId="77777777" w:rsidR="00AC3269" w:rsidRPr="00E01655" w:rsidRDefault="00AC3269" w:rsidP="008554D8">
            <w:pPr>
              <w:pStyle w:val="rowtabella0"/>
              <w:jc w:val="center"/>
              <w:rPr>
                <w:color w:val="002060"/>
              </w:rPr>
            </w:pPr>
            <w:r w:rsidRPr="00E0165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7140" w14:textId="77777777" w:rsidR="00AC3269" w:rsidRPr="00E01655" w:rsidRDefault="00AC3269" w:rsidP="008554D8">
            <w:pPr>
              <w:pStyle w:val="rowtabella0"/>
              <w:jc w:val="center"/>
              <w:rPr>
                <w:color w:val="002060"/>
              </w:rPr>
            </w:pPr>
            <w:r w:rsidRPr="00E01655">
              <w:rPr>
                <w:color w:val="002060"/>
              </w:rPr>
              <w:t>0</w:t>
            </w:r>
          </w:p>
        </w:tc>
      </w:tr>
      <w:tr w:rsidR="00AC3269" w:rsidRPr="00E01655" w14:paraId="77833EF1"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BC9B7" w14:textId="77777777" w:rsidR="00AC3269" w:rsidRPr="00E01655" w:rsidRDefault="00AC3269" w:rsidP="008554D8">
            <w:pPr>
              <w:pStyle w:val="rowtabella0"/>
              <w:rPr>
                <w:color w:val="002060"/>
              </w:rPr>
            </w:pPr>
            <w:r w:rsidRPr="00E0165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630B8" w14:textId="77777777" w:rsidR="00AC3269" w:rsidRPr="00E01655" w:rsidRDefault="00AC3269" w:rsidP="008554D8">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E85F"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6312" w14:textId="77777777" w:rsidR="00AC3269" w:rsidRPr="00E01655" w:rsidRDefault="00AC3269" w:rsidP="008554D8">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8C39" w14:textId="77777777" w:rsidR="00AC3269" w:rsidRPr="00E01655" w:rsidRDefault="00AC3269" w:rsidP="008554D8">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B22A7" w14:textId="77777777" w:rsidR="00AC3269" w:rsidRPr="00E01655" w:rsidRDefault="00AC3269" w:rsidP="008554D8">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D2022" w14:textId="77777777" w:rsidR="00AC3269" w:rsidRPr="00E01655" w:rsidRDefault="00AC3269" w:rsidP="008554D8">
            <w:pPr>
              <w:pStyle w:val="rowtabella0"/>
              <w:jc w:val="center"/>
              <w:rPr>
                <w:color w:val="002060"/>
              </w:rPr>
            </w:pPr>
            <w:r w:rsidRPr="00E0165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68C6C" w14:textId="77777777" w:rsidR="00AC3269" w:rsidRPr="00E01655" w:rsidRDefault="00AC3269" w:rsidP="008554D8">
            <w:pPr>
              <w:pStyle w:val="rowtabella0"/>
              <w:jc w:val="center"/>
              <w:rPr>
                <w:color w:val="002060"/>
              </w:rPr>
            </w:pPr>
            <w:r w:rsidRPr="00E0165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DD6E" w14:textId="77777777" w:rsidR="00AC3269" w:rsidRPr="00E01655" w:rsidRDefault="00AC3269" w:rsidP="008554D8">
            <w:pPr>
              <w:pStyle w:val="rowtabella0"/>
              <w:jc w:val="center"/>
              <w:rPr>
                <w:color w:val="002060"/>
              </w:rPr>
            </w:pPr>
            <w:r w:rsidRPr="00E0165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A8C4" w14:textId="77777777" w:rsidR="00AC3269" w:rsidRPr="00E01655" w:rsidRDefault="00AC3269" w:rsidP="008554D8">
            <w:pPr>
              <w:pStyle w:val="rowtabella0"/>
              <w:jc w:val="center"/>
              <w:rPr>
                <w:color w:val="002060"/>
              </w:rPr>
            </w:pPr>
            <w:r w:rsidRPr="00E01655">
              <w:rPr>
                <w:color w:val="002060"/>
              </w:rPr>
              <w:t>0</w:t>
            </w:r>
          </w:p>
        </w:tc>
      </w:tr>
      <w:tr w:rsidR="00AC3269" w:rsidRPr="00E01655" w14:paraId="0EC35A0D" w14:textId="77777777" w:rsidTr="008554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12984B" w14:textId="77777777" w:rsidR="00AC3269" w:rsidRPr="00E01655" w:rsidRDefault="00AC3269" w:rsidP="008554D8">
            <w:pPr>
              <w:pStyle w:val="rowtabella0"/>
              <w:rPr>
                <w:color w:val="002060"/>
                <w:lang w:val="es-ES"/>
              </w:rPr>
            </w:pPr>
            <w:r w:rsidRPr="00E0165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928B9" w14:textId="77777777" w:rsidR="00AC3269" w:rsidRPr="00E01655" w:rsidRDefault="00AC3269" w:rsidP="008554D8">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12E0" w14:textId="77777777" w:rsidR="00AC3269" w:rsidRPr="00E01655" w:rsidRDefault="00AC3269" w:rsidP="008554D8">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2697" w14:textId="77777777" w:rsidR="00AC3269" w:rsidRPr="00E01655" w:rsidRDefault="00AC3269" w:rsidP="008554D8">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E5B9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05C0" w14:textId="77777777" w:rsidR="00AC3269" w:rsidRPr="00E01655" w:rsidRDefault="00AC3269" w:rsidP="008554D8">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54715" w14:textId="77777777" w:rsidR="00AC3269" w:rsidRPr="00E01655" w:rsidRDefault="00AC3269" w:rsidP="008554D8">
            <w:pPr>
              <w:pStyle w:val="rowtabella0"/>
              <w:jc w:val="center"/>
              <w:rPr>
                <w:color w:val="002060"/>
              </w:rPr>
            </w:pPr>
            <w:r w:rsidRPr="00E0165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4C12C" w14:textId="77777777" w:rsidR="00AC3269" w:rsidRPr="00E01655" w:rsidRDefault="00AC3269" w:rsidP="008554D8">
            <w:pPr>
              <w:pStyle w:val="rowtabella0"/>
              <w:jc w:val="center"/>
              <w:rPr>
                <w:color w:val="002060"/>
              </w:rPr>
            </w:pPr>
            <w:r w:rsidRPr="00E01655">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36353" w14:textId="77777777" w:rsidR="00AC3269" w:rsidRPr="00E01655" w:rsidRDefault="00AC3269" w:rsidP="008554D8">
            <w:pPr>
              <w:pStyle w:val="rowtabella0"/>
              <w:jc w:val="center"/>
              <w:rPr>
                <w:color w:val="002060"/>
              </w:rPr>
            </w:pPr>
            <w:r w:rsidRPr="00E0165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6166" w14:textId="77777777" w:rsidR="00AC3269" w:rsidRPr="00E01655" w:rsidRDefault="00AC3269" w:rsidP="008554D8">
            <w:pPr>
              <w:pStyle w:val="rowtabella0"/>
              <w:jc w:val="center"/>
              <w:rPr>
                <w:color w:val="002060"/>
              </w:rPr>
            </w:pPr>
            <w:r w:rsidRPr="00E01655">
              <w:rPr>
                <w:color w:val="002060"/>
              </w:rPr>
              <w:t>0</w:t>
            </w:r>
          </w:p>
        </w:tc>
      </w:tr>
    </w:tbl>
    <w:p w14:paraId="77626FF3" w14:textId="77777777" w:rsidR="00AC3269" w:rsidRPr="00E01655" w:rsidRDefault="00AC3269" w:rsidP="00AC3269">
      <w:pPr>
        <w:pStyle w:val="breakline"/>
        <w:rPr>
          <w:rFonts w:eastAsiaTheme="minorEastAsia"/>
          <w:color w:val="002060"/>
        </w:rPr>
      </w:pPr>
    </w:p>
    <w:p w14:paraId="166DA535" w14:textId="77777777" w:rsidR="00AC3269" w:rsidRPr="00627E2A" w:rsidRDefault="00AC3269" w:rsidP="00AC3269">
      <w:pPr>
        <w:pStyle w:val="titoloprinc0"/>
        <w:rPr>
          <w:color w:val="002060"/>
        </w:rPr>
      </w:pPr>
      <w:r w:rsidRPr="00627E2A">
        <w:rPr>
          <w:color w:val="002060"/>
        </w:rPr>
        <w:t>PROGRAMMA GARE</w:t>
      </w:r>
    </w:p>
    <w:p w14:paraId="07679356" w14:textId="77777777" w:rsidR="00AC3269" w:rsidRPr="00627E2A" w:rsidRDefault="00AC3269" w:rsidP="00AC3269">
      <w:pPr>
        <w:pStyle w:val="breakline"/>
        <w:rPr>
          <w:color w:val="002060"/>
        </w:rPr>
      </w:pPr>
    </w:p>
    <w:p w14:paraId="2B8BFCBF" w14:textId="77777777" w:rsidR="00AC3269" w:rsidRPr="00627E2A" w:rsidRDefault="00AC3269" w:rsidP="00AC3269">
      <w:pPr>
        <w:pStyle w:val="sottotitolocampionato10"/>
        <w:rPr>
          <w:color w:val="002060"/>
        </w:rPr>
      </w:pPr>
      <w:r w:rsidRPr="00627E2A">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7"/>
        <w:gridCol w:w="385"/>
        <w:gridCol w:w="898"/>
        <w:gridCol w:w="1198"/>
        <w:gridCol w:w="1550"/>
        <w:gridCol w:w="1548"/>
      </w:tblGrid>
      <w:tr w:rsidR="00AC3269" w:rsidRPr="00627E2A" w14:paraId="1DB23389" w14:textId="77777777" w:rsidTr="008554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BEF33" w14:textId="77777777" w:rsidR="00AC3269" w:rsidRPr="00627E2A" w:rsidRDefault="00AC3269" w:rsidP="008554D8">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439C4" w14:textId="77777777" w:rsidR="00AC3269" w:rsidRPr="00627E2A" w:rsidRDefault="00AC3269" w:rsidP="008554D8">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8DD8F" w14:textId="77777777" w:rsidR="00AC3269" w:rsidRPr="00627E2A" w:rsidRDefault="00AC3269" w:rsidP="008554D8">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88A1E" w14:textId="77777777" w:rsidR="00AC3269" w:rsidRPr="00627E2A" w:rsidRDefault="00AC3269" w:rsidP="008554D8">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79290" w14:textId="77777777" w:rsidR="00AC3269" w:rsidRPr="00627E2A" w:rsidRDefault="00AC3269" w:rsidP="008554D8">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E8D48" w14:textId="77777777" w:rsidR="00AC3269" w:rsidRPr="00627E2A" w:rsidRDefault="00AC3269" w:rsidP="008554D8">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EDD72" w14:textId="77777777" w:rsidR="00AC3269" w:rsidRPr="00627E2A" w:rsidRDefault="00AC3269" w:rsidP="008554D8">
            <w:pPr>
              <w:pStyle w:val="headertabella0"/>
              <w:rPr>
                <w:color w:val="002060"/>
              </w:rPr>
            </w:pPr>
            <w:r w:rsidRPr="00627E2A">
              <w:rPr>
                <w:color w:val="002060"/>
              </w:rPr>
              <w:t>Indirizzo Impianto</w:t>
            </w:r>
          </w:p>
        </w:tc>
      </w:tr>
      <w:tr w:rsidR="00AC3269" w:rsidRPr="00627E2A" w14:paraId="6953700A" w14:textId="77777777" w:rsidTr="008554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6FCF6E" w14:textId="77777777" w:rsidR="00AC3269" w:rsidRPr="00627E2A" w:rsidRDefault="00AC3269" w:rsidP="008554D8">
            <w:pPr>
              <w:pStyle w:val="rowtabella0"/>
              <w:rPr>
                <w:color w:val="002060"/>
              </w:rPr>
            </w:pPr>
            <w:r w:rsidRPr="00627E2A">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5A5CC" w14:textId="77777777" w:rsidR="00AC3269" w:rsidRPr="00627E2A" w:rsidRDefault="00AC3269" w:rsidP="008554D8">
            <w:pPr>
              <w:pStyle w:val="rowtabella0"/>
              <w:rPr>
                <w:color w:val="002060"/>
              </w:rPr>
            </w:pPr>
            <w:r w:rsidRPr="00627E2A">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666018" w14:textId="77777777" w:rsidR="00AC3269" w:rsidRPr="00627E2A" w:rsidRDefault="00AC3269" w:rsidP="008554D8">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16285" w14:textId="77777777" w:rsidR="00AC3269" w:rsidRPr="00627E2A" w:rsidRDefault="00AC3269" w:rsidP="008554D8">
            <w:pPr>
              <w:pStyle w:val="rowtabella0"/>
              <w:rPr>
                <w:color w:val="002060"/>
              </w:rPr>
            </w:pPr>
            <w:r w:rsidRPr="00627E2A">
              <w:rPr>
                <w:color w:val="002060"/>
              </w:rPr>
              <w:t>27/01/2024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D4E14" w14:textId="77777777" w:rsidR="00AC3269" w:rsidRPr="00627E2A" w:rsidRDefault="00AC3269" w:rsidP="008554D8">
            <w:pPr>
              <w:pStyle w:val="rowtabella0"/>
              <w:rPr>
                <w:color w:val="002060"/>
              </w:rPr>
            </w:pPr>
            <w:r w:rsidRPr="00627E2A">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90CDD" w14:textId="77777777" w:rsidR="00AC3269" w:rsidRPr="00627E2A" w:rsidRDefault="00AC3269" w:rsidP="008554D8">
            <w:pPr>
              <w:pStyle w:val="rowtabella0"/>
              <w:rPr>
                <w:color w:val="002060"/>
              </w:rPr>
            </w:pPr>
            <w:r w:rsidRPr="00627E2A">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F4B95" w14:textId="77777777" w:rsidR="00AC3269" w:rsidRPr="00627E2A" w:rsidRDefault="00AC3269" w:rsidP="008554D8">
            <w:pPr>
              <w:pStyle w:val="rowtabella0"/>
              <w:rPr>
                <w:color w:val="002060"/>
              </w:rPr>
            </w:pPr>
            <w:r w:rsidRPr="00627E2A">
              <w:rPr>
                <w:color w:val="002060"/>
              </w:rPr>
              <w:t>VIA ROSSINI</w:t>
            </w:r>
          </w:p>
        </w:tc>
      </w:tr>
      <w:tr w:rsidR="00AC3269" w:rsidRPr="00627E2A" w14:paraId="672D3179" w14:textId="77777777" w:rsidTr="008554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FE1277" w14:textId="77777777" w:rsidR="00AC3269" w:rsidRPr="00627E2A" w:rsidRDefault="00AC3269" w:rsidP="008554D8">
            <w:pPr>
              <w:pStyle w:val="rowtabella0"/>
              <w:rPr>
                <w:color w:val="002060"/>
              </w:rPr>
            </w:pPr>
            <w:r w:rsidRPr="00627E2A">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17291B" w14:textId="77777777" w:rsidR="00AC3269" w:rsidRPr="00627E2A" w:rsidRDefault="00AC3269" w:rsidP="008554D8">
            <w:pPr>
              <w:pStyle w:val="rowtabella0"/>
              <w:rPr>
                <w:color w:val="002060"/>
              </w:rPr>
            </w:pPr>
            <w:r w:rsidRPr="00627E2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90F4C3" w14:textId="77777777" w:rsidR="00AC3269" w:rsidRPr="00627E2A" w:rsidRDefault="00AC3269" w:rsidP="008554D8">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0A8B5F" w14:textId="77777777" w:rsidR="00AC3269" w:rsidRPr="00627E2A" w:rsidRDefault="00AC3269" w:rsidP="008554D8">
            <w:pPr>
              <w:pStyle w:val="rowtabella0"/>
              <w:rPr>
                <w:color w:val="002060"/>
              </w:rPr>
            </w:pPr>
            <w:r w:rsidRPr="00627E2A">
              <w:rPr>
                <w:color w:val="002060"/>
              </w:rPr>
              <w:t>27/01/2024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918DA2" w14:textId="77777777" w:rsidR="00AC3269" w:rsidRPr="00627E2A" w:rsidRDefault="00AC3269" w:rsidP="008554D8">
            <w:pPr>
              <w:pStyle w:val="rowtabella0"/>
              <w:rPr>
                <w:color w:val="002060"/>
              </w:rPr>
            </w:pPr>
            <w:r w:rsidRPr="00627E2A">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35CB1" w14:textId="77777777" w:rsidR="00AC3269" w:rsidRPr="00627E2A" w:rsidRDefault="00AC3269" w:rsidP="008554D8">
            <w:pPr>
              <w:pStyle w:val="rowtabella0"/>
              <w:rPr>
                <w:color w:val="002060"/>
              </w:rPr>
            </w:pPr>
            <w:r w:rsidRPr="00627E2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37A7CC" w14:textId="77777777" w:rsidR="00AC3269" w:rsidRPr="00627E2A" w:rsidRDefault="00AC3269" w:rsidP="008554D8">
            <w:pPr>
              <w:pStyle w:val="rowtabella0"/>
              <w:rPr>
                <w:color w:val="002060"/>
              </w:rPr>
            </w:pPr>
            <w:r w:rsidRPr="00627E2A">
              <w:rPr>
                <w:color w:val="002060"/>
              </w:rPr>
              <w:t>VIA TAGLIAMENTO</w:t>
            </w:r>
          </w:p>
        </w:tc>
      </w:tr>
      <w:tr w:rsidR="00AC3269" w:rsidRPr="00627E2A" w14:paraId="466763D8" w14:textId="77777777" w:rsidTr="008554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CFCC3E" w14:textId="77777777" w:rsidR="00AC3269" w:rsidRPr="00627E2A" w:rsidRDefault="00AC3269" w:rsidP="008554D8">
            <w:pPr>
              <w:pStyle w:val="rowtabella0"/>
              <w:rPr>
                <w:color w:val="002060"/>
              </w:rPr>
            </w:pPr>
            <w:r w:rsidRPr="00627E2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DB45D4" w14:textId="77777777" w:rsidR="00AC3269" w:rsidRPr="00627E2A" w:rsidRDefault="00AC3269" w:rsidP="008554D8">
            <w:pPr>
              <w:pStyle w:val="rowtabella0"/>
              <w:rPr>
                <w:color w:val="002060"/>
              </w:rPr>
            </w:pPr>
            <w:r w:rsidRPr="00627E2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12D804" w14:textId="77777777" w:rsidR="00AC3269" w:rsidRPr="00627E2A" w:rsidRDefault="00AC3269" w:rsidP="008554D8">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F5F0FC" w14:textId="77777777" w:rsidR="00AC3269" w:rsidRPr="00627E2A" w:rsidRDefault="00AC3269" w:rsidP="008554D8">
            <w:pPr>
              <w:pStyle w:val="rowtabella0"/>
              <w:rPr>
                <w:color w:val="002060"/>
              </w:rPr>
            </w:pPr>
            <w:r w:rsidRPr="00627E2A">
              <w:rPr>
                <w:color w:val="002060"/>
              </w:rPr>
              <w:t>27/01/2024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2AE416" w14:textId="77777777" w:rsidR="00AC3269" w:rsidRPr="00627E2A" w:rsidRDefault="00AC3269" w:rsidP="008554D8">
            <w:pPr>
              <w:pStyle w:val="rowtabella0"/>
              <w:rPr>
                <w:color w:val="002060"/>
              </w:rPr>
            </w:pPr>
            <w:r w:rsidRPr="00627E2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D1973" w14:textId="77777777" w:rsidR="00AC3269" w:rsidRPr="00627E2A" w:rsidRDefault="00AC3269" w:rsidP="008554D8">
            <w:pPr>
              <w:pStyle w:val="rowtabella0"/>
              <w:rPr>
                <w:color w:val="002060"/>
              </w:rPr>
            </w:pPr>
            <w:r w:rsidRPr="00627E2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63B8C" w14:textId="77777777" w:rsidR="00AC3269" w:rsidRPr="00627E2A" w:rsidRDefault="00AC3269" w:rsidP="008554D8">
            <w:pPr>
              <w:pStyle w:val="rowtabella0"/>
              <w:rPr>
                <w:color w:val="002060"/>
              </w:rPr>
            </w:pPr>
            <w:r w:rsidRPr="00627E2A">
              <w:rPr>
                <w:color w:val="002060"/>
              </w:rPr>
              <w:t>VIA DELLA REPUBBLICA</w:t>
            </w:r>
          </w:p>
        </w:tc>
      </w:tr>
      <w:tr w:rsidR="00AC3269" w:rsidRPr="00627E2A" w14:paraId="60037744" w14:textId="77777777" w:rsidTr="008554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6E2439" w14:textId="77777777" w:rsidR="00AC3269" w:rsidRPr="00627E2A" w:rsidRDefault="00AC3269" w:rsidP="008554D8">
            <w:pPr>
              <w:pStyle w:val="rowtabella0"/>
              <w:rPr>
                <w:color w:val="002060"/>
              </w:rPr>
            </w:pPr>
            <w:r w:rsidRPr="00627E2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704E83" w14:textId="77777777" w:rsidR="00AC3269" w:rsidRPr="00627E2A" w:rsidRDefault="00AC3269" w:rsidP="008554D8">
            <w:pPr>
              <w:pStyle w:val="rowtabella0"/>
              <w:rPr>
                <w:color w:val="002060"/>
              </w:rPr>
            </w:pPr>
            <w:r w:rsidRPr="00627E2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80CD16" w14:textId="77777777" w:rsidR="00AC3269" w:rsidRPr="00627E2A" w:rsidRDefault="00AC3269" w:rsidP="008554D8">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488222" w14:textId="77777777" w:rsidR="00AC3269" w:rsidRPr="00627E2A" w:rsidRDefault="00AC3269" w:rsidP="008554D8">
            <w:pPr>
              <w:pStyle w:val="rowtabella0"/>
              <w:rPr>
                <w:color w:val="002060"/>
              </w:rPr>
            </w:pPr>
            <w:r w:rsidRPr="00627E2A">
              <w:rPr>
                <w:color w:val="002060"/>
              </w:rPr>
              <w:t>27/01/2024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B53496" w14:textId="77777777" w:rsidR="00AC3269" w:rsidRPr="00627E2A" w:rsidRDefault="00AC3269" w:rsidP="008554D8">
            <w:pPr>
              <w:pStyle w:val="rowtabella0"/>
              <w:rPr>
                <w:color w:val="002060"/>
              </w:rPr>
            </w:pPr>
            <w:r w:rsidRPr="00627E2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AF16FE" w14:textId="77777777" w:rsidR="00AC3269" w:rsidRPr="00627E2A" w:rsidRDefault="00AC3269" w:rsidP="008554D8">
            <w:pPr>
              <w:pStyle w:val="rowtabella0"/>
              <w:rPr>
                <w:color w:val="002060"/>
              </w:rPr>
            </w:pPr>
            <w:r w:rsidRPr="00627E2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11C01A" w14:textId="77777777" w:rsidR="00AC3269" w:rsidRPr="00627E2A" w:rsidRDefault="00AC3269" w:rsidP="008554D8">
            <w:pPr>
              <w:pStyle w:val="rowtabella0"/>
              <w:rPr>
                <w:color w:val="002060"/>
              </w:rPr>
            </w:pPr>
            <w:r w:rsidRPr="00627E2A">
              <w:rPr>
                <w:color w:val="002060"/>
              </w:rPr>
              <w:t>VIA DELLO STADIO</w:t>
            </w:r>
          </w:p>
        </w:tc>
      </w:tr>
      <w:tr w:rsidR="00AC3269" w:rsidRPr="00627E2A" w14:paraId="34C1BCA6" w14:textId="77777777" w:rsidTr="008554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035309" w14:textId="77777777" w:rsidR="00AC3269" w:rsidRPr="00627E2A" w:rsidRDefault="00AC3269" w:rsidP="008554D8">
            <w:pPr>
              <w:pStyle w:val="rowtabella0"/>
              <w:rPr>
                <w:color w:val="002060"/>
              </w:rPr>
            </w:pPr>
            <w:r w:rsidRPr="00627E2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951FE4" w14:textId="77777777" w:rsidR="00AC3269" w:rsidRPr="00627E2A" w:rsidRDefault="00AC3269" w:rsidP="008554D8">
            <w:pPr>
              <w:pStyle w:val="rowtabella0"/>
              <w:rPr>
                <w:color w:val="002060"/>
              </w:rPr>
            </w:pPr>
            <w:r w:rsidRPr="00627E2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F53A54" w14:textId="77777777" w:rsidR="00AC3269" w:rsidRPr="00627E2A" w:rsidRDefault="00AC3269" w:rsidP="008554D8">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CBA1A4" w14:textId="77777777" w:rsidR="00AC3269" w:rsidRPr="00627E2A" w:rsidRDefault="00AC3269" w:rsidP="008554D8">
            <w:pPr>
              <w:pStyle w:val="rowtabella0"/>
              <w:rPr>
                <w:color w:val="002060"/>
              </w:rPr>
            </w:pPr>
            <w:r w:rsidRPr="00627E2A">
              <w:rPr>
                <w:color w:val="002060"/>
              </w:rPr>
              <w:t>27/01/2024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04C8C7" w14:textId="77777777" w:rsidR="00AC3269" w:rsidRPr="00627E2A" w:rsidRDefault="00AC3269" w:rsidP="008554D8">
            <w:pPr>
              <w:pStyle w:val="rowtabella0"/>
              <w:rPr>
                <w:color w:val="002060"/>
              </w:rPr>
            </w:pPr>
            <w:r w:rsidRPr="00627E2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97369C" w14:textId="77777777" w:rsidR="00AC3269" w:rsidRPr="00627E2A" w:rsidRDefault="00AC3269" w:rsidP="008554D8">
            <w:pPr>
              <w:pStyle w:val="rowtabella0"/>
              <w:rPr>
                <w:color w:val="002060"/>
              </w:rPr>
            </w:pPr>
            <w:r w:rsidRPr="00627E2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6E0FB" w14:textId="77777777" w:rsidR="00AC3269" w:rsidRPr="00627E2A" w:rsidRDefault="00AC3269" w:rsidP="008554D8">
            <w:pPr>
              <w:pStyle w:val="rowtabella0"/>
              <w:rPr>
                <w:color w:val="002060"/>
              </w:rPr>
            </w:pPr>
            <w:r w:rsidRPr="00627E2A">
              <w:rPr>
                <w:color w:val="002060"/>
              </w:rPr>
              <w:t>VIA MONTEPELAGO</w:t>
            </w:r>
          </w:p>
        </w:tc>
      </w:tr>
      <w:tr w:rsidR="00AC3269" w:rsidRPr="00627E2A" w14:paraId="24BA165D" w14:textId="77777777" w:rsidTr="008554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6F0061" w14:textId="77777777" w:rsidR="00AC3269" w:rsidRPr="00627E2A" w:rsidRDefault="00AC3269" w:rsidP="008554D8">
            <w:pPr>
              <w:pStyle w:val="rowtabella0"/>
              <w:rPr>
                <w:color w:val="002060"/>
              </w:rPr>
            </w:pPr>
            <w:r w:rsidRPr="00627E2A">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6E3512" w14:textId="77777777" w:rsidR="00AC3269" w:rsidRPr="00627E2A" w:rsidRDefault="00AC3269" w:rsidP="008554D8">
            <w:pPr>
              <w:pStyle w:val="rowtabella0"/>
              <w:rPr>
                <w:color w:val="002060"/>
              </w:rPr>
            </w:pPr>
            <w:r w:rsidRPr="00627E2A">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F6D758" w14:textId="77777777" w:rsidR="00AC3269" w:rsidRPr="00627E2A" w:rsidRDefault="00AC3269" w:rsidP="008554D8">
            <w:pPr>
              <w:pStyle w:val="rowtabella0"/>
              <w:jc w:val="center"/>
              <w:rPr>
                <w:color w:val="002060"/>
              </w:rPr>
            </w:pPr>
            <w:r w:rsidRPr="00627E2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B022B7" w14:textId="77777777" w:rsidR="00AC3269" w:rsidRPr="00627E2A" w:rsidRDefault="00AC3269" w:rsidP="008554D8">
            <w:pPr>
              <w:pStyle w:val="rowtabella0"/>
              <w:rPr>
                <w:color w:val="002060"/>
              </w:rPr>
            </w:pPr>
            <w:r w:rsidRPr="00627E2A">
              <w:rPr>
                <w:color w:val="002060"/>
              </w:rPr>
              <w:t>28/01/2024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306E7E" w14:textId="77777777" w:rsidR="00AC3269" w:rsidRPr="00627E2A" w:rsidRDefault="00AC3269" w:rsidP="008554D8">
            <w:pPr>
              <w:pStyle w:val="rowtabella0"/>
              <w:rPr>
                <w:color w:val="002060"/>
              </w:rPr>
            </w:pPr>
            <w:r w:rsidRPr="00627E2A">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0BB177" w14:textId="77777777" w:rsidR="00AC3269" w:rsidRPr="00627E2A" w:rsidRDefault="00AC3269" w:rsidP="008554D8">
            <w:pPr>
              <w:pStyle w:val="rowtabella0"/>
              <w:rPr>
                <w:color w:val="002060"/>
              </w:rPr>
            </w:pPr>
            <w:r w:rsidRPr="00627E2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A3E5F7" w14:textId="77777777" w:rsidR="00AC3269" w:rsidRPr="00627E2A" w:rsidRDefault="00AC3269" w:rsidP="008554D8">
            <w:pPr>
              <w:pStyle w:val="rowtabella0"/>
              <w:rPr>
                <w:color w:val="002060"/>
              </w:rPr>
            </w:pPr>
            <w:r w:rsidRPr="00627E2A">
              <w:rPr>
                <w:color w:val="002060"/>
              </w:rPr>
              <w:t>VIA MADRE TERESA DI CALCUTTA</w:t>
            </w:r>
          </w:p>
        </w:tc>
      </w:tr>
      <w:tr w:rsidR="00AC3269" w:rsidRPr="00627E2A" w14:paraId="04654D01" w14:textId="77777777" w:rsidTr="008554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F8BB44" w14:textId="77777777" w:rsidR="00AC3269" w:rsidRPr="00627E2A" w:rsidRDefault="00AC3269" w:rsidP="008554D8">
            <w:pPr>
              <w:pStyle w:val="rowtabella0"/>
              <w:rPr>
                <w:color w:val="002060"/>
              </w:rPr>
            </w:pPr>
            <w:r w:rsidRPr="00627E2A">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4CC24" w14:textId="77777777" w:rsidR="00AC3269" w:rsidRPr="00627E2A" w:rsidRDefault="00AC3269" w:rsidP="008554D8">
            <w:pPr>
              <w:pStyle w:val="rowtabella0"/>
              <w:rPr>
                <w:color w:val="002060"/>
              </w:rPr>
            </w:pPr>
            <w:r w:rsidRPr="00627E2A">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8298B" w14:textId="77777777" w:rsidR="00AC3269" w:rsidRPr="00627E2A" w:rsidRDefault="00AC3269" w:rsidP="008554D8">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E7044" w14:textId="77777777" w:rsidR="00AC3269" w:rsidRPr="00627E2A" w:rsidRDefault="00AC3269" w:rsidP="008554D8">
            <w:pPr>
              <w:pStyle w:val="rowtabella0"/>
              <w:rPr>
                <w:color w:val="002060"/>
              </w:rPr>
            </w:pPr>
            <w:r w:rsidRPr="00627E2A">
              <w:rPr>
                <w:color w:val="002060"/>
              </w:rPr>
              <w:t>28/01/2024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5D870" w14:textId="77777777" w:rsidR="00AC3269" w:rsidRPr="00627E2A" w:rsidRDefault="00AC3269" w:rsidP="008554D8">
            <w:pPr>
              <w:pStyle w:val="rowtabella0"/>
              <w:rPr>
                <w:color w:val="002060"/>
              </w:rPr>
            </w:pPr>
            <w:r w:rsidRPr="00627E2A">
              <w:rPr>
                <w:color w:val="002060"/>
              </w:rPr>
              <w:t>5446 ALMA ARENA CALCIO A CINQUE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D24B7" w14:textId="77777777" w:rsidR="00AC3269" w:rsidRPr="00627E2A" w:rsidRDefault="00AC3269" w:rsidP="008554D8">
            <w:pPr>
              <w:pStyle w:val="rowtabella0"/>
              <w:rPr>
                <w:color w:val="002060"/>
              </w:rPr>
            </w:pPr>
            <w:r w:rsidRPr="00627E2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66D20" w14:textId="77777777" w:rsidR="00AC3269" w:rsidRPr="00627E2A" w:rsidRDefault="00AC3269" w:rsidP="008554D8">
            <w:pPr>
              <w:pStyle w:val="rowtabella0"/>
              <w:rPr>
                <w:color w:val="002060"/>
              </w:rPr>
            </w:pPr>
            <w:r w:rsidRPr="00627E2A">
              <w:rPr>
                <w:color w:val="002060"/>
              </w:rPr>
              <w:t>VIA ROMA 201</w:t>
            </w:r>
          </w:p>
        </w:tc>
      </w:tr>
    </w:tbl>
    <w:p w14:paraId="3D47D3E3" w14:textId="77777777" w:rsidR="00AC3269" w:rsidRPr="00E01655" w:rsidRDefault="00AC3269" w:rsidP="00AC3269">
      <w:pPr>
        <w:pStyle w:val="breakline"/>
        <w:rPr>
          <w:color w:val="002060"/>
        </w:rPr>
      </w:pPr>
    </w:p>
    <w:p w14:paraId="079891F8" w14:textId="77777777" w:rsidR="00AC3269" w:rsidRPr="00E01655" w:rsidRDefault="00AC3269" w:rsidP="00AC3269">
      <w:pPr>
        <w:pStyle w:val="breakline"/>
        <w:rPr>
          <w:color w:val="002060"/>
        </w:rPr>
      </w:pPr>
    </w:p>
    <w:p w14:paraId="03249D28" w14:textId="77777777" w:rsidR="00AC3269" w:rsidRPr="00E01655" w:rsidRDefault="00AC3269" w:rsidP="00AC3269">
      <w:pPr>
        <w:pStyle w:val="titolocampionato0"/>
        <w:shd w:val="clear" w:color="auto" w:fill="CCCCCC"/>
        <w:spacing w:before="80" w:after="40"/>
        <w:rPr>
          <w:color w:val="002060"/>
        </w:rPr>
      </w:pPr>
      <w:r w:rsidRPr="00E01655">
        <w:rPr>
          <w:color w:val="002060"/>
        </w:rPr>
        <w:t>UNDER 17 C5 REGIONALI MASCHILI</w:t>
      </w:r>
    </w:p>
    <w:p w14:paraId="2EADB4A4" w14:textId="77777777" w:rsidR="00AC3269" w:rsidRPr="007645AE" w:rsidRDefault="00AC3269" w:rsidP="00AC3269">
      <w:pPr>
        <w:pStyle w:val="TITOLOPRINC"/>
        <w:spacing w:before="0" w:beforeAutospacing="0" w:after="0" w:afterAutospacing="0"/>
        <w:rPr>
          <w:color w:val="002060"/>
        </w:rPr>
      </w:pPr>
      <w:r w:rsidRPr="007645AE">
        <w:rPr>
          <w:color w:val="002060"/>
        </w:rPr>
        <w:t>ANAGRAFICA/INDIRIZZARIO/VARIAZIONI CALENDARIO</w:t>
      </w:r>
    </w:p>
    <w:p w14:paraId="58F7B864" w14:textId="77777777" w:rsidR="00AC3269" w:rsidRDefault="00AC3269" w:rsidP="00AC3269">
      <w:pPr>
        <w:pStyle w:val="LndNormale1"/>
        <w:rPr>
          <w:color w:val="002060"/>
          <w:szCs w:val="22"/>
        </w:rPr>
      </w:pPr>
    </w:p>
    <w:p w14:paraId="3269C9BE" w14:textId="77777777" w:rsidR="00AC3269" w:rsidRPr="00483044" w:rsidRDefault="00AC3269" w:rsidP="00AC3269">
      <w:pPr>
        <w:pStyle w:val="titoloprinc0"/>
        <w:jc w:val="both"/>
        <w:rPr>
          <w:color w:val="002060"/>
          <w:sz w:val="22"/>
          <w:szCs w:val="22"/>
        </w:rPr>
      </w:pPr>
      <w:r w:rsidRPr="00483044">
        <w:rPr>
          <w:color w:val="002060"/>
          <w:sz w:val="22"/>
          <w:szCs w:val="22"/>
        </w:rPr>
        <w:t>GIRONE “</w:t>
      </w:r>
      <w:r>
        <w:rPr>
          <w:color w:val="002060"/>
          <w:sz w:val="22"/>
          <w:szCs w:val="22"/>
        </w:rPr>
        <w:t>SILVER – A</w:t>
      </w:r>
      <w:r w:rsidRPr="00483044">
        <w:rPr>
          <w:color w:val="002060"/>
          <w:sz w:val="22"/>
          <w:szCs w:val="22"/>
        </w:rPr>
        <w:t>”</w:t>
      </w:r>
    </w:p>
    <w:p w14:paraId="1F6D49B4" w14:textId="77777777" w:rsidR="00AC3269" w:rsidRDefault="00AC3269" w:rsidP="00AC3269">
      <w:pPr>
        <w:pStyle w:val="titoloprinc0"/>
        <w:jc w:val="both"/>
        <w:rPr>
          <w:b w:val="0"/>
          <w:bCs w:val="0"/>
          <w:color w:val="002060"/>
          <w:sz w:val="22"/>
          <w:szCs w:val="22"/>
        </w:rPr>
      </w:pPr>
    </w:p>
    <w:p w14:paraId="3EB14366" w14:textId="77777777" w:rsidR="00AC3269" w:rsidRDefault="00AC3269" w:rsidP="00AC3269">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AUDAX 1970 S.ANGELO</w:t>
      </w:r>
      <w:r>
        <w:rPr>
          <w:b w:val="0"/>
          <w:bCs w:val="0"/>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il</w:t>
      </w:r>
      <w:r w:rsidRPr="00206171">
        <w:rPr>
          <w:b w:val="0"/>
          <w:bCs w:val="0"/>
          <w:color w:val="002060"/>
          <w:sz w:val="22"/>
          <w:szCs w:val="22"/>
        </w:rPr>
        <w:t xml:space="preserve"> </w:t>
      </w:r>
      <w:r>
        <w:rPr>
          <w:color w:val="002060"/>
          <w:sz w:val="22"/>
          <w:szCs w:val="22"/>
        </w:rPr>
        <w:t xml:space="preserve">SABATO </w:t>
      </w:r>
      <w:r w:rsidRPr="00206171">
        <w:rPr>
          <w:b w:val="0"/>
          <w:bCs w:val="0"/>
          <w:color w:val="002060"/>
          <w:sz w:val="22"/>
          <w:szCs w:val="22"/>
        </w:rPr>
        <w:t xml:space="preserve">alle </w:t>
      </w:r>
      <w:r>
        <w:rPr>
          <w:color w:val="002060"/>
          <w:sz w:val="22"/>
          <w:szCs w:val="22"/>
        </w:rPr>
        <w:t>ore 18:00</w:t>
      </w:r>
      <w:r>
        <w:rPr>
          <w:b w:val="0"/>
          <w:bCs w:val="0"/>
          <w:color w:val="002060"/>
          <w:sz w:val="22"/>
          <w:szCs w:val="22"/>
        </w:rPr>
        <w:t xml:space="preserve">, </w:t>
      </w:r>
      <w:r w:rsidRPr="00B1523F">
        <w:rPr>
          <w:color w:val="002060"/>
          <w:sz w:val="22"/>
          <w:szCs w:val="22"/>
        </w:rPr>
        <w:t xml:space="preserve">Palestra </w:t>
      </w:r>
      <w:r>
        <w:rPr>
          <w:color w:val="002060"/>
          <w:sz w:val="22"/>
          <w:szCs w:val="22"/>
        </w:rPr>
        <w:t>Istituto “Bettino Padovano</w:t>
      </w:r>
      <w:r w:rsidRPr="00B1523F">
        <w:rPr>
          <w:color w:val="002060"/>
          <w:sz w:val="22"/>
          <w:szCs w:val="22"/>
        </w:rPr>
        <w:t>”</w:t>
      </w:r>
      <w:r>
        <w:rPr>
          <w:b w:val="0"/>
          <w:bCs w:val="0"/>
          <w:color w:val="002060"/>
          <w:sz w:val="22"/>
          <w:szCs w:val="22"/>
        </w:rPr>
        <w:t xml:space="preserve">, Via Antonio Rosmini, 22/B di </w:t>
      </w:r>
      <w:r>
        <w:rPr>
          <w:color w:val="002060"/>
          <w:sz w:val="22"/>
          <w:szCs w:val="22"/>
        </w:rPr>
        <w:t>SENIGALLIA</w:t>
      </w:r>
      <w:r w:rsidRPr="00206171">
        <w:rPr>
          <w:b w:val="0"/>
          <w:bCs w:val="0"/>
          <w:color w:val="002060"/>
          <w:sz w:val="22"/>
          <w:szCs w:val="22"/>
        </w:rPr>
        <w:t>.</w:t>
      </w:r>
    </w:p>
    <w:p w14:paraId="3173850F" w14:textId="77777777" w:rsidR="00AC3269" w:rsidRDefault="00AC3269" w:rsidP="00AC3269">
      <w:pPr>
        <w:pStyle w:val="titoloprinc0"/>
        <w:jc w:val="both"/>
        <w:rPr>
          <w:b w:val="0"/>
          <w:bCs w:val="0"/>
          <w:color w:val="002060"/>
          <w:sz w:val="22"/>
          <w:szCs w:val="22"/>
        </w:rPr>
      </w:pPr>
    </w:p>
    <w:p w14:paraId="37C46498" w14:textId="77777777" w:rsidR="00AC3269" w:rsidRPr="00E01655" w:rsidRDefault="00AC3269" w:rsidP="00AC3269">
      <w:pPr>
        <w:pStyle w:val="titoloprinc0"/>
        <w:rPr>
          <w:color w:val="002060"/>
        </w:rPr>
      </w:pPr>
      <w:r w:rsidRPr="00E01655">
        <w:rPr>
          <w:color w:val="002060"/>
        </w:rPr>
        <w:t>VARIAZIONI AL PROGRAMMA GARE</w:t>
      </w:r>
    </w:p>
    <w:p w14:paraId="0453F463" w14:textId="77777777" w:rsidR="00AC3269" w:rsidRPr="00E01655" w:rsidRDefault="00AC3269" w:rsidP="00AC3269">
      <w:pPr>
        <w:pStyle w:val="breakline"/>
        <w:rPr>
          <w:color w:val="002060"/>
        </w:rPr>
      </w:pPr>
    </w:p>
    <w:p w14:paraId="23D33349" w14:textId="77777777" w:rsidR="00AC3269" w:rsidRPr="00E01655" w:rsidRDefault="00AC3269" w:rsidP="00AC3269">
      <w:pPr>
        <w:pStyle w:val="breakline"/>
        <w:rPr>
          <w:color w:val="002060"/>
        </w:rPr>
      </w:pPr>
    </w:p>
    <w:p w14:paraId="78634FA2" w14:textId="77777777" w:rsidR="00AC3269" w:rsidRPr="00E01655" w:rsidRDefault="00AC3269" w:rsidP="00AC3269">
      <w:pPr>
        <w:pStyle w:val="sottotitolocampionato10"/>
        <w:rPr>
          <w:color w:val="002060"/>
        </w:rPr>
      </w:pPr>
      <w:r w:rsidRPr="00E0165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C3269" w:rsidRPr="00E01655" w14:paraId="6F766679" w14:textId="77777777" w:rsidTr="008554D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2EB12" w14:textId="77777777" w:rsidR="00AC3269" w:rsidRPr="00E01655" w:rsidRDefault="00AC3269" w:rsidP="008554D8">
            <w:pPr>
              <w:pStyle w:val="headertabella0"/>
              <w:rPr>
                <w:color w:val="002060"/>
              </w:rPr>
            </w:pPr>
            <w:r w:rsidRPr="00E016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0D6B3" w14:textId="77777777" w:rsidR="00AC3269" w:rsidRPr="00E01655" w:rsidRDefault="00AC3269" w:rsidP="008554D8">
            <w:pPr>
              <w:pStyle w:val="headertabella0"/>
              <w:rPr>
                <w:color w:val="002060"/>
              </w:rPr>
            </w:pPr>
            <w:r w:rsidRPr="00E016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95D9A" w14:textId="77777777" w:rsidR="00AC3269" w:rsidRPr="00E01655" w:rsidRDefault="00AC3269" w:rsidP="008554D8">
            <w:pPr>
              <w:pStyle w:val="headertabella0"/>
              <w:rPr>
                <w:color w:val="002060"/>
              </w:rPr>
            </w:pPr>
            <w:r w:rsidRPr="00E016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8CF36" w14:textId="77777777" w:rsidR="00AC3269" w:rsidRPr="00E01655" w:rsidRDefault="00AC3269" w:rsidP="008554D8">
            <w:pPr>
              <w:pStyle w:val="headertabella0"/>
              <w:rPr>
                <w:color w:val="002060"/>
              </w:rPr>
            </w:pPr>
            <w:r w:rsidRPr="00E016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22487" w14:textId="77777777" w:rsidR="00AC3269" w:rsidRPr="00E01655" w:rsidRDefault="00AC3269" w:rsidP="008554D8">
            <w:pPr>
              <w:pStyle w:val="headertabella0"/>
              <w:rPr>
                <w:color w:val="002060"/>
              </w:rPr>
            </w:pPr>
            <w:r w:rsidRPr="00E0165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04E0C" w14:textId="77777777" w:rsidR="00AC3269" w:rsidRPr="00E01655" w:rsidRDefault="00AC3269" w:rsidP="008554D8">
            <w:pPr>
              <w:pStyle w:val="headertabella0"/>
              <w:rPr>
                <w:color w:val="002060"/>
              </w:rPr>
            </w:pPr>
            <w:r w:rsidRPr="00E016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EF7B4" w14:textId="77777777" w:rsidR="00AC3269" w:rsidRPr="00E01655" w:rsidRDefault="00AC3269" w:rsidP="008554D8">
            <w:pPr>
              <w:pStyle w:val="headertabella0"/>
              <w:rPr>
                <w:color w:val="002060"/>
              </w:rPr>
            </w:pPr>
            <w:r w:rsidRPr="00E0165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189F6" w14:textId="77777777" w:rsidR="00AC3269" w:rsidRPr="00E01655" w:rsidRDefault="00AC3269" w:rsidP="008554D8">
            <w:pPr>
              <w:pStyle w:val="headertabella0"/>
              <w:rPr>
                <w:color w:val="002060"/>
              </w:rPr>
            </w:pPr>
            <w:r w:rsidRPr="00E01655">
              <w:rPr>
                <w:color w:val="002060"/>
              </w:rPr>
              <w:t>Impianto</w:t>
            </w:r>
          </w:p>
        </w:tc>
      </w:tr>
      <w:tr w:rsidR="00AC3269" w:rsidRPr="00E01655" w14:paraId="0F083A94" w14:textId="77777777" w:rsidTr="008554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346F" w14:textId="77777777" w:rsidR="00AC3269" w:rsidRPr="00A0783D" w:rsidRDefault="00AC3269" w:rsidP="008554D8">
            <w:pPr>
              <w:pStyle w:val="rowtabella0"/>
              <w:rPr>
                <w:color w:val="002060"/>
                <w:highlight w:val="yellow"/>
              </w:rPr>
            </w:pPr>
            <w:r w:rsidRPr="00A0783D">
              <w:rPr>
                <w:color w:val="002060"/>
                <w:highlight w:val="yellow"/>
              </w:rPr>
              <w:t>28/01/2024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3F33" w14:textId="77777777" w:rsidR="00AC3269" w:rsidRPr="00A0783D" w:rsidRDefault="00AC3269" w:rsidP="008554D8">
            <w:pPr>
              <w:pStyle w:val="rowtabella0"/>
              <w:jc w:val="center"/>
              <w:rPr>
                <w:color w:val="002060"/>
                <w:highlight w:val="yellow"/>
              </w:rPr>
            </w:pPr>
            <w:r w:rsidRPr="00A0783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335D6" w14:textId="77777777" w:rsidR="00AC3269" w:rsidRPr="00A0783D" w:rsidRDefault="00AC3269" w:rsidP="008554D8">
            <w:pPr>
              <w:pStyle w:val="rowtabella0"/>
              <w:rPr>
                <w:color w:val="002060"/>
                <w:highlight w:val="yellow"/>
              </w:rPr>
            </w:pPr>
            <w:r w:rsidRPr="00A0783D">
              <w:rPr>
                <w:color w:val="002060"/>
                <w:highlight w:val="yellow"/>
              </w:rPr>
              <w:t>JESI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50FF5" w14:textId="77777777" w:rsidR="00AC3269" w:rsidRPr="00A0783D" w:rsidRDefault="00AC3269" w:rsidP="008554D8">
            <w:pPr>
              <w:pStyle w:val="rowtabella0"/>
              <w:rPr>
                <w:color w:val="002060"/>
                <w:highlight w:val="yellow"/>
              </w:rPr>
            </w:pPr>
            <w:r w:rsidRPr="00A0783D">
              <w:rPr>
                <w:color w:val="002060"/>
                <w:highlight w:val="yellow"/>
              </w:rPr>
              <w:t>TRE TORRI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1333" w14:textId="77777777" w:rsidR="00AC3269" w:rsidRPr="00E01655" w:rsidRDefault="00AC3269" w:rsidP="008554D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8CA1" w14:textId="77777777" w:rsidR="00AC3269" w:rsidRPr="00E01655" w:rsidRDefault="00AC3269" w:rsidP="008554D8">
            <w:pPr>
              <w:pStyle w:val="rowtabella0"/>
              <w:jc w:val="center"/>
              <w:rPr>
                <w:color w:val="002060"/>
              </w:rPr>
            </w:pPr>
            <w:r w:rsidRPr="00A0783D">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D521" w14:textId="77777777" w:rsidR="00AC3269" w:rsidRPr="00E01655" w:rsidRDefault="00AC3269" w:rsidP="008554D8">
            <w:pPr>
              <w:pStyle w:val="rowtabella0"/>
              <w:jc w:val="center"/>
              <w:rPr>
                <w:color w:val="002060"/>
              </w:rPr>
            </w:pPr>
            <w:r w:rsidRPr="00E01655">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2843" w14:textId="77777777" w:rsidR="00AC3269" w:rsidRPr="00E01655" w:rsidRDefault="00AC3269" w:rsidP="008554D8">
            <w:pPr>
              <w:rPr>
                <w:color w:val="002060"/>
              </w:rPr>
            </w:pPr>
          </w:p>
        </w:tc>
      </w:tr>
      <w:tr w:rsidR="00AC3269" w:rsidRPr="00E01655" w14:paraId="45827270" w14:textId="77777777" w:rsidTr="008554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C07FF" w14:textId="77777777" w:rsidR="00AC3269" w:rsidRPr="00A0783D" w:rsidRDefault="00AC3269" w:rsidP="008554D8">
            <w:pPr>
              <w:pStyle w:val="rowtabella0"/>
              <w:rPr>
                <w:color w:val="002060"/>
                <w:highlight w:val="yellow"/>
              </w:rPr>
            </w:pPr>
            <w:r w:rsidRPr="00A0783D">
              <w:rPr>
                <w:color w:val="002060"/>
                <w:highlight w:val="yellow"/>
              </w:rPr>
              <w:t>27/02/2024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BAADF" w14:textId="77777777" w:rsidR="00AC3269" w:rsidRPr="00A0783D" w:rsidRDefault="00AC3269" w:rsidP="008554D8">
            <w:pPr>
              <w:pStyle w:val="rowtabella0"/>
              <w:jc w:val="center"/>
              <w:rPr>
                <w:color w:val="002060"/>
                <w:highlight w:val="yellow"/>
              </w:rPr>
            </w:pPr>
            <w:r w:rsidRPr="00A0783D">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1E75" w14:textId="77777777" w:rsidR="00AC3269" w:rsidRPr="00A0783D" w:rsidRDefault="00AC3269" w:rsidP="008554D8">
            <w:pPr>
              <w:pStyle w:val="rowtabella0"/>
              <w:rPr>
                <w:color w:val="002060"/>
                <w:highlight w:val="yellow"/>
              </w:rPr>
            </w:pPr>
            <w:r w:rsidRPr="00A0783D">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2221" w14:textId="77777777" w:rsidR="00AC3269" w:rsidRPr="00A0783D" w:rsidRDefault="00AC3269" w:rsidP="008554D8">
            <w:pPr>
              <w:pStyle w:val="rowtabella0"/>
              <w:rPr>
                <w:color w:val="002060"/>
                <w:highlight w:val="yellow"/>
              </w:rPr>
            </w:pPr>
            <w:r w:rsidRPr="00A0783D">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2B99" w14:textId="77777777" w:rsidR="00AC3269" w:rsidRPr="00E01655" w:rsidRDefault="00AC3269" w:rsidP="008554D8">
            <w:pPr>
              <w:pStyle w:val="rowtabella0"/>
              <w:rPr>
                <w:color w:val="002060"/>
              </w:rPr>
            </w:pPr>
            <w:r w:rsidRPr="00E01655">
              <w:rPr>
                <w:color w:val="002060"/>
              </w:rPr>
              <w:t>2</w:t>
            </w:r>
            <w:r>
              <w:rPr>
                <w:color w:val="002060"/>
              </w:rPr>
              <w:t>4</w:t>
            </w:r>
            <w:r w:rsidRPr="00E01655">
              <w:rPr>
                <w:color w:val="002060"/>
              </w:rPr>
              <w:t>/02/2024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74BB" w14:textId="77777777" w:rsidR="00AC3269" w:rsidRPr="00E01655" w:rsidRDefault="00AC3269" w:rsidP="008554D8">
            <w:pPr>
              <w:pStyle w:val="rowtabella0"/>
              <w:jc w:val="center"/>
              <w:rPr>
                <w:color w:val="002060"/>
              </w:rPr>
            </w:pPr>
            <w:r w:rsidRPr="00A0783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1634" w14:textId="77777777" w:rsidR="00AC3269" w:rsidRPr="00E01655" w:rsidRDefault="00AC3269" w:rsidP="008554D8">
            <w:pPr>
              <w:pStyle w:val="rowtabella0"/>
              <w:jc w:val="center"/>
              <w:rPr>
                <w:color w:val="002060"/>
              </w:rPr>
            </w:pPr>
            <w:r w:rsidRPr="00E01655">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6B4C9" w14:textId="77777777" w:rsidR="00AC3269" w:rsidRPr="00E01655" w:rsidRDefault="00AC3269" w:rsidP="008554D8">
            <w:pPr>
              <w:rPr>
                <w:color w:val="002060"/>
              </w:rPr>
            </w:pPr>
          </w:p>
        </w:tc>
      </w:tr>
    </w:tbl>
    <w:p w14:paraId="386D1059" w14:textId="77777777" w:rsidR="00AC3269" w:rsidRPr="00E01655" w:rsidRDefault="00AC3269" w:rsidP="00AC3269">
      <w:pPr>
        <w:pStyle w:val="breakline"/>
        <w:rPr>
          <w:rFonts w:eastAsiaTheme="minorEastAsia"/>
          <w:color w:val="002060"/>
        </w:rPr>
      </w:pPr>
    </w:p>
    <w:p w14:paraId="4B19021E" w14:textId="77777777" w:rsidR="00AC3269" w:rsidRPr="00E01655" w:rsidRDefault="00AC3269" w:rsidP="00AC3269">
      <w:pPr>
        <w:pStyle w:val="breakline"/>
        <w:rPr>
          <w:color w:val="002060"/>
        </w:rPr>
      </w:pPr>
    </w:p>
    <w:p w14:paraId="1973264C" w14:textId="77777777" w:rsidR="00AC3269" w:rsidRPr="00E01655" w:rsidRDefault="00AC3269" w:rsidP="00AC3269">
      <w:pPr>
        <w:pStyle w:val="sottotitolocampionato10"/>
        <w:rPr>
          <w:color w:val="002060"/>
        </w:rPr>
      </w:pPr>
      <w:r w:rsidRPr="00E0165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C3269" w:rsidRPr="00E01655" w14:paraId="648EC25A" w14:textId="77777777" w:rsidTr="008554D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0EC93" w14:textId="77777777" w:rsidR="00AC3269" w:rsidRPr="00E01655" w:rsidRDefault="00AC3269" w:rsidP="008554D8">
            <w:pPr>
              <w:pStyle w:val="headertabella0"/>
              <w:rPr>
                <w:color w:val="002060"/>
              </w:rPr>
            </w:pPr>
            <w:r w:rsidRPr="00E016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0C1BB" w14:textId="77777777" w:rsidR="00AC3269" w:rsidRPr="00E01655" w:rsidRDefault="00AC3269" w:rsidP="008554D8">
            <w:pPr>
              <w:pStyle w:val="headertabella0"/>
              <w:rPr>
                <w:color w:val="002060"/>
              </w:rPr>
            </w:pPr>
            <w:r w:rsidRPr="00E016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5065D" w14:textId="77777777" w:rsidR="00AC3269" w:rsidRPr="00E01655" w:rsidRDefault="00AC3269" w:rsidP="008554D8">
            <w:pPr>
              <w:pStyle w:val="headertabella0"/>
              <w:rPr>
                <w:color w:val="002060"/>
              </w:rPr>
            </w:pPr>
            <w:r w:rsidRPr="00E016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1F90C" w14:textId="77777777" w:rsidR="00AC3269" w:rsidRPr="00E01655" w:rsidRDefault="00AC3269" w:rsidP="008554D8">
            <w:pPr>
              <w:pStyle w:val="headertabella0"/>
              <w:rPr>
                <w:color w:val="002060"/>
              </w:rPr>
            </w:pPr>
            <w:r w:rsidRPr="00E016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C2457" w14:textId="77777777" w:rsidR="00AC3269" w:rsidRPr="00E01655" w:rsidRDefault="00AC3269" w:rsidP="008554D8">
            <w:pPr>
              <w:pStyle w:val="headertabella0"/>
              <w:rPr>
                <w:color w:val="002060"/>
              </w:rPr>
            </w:pPr>
            <w:r w:rsidRPr="00E0165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AF56D" w14:textId="77777777" w:rsidR="00AC3269" w:rsidRPr="00E01655" w:rsidRDefault="00AC3269" w:rsidP="008554D8">
            <w:pPr>
              <w:pStyle w:val="headertabella0"/>
              <w:rPr>
                <w:color w:val="002060"/>
              </w:rPr>
            </w:pPr>
            <w:r w:rsidRPr="00E016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60594" w14:textId="77777777" w:rsidR="00AC3269" w:rsidRPr="00E01655" w:rsidRDefault="00AC3269" w:rsidP="008554D8">
            <w:pPr>
              <w:pStyle w:val="headertabella0"/>
              <w:rPr>
                <w:color w:val="002060"/>
              </w:rPr>
            </w:pPr>
            <w:r w:rsidRPr="00E0165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0D456" w14:textId="77777777" w:rsidR="00AC3269" w:rsidRPr="00E01655" w:rsidRDefault="00AC3269" w:rsidP="008554D8">
            <w:pPr>
              <w:pStyle w:val="headertabella0"/>
              <w:rPr>
                <w:color w:val="002060"/>
              </w:rPr>
            </w:pPr>
            <w:r w:rsidRPr="00E01655">
              <w:rPr>
                <w:color w:val="002060"/>
              </w:rPr>
              <w:t>Impianto</w:t>
            </w:r>
          </w:p>
        </w:tc>
      </w:tr>
      <w:tr w:rsidR="00AC3269" w:rsidRPr="00E01655" w14:paraId="7D1CEAEA" w14:textId="77777777" w:rsidTr="008554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F21A" w14:textId="77777777" w:rsidR="00AC3269" w:rsidRPr="00A90AE8" w:rsidRDefault="00AC3269" w:rsidP="008554D8">
            <w:pPr>
              <w:pStyle w:val="rowtabella0"/>
              <w:rPr>
                <w:color w:val="002060"/>
                <w:highlight w:val="yellow"/>
              </w:rPr>
            </w:pPr>
            <w:r w:rsidRPr="00A90AE8">
              <w:rPr>
                <w:color w:val="002060"/>
                <w:highlight w:val="yellow"/>
              </w:rPr>
              <w:t>27/01/2024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AF80" w14:textId="77777777" w:rsidR="00AC3269" w:rsidRPr="00A90AE8" w:rsidRDefault="00AC3269" w:rsidP="008554D8">
            <w:pPr>
              <w:pStyle w:val="rowtabella0"/>
              <w:jc w:val="center"/>
              <w:rPr>
                <w:color w:val="002060"/>
                <w:highlight w:val="yellow"/>
              </w:rPr>
            </w:pPr>
            <w:r w:rsidRPr="00A90AE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FBC75" w14:textId="77777777" w:rsidR="00AC3269" w:rsidRPr="00A90AE8" w:rsidRDefault="00AC3269" w:rsidP="008554D8">
            <w:pPr>
              <w:pStyle w:val="rowtabella0"/>
              <w:rPr>
                <w:color w:val="002060"/>
                <w:highlight w:val="yellow"/>
              </w:rPr>
            </w:pPr>
            <w:r w:rsidRPr="00A90AE8">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B131" w14:textId="77777777" w:rsidR="00AC3269" w:rsidRPr="00A90AE8" w:rsidRDefault="00AC3269" w:rsidP="008554D8">
            <w:pPr>
              <w:pStyle w:val="rowtabella0"/>
              <w:rPr>
                <w:color w:val="002060"/>
                <w:highlight w:val="yellow"/>
              </w:rPr>
            </w:pPr>
            <w:r w:rsidRPr="00A90AE8">
              <w:rPr>
                <w:color w:val="002060"/>
                <w:highlight w:val="yellow"/>
              </w:rPr>
              <w:t>AMICI DEL CENTROSOCIOsq.B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72BA" w14:textId="77777777" w:rsidR="00AC3269" w:rsidRPr="00E01655" w:rsidRDefault="00AC3269" w:rsidP="008554D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1FD1" w14:textId="77777777" w:rsidR="00AC3269" w:rsidRPr="00E01655" w:rsidRDefault="00AC3269" w:rsidP="008554D8">
            <w:pPr>
              <w:pStyle w:val="rowtabella0"/>
              <w:jc w:val="center"/>
              <w:rPr>
                <w:color w:val="002060"/>
              </w:rPr>
            </w:pPr>
            <w:r w:rsidRPr="00A90AE8">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4B07" w14:textId="77777777" w:rsidR="00AC3269" w:rsidRPr="00E01655" w:rsidRDefault="00AC3269" w:rsidP="008554D8">
            <w:pPr>
              <w:pStyle w:val="rowtabella0"/>
              <w:jc w:val="center"/>
              <w:rPr>
                <w:color w:val="002060"/>
              </w:rPr>
            </w:pPr>
            <w:r w:rsidRPr="00E01655">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50490" w14:textId="77777777" w:rsidR="00AC3269" w:rsidRPr="00E01655" w:rsidRDefault="00AC3269" w:rsidP="008554D8">
            <w:pPr>
              <w:rPr>
                <w:color w:val="002060"/>
              </w:rPr>
            </w:pPr>
          </w:p>
        </w:tc>
      </w:tr>
      <w:tr w:rsidR="00AC3269" w:rsidRPr="00E01655" w14:paraId="1DF10A58" w14:textId="77777777" w:rsidTr="008554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D14B5" w14:textId="77777777" w:rsidR="00AC3269" w:rsidRPr="00A0783D" w:rsidRDefault="00AC3269" w:rsidP="008554D8">
            <w:pPr>
              <w:pStyle w:val="rowtabella0"/>
              <w:rPr>
                <w:color w:val="002060"/>
                <w:highlight w:val="yellow"/>
              </w:rPr>
            </w:pPr>
            <w:r w:rsidRPr="00A0783D">
              <w:rPr>
                <w:color w:val="002060"/>
                <w:highlight w:val="yellow"/>
              </w:rPr>
              <w:t>27/01/2024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04DC7" w14:textId="77777777" w:rsidR="00AC3269" w:rsidRPr="00A0783D" w:rsidRDefault="00AC3269" w:rsidP="008554D8">
            <w:pPr>
              <w:pStyle w:val="rowtabella0"/>
              <w:jc w:val="center"/>
              <w:rPr>
                <w:color w:val="002060"/>
                <w:highlight w:val="yellow"/>
              </w:rPr>
            </w:pPr>
            <w:r w:rsidRPr="00A0783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A5F6" w14:textId="77777777" w:rsidR="00AC3269" w:rsidRPr="00A0783D" w:rsidRDefault="00AC3269" w:rsidP="008554D8">
            <w:pPr>
              <w:pStyle w:val="rowtabella0"/>
              <w:rPr>
                <w:color w:val="002060"/>
                <w:highlight w:val="yellow"/>
              </w:rPr>
            </w:pPr>
            <w:r w:rsidRPr="00A0783D">
              <w:rPr>
                <w:color w:val="002060"/>
                <w:highlight w:val="yellow"/>
              </w:rPr>
              <w:t>CARISSIMI 2016</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F7999" w14:textId="77777777" w:rsidR="00AC3269" w:rsidRPr="00A0783D" w:rsidRDefault="00AC3269" w:rsidP="008554D8">
            <w:pPr>
              <w:pStyle w:val="rowtabella0"/>
              <w:rPr>
                <w:color w:val="002060"/>
                <w:highlight w:val="yellow"/>
              </w:rPr>
            </w:pPr>
            <w:r w:rsidRPr="00A0783D">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8DB5E" w14:textId="77777777" w:rsidR="00AC3269" w:rsidRPr="00E01655" w:rsidRDefault="00AC3269" w:rsidP="008554D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777F" w14:textId="77777777" w:rsidR="00AC3269" w:rsidRPr="00E01655" w:rsidRDefault="00AC3269" w:rsidP="008554D8">
            <w:pPr>
              <w:pStyle w:val="rowtabella0"/>
              <w:jc w:val="center"/>
              <w:rPr>
                <w:color w:val="002060"/>
              </w:rPr>
            </w:pPr>
            <w:r w:rsidRPr="00A0783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0E83" w14:textId="77777777" w:rsidR="00AC3269" w:rsidRPr="00E01655" w:rsidRDefault="00AC3269" w:rsidP="008554D8">
            <w:pPr>
              <w:pStyle w:val="rowtabella0"/>
              <w:jc w:val="center"/>
              <w:rPr>
                <w:color w:val="002060"/>
              </w:rPr>
            </w:pPr>
            <w:r w:rsidRPr="00E01655">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AD73" w14:textId="77777777" w:rsidR="00AC3269" w:rsidRPr="00E01655" w:rsidRDefault="00AC3269" w:rsidP="008554D8">
            <w:pPr>
              <w:rPr>
                <w:color w:val="002060"/>
              </w:rPr>
            </w:pPr>
          </w:p>
        </w:tc>
      </w:tr>
      <w:tr w:rsidR="00AC3269" w:rsidRPr="00E01655" w14:paraId="1593980C" w14:textId="77777777" w:rsidTr="008554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26854B" w14:textId="77777777" w:rsidR="00AC3269" w:rsidRPr="00A90AE8" w:rsidRDefault="00AC3269" w:rsidP="008554D8">
            <w:pPr>
              <w:pStyle w:val="rowtabella0"/>
              <w:rPr>
                <w:color w:val="002060"/>
                <w:highlight w:val="yellow"/>
              </w:rPr>
            </w:pPr>
            <w:r w:rsidRPr="00A90AE8">
              <w:rPr>
                <w:color w:val="002060"/>
                <w:highlight w:val="yellow"/>
              </w:rPr>
              <w:t>28/01/2024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47858" w14:textId="77777777" w:rsidR="00AC3269" w:rsidRPr="00A90AE8" w:rsidRDefault="00AC3269" w:rsidP="008554D8">
            <w:pPr>
              <w:pStyle w:val="rowtabella0"/>
              <w:jc w:val="center"/>
              <w:rPr>
                <w:color w:val="002060"/>
                <w:highlight w:val="yellow"/>
              </w:rPr>
            </w:pPr>
            <w:r w:rsidRPr="00A90AE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9A999" w14:textId="77777777" w:rsidR="00AC3269" w:rsidRPr="00A90AE8" w:rsidRDefault="00AC3269" w:rsidP="008554D8">
            <w:pPr>
              <w:pStyle w:val="rowtabella0"/>
              <w:rPr>
                <w:color w:val="002060"/>
                <w:highlight w:val="yellow"/>
              </w:rPr>
            </w:pPr>
            <w:r w:rsidRPr="00A90AE8">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C466D" w14:textId="77777777" w:rsidR="00AC3269" w:rsidRPr="00A90AE8" w:rsidRDefault="00AC3269" w:rsidP="008554D8">
            <w:pPr>
              <w:pStyle w:val="rowtabella0"/>
              <w:rPr>
                <w:color w:val="002060"/>
                <w:highlight w:val="yellow"/>
              </w:rPr>
            </w:pPr>
            <w:r w:rsidRPr="00A90AE8">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6702D" w14:textId="77777777" w:rsidR="00AC3269" w:rsidRPr="00E01655" w:rsidRDefault="00AC3269" w:rsidP="008554D8">
            <w:pPr>
              <w:pStyle w:val="rowtabella0"/>
              <w:rPr>
                <w:color w:val="002060"/>
              </w:rPr>
            </w:pPr>
            <w:r w:rsidRPr="00E01655">
              <w:rPr>
                <w:color w:val="002060"/>
              </w:rPr>
              <w:t>2</w:t>
            </w:r>
            <w:r>
              <w:rPr>
                <w:color w:val="002060"/>
              </w:rPr>
              <w:t>7</w:t>
            </w:r>
            <w:r w:rsidRPr="00E01655">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A7178" w14:textId="77777777" w:rsidR="00AC3269" w:rsidRPr="00A90AE8" w:rsidRDefault="00AC3269" w:rsidP="008554D8">
            <w:pPr>
              <w:pStyle w:val="rowtabella0"/>
              <w:jc w:val="center"/>
              <w:rPr>
                <w:color w:val="002060"/>
                <w:highlight w:val="yellow"/>
              </w:rPr>
            </w:pPr>
            <w:r w:rsidRPr="00A90AE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00401" w14:textId="77777777" w:rsidR="00AC3269" w:rsidRPr="00E01655" w:rsidRDefault="00AC3269" w:rsidP="008554D8">
            <w:pPr>
              <w:pStyle w:val="rowtabella0"/>
              <w:jc w:val="center"/>
              <w:rPr>
                <w:color w:val="002060"/>
              </w:rPr>
            </w:pPr>
            <w:r w:rsidRPr="00E0165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6540F" w14:textId="77777777" w:rsidR="00AC3269" w:rsidRPr="00E01655" w:rsidRDefault="00AC3269" w:rsidP="008554D8">
            <w:pPr>
              <w:rPr>
                <w:color w:val="002060"/>
              </w:rPr>
            </w:pPr>
          </w:p>
        </w:tc>
      </w:tr>
      <w:tr w:rsidR="00AC3269" w:rsidRPr="00E01655" w14:paraId="422A2888" w14:textId="77777777" w:rsidTr="008554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BA9B" w14:textId="77777777" w:rsidR="00AC3269" w:rsidRPr="00A90AE8" w:rsidRDefault="00AC3269" w:rsidP="008554D8">
            <w:pPr>
              <w:pStyle w:val="rowtabella0"/>
              <w:rPr>
                <w:color w:val="002060"/>
                <w:highlight w:val="yellow"/>
              </w:rPr>
            </w:pPr>
            <w:r>
              <w:rPr>
                <w:color w:val="002060"/>
                <w:highlight w:val="yellow"/>
              </w:rPr>
              <w:t>31</w:t>
            </w:r>
            <w:r w:rsidRPr="00A90AE8">
              <w:rPr>
                <w:color w:val="002060"/>
                <w:highlight w:val="yellow"/>
              </w:rPr>
              <w:t>/01/2024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B9A0" w14:textId="77777777" w:rsidR="00AC3269" w:rsidRPr="00A90AE8" w:rsidRDefault="00AC3269" w:rsidP="008554D8">
            <w:pPr>
              <w:pStyle w:val="rowtabella0"/>
              <w:jc w:val="center"/>
              <w:rPr>
                <w:color w:val="002060"/>
                <w:highlight w:val="yellow"/>
              </w:rPr>
            </w:pPr>
            <w:r w:rsidRPr="00A90AE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2FDA" w14:textId="77777777" w:rsidR="00AC3269" w:rsidRPr="00A90AE8" w:rsidRDefault="00AC3269" w:rsidP="008554D8">
            <w:pPr>
              <w:pStyle w:val="rowtabella0"/>
              <w:rPr>
                <w:color w:val="002060"/>
                <w:highlight w:val="yellow"/>
              </w:rPr>
            </w:pPr>
            <w:r>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9A49" w14:textId="77777777" w:rsidR="00AC3269" w:rsidRPr="00A90AE8" w:rsidRDefault="00AC3269" w:rsidP="008554D8">
            <w:pPr>
              <w:pStyle w:val="rowtabella0"/>
              <w:rPr>
                <w:color w:val="002060"/>
                <w:highlight w:val="yellow"/>
              </w:rPr>
            </w:pPr>
            <w:r>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9F10" w14:textId="77777777" w:rsidR="00AC3269" w:rsidRPr="00E01655" w:rsidRDefault="00AC3269" w:rsidP="008554D8">
            <w:pPr>
              <w:pStyle w:val="rowtabella0"/>
              <w:rPr>
                <w:color w:val="002060"/>
              </w:rPr>
            </w:pPr>
            <w:r w:rsidRPr="00E01655">
              <w:rPr>
                <w:color w:val="002060"/>
              </w:rPr>
              <w:t>2</w:t>
            </w:r>
            <w:r>
              <w:rPr>
                <w:color w:val="002060"/>
              </w:rPr>
              <w:t>7</w:t>
            </w:r>
            <w:r w:rsidRPr="00E01655">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EF9A9" w14:textId="77777777" w:rsidR="00AC3269" w:rsidRPr="00E01655" w:rsidRDefault="00AC3269" w:rsidP="008554D8">
            <w:pPr>
              <w:pStyle w:val="rowtabella0"/>
              <w:jc w:val="center"/>
              <w:rPr>
                <w:color w:val="002060"/>
              </w:rPr>
            </w:pPr>
            <w:r w:rsidRPr="00A90AE8">
              <w:rPr>
                <w:color w:val="002060"/>
                <w:highlight w:val="yellow"/>
              </w:rPr>
              <w:t>18</w:t>
            </w:r>
            <w:r>
              <w:rPr>
                <w:color w:val="002060"/>
                <w:highlight w:val="yellow"/>
              </w:rPr>
              <w:t>:3</w:t>
            </w:r>
            <w:r w:rsidRPr="00A90AE8">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CA1DC" w14:textId="77777777" w:rsidR="00AC3269" w:rsidRPr="00E01655" w:rsidRDefault="00AC3269" w:rsidP="008554D8">
            <w:pPr>
              <w:pStyle w:val="rowtabella0"/>
              <w:jc w:val="center"/>
              <w:rPr>
                <w:color w:val="002060"/>
              </w:rPr>
            </w:pPr>
            <w:r>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A4A1E" w14:textId="77777777" w:rsidR="00AC3269" w:rsidRPr="00E01655" w:rsidRDefault="00AC3269" w:rsidP="008554D8">
            <w:pPr>
              <w:rPr>
                <w:color w:val="002060"/>
              </w:rPr>
            </w:pPr>
          </w:p>
        </w:tc>
      </w:tr>
    </w:tbl>
    <w:p w14:paraId="6661B5C2" w14:textId="77777777" w:rsidR="00AC3269" w:rsidRPr="00E01655" w:rsidRDefault="00AC3269" w:rsidP="00AC3269">
      <w:pPr>
        <w:pStyle w:val="breakline"/>
        <w:rPr>
          <w:rFonts w:eastAsiaTheme="minorEastAsia"/>
          <w:color w:val="002060"/>
        </w:rPr>
      </w:pPr>
    </w:p>
    <w:p w14:paraId="4D86B0D6" w14:textId="77777777" w:rsidR="00AC3269" w:rsidRPr="00E01655" w:rsidRDefault="00AC3269" w:rsidP="00AC3269">
      <w:pPr>
        <w:pStyle w:val="breakline"/>
        <w:rPr>
          <w:color w:val="002060"/>
        </w:rPr>
      </w:pPr>
    </w:p>
    <w:p w14:paraId="433AE805" w14:textId="77777777" w:rsidR="00AC3269" w:rsidRPr="00E01655" w:rsidRDefault="00AC3269" w:rsidP="00AC3269">
      <w:pPr>
        <w:pStyle w:val="sottotitolocampionato10"/>
        <w:rPr>
          <w:color w:val="002060"/>
        </w:rPr>
      </w:pPr>
      <w:r w:rsidRPr="00E0165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C3269" w:rsidRPr="00E01655" w14:paraId="00E99B5A" w14:textId="77777777" w:rsidTr="008554D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3DF55" w14:textId="77777777" w:rsidR="00AC3269" w:rsidRPr="00E01655" w:rsidRDefault="00AC3269" w:rsidP="008554D8">
            <w:pPr>
              <w:pStyle w:val="headertabella0"/>
              <w:rPr>
                <w:color w:val="002060"/>
              </w:rPr>
            </w:pPr>
            <w:r w:rsidRPr="00E016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B9FB6" w14:textId="77777777" w:rsidR="00AC3269" w:rsidRPr="00E01655" w:rsidRDefault="00AC3269" w:rsidP="008554D8">
            <w:pPr>
              <w:pStyle w:val="headertabella0"/>
              <w:rPr>
                <w:color w:val="002060"/>
              </w:rPr>
            </w:pPr>
            <w:r w:rsidRPr="00E016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AEF2C" w14:textId="77777777" w:rsidR="00AC3269" w:rsidRPr="00E01655" w:rsidRDefault="00AC3269" w:rsidP="008554D8">
            <w:pPr>
              <w:pStyle w:val="headertabella0"/>
              <w:rPr>
                <w:color w:val="002060"/>
              </w:rPr>
            </w:pPr>
            <w:r w:rsidRPr="00E016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62D99" w14:textId="77777777" w:rsidR="00AC3269" w:rsidRPr="00E01655" w:rsidRDefault="00AC3269" w:rsidP="008554D8">
            <w:pPr>
              <w:pStyle w:val="headertabella0"/>
              <w:rPr>
                <w:color w:val="002060"/>
              </w:rPr>
            </w:pPr>
            <w:r w:rsidRPr="00E016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00C6A" w14:textId="77777777" w:rsidR="00AC3269" w:rsidRPr="00E01655" w:rsidRDefault="00AC3269" w:rsidP="008554D8">
            <w:pPr>
              <w:pStyle w:val="headertabella0"/>
              <w:rPr>
                <w:color w:val="002060"/>
              </w:rPr>
            </w:pPr>
            <w:r w:rsidRPr="00E0165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92370" w14:textId="77777777" w:rsidR="00AC3269" w:rsidRPr="00E01655" w:rsidRDefault="00AC3269" w:rsidP="008554D8">
            <w:pPr>
              <w:pStyle w:val="headertabella0"/>
              <w:rPr>
                <w:color w:val="002060"/>
              </w:rPr>
            </w:pPr>
            <w:r w:rsidRPr="00E016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14CDD" w14:textId="77777777" w:rsidR="00AC3269" w:rsidRPr="00E01655" w:rsidRDefault="00AC3269" w:rsidP="008554D8">
            <w:pPr>
              <w:pStyle w:val="headertabella0"/>
              <w:rPr>
                <w:color w:val="002060"/>
              </w:rPr>
            </w:pPr>
            <w:r w:rsidRPr="00E0165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E9793" w14:textId="77777777" w:rsidR="00AC3269" w:rsidRPr="00E01655" w:rsidRDefault="00AC3269" w:rsidP="008554D8">
            <w:pPr>
              <w:pStyle w:val="headertabella0"/>
              <w:rPr>
                <w:color w:val="002060"/>
              </w:rPr>
            </w:pPr>
            <w:r w:rsidRPr="00E01655">
              <w:rPr>
                <w:color w:val="002060"/>
              </w:rPr>
              <w:t>Impianto</w:t>
            </w:r>
          </w:p>
        </w:tc>
      </w:tr>
      <w:tr w:rsidR="00AC3269" w:rsidRPr="00E01655" w14:paraId="46E33645" w14:textId="77777777" w:rsidTr="008554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980F9" w14:textId="77777777" w:rsidR="00AC3269" w:rsidRPr="00A90AE8" w:rsidRDefault="00AC3269" w:rsidP="008554D8">
            <w:pPr>
              <w:pStyle w:val="rowtabella0"/>
              <w:rPr>
                <w:color w:val="002060"/>
                <w:highlight w:val="yellow"/>
              </w:rPr>
            </w:pPr>
            <w:r w:rsidRPr="00A90AE8">
              <w:rPr>
                <w:color w:val="002060"/>
                <w:highlight w:val="yellow"/>
              </w:rPr>
              <w:t>28/01/2024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5898E" w14:textId="77777777" w:rsidR="00AC3269" w:rsidRPr="00A90AE8" w:rsidRDefault="00AC3269" w:rsidP="008554D8">
            <w:pPr>
              <w:pStyle w:val="rowtabella0"/>
              <w:jc w:val="center"/>
              <w:rPr>
                <w:color w:val="002060"/>
                <w:highlight w:val="yellow"/>
              </w:rPr>
            </w:pPr>
            <w:r w:rsidRPr="00A90AE8">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ADB4C" w14:textId="77777777" w:rsidR="00AC3269" w:rsidRPr="00A90AE8" w:rsidRDefault="00AC3269" w:rsidP="008554D8">
            <w:pPr>
              <w:pStyle w:val="rowtabella0"/>
              <w:rPr>
                <w:color w:val="002060"/>
                <w:highlight w:val="yellow"/>
              </w:rPr>
            </w:pPr>
            <w:r w:rsidRPr="00A90AE8">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BD87A" w14:textId="77777777" w:rsidR="00AC3269" w:rsidRPr="00A90AE8" w:rsidRDefault="00AC3269" w:rsidP="008554D8">
            <w:pPr>
              <w:pStyle w:val="rowtabella0"/>
              <w:rPr>
                <w:color w:val="002060"/>
                <w:highlight w:val="yellow"/>
              </w:rPr>
            </w:pPr>
            <w:r w:rsidRPr="00A90AE8">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84A9" w14:textId="77777777" w:rsidR="00AC3269" w:rsidRPr="00E01655" w:rsidRDefault="00AC3269" w:rsidP="008554D8">
            <w:pPr>
              <w:pStyle w:val="rowtabella0"/>
              <w:rPr>
                <w:color w:val="002060"/>
              </w:rPr>
            </w:pPr>
            <w:r w:rsidRPr="00E01655">
              <w:rPr>
                <w:color w:val="002060"/>
              </w:rPr>
              <w:t>2</w:t>
            </w:r>
            <w:r>
              <w:rPr>
                <w:color w:val="002060"/>
              </w:rPr>
              <w:t>7</w:t>
            </w:r>
            <w:r w:rsidRPr="00E01655">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9EDB0" w14:textId="77777777" w:rsidR="00AC3269" w:rsidRPr="00E01655" w:rsidRDefault="00AC3269" w:rsidP="008554D8">
            <w:pPr>
              <w:pStyle w:val="rowtabella0"/>
              <w:jc w:val="center"/>
              <w:rPr>
                <w:color w:val="002060"/>
              </w:rPr>
            </w:pPr>
            <w:r w:rsidRPr="00A90AE8">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02572" w14:textId="77777777" w:rsidR="00AC3269" w:rsidRPr="00E01655" w:rsidRDefault="00AC3269" w:rsidP="008554D8">
            <w:pPr>
              <w:pStyle w:val="rowtabella0"/>
              <w:jc w:val="center"/>
              <w:rPr>
                <w:color w:val="002060"/>
              </w:rPr>
            </w:pPr>
            <w:r w:rsidRPr="00E0165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95C36" w14:textId="77777777" w:rsidR="00AC3269" w:rsidRPr="00E01655" w:rsidRDefault="00AC3269" w:rsidP="008554D8">
            <w:pPr>
              <w:rPr>
                <w:color w:val="002060"/>
              </w:rPr>
            </w:pPr>
          </w:p>
        </w:tc>
      </w:tr>
      <w:tr w:rsidR="00AC3269" w:rsidRPr="00E01655" w14:paraId="315CB22B" w14:textId="77777777" w:rsidTr="008554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C6D1" w14:textId="77777777" w:rsidR="00AC3269" w:rsidRPr="00A90AE8" w:rsidRDefault="00AC3269" w:rsidP="008554D8">
            <w:pPr>
              <w:pStyle w:val="rowtabella0"/>
              <w:rPr>
                <w:color w:val="002060"/>
                <w:highlight w:val="yellow"/>
              </w:rPr>
            </w:pPr>
            <w:r w:rsidRPr="00A90AE8">
              <w:rPr>
                <w:color w:val="002060"/>
                <w:highlight w:val="yellow"/>
              </w:rPr>
              <w:t>04/02/2024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F9EC" w14:textId="77777777" w:rsidR="00AC3269" w:rsidRPr="00A90AE8" w:rsidRDefault="00AC3269" w:rsidP="008554D8">
            <w:pPr>
              <w:pStyle w:val="rowtabella0"/>
              <w:jc w:val="center"/>
              <w:rPr>
                <w:color w:val="002060"/>
                <w:highlight w:val="yellow"/>
              </w:rPr>
            </w:pPr>
            <w:r w:rsidRPr="00A90AE8">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9CD7" w14:textId="77777777" w:rsidR="00AC3269" w:rsidRPr="00A90AE8" w:rsidRDefault="00AC3269" w:rsidP="008554D8">
            <w:pPr>
              <w:pStyle w:val="rowtabella0"/>
              <w:rPr>
                <w:color w:val="002060"/>
                <w:highlight w:val="yellow"/>
              </w:rPr>
            </w:pPr>
            <w:r w:rsidRPr="00A90AE8">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B03B" w14:textId="77777777" w:rsidR="00AC3269" w:rsidRPr="00A90AE8" w:rsidRDefault="00AC3269" w:rsidP="008554D8">
            <w:pPr>
              <w:pStyle w:val="rowtabella0"/>
              <w:rPr>
                <w:color w:val="002060"/>
                <w:highlight w:val="yellow"/>
              </w:rPr>
            </w:pPr>
            <w:r w:rsidRPr="00A90AE8">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16B641" w14:textId="77777777" w:rsidR="00AC3269" w:rsidRPr="00E01655" w:rsidRDefault="00AC3269" w:rsidP="008554D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AA7E4" w14:textId="77777777" w:rsidR="00AC3269" w:rsidRPr="00E01655" w:rsidRDefault="00AC3269" w:rsidP="008554D8">
            <w:pPr>
              <w:pStyle w:val="rowtabella0"/>
              <w:jc w:val="center"/>
              <w:rPr>
                <w:color w:val="002060"/>
              </w:rPr>
            </w:pPr>
            <w:r w:rsidRPr="00A90AE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7AC38" w14:textId="77777777" w:rsidR="00AC3269" w:rsidRPr="00E01655" w:rsidRDefault="00AC3269" w:rsidP="008554D8">
            <w:pPr>
              <w:pStyle w:val="rowtabella0"/>
              <w:jc w:val="center"/>
              <w:rPr>
                <w:color w:val="002060"/>
              </w:rPr>
            </w:pPr>
            <w:r w:rsidRPr="00E01655">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CABE" w14:textId="77777777" w:rsidR="00AC3269" w:rsidRPr="00E01655" w:rsidRDefault="00AC3269" w:rsidP="008554D8">
            <w:pPr>
              <w:rPr>
                <w:color w:val="002060"/>
              </w:rPr>
            </w:pPr>
          </w:p>
        </w:tc>
      </w:tr>
      <w:tr w:rsidR="00AC3269" w:rsidRPr="00E01655" w14:paraId="6C8E93C4" w14:textId="77777777" w:rsidTr="008554D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BD89D" w14:textId="77777777" w:rsidR="00AC3269" w:rsidRPr="00A90AE8" w:rsidRDefault="00AC3269" w:rsidP="008554D8">
            <w:pPr>
              <w:pStyle w:val="rowtabella0"/>
              <w:rPr>
                <w:color w:val="002060"/>
                <w:highlight w:val="yellow"/>
              </w:rPr>
            </w:pPr>
            <w:r w:rsidRPr="00A90AE8">
              <w:rPr>
                <w:color w:val="002060"/>
                <w:highlight w:val="yellow"/>
              </w:rPr>
              <w:lastRenderedPageBreak/>
              <w:t>18/02/2024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1D354" w14:textId="77777777" w:rsidR="00AC3269" w:rsidRPr="00A90AE8" w:rsidRDefault="00AC3269" w:rsidP="008554D8">
            <w:pPr>
              <w:pStyle w:val="rowtabella0"/>
              <w:jc w:val="center"/>
              <w:rPr>
                <w:color w:val="002060"/>
                <w:highlight w:val="yellow"/>
              </w:rPr>
            </w:pPr>
            <w:r w:rsidRPr="00A90AE8">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249E" w14:textId="77777777" w:rsidR="00AC3269" w:rsidRPr="00A90AE8" w:rsidRDefault="00AC3269" w:rsidP="008554D8">
            <w:pPr>
              <w:pStyle w:val="rowtabella0"/>
              <w:rPr>
                <w:color w:val="002060"/>
                <w:highlight w:val="yellow"/>
              </w:rPr>
            </w:pPr>
            <w:r w:rsidRPr="00A90AE8">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98D8" w14:textId="77777777" w:rsidR="00AC3269" w:rsidRPr="00A90AE8" w:rsidRDefault="00AC3269" w:rsidP="008554D8">
            <w:pPr>
              <w:pStyle w:val="rowtabella0"/>
              <w:rPr>
                <w:color w:val="002060"/>
                <w:highlight w:val="yellow"/>
              </w:rPr>
            </w:pPr>
            <w:r w:rsidRPr="00A90AE8">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48F9" w14:textId="77777777" w:rsidR="00AC3269" w:rsidRPr="00E01655" w:rsidRDefault="00AC3269" w:rsidP="008554D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A3C45" w14:textId="77777777" w:rsidR="00AC3269" w:rsidRPr="00E01655" w:rsidRDefault="00AC3269" w:rsidP="008554D8">
            <w:pPr>
              <w:pStyle w:val="rowtabella0"/>
              <w:jc w:val="center"/>
              <w:rPr>
                <w:color w:val="002060"/>
              </w:rPr>
            </w:pPr>
            <w:r w:rsidRPr="00A90AE8">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6E54E" w14:textId="77777777" w:rsidR="00AC3269" w:rsidRPr="00E01655" w:rsidRDefault="00AC3269" w:rsidP="008554D8">
            <w:pPr>
              <w:pStyle w:val="rowtabella0"/>
              <w:jc w:val="center"/>
              <w:rPr>
                <w:color w:val="002060"/>
              </w:rPr>
            </w:pPr>
            <w:r w:rsidRPr="00E01655">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C1B1" w14:textId="77777777" w:rsidR="00AC3269" w:rsidRPr="00E01655" w:rsidRDefault="00AC3269" w:rsidP="008554D8">
            <w:pPr>
              <w:rPr>
                <w:color w:val="002060"/>
              </w:rPr>
            </w:pPr>
          </w:p>
        </w:tc>
      </w:tr>
    </w:tbl>
    <w:p w14:paraId="34C7B8B2" w14:textId="77777777" w:rsidR="00AC3269" w:rsidRPr="00E01655" w:rsidRDefault="00AC3269" w:rsidP="00AC3269">
      <w:pPr>
        <w:pStyle w:val="breakline"/>
        <w:rPr>
          <w:rFonts w:eastAsiaTheme="minorEastAsia"/>
          <w:color w:val="002060"/>
        </w:rPr>
      </w:pPr>
    </w:p>
    <w:p w14:paraId="6D054D1E" w14:textId="77777777" w:rsidR="00AC3269" w:rsidRPr="00E01655" w:rsidRDefault="00AC3269" w:rsidP="00AC3269">
      <w:pPr>
        <w:pStyle w:val="breakline"/>
        <w:rPr>
          <w:rFonts w:eastAsiaTheme="minorEastAsia"/>
          <w:color w:val="002060"/>
        </w:rPr>
      </w:pPr>
    </w:p>
    <w:p w14:paraId="7F6C6A89" w14:textId="77777777" w:rsidR="00AC3269" w:rsidRPr="00E01655" w:rsidRDefault="00AC3269" w:rsidP="00AC3269">
      <w:pPr>
        <w:pStyle w:val="breakline"/>
        <w:rPr>
          <w:color w:val="002060"/>
        </w:rPr>
      </w:pPr>
    </w:p>
    <w:p w14:paraId="7D4006AC" w14:textId="77777777" w:rsidR="00AC3269" w:rsidRPr="00E01655" w:rsidRDefault="00AC3269" w:rsidP="00AC3269">
      <w:pPr>
        <w:pStyle w:val="titoloprinc0"/>
        <w:rPr>
          <w:color w:val="002060"/>
        </w:rPr>
      </w:pPr>
      <w:r w:rsidRPr="00E01655">
        <w:rPr>
          <w:color w:val="002060"/>
        </w:rPr>
        <w:t>CLASSIFICA</w:t>
      </w:r>
    </w:p>
    <w:p w14:paraId="1C4CECE6" w14:textId="77777777" w:rsidR="00AC3269" w:rsidRPr="00E01655" w:rsidRDefault="00AC3269" w:rsidP="00AC3269">
      <w:pPr>
        <w:pStyle w:val="breakline"/>
        <w:rPr>
          <w:color w:val="002060"/>
        </w:rPr>
      </w:pPr>
    </w:p>
    <w:p w14:paraId="4E28E322" w14:textId="77777777" w:rsidR="00AC3269" w:rsidRPr="00E01655" w:rsidRDefault="00AC3269" w:rsidP="00AC3269">
      <w:pPr>
        <w:pStyle w:val="breakline"/>
        <w:rPr>
          <w:color w:val="002060"/>
        </w:rPr>
      </w:pPr>
    </w:p>
    <w:p w14:paraId="119E764E" w14:textId="77777777" w:rsidR="00AC3269" w:rsidRPr="00E01655" w:rsidRDefault="00AC3269" w:rsidP="00AC3269">
      <w:pPr>
        <w:pStyle w:val="sottotitolocampionato10"/>
        <w:rPr>
          <w:color w:val="002060"/>
        </w:rPr>
      </w:pPr>
      <w:r w:rsidRPr="00E0165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269" w:rsidRPr="00E01655" w14:paraId="5DD4753F" w14:textId="77777777" w:rsidTr="008554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D57D8" w14:textId="77777777" w:rsidR="00AC3269" w:rsidRPr="00E01655" w:rsidRDefault="00AC3269" w:rsidP="008554D8">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FB436" w14:textId="77777777" w:rsidR="00AC3269" w:rsidRPr="00E01655" w:rsidRDefault="00AC3269" w:rsidP="008554D8">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1650B" w14:textId="77777777" w:rsidR="00AC3269" w:rsidRPr="00E01655" w:rsidRDefault="00AC3269" w:rsidP="008554D8">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E205A" w14:textId="77777777" w:rsidR="00AC3269" w:rsidRPr="00E01655" w:rsidRDefault="00AC3269" w:rsidP="008554D8">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BEFDD" w14:textId="77777777" w:rsidR="00AC3269" w:rsidRPr="00E01655" w:rsidRDefault="00AC3269" w:rsidP="008554D8">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DE2F3" w14:textId="77777777" w:rsidR="00AC3269" w:rsidRPr="00E01655" w:rsidRDefault="00AC3269" w:rsidP="008554D8">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8733E" w14:textId="77777777" w:rsidR="00AC3269" w:rsidRPr="00E01655" w:rsidRDefault="00AC3269" w:rsidP="008554D8">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A1219" w14:textId="77777777" w:rsidR="00AC3269" w:rsidRPr="00E01655" w:rsidRDefault="00AC3269" w:rsidP="008554D8">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53D98" w14:textId="77777777" w:rsidR="00AC3269" w:rsidRPr="00E01655" w:rsidRDefault="00AC3269" w:rsidP="008554D8">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8DB5E" w14:textId="77777777" w:rsidR="00AC3269" w:rsidRPr="00E01655" w:rsidRDefault="00AC3269" w:rsidP="008554D8">
            <w:pPr>
              <w:pStyle w:val="headertabella0"/>
              <w:rPr>
                <w:color w:val="002060"/>
              </w:rPr>
            </w:pPr>
            <w:r w:rsidRPr="00E01655">
              <w:rPr>
                <w:color w:val="002060"/>
              </w:rPr>
              <w:t>PE</w:t>
            </w:r>
          </w:p>
        </w:tc>
      </w:tr>
      <w:tr w:rsidR="00AC3269" w:rsidRPr="00E01655" w14:paraId="7E1459BE" w14:textId="77777777" w:rsidTr="008554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A2D265" w14:textId="77777777" w:rsidR="00AC3269" w:rsidRPr="00E01655" w:rsidRDefault="00AC3269" w:rsidP="008554D8">
            <w:pPr>
              <w:pStyle w:val="rowtabella0"/>
              <w:rPr>
                <w:color w:val="002060"/>
              </w:rPr>
            </w:pPr>
            <w:r w:rsidRPr="00E0165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E44B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A43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684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576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6AE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8DB2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67D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7B86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54CE" w14:textId="77777777" w:rsidR="00AC3269" w:rsidRPr="00E01655" w:rsidRDefault="00AC3269" w:rsidP="008554D8">
            <w:pPr>
              <w:pStyle w:val="rowtabella0"/>
              <w:jc w:val="center"/>
              <w:rPr>
                <w:color w:val="002060"/>
              </w:rPr>
            </w:pPr>
            <w:r w:rsidRPr="00E01655">
              <w:rPr>
                <w:color w:val="002060"/>
              </w:rPr>
              <w:t>0</w:t>
            </w:r>
          </w:p>
        </w:tc>
      </w:tr>
      <w:tr w:rsidR="00AC3269" w:rsidRPr="00E01655" w14:paraId="3698C469"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3D857" w14:textId="77777777" w:rsidR="00AC3269" w:rsidRPr="00E01655" w:rsidRDefault="00AC3269" w:rsidP="008554D8">
            <w:pPr>
              <w:pStyle w:val="rowtabella0"/>
              <w:rPr>
                <w:color w:val="002060"/>
              </w:rPr>
            </w:pPr>
            <w:r w:rsidRPr="00E0165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677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FE17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991C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99F2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BC00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FDF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7F214"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8F7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2D96" w14:textId="77777777" w:rsidR="00AC3269" w:rsidRPr="00E01655" w:rsidRDefault="00AC3269" w:rsidP="008554D8">
            <w:pPr>
              <w:pStyle w:val="rowtabella0"/>
              <w:jc w:val="center"/>
              <w:rPr>
                <w:color w:val="002060"/>
              </w:rPr>
            </w:pPr>
            <w:r w:rsidRPr="00E01655">
              <w:rPr>
                <w:color w:val="002060"/>
              </w:rPr>
              <w:t>0</w:t>
            </w:r>
          </w:p>
        </w:tc>
      </w:tr>
      <w:tr w:rsidR="00AC3269" w:rsidRPr="00E01655" w14:paraId="37EB0F79"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3BFB9" w14:textId="77777777" w:rsidR="00AC3269" w:rsidRPr="00E01655" w:rsidRDefault="00AC3269" w:rsidP="008554D8">
            <w:pPr>
              <w:pStyle w:val="rowtabella0"/>
              <w:rPr>
                <w:color w:val="002060"/>
              </w:rPr>
            </w:pPr>
            <w:r w:rsidRPr="00E0165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CBF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84B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A21B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D57F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14F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169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48E3"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228E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B456" w14:textId="77777777" w:rsidR="00AC3269" w:rsidRPr="00E01655" w:rsidRDefault="00AC3269" w:rsidP="008554D8">
            <w:pPr>
              <w:pStyle w:val="rowtabella0"/>
              <w:jc w:val="center"/>
              <w:rPr>
                <w:color w:val="002060"/>
              </w:rPr>
            </w:pPr>
            <w:r w:rsidRPr="00E01655">
              <w:rPr>
                <w:color w:val="002060"/>
              </w:rPr>
              <w:t>0</w:t>
            </w:r>
          </w:p>
        </w:tc>
      </w:tr>
      <w:tr w:rsidR="00AC3269" w:rsidRPr="00E01655" w14:paraId="2BBC21A0"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D72B1" w14:textId="77777777" w:rsidR="00AC3269" w:rsidRPr="00E01655" w:rsidRDefault="00AC3269" w:rsidP="008554D8">
            <w:pPr>
              <w:pStyle w:val="rowtabella0"/>
              <w:rPr>
                <w:color w:val="002060"/>
              </w:rPr>
            </w:pPr>
            <w:r w:rsidRPr="00E0165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D30F"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A95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102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B966F"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EF14"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821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0C20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907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CE3F" w14:textId="77777777" w:rsidR="00AC3269" w:rsidRPr="00E01655" w:rsidRDefault="00AC3269" w:rsidP="008554D8">
            <w:pPr>
              <w:pStyle w:val="rowtabella0"/>
              <w:jc w:val="center"/>
              <w:rPr>
                <w:color w:val="002060"/>
              </w:rPr>
            </w:pPr>
            <w:r w:rsidRPr="00E01655">
              <w:rPr>
                <w:color w:val="002060"/>
              </w:rPr>
              <w:t>0</w:t>
            </w:r>
          </w:p>
        </w:tc>
      </w:tr>
      <w:tr w:rsidR="00AC3269" w:rsidRPr="00E01655" w14:paraId="28C3AE1E"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2CFB0" w14:textId="77777777" w:rsidR="00AC3269" w:rsidRPr="00E01655" w:rsidRDefault="00AC3269" w:rsidP="008554D8">
            <w:pPr>
              <w:pStyle w:val="rowtabella0"/>
              <w:rPr>
                <w:color w:val="002060"/>
              </w:rPr>
            </w:pPr>
            <w:r w:rsidRPr="00E0165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879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F1BF"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2D4D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65F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C37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7AD6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4E5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439B"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6467" w14:textId="77777777" w:rsidR="00AC3269" w:rsidRPr="00E01655" w:rsidRDefault="00AC3269" w:rsidP="008554D8">
            <w:pPr>
              <w:pStyle w:val="rowtabella0"/>
              <w:jc w:val="center"/>
              <w:rPr>
                <w:color w:val="002060"/>
              </w:rPr>
            </w:pPr>
            <w:r w:rsidRPr="00E01655">
              <w:rPr>
                <w:color w:val="002060"/>
              </w:rPr>
              <w:t>0</w:t>
            </w:r>
          </w:p>
        </w:tc>
      </w:tr>
      <w:tr w:rsidR="00AC3269" w:rsidRPr="00E01655" w14:paraId="21F2D7DF"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B818C" w14:textId="77777777" w:rsidR="00AC3269" w:rsidRPr="00E01655" w:rsidRDefault="00AC3269" w:rsidP="008554D8">
            <w:pPr>
              <w:pStyle w:val="rowtabella0"/>
              <w:rPr>
                <w:color w:val="002060"/>
              </w:rPr>
            </w:pPr>
            <w:r w:rsidRPr="00E01655">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D11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5BA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0495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AA4D6"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86D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1C4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D94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F852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0522" w14:textId="77777777" w:rsidR="00AC3269" w:rsidRPr="00E01655" w:rsidRDefault="00AC3269" w:rsidP="008554D8">
            <w:pPr>
              <w:pStyle w:val="rowtabella0"/>
              <w:jc w:val="center"/>
              <w:rPr>
                <w:color w:val="002060"/>
              </w:rPr>
            </w:pPr>
            <w:r w:rsidRPr="00E01655">
              <w:rPr>
                <w:color w:val="002060"/>
              </w:rPr>
              <w:t>0</w:t>
            </w:r>
          </w:p>
        </w:tc>
      </w:tr>
      <w:tr w:rsidR="00AC3269" w:rsidRPr="00E01655" w14:paraId="352D0DAB"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505CC6" w14:textId="77777777" w:rsidR="00AC3269" w:rsidRPr="00E01655" w:rsidRDefault="00AC3269" w:rsidP="008554D8">
            <w:pPr>
              <w:pStyle w:val="rowtabella0"/>
              <w:rPr>
                <w:color w:val="002060"/>
              </w:rPr>
            </w:pPr>
            <w:r w:rsidRPr="00E01655">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252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CB9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9726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317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062D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D959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E15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4EEF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7FA1" w14:textId="77777777" w:rsidR="00AC3269" w:rsidRPr="00E01655" w:rsidRDefault="00AC3269" w:rsidP="008554D8">
            <w:pPr>
              <w:pStyle w:val="rowtabella0"/>
              <w:jc w:val="center"/>
              <w:rPr>
                <w:color w:val="002060"/>
              </w:rPr>
            </w:pPr>
            <w:r w:rsidRPr="00E01655">
              <w:rPr>
                <w:color w:val="002060"/>
              </w:rPr>
              <w:t>0</w:t>
            </w:r>
          </w:p>
        </w:tc>
      </w:tr>
      <w:tr w:rsidR="00AC3269" w:rsidRPr="00E01655" w14:paraId="788915FA" w14:textId="77777777" w:rsidTr="008554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22C38" w14:textId="77777777" w:rsidR="00AC3269" w:rsidRPr="00E01655" w:rsidRDefault="00AC3269" w:rsidP="008554D8">
            <w:pPr>
              <w:pStyle w:val="rowtabella0"/>
              <w:rPr>
                <w:color w:val="002060"/>
              </w:rPr>
            </w:pPr>
            <w:r w:rsidRPr="00E0165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24A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6F3D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382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52C53"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453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343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E46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E79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1B3E" w14:textId="77777777" w:rsidR="00AC3269" w:rsidRPr="00E01655" w:rsidRDefault="00AC3269" w:rsidP="008554D8">
            <w:pPr>
              <w:pStyle w:val="rowtabella0"/>
              <w:jc w:val="center"/>
              <w:rPr>
                <w:color w:val="002060"/>
              </w:rPr>
            </w:pPr>
            <w:r w:rsidRPr="00E01655">
              <w:rPr>
                <w:color w:val="002060"/>
              </w:rPr>
              <w:t>0</w:t>
            </w:r>
          </w:p>
        </w:tc>
      </w:tr>
    </w:tbl>
    <w:p w14:paraId="3E1D0CC9" w14:textId="77777777" w:rsidR="00AC3269" w:rsidRPr="00E01655" w:rsidRDefault="00AC3269" w:rsidP="00AC3269">
      <w:pPr>
        <w:pStyle w:val="breakline"/>
        <w:rPr>
          <w:rFonts w:eastAsiaTheme="minorEastAsia"/>
          <w:color w:val="002060"/>
        </w:rPr>
      </w:pPr>
    </w:p>
    <w:p w14:paraId="7B804352" w14:textId="77777777" w:rsidR="00AC3269" w:rsidRPr="00E01655" w:rsidRDefault="00AC3269" w:rsidP="00AC3269">
      <w:pPr>
        <w:pStyle w:val="breakline"/>
        <w:rPr>
          <w:color w:val="002060"/>
        </w:rPr>
      </w:pPr>
    </w:p>
    <w:p w14:paraId="02A3ABDC" w14:textId="77777777" w:rsidR="00AC3269" w:rsidRPr="00E01655" w:rsidRDefault="00AC3269" w:rsidP="00AC3269">
      <w:pPr>
        <w:pStyle w:val="sottotitolocampionato10"/>
        <w:rPr>
          <w:color w:val="002060"/>
        </w:rPr>
      </w:pPr>
      <w:r w:rsidRPr="00E0165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269" w:rsidRPr="00E01655" w14:paraId="41870363" w14:textId="77777777" w:rsidTr="008554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4CF31" w14:textId="77777777" w:rsidR="00AC3269" w:rsidRPr="00E01655" w:rsidRDefault="00AC3269" w:rsidP="008554D8">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D7474" w14:textId="77777777" w:rsidR="00AC3269" w:rsidRPr="00E01655" w:rsidRDefault="00AC3269" w:rsidP="008554D8">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954F7" w14:textId="77777777" w:rsidR="00AC3269" w:rsidRPr="00E01655" w:rsidRDefault="00AC3269" w:rsidP="008554D8">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D64DE" w14:textId="77777777" w:rsidR="00AC3269" w:rsidRPr="00E01655" w:rsidRDefault="00AC3269" w:rsidP="008554D8">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36A06" w14:textId="77777777" w:rsidR="00AC3269" w:rsidRPr="00E01655" w:rsidRDefault="00AC3269" w:rsidP="008554D8">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725B3" w14:textId="77777777" w:rsidR="00AC3269" w:rsidRPr="00E01655" w:rsidRDefault="00AC3269" w:rsidP="008554D8">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DFC60" w14:textId="77777777" w:rsidR="00AC3269" w:rsidRPr="00E01655" w:rsidRDefault="00AC3269" w:rsidP="008554D8">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7B922" w14:textId="77777777" w:rsidR="00AC3269" w:rsidRPr="00E01655" w:rsidRDefault="00AC3269" w:rsidP="008554D8">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6010D" w14:textId="77777777" w:rsidR="00AC3269" w:rsidRPr="00E01655" w:rsidRDefault="00AC3269" w:rsidP="008554D8">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3364E" w14:textId="77777777" w:rsidR="00AC3269" w:rsidRPr="00E01655" w:rsidRDefault="00AC3269" w:rsidP="008554D8">
            <w:pPr>
              <w:pStyle w:val="headertabella0"/>
              <w:rPr>
                <w:color w:val="002060"/>
              </w:rPr>
            </w:pPr>
            <w:r w:rsidRPr="00E01655">
              <w:rPr>
                <w:color w:val="002060"/>
              </w:rPr>
              <w:t>PE</w:t>
            </w:r>
          </w:p>
        </w:tc>
      </w:tr>
      <w:tr w:rsidR="00AC3269" w:rsidRPr="00E01655" w14:paraId="080DC6E7" w14:textId="77777777" w:rsidTr="008554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99B784" w14:textId="77777777" w:rsidR="00AC3269" w:rsidRPr="00E01655" w:rsidRDefault="00AC3269" w:rsidP="008554D8">
            <w:pPr>
              <w:pStyle w:val="rowtabella0"/>
              <w:rPr>
                <w:color w:val="002060"/>
              </w:rPr>
            </w:pPr>
            <w:r w:rsidRPr="00E0165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38E3"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5913"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EE414"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934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031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9B1CB"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69F2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577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58A6" w14:textId="77777777" w:rsidR="00AC3269" w:rsidRPr="00E01655" w:rsidRDefault="00AC3269" w:rsidP="008554D8">
            <w:pPr>
              <w:pStyle w:val="rowtabella0"/>
              <w:jc w:val="center"/>
              <w:rPr>
                <w:color w:val="002060"/>
              </w:rPr>
            </w:pPr>
            <w:r w:rsidRPr="00E01655">
              <w:rPr>
                <w:color w:val="002060"/>
              </w:rPr>
              <w:t>0</w:t>
            </w:r>
          </w:p>
        </w:tc>
      </w:tr>
      <w:tr w:rsidR="00AC3269" w:rsidRPr="00E01655" w14:paraId="6A043E94"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4434B" w14:textId="77777777" w:rsidR="00AC3269" w:rsidRPr="00E01655" w:rsidRDefault="00AC3269" w:rsidP="008554D8">
            <w:pPr>
              <w:pStyle w:val="rowtabella0"/>
              <w:rPr>
                <w:color w:val="002060"/>
              </w:rPr>
            </w:pPr>
            <w:r w:rsidRPr="00E0165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650A4"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667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AB1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725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68A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5123"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ABB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F886F"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1C9B7" w14:textId="77777777" w:rsidR="00AC3269" w:rsidRPr="00E01655" w:rsidRDefault="00AC3269" w:rsidP="008554D8">
            <w:pPr>
              <w:pStyle w:val="rowtabella0"/>
              <w:jc w:val="center"/>
              <w:rPr>
                <w:color w:val="002060"/>
              </w:rPr>
            </w:pPr>
            <w:r w:rsidRPr="00E01655">
              <w:rPr>
                <w:color w:val="002060"/>
              </w:rPr>
              <w:t>0</w:t>
            </w:r>
          </w:p>
        </w:tc>
      </w:tr>
      <w:tr w:rsidR="00AC3269" w:rsidRPr="00E01655" w14:paraId="39F1EC6C"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1B072" w14:textId="77777777" w:rsidR="00AC3269" w:rsidRPr="00E01655" w:rsidRDefault="00AC3269" w:rsidP="008554D8">
            <w:pPr>
              <w:pStyle w:val="rowtabella0"/>
              <w:rPr>
                <w:color w:val="002060"/>
                <w:lang w:val="es-ES"/>
              </w:rPr>
            </w:pPr>
            <w:r w:rsidRPr="00E0165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AE8D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81B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4C5E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979E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48D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63E1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099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DA44"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2D56" w14:textId="77777777" w:rsidR="00AC3269" w:rsidRPr="00E01655" w:rsidRDefault="00AC3269" w:rsidP="008554D8">
            <w:pPr>
              <w:pStyle w:val="rowtabella0"/>
              <w:jc w:val="center"/>
              <w:rPr>
                <w:color w:val="002060"/>
              </w:rPr>
            </w:pPr>
            <w:r w:rsidRPr="00E01655">
              <w:rPr>
                <w:color w:val="002060"/>
              </w:rPr>
              <w:t>0</w:t>
            </w:r>
          </w:p>
        </w:tc>
      </w:tr>
      <w:tr w:rsidR="00AC3269" w:rsidRPr="00E01655" w14:paraId="198F0FAD"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07BD36" w14:textId="77777777" w:rsidR="00AC3269" w:rsidRPr="00E01655" w:rsidRDefault="00AC3269" w:rsidP="008554D8">
            <w:pPr>
              <w:pStyle w:val="rowtabella0"/>
              <w:rPr>
                <w:color w:val="002060"/>
              </w:rPr>
            </w:pPr>
            <w:r w:rsidRPr="00E01655">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802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B599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043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5909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9AB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331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629B"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BF4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FBDD" w14:textId="77777777" w:rsidR="00AC3269" w:rsidRPr="00E01655" w:rsidRDefault="00AC3269" w:rsidP="008554D8">
            <w:pPr>
              <w:pStyle w:val="rowtabella0"/>
              <w:jc w:val="center"/>
              <w:rPr>
                <w:color w:val="002060"/>
              </w:rPr>
            </w:pPr>
            <w:r w:rsidRPr="00E01655">
              <w:rPr>
                <w:color w:val="002060"/>
              </w:rPr>
              <w:t>0</w:t>
            </w:r>
          </w:p>
        </w:tc>
      </w:tr>
      <w:tr w:rsidR="00AC3269" w:rsidRPr="00E01655" w14:paraId="106071A8"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910C7" w14:textId="77777777" w:rsidR="00AC3269" w:rsidRPr="00E01655" w:rsidRDefault="00AC3269" w:rsidP="008554D8">
            <w:pPr>
              <w:pStyle w:val="rowtabella0"/>
              <w:rPr>
                <w:color w:val="002060"/>
              </w:rPr>
            </w:pPr>
            <w:r w:rsidRPr="00E0165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6D3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BEFC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CD53"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DFE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EA1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B5F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6D2B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BEB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BB68" w14:textId="77777777" w:rsidR="00AC3269" w:rsidRPr="00E01655" w:rsidRDefault="00AC3269" w:rsidP="008554D8">
            <w:pPr>
              <w:pStyle w:val="rowtabella0"/>
              <w:jc w:val="center"/>
              <w:rPr>
                <w:color w:val="002060"/>
              </w:rPr>
            </w:pPr>
            <w:r w:rsidRPr="00E01655">
              <w:rPr>
                <w:color w:val="002060"/>
              </w:rPr>
              <w:t>0</w:t>
            </w:r>
          </w:p>
        </w:tc>
      </w:tr>
      <w:tr w:rsidR="00AC3269" w:rsidRPr="00E01655" w14:paraId="392B91D9"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4EAA8" w14:textId="77777777" w:rsidR="00AC3269" w:rsidRPr="00EF7769" w:rsidRDefault="00AC3269" w:rsidP="008554D8">
            <w:pPr>
              <w:pStyle w:val="rowtabella0"/>
              <w:rPr>
                <w:color w:val="002060"/>
                <w:lang w:val="en-US"/>
              </w:rPr>
            </w:pPr>
            <w:r w:rsidRPr="00EF7769">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2ACF"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64A1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878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6BA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C9C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9A44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F35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7F9C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E33D" w14:textId="77777777" w:rsidR="00AC3269" w:rsidRPr="00E01655" w:rsidRDefault="00AC3269" w:rsidP="008554D8">
            <w:pPr>
              <w:pStyle w:val="rowtabella0"/>
              <w:jc w:val="center"/>
              <w:rPr>
                <w:color w:val="002060"/>
              </w:rPr>
            </w:pPr>
            <w:r w:rsidRPr="00E01655">
              <w:rPr>
                <w:color w:val="002060"/>
              </w:rPr>
              <w:t>0</w:t>
            </w:r>
          </w:p>
        </w:tc>
      </w:tr>
      <w:tr w:rsidR="00AC3269" w:rsidRPr="00E01655" w14:paraId="1368F46D"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700E1" w14:textId="77777777" w:rsidR="00AC3269" w:rsidRPr="00E01655" w:rsidRDefault="00AC3269" w:rsidP="008554D8">
            <w:pPr>
              <w:pStyle w:val="rowtabella0"/>
              <w:rPr>
                <w:color w:val="002060"/>
              </w:rPr>
            </w:pPr>
            <w:r w:rsidRPr="00E0165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A9C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22A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B8D6"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C4D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CDA9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B260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C8F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3B9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E35A" w14:textId="77777777" w:rsidR="00AC3269" w:rsidRPr="00E01655" w:rsidRDefault="00AC3269" w:rsidP="008554D8">
            <w:pPr>
              <w:pStyle w:val="rowtabella0"/>
              <w:jc w:val="center"/>
              <w:rPr>
                <w:color w:val="002060"/>
              </w:rPr>
            </w:pPr>
            <w:r w:rsidRPr="00E01655">
              <w:rPr>
                <w:color w:val="002060"/>
              </w:rPr>
              <w:t>0</w:t>
            </w:r>
          </w:p>
        </w:tc>
      </w:tr>
      <w:tr w:rsidR="00AC3269" w:rsidRPr="00E01655" w14:paraId="1AE370D4" w14:textId="77777777" w:rsidTr="008554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75AF79" w14:textId="77777777" w:rsidR="00AC3269" w:rsidRPr="00E01655" w:rsidRDefault="00AC3269" w:rsidP="008554D8">
            <w:pPr>
              <w:pStyle w:val="rowtabella0"/>
              <w:rPr>
                <w:color w:val="002060"/>
              </w:rPr>
            </w:pPr>
            <w:r w:rsidRPr="00E01655">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97F7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B44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7B7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2C0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809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640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5DA8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5EE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1AE2C" w14:textId="77777777" w:rsidR="00AC3269" w:rsidRPr="00E01655" w:rsidRDefault="00AC3269" w:rsidP="008554D8">
            <w:pPr>
              <w:pStyle w:val="rowtabella0"/>
              <w:jc w:val="center"/>
              <w:rPr>
                <w:color w:val="002060"/>
              </w:rPr>
            </w:pPr>
            <w:r w:rsidRPr="00E01655">
              <w:rPr>
                <w:color w:val="002060"/>
              </w:rPr>
              <w:t>0</w:t>
            </w:r>
          </w:p>
        </w:tc>
      </w:tr>
    </w:tbl>
    <w:p w14:paraId="226C3A40" w14:textId="77777777" w:rsidR="00AC3269" w:rsidRPr="00E01655" w:rsidRDefault="00AC3269" w:rsidP="00AC3269">
      <w:pPr>
        <w:pStyle w:val="breakline"/>
        <w:rPr>
          <w:rFonts w:eastAsiaTheme="minorEastAsia"/>
          <w:color w:val="002060"/>
        </w:rPr>
      </w:pPr>
    </w:p>
    <w:p w14:paraId="2D037CCC" w14:textId="77777777" w:rsidR="00AC3269" w:rsidRPr="00E01655" w:rsidRDefault="00AC3269" w:rsidP="00AC3269">
      <w:pPr>
        <w:pStyle w:val="breakline"/>
        <w:rPr>
          <w:color w:val="002060"/>
        </w:rPr>
      </w:pPr>
    </w:p>
    <w:p w14:paraId="79D765E3" w14:textId="77777777" w:rsidR="00AC3269" w:rsidRPr="00E01655" w:rsidRDefault="00AC3269" w:rsidP="00AC3269">
      <w:pPr>
        <w:pStyle w:val="sottotitolocampionato10"/>
        <w:rPr>
          <w:color w:val="002060"/>
        </w:rPr>
      </w:pPr>
      <w:r w:rsidRPr="00E0165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269" w:rsidRPr="00E01655" w14:paraId="178DEB87" w14:textId="77777777" w:rsidTr="008554D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CB61E" w14:textId="77777777" w:rsidR="00AC3269" w:rsidRPr="00E01655" w:rsidRDefault="00AC3269" w:rsidP="008554D8">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37219" w14:textId="77777777" w:rsidR="00AC3269" w:rsidRPr="00E01655" w:rsidRDefault="00AC3269" w:rsidP="008554D8">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CCA5A" w14:textId="77777777" w:rsidR="00AC3269" w:rsidRPr="00E01655" w:rsidRDefault="00AC3269" w:rsidP="008554D8">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BAB0D" w14:textId="77777777" w:rsidR="00AC3269" w:rsidRPr="00E01655" w:rsidRDefault="00AC3269" w:rsidP="008554D8">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DD438" w14:textId="77777777" w:rsidR="00AC3269" w:rsidRPr="00E01655" w:rsidRDefault="00AC3269" w:rsidP="008554D8">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35D3B" w14:textId="77777777" w:rsidR="00AC3269" w:rsidRPr="00E01655" w:rsidRDefault="00AC3269" w:rsidP="008554D8">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C880E" w14:textId="77777777" w:rsidR="00AC3269" w:rsidRPr="00E01655" w:rsidRDefault="00AC3269" w:rsidP="008554D8">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C894F" w14:textId="77777777" w:rsidR="00AC3269" w:rsidRPr="00E01655" w:rsidRDefault="00AC3269" w:rsidP="008554D8">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C57DF" w14:textId="77777777" w:rsidR="00AC3269" w:rsidRPr="00E01655" w:rsidRDefault="00AC3269" w:rsidP="008554D8">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3B404" w14:textId="77777777" w:rsidR="00AC3269" w:rsidRPr="00E01655" w:rsidRDefault="00AC3269" w:rsidP="008554D8">
            <w:pPr>
              <w:pStyle w:val="headertabella0"/>
              <w:rPr>
                <w:color w:val="002060"/>
              </w:rPr>
            </w:pPr>
            <w:r w:rsidRPr="00E01655">
              <w:rPr>
                <w:color w:val="002060"/>
              </w:rPr>
              <w:t>PE</w:t>
            </w:r>
          </w:p>
        </w:tc>
      </w:tr>
      <w:tr w:rsidR="00AC3269" w:rsidRPr="00E01655" w14:paraId="2D345A54" w14:textId="77777777" w:rsidTr="008554D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14700" w14:textId="77777777" w:rsidR="00AC3269" w:rsidRPr="00E01655" w:rsidRDefault="00AC3269" w:rsidP="008554D8">
            <w:pPr>
              <w:pStyle w:val="rowtabella0"/>
              <w:rPr>
                <w:color w:val="002060"/>
              </w:rPr>
            </w:pPr>
            <w:r w:rsidRPr="00E0165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DA43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9ED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65B6"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1A9E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07C0F"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408B3"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EBAE6"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BFA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490E" w14:textId="77777777" w:rsidR="00AC3269" w:rsidRPr="00E01655" w:rsidRDefault="00AC3269" w:rsidP="008554D8">
            <w:pPr>
              <w:pStyle w:val="rowtabella0"/>
              <w:jc w:val="center"/>
              <w:rPr>
                <w:color w:val="002060"/>
              </w:rPr>
            </w:pPr>
            <w:r w:rsidRPr="00E01655">
              <w:rPr>
                <w:color w:val="002060"/>
              </w:rPr>
              <w:t>0</w:t>
            </w:r>
          </w:p>
        </w:tc>
      </w:tr>
      <w:tr w:rsidR="00AC3269" w:rsidRPr="00E01655" w14:paraId="2FAF0790"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A23DA" w14:textId="77777777" w:rsidR="00AC3269" w:rsidRPr="00E01655" w:rsidRDefault="00AC3269" w:rsidP="008554D8">
            <w:pPr>
              <w:pStyle w:val="rowtabella0"/>
              <w:rPr>
                <w:color w:val="002060"/>
                <w:lang w:val="es-ES"/>
              </w:rPr>
            </w:pPr>
            <w:r w:rsidRPr="00E01655">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E4C26"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FB24"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E437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CB5F"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D16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563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8966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FB7B"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8682" w14:textId="77777777" w:rsidR="00AC3269" w:rsidRPr="00E01655" w:rsidRDefault="00AC3269" w:rsidP="008554D8">
            <w:pPr>
              <w:pStyle w:val="rowtabella0"/>
              <w:jc w:val="center"/>
              <w:rPr>
                <w:color w:val="002060"/>
              </w:rPr>
            </w:pPr>
            <w:r w:rsidRPr="00E01655">
              <w:rPr>
                <w:color w:val="002060"/>
              </w:rPr>
              <w:t>0</w:t>
            </w:r>
          </w:p>
        </w:tc>
      </w:tr>
      <w:tr w:rsidR="00AC3269" w:rsidRPr="00E01655" w14:paraId="5B036339"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1ED16" w14:textId="77777777" w:rsidR="00AC3269" w:rsidRPr="00E01655" w:rsidRDefault="00AC3269" w:rsidP="008554D8">
            <w:pPr>
              <w:pStyle w:val="rowtabella0"/>
              <w:rPr>
                <w:color w:val="002060"/>
              </w:rPr>
            </w:pPr>
            <w:r w:rsidRPr="00E0165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53A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35F1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20B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7F62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A2E2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343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E5F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3EF8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8048D" w14:textId="77777777" w:rsidR="00AC3269" w:rsidRPr="00E01655" w:rsidRDefault="00AC3269" w:rsidP="008554D8">
            <w:pPr>
              <w:pStyle w:val="rowtabella0"/>
              <w:jc w:val="center"/>
              <w:rPr>
                <w:color w:val="002060"/>
              </w:rPr>
            </w:pPr>
            <w:r w:rsidRPr="00E01655">
              <w:rPr>
                <w:color w:val="002060"/>
              </w:rPr>
              <w:t>0</w:t>
            </w:r>
          </w:p>
        </w:tc>
      </w:tr>
      <w:tr w:rsidR="00AC3269" w:rsidRPr="00E01655" w14:paraId="044AE8A2"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25EEB" w14:textId="77777777" w:rsidR="00AC3269" w:rsidRPr="00EF7769" w:rsidRDefault="00AC3269" w:rsidP="008554D8">
            <w:pPr>
              <w:pStyle w:val="rowtabella0"/>
              <w:rPr>
                <w:color w:val="002060"/>
                <w:lang w:val="en-US"/>
              </w:rPr>
            </w:pPr>
            <w:r w:rsidRPr="00EF7769">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035B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66E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7E9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FB5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1C3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204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0F2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3DA7C"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962C" w14:textId="77777777" w:rsidR="00AC3269" w:rsidRPr="00E01655" w:rsidRDefault="00AC3269" w:rsidP="008554D8">
            <w:pPr>
              <w:pStyle w:val="rowtabella0"/>
              <w:jc w:val="center"/>
              <w:rPr>
                <w:color w:val="002060"/>
              </w:rPr>
            </w:pPr>
            <w:r w:rsidRPr="00E01655">
              <w:rPr>
                <w:color w:val="002060"/>
              </w:rPr>
              <w:t>0</w:t>
            </w:r>
          </w:p>
        </w:tc>
      </w:tr>
      <w:tr w:rsidR="00AC3269" w:rsidRPr="00E01655" w14:paraId="0F8B1434"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B4FBD" w14:textId="77777777" w:rsidR="00AC3269" w:rsidRPr="00E01655" w:rsidRDefault="00AC3269" w:rsidP="008554D8">
            <w:pPr>
              <w:pStyle w:val="rowtabella0"/>
              <w:rPr>
                <w:color w:val="002060"/>
              </w:rPr>
            </w:pPr>
            <w:r w:rsidRPr="00E0165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EEB0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AF4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3B88"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D853"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D52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DDD6"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7475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7A97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3F87" w14:textId="77777777" w:rsidR="00AC3269" w:rsidRPr="00E01655" w:rsidRDefault="00AC3269" w:rsidP="008554D8">
            <w:pPr>
              <w:pStyle w:val="rowtabella0"/>
              <w:jc w:val="center"/>
              <w:rPr>
                <w:color w:val="002060"/>
              </w:rPr>
            </w:pPr>
            <w:r w:rsidRPr="00E01655">
              <w:rPr>
                <w:color w:val="002060"/>
              </w:rPr>
              <w:t>0</w:t>
            </w:r>
          </w:p>
        </w:tc>
      </w:tr>
      <w:tr w:rsidR="00AC3269" w:rsidRPr="00E01655" w14:paraId="72ED333B"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2C06B" w14:textId="77777777" w:rsidR="00AC3269" w:rsidRPr="00E01655" w:rsidRDefault="00AC3269" w:rsidP="008554D8">
            <w:pPr>
              <w:pStyle w:val="rowtabella0"/>
              <w:rPr>
                <w:color w:val="002060"/>
              </w:rPr>
            </w:pPr>
            <w:r w:rsidRPr="00E0165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A52F"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CD86"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E522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2EFD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82276"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DF69"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D911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4FAC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64836" w14:textId="77777777" w:rsidR="00AC3269" w:rsidRPr="00E01655" w:rsidRDefault="00AC3269" w:rsidP="008554D8">
            <w:pPr>
              <w:pStyle w:val="rowtabella0"/>
              <w:jc w:val="center"/>
              <w:rPr>
                <w:color w:val="002060"/>
              </w:rPr>
            </w:pPr>
            <w:r w:rsidRPr="00E01655">
              <w:rPr>
                <w:color w:val="002060"/>
              </w:rPr>
              <w:t>0</w:t>
            </w:r>
          </w:p>
        </w:tc>
      </w:tr>
      <w:tr w:rsidR="00AC3269" w:rsidRPr="00E01655" w14:paraId="4C771E80" w14:textId="77777777" w:rsidTr="008554D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342B1" w14:textId="77777777" w:rsidR="00AC3269" w:rsidRPr="00E01655" w:rsidRDefault="00AC3269" w:rsidP="008554D8">
            <w:pPr>
              <w:pStyle w:val="rowtabella0"/>
              <w:rPr>
                <w:color w:val="002060"/>
                <w:lang w:val="es-ES"/>
              </w:rPr>
            </w:pPr>
            <w:r w:rsidRPr="00E01655">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23547"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A861"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264E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6FA8B"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788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425D"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C9EA"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817F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0478" w14:textId="77777777" w:rsidR="00AC3269" w:rsidRPr="00E01655" w:rsidRDefault="00AC3269" w:rsidP="008554D8">
            <w:pPr>
              <w:pStyle w:val="rowtabella0"/>
              <w:jc w:val="center"/>
              <w:rPr>
                <w:color w:val="002060"/>
              </w:rPr>
            </w:pPr>
            <w:r w:rsidRPr="00E01655">
              <w:rPr>
                <w:color w:val="002060"/>
              </w:rPr>
              <w:t>0</w:t>
            </w:r>
          </w:p>
        </w:tc>
      </w:tr>
      <w:tr w:rsidR="00AC3269" w:rsidRPr="00E01655" w14:paraId="3C614E61" w14:textId="77777777" w:rsidTr="008554D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D9E31A" w14:textId="77777777" w:rsidR="00AC3269" w:rsidRPr="00EF7769" w:rsidRDefault="00AC3269" w:rsidP="008554D8">
            <w:pPr>
              <w:pStyle w:val="rowtabella0"/>
              <w:rPr>
                <w:color w:val="002060"/>
                <w:lang w:val="en-US"/>
              </w:rPr>
            </w:pPr>
            <w:r w:rsidRPr="00EF7769">
              <w:rPr>
                <w:color w:val="002060"/>
                <w:lang w:val="en-US"/>
              </w:rPr>
              <w:t>sq.B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24A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DE9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DCE3"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B360"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4B95"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C6792"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4114"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6B9E" w14:textId="77777777" w:rsidR="00AC3269" w:rsidRPr="00E01655" w:rsidRDefault="00AC3269" w:rsidP="008554D8">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4D96" w14:textId="77777777" w:rsidR="00AC3269" w:rsidRPr="00E01655" w:rsidRDefault="00AC3269" w:rsidP="008554D8">
            <w:pPr>
              <w:pStyle w:val="rowtabella0"/>
              <w:jc w:val="center"/>
              <w:rPr>
                <w:color w:val="002060"/>
              </w:rPr>
            </w:pPr>
            <w:r w:rsidRPr="00E01655">
              <w:rPr>
                <w:color w:val="002060"/>
              </w:rPr>
              <w:t>0</w:t>
            </w:r>
          </w:p>
        </w:tc>
      </w:tr>
    </w:tbl>
    <w:p w14:paraId="7C08C5BD" w14:textId="77777777" w:rsidR="00AC3269" w:rsidRDefault="00AC3269" w:rsidP="00AC3269">
      <w:pPr>
        <w:pStyle w:val="breakline"/>
        <w:rPr>
          <w:rFonts w:eastAsiaTheme="minorEastAsia"/>
          <w:color w:val="002060"/>
        </w:rPr>
      </w:pPr>
    </w:p>
    <w:p w14:paraId="7796D014" w14:textId="77777777" w:rsidR="00AC3269" w:rsidRPr="00627E2A" w:rsidRDefault="00AC3269" w:rsidP="00AC3269">
      <w:pPr>
        <w:pStyle w:val="titoloprinc0"/>
        <w:rPr>
          <w:color w:val="002060"/>
        </w:rPr>
      </w:pPr>
      <w:r w:rsidRPr="00627E2A">
        <w:rPr>
          <w:color w:val="002060"/>
        </w:rPr>
        <w:t>PROGRAMMA GARE</w:t>
      </w:r>
    </w:p>
    <w:p w14:paraId="6FB9892C" w14:textId="77777777" w:rsidR="00AC3269" w:rsidRPr="00627E2A" w:rsidRDefault="00AC3269" w:rsidP="00AC3269">
      <w:pPr>
        <w:pStyle w:val="breakline"/>
        <w:rPr>
          <w:color w:val="002060"/>
        </w:rPr>
      </w:pPr>
    </w:p>
    <w:p w14:paraId="3BD04B34" w14:textId="77777777" w:rsidR="00AC3269" w:rsidRPr="00627E2A" w:rsidRDefault="00AC3269" w:rsidP="00AC3269">
      <w:pPr>
        <w:pStyle w:val="sottotitolocampionato10"/>
        <w:rPr>
          <w:color w:val="002060"/>
        </w:rPr>
      </w:pPr>
      <w:r w:rsidRPr="00627E2A">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AC3269" w:rsidRPr="00627E2A" w14:paraId="0463DCCD" w14:textId="77777777" w:rsidTr="008554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1EB39" w14:textId="77777777" w:rsidR="00AC3269" w:rsidRPr="00627E2A" w:rsidRDefault="00AC3269" w:rsidP="008554D8">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9C1AC" w14:textId="77777777" w:rsidR="00AC3269" w:rsidRPr="00627E2A" w:rsidRDefault="00AC3269" w:rsidP="008554D8">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7C6C4" w14:textId="77777777" w:rsidR="00AC3269" w:rsidRPr="00627E2A" w:rsidRDefault="00AC3269" w:rsidP="008554D8">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11A87" w14:textId="77777777" w:rsidR="00AC3269" w:rsidRPr="00627E2A" w:rsidRDefault="00AC3269" w:rsidP="008554D8">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39843" w14:textId="77777777" w:rsidR="00AC3269" w:rsidRPr="00627E2A" w:rsidRDefault="00AC3269" w:rsidP="008554D8">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53FC5" w14:textId="77777777" w:rsidR="00AC3269" w:rsidRPr="00627E2A" w:rsidRDefault="00AC3269" w:rsidP="008554D8">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C451A" w14:textId="77777777" w:rsidR="00AC3269" w:rsidRPr="00627E2A" w:rsidRDefault="00AC3269" w:rsidP="008554D8">
            <w:pPr>
              <w:pStyle w:val="headertabella0"/>
              <w:rPr>
                <w:color w:val="002060"/>
              </w:rPr>
            </w:pPr>
            <w:r w:rsidRPr="00627E2A">
              <w:rPr>
                <w:color w:val="002060"/>
              </w:rPr>
              <w:t>Indirizzo Impianto</w:t>
            </w:r>
          </w:p>
        </w:tc>
      </w:tr>
      <w:tr w:rsidR="00AC3269" w:rsidRPr="00627E2A" w14:paraId="621998DA" w14:textId="77777777" w:rsidTr="008554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1A5CBF" w14:textId="77777777" w:rsidR="00AC3269" w:rsidRPr="00627E2A" w:rsidRDefault="00AC3269" w:rsidP="008554D8">
            <w:pPr>
              <w:pStyle w:val="rowtabella0"/>
              <w:rPr>
                <w:color w:val="002060"/>
              </w:rPr>
            </w:pPr>
            <w:r w:rsidRPr="00627E2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64CEAC" w14:textId="77777777" w:rsidR="00AC3269" w:rsidRPr="00627E2A" w:rsidRDefault="00AC3269" w:rsidP="008554D8">
            <w:pPr>
              <w:pStyle w:val="rowtabella0"/>
              <w:rPr>
                <w:color w:val="002060"/>
              </w:rPr>
            </w:pPr>
            <w:r w:rsidRPr="00627E2A">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97AAC" w14:textId="77777777" w:rsidR="00AC3269" w:rsidRPr="00627E2A" w:rsidRDefault="00AC3269" w:rsidP="008554D8">
            <w:pPr>
              <w:pStyle w:val="rowtabella0"/>
              <w:jc w:val="center"/>
              <w:rPr>
                <w:color w:val="002060"/>
              </w:rPr>
            </w:pPr>
            <w:r w:rsidRPr="00627E2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3D853" w14:textId="77777777" w:rsidR="00AC3269" w:rsidRPr="00627E2A" w:rsidRDefault="00AC3269" w:rsidP="008554D8">
            <w:pPr>
              <w:pStyle w:val="rowtabella0"/>
              <w:rPr>
                <w:color w:val="002060"/>
              </w:rPr>
            </w:pPr>
            <w:r w:rsidRPr="00627E2A">
              <w:rPr>
                <w:color w:val="002060"/>
              </w:rPr>
              <w:t>27/01/2024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4EB8B4" w14:textId="77777777" w:rsidR="00AC3269" w:rsidRPr="00627E2A" w:rsidRDefault="00AC3269" w:rsidP="008554D8">
            <w:pPr>
              <w:pStyle w:val="rowtabella0"/>
              <w:rPr>
                <w:color w:val="002060"/>
              </w:rPr>
            </w:pPr>
            <w:r w:rsidRPr="00627E2A">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0A5FB" w14:textId="77777777" w:rsidR="00AC3269" w:rsidRPr="00627E2A" w:rsidRDefault="00AC3269" w:rsidP="008554D8">
            <w:pPr>
              <w:pStyle w:val="rowtabella0"/>
              <w:rPr>
                <w:color w:val="002060"/>
              </w:rPr>
            </w:pPr>
            <w:r w:rsidRPr="00627E2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C9128" w14:textId="77777777" w:rsidR="00AC3269" w:rsidRPr="00627E2A" w:rsidRDefault="00AC3269" w:rsidP="008554D8">
            <w:pPr>
              <w:pStyle w:val="rowtabella0"/>
              <w:rPr>
                <w:color w:val="002060"/>
              </w:rPr>
            </w:pPr>
            <w:r w:rsidRPr="00627E2A">
              <w:rPr>
                <w:color w:val="002060"/>
              </w:rPr>
              <w:t>VIA LORETO</w:t>
            </w:r>
          </w:p>
        </w:tc>
      </w:tr>
      <w:tr w:rsidR="00AC3269" w:rsidRPr="00627E2A" w14:paraId="3792EADA" w14:textId="77777777" w:rsidTr="008554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09BD90" w14:textId="77777777" w:rsidR="00AC3269" w:rsidRPr="00627E2A" w:rsidRDefault="00AC3269" w:rsidP="008554D8">
            <w:pPr>
              <w:pStyle w:val="rowtabella0"/>
              <w:rPr>
                <w:color w:val="002060"/>
              </w:rPr>
            </w:pPr>
            <w:r w:rsidRPr="00627E2A">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B9F30A" w14:textId="77777777" w:rsidR="00AC3269" w:rsidRPr="00627E2A" w:rsidRDefault="00AC3269" w:rsidP="008554D8">
            <w:pPr>
              <w:pStyle w:val="rowtabella0"/>
              <w:rPr>
                <w:color w:val="002060"/>
              </w:rPr>
            </w:pPr>
            <w:r w:rsidRPr="00627E2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AD832C" w14:textId="77777777" w:rsidR="00AC3269" w:rsidRPr="00627E2A" w:rsidRDefault="00AC3269" w:rsidP="008554D8">
            <w:pPr>
              <w:pStyle w:val="rowtabella0"/>
              <w:jc w:val="center"/>
              <w:rPr>
                <w:color w:val="002060"/>
              </w:rPr>
            </w:pPr>
            <w:r w:rsidRPr="00627E2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8E2631" w14:textId="77777777" w:rsidR="00AC3269" w:rsidRPr="00627E2A" w:rsidRDefault="00AC3269" w:rsidP="008554D8">
            <w:pPr>
              <w:pStyle w:val="rowtabella0"/>
              <w:rPr>
                <w:color w:val="002060"/>
              </w:rPr>
            </w:pPr>
            <w:r w:rsidRPr="00627E2A">
              <w:rPr>
                <w:color w:val="002060"/>
              </w:rPr>
              <w:t>27/01/2024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5C25B4" w14:textId="77777777" w:rsidR="00AC3269" w:rsidRPr="00627E2A" w:rsidRDefault="00AC3269" w:rsidP="008554D8">
            <w:pPr>
              <w:pStyle w:val="rowtabella0"/>
              <w:rPr>
                <w:color w:val="002060"/>
              </w:rPr>
            </w:pPr>
            <w:r w:rsidRPr="00627E2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1F46A0" w14:textId="77777777" w:rsidR="00AC3269" w:rsidRPr="00627E2A" w:rsidRDefault="00AC3269" w:rsidP="008554D8">
            <w:pPr>
              <w:pStyle w:val="rowtabella0"/>
              <w:rPr>
                <w:color w:val="002060"/>
              </w:rPr>
            </w:pPr>
            <w:r w:rsidRPr="00627E2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E558F7" w14:textId="77777777" w:rsidR="00AC3269" w:rsidRPr="00627E2A" w:rsidRDefault="00AC3269" w:rsidP="008554D8">
            <w:pPr>
              <w:pStyle w:val="rowtabella0"/>
              <w:rPr>
                <w:color w:val="002060"/>
              </w:rPr>
            </w:pPr>
            <w:r w:rsidRPr="00627E2A">
              <w:rPr>
                <w:color w:val="002060"/>
              </w:rPr>
              <w:t>VIA GROTTE DI POSATORA 19/A</w:t>
            </w:r>
          </w:p>
        </w:tc>
      </w:tr>
      <w:tr w:rsidR="00AC3269" w:rsidRPr="00627E2A" w14:paraId="3A6733D4" w14:textId="77777777" w:rsidTr="008554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486EFC" w14:textId="77777777" w:rsidR="00AC3269" w:rsidRPr="00627E2A" w:rsidRDefault="00AC3269" w:rsidP="008554D8">
            <w:pPr>
              <w:pStyle w:val="rowtabella0"/>
              <w:rPr>
                <w:color w:val="002060"/>
              </w:rPr>
            </w:pPr>
            <w:r w:rsidRPr="00627E2A">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D67F74" w14:textId="77777777" w:rsidR="00AC3269" w:rsidRPr="00627E2A" w:rsidRDefault="00AC3269" w:rsidP="008554D8">
            <w:pPr>
              <w:pStyle w:val="rowtabella0"/>
              <w:rPr>
                <w:color w:val="002060"/>
              </w:rPr>
            </w:pPr>
            <w:r w:rsidRPr="00627E2A">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E4710A" w14:textId="77777777" w:rsidR="00AC3269" w:rsidRPr="00627E2A" w:rsidRDefault="00AC3269" w:rsidP="008554D8">
            <w:pPr>
              <w:pStyle w:val="rowtabella0"/>
              <w:jc w:val="center"/>
              <w:rPr>
                <w:color w:val="002060"/>
              </w:rPr>
            </w:pPr>
            <w:r w:rsidRPr="00627E2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D155B1" w14:textId="77777777" w:rsidR="00AC3269" w:rsidRPr="00627E2A" w:rsidRDefault="00AC3269" w:rsidP="008554D8">
            <w:pPr>
              <w:pStyle w:val="rowtabella0"/>
              <w:rPr>
                <w:color w:val="002060"/>
              </w:rPr>
            </w:pPr>
            <w:r w:rsidRPr="00627E2A">
              <w:rPr>
                <w:color w:val="002060"/>
              </w:rPr>
              <w:t>28/01/2024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D11E99" w14:textId="77777777" w:rsidR="00AC3269" w:rsidRPr="00627E2A" w:rsidRDefault="00AC3269" w:rsidP="008554D8">
            <w:pPr>
              <w:pStyle w:val="rowtabella0"/>
              <w:rPr>
                <w:color w:val="002060"/>
              </w:rPr>
            </w:pPr>
            <w:r w:rsidRPr="00627E2A">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8FAF5F" w14:textId="77777777" w:rsidR="00AC3269" w:rsidRPr="00627E2A" w:rsidRDefault="00AC3269" w:rsidP="008554D8">
            <w:pPr>
              <w:pStyle w:val="rowtabella0"/>
              <w:rPr>
                <w:color w:val="002060"/>
              </w:rPr>
            </w:pPr>
            <w:r w:rsidRPr="00627E2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7968C" w14:textId="77777777" w:rsidR="00AC3269" w:rsidRPr="00627E2A" w:rsidRDefault="00AC3269" w:rsidP="008554D8">
            <w:pPr>
              <w:pStyle w:val="rowtabella0"/>
              <w:rPr>
                <w:color w:val="002060"/>
              </w:rPr>
            </w:pPr>
            <w:r w:rsidRPr="00627E2A">
              <w:rPr>
                <w:color w:val="002060"/>
              </w:rPr>
              <w:t>VIA FRATELLI CERVI</w:t>
            </w:r>
          </w:p>
        </w:tc>
      </w:tr>
      <w:tr w:rsidR="00AC3269" w:rsidRPr="00627E2A" w14:paraId="11D80A3E" w14:textId="77777777" w:rsidTr="008554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3C23FC" w14:textId="77777777" w:rsidR="00AC3269" w:rsidRPr="00627E2A" w:rsidRDefault="00AC3269" w:rsidP="008554D8">
            <w:pPr>
              <w:pStyle w:val="rowtabella0"/>
              <w:rPr>
                <w:color w:val="002060"/>
              </w:rPr>
            </w:pPr>
            <w:r w:rsidRPr="00627E2A">
              <w:rPr>
                <w:color w:val="002060"/>
              </w:rPr>
              <w:t>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D3777" w14:textId="77777777" w:rsidR="00AC3269" w:rsidRPr="00627E2A" w:rsidRDefault="00AC3269" w:rsidP="008554D8">
            <w:pPr>
              <w:pStyle w:val="rowtabella0"/>
              <w:rPr>
                <w:color w:val="002060"/>
              </w:rPr>
            </w:pPr>
            <w:r w:rsidRPr="00627E2A">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59D8E" w14:textId="77777777" w:rsidR="00AC3269" w:rsidRPr="00627E2A" w:rsidRDefault="00AC3269" w:rsidP="008554D8">
            <w:pPr>
              <w:pStyle w:val="rowtabella0"/>
              <w:jc w:val="center"/>
              <w:rPr>
                <w:color w:val="002060"/>
              </w:rPr>
            </w:pPr>
            <w:r w:rsidRPr="00627E2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A3BCF" w14:textId="77777777" w:rsidR="00AC3269" w:rsidRPr="00627E2A" w:rsidRDefault="00AC3269" w:rsidP="008554D8">
            <w:pPr>
              <w:pStyle w:val="rowtabella0"/>
              <w:rPr>
                <w:color w:val="002060"/>
              </w:rPr>
            </w:pPr>
            <w:r w:rsidRPr="00627E2A">
              <w:rPr>
                <w:color w:val="002060"/>
              </w:rPr>
              <w:t>28/01/2024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54B57" w14:textId="77777777" w:rsidR="00AC3269" w:rsidRPr="00627E2A" w:rsidRDefault="00AC3269" w:rsidP="008554D8">
            <w:pPr>
              <w:pStyle w:val="rowtabella0"/>
              <w:rPr>
                <w:color w:val="002060"/>
              </w:rPr>
            </w:pPr>
            <w:r w:rsidRPr="00627E2A">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82BF6" w14:textId="77777777" w:rsidR="00AC3269" w:rsidRPr="00627E2A" w:rsidRDefault="00AC3269" w:rsidP="008554D8">
            <w:pPr>
              <w:pStyle w:val="rowtabella0"/>
              <w:rPr>
                <w:color w:val="002060"/>
              </w:rPr>
            </w:pPr>
            <w:r w:rsidRPr="00627E2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B50D0" w14:textId="77777777" w:rsidR="00AC3269" w:rsidRPr="00627E2A" w:rsidRDefault="00AC3269" w:rsidP="008554D8">
            <w:pPr>
              <w:pStyle w:val="rowtabella0"/>
              <w:rPr>
                <w:color w:val="002060"/>
              </w:rPr>
            </w:pPr>
            <w:r w:rsidRPr="00627E2A">
              <w:rPr>
                <w:color w:val="002060"/>
              </w:rPr>
              <w:t>VIA DEI TESSITORI</w:t>
            </w:r>
          </w:p>
        </w:tc>
      </w:tr>
    </w:tbl>
    <w:p w14:paraId="280D955C" w14:textId="77777777" w:rsidR="00AC3269" w:rsidRPr="00627E2A" w:rsidRDefault="00AC3269" w:rsidP="00AC3269">
      <w:pPr>
        <w:pStyle w:val="breakline"/>
        <w:rPr>
          <w:rFonts w:eastAsiaTheme="minorEastAsia"/>
          <w:color w:val="002060"/>
        </w:rPr>
      </w:pPr>
    </w:p>
    <w:p w14:paraId="2C27C40A" w14:textId="77777777" w:rsidR="00AC3269" w:rsidRPr="00627E2A" w:rsidRDefault="00AC3269" w:rsidP="00AC3269">
      <w:pPr>
        <w:pStyle w:val="breakline"/>
        <w:rPr>
          <w:color w:val="002060"/>
        </w:rPr>
      </w:pPr>
    </w:p>
    <w:p w14:paraId="0C987067" w14:textId="77777777" w:rsidR="00AC3269" w:rsidRPr="00627E2A" w:rsidRDefault="00AC3269" w:rsidP="00AC3269">
      <w:pPr>
        <w:pStyle w:val="breakline"/>
        <w:rPr>
          <w:color w:val="002060"/>
        </w:rPr>
      </w:pPr>
    </w:p>
    <w:p w14:paraId="4F1CDECF" w14:textId="77777777" w:rsidR="00AC3269" w:rsidRPr="00627E2A" w:rsidRDefault="00AC3269" w:rsidP="00AC3269">
      <w:pPr>
        <w:pStyle w:val="sottotitolocampionato10"/>
        <w:rPr>
          <w:color w:val="002060"/>
        </w:rPr>
      </w:pPr>
      <w:r w:rsidRPr="00627E2A">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AC3269" w:rsidRPr="00627E2A" w14:paraId="4EA36694" w14:textId="77777777" w:rsidTr="008554D8">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C784D" w14:textId="77777777" w:rsidR="00AC3269" w:rsidRPr="00627E2A" w:rsidRDefault="00AC3269" w:rsidP="008554D8">
            <w:pPr>
              <w:pStyle w:val="headertabella0"/>
              <w:rPr>
                <w:color w:val="002060"/>
              </w:rPr>
            </w:pPr>
            <w:r w:rsidRPr="00627E2A">
              <w:rPr>
                <w:color w:val="002060"/>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FF84B" w14:textId="77777777" w:rsidR="00AC3269" w:rsidRPr="00627E2A" w:rsidRDefault="00AC3269" w:rsidP="008554D8">
            <w:pPr>
              <w:pStyle w:val="headertabella0"/>
              <w:rPr>
                <w:color w:val="002060"/>
              </w:rPr>
            </w:pPr>
            <w:r w:rsidRPr="00627E2A">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51251" w14:textId="77777777" w:rsidR="00AC3269" w:rsidRPr="00627E2A" w:rsidRDefault="00AC3269" w:rsidP="008554D8">
            <w:pPr>
              <w:pStyle w:val="headertabella0"/>
              <w:rPr>
                <w:color w:val="002060"/>
              </w:rPr>
            </w:pPr>
            <w:r w:rsidRPr="00627E2A">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C6254" w14:textId="77777777" w:rsidR="00AC3269" w:rsidRPr="00627E2A" w:rsidRDefault="00AC3269" w:rsidP="008554D8">
            <w:pPr>
              <w:pStyle w:val="headertabella0"/>
              <w:rPr>
                <w:color w:val="002060"/>
              </w:rPr>
            </w:pPr>
            <w:r w:rsidRPr="00627E2A">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4ED22" w14:textId="77777777" w:rsidR="00AC3269" w:rsidRPr="00627E2A" w:rsidRDefault="00AC3269" w:rsidP="008554D8">
            <w:pPr>
              <w:pStyle w:val="headertabella0"/>
              <w:rPr>
                <w:color w:val="002060"/>
              </w:rPr>
            </w:pPr>
            <w:r w:rsidRPr="00627E2A">
              <w:rPr>
                <w:color w:val="002060"/>
              </w:rPr>
              <w:t>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A14AB" w14:textId="77777777" w:rsidR="00AC3269" w:rsidRPr="00627E2A" w:rsidRDefault="00AC3269" w:rsidP="008554D8">
            <w:pPr>
              <w:pStyle w:val="headertabella0"/>
              <w:rPr>
                <w:color w:val="002060"/>
              </w:rPr>
            </w:pPr>
            <w:r w:rsidRPr="00627E2A">
              <w:rPr>
                <w:color w:val="002060"/>
              </w:rPr>
              <w:t>Localita'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7C812" w14:textId="77777777" w:rsidR="00AC3269" w:rsidRPr="00627E2A" w:rsidRDefault="00AC3269" w:rsidP="008554D8">
            <w:pPr>
              <w:pStyle w:val="headertabella0"/>
              <w:rPr>
                <w:color w:val="002060"/>
              </w:rPr>
            </w:pPr>
            <w:r w:rsidRPr="00627E2A">
              <w:rPr>
                <w:color w:val="002060"/>
              </w:rPr>
              <w:t>Indirizzo Impianto</w:t>
            </w:r>
          </w:p>
        </w:tc>
      </w:tr>
      <w:tr w:rsidR="00AC3269" w:rsidRPr="00627E2A" w14:paraId="19CAA6E6" w14:textId="77777777" w:rsidTr="008554D8">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32856" w14:textId="77777777" w:rsidR="00AC3269" w:rsidRPr="00627E2A" w:rsidRDefault="00AC3269" w:rsidP="008554D8">
            <w:pPr>
              <w:pStyle w:val="rowtabella0"/>
              <w:rPr>
                <w:color w:val="002060"/>
              </w:rPr>
            </w:pPr>
            <w:r w:rsidRPr="00627E2A">
              <w:rPr>
                <w:color w:val="002060"/>
              </w:rPr>
              <w:t>AUDAX 1970 S.ANGELO</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F4CA7" w14:textId="77777777" w:rsidR="00AC3269" w:rsidRPr="00627E2A" w:rsidRDefault="00AC3269" w:rsidP="008554D8">
            <w:pPr>
              <w:pStyle w:val="rowtabella0"/>
              <w:rPr>
                <w:color w:val="002060"/>
              </w:rPr>
            </w:pPr>
            <w:r w:rsidRPr="00627E2A">
              <w:rPr>
                <w:color w:val="002060"/>
              </w:rPr>
              <w:t>AMICI DEL CENTROSOCIOsq.B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C5B3E" w14:textId="77777777" w:rsidR="00AC3269" w:rsidRPr="00627E2A" w:rsidRDefault="00AC3269" w:rsidP="008554D8">
            <w:pPr>
              <w:pStyle w:val="rowtabella0"/>
              <w:jc w:val="center"/>
              <w:rPr>
                <w:color w:val="002060"/>
              </w:rPr>
            </w:pPr>
            <w:r w:rsidRPr="00627E2A">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51252" w14:textId="77777777" w:rsidR="00AC3269" w:rsidRPr="00627E2A" w:rsidRDefault="00AC3269" w:rsidP="008554D8">
            <w:pPr>
              <w:pStyle w:val="rowtabella0"/>
              <w:rPr>
                <w:color w:val="002060"/>
              </w:rPr>
            </w:pPr>
            <w:r w:rsidRPr="00627E2A">
              <w:rPr>
                <w:color w:val="002060"/>
              </w:rPr>
              <w:t>27/01/2024 15:30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CA17D" w14:textId="77777777" w:rsidR="00AC3269" w:rsidRPr="00627E2A" w:rsidRDefault="00AC3269" w:rsidP="008554D8">
            <w:pPr>
              <w:pStyle w:val="rowtabella0"/>
              <w:rPr>
                <w:color w:val="002060"/>
              </w:rPr>
            </w:pPr>
            <w:r w:rsidRPr="00627E2A">
              <w:rPr>
                <w:color w:val="002060"/>
              </w:rPr>
              <w:t>5133 PALESTRA IST.BETTINO PADOVANO</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C201C" w14:textId="77777777" w:rsidR="00AC3269" w:rsidRPr="00627E2A" w:rsidRDefault="00AC3269" w:rsidP="008554D8">
            <w:pPr>
              <w:pStyle w:val="rowtabella0"/>
              <w:rPr>
                <w:color w:val="002060"/>
              </w:rPr>
            </w:pPr>
            <w:r w:rsidRPr="00627E2A">
              <w:rPr>
                <w:color w:val="002060"/>
              </w:rPr>
              <w:t>SENIGALLIA</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18BAFF" w14:textId="77777777" w:rsidR="00AC3269" w:rsidRPr="00627E2A" w:rsidRDefault="00AC3269" w:rsidP="008554D8">
            <w:pPr>
              <w:pStyle w:val="rowtabella0"/>
              <w:rPr>
                <w:color w:val="002060"/>
              </w:rPr>
            </w:pPr>
            <w:r w:rsidRPr="00627E2A">
              <w:rPr>
                <w:color w:val="002060"/>
              </w:rPr>
              <w:t>VIA ANTONIO ROSMINI 22/B</w:t>
            </w:r>
          </w:p>
        </w:tc>
      </w:tr>
      <w:tr w:rsidR="00AC3269" w:rsidRPr="00627E2A" w14:paraId="7F64D938" w14:textId="77777777" w:rsidTr="008554D8">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E718C5E" w14:textId="77777777" w:rsidR="00AC3269" w:rsidRPr="00627E2A" w:rsidRDefault="00AC3269" w:rsidP="008554D8">
            <w:pPr>
              <w:pStyle w:val="rowtabella0"/>
              <w:rPr>
                <w:color w:val="002060"/>
              </w:rPr>
            </w:pPr>
            <w:r w:rsidRPr="00627E2A">
              <w:rPr>
                <w:color w:val="002060"/>
              </w:rPr>
              <w:t>CARISSIMI 2016</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35229837" w14:textId="77777777" w:rsidR="00AC3269" w:rsidRPr="00627E2A" w:rsidRDefault="00AC3269" w:rsidP="008554D8">
            <w:pPr>
              <w:pStyle w:val="rowtabella0"/>
              <w:rPr>
                <w:color w:val="002060"/>
              </w:rPr>
            </w:pPr>
            <w:r w:rsidRPr="00627E2A">
              <w:rPr>
                <w:color w:val="002060"/>
              </w:rPr>
              <w:t>CALCIO A 5 CORINALDO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B3633F3" w14:textId="77777777" w:rsidR="00AC3269" w:rsidRPr="00627E2A" w:rsidRDefault="00AC3269" w:rsidP="008554D8">
            <w:pPr>
              <w:pStyle w:val="rowtabella0"/>
              <w:jc w:val="center"/>
              <w:rPr>
                <w:color w:val="002060"/>
              </w:rPr>
            </w:pPr>
            <w:r w:rsidRPr="00627E2A">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973AD12" w14:textId="77777777" w:rsidR="00AC3269" w:rsidRPr="00627E2A" w:rsidRDefault="00AC3269" w:rsidP="008554D8">
            <w:pPr>
              <w:pStyle w:val="rowtabella0"/>
              <w:rPr>
                <w:color w:val="002060"/>
              </w:rPr>
            </w:pPr>
            <w:r w:rsidRPr="00627E2A">
              <w:rPr>
                <w:color w:val="002060"/>
              </w:rPr>
              <w:t>27/01/2024 17:00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25C3636F" w14:textId="77777777" w:rsidR="00AC3269" w:rsidRPr="00627E2A" w:rsidRDefault="00AC3269" w:rsidP="008554D8">
            <w:pPr>
              <w:pStyle w:val="rowtabella0"/>
              <w:rPr>
                <w:color w:val="002060"/>
              </w:rPr>
            </w:pPr>
            <w:r w:rsidRPr="00627E2A">
              <w:rPr>
                <w:color w:val="002060"/>
              </w:rPr>
              <w:t>5454 C.COPERTO C.TENNIS LA TRAVE</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53CA4F46" w14:textId="77777777" w:rsidR="00AC3269" w:rsidRPr="00627E2A" w:rsidRDefault="00AC3269" w:rsidP="008554D8">
            <w:pPr>
              <w:pStyle w:val="rowtabella0"/>
              <w:rPr>
                <w:color w:val="002060"/>
              </w:rPr>
            </w:pPr>
            <w:r w:rsidRPr="00627E2A">
              <w:rPr>
                <w:color w:val="002060"/>
              </w:rPr>
              <w:t>FANO</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135001E1" w14:textId="77777777" w:rsidR="00AC3269" w:rsidRPr="00627E2A" w:rsidRDefault="00AC3269" w:rsidP="008554D8">
            <w:pPr>
              <w:pStyle w:val="rowtabella0"/>
              <w:rPr>
                <w:color w:val="002060"/>
              </w:rPr>
            </w:pPr>
            <w:r w:rsidRPr="00627E2A">
              <w:rPr>
                <w:color w:val="002060"/>
              </w:rPr>
              <w:t>VIA VILLA TOMBARI</w:t>
            </w:r>
          </w:p>
        </w:tc>
      </w:tr>
      <w:tr w:rsidR="00AC3269" w:rsidRPr="00627E2A" w14:paraId="62E948A1" w14:textId="77777777" w:rsidTr="008554D8">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14:paraId="5AEE3A4B" w14:textId="77777777" w:rsidR="00AC3269" w:rsidRPr="00627E2A" w:rsidRDefault="00AC3269" w:rsidP="008554D8">
            <w:pPr>
              <w:pStyle w:val="rowtabella0"/>
              <w:rPr>
                <w:color w:val="002060"/>
              </w:rPr>
            </w:pPr>
            <w:r w:rsidRPr="00627E2A">
              <w:rPr>
                <w:color w:val="002060"/>
              </w:rPr>
              <w:lastRenderedPageBreak/>
              <w:t>CSI GAUDIO</w:t>
            </w:r>
          </w:p>
        </w:tc>
        <w:tc>
          <w:tcPr>
            <w:tcW w:w="2034" w:type="dxa"/>
            <w:tcBorders>
              <w:top w:val="nil"/>
              <w:left w:val="nil"/>
              <w:bottom w:val="nil"/>
              <w:right w:val="outset" w:sz="6" w:space="0" w:color="auto"/>
            </w:tcBorders>
            <w:tcMar>
              <w:top w:w="20" w:type="dxa"/>
              <w:left w:w="20" w:type="dxa"/>
              <w:bottom w:w="20" w:type="dxa"/>
              <w:right w:w="20" w:type="dxa"/>
            </w:tcMar>
            <w:vAlign w:val="center"/>
          </w:tcPr>
          <w:p w14:paraId="003F4051" w14:textId="77777777" w:rsidR="00AC3269" w:rsidRPr="00627E2A" w:rsidRDefault="00AC3269" w:rsidP="008554D8">
            <w:pPr>
              <w:pStyle w:val="rowtabella0"/>
              <w:rPr>
                <w:color w:val="002060"/>
              </w:rPr>
            </w:pPr>
            <w:r w:rsidRPr="00627E2A">
              <w:rPr>
                <w:color w:val="002060"/>
              </w:rPr>
              <w:t>BULDOG T.N.T. LUCREZIA</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15931A93" w14:textId="77777777" w:rsidR="00AC3269" w:rsidRPr="00627E2A" w:rsidRDefault="00AC3269" w:rsidP="008554D8">
            <w:pPr>
              <w:pStyle w:val="rowtabella0"/>
              <w:jc w:val="center"/>
              <w:rPr>
                <w:color w:val="002060"/>
              </w:rPr>
            </w:pPr>
            <w:r w:rsidRPr="00627E2A">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476F4741" w14:textId="77777777" w:rsidR="00AC3269" w:rsidRPr="00627E2A" w:rsidRDefault="00AC3269" w:rsidP="008554D8">
            <w:pPr>
              <w:pStyle w:val="rowtabella0"/>
              <w:rPr>
                <w:color w:val="002060"/>
              </w:rPr>
            </w:pPr>
            <w:r w:rsidRPr="00627E2A">
              <w:rPr>
                <w:color w:val="002060"/>
              </w:rPr>
              <w:t>28/01/2024 18:00</w:t>
            </w:r>
          </w:p>
        </w:tc>
        <w:tc>
          <w:tcPr>
            <w:tcW w:w="1177" w:type="dxa"/>
            <w:tcBorders>
              <w:top w:val="nil"/>
              <w:left w:val="nil"/>
              <w:bottom w:val="nil"/>
              <w:right w:val="outset" w:sz="6" w:space="0" w:color="auto"/>
            </w:tcBorders>
            <w:tcMar>
              <w:top w:w="20" w:type="dxa"/>
              <w:left w:w="20" w:type="dxa"/>
              <w:bottom w:w="20" w:type="dxa"/>
              <w:right w:w="20" w:type="dxa"/>
            </w:tcMar>
            <w:vAlign w:val="center"/>
          </w:tcPr>
          <w:p w14:paraId="130D6642" w14:textId="77777777" w:rsidR="00AC3269" w:rsidRPr="00627E2A" w:rsidRDefault="00AC3269" w:rsidP="008554D8">
            <w:pPr>
              <w:pStyle w:val="rowtabella0"/>
              <w:rPr>
                <w:color w:val="002060"/>
              </w:rPr>
            </w:pPr>
            <w:r w:rsidRPr="00627E2A">
              <w:rPr>
                <w:color w:val="002060"/>
              </w:rPr>
              <w:t>5008 PALESTRA RAFFAELA CARBONARI</w:t>
            </w:r>
          </w:p>
        </w:tc>
        <w:tc>
          <w:tcPr>
            <w:tcW w:w="1548" w:type="dxa"/>
            <w:tcBorders>
              <w:top w:val="nil"/>
              <w:left w:val="nil"/>
              <w:bottom w:val="nil"/>
              <w:right w:val="outset" w:sz="6" w:space="0" w:color="auto"/>
            </w:tcBorders>
            <w:tcMar>
              <w:top w:w="20" w:type="dxa"/>
              <w:left w:w="20" w:type="dxa"/>
              <w:bottom w:w="20" w:type="dxa"/>
              <w:right w:w="20" w:type="dxa"/>
            </w:tcMar>
            <w:vAlign w:val="center"/>
          </w:tcPr>
          <w:p w14:paraId="0418AF46" w14:textId="77777777" w:rsidR="00AC3269" w:rsidRPr="00627E2A" w:rsidRDefault="00AC3269" w:rsidP="008554D8">
            <w:pPr>
              <w:pStyle w:val="rowtabella0"/>
              <w:rPr>
                <w:color w:val="002060"/>
              </w:rPr>
            </w:pPr>
            <w:r w:rsidRPr="00627E2A">
              <w:rPr>
                <w:color w:val="002060"/>
              </w:rPr>
              <w:t>JESI</w:t>
            </w:r>
          </w:p>
        </w:tc>
        <w:tc>
          <w:tcPr>
            <w:tcW w:w="1548" w:type="dxa"/>
            <w:tcBorders>
              <w:top w:val="nil"/>
              <w:left w:val="nil"/>
              <w:bottom w:val="nil"/>
              <w:right w:val="outset" w:sz="6" w:space="0" w:color="auto"/>
            </w:tcBorders>
            <w:tcMar>
              <w:top w:w="20" w:type="dxa"/>
              <w:left w:w="20" w:type="dxa"/>
              <w:bottom w:w="20" w:type="dxa"/>
              <w:right w:w="20" w:type="dxa"/>
            </w:tcMar>
            <w:vAlign w:val="center"/>
          </w:tcPr>
          <w:p w14:paraId="4208B3DF" w14:textId="77777777" w:rsidR="00AC3269" w:rsidRPr="00627E2A" w:rsidRDefault="00AC3269" w:rsidP="008554D8">
            <w:pPr>
              <w:pStyle w:val="rowtabella0"/>
              <w:rPr>
                <w:color w:val="002060"/>
              </w:rPr>
            </w:pPr>
            <w:r w:rsidRPr="00627E2A">
              <w:rPr>
                <w:color w:val="002060"/>
              </w:rPr>
              <w:t>VIA DEI TESSITORI</w:t>
            </w:r>
          </w:p>
        </w:tc>
      </w:tr>
      <w:tr w:rsidR="00AC3269" w:rsidRPr="00627E2A" w14:paraId="1639501E" w14:textId="77777777" w:rsidTr="008554D8">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14:paraId="2A94216E" w14:textId="77777777" w:rsidR="00AC3269" w:rsidRPr="00627E2A" w:rsidRDefault="00AC3269" w:rsidP="008554D8">
            <w:pPr>
              <w:pStyle w:val="rowtabella0"/>
              <w:rPr>
                <w:color w:val="002060"/>
              </w:rPr>
            </w:pPr>
            <w:r w:rsidRPr="00627E2A">
              <w:rPr>
                <w:color w:val="002060"/>
              </w:rPr>
              <w:t>OSIMO FIVE</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tcPr>
          <w:p w14:paraId="0FD343BE" w14:textId="77777777" w:rsidR="00AC3269" w:rsidRPr="00627E2A" w:rsidRDefault="00AC3269" w:rsidP="008554D8">
            <w:pPr>
              <w:pStyle w:val="rowtabella0"/>
              <w:rPr>
                <w:color w:val="002060"/>
              </w:rPr>
            </w:pPr>
            <w:r w:rsidRPr="00627E2A">
              <w:rPr>
                <w:color w:val="002060"/>
              </w:rPr>
              <w:t>SPECIAL ONE SPORTING CLUB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36DA8E24" w14:textId="77777777" w:rsidR="00AC3269" w:rsidRPr="00627E2A" w:rsidRDefault="00AC3269" w:rsidP="008554D8">
            <w:pPr>
              <w:pStyle w:val="rowtabella0"/>
              <w:jc w:val="center"/>
              <w:rPr>
                <w:color w:val="002060"/>
              </w:rPr>
            </w:pPr>
            <w:r w:rsidRPr="00627E2A">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798BC4CE" w14:textId="77777777" w:rsidR="00AC3269" w:rsidRPr="00627E2A" w:rsidRDefault="00AC3269" w:rsidP="008554D8">
            <w:pPr>
              <w:pStyle w:val="rowtabella0"/>
              <w:rPr>
                <w:color w:val="002060"/>
              </w:rPr>
            </w:pPr>
            <w:r>
              <w:rPr>
                <w:color w:val="002060"/>
              </w:rPr>
              <w:t>31</w:t>
            </w:r>
            <w:r w:rsidRPr="00627E2A">
              <w:rPr>
                <w:color w:val="002060"/>
              </w:rPr>
              <w:t>/01/2024 18:</w:t>
            </w:r>
            <w:r>
              <w:rPr>
                <w:color w:val="002060"/>
              </w:rPr>
              <w:t>3</w:t>
            </w:r>
            <w:r w:rsidRPr="00627E2A">
              <w:rPr>
                <w:color w:val="002060"/>
              </w:rPr>
              <w:t>0</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tcPr>
          <w:p w14:paraId="020A08DA" w14:textId="77777777" w:rsidR="00AC3269" w:rsidRPr="00627E2A" w:rsidRDefault="00AC3269" w:rsidP="008554D8">
            <w:pPr>
              <w:pStyle w:val="rowtabella0"/>
              <w:rPr>
                <w:color w:val="002060"/>
              </w:rPr>
            </w:pPr>
            <w:r w:rsidRPr="00627E2A">
              <w:rPr>
                <w:color w:val="002060"/>
              </w:rPr>
              <w:t>5061 PALLONE GEODETICO - CAMPO N.1</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tcPr>
          <w:p w14:paraId="560249F8" w14:textId="77777777" w:rsidR="00AC3269" w:rsidRPr="00627E2A" w:rsidRDefault="00AC3269" w:rsidP="008554D8">
            <w:pPr>
              <w:pStyle w:val="rowtabella0"/>
              <w:rPr>
                <w:color w:val="002060"/>
              </w:rPr>
            </w:pPr>
            <w:r w:rsidRPr="00627E2A">
              <w:rPr>
                <w:color w:val="002060"/>
              </w:rPr>
              <w:t>OSIMO</w:t>
            </w:r>
          </w:p>
        </w:tc>
        <w:tc>
          <w:tcPr>
            <w:tcW w:w="1548" w:type="dxa"/>
            <w:tcBorders>
              <w:top w:val="nil"/>
              <w:left w:val="nil"/>
              <w:bottom w:val="outset" w:sz="6" w:space="0" w:color="auto"/>
              <w:right w:val="outset" w:sz="6" w:space="0" w:color="auto"/>
            </w:tcBorders>
            <w:tcMar>
              <w:top w:w="20" w:type="dxa"/>
              <w:left w:w="20" w:type="dxa"/>
              <w:bottom w:w="20" w:type="dxa"/>
              <w:right w:w="20" w:type="dxa"/>
            </w:tcMar>
            <w:vAlign w:val="center"/>
          </w:tcPr>
          <w:p w14:paraId="30DC8078" w14:textId="77777777" w:rsidR="00AC3269" w:rsidRPr="00627E2A" w:rsidRDefault="00AC3269" w:rsidP="008554D8">
            <w:pPr>
              <w:pStyle w:val="rowtabella0"/>
              <w:rPr>
                <w:color w:val="002060"/>
              </w:rPr>
            </w:pPr>
            <w:r w:rsidRPr="00627E2A">
              <w:rPr>
                <w:color w:val="002060"/>
              </w:rPr>
              <w:t>VIA VESCOVARA, 7</w:t>
            </w:r>
          </w:p>
        </w:tc>
      </w:tr>
    </w:tbl>
    <w:p w14:paraId="2FC33E2E" w14:textId="77777777" w:rsidR="00AC3269" w:rsidRPr="00627E2A" w:rsidRDefault="00AC3269" w:rsidP="00AC3269">
      <w:pPr>
        <w:pStyle w:val="breakline"/>
        <w:rPr>
          <w:rFonts w:eastAsiaTheme="minorEastAsia"/>
          <w:color w:val="002060"/>
        </w:rPr>
      </w:pPr>
    </w:p>
    <w:p w14:paraId="703535C9" w14:textId="77777777" w:rsidR="00AC3269" w:rsidRPr="00627E2A" w:rsidRDefault="00AC3269" w:rsidP="00AC3269">
      <w:pPr>
        <w:pStyle w:val="breakline"/>
        <w:rPr>
          <w:color w:val="002060"/>
        </w:rPr>
      </w:pPr>
    </w:p>
    <w:p w14:paraId="445D605F" w14:textId="77777777" w:rsidR="00AC3269" w:rsidRPr="00627E2A" w:rsidRDefault="00AC3269" w:rsidP="00AC3269">
      <w:pPr>
        <w:pStyle w:val="breakline"/>
        <w:rPr>
          <w:color w:val="002060"/>
        </w:rPr>
      </w:pPr>
    </w:p>
    <w:p w14:paraId="4D46FC32" w14:textId="77777777" w:rsidR="00AC3269" w:rsidRPr="00627E2A" w:rsidRDefault="00AC3269" w:rsidP="00AC3269">
      <w:pPr>
        <w:pStyle w:val="sottotitolocampionato10"/>
        <w:rPr>
          <w:color w:val="002060"/>
        </w:rPr>
      </w:pPr>
      <w:r w:rsidRPr="00627E2A">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0"/>
        <w:gridCol w:w="385"/>
        <w:gridCol w:w="898"/>
        <w:gridCol w:w="1177"/>
        <w:gridCol w:w="1563"/>
        <w:gridCol w:w="1548"/>
      </w:tblGrid>
      <w:tr w:rsidR="00AC3269" w:rsidRPr="00627E2A" w14:paraId="5F1FA741" w14:textId="77777777" w:rsidTr="008554D8">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5E248" w14:textId="77777777" w:rsidR="00AC3269" w:rsidRPr="00627E2A" w:rsidRDefault="00AC3269" w:rsidP="008554D8">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6AF03" w14:textId="77777777" w:rsidR="00AC3269" w:rsidRPr="00627E2A" w:rsidRDefault="00AC3269" w:rsidP="008554D8">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4CB2D" w14:textId="77777777" w:rsidR="00AC3269" w:rsidRPr="00627E2A" w:rsidRDefault="00AC3269" w:rsidP="008554D8">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342F5" w14:textId="77777777" w:rsidR="00AC3269" w:rsidRPr="00627E2A" w:rsidRDefault="00AC3269" w:rsidP="008554D8">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C8107" w14:textId="77777777" w:rsidR="00AC3269" w:rsidRPr="00627E2A" w:rsidRDefault="00AC3269" w:rsidP="008554D8">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EC316" w14:textId="77777777" w:rsidR="00AC3269" w:rsidRPr="00627E2A" w:rsidRDefault="00AC3269" w:rsidP="008554D8">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ED8CB" w14:textId="77777777" w:rsidR="00AC3269" w:rsidRPr="00627E2A" w:rsidRDefault="00AC3269" w:rsidP="008554D8">
            <w:pPr>
              <w:pStyle w:val="headertabella0"/>
              <w:rPr>
                <w:color w:val="002060"/>
              </w:rPr>
            </w:pPr>
            <w:r w:rsidRPr="00627E2A">
              <w:rPr>
                <w:color w:val="002060"/>
              </w:rPr>
              <w:t>Indirizzo Impianto</w:t>
            </w:r>
          </w:p>
        </w:tc>
      </w:tr>
      <w:tr w:rsidR="00AC3269" w:rsidRPr="00627E2A" w14:paraId="50880EF3" w14:textId="77777777" w:rsidTr="008554D8">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605BB4" w14:textId="77777777" w:rsidR="00AC3269" w:rsidRPr="00627E2A" w:rsidRDefault="00AC3269" w:rsidP="008554D8">
            <w:pPr>
              <w:pStyle w:val="rowtabella0"/>
              <w:rPr>
                <w:color w:val="002060"/>
              </w:rPr>
            </w:pPr>
            <w:r w:rsidRPr="00627E2A">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AE23A" w14:textId="77777777" w:rsidR="00AC3269" w:rsidRPr="00627E2A" w:rsidRDefault="00AC3269" w:rsidP="008554D8">
            <w:pPr>
              <w:pStyle w:val="rowtabella0"/>
              <w:rPr>
                <w:color w:val="002060"/>
              </w:rPr>
            </w:pPr>
            <w:r w:rsidRPr="00627E2A">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5C31A" w14:textId="77777777" w:rsidR="00AC3269" w:rsidRPr="00627E2A" w:rsidRDefault="00AC3269" w:rsidP="008554D8">
            <w:pPr>
              <w:pStyle w:val="rowtabella0"/>
              <w:jc w:val="center"/>
              <w:rPr>
                <w:color w:val="002060"/>
              </w:rPr>
            </w:pPr>
            <w:r w:rsidRPr="00627E2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ABC59" w14:textId="77777777" w:rsidR="00AC3269" w:rsidRPr="00627E2A" w:rsidRDefault="00AC3269" w:rsidP="008554D8">
            <w:pPr>
              <w:pStyle w:val="rowtabella0"/>
              <w:rPr>
                <w:color w:val="002060"/>
              </w:rPr>
            </w:pPr>
            <w:r w:rsidRPr="00627E2A">
              <w:rPr>
                <w:color w:val="002060"/>
              </w:rPr>
              <w:t>26/01/2024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87E91" w14:textId="77777777" w:rsidR="00AC3269" w:rsidRPr="00627E2A" w:rsidRDefault="00AC3269" w:rsidP="008554D8">
            <w:pPr>
              <w:pStyle w:val="rowtabella0"/>
              <w:rPr>
                <w:color w:val="002060"/>
              </w:rPr>
            </w:pPr>
            <w:r w:rsidRPr="00627E2A">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C7184" w14:textId="77777777" w:rsidR="00AC3269" w:rsidRPr="00627E2A" w:rsidRDefault="00AC3269" w:rsidP="008554D8">
            <w:pPr>
              <w:pStyle w:val="rowtabella0"/>
              <w:rPr>
                <w:color w:val="002060"/>
              </w:rPr>
            </w:pPr>
            <w:r w:rsidRPr="00627E2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ABC3EC" w14:textId="77777777" w:rsidR="00AC3269" w:rsidRPr="00627E2A" w:rsidRDefault="00AC3269" w:rsidP="008554D8">
            <w:pPr>
              <w:pStyle w:val="rowtabella0"/>
              <w:rPr>
                <w:color w:val="002060"/>
              </w:rPr>
            </w:pPr>
            <w:r w:rsidRPr="00627E2A">
              <w:rPr>
                <w:color w:val="002060"/>
              </w:rPr>
              <w:t>VIA B.BUOZZI</w:t>
            </w:r>
          </w:p>
        </w:tc>
      </w:tr>
      <w:tr w:rsidR="00AC3269" w:rsidRPr="00627E2A" w14:paraId="37D9339B" w14:textId="77777777" w:rsidTr="008554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B24E6E" w14:textId="77777777" w:rsidR="00AC3269" w:rsidRPr="00627E2A" w:rsidRDefault="00AC3269" w:rsidP="008554D8">
            <w:pPr>
              <w:pStyle w:val="rowtabella0"/>
              <w:rPr>
                <w:color w:val="002060"/>
              </w:rPr>
            </w:pPr>
            <w:r w:rsidRPr="00627E2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7796BE" w14:textId="77777777" w:rsidR="00AC3269" w:rsidRPr="00627E2A" w:rsidRDefault="00AC3269" w:rsidP="008554D8">
            <w:pPr>
              <w:pStyle w:val="rowtabella0"/>
              <w:rPr>
                <w:color w:val="002060"/>
              </w:rPr>
            </w:pPr>
            <w:r w:rsidRPr="00627E2A">
              <w:rPr>
                <w:color w:val="002060"/>
              </w:rPr>
              <w:t>FIGHT BULLS CORRIDONIsq.B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DEED7D" w14:textId="77777777" w:rsidR="00AC3269" w:rsidRPr="00627E2A" w:rsidRDefault="00AC3269" w:rsidP="008554D8">
            <w:pPr>
              <w:pStyle w:val="rowtabella0"/>
              <w:jc w:val="center"/>
              <w:rPr>
                <w:color w:val="002060"/>
              </w:rPr>
            </w:pPr>
            <w:r w:rsidRPr="00627E2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498E8F" w14:textId="77777777" w:rsidR="00AC3269" w:rsidRPr="00627E2A" w:rsidRDefault="00AC3269" w:rsidP="008554D8">
            <w:pPr>
              <w:pStyle w:val="rowtabella0"/>
              <w:rPr>
                <w:color w:val="002060"/>
              </w:rPr>
            </w:pPr>
            <w:r w:rsidRPr="00627E2A">
              <w:rPr>
                <w:color w:val="002060"/>
              </w:rPr>
              <w:t>27/01/2024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EEB5A0" w14:textId="77777777" w:rsidR="00AC3269" w:rsidRPr="00627E2A" w:rsidRDefault="00AC3269" w:rsidP="008554D8">
            <w:pPr>
              <w:pStyle w:val="rowtabella0"/>
              <w:rPr>
                <w:color w:val="002060"/>
              </w:rPr>
            </w:pPr>
            <w:r w:rsidRPr="00627E2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BAA560" w14:textId="77777777" w:rsidR="00AC3269" w:rsidRPr="00627E2A" w:rsidRDefault="00AC3269" w:rsidP="008554D8">
            <w:pPr>
              <w:pStyle w:val="rowtabella0"/>
              <w:rPr>
                <w:color w:val="002060"/>
              </w:rPr>
            </w:pPr>
            <w:r w:rsidRPr="00627E2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671D3B" w14:textId="77777777" w:rsidR="00AC3269" w:rsidRPr="00627E2A" w:rsidRDefault="00AC3269" w:rsidP="008554D8">
            <w:pPr>
              <w:pStyle w:val="rowtabella0"/>
              <w:rPr>
                <w:color w:val="002060"/>
              </w:rPr>
            </w:pPr>
            <w:r w:rsidRPr="00627E2A">
              <w:rPr>
                <w:color w:val="002060"/>
              </w:rPr>
              <w:t>VIA B.ROSSI SNC</w:t>
            </w:r>
          </w:p>
        </w:tc>
      </w:tr>
      <w:tr w:rsidR="00AC3269" w:rsidRPr="00627E2A" w14:paraId="1ADD9672" w14:textId="77777777" w:rsidTr="008554D8">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9D8C9D" w14:textId="77777777" w:rsidR="00AC3269" w:rsidRPr="00627E2A" w:rsidRDefault="00AC3269" w:rsidP="008554D8">
            <w:pPr>
              <w:pStyle w:val="rowtabella0"/>
              <w:rPr>
                <w:color w:val="002060"/>
              </w:rPr>
            </w:pPr>
            <w:r w:rsidRPr="00627E2A">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282B92" w14:textId="77777777" w:rsidR="00AC3269" w:rsidRPr="00627E2A" w:rsidRDefault="00AC3269" w:rsidP="008554D8">
            <w:pPr>
              <w:pStyle w:val="rowtabella0"/>
              <w:rPr>
                <w:color w:val="002060"/>
              </w:rPr>
            </w:pPr>
            <w:r w:rsidRPr="00627E2A">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1C2CEC" w14:textId="77777777" w:rsidR="00AC3269" w:rsidRPr="00627E2A" w:rsidRDefault="00AC3269" w:rsidP="008554D8">
            <w:pPr>
              <w:pStyle w:val="rowtabella0"/>
              <w:jc w:val="center"/>
              <w:rPr>
                <w:color w:val="002060"/>
              </w:rPr>
            </w:pPr>
            <w:r w:rsidRPr="00627E2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F42C01" w14:textId="77777777" w:rsidR="00AC3269" w:rsidRPr="00627E2A" w:rsidRDefault="00AC3269" w:rsidP="008554D8">
            <w:pPr>
              <w:pStyle w:val="rowtabella0"/>
              <w:rPr>
                <w:color w:val="002060"/>
              </w:rPr>
            </w:pPr>
            <w:r w:rsidRPr="00627E2A">
              <w:rPr>
                <w:color w:val="002060"/>
              </w:rPr>
              <w:t>27/01/2024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490D23" w14:textId="77777777" w:rsidR="00AC3269" w:rsidRPr="00627E2A" w:rsidRDefault="00AC3269" w:rsidP="008554D8">
            <w:pPr>
              <w:pStyle w:val="rowtabella0"/>
              <w:rPr>
                <w:color w:val="002060"/>
              </w:rPr>
            </w:pPr>
            <w:r w:rsidRPr="00627E2A">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89CB55" w14:textId="77777777" w:rsidR="00AC3269" w:rsidRPr="00627E2A" w:rsidRDefault="00AC3269" w:rsidP="008554D8">
            <w:pPr>
              <w:pStyle w:val="rowtabella0"/>
              <w:rPr>
                <w:color w:val="002060"/>
              </w:rPr>
            </w:pPr>
            <w:r w:rsidRPr="00627E2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A70FE" w14:textId="77777777" w:rsidR="00AC3269" w:rsidRPr="00627E2A" w:rsidRDefault="00AC3269" w:rsidP="008554D8">
            <w:pPr>
              <w:pStyle w:val="rowtabella0"/>
              <w:rPr>
                <w:color w:val="002060"/>
              </w:rPr>
            </w:pPr>
            <w:r w:rsidRPr="00627E2A">
              <w:rPr>
                <w:color w:val="002060"/>
              </w:rPr>
              <w:t>VIA S.VITTORIA, 5</w:t>
            </w:r>
          </w:p>
        </w:tc>
      </w:tr>
      <w:tr w:rsidR="00AC3269" w:rsidRPr="00627E2A" w14:paraId="1DEBD7B9" w14:textId="77777777" w:rsidTr="008554D8">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E1428B" w14:textId="77777777" w:rsidR="00AC3269" w:rsidRPr="00627E2A" w:rsidRDefault="00AC3269" w:rsidP="008554D8">
            <w:pPr>
              <w:pStyle w:val="rowtabella0"/>
              <w:rPr>
                <w:color w:val="002060"/>
              </w:rPr>
            </w:pPr>
            <w:r w:rsidRPr="00627E2A">
              <w:rPr>
                <w:color w:val="002060"/>
              </w:rPr>
              <w:t>VIRTUS FORTITUDO 1950 SSD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2B1FF" w14:textId="77777777" w:rsidR="00AC3269" w:rsidRPr="00627E2A" w:rsidRDefault="00AC3269" w:rsidP="008554D8">
            <w:pPr>
              <w:pStyle w:val="rowtabella0"/>
              <w:rPr>
                <w:color w:val="002060"/>
              </w:rPr>
            </w:pPr>
            <w:r w:rsidRPr="00627E2A">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38C3B" w14:textId="77777777" w:rsidR="00AC3269" w:rsidRPr="00627E2A" w:rsidRDefault="00AC3269" w:rsidP="008554D8">
            <w:pPr>
              <w:pStyle w:val="rowtabella0"/>
              <w:jc w:val="center"/>
              <w:rPr>
                <w:color w:val="002060"/>
              </w:rPr>
            </w:pPr>
            <w:r w:rsidRPr="00627E2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7925D" w14:textId="77777777" w:rsidR="00AC3269" w:rsidRPr="00627E2A" w:rsidRDefault="00AC3269" w:rsidP="008554D8">
            <w:pPr>
              <w:pStyle w:val="rowtabella0"/>
              <w:rPr>
                <w:color w:val="002060"/>
              </w:rPr>
            </w:pPr>
            <w:r w:rsidRPr="00627E2A">
              <w:rPr>
                <w:color w:val="002060"/>
              </w:rPr>
              <w:t>28/01/2024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6FF4F" w14:textId="77777777" w:rsidR="00AC3269" w:rsidRPr="00627E2A" w:rsidRDefault="00AC3269" w:rsidP="008554D8">
            <w:pPr>
              <w:pStyle w:val="rowtabella0"/>
              <w:rPr>
                <w:color w:val="002060"/>
              </w:rPr>
            </w:pPr>
            <w:r w:rsidRPr="00627E2A">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D478C" w14:textId="77777777" w:rsidR="00AC3269" w:rsidRPr="00627E2A" w:rsidRDefault="00AC3269" w:rsidP="008554D8">
            <w:pPr>
              <w:pStyle w:val="rowtabella0"/>
              <w:rPr>
                <w:color w:val="002060"/>
              </w:rPr>
            </w:pPr>
            <w:r w:rsidRPr="00627E2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EBB7F" w14:textId="77777777" w:rsidR="00AC3269" w:rsidRPr="00627E2A" w:rsidRDefault="00AC3269" w:rsidP="008554D8">
            <w:pPr>
              <w:pStyle w:val="rowtabella0"/>
              <w:rPr>
                <w:color w:val="002060"/>
              </w:rPr>
            </w:pPr>
            <w:r w:rsidRPr="00627E2A">
              <w:rPr>
                <w:color w:val="002060"/>
              </w:rPr>
              <w:t>VIA BRUNO BUOZZI</w:t>
            </w:r>
          </w:p>
        </w:tc>
      </w:tr>
    </w:tbl>
    <w:p w14:paraId="38D33685" w14:textId="77777777" w:rsidR="00764529" w:rsidRPr="00E01655" w:rsidRDefault="00764529" w:rsidP="00764529">
      <w:pPr>
        <w:pStyle w:val="breakline"/>
        <w:rPr>
          <w:color w:val="002060"/>
        </w:rPr>
      </w:pPr>
    </w:p>
    <w:p w14:paraId="19DF596C" w14:textId="77777777" w:rsidR="00764529" w:rsidRPr="00E01655" w:rsidRDefault="00764529" w:rsidP="00764529">
      <w:pPr>
        <w:pStyle w:val="titolocampionato0"/>
        <w:shd w:val="clear" w:color="auto" w:fill="CCCCCC"/>
        <w:spacing w:before="80" w:after="40"/>
        <w:rPr>
          <w:color w:val="002060"/>
        </w:rPr>
      </w:pPr>
      <w:r w:rsidRPr="00E01655">
        <w:rPr>
          <w:color w:val="002060"/>
        </w:rPr>
        <w:t>UNDER 15 C5 REGIONALI MASCHILI</w:t>
      </w:r>
    </w:p>
    <w:p w14:paraId="28763431" w14:textId="77777777" w:rsidR="00764529" w:rsidRPr="007645AE" w:rsidRDefault="00764529" w:rsidP="00764529">
      <w:pPr>
        <w:pStyle w:val="TITOLOPRINC"/>
        <w:spacing w:before="0" w:beforeAutospacing="0" w:after="0" w:afterAutospacing="0"/>
        <w:rPr>
          <w:color w:val="002060"/>
        </w:rPr>
      </w:pPr>
      <w:r w:rsidRPr="007645AE">
        <w:rPr>
          <w:color w:val="002060"/>
        </w:rPr>
        <w:t>ANAGRAFICA/INDIRIZZARIO/VARIAZIONI CALENDARIO</w:t>
      </w:r>
    </w:p>
    <w:p w14:paraId="59BCF8DE" w14:textId="77777777" w:rsidR="00764529" w:rsidRDefault="00764529" w:rsidP="00764529">
      <w:pPr>
        <w:pStyle w:val="LndNormale1"/>
        <w:rPr>
          <w:color w:val="002060"/>
          <w:szCs w:val="22"/>
        </w:rPr>
      </w:pPr>
    </w:p>
    <w:p w14:paraId="41A437E9" w14:textId="77777777" w:rsidR="00764529" w:rsidRPr="00483044" w:rsidRDefault="00764529" w:rsidP="00764529">
      <w:pPr>
        <w:pStyle w:val="titoloprinc0"/>
        <w:jc w:val="both"/>
        <w:rPr>
          <w:color w:val="002060"/>
          <w:sz w:val="22"/>
          <w:szCs w:val="22"/>
        </w:rPr>
      </w:pPr>
      <w:r w:rsidRPr="00483044">
        <w:rPr>
          <w:color w:val="002060"/>
          <w:sz w:val="22"/>
          <w:szCs w:val="22"/>
        </w:rPr>
        <w:t>GIRONE “</w:t>
      </w:r>
      <w:r>
        <w:rPr>
          <w:color w:val="002060"/>
          <w:sz w:val="22"/>
          <w:szCs w:val="22"/>
        </w:rPr>
        <w:t>SILVER – A</w:t>
      </w:r>
      <w:r w:rsidRPr="00483044">
        <w:rPr>
          <w:color w:val="002060"/>
          <w:sz w:val="22"/>
          <w:szCs w:val="22"/>
        </w:rPr>
        <w:t>”</w:t>
      </w:r>
    </w:p>
    <w:p w14:paraId="5401C8A0" w14:textId="77777777" w:rsidR="00764529" w:rsidRDefault="00764529" w:rsidP="00764529">
      <w:pPr>
        <w:pStyle w:val="titoloprinc0"/>
        <w:jc w:val="both"/>
        <w:rPr>
          <w:b w:val="0"/>
          <w:bCs w:val="0"/>
          <w:color w:val="002060"/>
          <w:sz w:val="22"/>
          <w:szCs w:val="22"/>
        </w:rPr>
      </w:pPr>
    </w:p>
    <w:p w14:paraId="637A79F0" w14:textId="77777777" w:rsidR="00764529" w:rsidRDefault="00764529" w:rsidP="00764529">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AUDAX 1970 S.ANGELO</w:t>
      </w:r>
      <w:r>
        <w:rPr>
          <w:b w:val="0"/>
          <w:bCs w:val="0"/>
          <w:color w:val="002060"/>
          <w:sz w:val="22"/>
          <w:szCs w:val="22"/>
        </w:rPr>
        <w:t xml:space="preserve"> </w:t>
      </w:r>
      <w:r w:rsidRPr="00206171">
        <w:rPr>
          <w:b w:val="0"/>
          <w:bCs w:val="0"/>
          <w:color w:val="002060"/>
          <w:sz w:val="22"/>
          <w:szCs w:val="22"/>
        </w:rPr>
        <w:t xml:space="preserve">disputerà tutte le </w:t>
      </w:r>
      <w:r w:rsidRPr="00483044">
        <w:rPr>
          <w:color w:val="002060"/>
          <w:sz w:val="22"/>
          <w:szCs w:val="22"/>
        </w:rPr>
        <w:t>gare interne</w:t>
      </w:r>
      <w:r>
        <w:rPr>
          <w:b w:val="0"/>
          <w:bCs w:val="0"/>
          <w:color w:val="002060"/>
          <w:sz w:val="22"/>
          <w:szCs w:val="22"/>
        </w:rPr>
        <w:t xml:space="preserve"> la</w:t>
      </w:r>
      <w:r w:rsidRPr="00206171">
        <w:rPr>
          <w:b w:val="0"/>
          <w:bCs w:val="0"/>
          <w:color w:val="002060"/>
          <w:sz w:val="22"/>
          <w:szCs w:val="22"/>
        </w:rPr>
        <w:t xml:space="preserve"> </w:t>
      </w:r>
      <w:r>
        <w:rPr>
          <w:color w:val="002060"/>
          <w:sz w:val="22"/>
          <w:szCs w:val="22"/>
        </w:rPr>
        <w:t xml:space="preserve">DOMENICA </w:t>
      </w:r>
      <w:r w:rsidRPr="00206171">
        <w:rPr>
          <w:b w:val="0"/>
          <w:bCs w:val="0"/>
          <w:color w:val="002060"/>
          <w:sz w:val="22"/>
          <w:szCs w:val="22"/>
        </w:rPr>
        <w:t xml:space="preserve">alle </w:t>
      </w:r>
      <w:r>
        <w:rPr>
          <w:color w:val="002060"/>
          <w:sz w:val="22"/>
          <w:szCs w:val="22"/>
        </w:rPr>
        <w:t>ore 11:00</w:t>
      </w:r>
      <w:r>
        <w:rPr>
          <w:b w:val="0"/>
          <w:bCs w:val="0"/>
          <w:color w:val="002060"/>
          <w:sz w:val="22"/>
          <w:szCs w:val="22"/>
        </w:rPr>
        <w:t xml:space="preserve">, </w:t>
      </w:r>
      <w:r w:rsidRPr="00B1523F">
        <w:rPr>
          <w:color w:val="002060"/>
          <w:sz w:val="22"/>
          <w:szCs w:val="22"/>
        </w:rPr>
        <w:t xml:space="preserve">Palestra </w:t>
      </w:r>
      <w:r>
        <w:rPr>
          <w:color w:val="002060"/>
          <w:sz w:val="22"/>
          <w:szCs w:val="22"/>
        </w:rPr>
        <w:t>Istituto “Bettino Padovano</w:t>
      </w:r>
      <w:r w:rsidRPr="00B1523F">
        <w:rPr>
          <w:color w:val="002060"/>
          <w:sz w:val="22"/>
          <w:szCs w:val="22"/>
        </w:rPr>
        <w:t>”</w:t>
      </w:r>
      <w:r>
        <w:rPr>
          <w:b w:val="0"/>
          <w:bCs w:val="0"/>
          <w:color w:val="002060"/>
          <w:sz w:val="22"/>
          <w:szCs w:val="22"/>
        </w:rPr>
        <w:t xml:space="preserve">, Via Antonio Rosmini, 22/B di </w:t>
      </w:r>
      <w:r>
        <w:rPr>
          <w:color w:val="002060"/>
          <w:sz w:val="22"/>
          <w:szCs w:val="22"/>
        </w:rPr>
        <w:t>SENIGALLIA</w:t>
      </w:r>
      <w:r w:rsidRPr="00206171">
        <w:rPr>
          <w:b w:val="0"/>
          <w:bCs w:val="0"/>
          <w:color w:val="002060"/>
          <w:sz w:val="22"/>
          <w:szCs w:val="22"/>
        </w:rPr>
        <w:t>.</w:t>
      </w:r>
    </w:p>
    <w:p w14:paraId="6CA4E7E4" w14:textId="77777777" w:rsidR="00764529" w:rsidRDefault="00764529" w:rsidP="00764529">
      <w:pPr>
        <w:pStyle w:val="titoloprinc0"/>
        <w:jc w:val="both"/>
        <w:rPr>
          <w:b w:val="0"/>
          <w:bCs w:val="0"/>
          <w:color w:val="002060"/>
          <w:sz w:val="22"/>
          <w:szCs w:val="22"/>
        </w:rPr>
      </w:pPr>
    </w:p>
    <w:p w14:paraId="0D6111C3" w14:textId="77777777" w:rsidR="00764529" w:rsidRPr="00E01655" w:rsidRDefault="00764529" w:rsidP="00764529">
      <w:pPr>
        <w:pStyle w:val="titoloprinc0"/>
        <w:rPr>
          <w:color w:val="002060"/>
        </w:rPr>
      </w:pPr>
      <w:r w:rsidRPr="00E01655">
        <w:rPr>
          <w:color w:val="002060"/>
        </w:rPr>
        <w:t>VARIAZIONI AL PROGRAMMA GARE</w:t>
      </w:r>
    </w:p>
    <w:p w14:paraId="5FF32A19" w14:textId="77777777" w:rsidR="00764529" w:rsidRPr="00E01655" w:rsidRDefault="00764529" w:rsidP="00764529">
      <w:pPr>
        <w:pStyle w:val="breakline"/>
        <w:rPr>
          <w:color w:val="002060"/>
        </w:rPr>
      </w:pPr>
    </w:p>
    <w:p w14:paraId="0EA2ED22" w14:textId="77777777" w:rsidR="00764529" w:rsidRPr="00E01655" w:rsidRDefault="00764529" w:rsidP="00764529">
      <w:pPr>
        <w:pStyle w:val="breakline"/>
        <w:rPr>
          <w:color w:val="002060"/>
        </w:rPr>
      </w:pPr>
    </w:p>
    <w:p w14:paraId="5F30302D" w14:textId="77777777" w:rsidR="00764529" w:rsidRPr="00E01655" w:rsidRDefault="00764529" w:rsidP="00764529">
      <w:pPr>
        <w:pStyle w:val="sottotitolocampionato10"/>
        <w:rPr>
          <w:color w:val="002060"/>
        </w:rPr>
      </w:pPr>
      <w:r w:rsidRPr="00E0165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64529" w:rsidRPr="00E01655" w14:paraId="3C6B0233" w14:textId="77777777" w:rsidTr="00A90AE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51213" w14:textId="77777777" w:rsidR="00764529" w:rsidRPr="00E01655" w:rsidRDefault="00764529" w:rsidP="00BF7C20">
            <w:pPr>
              <w:pStyle w:val="headertabella0"/>
              <w:rPr>
                <w:color w:val="002060"/>
              </w:rPr>
            </w:pPr>
            <w:r w:rsidRPr="00E016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35A09" w14:textId="77777777" w:rsidR="00764529" w:rsidRPr="00E01655" w:rsidRDefault="00764529" w:rsidP="00BF7C20">
            <w:pPr>
              <w:pStyle w:val="headertabella0"/>
              <w:rPr>
                <w:color w:val="002060"/>
              </w:rPr>
            </w:pPr>
            <w:r w:rsidRPr="00E016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20420" w14:textId="77777777" w:rsidR="00764529" w:rsidRPr="00E01655" w:rsidRDefault="00764529" w:rsidP="00BF7C20">
            <w:pPr>
              <w:pStyle w:val="headertabella0"/>
              <w:rPr>
                <w:color w:val="002060"/>
              </w:rPr>
            </w:pPr>
            <w:r w:rsidRPr="00E016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53F61" w14:textId="77777777" w:rsidR="00764529" w:rsidRPr="00E01655" w:rsidRDefault="00764529" w:rsidP="00BF7C20">
            <w:pPr>
              <w:pStyle w:val="headertabella0"/>
              <w:rPr>
                <w:color w:val="002060"/>
              </w:rPr>
            </w:pPr>
            <w:r w:rsidRPr="00E016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D3A8A" w14:textId="77777777" w:rsidR="00764529" w:rsidRPr="00E01655" w:rsidRDefault="00764529" w:rsidP="00BF7C20">
            <w:pPr>
              <w:pStyle w:val="headertabella0"/>
              <w:rPr>
                <w:color w:val="002060"/>
              </w:rPr>
            </w:pPr>
            <w:r w:rsidRPr="00E0165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B92DB" w14:textId="77777777" w:rsidR="00764529" w:rsidRPr="00E01655" w:rsidRDefault="00764529" w:rsidP="00BF7C20">
            <w:pPr>
              <w:pStyle w:val="headertabella0"/>
              <w:rPr>
                <w:color w:val="002060"/>
              </w:rPr>
            </w:pPr>
            <w:r w:rsidRPr="00E016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DA36B" w14:textId="77777777" w:rsidR="00764529" w:rsidRPr="00E01655" w:rsidRDefault="00764529" w:rsidP="00BF7C20">
            <w:pPr>
              <w:pStyle w:val="headertabella0"/>
              <w:rPr>
                <w:color w:val="002060"/>
              </w:rPr>
            </w:pPr>
            <w:r w:rsidRPr="00E0165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2FAC3" w14:textId="77777777" w:rsidR="00764529" w:rsidRPr="00E01655" w:rsidRDefault="00764529" w:rsidP="00BF7C20">
            <w:pPr>
              <w:pStyle w:val="headertabella0"/>
              <w:rPr>
                <w:color w:val="002060"/>
              </w:rPr>
            </w:pPr>
            <w:r w:rsidRPr="00E01655">
              <w:rPr>
                <w:color w:val="002060"/>
              </w:rPr>
              <w:t>Impianto</w:t>
            </w:r>
          </w:p>
        </w:tc>
      </w:tr>
      <w:tr w:rsidR="00764529" w:rsidRPr="00E01655" w14:paraId="75FF8050" w14:textId="77777777" w:rsidTr="00A90AE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7A9D9" w14:textId="77777777" w:rsidR="00764529" w:rsidRPr="00A90AE8" w:rsidRDefault="00764529" w:rsidP="00BF7C20">
            <w:pPr>
              <w:pStyle w:val="rowtabella0"/>
              <w:rPr>
                <w:color w:val="002060"/>
                <w:highlight w:val="yellow"/>
              </w:rPr>
            </w:pPr>
            <w:r w:rsidRPr="00A90AE8">
              <w:rPr>
                <w:color w:val="002060"/>
                <w:highlight w:val="yellow"/>
              </w:rPr>
              <w:t>28/01/2024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E3F8" w14:textId="77777777" w:rsidR="00764529" w:rsidRPr="00A90AE8" w:rsidRDefault="00764529" w:rsidP="00BF7C20">
            <w:pPr>
              <w:pStyle w:val="rowtabella0"/>
              <w:jc w:val="center"/>
              <w:rPr>
                <w:color w:val="002060"/>
                <w:highlight w:val="yellow"/>
              </w:rPr>
            </w:pPr>
            <w:r w:rsidRPr="00A90AE8">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576A" w14:textId="77777777" w:rsidR="00764529" w:rsidRPr="00A90AE8" w:rsidRDefault="00764529" w:rsidP="00BF7C20">
            <w:pPr>
              <w:pStyle w:val="rowtabella0"/>
              <w:rPr>
                <w:color w:val="002060"/>
                <w:highlight w:val="yellow"/>
              </w:rPr>
            </w:pPr>
            <w:r w:rsidRPr="00A90AE8">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771CB" w14:textId="77777777" w:rsidR="00764529" w:rsidRPr="00A90AE8" w:rsidRDefault="00764529" w:rsidP="00BF7C20">
            <w:pPr>
              <w:pStyle w:val="rowtabella0"/>
              <w:rPr>
                <w:color w:val="002060"/>
                <w:highlight w:val="yellow"/>
              </w:rPr>
            </w:pPr>
            <w:r w:rsidRPr="00A90AE8">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755B" w14:textId="7A29522A" w:rsidR="00764529" w:rsidRPr="00E01655" w:rsidRDefault="00764529" w:rsidP="00BF7C20">
            <w:pPr>
              <w:pStyle w:val="rowtabella0"/>
              <w:rPr>
                <w:color w:val="002060"/>
              </w:rPr>
            </w:pPr>
            <w:r w:rsidRPr="00E01655">
              <w:rPr>
                <w:color w:val="002060"/>
              </w:rPr>
              <w:t>2</w:t>
            </w:r>
            <w:r w:rsidR="00A90AE8">
              <w:rPr>
                <w:color w:val="002060"/>
              </w:rPr>
              <w:t>7</w:t>
            </w:r>
            <w:r w:rsidRPr="00E01655">
              <w:rPr>
                <w:color w:val="002060"/>
              </w:rPr>
              <w:t>/01/2024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3DA3B" w14:textId="77777777" w:rsidR="00764529" w:rsidRPr="00E01655" w:rsidRDefault="00764529" w:rsidP="00BF7C20">
            <w:pPr>
              <w:pStyle w:val="rowtabella0"/>
              <w:jc w:val="center"/>
              <w:rPr>
                <w:color w:val="002060"/>
              </w:rPr>
            </w:pPr>
            <w:r w:rsidRPr="00A90AE8">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7EFCA" w14:textId="77777777" w:rsidR="00764529" w:rsidRPr="00E01655" w:rsidRDefault="00764529" w:rsidP="00BF7C20">
            <w:pPr>
              <w:pStyle w:val="rowtabella0"/>
              <w:jc w:val="center"/>
              <w:rPr>
                <w:color w:val="002060"/>
              </w:rPr>
            </w:pPr>
            <w:r w:rsidRPr="00E01655">
              <w:rPr>
                <w:color w:val="002060"/>
              </w:rPr>
              <w:t>19:00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6D0A7" w14:textId="77777777" w:rsidR="00764529" w:rsidRPr="00E01655" w:rsidRDefault="00764529" w:rsidP="00BF7C20">
            <w:pPr>
              <w:rPr>
                <w:color w:val="002060"/>
              </w:rPr>
            </w:pPr>
          </w:p>
        </w:tc>
      </w:tr>
    </w:tbl>
    <w:p w14:paraId="17E66595" w14:textId="77777777" w:rsidR="00764529" w:rsidRPr="00E01655" w:rsidRDefault="00764529" w:rsidP="00764529">
      <w:pPr>
        <w:pStyle w:val="breakline"/>
        <w:rPr>
          <w:rFonts w:eastAsiaTheme="minorEastAsia"/>
          <w:color w:val="002060"/>
        </w:rPr>
      </w:pPr>
    </w:p>
    <w:p w14:paraId="7CD3D466" w14:textId="77777777" w:rsidR="00764529" w:rsidRPr="00E01655" w:rsidRDefault="00764529" w:rsidP="00764529">
      <w:pPr>
        <w:pStyle w:val="breakline"/>
        <w:rPr>
          <w:color w:val="002060"/>
        </w:rPr>
      </w:pPr>
    </w:p>
    <w:p w14:paraId="6B0908D4" w14:textId="77777777" w:rsidR="00764529" w:rsidRPr="00E01655" w:rsidRDefault="00764529" w:rsidP="00764529">
      <w:pPr>
        <w:pStyle w:val="breakline"/>
        <w:rPr>
          <w:color w:val="002060"/>
        </w:rPr>
      </w:pPr>
    </w:p>
    <w:p w14:paraId="54A49A43" w14:textId="77777777" w:rsidR="00764529" w:rsidRPr="00E01655" w:rsidRDefault="00764529" w:rsidP="00764529">
      <w:pPr>
        <w:pStyle w:val="titoloprinc0"/>
        <w:rPr>
          <w:color w:val="002060"/>
        </w:rPr>
      </w:pPr>
      <w:r w:rsidRPr="00E01655">
        <w:rPr>
          <w:color w:val="002060"/>
        </w:rPr>
        <w:t>RISULTATI</w:t>
      </w:r>
    </w:p>
    <w:p w14:paraId="49BECFE2" w14:textId="77777777" w:rsidR="00764529" w:rsidRPr="00E01655" w:rsidRDefault="00764529" w:rsidP="00764529">
      <w:pPr>
        <w:pStyle w:val="breakline"/>
        <w:rPr>
          <w:color w:val="002060"/>
        </w:rPr>
      </w:pPr>
    </w:p>
    <w:p w14:paraId="3839FF3F" w14:textId="77777777" w:rsidR="00764529" w:rsidRPr="00E01655" w:rsidRDefault="00764529" w:rsidP="00764529">
      <w:pPr>
        <w:pStyle w:val="sottotitolocampionato10"/>
        <w:rPr>
          <w:color w:val="002060"/>
        </w:rPr>
      </w:pPr>
      <w:r w:rsidRPr="00E01655">
        <w:rPr>
          <w:color w:val="002060"/>
        </w:rPr>
        <w:t>RISULTATI UFFICIALI GARE DEL 21/01/2024</w:t>
      </w:r>
    </w:p>
    <w:p w14:paraId="43F1F811" w14:textId="77777777" w:rsidR="00447E77" w:rsidRPr="00447E77" w:rsidRDefault="00447E77" w:rsidP="00447E77">
      <w:pPr>
        <w:pStyle w:val="sottotitolocampionato20"/>
        <w:spacing w:before="0" w:beforeAutospacing="0" w:after="0" w:afterAutospacing="0"/>
        <w:rPr>
          <w:rFonts w:ascii="Arial" w:hAnsi="Arial" w:cs="Arial"/>
          <w:color w:val="002060"/>
          <w:sz w:val="20"/>
          <w:szCs w:val="20"/>
        </w:rPr>
      </w:pPr>
      <w:r w:rsidRPr="00447E77">
        <w:rPr>
          <w:rFonts w:ascii="Arial" w:hAnsi="Arial" w:cs="Arial"/>
          <w:color w:val="002060"/>
          <w:sz w:val="20"/>
          <w:szCs w:val="20"/>
        </w:rPr>
        <w:t>Si trascrivono qui di seguito i risultati ufficiali delle gare disputate</w:t>
      </w:r>
    </w:p>
    <w:p w14:paraId="791B0977" w14:textId="77777777" w:rsidR="00764529" w:rsidRPr="00E01655" w:rsidRDefault="00764529" w:rsidP="0076452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64529" w:rsidRPr="00E01655" w14:paraId="5D640E93"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48081186"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70142" w14:textId="77777777" w:rsidR="00764529" w:rsidRPr="00E01655" w:rsidRDefault="00764529" w:rsidP="00BF7C20">
                  <w:pPr>
                    <w:pStyle w:val="headertabella0"/>
                    <w:rPr>
                      <w:color w:val="002060"/>
                    </w:rPr>
                  </w:pPr>
                  <w:r w:rsidRPr="00E01655">
                    <w:rPr>
                      <w:color w:val="002060"/>
                    </w:rPr>
                    <w:t>GIRONE G - 3 Giornata - A</w:t>
                  </w:r>
                </w:p>
              </w:tc>
            </w:tr>
            <w:tr w:rsidR="00764529" w:rsidRPr="00E01655" w14:paraId="285A45FD"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525A2" w14:textId="77777777" w:rsidR="00764529" w:rsidRPr="00E01655" w:rsidRDefault="00764529" w:rsidP="00BF7C20">
                  <w:pPr>
                    <w:pStyle w:val="rowtabella0"/>
                    <w:rPr>
                      <w:color w:val="002060"/>
                    </w:rPr>
                  </w:pPr>
                  <w:r w:rsidRPr="00E01655">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19D88" w14:textId="77777777" w:rsidR="00764529" w:rsidRPr="00E01655" w:rsidRDefault="00764529" w:rsidP="00BF7C20">
                  <w:pPr>
                    <w:pStyle w:val="rowtabella0"/>
                    <w:rPr>
                      <w:color w:val="002060"/>
                    </w:rPr>
                  </w:pPr>
                  <w:r w:rsidRPr="00E01655">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5309D" w14:textId="77777777" w:rsidR="00764529" w:rsidRPr="00E01655" w:rsidRDefault="00764529" w:rsidP="00BF7C20">
                  <w:pPr>
                    <w:pStyle w:val="rowtabella0"/>
                    <w:jc w:val="center"/>
                    <w:rPr>
                      <w:color w:val="002060"/>
                    </w:rPr>
                  </w:pPr>
                  <w:r w:rsidRPr="00E01655">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6D871" w14:textId="77777777" w:rsidR="00764529" w:rsidRPr="00E01655" w:rsidRDefault="00764529" w:rsidP="00BF7C20">
                  <w:pPr>
                    <w:pStyle w:val="rowtabella0"/>
                    <w:jc w:val="center"/>
                    <w:rPr>
                      <w:color w:val="002060"/>
                    </w:rPr>
                  </w:pPr>
                  <w:r w:rsidRPr="00E01655">
                    <w:rPr>
                      <w:color w:val="002060"/>
                    </w:rPr>
                    <w:t> </w:t>
                  </w:r>
                </w:p>
              </w:tc>
            </w:tr>
            <w:tr w:rsidR="00764529" w:rsidRPr="00E01655" w14:paraId="3AB33DB9"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3BB3B5" w14:textId="77777777" w:rsidR="00764529" w:rsidRPr="00E01655" w:rsidRDefault="00764529" w:rsidP="00BF7C20">
                  <w:pPr>
                    <w:pStyle w:val="rowtabella0"/>
                    <w:rPr>
                      <w:color w:val="002060"/>
                    </w:rPr>
                  </w:pPr>
                  <w:r w:rsidRPr="00E01655">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69F474" w14:textId="77777777" w:rsidR="00764529" w:rsidRPr="00E01655" w:rsidRDefault="00764529" w:rsidP="00BF7C20">
                  <w:pPr>
                    <w:pStyle w:val="rowtabella0"/>
                    <w:rPr>
                      <w:color w:val="002060"/>
                    </w:rPr>
                  </w:pPr>
                  <w:r w:rsidRPr="00E01655">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D3EDD8" w14:textId="77777777" w:rsidR="00764529" w:rsidRPr="00E01655" w:rsidRDefault="00764529" w:rsidP="00BF7C20">
                  <w:pPr>
                    <w:pStyle w:val="rowtabella0"/>
                    <w:jc w:val="center"/>
                    <w:rPr>
                      <w:color w:val="002060"/>
                    </w:rPr>
                  </w:pPr>
                  <w:r w:rsidRPr="00E01655">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5839EF" w14:textId="77777777" w:rsidR="00764529" w:rsidRPr="00E01655" w:rsidRDefault="00764529" w:rsidP="00BF7C20">
                  <w:pPr>
                    <w:pStyle w:val="rowtabella0"/>
                    <w:jc w:val="center"/>
                    <w:rPr>
                      <w:color w:val="002060"/>
                    </w:rPr>
                  </w:pPr>
                  <w:r w:rsidRPr="00E01655">
                    <w:rPr>
                      <w:color w:val="002060"/>
                    </w:rPr>
                    <w:t> </w:t>
                  </w:r>
                </w:p>
              </w:tc>
            </w:tr>
            <w:tr w:rsidR="00764529" w:rsidRPr="00E01655" w14:paraId="0243F8C6"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53A905" w14:textId="77777777" w:rsidR="00764529" w:rsidRPr="00E01655" w:rsidRDefault="00764529" w:rsidP="00BF7C20">
                  <w:pPr>
                    <w:pStyle w:val="rowtabella0"/>
                    <w:rPr>
                      <w:color w:val="002060"/>
                    </w:rPr>
                  </w:pPr>
                  <w:r w:rsidRPr="00E01655">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7CAE1" w14:textId="77777777" w:rsidR="00764529" w:rsidRPr="00E01655" w:rsidRDefault="00764529" w:rsidP="00BF7C20">
                  <w:pPr>
                    <w:pStyle w:val="rowtabella0"/>
                    <w:rPr>
                      <w:color w:val="002060"/>
                    </w:rPr>
                  </w:pPr>
                  <w:r w:rsidRPr="00E01655">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EFE12" w14:textId="77777777" w:rsidR="00764529" w:rsidRPr="00E01655" w:rsidRDefault="00764529" w:rsidP="00BF7C20">
                  <w:pPr>
                    <w:pStyle w:val="rowtabella0"/>
                    <w:jc w:val="center"/>
                    <w:rPr>
                      <w:color w:val="002060"/>
                    </w:rPr>
                  </w:pPr>
                  <w:r w:rsidRPr="00E01655">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5B455" w14:textId="77777777" w:rsidR="00764529" w:rsidRPr="00E01655" w:rsidRDefault="00764529" w:rsidP="00BF7C20">
                  <w:pPr>
                    <w:pStyle w:val="rowtabella0"/>
                    <w:jc w:val="center"/>
                    <w:rPr>
                      <w:color w:val="002060"/>
                    </w:rPr>
                  </w:pPr>
                  <w:r w:rsidRPr="00E01655">
                    <w:rPr>
                      <w:color w:val="002060"/>
                    </w:rPr>
                    <w:t> </w:t>
                  </w:r>
                </w:p>
              </w:tc>
            </w:tr>
          </w:tbl>
          <w:p w14:paraId="04AB79E2" w14:textId="77777777" w:rsidR="00764529" w:rsidRPr="00E01655" w:rsidRDefault="00764529" w:rsidP="00BF7C2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6D48D2EA"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F7E30" w14:textId="77777777" w:rsidR="00764529" w:rsidRPr="00E01655" w:rsidRDefault="00764529" w:rsidP="00BF7C20">
                  <w:pPr>
                    <w:pStyle w:val="headertabella0"/>
                    <w:rPr>
                      <w:color w:val="002060"/>
                    </w:rPr>
                  </w:pPr>
                  <w:r w:rsidRPr="00E01655">
                    <w:rPr>
                      <w:color w:val="002060"/>
                    </w:rPr>
                    <w:t>GIRONE SA - 3 Giornata - A</w:t>
                  </w:r>
                </w:p>
              </w:tc>
            </w:tr>
            <w:tr w:rsidR="00764529" w:rsidRPr="00E01655" w14:paraId="35F87EA0"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D0439C" w14:textId="77777777" w:rsidR="00764529" w:rsidRPr="00E01655" w:rsidRDefault="00764529" w:rsidP="00BF7C20">
                  <w:pPr>
                    <w:pStyle w:val="rowtabella0"/>
                    <w:rPr>
                      <w:color w:val="002060"/>
                    </w:rPr>
                  </w:pPr>
                  <w:r w:rsidRPr="00E01655">
                    <w:rPr>
                      <w:color w:val="002060"/>
                    </w:rPr>
                    <w:t>(1) POL.CAGLI SPORT ASSOCIATI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E8107" w14:textId="77777777" w:rsidR="00764529" w:rsidRPr="00E01655" w:rsidRDefault="00764529" w:rsidP="00BF7C20">
                  <w:pPr>
                    <w:pStyle w:val="rowtabella0"/>
                    <w:rPr>
                      <w:color w:val="002060"/>
                    </w:rPr>
                  </w:pPr>
                  <w:r w:rsidRPr="00E01655">
                    <w:rPr>
                      <w:color w:val="002060"/>
                    </w:rPr>
                    <w:t>- ITALSERVICE C5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8BCB6" w14:textId="77777777" w:rsidR="00764529" w:rsidRPr="00E01655" w:rsidRDefault="00764529" w:rsidP="00BF7C20">
                  <w:pPr>
                    <w:pStyle w:val="rowtabella0"/>
                    <w:jc w:val="center"/>
                    <w:rPr>
                      <w:color w:val="002060"/>
                    </w:rPr>
                  </w:pPr>
                  <w:r w:rsidRPr="00E01655">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C83C8" w14:textId="77777777" w:rsidR="00764529" w:rsidRPr="00E01655" w:rsidRDefault="00764529" w:rsidP="00BF7C20">
                  <w:pPr>
                    <w:pStyle w:val="rowtabella0"/>
                    <w:jc w:val="center"/>
                    <w:rPr>
                      <w:color w:val="002060"/>
                    </w:rPr>
                  </w:pPr>
                  <w:r w:rsidRPr="00E01655">
                    <w:rPr>
                      <w:color w:val="002060"/>
                    </w:rPr>
                    <w:t> </w:t>
                  </w:r>
                </w:p>
              </w:tc>
            </w:tr>
            <w:tr w:rsidR="00764529" w:rsidRPr="00E01655" w14:paraId="75C69732"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1E9A57" w14:textId="77777777" w:rsidR="00764529" w:rsidRPr="00E01655" w:rsidRDefault="00764529" w:rsidP="00BF7C20">
                  <w:pPr>
                    <w:pStyle w:val="rowtabella0"/>
                    <w:rPr>
                      <w:color w:val="002060"/>
                    </w:rPr>
                  </w:pPr>
                  <w:r w:rsidRPr="00E01655">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3C9C1" w14:textId="77777777" w:rsidR="00764529" w:rsidRPr="00E01655" w:rsidRDefault="00764529" w:rsidP="00BF7C20">
                  <w:pPr>
                    <w:pStyle w:val="rowtabella0"/>
                    <w:rPr>
                      <w:color w:val="002060"/>
                    </w:rPr>
                  </w:pPr>
                  <w:r w:rsidRPr="00E01655">
                    <w:rPr>
                      <w:color w:val="00206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FDC44" w14:textId="77777777" w:rsidR="00764529" w:rsidRPr="00E01655" w:rsidRDefault="00764529" w:rsidP="00BF7C20">
                  <w:pPr>
                    <w:pStyle w:val="rowtabella0"/>
                    <w:jc w:val="center"/>
                    <w:rPr>
                      <w:color w:val="002060"/>
                    </w:rPr>
                  </w:pPr>
                  <w:r w:rsidRPr="00E01655">
                    <w:rPr>
                      <w:color w:val="002060"/>
                    </w:rPr>
                    <w:t>2 - 11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1C670" w14:textId="77777777" w:rsidR="00764529" w:rsidRPr="00E01655" w:rsidRDefault="00764529" w:rsidP="00BF7C20">
                  <w:pPr>
                    <w:pStyle w:val="rowtabella0"/>
                    <w:jc w:val="center"/>
                    <w:rPr>
                      <w:color w:val="002060"/>
                    </w:rPr>
                  </w:pPr>
                  <w:r w:rsidRPr="00E01655">
                    <w:rPr>
                      <w:color w:val="002060"/>
                    </w:rPr>
                    <w:t> </w:t>
                  </w:r>
                </w:p>
              </w:tc>
            </w:tr>
            <w:tr w:rsidR="00764529" w:rsidRPr="00E01655" w14:paraId="37CB6962" w14:textId="77777777" w:rsidTr="00BF7C20">
              <w:tc>
                <w:tcPr>
                  <w:tcW w:w="4700" w:type="dxa"/>
                  <w:gridSpan w:val="4"/>
                  <w:tcBorders>
                    <w:top w:val="nil"/>
                    <w:left w:val="nil"/>
                    <w:bottom w:val="nil"/>
                    <w:right w:val="nil"/>
                  </w:tcBorders>
                  <w:tcMar>
                    <w:top w:w="20" w:type="dxa"/>
                    <w:left w:w="20" w:type="dxa"/>
                    <w:bottom w:w="20" w:type="dxa"/>
                    <w:right w:w="20" w:type="dxa"/>
                  </w:tcMar>
                  <w:vAlign w:val="center"/>
                  <w:hideMark/>
                </w:tcPr>
                <w:p w14:paraId="5EA33F97" w14:textId="77777777" w:rsidR="00764529" w:rsidRPr="00E01655" w:rsidRDefault="00764529" w:rsidP="00BF7C20">
                  <w:pPr>
                    <w:pStyle w:val="rowtabella0"/>
                    <w:rPr>
                      <w:color w:val="002060"/>
                    </w:rPr>
                  </w:pPr>
                  <w:r w:rsidRPr="00E01655">
                    <w:rPr>
                      <w:color w:val="002060"/>
                    </w:rPr>
                    <w:t>(1) - disputata il 20/01/2024</w:t>
                  </w:r>
                </w:p>
              </w:tc>
            </w:tr>
          </w:tbl>
          <w:p w14:paraId="1196B32A" w14:textId="77777777" w:rsidR="00764529" w:rsidRPr="00E01655" w:rsidRDefault="00764529" w:rsidP="00BF7C20">
            <w:pPr>
              <w:rPr>
                <w:color w:val="002060"/>
              </w:rPr>
            </w:pPr>
          </w:p>
        </w:tc>
      </w:tr>
    </w:tbl>
    <w:p w14:paraId="628FFFB5" w14:textId="77777777" w:rsidR="00764529" w:rsidRPr="00E01655" w:rsidRDefault="00764529" w:rsidP="0076452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64529" w:rsidRPr="00E01655" w14:paraId="2CCDBEB3"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5CBD3032"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1A895" w14:textId="77777777" w:rsidR="00764529" w:rsidRPr="00E01655" w:rsidRDefault="00764529" w:rsidP="00BF7C20">
                  <w:pPr>
                    <w:pStyle w:val="headertabella0"/>
                    <w:rPr>
                      <w:color w:val="002060"/>
                    </w:rPr>
                  </w:pPr>
                  <w:r w:rsidRPr="00E01655">
                    <w:rPr>
                      <w:color w:val="002060"/>
                    </w:rPr>
                    <w:t>GIRONE SB - 3 Giornata - A</w:t>
                  </w:r>
                </w:p>
              </w:tc>
            </w:tr>
            <w:tr w:rsidR="00764529" w:rsidRPr="00E01655" w14:paraId="0BF6EBCE"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EEE6B9" w14:textId="77777777" w:rsidR="00764529" w:rsidRPr="00E01655" w:rsidRDefault="00764529" w:rsidP="00BF7C20">
                  <w:pPr>
                    <w:pStyle w:val="rowtabella0"/>
                    <w:rPr>
                      <w:color w:val="002060"/>
                    </w:rPr>
                  </w:pPr>
                  <w:r w:rsidRPr="00E01655">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62B03" w14:textId="77777777" w:rsidR="00764529" w:rsidRPr="00E01655" w:rsidRDefault="00764529" w:rsidP="00BF7C20">
                  <w:pPr>
                    <w:pStyle w:val="rowtabella0"/>
                    <w:rPr>
                      <w:color w:val="002060"/>
                    </w:rPr>
                  </w:pPr>
                  <w:r w:rsidRPr="00E01655">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CE9D5" w14:textId="77777777" w:rsidR="00764529" w:rsidRPr="00E01655" w:rsidRDefault="00764529" w:rsidP="00BF7C20">
                  <w:pPr>
                    <w:pStyle w:val="rowtabella0"/>
                    <w:jc w:val="center"/>
                    <w:rPr>
                      <w:color w:val="002060"/>
                    </w:rPr>
                  </w:pPr>
                  <w:r w:rsidRPr="00E01655">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35EC0" w14:textId="77777777" w:rsidR="00764529" w:rsidRPr="00E01655" w:rsidRDefault="00764529" w:rsidP="00BF7C20">
                  <w:pPr>
                    <w:pStyle w:val="rowtabella0"/>
                    <w:jc w:val="center"/>
                    <w:rPr>
                      <w:color w:val="002060"/>
                    </w:rPr>
                  </w:pPr>
                  <w:r w:rsidRPr="00E01655">
                    <w:rPr>
                      <w:color w:val="002060"/>
                    </w:rPr>
                    <w:t> </w:t>
                  </w:r>
                </w:p>
              </w:tc>
            </w:tr>
            <w:tr w:rsidR="00764529" w:rsidRPr="00E01655" w14:paraId="0FEAC753"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C101A6" w14:textId="77777777" w:rsidR="00764529" w:rsidRPr="00E01655" w:rsidRDefault="00764529" w:rsidP="00BF7C20">
                  <w:pPr>
                    <w:pStyle w:val="rowtabella0"/>
                    <w:rPr>
                      <w:color w:val="002060"/>
                    </w:rPr>
                  </w:pPr>
                  <w:r w:rsidRPr="00E01655">
                    <w:rPr>
                      <w:color w:val="002060"/>
                    </w:rPr>
                    <w:t>C.U.S.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8FF8A" w14:textId="77777777" w:rsidR="00764529" w:rsidRPr="00E01655" w:rsidRDefault="00764529" w:rsidP="00BF7C20">
                  <w:pPr>
                    <w:pStyle w:val="rowtabella0"/>
                    <w:rPr>
                      <w:color w:val="002060"/>
                    </w:rPr>
                  </w:pPr>
                  <w:r w:rsidRPr="00E01655">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040DA" w14:textId="77777777" w:rsidR="00764529" w:rsidRPr="00E01655" w:rsidRDefault="00764529" w:rsidP="00BF7C20">
                  <w:pPr>
                    <w:pStyle w:val="rowtabella0"/>
                    <w:jc w:val="center"/>
                    <w:rPr>
                      <w:color w:val="002060"/>
                    </w:rPr>
                  </w:pPr>
                  <w:r w:rsidRPr="00E01655">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4BE72" w14:textId="77777777" w:rsidR="00764529" w:rsidRPr="00E01655" w:rsidRDefault="00764529" w:rsidP="00BF7C20">
                  <w:pPr>
                    <w:pStyle w:val="rowtabella0"/>
                    <w:jc w:val="center"/>
                    <w:rPr>
                      <w:color w:val="002060"/>
                    </w:rPr>
                  </w:pPr>
                  <w:r w:rsidRPr="00E01655">
                    <w:rPr>
                      <w:color w:val="002060"/>
                    </w:rPr>
                    <w:t> </w:t>
                  </w:r>
                </w:p>
              </w:tc>
            </w:tr>
          </w:tbl>
          <w:p w14:paraId="3CED7F90" w14:textId="77777777" w:rsidR="00764529" w:rsidRPr="00E01655" w:rsidRDefault="00764529" w:rsidP="00BF7C2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0035C194"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38AEE" w14:textId="77777777" w:rsidR="00764529" w:rsidRPr="00E01655" w:rsidRDefault="00764529" w:rsidP="00BF7C20">
                  <w:pPr>
                    <w:pStyle w:val="headertabella0"/>
                    <w:rPr>
                      <w:color w:val="002060"/>
                    </w:rPr>
                  </w:pPr>
                  <w:r w:rsidRPr="00E01655">
                    <w:rPr>
                      <w:color w:val="002060"/>
                    </w:rPr>
                    <w:t>GIRONE SC - 3 Giornata - A</w:t>
                  </w:r>
                </w:p>
              </w:tc>
            </w:tr>
            <w:tr w:rsidR="00764529" w:rsidRPr="00E01655" w14:paraId="3757BA7B"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4FFAA6" w14:textId="77777777" w:rsidR="00764529" w:rsidRPr="00E01655" w:rsidRDefault="00764529" w:rsidP="00BF7C20">
                  <w:pPr>
                    <w:pStyle w:val="rowtabella0"/>
                    <w:rPr>
                      <w:color w:val="002060"/>
                    </w:rPr>
                  </w:pPr>
                  <w:r w:rsidRPr="00E01655">
                    <w:rPr>
                      <w:color w:val="002060"/>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F6867" w14:textId="77777777" w:rsidR="00764529" w:rsidRPr="00E01655" w:rsidRDefault="00764529" w:rsidP="00BF7C20">
                  <w:pPr>
                    <w:pStyle w:val="rowtabella0"/>
                    <w:rPr>
                      <w:color w:val="002060"/>
                    </w:rPr>
                  </w:pPr>
                  <w:r w:rsidRPr="00E01655">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52531" w14:textId="77777777" w:rsidR="00764529" w:rsidRPr="00E01655" w:rsidRDefault="00764529" w:rsidP="00BF7C20">
                  <w:pPr>
                    <w:pStyle w:val="rowtabella0"/>
                    <w:jc w:val="center"/>
                    <w:rPr>
                      <w:color w:val="002060"/>
                    </w:rPr>
                  </w:pPr>
                  <w:r w:rsidRPr="00E01655">
                    <w:rPr>
                      <w:color w:val="002060"/>
                    </w:rPr>
                    <w:t>6 - 7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08052" w14:textId="77777777" w:rsidR="00764529" w:rsidRPr="00E01655" w:rsidRDefault="00764529" w:rsidP="00BF7C20">
                  <w:pPr>
                    <w:pStyle w:val="rowtabella0"/>
                    <w:jc w:val="center"/>
                    <w:rPr>
                      <w:color w:val="002060"/>
                    </w:rPr>
                  </w:pPr>
                  <w:r w:rsidRPr="00E01655">
                    <w:rPr>
                      <w:color w:val="002060"/>
                    </w:rPr>
                    <w:t> </w:t>
                  </w:r>
                </w:p>
              </w:tc>
            </w:tr>
            <w:tr w:rsidR="00764529" w:rsidRPr="00E01655" w14:paraId="4FEC6385" w14:textId="77777777" w:rsidTr="00BF7C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99E1B7" w14:textId="77777777" w:rsidR="00764529" w:rsidRPr="00E01655" w:rsidRDefault="00764529" w:rsidP="00BF7C20">
                  <w:pPr>
                    <w:pStyle w:val="rowtabella0"/>
                    <w:rPr>
                      <w:color w:val="002060"/>
                    </w:rPr>
                  </w:pPr>
                  <w:r w:rsidRPr="00E01655">
                    <w:rPr>
                      <w:color w:val="002060"/>
                    </w:rPr>
                    <w:t>(1) RECANATI CALCIO A 5 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750BF0" w14:textId="77777777" w:rsidR="00764529" w:rsidRPr="00E01655" w:rsidRDefault="00764529" w:rsidP="00BF7C20">
                  <w:pPr>
                    <w:pStyle w:val="rowtabella0"/>
                    <w:rPr>
                      <w:color w:val="002060"/>
                    </w:rPr>
                  </w:pPr>
                  <w:r w:rsidRPr="00E01655">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57C397" w14:textId="77777777" w:rsidR="00764529" w:rsidRPr="00E01655" w:rsidRDefault="00764529" w:rsidP="00BF7C20">
                  <w:pPr>
                    <w:pStyle w:val="rowtabella0"/>
                    <w:jc w:val="center"/>
                    <w:rPr>
                      <w:color w:val="002060"/>
                    </w:rPr>
                  </w:pPr>
                  <w:r w:rsidRPr="00E01655">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F743AF" w14:textId="77777777" w:rsidR="00764529" w:rsidRPr="00E01655" w:rsidRDefault="00764529" w:rsidP="00BF7C20">
                  <w:pPr>
                    <w:pStyle w:val="rowtabella0"/>
                    <w:jc w:val="center"/>
                    <w:rPr>
                      <w:color w:val="002060"/>
                    </w:rPr>
                  </w:pPr>
                  <w:r w:rsidRPr="00E01655">
                    <w:rPr>
                      <w:color w:val="002060"/>
                    </w:rPr>
                    <w:t> </w:t>
                  </w:r>
                </w:p>
              </w:tc>
            </w:tr>
            <w:tr w:rsidR="00764529" w:rsidRPr="00E01655" w14:paraId="32AC45BF"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B2C214" w14:textId="77777777" w:rsidR="00764529" w:rsidRPr="00E01655" w:rsidRDefault="00764529" w:rsidP="00BF7C20">
                  <w:pPr>
                    <w:pStyle w:val="rowtabella0"/>
                    <w:rPr>
                      <w:color w:val="002060"/>
                    </w:rPr>
                  </w:pPr>
                  <w:r w:rsidRPr="00E01655">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C4E28" w14:textId="77777777" w:rsidR="00764529" w:rsidRPr="00E01655" w:rsidRDefault="00764529" w:rsidP="00BF7C20">
                  <w:pPr>
                    <w:pStyle w:val="rowtabella0"/>
                    <w:rPr>
                      <w:color w:val="002060"/>
                    </w:rPr>
                  </w:pPr>
                  <w:r w:rsidRPr="00E01655">
                    <w:rPr>
                      <w:color w:val="002060"/>
                    </w:rPr>
                    <w:t>- ASCOLI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F4D05" w14:textId="77777777" w:rsidR="00764529" w:rsidRPr="00E01655" w:rsidRDefault="00764529" w:rsidP="00BF7C20">
                  <w:pPr>
                    <w:pStyle w:val="rowtabella0"/>
                    <w:jc w:val="center"/>
                    <w:rPr>
                      <w:color w:val="002060"/>
                    </w:rPr>
                  </w:pPr>
                  <w:r w:rsidRPr="00E01655">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9A6F4B" w14:textId="77777777" w:rsidR="00764529" w:rsidRPr="00E01655" w:rsidRDefault="00764529" w:rsidP="00BF7C20">
                  <w:pPr>
                    <w:pStyle w:val="rowtabella0"/>
                    <w:jc w:val="center"/>
                    <w:rPr>
                      <w:color w:val="002060"/>
                    </w:rPr>
                  </w:pPr>
                  <w:r w:rsidRPr="00E01655">
                    <w:rPr>
                      <w:color w:val="002060"/>
                    </w:rPr>
                    <w:t> </w:t>
                  </w:r>
                </w:p>
              </w:tc>
            </w:tr>
            <w:tr w:rsidR="00764529" w:rsidRPr="00E01655" w14:paraId="1289792E" w14:textId="77777777" w:rsidTr="00BF7C20">
              <w:tc>
                <w:tcPr>
                  <w:tcW w:w="4700" w:type="dxa"/>
                  <w:gridSpan w:val="4"/>
                  <w:tcBorders>
                    <w:top w:val="nil"/>
                    <w:left w:val="nil"/>
                    <w:bottom w:val="nil"/>
                    <w:right w:val="nil"/>
                  </w:tcBorders>
                  <w:tcMar>
                    <w:top w:w="20" w:type="dxa"/>
                    <w:left w:w="20" w:type="dxa"/>
                    <w:bottom w:w="20" w:type="dxa"/>
                    <w:right w:w="20" w:type="dxa"/>
                  </w:tcMar>
                  <w:vAlign w:val="center"/>
                  <w:hideMark/>
                </w:tcPr>
                <w:p w14:paraId="15FC7E64" w14:textId="77777777" w:rsidR="00764529" w:rsidRPr="00E01655" w:rsidRDefault="00764529" w:rsidP="00BF7C20">
                  <w:pPr>
                    <w:pStyle w:val="rowtabella0"/>
                    <w:rPr>
                      <w:color w:val="002060"/>
                    </w:rPr>
                  </w:pPr>
                  <w:r w:rsidRPr="00E01655">
                    <w:rPr>
                      <w:color w:val="002060"/>
                    </w:rPr>
                    <w:t>(1) - disputata il 20/01/2024</w:t>
                  </w:r>
                </w:p>
              </w:tc>
            </w:tr>
          </w:tbl>
          <w:p w14:paraId="3EFA8BB0" w14:textId="77777777" w:rsidR="00764529" w:rsidRPr="00E01655" w:rsidRDefault="00764529" w:rsidP="00BF7C20">
            <w:pPr>
              <w:rPr>
                <w:color w:val="002060"/>
              </w:rPr>
            </w:pPr>
          </w:p>
        </w:tc>
      </w:tr>
    </w:tbl>
    <w:p w14:paraId="6C1991BF" w14:textId="77777777" w:rsidR="00764529" w:rsidRPr="00E01655" w:rsidRDefault="00764529" w:rsidP="00764529">
      <w:pPr>
        <w:pStyle w:val="breakline"/>
        <w:rPr>
          <w:rFonts w:eastAsiaTheme="minorEastAsia"/>
          <w:color w:val="002060"/>
        </w:rPr>
      </w:pPr>
    </w:p>
    <w:p w14:paraId="2BF9397C" w14:textId="77777777" w:rsidR="00764529" w:rsidRPr="00E01655" w:rsidRDefault="00764529" w:rsidP="00764529">
      <w:pPr>
        <w:pStyle w:val="breakline"/>
        <w:rPr>
          <w:color w:val="002060"/>
        </w:rPr>
      </w:pPr>
    </w:p>
    <w:p w14:paraId="131F0F82" w14:textId="77777777" w:rsidR="00764529" w:rsidRPr="00E01655" w:rsidRDefault="00764529" w:rsidP="00764529">
      <w:pPr>
        <w:pStyle w:val="titoloprinc0"/>
        <w:rPr>
          <w:color w:val="002060"/>
        </w:rPr>
      </w:pPr>
      <w:r w:rsidRPr="00E01655">
        <w:rPr>
          <w:color w:val="002060"/>
        </w:rPr>
        <w:t>GIUDICE SPORTIVO</w:t>
      </w:r>
    </w:p>
    <w:p w14:paraId="29A2B051" w14:textId="77777777" w:rsidR="00764529" w:rsidRPr="00E01655" w:rsidRDefault="00764529" w:rsidP="00764529">
      <w:pPr>
        <w:pStyle w:val="diffida"/>
        <w:rPr>
          <w:color w:val="002060"/>
        </w:rPr>
      </w:pPr>
      <w:r w:rsidRPr="00E01655">
        <w:rPr>
          <w:color w:val="002060"/>
        </w:rPr>
        <w:t>Il Giudice Sportivo Avv. Agnese Lazzaretti, con l'assistenza del segretario Angelo Castellana, nella seduta del 24/01/2024, ha adottato le decisioni che di seguito integralmente si riportano:</w:t>
      </w:r>
    </w:p>
    <w:p w14:paraId="6152CED8" w14:textId="77777777" w:rsidR="00764529" w:rsidRPr="00E01655" w:rsidRDefault="00764529" w:rsidP="00764529">
      <w:pPr>
        <w:pStyle w:val="titolo10"/>
        <w:rPr>
          <w:color w:val="002060"/>
        </w:rPr>
      </w:pPr>
      <w:r w:rsidRPr="00E01655">
        <w:rPr>
          <w:color w:val="002060"/>
        </w:rPr>
        <w:t xml:space="preserve">GARE DEL 21/ 1/2024 </w:t>
      </w:r>
    </w:p>
    <w:p w14:paraId="40D60FE2" w14:textId="77777777" w:rsidR="00764529" w:rsidRPr="00E01655" w:rsidRDefault="00764529" w:rsidP="00764529">
      <w:pPr>
        <w:pStyle w:val="titolo7a"/>
        <w:rPr>
          <w:color w:val="002060"/>
        </w:rPr>
      </w:pPr>
      <w:r w:rsidRPr="00E01655">
        <w:rPr>
          <w:color w:val="002060"/>
        </w:rPr>
        <w:lastRenderedPageBreak/>
        <w:t xml:space="preserve">PROVVEDIMENTI DISCIPLINARI </w:t>
      </w:r>
    </w:p>
    <w:p w14:paraId="6F2C1BA7" w14:textId="77777777" w:rsidR="00764529" w:rsidRPr="00E01655" w:rsidRDefault="00764529" w:rsidP="00764529">
      <w:pPr>
        <w:pStyle w:val="titolo7b0"/>
        <w:rPr>
          <w:color w:val="002060"/>
        </w:rPr>
      </w:pPr>
      <w:r w:rsidRPr="00E01655">
        <w:rPr>
          <w:color w:val="002060"/>
        </w:rPr>
        <w:t xml:space="preserve">In base alle risultanze degli atti ufficiali sono state deliberate le seguenti sanzioni disciplinari. </w:t>
      </w:r>
    </w:p>
    <w:p w14:paraId="0A2DCB9C" w14:textId="77777777" w:rsidR="00764529" w:rsidRPr="00E01655" w:rsidRDefault="00764529" w:rsidP="00764529">
      <w:pPr>
        <w:pStyle w:val="titolo30"/>
        <w:rPr>
          <w:color w:val="002060"/>
        </w:rPr>
      </w:pPr>
      <w:r w:rsidRPr="00E01655">
        <w:rPr>
          <w:color w:val="002060"/>
        </w:rPr>
        <w:t xml:space="preserve">SOCIETA' </w:t>
      </w:r>
    </w:p>
    <w:p w14:paraId="19E8CF8E" w14:textId="77777777" w:rsidR="00764529" w:rsidRPr="00E01655" w:rsidRDefault="00764529" w:rsidP="00764529">
      <w:pPr>
        <w:pStyle w:val="titolo20"/>
        <w:rPr>
          <w:color w:val="002060"/>
        </w:rPr>
      </w:pPr>
      <w:r w:rsidRPr="00E01655">
        <w:rPr>
          <w:color w:val="002060"/>
        </w:rPr>
        <w:t xml:space="preserve">AMMENDA </w:t>
      </w:r>
    </w:p>
    <w:p w14:paraId="136F30B0" w14:textId="77777777" w:rsidR="00764529" w:rsidRPr="00E01655" w:rsidRDefault="00764529" w:rsidP="00764529">
      <w:pPr>
        <w:pStyle w:val="diffida"/>
        <w:spacing w:before="80" w:beforeAutospacing="0" w:after="40" w:afterAutospacing="0"/>
        <w:jc w:val="left"/>
        <w:rPr>
          <w:color w:val="002060"/>
        </w:rPr>
      </w:pPr>
      <w:r w:rsidRPr="00E01655">
        <w:rPr>
          <w:color w:val="002060"/>
        </w:rPr>
        <w:t xml:space="preserve">Euro 70,00 CALCIO A 5 CORINALDO </w:t>
      </w:r>
      <w:r w:rsidRPr="00E01655">
        <w:rPr>
          <w:color w:val="002060"/>
        </w:rPr>
        <w:br/>
        <w:t xml:space="preserve">Per comportamento offensivo del proprio pubblico nei confronti dell'arbitro. </w:t>
      </w:r>
    </w:p>
    <w:p w14:paraId="2BAB88F6" w14:textId="77777777" w:rsidR="00764529" w:rsidRPr="00E01655" w:rsidRDefault="00764529" w:rsidP="00764529">
      <w:pPr>
        <w:pStyle w:val="titolo30"/>
        <w:rPr>
          <w:color w:val="002060"/>
        </w:rPr>
      </w:pPr>
      <w:r w:rsidRPr="00E01655">
        <w:rPr>
          <w:color w:val="002060"/>
        </w:rPr>
        <w:t xml:space="preserve">CALCIATORI NON ESPULSI </w:t>
      </w:r>
    </w:p>
    <w:p w14:paraId="6EB2019B" w14:textId="77777777" w:rsidR="00764529" w:rsidRPr="00E01655" w:rsidRDefault="00764529" w:rsidP="00764529">
      <w:pPr>
        <w:pStyle w:val="titolo20"/>
        <w:rPr>
          <w:color w:val="002060"/>
        </w:rPr>
      </w:pPr>
      <w:r w:rsidRPr="00E0165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64529" w:rsidRPr="00E01655" w14:paraId="21455290" w14:textId="77777777" w:rsidTr="00BF7C20">
        <w:tc>
          <w:tcPr>
            <w:tcW w:w="2200" w:type="dxa"/>
            <w:tcMar>
              <w:top w:w="20" w:type="dxa"/>
              <w:left w:w="20" w:type="dxa"/>
              <w:bottom w:w="20" w:type="dxa"/>
              <w:right w:w="20" w:type="dxa"/>
            </w:tcMar>
            <w:vAlign w:val="center"/>
            <w:hideMark/>
          </w:tcPr>
          <w:p w14:paraId="3DF49903" w14:textId="77777777" w:rsidR="00764529" w:rsidRPr="00E01655" w:rsidRDefault="00764529" w:rsidP="00BF7C20">
            <w:pPr>
              <w:pStyle w:val="movimento"/>
              <w:rPr>
                <w:color w:val="002060"/>
              </w:rPr>
            </w:pPr>
            <w:r w:rsidRPr="00E01655">
              <w:rPr>
                <w:color w:val="002060"/>
              </w:rPr>
              <w:t>CAMPOLO MATTEO</w:t>
            </w:r>
          </w:p>
        </w:tc>
        <w:tc>
          <w:tcPr>
            <w:tcW w:w="2200" w:type="dxa"/>
            <w:tcMar>
              <w:top w:w="20" w:type="dxa"/>
              <w:left w:w="20" w:type="dxa"/>
              <w:bottom w:w="20" w:type="dxa"/>
              <w:right w:w="20" w:type="dxa"/>
            </w:tcMar>
            <w:vAlign w:val="center"/>
            <w:hideMark/>
          </w:tcPr>
          <w:p w14:paraId="6B9ECBBF" w14:textId="77777777" w:rsidR="00764529" w:rsidRPr="00E01655" w:rsidRDefault="00764529" w:rsidP="00BF7C20">
            <w:pPr>
              <w:pStyle w:val="movimento2"/>
              <w:rPr>
                <w:color w:val="002060"/>
              </w:rPr>
            </w:pPr>
            <w:r w:rsidRPr="00E01655">
              <w:rPr>
                <w:color w:val="002060"/>
              </w:rPr>
              <w:t xml:space="preserve">(REAL SAN GIORGIO) </w:t>
            </w:r>
          </w:p>
        </w:tc>
        <w:tc>
          <w:tcPr>
            <w:tcW w:w="800" w:type="dxa"/>
            <w:tcMar>
              <w:top w:w="20" w:type="dxa"/>
              <w:left w:w="20" w:type="dxa"/>
              <w:bottom w:w="20" w:type="dxa"/>
              <w:right w:w="20" w:type="dxa"/>
            </w:tcMar>
            <w:vAlign w:val="center"/>
            <w:hideMark/>
          </w:tcPr>
          <w:p w14:paraId="45FB5F6A"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57883741" w14:textId="77777777" w:rsidR="00764529" w:rsidRPr="00E01655" w:rsidRDefault="00764529" w:rsidP="00BF7C20">
            <w:pPr>
              <w:pStyle w:val="movimento"/>
              <w:rPr>
                <w:color w:val="002060"/>
              </w:rPr>
            </w:pPr>
            <w:r w:rsidRPr="00E01655">
              <w:rPr>
                <w:color w:val="002060"/>
              </w:rPr>
              <w:t> </w:t>
            </w:r>
          </w:p>
        </w:tc>
        <w:tc>
          <w:tcPr>
            <w:tcW w:w="2200" w:type="dxa"/>
            <w:tcMar>
              <w:top w:w="20" w:type="dxa"/>
              <w:left w:w="20" w:type="dxa"/>
              <w:bottom w:w="20" w:type="dxa"/>
              <w:right w:w="20" w:type="dxa"/>
            </w:tcMar>
            <w:vAlign w:val="center"/>
            <w:hideMark/>
          </w:tcPr>
          <w:p w14:paraId="1FBC98F9" w14:textId="77777777" w:rsidR="00764529" w:rsidRPr="00E01655" w:rsidRDefault="00764529" w:rsidP="00BF7C20">
            <w:pPr>
              <w:pStyle w:val="movimento2"/>
              <w:rPr>
                <w:color w:val="002060"/>
              </w:rPr>
            </w:pPr>
            <w:r w:rsidRPr="00E01655">
              <w:rPr>
                <w:color w:val="002060"/>
              </w:rPr>
              <w:t> </w:t>
            </w:r>
          </w:p>
        </w:tc>
      </w:tr>
    </w:tbl>
    <w:p w14:paraId="7B7D2A70" w14:textId="77777777" w:rsidR="00764529" w:rsidRDefault="00764529" w:rsidP="00764529">
      <w:pPr>
        <w:pStyle w:val="breakline"/>
        <w:rPr>
          <w:color w:val="002060"/>
        </w:rPr>
      </w:pPr>
    </w:p>
    <w:p w14:paraId="0BD1F983" w14:textId="77777777" w:rsidR="00764529" w:rsidRPr="003A5633" w:rsidRDefault="00764529" w:rsidP="00764529">
      <w:pPr>
        <w:jc w:val="center"/>
        <w:rPr>
          <w:rFonts w:ascii="Arial" w:hAnsi="Arial" w:cs="Arial"/>
          <w:noProof/>
          <w:color w:val="002060"/>
          <w:sz w:val="22"/>
          <w:szCs w:val="22"/>
        </w:rPr>
      </w:pPr>
      <w:r w:rsidRPr="003A5633">
        <w:rPr>
          <w:rFonts w:ascii="Arial" w:hAnsi="Arial" w:cs="Arial"/>
          <w:noProof/>
          <w:color w:val="002060"/>
          <w:sz w:val="22"/>
          <w:szCs w:val="22"/>
        </w:rPr>
        <w:t>F.to IL SEGRETARIO                                   F.to IL GIUDICE SPORTIVO</w:t>
      </w:r>
    </w:p>
    <w:p w14:paraId="115DBC95" w14:textId="77777777" w:rsidR="00764529" w:rsidRPr="003A5633" w:rsidRDefault="00764529" w:rsidP="00764529">
      <w:pPr>
        <w:pStyle w:val="Corpodeltesto2"/>
        <w:spacing w:after="0" w:line="240" w:lineRule="auto"/>
        <w:jc w:val="both"/>
        <w:rPr>
          <w:rFonts w:ascii="Arial" w:hAnsi="Arial" w:cs="Arial"/>
          <w:b/>
          <w:color w:val="002060"/>
          <w:sz w:val="22"/>
          <w:szCs w:val="22"/>
        </w:rPr>
      </w:pPr>
      <w:r w:rsidRPr="003A5633">
        <w:rPr>
          <w:rFonts w:ascii="Arial" w:hAnsi="Arial" w:cs="Arial"/>
          <w:noProof/>
          <w:color w:val="002060"/>
          <w:sz w:val="22"/>
          <w:szCs w:val="22"/>
        </w:rPr>
        <w:t xml:space="preserve">                         Angelo Castellana        </w:t>
      </w:r>
      <w:r w:rsidRPr="003A5633">
        <w:rPr>
          <w:rFonts w:ascii="Arial" w:hAnsi="Arial" w:cs="Arial"/>
          <w:noProof/>
          <w:color w:val="002060"/>
          <w:sz w:val="22"/>
          <w:szCs w:val="22"/>
        </w:rPr>
        <w:tab/>
        <w:t xml:space="preserve">                                Agnese Lazzaretti</w:t>
      </w:r>
    </w:p>
    <w:p w14:paraId="54185720" w14:textId="77777777" w:rsidR="00764529" w:rsidRPr="00E01655" w:rsidRDefault="00764529" w:rsidP="00764529">
      <w:pPr>
        <w:pStyle w:val="breakline"/>
        <w:rPr>
          <w:rFonts w:eastAsiaTheme="minorEastAsia"/>
          <w:color w:val="002060"/>
        </w:rPr>
      </w:pPr>
    </w:p>
    <w:p w14:paraId="44D34CE7" w14:textId="77777777" w:rsidR="00764529" w:rsidRPr="00E01655" w:rsidRDefault="00764529" w:rsidP="00764529">
      <w:pPr>
        <w:pStyle w:val="titoloprinc0"/>
        <w:rPr>
          <w:color w:val="002060"/>
        </w:rPr>
      </w:pPr>
      <w:r w:rsidRPr="00E01655">
        <w:rPr>
          <w:color w:val="002060"/>
        </w:rPr>
        <w:t>CLASSIFICA</w:t>
      </w:r>
    </w:p>
    <w:p w14:paraId="793A116E" w14:textId="77777777" w:rsidR="00764529" w:rsidRPr="00E01655" w:rsidRDefault="00764529" w:rsidP="00764529">
      <w:pPr>
        <w:pStyle w:val="breakline"/>
        <w:rPr>
          <w:color w:val="002060"/>
        </w:rPr>
      </w:pPr>
    </w:p>
    <w:p w14:paraId="43BBAF28" w14:textId="77777777" w:rsidR="00764529" w:rsidRPr="00E01655" w:rsidRDefault="00764529" w:rsidP="00764529">
      <w:pPr>
        <w:pStyle w:val="breakline"/>
        <w:rPr>
          <w:color w:val="002060"/>
        </w:rPr>
      </w:pPr>
    </w:p>
    <w:p w14:paraId="123B77A9" w14:textId="77777777" w:rsidR="00764529" w:rsidRPr="00E01655" w:rsidRDefault="00764529" w:rsidP="00764529">
      <w:pPr>
        <w:pStyle w:val="sottotitolocampionato10"/>
        <w:rPr>
          <w:color w:val="002060"/>
        </w:rPr>
      </w:pPr>
      <w:r w:rsidRPr="00E0165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54584CDB"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A57FA"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DD389"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8EDB6"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428C6"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CFC9C"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3CDDB"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D1497"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BAA03"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62808"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A86F6" w14:textId="77777777" w:rsidR="00764529" w:rsidRPr="00E01655" w:rsidRDefault="00764529" w:rsidP="00BF7C20">
            <w:pPr>
              <w:pStyle w:val="headertabella0"/>
              <w:rPr>
                <w:color w:val="002060"/>
              </w:rPr>
            </w:pPr>
            <w:r w:rsidRPr="00E01655">
              <w:rPr>
                <w:color w:val="002060"/>
              </w:rPr>
              <w:t>PE</w:t>
            </w:r>
          </w:p>
        </w:tc>
      </w:tr>
      <w:tr w:rsidR="00764529" w:rsidRPr="00E01655" w14:paraId="510196E6"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893DF5" w14:textId="77777777" w:rsidR="00764529" w:rsidRPr="00E01655" w:rsidRDefault="00764529" w:rsidP="00BF7C20">
            <w:pPr>
              <w:pStyle w:val="rowtabella0"/>
              <w:rPr>
                <w:color w:val="002060"/>
              </w:rPr>
            </w:pPr>
            <w:r w:rsidRPr="00E0165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AB605"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CBBD"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5D70B"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7A27B"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10839"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4DBE"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46676"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A10B"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1D95" w14:textId="77777777" w:rsidR="00764529" w:rsidRPr="00E01655" w:rsidRDefault="00764529" w:rsidP="00BF7C20">
            <w:pPr>
              <w:pStyle w:val="rowtabella0"/>
              <w:jc w:val="center"/>
              <w:rPr>
                <w:color w:val="002060"/>
              </w:rPr>
            </w:pPr>
            <w:r w:rsidRPr="00E01655">
              <w:rPr>
                <w:color w:val="002060"/>
              </w:rPr>
              <w:t>0</w:t>
            </w:r>
          </w:p>
        </w:tc>
      </w:tr>
      <w:tr w:rsidR="00764529" w:rsidRPr="00E01655" w14:paraId="10ACBF38"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6D11E" w14:textId="77777777" w:rsidR="00764529" w:rsidRPr="00E01655" w:rsidRDefault="00764529" w:rsidP="00BF7C20">
            <w:pPr>
              <w:pStyle w:val="rowtabella0"/>
              <w:rPr>
                <w:color w:val="002060"/>
              </w:rPr>
            </w:pPr>
            <w:r w:rsidRPr="00E0165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14464"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977A9"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653C"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89CA4"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E2481"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B5C67" w14:textId="77777777" w:rsidR="00764529" w:rsidRPr="00E01655" w:rsidRDefault="00764529" w:rsidP="00BF7C20">
            <w:pPr>
              <w:pStyle w:val="rowtabella0"/>
              <w:jc w:val="center"/>
              <w:rPr>
                <w:color w:val="002060"/>
              </w:rPr>
            </w:pPr>
            <w:r w:rsidRPr="00E016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4B8B5"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EB0B4"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D9EAB" w14:textId="77777777" w:rsidR="00764529" w:rsidRPr="00E01655" w:rsidRDefault="00764529" w:rsidP="00BF7C20">
            <w:pPr>
              <w:pStyle w:val="rowtabella0"/>
              <w:jc w:val="center"/>
              <w:rPr>
                <w:color w:val="002060"/>
              </w:rPr>
            </w:pPr>
            <w:r w:rsidRPr="00E01655">
              <w:rPr>
                <w:color w:val="002060"/>
              </w:rPr>
              <w:t>0</w:t>
            </w:r>
          </w:p>
        </w:tc>
      </w:tr>
      <w:tr w:rsidR="00764529" w:rsidRPr="00E01655" w14:paraId="25EA0443"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08A8E" w14:textId="77777777" w:rsidR="00764529" w:rsidRPr="00E01655" w:rsidRDefault="00764529" w:rsidP="00BF7C20">
            <w:pPr>
              <w:pStyle w:val="rowtabella0"/>
              <w:rPr>
                <w:color w:val="002060"/>
              </w:rPr>
            </w:pPr>
            <w:r w:rsidRPr="00E01655">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40CE"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E2CC"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7C49"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BDA2"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C3C6"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4730"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CE87C"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B40A"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B90D" w14:textId="77777777" w:rsidR="00764529" w:rsidRPr="00E01655" w:rsidRDefault="00764529" w:rsidP="00BF7C20">
            <w:pPr>
              <w:pStyle w:val="rowtabella0"/>
              <w:jc w:val="center"/>
              <w:rPr>
                <w:color w:val="002060"/>
              </w:rPr>
            </w:pPr>
            <w:r w:rsidRPr="00E01655">
              <w:rPr>
                <w:color w:val="002060"/>
              </w:rPr>
              <w:t>0</w:t>
            </w:r>
          </w:p>
        </w:tc>
      </w:tr>
      <w:tr w:rsidR="00764529" w:rsidRPr="00E01655" w14:paraId="3D9A2CA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B23E55" w14:textId="77777777" w:rsidR="00764529" w:rsidRPr="00E01655" w:rsidRDefault="00764529" w:rsidP="00BF7C20">
            <w:pPr>
              <w:pStyle w:val="rowtabella0"/>
              <w:rPr>
                <w:color w:val="002060"/>
              </w:rPr>
            </w:pPr>
            <w:r w:rsidRPr="00E0165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FB00"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0AB6"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ECE8C"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68FF4"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34DE"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0F74"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90B6"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7591A"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231E" w14:textId="77777777" w:rsidR="00764529" w:rsidRPr="00E01655" w:rsidRDefault="00764529" w:rsidP="00BF7C20">
            <w:pPr>
              <w:pStyle w:val="rowtabella0"/>
              <w:jc w:val="center"/>
              <w:rPr>
                <w:color w:val="002060"/>
              </w:rPr>
            </w:pPr>
            <w:r w:rsidRPr="00E01655">
              <w:rPr>
                <w:color w:val="002060"/>
              </w:rPr>
              <w:t>0</w:t>
            </w:r>
          </w:p>
        </w:tc>
      </w:tr>
      <w:tr w:rsidR="00764529" w:rsidRPr="00E01655" w14:paraId="7A6D6D21"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02569" w14:textId="77777777" w:rsidR="00764529" w:rsidRPr="00E01655" w:rsidRDefault="00764529" w:rsidP="00BF7C20">
            <w:pPr>
              <w:pStyle w:val="rowtabella0"/>
              <w:rPr>
                <w:color w:val="002060"/>
              </w:rPr>
            </w:pPr>
            <w:r w:rsidRPr="00E0165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81B11"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208F"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4EF6E"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234DD"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DD53"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1873A"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A040"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8B78"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5AB9" w14:textId="77777777" w:rsidR="00764529" w:rsidRPr="00E01655" w:rsidRDefault="00764529" w:rsidP="00BF7C20">
            <w:pPr>
              <w:pStyle w:val="rowtabella0"/>
              <w:jc w:val="center"/>
              <w:rPr>
                <w:color w:val="002060"/>
              </w:rPr>
            </w:pPr>
            <w:r w:rsidRPr="00E01655">
              <w:rPr>
                <w:color w:val="002060"/>
              </w:rPr>
              <w:t>0</w:t>
            </w:r>
          </w:p>
        </w:tc>
      </w:tr>
      <w:tr w:rsidR="00764529" w:rsidRPr="00E01655" w14:paraId="48BA2150"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0089FE" w14:textId="77777777" w:rsidR="00764529" w:rsidRPr="00E01655" w:rsidRDefault="00764529" w:rsidP="00BF7C20">
            <w:pPr>
              <w:pStyle w:val="rowtabella0"/>
              <w:rPr>
                <w:color w:val="002060"/>
              </w:rPr>
            </w:pPr>
            <w:r w:rsidRPr="00E0165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AAA9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44F7"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A23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5830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763C"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B078"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9A8D0"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DF666"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281CB" w14:textId="77777777" w:rsidR="00764529" w:rsidRPr="00E01655" w:rsidRDefault="00764529" w:rsidP="00BF7C20">
            <w:pPr>
              <w:pStyle w:val="rowtabella0"/>
              <w:jc w:val="center"/>
              <w:rPr>
                <w:color w:val="002060"/>
              </w:rPr>
            </w:pPr>
            <w:r w:rsidRPr="00E01655">
              <w:rPr>
                <w:color w:val="002060"/>
              </w:rPr>
              <w:t>0</w:t>
            </w:r>
          </w:p>
        </w:tc>
      </w:tr>
    </w:tbl>
    <w:p w14:paraId="279CC85D" w14:textId="77777777" w:rsidR="00764529" w:rsidRPr="00E01655" w:rsidRDefault="00764529" w:rsidP="00764529">
      <w:pPr>
        <w:pStyle w:val="breakline"/>
        <w:rPr>
          <w:rFonts w:eastAsiaTheme="minorEastAsia"/>
          <w:color w:val="002060"/>
        </w:rPr>
      </w:pPr>
    </w:p>
    <w:p w14:paraId="44BF6A82" w14:textId="77777777" w:rsidR="00764529" w:rsidRPr="00E01655" w:rsidRDefault="00764529" w:rsidP="00764529">
      <w:pPr>
        <w:pStyle w:val="breakline"/>
        <w:rPr>
          <w:color w:val="002060"/>
        </w:rPr>
      </w:pPr>
    </w:p>
    <w:p w14:paraId="7E65C514" w14:textId="77777777" w:rsidR="00764529" w:rsidRPr="00E01655" w:rsidRDefault="00764529" w:rsidP="00764529">
      <w:pPr>
        <w:pStyle w:val="sottotitolocampionato10"/>
        <w:rPr>
          <w:color w:val="002060"/>
        </w:rPr>
      </w:pPr>
      <w:r w:rsidRPr="00E0165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7D89789C"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697E3"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DB09D"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D4602"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3A5CC"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C729A"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56293"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37912"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86EF2"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517BA"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BFDEF" w14:textId="77777777" w:rsidR="00764529" w:rsidRPr="00E01655" w:rsidRDefault="00764529" w:rsidP="00BF7C20">
            <w:pPr>
              <w:pStyle w:val="headertabella0"/>
              <w:rPr>
                <w:color w:val="002060"/>
              </w:rPr>
            </w:pPr>
            <w:r w:rsidRPr="00E01655">
              <w:rPr>
                <w:color w:val="002060"/>
              </w:rPr>
              <w:t>PE</w:t>
            </w:r>
          </w:p>
        </w:tc>
      </w:tr>
      <w:tr w:rsidR="00764529" w:rsidRPr="00E01655" w14:paraId="58B620DD"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5011E" w14:textId="77777777" w:rsidR="00764529" w:rsidRPr="00E01655" w:rsidRDefault="00764529" w:rsidP="00BF7C20">
            <w:pPr>
              <w:pStyle w:val="rowtabella0"/>
              <w:rPr>
                <w:color w:val="002060"/>
              </w:rPr>
            </w:pPr>
            <w:r w:rsidRPr="00E0165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ACE5"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DB498"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F82C"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785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737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2A05"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C57B"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B3FC"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F9C25" w14:textId="77777777" w:rsidR="00764529" w:rsidRPr="00E01655" w:rsidRDefault="00764529" w:rsidP="00BF7C20">
            <w:pPr>
              <w:pStyle w:val="rowtabella0"/>
              <w:jc w:val="center"/>
              <w:rPr>
                <w:color w:val="002060"/>
              </w:rPr>
            </w:pPr>
            <w:r w:rsidRPr="00E01655">
              <w:rPr>
                <w:color w:val="002060"/>
              </w:rPr>
              <w:t>0</w:t>
            </w:r>
          </w:p>
        </w:tc>
      </w:tr>
      <w:tr w:rsidR="00764529" w:rsidRPr="00E01655" w14:paraId="434895C1"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7AE00" w14:textId="77777777" w:rsidR="00764529" w:rsidRPr="00E01655" w:rsidRDefault="00764529" w:rsidP="00BF7C20">
            <w:pPr>
              <w:pStyle w:val="rowtabella0"/>
              <w:rPr>
                <w:color w:val="002060"/>
                <w:lang w:val="es-ES"/>
              </w:rPr>
            </w:pPr>
            <w:r w:rsidRPr="00E01655">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2F88"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6613"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AF6F"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089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9B4F"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1078" w14:textId="77777777" w:rsidR="00764529" w:rsidRPr="00E01655" w:rsidRDefault="00764529" w:rsidP="00BF7C20">
            <w:pPr>
              <w:pStyle w:val="rowtabella0"/>
              <w:jc w:val="center"/>
              <w:rPr>
                <w:color w:val="002060"/>
              </w:rPr>
            </w:pPr>
            <w:r w:rsidRPr="00E0165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C594"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8D85" w14:textId="77777777" w:rsidR="00764529" w:rsidRPr="00E01655" w:rsidRDefault="00764529" w:rsidP="00BF7C20">
            <w:pPr>
              <w:pStyle w:val="rowtabella0"/>
              <w:jc w:val="center"/>
              <w:rPr>
                <w:color w:val="002060"/>
              </w:rPr>
            </w:pPr>
            <w:r w:rsidRPr="00E0165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D71F" w14:textId="77777777" w:rsidR="00764529" w:rsidRPr="00E01655" w:rsidRDefault="00764529" w:rsidP="00BF7C20">
            <w:pPr>
              <w:pStyle w:val="rowtabella0"/>
              <w:jc w:val="center"/>
              <w:rPr>
                <w:color w:val="002060"/>
              </w:rPr>
            </w:pPr>
            <w:r w:rsidRPr="00E01655">
              <w:rPr>
                <w:color w:val="002060"/>
              </w:rPr>
              <w:t>0</w:t>
            </w:r>
          </w:p>
        </w:tc>
      </w:tr>
      <w:tr w:rsidR="00764529" w:rsidRPr="00E01655" w14:paraId="78EEE498"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5F09E" w14:textId="77777777" w:rsidR="00764529" w:rsidRPr="00E01655" w:rsidRDefault="00764529" w:rsidP="00BF7C20">
            <w:pPr>
              <w:pStyle w:val="rowtabella0"/>
              <w:rPr>
                <w:color w:val="002060"/>
              </w:rPr>
            </w:pPr>
            <w:r w:rsidRPr="00E0165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BFA1"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06259"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C887"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E8E8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ABD4"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A9FF"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78E81" w14:textId="77777777" w:rsidR="00764529" w:rsidRPr="00E01655" w:rsidRDefault="00764529" w:rsidP="00BF7C20">
            <w:pPr>
              <w:pStyle w:val="rowtabella0"/>
              <w:jc w:val="center"/>
              <w:rPr>
                <w:color w:val="002060"/>
              </w:rPr>
            </w:pPr>
            <w:r w:rsidRPr="00E0165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AFE0"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E305" w14:textId="77777777" w:rsidR="00764529" w:rsidRPr="00E01655" w:rsidRDefault="00764529" w:rsidP="00BF7C20">
            <w:pPr>
              <w:pStyle w:val="rowtabella0"/>
              <w:jc w:val="center"/>
              <w:rPr>
                <w:color w:val="002060"/>
              </w:rPr>
            </w:pPr>
            <w:r w:rsidRPr="00E01655">
              <w:rPr>
                <w:color w:val="002060"/>
              </w:rPr>
              <w:t>0</w:t>
            </w:r>
          </w:p>
        </w:tc>
      </w:tr>
      <w:tr w:rsidR="00764529" w:rsidRPr="00E01655" w14:paraId="39B3FAF2"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4A63F" w14:textId="77777777" w:rsidR="00764529" w:rsidRPr="00E01655" w:rsidRDefault="00764529" w:rsidP="00BF7C20">
            <w:pPr>
              <w:pStyle w:val="rowtabella0"/>
              <w:rPr>
                <w:color w:val="002060"/>
              </w:rPr>
            </w:pPr>
            <w:r w:rsidRPr="00E01655">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AAD42"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85E2"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FED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C8AF"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A7EE"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44CE" w14:textId="77777777" w:rsidR="00764529" w:rsidRPr="00E01655" w:rsidRDefault="00764529" w:rsidP="00BF7C20">
            <w:pPr>
              <w:pStyle w:val="rowtabella0"/>
              <w:jc w:val="center"/>
              <w:rPr>
                <w:color w:val="002060"/>
              </w:rPr>
            </w:pPr>
            <w:r w:rsidRPr="00E0165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69AE" w14:textId="77777777" w:rsidR="00764529" w:rsidRPr="00E01655" w:rsidRDefault="00764529" w:rsidP="00BF7C20">
            <w:pPr>
              <w:pStyle w:val="rowtabella0"/>
              <w:jc w:val="center"/>
              <w:rPr>
                <w:color w:val="002060"/>
              </w:rPr>
            </w:pPr>
            <w:r w:rsidRPr="00E0165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FFB1"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70E14" w14:textId="77777777" w:rsidR="00764529" w:rsidRPr="00E01655" w:rsidRDefault="00764529" w:rsidP="00BF7C20">
            <w:pPr>
              <w:pStyle w:val="rowtabella0"/>
              <w:jc w:val="center"/>
              <w:rPr>
                <w:color w:val="002060"/>
              </w:rPr>
            </w:pPr>
            <w:r w:rsidRPr="00E01655">
              <w:rPr>
                <w:color w:val="002060"/>
              </w:rPr>
              <w:t>0</w:t>
            </w:r>
          </w:p>
        </w:tc>
      </w:tr>
      <w:tr w:rsidR="00764529" w:rsidRPr="00E01655" w14:paraId="628F94BF"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AEDC0C" w14:textId="77777777" w:rsidR="00764529" w:rsidRPr="00505A11" w:rsidRDefault="00764529" w:rsidP="00BF7C20">
            <w:pPr>
              <w:pStyle w:val="rowtabella0"/>
              <w:rPr>
                <w:color w:val="002060"/>
                <w:lang w:val="en-US"/>
              </w:rPr>
            </w:pPr>
            <w:r w:rsidRPr="00505A11">
              <w:rPr>
                <w:color w:val="002060"/>
                <w:lang w:val="en-US"/>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92CB"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7F2A"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4D31"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2FF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BE12"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179F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4F1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3FAD"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5BD65" w14:textId="77777777" w:rsidR="00764529" w:rsidRPr="00E01655" w:rsidRDefault="00764529" w:rsidP="00BF7C20">
            <w:pPr>
              <w:pStyle w:val="rowtabella0"/>
              <w:jc w:val="center"/>
              <w:rPr>
                <w:color w:val="002060"/>
              </w:rPr>
            </w:pPr>
            <w:r w:rsidRPr="00E01655">
              <w:rPr>
                <w:color w:val="002060"/>
              </w:rPr>
              <w:t>0</w:t>
            </w:r>
          </w:p>
        </w:tc>
      </w:tr>
    </w:tbl>
    <w:p w14:paraId="394A410C" w14:textId="77777777" w:rsidR="00764529" w:rsidRPr="00E01655" w:rsidRDefault="00764529" w:rsidP="00764529">
      <w:pPr>
        <w:pStyle w:val="breakline"/>
        <w:rPr>
          <w:rFonts w:eastAsiaTheme="minorEastAsia"/>
          <w:color w:val="002060"/>
        </w:rPr>
      </w:pPr>
    </w:p>
    <w:p w14:paraId="70AE4525" w14:textId="77777777" w:rsidR="00764529" w:rsidRPr="00E01655" w:rsidRDefault="00764529" w:rsidP="00764529">
      <w:pPr>
        <w:pStyle w:val="breakline"/>
        <w:rPr>
          <w:color w:val="002060"/>
        </w:rPr>
      </w:pPr>
    </w:p>
    <w:p w14:paraId="689F89D6" w14:textId="77777777" w:rsidR="00764529" w:rsidRPr="00E01655" w:rsidRDefault="00764529" w:rsidP="00764529">
      <w:pPr>
        <w:pStyle w:val="sottotitolocampionato10"/>
        <w:rPr>
          <w:color w:val="002060"/>
        </w:rPr>
      </w:pPr>
      <w:r w:rsidRPr="00E0165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18E1CB70"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7B813"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D88DE"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88FEE"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66ACA"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B8C3E"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FFD97"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0663E"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F30F0"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54DEA"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AE50C" w14:textId="77777777" w:rsidR="00764529" w:rsidRPr="00E01655" w:rsidRDefault="00764529" w:rsidP="00BF7C20">
            <w:pPr>
              <w:pStyle w:val="headertabella0"/>
              <w:rPr>
                <w:color w:val="002060"/>
              </w:rPr>
            </w:pPr>
            <w:r w:rsidRPr="00E01655">
              <w:rPr>
                <w:color w:val="002060"/>
              </w:rPr>
              <w:t>PE</w:t>
            </w:r>
          </w:p>
        </w:tc>
      </w:tr>
      <w:tr w:rsidR="00764529" w:rsidRPr="00E01655" w14:paraId="3361E85F"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464581" w14:textId="77777777" w:rsidR="00764529" w:rsidRPr="00E01655" w:rsidRDefault="00764529" w:rsidP="00BF7C20">
            <w:pPr>
              <w:pStyle w:val="rowtabella0"/>
              <w:rPr>
                <w:color w:val="002060"/>
              </w:rPr>
            </w:pPr>
            <w:r w:rsidRPr="00E0165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3A16"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217C2"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66F68"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C9B1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63B9"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5872" w14:textId="77777777" w:rsidR="00764529" w:rsidRPr="00E01655" w:rsidRDefault="00764529" w:rsidP="00BF7C20">
            <w:pPr>
              <w:pStyle w:val="rowtabella0"/>
              <w:jc w:val="center"/>
              <w:rPr>
                <w:color w:val="002060"/>
              </w:rPr>
            </w:pPr>
            <w:r w:rsidRPr="00E016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D5A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0F8AC" w14:textId="77777777" w:rsidR="00764529" w:rsidRPr="00E01655" w:rsidRDefault="00764529" w:rsidP="00BF7C20">
            <w:pPr>
              <w:pStyle w:val="rowtabella0"/>
              <w:jc w:val="center"/>
              <w:rPr>
                <w:color w:val="002060"/>
              </w:rPr>
            </w:pPr>
            <w:r w:rsidRPr="00E0165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E79B" w14:textId="77777777" w:rsidR="00764529" w:rsidRPr="00E01655" w:rsidRDefault="00764529" w:rsidP="00BF7C20">
            <w:pPr>
              <w:pStyle w:val="rowtabella0"/>
              <w:jc w:val="center"/>
              <w:rPr>
                <w:color w:val="002060"/>
              </w:rPr>
            </w:pPr>
            <w:r w:rsidRPr="00E01655">
              <w:rPr>
                <w:color w:val="002060"/>
              </w:rPr>
              <w:t>0</w:t>
            </w:r>
          </w:p>
        </w:tc>
      </w:tr>
      <w:tr w:rsidR="00764529" w:rsidRPr="00E01655" w14:paraId="61DEBCF7"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C4DCB" w14:textId="77777777" w:rsidR="00764529" w:rsidRPr="00E01655" w:rsidRDefault="00764529" w:rsidP="00BF7C20">
            <w:pPr>
              <w:pStyle w:val="rowtabella0"/>
              <w:rPr>
                <w:color w:val="002060"/>
              </w:rPr>
            </w:pPr>
            <w:r w:rsidRPr="00E0165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130F3"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A9B4"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E268C"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99F9F"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A400"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97CF9"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48BA"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EF378"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0BA7" w14:textId="77777777" w:rsidR="00764529" w:rsidRPr="00E01655" w:rsidRDefault="00764529" w:rsidP="00BF7C20">
            <w:pPr>
              <w:pStyle w:val="rowtabella0"/>
              <w:jc w:val="center"/>
              <w:rPr>
                <w:color w:val="002060"/>
              </w:rPr>
            </w:pPr>
            <w:r w:rsidRPr="00E01655">
              <w:rPr>
                <w:color w:val="002060"/>
              </w:rPr>
              <w:t>0</w:t>
            </w:r>
          </w:p>
        </w:tc>
      </w:tr>
      <w:tr w:rsidR="00764529" w:rsidRPr="00E01655" w14:paraId="516A87C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42B85" w14:textId="77777777" w:rsidR="00764529" w:rsidRPr="00E01655" w:rsidRDefault="00764529" w:rsidP="00BF7C20">
            <w:pPr>
              <w:pStyle w:val="rowtabella0"/>
              <w:rPr>
                <w:color w:val="002060"/>
              </w:rPr>
            </w:pPr>
            <w:r w:rsidRPr="00E0165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66B59"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33F6"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3D4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CA7B"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8ECD"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2183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528A"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65531" w14:textId="77777777" w:rsidR="00764529" w:rsidRPr="00E01655" w:rsidRDefault="00764529" w:rsidP="00BF7C20">
            <w:pPr>
              <w:pStyle w:val="rowtabella0"/>
              <w:jc w:val="center"/>
              <w:rPr>
                <w:color w:val="002060"/>
              </w:rPr>
            </w:pPr>
            <w:r w:rsidRPr="00E0165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F2991" w14:textId="77777777" w:rsidR="00764529" w:rsidRPr="00E01655" w:rsidRDefault="00764529" w:rsidP="00BF7C20">
            <w:pPr>
              <w:pStyle w:val="rowtabella0"/>
              <w:jc w:val="center"/>
              <w:rPr>
                <w:color w:val="002060"/>
              </w:rPr>
            </w:pPr>
            <w:r w:rsidRPr="00E01655">
              <w:rPr>
                <w:color w:val="002060"/>
              </w:rPr>
              <w:t>0</w:t>
            </w:r>
          </w:p>
        </w:tc>
      </w:tr>
      <w:tr w:rsidR="00764529" w:rsidRPr="00E01655" w14:paraId="68F15C6E"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E6B60D" w14:textId="77777777" w:rsidR="00764529" w:rsidRPr="00E01655" w:rsidRDefault="00764529" w:rsidP="00BF7C20">
            <w:pPr>
              <w:pStyle w:val="rowtabella0"/>
              <w:rPr>
                <w:color w:val="002060"/>
              </w:rPr>
            </w:pPr>
            <w:r w:rsidRPr="00E0165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300BD"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41C7"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8578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5632"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7D94"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6033"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384E" w14:textId="77777777" w:rsidR="00764529" w:rsidRPr="00E01655" w:rsidRDefault="00764529" w:rsidP="00BF7C20">
            <w:pPr>
              <w:pStyle w:val="rowtabella0"/>
              <w:jc w:val="center"/>
              <w:rPr>
                <w:color w:val="002060"/>
              </w:rPr>
            </w:pPr>
            <w:r w:rsidRPr="00E0165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CF85" w14:textId="77777777" w:rsidR="00764529" w:rsidRPr="00E01655" w:rsidRDefault="00764529" w:rsidP="00BF7C20">
            <w:pPr>
              <w:pStyle w:val="rowtabella0"/>
              <w:jc w:val="center"/>
              <w:rPr>
                <w:color w:val="002060"/>
              </w:rPr>
            </w:pPr>
            <w:r w:rsidRPr="00E0165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EA39" w14:textId="77777777" w:rsidR="00764529" w:rsidRPr="00E01655" w:rsidRDefault="00764529" w:rsidP="00BF7C20">
            <w:pPr>
              <w:pStyle w:val="rowtabella0"/>
              <w:jc w:val="center"/>
              <w:rPr>
                <w:color w:val="002060"/>
              </w:rPr>
            </w:pPr>
            <w:r w:rsidRPr="00E01655">
              <w:rPr>
                <w:color w:val="002060"/>
              </w:rPr>
              <w:t>0</w:t>
            </w:r>
          </w:p>
        </w:tc>
      </w:tr>
      <w:tr w:rsidR="00764529" w:rsidRPr="00E01655" w14:paraId="1E5EF7F5"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73CBFE" w14:textId="77777777" w:rsidR="00764529" w:rsidRPr="00E01655" w:rsidRDefault="00764529" w:rsidP="00BF7C20">
            <w:pPr>
              <w:pStyle w:val="rowtabella0"/>
              <w:rPr>
                <w:color w:val="002060"/>
              </w:rPr>
            </w:pPr>
            <w:r w:rsidRPr="00E01655">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958F"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750F6"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9C82F"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16C3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7710"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9A4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33D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92B9"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B852" w14:textId="77777777" w:rsidR="00764529" w:rsidRPr="00E01655" w:rsidRDefault="00764529" w:rsidP="00BF7C20">
            <w:pPr>
              <w:pStyle w:val="rowtabella0"/>
              <w:jc w:val="center"/>
              <w:rPr>
                <w:color w:val="002060"/>
              </w:rPr>
            </w:pPr>
            <w:r w:rsidRPr="00E01655">
              <w:rPr>
                <w:color w:val="002060"/>
              </w:rPr>
              <w:t>0</w:t>
            </w:r>
          </w:p>
        </w:tc>
      </w:tr>
    </w:tbl>
    <w:p w14:paraId="3C5B477F" w14:textId="77777777" w:rsidR="00764529" w:rsidRPr="00E01655" w:rsidRDefault="00764529" w:rsidP="00764529">
      <w:pPr>
        <w:pStyle w:val="breakline"/>
        <w:rPr>
          <w:rFonts w:eastAsiaTheme="minorEastAsia"/>
          <w:color w:val="002060"/>
        </w:rPr>
      </w:pPr>
    </w:p>
    <w:p w14:paraId="14D2B6A5" w14:textId="77777777" w:rsidR="00764529" w:rsidRPr="00E01655" w:rsidRDefault="00764529" w:rsidP="00764529">
      <w:pPr>
        <w:pStyle w:val="breakline"/>
        <w:rPr>
          <w:color w:val="002060"/>
        </w:rPr>
      </w:pPr>
    </w:p>
    <w:p w14:paraId="72B593CE" w14:textId="77777777" w:rsidR="00764529" w:rsidRPr="00E01655" w:rsidRDefault="00764529" w:rsidP="00764529">
      <w:pPr>
        <w:pStyle w:val="sottotitolocampionato10"/>
        <w:rPr>
          <w:color w:val="002060"/>
        </w:rPr>
      </w:pPr>
      <w:r w:rsidRPr="00E01655">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E01655" w14:paraId="2737E5C1"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44B0F" w14:textId="77777777" w:rsidR="00764529" w:rsidRPr="00E01655" w:rsidRDefault="00764529" w:rsidP="00BF7C20">
            <w:pPr>
              <w:pStyle w:val="headertabella0"/>
              <w:rPr>
                <w:color w:val="002060"/>
              </w:rPr>
            </w:pPr>
            <w:r w:rsidRPr="00E0165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056CA" w14:textId="77777777" w:rsidR="00764529" w:rsidRPr="00E01655" w:rsidRDefault="00764529" w:rsidP="00BF7C20">
            <w:pPr>
              <w:pStyle w:val="headertabella0"/>
              <w:rPr>
                <w:color w:val="002060"/>
              </w:rPr>
            </w:pPr>
            <w:r w:rsidRPr="00E0165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E6324" w14:textId="77777777" w:rsidR="00764529" w:rsidRPr="00E01655" w:rsidRDefault="00764529" w:rsidP="00BF7C20">
            <w:pPr>
              <w:pStyle w:val="headertabella0"/>
              <w:rPr>
                <w:color w:val="002060"/>
              </w:rPr>
            </w:pPr>
            <w:r w:rsidRPr="00E0165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E3B2A" w14:textId="77777777" w:rsidR="00764529" w:rsidRPr="00E01655" w:rsidRDefault="00764529" w:rsidP="00BF7C20">
            <w:pPr>
              <w:pStyle w:val="headertabella0"/>
              <w:rPr>
                <w:color w:val="002060"/>
              </w:rPr>
            </w:pPr>
            <w:r w:rsidRPr="00E0165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080FF" w14:textId="77777777" w:rsidR="00764529" w:rsidRPr="00E01655" w:rsidRDefault="00764529" w:rsidP="00BF7C20">
            <w:pPr>
              <w:pStyle w:val="headertabella0"/>
              <w:rPr>
                <w:color w:val="002060"/>
              </w:rPr>
            </w:pPr>
            <w:r w:rsidRPr="00E0165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155BB" w14:textId="77777777" w:rsidR="00764529" w:rsidRPr="00E01655" w:rsidRDefault="00764529" w:rsidP="00BF7C20">
            <w:pPr>
              <w:pStyle w:val="headertabella0"/>
              <w:rPr>
                <w:color w:val="002060"/>
              </w:rPr>
            </w:pPr>
            <w:r w:rsidRPr="00E0165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2CF64" w14:textId="77777777" w:rsidR="00764529" w:rsidRPr="00E01655" w:rsidRDefault="00764529" w:rsidP="00BF7C20">
            <w:pPr>
              <w:pStyle w:val="headertabella0"/>
              <w:rPr>
                <w:color w:val="002060"/>
              </w:rPr>
            </w:pPr>
            <w:r w:rsidRPr="00E0165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ADB76" w14:textId="77777777" w:rsidR="00764529" w:rsidRPr="00E01655" w:rsidRDefault="00764529" w:rsidP="00BF7C20">
            <w:pPr>
              <w:pStyle w:val="headertabella0"/>
              <w:rPr>
                <w:color w:val="002060"/>
              </w:rPr>
            </w:pPr>
            <w:r w:rsidRPr="00E0165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2172F" w14:textId="77777777" w:rsidR="00764529" w:rsidRPr="00E01655" w:rsidRDefault="00764529" w:rsidP="00BF7C20">
            <w:pPr>
              <w:pStyle w:val="headertabella0"/>
              <w:rPr>
                <w:color w:val="002060"/>
              </w:rPr>
            </w:pPr>
            <w:r w:rsidRPr="00E0165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02D56" w14:textId="77777777" w:rsidR="00764529" w:rsidRPr="00E01655" w:rsidRDefault="00764529" w:rsidP="00BF7C20">
            <w:pPr>
              <w:pStyle w:val="headertabella0"/>
              <w:rPr>
                <w:color w:val="002060"/>
              </w:rPr>
            </w:pPr>
            <w:r w:rsidRPr="00E01655">
              <w:rPr>
                <w:color w:val="002060"/>
              </w:rPr>
              <w:t>PE</w:t>
            </w:r>
          </w:p>
        </w:tc>
      </w:tr>
      <w:tr w:rsidR="00764529" w:rsidRPr="00E01655" w14:paraId="113321C0" w14:textId="77777777" w:rsidTr="00BF7C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75E8B8" w14:textId="77777777" w:rsidR="00764529" w:rsidRPr="00E01655" w:rsidRDefault="00764529" w:rsidP="00BF7C20">
            <w:pPr>
              <w:pStyle w:val="rowtabella0"/>
              <w:rPr>
                <w:color w:val="002060"/>
              </w:rPr>
            </w:pPr>
            <w:r w:rsidRPr="00E0165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D98E3"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FF3A"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227D7"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F3FCB"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1CAC"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BC8BB" w14:textId="77777777" w:rsidR="00764529" w:rsidRPr="00E01655" w:rsidRDefault="00764529" w:rsidP="00BF7C20">
            <w:pPr>
              <w:pStyle w:val="rowtabella0"/>
              <w:jc w:val="center"/>
              <w:rPr>
                <w:color w:val="002060"/>
              </w:rPr>
            </w:pPr>
            <w:r w:rsidRPr="00E0165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6408"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6649"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077E" w14:textId="77777777" w:rsidR="00764529" w:rsidRPr="00E01655" w:rsidRDefault="00764529" w:rsidP="00BF7C20">
            <w:pPr>
              <w:pStyle w:val="rowtabella0"/>
              <w:jc w:val="center"/>
              <w:rPr>
                <w:color w:val="002060"/>
              </w:rPr>
            </w:pPr>
            <w:r w:rsidRPr="00E01655">
              <w:rPr>
                <w:color w:val="002060"/>
              </w:rPr>
              <w:t>0</w:t>
            </w:r>
          </w:p>
        </w:tc>
      </w:tr>
      <w:tr w:rsidR="00764529" w:rsidRPr="00E01655" w14:paraId="7062BAB0"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A28655" w14:textId="77777777" w:rsidR="00764529" w:rsidRPr="00E01655" w:rsidRDefault="00764529" w:rsidP="00BF7C20">
            <w:pPr>
              <w:pStyle w:val="rowtabella0"/>
              <w:rPr>
                <w:color w:val="002060"/>
              </w:rPr>
            </w:pPr>
            <w:r w:rsidRPr="00E01655">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64F1" w14:textId="77777777" w:rsidR="00764529" w:rsidRPr="00E01655" w:rsidRDefault="00764529" w:rsidP="00BF7C20">
            <w:pPr>
              <w:pStyle w:val="rowtabella0"/>
              <w:jc w:val="center"/>
              <w:rPr>
                <w:color w:val="002060"/>
              </w:rPr>
            </w:pPr>
            <w:r w:rsidRPr="00E0165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20FA"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F1633"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38B5B"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D9F4"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752CF" w14:textId="77777777" w:rsidR="00764529" w:rsidRPr="00E01655" w:rsidRDefault="00764529" w:rsidP="00BF7C20">
            <w:pPr>
              <w:pStyle w:val="rowtabella0"/>
              <w:jc w:val="center"/>
              <w:rPr>
                <w:color w:val="002060"/>
              </w:rPr>
            </w:pPr>
            <w:r w:rsidRPr="00E0165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C1FE" w14:textId="77777777" w:rsidR="00764529" w:rsidRPr="00E01655" w:rsidRDefault="00764529" w:rsidP="00BF7C20">
            <w:pPr>
              <w:pStyle w:val="rowtabella0"/>
              <w:jc w:val="center"/>
              <w:rPr>
                <w:color w:val="002060"/>
              </w:rPr>
            </w:pPr>
            <w:r w:rsidRPr="00E0165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EB3E"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6551" w14:textId="77777777" w:rsidR="00764529" w:rsidRPr="00E01655" w:rsidRDefault="00764529" w:rsidP="00BF7C20">
            <w:pPr>
              <w:pStyle w:val="rowtabella0"/>
              <w:jc w:val="center"/>
              <w:rPr>
                <w:color w:val="002060"/>
              </w:rPr>
            </w:pPr>
            <w:r w:rsidRPr="00E01655">
              <w:rPr>
                <w:color w:val="002060"/>
              </w:rPr>
              <w:t>0</w:t>
            </w:r>
          </w:p>
        </w:tc>
      </w:tr>
      <w:tr w:rsidR="00764529" w:rsidRPr="00E01655" w14:paraId="1C55C204"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A0D8F7" w14:textId="77777777" w:rsidR="00764529" w:rsidRPr="00E01655" w:rsidRDefault="00764529" w:rsidP="00BF7C20">
            <w:pPr>
              <w:pStyle w:val="rowtabella0"/>
              <w:rPr>
                <w:color w:val="002060"/>
              </w:rPr>
            </w:pPr>
            <w:r w:rsidRPr="00E0165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04C48"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23C0"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3C10"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1E4F"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F9723"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FCC5"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EF05A"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77DEB" w14:textId="77777777" w:rsidR="00764529" w:rsidRPr="00E01655" w:rsidRDefault="00764529" w:rsidP="00BF7C20">
            <w:pPr>
              <w:pStyle w:val="rowtabella0"/>
              <w:jc w:val="center"/>
              <w:rPr>
                <w:color w:val="002060"/>
              </w:rPr>
            </w:pPr>
            <w:r w:rsidRPr="00E0165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7650" w14:textId="77777777" w:rsidR="00764529" w:rsidRPr="00E01655" w:rsidRDefault="00764529" w:rsidP="00BF7C20">
            <w:pPr>
              <w:pStyle w:val="rowtabella0"/>
              <w:jc w:val="center"/>
              <w:rPr>
                <w:color w:val="002060"/>
              </w:rPr>
            </w:pPr>
            <w:r w:rsidRPr="00E01655">
              <w:rPr>
                <w:color w:val="002060"/>
              </w:rPr>
              <w:t>0</w:t>
            </w:r>
          </w:p>
        </w:tc>
      </w:tr>
      <w:tr w:rsidR="00764529" w:rsidRPr="00E01655" w14:paraId="2F77472B"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00DCF6" w14:textId="77777777" w:rsidR="00764529" w:rsidRPr="00E01655" w:rsidRDefault="00764529" w:rsidP="00BF7C20">
            <w:pPr>
              <w:pStyle w:val="rowtabella0"/>
              <w:rPr>
                <w:color w:val="002060"/>
              </w:rPr>
            </w:pPr>
            <w:r w:rsidRPr="00E01655">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841D"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0F9A"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29DC"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7CF7D"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FBDE9"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62C4" w14:textId="77777777" w:rsidR="00764529" w:rsidRPr="00E01655" w:rsidRDefault="00764529" w:rsidP="00BF7C20">
            <w:pPr>
              <w:pStyle w:val="rowtabella0"/>
              <w:jc w:val="center"/>
              <w:rPr>
                <w:color w:val="002060"/>
              </w:rPr>
            </w:pPr>
            <w:r w:rsidRPr="00E0165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F237" w14:textId="77777777" w:rsidR="00764529" w:rsidRPr="00E01655" w:rsidRDefault="00764529" w:rsidP="00BF7C20">
            <w:pPr>
              <w:pStyle w:val="rowtabella0"/>
              <w:jc w:val="center"/>
              <w:rPr>
                <w:color w:val="002060"/>
              </w:rPr>
            </w:pPr>
            <w:r w:rsidRPr="00E0165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E8DE" w14:textId="77777777" w:rsidR="00764529" w:rsidRPr="00E01655" w:rsidRDefault="00764529" w:rsidP="00BF7C20">
            <w:pPr>
              <w:pStyle w:val="rowtabella0"/>
              <w:jc w:val="center"/>
              <w:rPr>
                <w:color w:val="002060"/>
              </w:rPr>
            </w:pPr>
            <w:r w:rsidRPr="00E0165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47207" w14:textId="77777777" w:rsidR="00764529" w:rsidRPr="00E01655" w:rsidRDefault="00764529" w:rsidP="00BF7C20">
            <w:pPr>
              <w:pStyle w:val="rowtabella0"/>
              <w:jc w:val="center"/>
              <w:rPr>
                <w:color w:val="002060"/>
              </w:rPr>
            </w:pPr>
            <w:r w:rsidRPr="00E01655">
              <w:rPr>
                <w:color w:val="002060"/>
              </w:rPr>
              <w:t>0</w:t>
            </w:r>
          </w:p>
        </w:tc>
      </w:tr>
      <w:tr w:rsidR="00764529" w:rsidRPr="00E01655" w14:paraId="16A615B2"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2012F" w14:textId="77777777" w:rsidR="00764529" w:rsidRPr="00E01655" w:rsidRDefault="00764529" w:rsidP="00BF7C20">
            <w:pPr>
              <w:pStyle w:val="rowtabella0"/>
              <w:rPr>
                <w:color w:val="002060"/>
              </w:rPr>
            </w:pPr>
            <w:r w:rsidRPr="00E01655">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42345"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D493"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CE252"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323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2ED1" w14:textId="77777777" w:rsidR="00764529" w:rsidRPr="00E01655" w:rsidRDefault="00764529" w:rsidP="00BF7C20">
            <w:pPr>
              <w:pStyle w:val="rowtabella0"/>
              <w:jc w:val="center"/>
              <w:rPr>
                <w:color w:val="002060"/>
              </w:rPr>
            </w:pPr>
            <w:r w:rsidRPr="00E0165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FEDE7"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69901" w14:textId="77777777" w:rsidR="00764529" w:rsidRPr="00E01655" w:rsidRDefault="00764529" w:rsidP="00BF7C20">
            <w:pPr>
              <w:pStyle w:val="rowtabella0"/>
              <w:jc w:val="center"/>
              <w:rPr>
                <w:color w:val="002060"/>
              </w:rPr>
            </w:pPr>
            <w:r w:rsidRPr="00E0165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65ED" w14:textId="77777777" w:rsidR="00764529" w:rsidRPr="00E01655" w:rsidRDefault="00764529" w:rsidP="00BF7C20">
            <w:pPr>
              <w:pStyle w:val="rowtabella0"/>
              <w:jc w:val="center"/>
              <w:rPr>
                <w:color w:val="002060"/>
              </w:rPr>
            </w:pPr>
            <w:r w:rsidRPr="00E0165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EF2A" w14:textId="77777777" w:rsidR="00764529" w:rsidRPr="00E01655" w:rsidRDefault="00764529" w:rsidP="00BF7C20">
            <w:pPr>
              <w:pStyle w:val="rowtabella0"/>
              <w:jc w:val="center"/>
              <w:rPr>
                <w:color w:val="002060"/>
              </w:rPr>
            </w:pPr>
            <w:r w:rsidRPr="00E01655">
              <w:rPr>
                <w:color w:val="002060"/>
              </w:rPr>
              <w:t>0</w:t>
            </w:r>
          </w:p>
        </w:tc>
      </w:tr>
      <w:tr w:rsidR="00764529" w:rsidRPr="00E01655" w14:paraId="77C1AFE4"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9B15D1" w14:textId="77777777" w:rsidR="00764529" w:rsidRPr="00E01655" w:rsidRDefault="00764529" w:rsidP="00BF7C20">
            <w:pPr>
              <w:pStyle w:val="rowtabella0"/>
              <w:rPr>
                <w:color w:val="002060"/>
              </w:rPr>
            </w:pPr>
            <w:r w:rsidRPr="00E01655">
              <w:rPr>
                <w:color w:val="002060"/>
              </w:rPr>
              <w:t>sq.B RECANATI CALCIO A 5 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F00E"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301E" w14:textId="77777777" w:rsidR="00764529" w:rsidRPr="00E01655" w:rsidRDefault="00764529" w:rsidP="00BF7C20">
            <w:pPr>
              <w:pStyle w:val="rowtabella0"/>
              <w:jc w:val="center"/>
              <w:rPr>
                <w:color w:val="002060"/>
              </w:rPr>
            </w:pPr>
            <w:r w:rsidRPr="00E0165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0990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BEB6"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35EB"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3E21"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455F3"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21C94" w14:textId="77777777" w:rsidR="00764529" w:rsidRPr="00E01655" w:rsidRDefault="00764529" w:rsidP="00BF7C20">
            <w:pPr>
              <w:pStyle w:val="rowtabella0"/>
              <w:jc w:val="center"/>
              <w:rPr>
                <w:color w:val="002060"/>
              </w:rPr>
            </w:pPr>
            <w:r w:rsidRPr="00E0165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F1050" w14:textId="77777777" w:rsidR="00764529" w:rsidRPr="00E01655" w:rsidRDefault="00764529" w:rsidP="00BF7C20">
            <w:pPr>
              <w:pStyle w:val="rowtabella0"/>
              <w:jc w:val="center"/>
              <w:rPr>
                <w:color w:val="002060"/>
              </w:rPr>
            </w:pPr>
            <w:r w:rsidRPr="00E01655">
              <w:rPr>
                <w:color w:val="002060"/>
              </w:rPr>
              <w:t>0</w:t>
            </w:r>
          </w:p>
        </w:tc>
      </w:tr>
    </w:tbl>
    <w:p w14:paraId="5C85AE12" w14:textId="77777777" w:rsidR="00764529" w:rsidRDefault="00764529" w:rsidP="00764529">
      <w:pPr>
        <w:pStyle w:val="breakline"/>
        <w:rPr>
          <w:rFonts w:eastAsiaTheme="minorEastAsia"/>
          <w:color w:val="002060"/>
        </w:rPr>
      </w:pPr>
    </w:p>
    <w:p w14:paraId="765DF222" w14:textId="77777777" w:rsidR="00447E77" w:rsidRPr="00627E2A" w:rsidRDefault="00447E77" w:rsidP="00447E77">
      <w:pPr>
        <w:pStyle w:val="titoloprinc0"/>
        <w:rPr>
          <w:color w:val="002060"/>
        </w:rPr>
      </w:pPr>
      <w:r w:rsidRPr="00627E2A">
        <w:rPr>
          <w:color w:val="002060"/>
        </w:rPr>
        <w:t>PROGRAMMA GARE</w:t>
      </w:r>
    </w:p>
    <w:p w14:paraId="0D1F0435" w14:textId="77777777" w:rsidR="00447E77" w:rsidRPr="00627E2A" w:rsidRDefault="00447E77" w:rsidP="00447E77">
      <w:pPr>
        <w:pStyle w:val="breakline"/>
        <w:rPr>
          <w:color w:val="002060"/>
        </w:rPr>
      </w:pPr>
    </w:p>
    <w:p w14:paraId="79F1107C" w14:textId="77777777" w:rsidR="00447E77" w:rsidRPr="00627E2A" w:rsidRDefault="00447E77" w:rsidP="00447E77">
      <w:pPr>
        <w:pStyle w:val="sottotitolocampionato10"/>
        <w:rPr>
          <w:color w:val="002060"/>
        </w:rPr>
      </w:pPr>
      <w:r w:rsidRPr="00627E2A">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47E77" w:rsidRPr="00627E2A" w14:paraId="51A43C37"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25DD5"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686BA"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B58F3"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031C7"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26E6A"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2D184"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C9C47"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57471519"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A6DD74" w14:textId="77777777" w:rsidR="00447E77" w:rsidRPr="00627E2A" w:rsidRDefault="00447E77" w:rsidP="00BF7C20">
            <w:pPr>
              <w:pStyle w:val="rowtabella0"/>
              <w:rPr>
                <w:color w:val="002060"/>
              </w:rPr>
            </w:pPr>
            <w:r w:rsidRPr="00627E2A">
              <w:rPr>
                <w:color w:val="002060"/>
              </w:rPr>
              <w:lastRenderedPageBreak/>
              <w:t>REAL SAN 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A6BF4" w14:textId="77777777" w:rsidR="00447E77" w:rsidRPr="00627E2A" w:rsidRDefault="00447E77" w:rsidP="00BF7C20">
            <w:pPr>
              <w:pStyle w:val="rowtabella0"/>
              <w:rPr>
                <w:color w:val="002060"/>
              </w:rPr>
            </w:pPr>
            <w:r w:rsidRPr="00627E2A">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C4E0D" w14:textId="77777777" w:rsidR="00447E77" w:rsidRPr="00627E2A" w:rsidRDefault="00447E77" w:rsidP="00BF7C20">
            <w:pPr>
              <w:pStyle w:val="rowtabella0"/>
              <w:jc w:val="center"/>
              <w:rPr>
                <w:color w:val="002060"/>
              </w:rPr>
            </w:pPr>
            <w:r w:rsidRPr="00627E2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B1D77" w14:textId="77777777" w:rsidR="00447E77" w:rsidRPr="00627E2A" w:rsidRDefault="00447E77" w:rsidP="00BF7C20">
            <w:pPr>
              <w:pStyle w:val="rowtabella0"/>
              <w:rPr>
                <w:color w:val="002060"/>
              </w:rPr>
            </w:pPr>
            <w:r w:rsidRPr="00627E2A">
              <w:rPr>
                <w:color w:val="002060"/>
              </w:rPr>
              <w:t>27/01/2024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648C8" w14:textId="77777777" w:rsidR="00447E77" w:rsidRPr="00627E2A" w:rsidRDefault="00447E77" w:rsidP="00BF7C20">
            <w:pPr>
              <w:pStyle w:val="rowtabella0"/>
              <w:rPr>
                <w:color w:val="002060"/>
              </w:rPr>
            </w:pPr>
            <w:r w:rsidRPr="00627E2A">
              <w:rPr>
                <w:color w:val="002060"/>
              </w:rPr>
              <w:t>5623 PALESTRA SC.MEDIA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2DF85" w14:textId="77777777" w:rsidR="00447E77" w:rsidRPr="00627E2A" w:rsidRDefault="00447E77" w:rsidP="00BF7C20">
            <w:pPr>
              <w:pStyle w:val="rowtabella0"/>
              <w:rPr>
                <w:color w:val="002060"/>
              </w:rPr>
            </w:pPr>
            <w:r w:rsidRPr="00627E2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5DA5E" w14:textId="77777777" w:rsidR="00447E77" w:rsidRPr="00627E2A" w:rsidRDefault="00447E77" w:rsidP="00BF7C20">
            <w:pPr>
              <w:pStyle w:val="rowtabella0"/>
              <w:rPr>
                <w:color w:val="002060"/>
              </w:rPr>
            </w:pPr>
            <w:r w:rsidRPr="00627E2A">
              <w:rPr>
                <w:color w:val="002060"/>
              </w:rPr>
              <w:t>VIA PIRANDELLO</w:t>
            </w:r>
          </w:p>
        </w:tc>
      </w:tr>
      <w:tr w:rsidR="00447E77" w:rsidRPr="00627E2A" w14:paraId="6F71AF9B"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014ED3" w14:textId="77777777" w:rsidR="00447E77" w:rsidRPr="00627E2A" w:rsidRDefault="00447E77" w:rsidP="00BF7C20">
            <w:pPr>
              <w:pStyle w:val="rowtabella0"/>
              <w:rPr>
                <w:color w:val="002060"/>
              </w:rPr>
            </w:pPr>
            <w:r w:rsidRPr="00627E2A">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39E054" w14:textId="77777777" w:rsidR="00447E77" w:rsidRPr="00627E2A" w:rsidRDefault="00447E77" w:rsidP="00BF7C20">
            <w:pPr>
              <w:pStyle w:val="rowtabella0"/>
              <w:rPr>
                <w:color w:val="002060"/>
              </w:rPr>
            </w:pPr>
            <w:r w:rsidRPr="00627E2A">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5FAAAA" w14:textId="77777777" w:rsidR="00447E77" w:rsidRPr="00627E2A" w:rsidRDefault="00447E77" w:rsidP="00BF7C20">
            <w:pPr>
              <w:pStyle w:val="rowtabella0"/>
              <w:jc w:val="center"/>
              <w:rPr>
                <w:color w:val="002060"/>
              </w:rPr>
            </w:pPr>
            <w:r w:rsidRPr="00627E2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2325C9" w14:textId="77777777" w:rsidR="00447E77" w:rsidRPr="00627E2A" w:rsidRDefault="00447E77" w:rsidP="00BF7C20">
            <w:pPr>
              <w:pStyle w:val="rowtabella0"/>
              <w:rPr>
                <w:color w:val="002060"/>
              </w:rPr>
            </w:pPr>
            <w:r w:rsidRPr="00627E2A">
              <w:rPr>
                <w:color w:val="002060"/>
              </w:rPr>
              <w:t>28/01/2024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6D4452" w14:textId="77777777" w:rsidR="00447E77" w:rsidRPr="00627E2A" w:rsidRDefault="00447E77" w:rsidP="00BF7C20">
            <w:pPr>
              <w:pStyle w:val="rowtabella0"/>
              <w:rPr>
                <w:color w:val="002060"/>
              </w:rPr>
            </w:pPr>
            <w:r w:rsidRPr="00627E2A">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E2CF64" w14:textId="77777777" w:rsidR="00447E77" w:rsidRPr="00627E2A" w:rsidRDefault="00447E77" w:rsidP="00BF7C20">
            <w:pPr>
              <w:pStyle w:val="rowtabella0"/>
              <w:rPr>
                <w:color w:val="002060"/>
              </w:rPr>
            </w:pPr>
            <w:r w:rsidRPr="00627E2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AF264" w14:textId="77777777" w:rsidR="00447E77" w:rsidRPr="00627E2A" w:rsidRDefault="00447E77" w:rsidP="00BF7C20">
            <w:pPr>
              <w:pStyle w:val="rowtabella0"/>
              <w:rPr>
                <w:color w:val="002060"/>
              </w:rPr>
            </w:pPr>
            <w:r w:rsidRPr="00627E2A">
              <w:rPr>
                <w:color w:val="002060"/>
              </w:rPr>
              <w:t>VIA LORETO</w:t>
            </w:r>
          </w:p>
        </w:tc>
      </w:tr>
      <w:tr w:rsidR="00447E77" w:rsidRPr="00627E2A" w14:paraId="3DF48935"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6ABFDF" w14:textId="77777777" w:rsidR="00447E77" w:rsidRPr="00627E2A" w:rsidRDefault="00447E77" w:rsidP="00BF7C20">
            <w:pPr>
              <w:pStyle w:val="rowtabella0"/>
              <w:rPr>
                <w:color w:val="002060"/>
              </w:rPr>
            </w:pPr>
            <w:r w:rsidRPr="00627E2A">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FC3DF" w14:textId="77777777" w:rsidR="00447E77" w:rsidRPr="00627E2A" w:rsidRDefault="00447E77" w:rsidP="00BF7C20">
            <w:pPr>
              <w:pStyle w:val="rowtabella0"/>
              <w:rPr>
                <w:color w:val="002060"/>
              </w:rPr>
            </w:pPr>
            <w:r w:rsidRPr="00627E2A">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1A3792" w14:textId="77777777" w:rsidR="00447E77" w:rsidRPr="00627E2A" w:rsidRDefault="00447E77" w:rsidP="00BF7C20">
            <w:pPr>
              <w:pStyle w:val="rowtabella0"/>
              <w:jc w:val="center"/>
              <w:rPr>
                <w:color w:val="002060"/>
              </w:rPr>
            </w:pPr>
            <w:r w:rsidRPr="00627E2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2DC04" w14:textId="77777777" w:rsidR="00447E77" w:rsidRPr="00627E2A" w:rsidRDefault="00447E77" w:rsidP="00BF7C20">
            <w:pPr>
              <w:pStyle w:val="rowtabella0"/>
              <w:rPr>
                <w:color w:val="002060"/>
              </w:rPr>
            </w:pPr>
            <w:r w:rsidRPr="00627E2A">
              <w:rPr>
                <w:color w:val="002060"/>
              </w:rPr>
              <w:t>28/01/2024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F6896" w14:textId="77777777" w:rsidR="00447E77" w:rsidRPr="00627E2A" w:rsidRDefault="00447E77" w:rsidP="00BF7C20">
            <w:pPr>
              <w:pStyle w:val="rowtabella0"/>
              <w:rPr>
                <w:color w:val="002060"/>
              </w:rPr>
            </w:pPr>
            <w:r w:rsidRPr="00627E2A">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C01E1" w14:textId="77777777" w:rsidR="00447E77" w:rsidRPr="00627E2A" w:rsidRDefault="00447E77" w:rsidP="00BF7C20">
            <w:pPr>
              <w:pStyle w:val="rowtabella0"/>
              <w:rPr>
                <w:color w:val="002060"/>
              </w:rPr>
            </w:pPr>
            <w:r w:rsidRPr="00627E2A">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10835" w14:textId="77777777" w:rsidR="00447E77" w:rsidRPr="00627E2A" w:rsidRDefault="00447E77" w:rsidP="00BF7C20">
            <w:pPr>
              <w:pStyle w:val="rowtabella0"/>
              <w:rPr>
                <w:color w:val="002060"/>
              </w:rPr>
            </w:pPr>
            <w:r w:rsidRPr="00627E2A">
              <w:rPr>
                <w:color w:val="002060"/>
              </w:rPr>
              <w:t>VIA FRATELLI CERVI</w:t>
            </w:r>
          </w:p>
        </w:tc>
      </w:tr>
    </w:tbl>
    <w:p w14:paraId="694099AE" w14:textId="77777777" w:rsidR="00447E77" w:rsidRPr="00627E2A" w:rsidRDefault="00447E77" w:rsidP="00447E77">
      <w:pPr>
        <w:pStyle w:val="breakline"/>
        <w:rPr>
          <w:rFonts w:eastAsiaTheme="minorEastAsia"/>
          <w:color w:val="002060"/>
        </w:rPr>
      </w:pPr>
    </w:p>
    <w:p w14:paraId="6E54A9D6" w14:textId="77777777" w:rsidR="00447E77" w:rsidRPr="00627E2A" w:rsidRDefault="00447E77" w:rsidP="00447E77">
      <w:pPr>
        <w:pStyle w:val="breakline"/>
        <w:rPr>
          <w:color w:val="002060"/>
        </w:rPr>
      </w:pPr>
    </w:p>
    <w:p w14:paraId="410459B9" w14:textId="77777777" w:rsidR="00447E77" w:rsidRPr="00627E2A" w:rsidRDefault="00447E77" w:rsidP="00447E77">
      <w:pPr>
        <w:pStyle w:val="breakline"/>
        <w:rPr>
          <w:color w:val="002060"/>
        </w:rPr>
      </w:pPr>
    </w:p>
    <w:p w14:paraId="5EF2E619" w14:textId="77777777" w:rsidR="00447E77" w:rsidRPr="00627E2A" w:rsidRDefault="00447E77" w:rsidP="00447E77">
      <w:pPr>
        <w:pStyle w:val="sottotitolocampionato10"/>
        <w:rPr>
          <w:color w:val="002060"/>
        </w:rPr>
      </w:pPr>
      <w:r w:rsidRPr="00627E2A">
        <w:rPr>
          <w:color w:val="002060"/>
        </w:rPr>
        <w:t>GIRONE SA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447E77" w:rsidRPr="00627E2A" w14:paraId="42A1CD81"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22965"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AD923"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8FE8F"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AB4E6"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ACCA0"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8CD45"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7C447"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6678EBE1"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55B56A" w14:textId="77777777" w:rsidR="00447E77" w:rsidRPr="00627E2A" w:rsidRDefault="00447E77" w:rsidP="00BF7C20">
            <w:pPr>
              <w:pStyle w:val="rowtabella0"/>
              <w:rPr>
                <w:color w:val="002060"/>
              </w:rPr>
            </w:pPr>
            <w:r w:rsidRPr="00627E2A">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1D7E65" w14:textId="77777777" w:rsidR="00447E77" w:rsidRPr="00627E2A" w:rsidRDefault="00447E77" w:rsidP="00BF7C20">
            <w:pPr>
              <w:pStyle w:val="rowtabella0"/>
              <w:rPr>
                <w:color w:val="002060"/>
              </w:rPr>
            </w:pPr>
            <w:r w:rsidRPr="00627E2A">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6CF32" w14:textId="77777777" w:rsidR="00447E77" w:rsidRPr="00627E2A" w:rsidRDefault="00447E77" w:rsidP="00BF7C20">
            <w:pPr>
              <w:pStyle w:val="rowtabella0"/>
              <w:jc w:val="center"/>
              <w:rPr>
                <w:color w:val="002060"/>
              </w:rPr>
            </w:pPr>
            <w:r w:rsidRPr="00627E2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77738" w14:textId="77777777" w:rsidR="00447E77" w:rsidRPr="00627E2A" w:rsidRDefault="00447E77" w:rsidP="00BF7C20">
            <w:pPr>
              <w:pStyle w:val="rowtabella0"/>
              <w:rPr>
                <w:color w:val="002060"/>
              </w:rPr>
            </w:pPr>
            <w:r w:rsidRPr="00627E2A">
              <w:rPr>
                <w:color w:val="002060"/>
              </w:rPr>
              <w:t>28/01/2024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5992D" w14:textId="77777777" w:rsidR="00447E77" w:rsidRPr="00627E2A" w:rsidRDefault="00447E77" w:rsidP="00BF7C20">
            <w:pPr>
              <w:pStyle w:val="rowtabella0"/>
              <w:rPr>
                <w:color w:val="002060"/>
              </w:rPr>
            </w:pPr>
            <w:r w:rsidRPr="00627E2A">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23AAC" w14:textId="77777777" w:rsidR="00447E77" w:rsidRPr="00627E2A" w:rsidRDefault="00447E77" w:rsidP="00BF7C20">
            <w:pPr>
              <w:pStyle w:val="rowtabella0"/>
              <w:rPr>
                <w:color w:val="002060"/>
              </w:rPr>
            </w:pPr>
            <w:r w:rsidRPr="00627E2A">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1C4D6" w14:textId="77777777" w:rsidR="00447E77" w:rsidRPr="00627E2A" w:rsidRDefault="00447E77" w:rsidP="00BF7C20">
            <w:pPr>
              <w:pStyle w:val="rowtabella0"/>
              <w:rPr>
                <w:color w:val="002060"/>
              </w:rPr>
            </w:pPr>
            <w:r w:rsidRPr="00627E2A">
              <w:rPr>
                <w:color w:val="002060"/>
              </w:rPr>
              <w:t>VIA NAZARIO SAURO</w:t>
            </w:r>
          </w:p>
        </w:tc>
      </w:tr>
      <w:tr w:rsidR="00447E77" w:rsidRPr="00627E2A" w14:paraId="7B88A75D"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E0209" w14:textId="77777777" w:rsidR="00447E77" w:rsidRPr="00627E2A" w:rsidRDefault="00447E77" w:rsidP="00BF7C20">
            <w:pPr>
              <w:pStyle w:val="rowtabella0"/>
              <w:rPr>
                <w:color w:val="002060"/>
              </w:rPr>
            </w:pPr>
            <w:r w:rsidRPr="00627E2A">
              <w:rPr>
                <w:color w:val="002060"/>
              </w:rPr>
              <w:t>ITALSERVICE C5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A0F14D" w14:textId="77777777" w:rsidR="00447E77" w:rsidRPr="00627E2A" w:rsidRDefault="00447E77" w:rsidP="00BF7C20">
            <w:pPr>
              <w:pStyle w:val="rowtabella0"/>
              <w:rPr>
                <w:color w:val="002060"/>
              </w:rPr>
            </w:pPr>
            <w:r w:rsidRPr="00627E2A">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6159B" w14:textId="77777777" w:rsidR="00447E77" w:rsidRPr="00627E2A" w:rsidRDefault="00447E77" w:rsidP="00BF7C20">
            <w:pPr>
              <w:pStyle w:val="rowtabella0"/>
              <w:jc w:val="center"/>
              <w:rPr>
                <w:color w:val="002060"/>
              </w:rPr>
            </w:pPr>
            <w:r w:rsidRPr="00627E2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78DE2" w14:textId="77777777" w:rsidR="00447E77" w:rsidRPr="00627E2A" w:rsidRDefault="00447E77" w:rsidP="00BF7C20">
            <w:pPr>
              <w:pStyle w:val="rowtabella0"/>
              <w:rPr>
                <w:color w:val="002060"/>
              </w:rPr>
            </w:pPr>
            <w:r w:rsidRPr="00627E2A">
              <w:rPr>
                <w:color w:val="002060"/>
              </w:rPr>
              <w:t>28/01/2024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B083E" w14:textId="77777777" w:rsidR="00447E77" w:rsidRPr="00627E2A" w:rsidRDefault="00447E77" w:rsidP="00BF7C20">
            <w:pPr>
              <w:pStyle w:val="rowtabella0"/>
              <w:rPr>
                <w:color w:val="002060"/>
              </w:rPr>
            </w:pPr>
            <w:r w:rsidRPr="00627E2A">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81700" w14:textId="77777777" w:rsidR="00447E77" w:rsidRPr="00627E2A" w:rsidRDefault="00447E77" w:rsidP="00BF7C20">
            <w:pPr>
              <w:pStyle w:val="rowtabella0"/>
              <w:rPr>
                <w:color w:val="002060"/>
              </w:rPr>
            </w:pPr>
            <w:r w:rsidRPr="00627E2A">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74B19" w14:textId="77777777" w:rsidR="00447E77" w:rsidRPr="00627E2A" w:rsidRDefault="00447E77" w:rsidP="00BF7C20">
            <w:pPr>
              <w:pStyle w:val="rowtabella0"/>
              <w:rPr>
                <w:color w:val="002060"/>
              </w:rPr>
            </w:pPr>
            <w:r w:rsidRPr="00627E2A">
              <w:rPr>
                <w:color w:val="002060"/>
              </w:rPr>
              <w:t>VIA MAZZINI</w:t>
            </w:r>
          </w:p>
        </w:tc>
      </w:tr>
    </w:tbl>
    <w:p w14:paraId="44899E36" w14:textId="77777777" w:rsidR="00447E77" w:rsidRPr="00627E2A" w:rsidRDefault="00447E77" w:rsidP="00447E77">
      <w:pPr>
        <w:pStyle w:val="breakline"/>
        <w:rPr>
          <w:rFonts w:eastAsiaTheme="minorEastAsia"/>
          <w:color w:val="002060"/>
        </w:rPr>
      </w:pPr>
    </w:p>
    <w:p w14:paraId="6E87538F" w14:textId="77777777" w:rsidR="00447E77" w:rsidRPr="00627E2A" w:rsidRDefault="00447E77" w:rsidP="00447E77">
      <w:pPr>
        <w:pStyle w:val="breakline"/>
        <w:rPr>
          <w:color w:val="002060"/>
        </w:rPr>
      </w:pPr>
    </w:p>
    <w:p w14:paraId="589D7BE6" w14:textId="77777777" w:rsidR="00447E77" w:rsidRPr="00627E2A" w:rsidRDefault="00447E77" w:rsidP="00447E77">
      <w:pPr>
        <w:pStyle w:val="breakline"/>
        <w:rPr>
          <w:color w:val="002060"/>
        </w:rPr>
      </w:pPr>
    </w:p>
    <w:p w14:paraId="2CA71693" w14:textId="77777777" w:rsidR="00447E77" w:rsidRPr="00627E2A" w:rsidRDefault="00447E77" w:rsidP="00447E77">
      <w:pPr>
        <w:pStyle w:val="sottotitolocampionato10"/>
        <w:rPr>
          <w:color w:val="002060"/>
        </w:rPr>
      </w:pPr>
      <w:r w:rsidRPr="00627E2A">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447E77" w:rsidRPr="00627E2A" w14:paraId="74F0CFF8"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9CE16"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3DCCF"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AE198"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D4961"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4DAD0"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B4FD4"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25201"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18715C75"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67549A" w14:textId="77777777" w:rsidR="00447E77" w:rsidRPr="00627E2A" w:rsidRDefault="00447E77" w:rsidP="00BF7C20">
            <w:pPr>
              <w:pStyle w:val="rowtabella0"/>
              <w:rPr>
                <w:color w:val="002060"/>
              </w:rPr>
            </w:pPr>
            <w:r w:rsidRPr="00627E2A">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58D5B" w14:textId="77777777" w:rsidR="00447E77" w:rsidRPr="00627E2A" w:rsidRDefault="00447E77" w:rsidP="00BF7C20">
            <w:pPr>
              <w:pStyle w:val="rowtabella0"/>
              <w:rPr>
                <w:color w:val="002060"/>
              </w:rPr>
            </w:pPr>
            <w:r w:rsidRPr="00627E2A">
              <w:rPr>
                <w:color w:val="002060"/>
              </w:rPr>
              <w:t>AMICI DEL CENTROSOCIOsq.B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CCE19" w14:textId="77777777" w:rsidR="00447E77" w:rsidRPr="00627E2A" w:rsidRDefault="00447E77" w:rsidP="00BF7C20">
            <w:pPr>
              <w:pStyle w:val="rowtabella0"/>
              <w:jc w:val="center"/>
              <w:rPr>
                <w:color w:val="002060"/>
              </w:rPr>
            </w:pPr>
            <w:r w:rsidRPr="00627E2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6B809B" w14:textId="77777777" w:rsidR="00447E77" w:rsidRPr="00627E2A" w:rsidRDefault="00447E77" w:rsidP="00BF7C20">
            <w:pPr>
              <w:pStyle w:val="rowtabella0"/>
              <w:rPr>
                <w:color w:val="002060"/>
              </w:rPr>
            </w:pPr>
            <w:r w:rsidRPr="00627E2A">
              <w:rPr>
                <w:color w:val="002060"/>
              </w:rPr>
              <w:t>27/01/2024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186E2" w14:textId="77777777" w:rsidR="00447E77" w:rsidRPr="00627E2A" w:rsidRDefault="00447E77" w:rsidP="00BF7C20">
            <w:pPr>
              <w:pStyle w:val="rowtabella0"/>
              <w:rPr>
                <w:color w:val="002060"/>
              </w:rPr>
            </w:pPr>
            <w:r w:rsidRPr="00627E2A">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07E5F" w14:textId="77777777" w:rsidR="00447E77" w:rsidRPr="00627E2A" w:rsidRDefault="00447E77" w:rsidP="00BF7C20">
            <w:pPr>
              <w:pStyle w:val="rowtabella0"/>
              <w:rPr>
                <w:color w:val="002060"/>
              </w:rPr>
            </w:pPr>
            <w:r w:rsidRPr="00627E2A">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CB611" w14:textId="77777777" w:rsidR="00447E77" w:rsidRPr="00627E2A" w:rsidRDefault="00447E77" w:rsidP="00BF7C20">
            <w:pPr>
              <w:pStyle w:val="rowtabella0"/>
              <w:rPr>
                <w:color w:val="002060"/>
              </w:rPr>
            </w:pPr>
            <w:r w:rsidRPr="00627E2A">
              <w:rPr>
                <w:color w:val="002060"/>
              </w:rPr>
              <w:t>VIA ALDO MORO</w:t>
            </w:r>
          </w:p>
        </w:tc>
      </w:tr>
      <w:tr w:rsidR="00447E77" w:rsidRPr="00627E2A" w14:paraId="13290979"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F4A369" w14:textId="77777777" w:rsidR="00447E77" w:rsidRPr="00627E2A" w:rsidRDefault="00447E77" w:rsidP="00BF7C20">
            <w:pPr>
              <w:pStyle w:val="rowtabella0"/>
              <w:rPr>
                <w:color w:val="002060"/>
              </w:rPr>
            </w:pPr>
            <w:r w:rsidRPr="00627E2A">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2DC1BE" w14:textId="77777777" w:rsidR="00447E77" w:rsidRPr="00627E2A" w:rsidRDefault="00447E77" w:rsidP="00BF7C20">
            <w:pPr>
              <w:pStyle w:val="rowtabella0"/>
              <w:rPr>
                <w:color w:val="002060"/>
              </w:rPr>
            </w:pPr>
            <w:r w:rsidRPr="00627E2A">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E849E" w14:textId="77777777" w:rsidR="00447E77" w:rsidRPr="00627E2A" w:rsidRDefault="00447E77" w:rsidP="00BF7C20">
            <w:pPr>
              <w:pStyle w:val="rowtabella0"/>
              <w:jc w:val="center"/>
              <w:rPr>
                <w:color w:val="002060"/>
              </w:rPr>
            </w:pPr>
            <w:r w:rsidRPr="00627E2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27F21" w14:textId="77777777" w:rsidR="00447E77" w:rsidRPr="00627E2A" w:rsidRDefault="00447E77" w:rsidP="00BF7C20">
            <w:pPr>
              <w:pStyle w:val="rowtabella0"/>
              <w:rPr>
                <w:color w:val="002060"/>
              </w:rPr>
            </w:pPr>
            <w:r w:rsidRPr="00627E2A">
              <w:rPr>
                <w:color w:val="002060"/>
              </w:rPr>
              <w:t>28/01/2024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41E1B" w14:textId="77777777" w:rsidR="00447E77" w:rsidRPr="00627E2A" w:rsidRDefault="00447E77" w:rsidP="00BF7C20">
            <w:pPr>
              <w:pStyle w:val="rowtabella0"/>
              <w:rPr>
                <w:color w:val="002060"/>
              </w:rPr>
            </w:pPr>
            <w:r w:rsidRPr="00627E2A">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3DB3C" w14:textId="77777777" w:rsidR="00447E77" w:rsidRPr="00627E2A" w:rsidRDefault="00447E77" w:rsidP="00BF7C20">
            <w:pPr>
              <w:pStyle w:val="rowtabella0"/>
              <w:rPr>
                <w:color w:val="002060"/>
              </w:rPr>
            </w:pPr>
            <w:r w:rsidRPr="00627E2A">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E5614" w14:textId="77777777" w:rsidR="00447E77" w:rsidRPr="00627E2A" w:rsidRDefault="00447E77" w:rsidP="00BF7C20">
            <w:pPr>
              <w:pStyle w:val="rowtabella0"/>
              <w:rPr>
                <w:color w:val="002060"/>
              </w:rPr>
            </w:pPr>
            <w:r w:rsidRPr="00627E2A">
              <w:rPr>
                <w:color w:val="002060"/>
              </w:rPr>
              <w:t>VIA VERDI</w:t>
            </w:r>
          </w:p>
        </w:tc>
      </w:tr>
    </w:tbl>
    <w:p w14:paraId="285D1005" w14:textId="77777777" w:rsidR="00447E77" w:rsidRPr="00627E2A" w:rsidRDefault="00447E77" w:rsidP="00447E77">
      <w:pPr>
        <w:pStyle w:val="breakline"/>
        <w:rPr>
          <w:rFonts w:eastAsiaTheme="minorEastAsia"/>
          <w:color w:val="002060"/>
        </w:rPr>
      </w:pPr>
    </w:p>
    <w:p w14:paraId="153C57FA" w14:textId="77777777" w:rsidR="00447E77" w:rsidRPr="00627E2A" w:rsidRDefault="00447E77" w:rsidP="00447E77">
      <w:pPr>
        <w:pStyle w:val="breakline"/>
        <w:rPr>
          <w:color w:val="002060"/>
        </w:rPr>
      </w:pPr>
    </w:p>
    <w:p w14:paraId="4707C239" w14:textId="77777777" w:rsidR="00447E77" w:rsidRPr="00627E2A" w:rsidRDefault="00447E77" w:rsidP="00447E77">
      <w:pPr>
        <w:pStyle w:val="breakline"/>
        <w:rPr>
          <w:color w:val="002060"/>
        </w:rPr>
      </w:pPr>
    </w:p>
    <w:p w14:paraId="0FB2EB96" w14:textId="77777777" w:rsidR="00447E77" w:rsidRPr="00627E2A" w:rsidRDefault="00447E77" w:rsidP="00447E77">
      <w:pPr>
        <w:pStyle w:val="sottotitolocampionato10"/>
        <w:rPr>
          <w:color w:val="002060"/>
        </w:rPr>
      </w:pPr>
      <w:r w:rsidRPr="00627E2A">
        <w:rPr>
          <w:color w:val="002060"/>
        </w:rPr>
        <w:t>GIRONE SC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7"/>
        <w:gridCol w:w="385"/>
        <w:gridCol w:w="898"/>
        <w:gridCol w:w="1198"/>
        <w:gridCol w:w="1543"/>
        <w:gridCol w:w="1568"/>
      </w:tblGrid>
      <w:tr w:rsidR="00447E77" w:rsidRPr="00627E2A" w14:paraId="2860BA08"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49C07"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29DC5"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779E"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8B55A"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20613"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FF293"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9CBEB"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43F7923A"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CD9F92" w14:textId="77777777" w:rsidR="00447E77" w:rsidRPr="00627E2A" w:rsidRDefault="00447E77" w:rsidP="00BF7C20">
            <w:pPr>
              <w:pStyle w:val="rowtabella0"/>
              <w:rPr>
                <w:color w:val="002060"/>
              </w:rPr>
            </w:pPr>
            <w:r w:rsidRPr="00627E2A">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F75A2" w14:textId="77777777" w:rsidR="00447E77" w:rsidRPr="00627E2A" w:rsidRDefault="00447E77" w:rsidP="00BF7C20">
            <w:pPr>
              <w:pStyle w:val="rowtabella0"/>
              <w:rPr>
                <w:color w:val="002060"/>
              </w:rPr>
            </w:pPr>
            <w:r w:rsidRPr="00627E2A">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0C0A4" w14:textId="77777777" w:rsidR="00447E77" w:rsidRPr="00627E2A" w:rsidRDefault="00447E77" w:rsidP="00BF7C20">
            <w:pPr>
              <w:pStyle w:val="rowtabella0"/>
              <w:jc w:val="center"/>
              <w:rPr>
                <w:color w:val="002060"/>
              </w:rPr>
            </w:pPr>
            <w:r w:rsidRPr="00627E2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AFF90" w14:textId="77777777" w:rsidR="00447E77" w:rsidRPr="00627E2A" w:rsidRDefault="00447E77" w:rsidP="00BF7C20">
            <w:pPr>
              <w:pStyle w:val="rowtabella0"/>
              <w:rPr>
                <w:color w:val="002060"/>
              </w:rPr>
            </w:pPr>
            <w:r w:rsidRPr="00627E2A">
              <w:rPr>
                <w:color w:val="002060"/>
              </w:rPr>
              <w:t>27/01/2024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B02B0" w14:textId="77777777" w:rsidR="00447E77" w:rsidRPr="00627E2A" w:rsidRDefault="00447E77" w:rsidP="00BF7C20">
            <w:pPr>
              <w:pStyle w:val="rowtabella0"/>
              <w:rPr>
                <w:color w:val="002060"/>
              </w:rPr>
            </w:pPr>
            <w:r w:rsidRPr="00627E2A">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30FCD" w14:textId="77777777" w:rsidR="00447E77" w:rsidRPr="00627E2A" w:rsidRDefault="00447E77" w:rsidP="00BF7C20">
            <w:pPr>
              <w:pStyle w:val="rowtabella0"/>
              <w:rPr>
                <w:color w:val="002060"/>
              </w:rPr>
            </w:pPr>
            <w:r w:rsidRPr="00627E2A">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1FA9A" w14:textId="77777777" w:rsidR="00447E77" w:rsidRPr="00627E2A" w:rsidRDefault="00447E77" w:rsidP="00BF7C20">
            <w:pPr>
              <w:pStyle w:val="rowtabella0"/>
              <w:rPr>
                <w:color w:val="002060"/>
              </w:rPr>
            </w:pPr>
            <w:r w:rsidRPr="00627E2A">
              <w:rPr>
                <w:color w:val="002060"/>
              </w:rPr>
              <w:t>LOC.MONTEROCCO VIA A.MANCINI</w:t>
            </w:r>
          </w:p>
        </w:tc>
      </w:tr>
      <w:tr w:rsidR="00447E77" w:rsidRPr="00627E2A" w14:paraId="6D520C62" w14:textId="77777777" w:rsidTr="00BF7C2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B1A254" w14:textId="77777777" w:rsidR="00447E77" w:rsidRPr="00627E2A" w:rsidRDefault="00447E77" w:rsidP="00BF7C20">
            <w:pPr>
              <w:pStyle w:val="rowtabella0"/>
              <w:rPr>
                <w:color w:val="002060"/>
              </w:rPr>
            </w:pPr>
            <w:r w:rsidRPr="00627E2A">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AD14A2" w14:textId="77777777" w:rsidR="00447E77" w:rsidRPr="00627E2A" w:rsidRDefault="00447E77" w:rsidP="00BF7C20">
            <w:pPr>
              <w:pStyle w:val="rowtabella0"/>
              <w:rPr>
                <w:color w:val="002060"/>
              </w:rPr>
            </w:pPr>
            <w:r w:rsidRPr="00627E2A">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FD5375" w14:textId="77777777" w:rsidR="00447E77" w:rsidRPr="00627E2A" w:rsidRDefault="00447E77" w:rsidP="00BF7C20">
            <w:pPr>
              <w:pStyle w:val="rowtabella0"/>
              <w:jc w:val="center"/>
              <w:rPr>
                <w:color w:val="002060"/>
              </w:rPr>
            </w:pPr>
            <w:r w:rsidRPr="00627E2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7789B8" w14:textId="77777777" w:rsidR="00447E77" w:rsidRPr="00627E2A" w:rsidRDefault="00447E77" w:rsidP="00BF7C20">
            <w:pPr>
              <w:pStyle w:val="rowtabella0"/>
              <w:rPr>
                <w:color w:val="002060"/>
              </w:rPr>
            </w:pPr>
            <w:r w:rsidRPr="00627E2A">
              <w:rPr>
                <w:color w:val="002060"/>
              </w:rPr>
              <w:t>27/01/2024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EB25FF" w14:textId="77777777" w:rsidR="00447E77" w:rsidRPr="00627E2A" w:rsidRDefault="00447E77" w:rsidP="00BF7C20">
            <w:pPr>
              <w:pStyle w:val="rowtabella0"/>
              <w:rPr>
                <w:color w:val="002060"/>
              </w:rPr>
            </w:pPr>
            <w:r w:rsidRPr="00627E2A">
              <w:rPr>
                <w:color w:val="002060"/>
              </w:rPr>
              <w:t>5737 CAMPO COMUNALE VECCHIO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1D6C6D" w14:textId="77777777" w:rsidR="00447E77" w:rsidRPr="00627E2A" w:rsidRDefault="00447E77" w:rsidP="00BF7C20">
            <w:pPr>
              <w:pStyle w:val="rowtabella0"/>
              <w:rPr>
                <w:color w:val="002060"/>
              </w:rPr>
            </w:pPr>
            <w:r w:rsidRPr="00627E2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53B54" w14:textId="77777777" w:rsidR="00447E77" w:rsidRPr="00627E2A" w:rsidRDefault="00447E77" w:rsidP="00BF7C20">
            <w:pPr>
              <w:pStyle w:val="rowtabella0"/>
              <w:rPr>
                <w:color w:val="002060"/>
              </w:rPr>
            </w:pPr>
            <w:r w:rsidRPr="00627E2A">
              <w:rPr>
                <w:color w:val="002060"/>
              </w:rPr>
              <w:t>VIA ASPOROMONTE</w:t>
            </w:r>
          </w:p>
        </w:tc>
      </w:tr>
      <w:tr w:rsidR="00447E77" w:rsidRPr="00627E2A" w14:paraId="47602F5C"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B20A01" w14:textId="77777777" w:rsidR="00447E77" w:rsidRPr="00627E2A" w:rsidRDefault="00447E77" w:rsidP="00BF7C20">
            <w:pPr>
              <w:pStyle w:val="rowtabella0"/>
              <w:rPr>
                <w:color w:val="002060"/>
              </w:rPr>
            </w:pPr>
            <w:r w:rsidRPr="00627E2A">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6B2AF" w14:textId="77777777" w:rsidR="00447E77" w:rsidRPr="00627E2A" w:rsidRDefault="00447E77" w:rsidP="00BF7C20">
            <w:pPr>
              <w:pStyle w:val="rowtabella0"/>
              <w:rPr>
                <w:color w:val="002060"/>
              </w:rPr>
            </w:pPr>
            <w:r w:rsidRPr="00627E2A">
              <w:rPr>
                <w:color w:val="002060"/>
              </w:rPr>
              <w:t>RECANATI CALCIO A 5 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1DA30" w14:textId="77777777" w:rsidR="00447E77" w:rsidRPr="00627E2A" w:rsidRDefault="00447E77" w:rsidP="00BF7C20">
            <w:pPr>
              <w:pStyle w:val="rowtabella0"/>
              <w:jc w:val="center"/>
              <w:rPr>
                <w:color w:val="002060"/>
              </w:rPr>
            </w:pPr>
            <w:r w:rsidRPr="00627E2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C2B97" w14:textId="77777777" w:rsidR="00447E77" w:rsidRPr="00627E2A" w:rsidRDefault="00447E77" w:rsidP="00BF7C20">
            <w:pPr>
              <w:pStyle w:val="rowtabella0"/>
              <w:rPr>
                <w:color w:val="002060"/>
              </w:rPr>
            </w:pPr>
            <w:r w:rsidRPr="00627E2A">
              <w:rPr>
                <w:color w:val="002060"/>
              </w:rPr>
              <w:t>28/01/2024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13CFD" w14:textId="77777777" w:rsidR="00447E77" w:rsidRPr="00627E2A" w:rsidRDefault="00447E77" w:rsidP="00BF7C20">
            <w:pPr>
              <w:pStyle w:val="rowtabella0"/>
              <w:rPr>
                <w:color w:val="002060"/>
              </w:rPr>
            </w:pPr>
            <w:r w:rsidRPr="00627E2A">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D7692" w14:textId="77777777" w:rsidR="00447E77" w:rsidRPr="00627E2A" w:rsidRDefault="00447E77" w:rsidP="00BF7C20">
            <w:pPr>
              <w:pStyle w:val="rowtabella0"/>
              <w:rPr>
                <w:color w:val="002060"/>
              </w:rPr>
            </w:pPr>
            <w:r w:rsidRPr="00627E2A">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3AB5E0" w14:textId="77777777" w:rsidR="00447E77" w:rsidRPr="00627E2A" w:rsidRDefault="00447E77" w:rsidP="00BF7C20">
            <w:pPr>
              <w:pStyle w:val="rowtabella0"/>
              <w:rPr>
                <w:color w:val="002060"/>
              </w:rPr>
            </w:pPr>
            <w:r w:rsidRPr="00627E2A">
              <w:rPr>
                <w:color w:val="002060"/>
              </w:rPr>
              <w:t>VIA E.MATTEI</w:t>
            </w:r>
          </w:p>
        </w:tc>
      </w:tr>
    </w:tbl>
    <w:p w14:paraId="63D82706" w14:textId="77777777" w:rsidR="00447E77" w:rsidRPr="00E01655" w:rsidRDefault="00447E77" w:rsidP="00764529">
      <w:pPr>
        <w:pStyle w:val="breakline"/>
        <w:rPr>
          <w:rFonts w:eastAsiaTheme="minorEastAsia"/>
          <w:color w:val="002060"/>
        </w:rPr>
      </w:pPr>
    </w:p>
    <w:p w14:paraId="0F73C647" w14:textId="77777777" w:rsidR="00764529" w:rsidRPr="00E01655" w:rsidRDefault="00764529" w:rsidP="00764529">
      <w:pPr>
        <w:pStyle w:val="breakline"/>
        <w:rPr>
          <w:color w:val="002060"/>
        </w:rPr>
      </w:pPr>
    </w:p>
    <w:p w14:paraId="678A4E2F" w14:textId="77777777" w:rsidR="00764529" w:rsidRPr="00E01655" w:rsidRDefault="00764529" w:rsidP="00764529">
      <w:pPr>
        <w:pStyle w:val="breakline"/>
        <w:rPr>
          <w:color w:val="002060"/>
        </w:rPr>
      </w:pPr>
    </w:p>
    <w:p w14:paraId="3FE64A59" w14:textId="77777777" w:rsidR="00764529" w:rsidRPr="00E01655" w:rsidRDefault="00764529" w:rsidP="00764529">
      <w:pPr>
        <w:pStyle w:val="titolocampionato0"/>
        <w:shd w:val="clear" w:color="auto" w:fill="CCCCCC"/>
        <w:spacing w:before="80" w:after="40"/>
        <w:rPr>
          <w:color w:val="002060"/>
        </w:rPr>
      </w:pPr>
      <w:r w:rsidRPr="00E01655">
        <w:rPr>
          <w:color w:val="002060"/>
        </w:rPr>
        <w:t>COPPA MARCHE C5 GIOV.SIMI FEMM</w:t>
      </w:r>
    </w:p>
    <w:p w14:paraId="00BF1A0B" w14:textId="77777777" w:rsidR="00764529" w:rsidRPr="00E01655" w:rsidRDefault="00764529" w:rsidP="00764529">
      <w:pPr>
        <w:pStyle w:val="titoloprinc0"/>
        <w:rPr>
          <w:color w:val="002060"/>
        </w:rPr>
      </w:pPr>
      <w:r w:rsidRPr="00E01655">
        <w:rPr>
          <w:color w:val="002060"/>
        </w:rPr>
        <w:t>VARIAZIONI AL PROGRAMMA GARE</w:t>
      </w:r>
    </w:p>
    <w:p w14:paraId="3E56C614" w14:textId="77777777" w:rsidR="00764529" w:rsidRPr="00E01655" w:rsidRDefault="00764529" w:rsidP="00764529">
      <w:pPr>
        <w:pStyle w:val="breakline"/>
        <w:rPr>
          <w:color w:val="002060"/>
        </w:rPr>
      </w:pPr>
    </w:p>
    <w:p w14:paraId="21F9BBF2" w14:textId="77777777" w:rsidR="00764529" w:rsidRPr="00E01655" w:rsidRDefault="00764529" w:rsidP="00764529">
      <w:pPr>
        <w:pStyle w:val="breakline"/>
        <w:rPr>
          <w:color w:val="002060"/>
        </w:rPr>
      </w:pPr>
    </w:p>
    <w:p w14:paraId="723A4DC8" w14:textId="77777777" w:rsidR="00764529" w:rsidRPr="00E01655" w:rsidRDefault="00764529" w:rsidP="00764529">
      <w:pPr>
        <w:pStyle w:val="sottotitolocampionato10"/>
        <w:rPr>
          <w:color w:val="002060"/>
        </w:rPr>
      </w:pPr>
      <w:r w:rsidRPr="00E0165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64529" w:rsidRPr="00E01655" w14:paraId="6719D386" w14:textId="77777777" w:rsidTr="00A90AE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6E379" w14:textId="77777777" w:rsidR="00764529" w:rsidRPr="00E01655" w:rsidRDefault="00764529" w:rsidP="00BF7C20">
            <w:pPr>
              <w:pStyle w:val="headertabella0"/>
              <w:rPr>
                <w:color w:val="002060"/>
              </w:rPr>
            </w:pPr>
            <w:r w:rsidRPr="00E0165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16F81" w14:textId="77777777" w:rsidR="00764529" w:rsidRPr="00E01655" w:rsidRDefault="00764529" w:rsidP="00BF7C20">
            <w:pPr>
              <w:pStyle w:val="headertabella0"/>
              <w:rPr>
                <w:color w:val="002060"/>
              </w:rPr>
            </w:pPr>
            <w:r w:rsidRPr="00E0165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F5378" w14:textId="77777777" w:rsidR="00764529" w:rsidRPr="00E01655" w:rsidRDefault="00764529" w:rsidP="00BF7C20">
            <w:pPr>
              <w:pStyle w:val="headertabella0"/>
              <w:rPr>
                <w:color w:val="002060"/>
              </w:rPr>
            </w:pPr>
            <w:r w:rsidRPr="00E0165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217DC" w14:textId="77777777" w:rsidR="00764529" w:rsidRPr="00E01655" w:rsidRDefault="00764529" w:rsidP="00BF7C20">
            <w:pPr>
              <w:pStyle w:val="headertabella0"/>
              <w:rPr>
                <w:color w:val="002060"/>
              </w:rPr>
            </w:pPr>
            <w:r w:rsidRPr="00E0165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A10AA" w14:textId="77777777" w:rsidR="00764529" w:rsidRPr="00E01655" w:rsidRDefault="00764529" w:rsidP="00BF7C20">
            <w:pPr>
              <w:pStyle w:val="headertabella0"/>
              <w:rPr>
                <w:color w:val="002060"/>
              </w:rPr>
            </w:pPr>
            <w:r w:rsidRPr="00E0165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E1702" w14:textId="77777777" w:rsidR="00764529" w:rsidRPr="00E01655" w:rsidRDefault="00764529" w:rsidP="00BF7C20">
            <w:pPr>
              <w:pStyle w:val="headertabella0"/>
              <w:rPr>
                <w:color w:val="002060"/>
              </w:rPr>
            </w:pPr>
            <w:r w:rsidRPr="00E0165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58BFB" w14:textId="77777777" w:rsidR="00764529" w:rsidRPr="00E01655" w:rsidRDefault="00764529" w:rsidP="00BF7C20">
            <w:pPr>
              <w:pStyle w:val="headertabella0"/>
              <w:rPr>
                <w:color w:val="002060"/>
              </w:rPr>
            </w:pPr>
            <w:r w:rsidRPr="00E0165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7F75E" w14:textId="77777777" w:rsidR="00764529" w:rsidRPr="00E01655" w:rsidRDefault="00764529" w:rsidP="00BF7C20">
            <w:pPr>
              <w:pStyle w:val="headertabella0"/>
              <w:rPr>
                <w:color w:val="002060"/>
              </w:rPr>
            </w:pPr>
            <w:r w:rsidRPr="00E01655">
              <w:rPr>
                <w:color w:val="002060"/>
              </w:rPr>
              <w:t>Impianto</w:t>
            </w:r>
          </w:p>
        </w:tc>
      </w:tr>
      <w:tr w:rsidR="00764529" w:rsidRPr="00E01655" w14:paraId="764B2768" w14:textId="77777777" w:rsidTr="00A90AE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979D" w14:textId="00EB3976" w:rsidR="00764529" w:rsidRPr="00A90AE8" w:rsidRDefault="00764529" w:rsidP="00BF7C20">
            <w:pPr>
              <w:pStyle w:val="rowtabella0"/>
              <w:rPr>
                <w:color w:val="002060"/>
                <w:highlight w:val="yellow"/>
              </w:rPr>
            </w:pPr>
            <w:r w:rsidRPr="00A90AE8">
              <w:rPr>
                <w:color w:val="002060"/>
                <w:highlight w:val="yellow"/>
              </w:rPr>
              <w:t>2</w:t>
            </w:r>
            <w:r w:rsidR="00A90AE8">
              <w:rPr>
                <w:color w:val="002060"/>
                <w:highlight w:val="yellow"/>
              </w:rPr>
              <w:t>7</w:t>
            </w:r>
            <w:r w:rsidRPr="00A90AE8">
              <w:rPr>
                <w:color w:val="002060"/>
                <w:highlight w:val="yellow"/>
              </w:rPr>
              <w:t>/01/2024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5D5E" w14:textId="77777777" w:rsidR="00764529" w:rsidRPr="00A90AE8" w:rsidRDefault="00764529" w:rsidP="00BF7C20">
            <w:pPr>
              <w:pStyle w:val="rowtabella0"/>
              <w:jc w:val="center"/>
              <w:rPr>
                <w:color w:val="002060"/>
                <w:highlight w:val="yellow"/>
              </w:rPr>
            </w:pPr>
            <w:r w:rsidRPr="00A90AE8">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B83D" w14:textId="77777777" w:rsidR="00764529" w:rsidRPr="00A90AE8" w:rsidRDefault="00764529" w:rsidP="00BF7C20">
            <w:pPr>
              <w:pStyle w:val="rowtabella0"/>
              <w:rPr>
                <w:color w:val="002060"/>
                <w:highlight w:val="yellow"/>
              </w:rPr>
            </w:pPr>
            <w:r w:rsidRPr="00A90AE8">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D4E0" w14:textId="77777777" w:rsidR="00764529" w:rsidRPr="00A90AE8" w:rsidRDefault="00764529" w:rsidP="00BF7C20">
            <w:pPr>
              <w:pStyle w:val="rowtabella0"/>
              <w:rPr>
                <w:color w:val="002060"/>
                <w:highlight w:val="yellow"/>
              </w:rPr>
            </w:pPr>
            <w:r w:rsidRPr="00A90AE8">
              <w:rPr>
                <w:color w:val="002060"/>
                <w:highlight w:val="yellow"/>
              </w:rPr>
              <w:t>CALDAROLA G.N.C.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719D" w14:textId="7EEB4454" w:rsidR="00764529" w:rsidRPr="00E01655" w:rsidRDefault="00A90AE8" w:rsidP="00BF7C20">
            <w:pPr>
              <w:pStyle w:val="rowtabella0"/>
              <w:rPr>
                <w:color w:val="002060"/>
              </w:rPr>
            </w:pPr>
            <w:r>
              <w:rPr>
                <w:color w:val="002060"/>
              </w:rPr>
              <w:t>28</w:t>
            </w:r>
            <w:r w:rsidR="00764529" w:rsidRPr="00E01655">
              <w:rPr>
                <w:color w:val="002060"/>
              </w:rPr>
              <w:t>/</w:t>
            </w:r>
            <w:r>
              <w:rPr>
                <w:color w:val="002060"/>
              </w:rPr>
              <w:t>01</w:t>
            </w:r>
            <w:r w:rsidR="00764529" w:rsidRPr="00E01655">
              <w:rPr>
                <w:color w:val="002060"/>
              </w:rPr>
              <w:t>/202</w:t>
            </w:r>
            <w:r>
              <w:rPr>
                <w:color w:val="002060"/>
              </w:rPr>
              <w:t>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5E84" w14:textId="78A8A315" w:rsidR="00764529" w:rsidRPr="00E01655" w:rsidRDefault="00A90AE8" w:rsidP="00BF7C20">
            <w:pPr>
              <w:pStyle w:val="rowtabella0"/>
              <w:jc w:val="center"/>
              <w:rPr>
                <w:color w:val="002060"/>
              </w:rPr>
            </w:pPr>
            <w:r w:rsidRPr="00A90AE8">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B68F" w14:textId="7992A621" w:rsidR="00764529" w:rsidRPr="00A90AE8" w:rsidRDefault="00A90AE8" w:rsidP="00A90AE8">
            <w:pPr>
              <w:jc w:val="center"/>
              <w:rPr>
                <w:rFonts w:ascii="Arial" w:hAnsi="Arial" w:cs="Arial"/>
                <w:color w:val="002060"/>
                <w:sz w:val="12"/>
                <w:szCs w:val="12"/>
              </w:rPr>
            </w:pPr>
            <w:r w:rsidRPr="00A90AE8">
              <w:rPr>
                <w:rFonts w:ascii="Arial" w:hAnsi="Arial" w:cs="Arial"/>
                <w:color w:val="002060"/>
                <w:sz w:val="12"/>
                <w:szCs w:val="12"/>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6629" w14:textId="77777777" w:rsidR="00764529" w:rsidRPr="00E01655" w:rsidRDefault="00764529" w:rsidP="00BF7C20">
            <w:pPr>
              <w:rPr>
                <w:color w:val="002060"/>
              </w:rPr>
            </w:pPr>
          </w:p>
        </w:tc>
      </w:tr>
    </w:tbl>
    <w:p w14:paraId="51C27068" w14:textId="77777777" w:rsidR="00764529" w:rsidRPr="00E01655" w:rsidRDefault="00764529" w:rsidP="00764529">
      <w:pPr>
        <w:pStyle w:val="breakline"/>
        <w:rPr>
          <w:rFonts w:eastAsiaTheme="minorEastAsia"/>
          <w:color w:val="002060"/>
        </w:rPr>
      </w:pPr>
    </w:p>
    <w:p w14:paraId="2B5F18F4" w14:textId="77777777" w:rsidR="00764529" w:rsidRPr="00E01655" w:rsidRDefault="00764529" w:rsidP="00764529">
      <w:pPr>
        <w:pStyle w:val="breakline"/>
        <w:rPr>
          <w:color w:val="002060"/>
        </w:rPr>
      </w:pPr>
    </w:p>
    <w:p w14:paraId="7A4D13F1" w14:textId="77777777" w:rsidR="00764529" w:rsidRPr="00E01655" w:rsidRDefault="00764529" w:rsidP="00764529">
      <w:pPr>
        <w:pStyle w:val="titoloprinc0"/>
        <w:rPr>
          <w:color w:val="002060"/>
        </w:rPr>
      </w:pPr>
      <w:r w:rsidRPr="00E01655">
        <w:rPr>
          <w:color w:val="002060"/>
        </w:rPr>
        <w:t>RISULTATI</w:t>
      </w:r>
    </w:p>
    <w:p w14:paraId="7A02F371" w14:textId="77777777" w:rsidR="00764529" w:rsidRPr="00E01655" w:rsidRDefault="00764529" w:rsidP="00764529">
      <w:pPr>
        <w:pStyle w:val="breakline"/>
        <w:rPr>
          <w:color w:val="002060"/>
        </w:rPr>
      </w:pPr>
    </w:p>
    <w:p w14:paraId="5E422FA8" w14:textId="77777777" w:rsidR="00764529" w:rsidRPr="00E01655" w:rsidRDefault="00764529" w:rsidP="00764529">
      <w:pPr>
        <w:pStyle w:val="sottotitolocampionato10"/>
        <w:rPr>
          <w:color w:val="002060"/>
        </w:rPr>
      </w:pPr>
      <w:r w:rsidRPr="00E01655">
        <w:rPr>
          <w:color w:val="002060"/>
        </w:rPr>
        <w:t>RISULTATI UFFICIALI GARE DEL 20/01/2024</w:t>
      </w:r>
    </w:p>
    <w:p w14:paraId="34C67420" w14:textId="77777777" w:rsidR="00447E77" w:rsidRPr="00447E77" w:rsidRDefault="00447E77" w:rsidP="00447E77">
      <w:pPr>
        <w:pStyle w:val="sottotitolocampionato20"/>
        <w:spacing w:before="0" w:beforeAutospacing="0" w:after="0" w:afterAutospacing="0"/>
        <w:rPr>
          <w:rFonts w:ascii="Arial" w:hAnsi="Arial" w:cs="Arial"/>
          <w:color w:val="002060"/>
          <w:sz w:val="20"/>
          <w:szCs w:val="20"/>
        </w:rPr>
      </w:pPr>
      <w:r w:rsidRPr="00447E77">
        <w:rPr>
          <w:rFonts w:ascii="Arial" w:hAnsi="Arial" w:cs="Arial"/>
          <w:color w:val="002060"/>
          <w:sz w:val="20"/>
          <w:szCs w:val="20"/>
        </w:rPr>
        <w:t>Si trascrivono qui di seguito i risultati ufficiali delle gare disputate</w:t>
      </w:r>
    </w:p>
    <w:p w14:paraId="112C9C68" w14:textId="77777777" w:rsidR="00764529" w:rsidRPr="00E01655" w:rsidRDefault="00764529" w:rsidP="0076452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64529" w:rsidRPr="00E01655" w14:paraId="5589CD08" w14:textId="77777777" w:rsidTr="00BF7C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64529" w:rsidRPr="00E01655" w14:paraId="74D9087E" w14:textId="77777777" w:rsidTr="00BF7C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8EAEA" w14:textId="77777777" w:rsidR="00764529" w:rsidRPr="00E01655" w:rsidRDefault="00764529" w:rsidP="00BF7C20">
                  <w:pPr>
                    <w:pStyle w:val="headertabella0"/>
                    <w:rPr>
                      <w:color w:val="002060"/>
                    </w:rPr>
                  </w:pPr>
                  <w:r w:rsidRPr="00E01655">
                    <w:rPr>
                      <w:color w:val="002060"/>
                    </w:rPr>
                    <w:t>GIRONE A - 2 Giornata - R</w:t>
                  </w:r>
                </w:p>
              </w:tc>
            </w:tr>
            <w:tr w:rsidR="00764529" w:rsidRPr="00E01655" w14:paraId="4B4F5694" w14:textId="77777777" w:rsidTr="00BF7C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27C2C8" w14:textId="77777777" w:rsidR="00764529" w:rsidRPr="00E01655" w:rsidRDefault="00764529" w:rsidP="00BF7C20">
                  <w:pPr>
                    <w:pStyle w:val="rowtabella0"/>
                    <w:rPr>
                      <w:color w:val="002060"/>
                    </w:rPr>
                  </w:pPr>
                  <w:r w:rsidRPr="00E01655">
                    <w:rPr>
                      <w:color w:val="002060"/>
                    </w:rPr>
                    <w:t>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859FC" w14:textId="77777777" w:rsidR="00764529" w:rsidRPr="00E01655" w:rsidRDefault="00764529" w:rsidP="00BF7C20">
                  <w:pPr>
                    <w:pStyle w:val="rowtabella0"/>
                    <w:rPr>
                      <w:color w:val="002060"/>
                    </w:rPr>
                  </w:pPr>
                  <w:r w:rsidRPr="00E01655">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0DE88" w14:textId="77777777" w:rsidR="00764529" w:rsidRPr="00E01655" w:rsidRDefault="00764529" w:rsidP="00BF7C20">
                  <w:pPr>
                    <w:pStyle w:val="rowtabella0"/>
                    <w:jc w:val="center"/>
                    <w:rPr>
                      <w:color w:val="002060"/>
                    </w:rPr>
                  </w:pPr>
                  <w:r w:rsidRPr="00E01655">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5D3E9" w14:textId="77777777" w:rsidR="00764529" w:rsidRPr="00E01655" w:rsidRDefault="00764529" w:rsidP="00BF7C20">
                  <w:pPr>
                    <w:pStyle w:val="rowtabella0"/>
                    <w:jc w:val="center"/>
                    <w:rPr>
                      <w:color w:val="002060"/>
                    </w:rPr>
                  </w:pPr>
                  <w:r w:rsidRPr="00E01655">
                    <w:rPr>
                      <w:color w:val="002060"/>
                    </w:rPr>
                    <w:t> </w:t>
                  </w:r>
                </w:p>
              </w:tc>
            </w:tr>
            <w:tr w:rsidR="00764529" w:rsidRPr="00E01655" w14:paraId="0BA69BE8" w14:textId="77777777" w:rsidTr="00BF7C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B949CD" w14:textId="77777777" w:rsidR="00764529" w:rsidRPr="00E01655" w:rsidRDefault="00764529" w:rsidP="00BF7C20">
                  <w:pPr>
                    <w:pStyle w:val="rowtabella0"/>
                    <w:rPr>
                      <w:color w:val="002060"/>
                    </w:rPr>
                  </w:pPr>
                  <w:r w:rsidRPr="00E01655">
                    <w:rPr>
                      <w:color w:val="002060"/>
                    </w:rPr>
                    <w:t>CITTA DI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115BE" w14:textId="77777777" w:rsidR="00764529" w:rsidRPr="00E01655" w:rsidRDefault="00764529" w:rsidP="00BF7C20">
                  <w:pPr>
                    <w:pStyle w:val="rowtabella0"/>
                    <w:rPr>
                      <w:color w:val="002060"/>
                    </w:rPr>
                  </w:pPr>
                  <w:r w:rsidRPr="00E01655">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BCC74" w14:textId="77777777" w:rsidR="00764529" w:rsidRPr="00E01655" w:rsidRDefault="00764529" w:rsidP="00BF7C20">
                  <w:pPr>
                    <w:pStyle w:val="rowtabella0"/>
                    <w:jc w:val="center"/>
                    <w:rPr>
                      <w:color w:val="002060"/>
                    </w:rPr>
                  </w:pPr>
                  <w:r w:rsidRPr="00E01655">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F3AFC" w14:textId="77777777" w:rsidR="00764529" w:rsidRPr="00E01655" w:rsidRDefault="00764529" w:rsidP="00BF7C20">
                  <w:pPr>
                    <w:pStyle w:val="rowtabella0"/>
                    <w:jc w:val="center"/>
                    <w:rPr>
                      <w:color w:val="002060"/>
                    </w:rPr>
                  </w:pPr>
                  <w:r w:rsidRPr="00E01655">
                    <w:rPr>
                      <w:color w:val="002060"/>
                    </w:rPr>
                    <w:t> </w:t>
                  </w:r>
                </w:p>
              </w:tc>
            </w:tr>
          </w:tbl>
          <w:p w14:paraId="11B7DC44" w14:textId="77777777" w:rsidR="00764529" w:rsidRPr="00E01655" w:rsidRDefault="00764529" w:rsidP="00BF7C20">
            <w:pPr>
              <w:rPr>
                <w:color w:val="002060"/>
              </w:rPr>
            </w:pPr>
          </w:p>
        </w:tc>
      </w:tr>
    </w:tbl>
    <w:p w14:paraId="228B8BD1" w14:textId="77777777" w:rsidR="00764529" w:rsidRPr="00E01655" w:rsidRDefault="00764529" w:rsidP="00764529">
      <w:pPr>
        <w:pStyle w:val="breakline"/>
        <w:rPr>
          <w:rFonts w:eastAsiaTheme="minorEastAsia"/>
          <w:color w:val="002060"/>
        </w:rPr>
      </w:pPr>
    </w:p>
    <w:p w14:paraId="5E7F9795" w14:textId="77777777" w:rsidR="00764529" w:rsidRPr="00832C6A" w:rsidRDefault="00764529" w:rsidP="00764529">
      <w:pPr>
        <w:pStyle w:val="titoloprinc0"/>
        <w:rPr>
          <w:color w:val="002060"/>
        </w:rPr>
      </w:pPr>
      <w:r w:rsidRPr="00832C6A">
        <w:rPr>
          <w:color w:val="002060"/>
        </w:rPr>
        <w:t>CLASSIFICA</w:t>
      </w:r>
    </w:p>
    <w:p w14:paraId="5FE713FB" w14:textId="77777777" w:rsidR="00764529" w:rsidRPr="00832C6A" w:rsidRDefault="00764529" w:rsidP="00764529">
      <w:pPr>
        <w:pStyle w:val="breakline"/>
        <w:rPr>
          <w:color w:val="002060"/>
        </w:rPr>
      </w:pPr>
    </w:p>
    <w:p w14:paraId="3EF670C1" w14:textId="77777777" w:rsidR="00764529" w:rsidRPr="00832C6A" w:rsidRDefault="00764529" w:rsidP="00764529">
      <w:pPr>
        <w:pStyle w:val="breakline"/>
        <w:rPr>
          <w:color w:val="002060"/>
        </w:rPr>
      </w:pPr>
    </w:p>
    <w:p w14:paraId="0F507D86" w14:textId="77777777" w:rsidR="00764529" w:rsidRPr="00832C6A" w:rsidRDefault="00764529" w:rsidP="00764529">
      <w:pPr>
        <w:pStyle w:val="sottotitolocampionato10"/>
        <w:rPr>
          <w:color w:val="002060"/>
        </w:rPr>
      </w:pPr>
      <w:r w:rsidRPr="00832C6A">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64529" w:rsidRPr="00832C6A" w14:paraId="069010D0" w14:textId="77777777" w:rsidTr="00BF7C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C3641" w14:textId="77777777" w:rsidR="00764529" w:rsidRPr="00832C6A" w:rsidRDefault="00764529" w:rsidP="00BF7C20">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A146A" w14:textId="77777777" w:rsidR="00764529" w:rsidRPr="00832C6A" w:rsidRDefault="00764529" w:rsidP="00BF7C20">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DCDD8" w14:textId="77777777" w:rsidR="00764529" w:rsidRPr="00832C6A" w:rsidRDefault="00764529" w:rsidP="00BF7C20">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EBF2C" w14:textId="77777777" w:rsidR="00764529" w:rsidRPr="00832C6A" w:rsidRDefault="00764529" w:rsidP="00BF7C20">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8BD72" w14:textId="77777777" w:rsidR="00764529" w:rsidRPr="00832C6A" w:rsidRDefault="00764529" w:rsidP="00BF7C20">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89CAC" w14:textId="77777777" w:rsidR="00764529" w:rsidRPr="00832C6A" w:rsidRDefault="00764529" w:rsidP="00BF7C20">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F5FA8" w14:textId="77777777" w:rsidR="00764529" w:rsidRPr="00832C6A" w:rsidRDefault="00764529" w:rsidP="00BF7C20">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57C76" w14:textId="77777777" w:rsidR="00764529" w:rsidRPr="00832C6A" w:rsidRDefault="00764529" w:rsidP="00BF7C20">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478D5" w14:textId="77777777" w:rsidR="00764529" w:rsidRPr="00832C6A" w:rsidRDefault="00764529" w:rsidP="00BF7C20">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C6588" w14:textId="77777777" w:rsidR="00764529" w:rsidRPr="00832C6A" w:rsidRDefault="00764529" w:rsidP="00BF7C20">
            <w:pPr>
              <w:pStyle w:val="headertabella0"/>
              <w:rPr>
                <w:color w:val="002060"/>
              </w:rPr>
            </w:pPr>
            <w:r w:rsidRPr="00832C6A">
              <w:rPr>
                <w:color w:val="002060"/>
              </w:rPr>
              <w:t>PE</w:t>
            </w:r>
          </w:p>
        </w:tc>
      </w:tr>
      <w:tr w:rsidR="00764529" w:rsidRPr="00832C6A" w14:paraId="787ABE49"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1BF85" w14:textId="77777777" w:rsidR="00764529" w:rsidRPr="00832C6A" w:rsidRDefault="00764529" w:rsidP="00BF7C20">
            <w:pPr>
              <w:pStyle w:val="rowtabella0"/>
              <w:rPr>
                <w:color w:val="002060"/>
                <w:lang w:val="es-ES"/>
              </w:rPr>
            </w:pPr>
            <w:r w:rsidRPr="00832C6A">
              <w:rPr>
                <w:color w:val="002060"/>
                <w:lang w:val="es-ES"/>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D47DA" w14:textId="77777777" w:rsidR="00764529" w:rsidRPr="00832C6A" w:rsidRDefault="00764529" w:rsidP="00BF7C20">
            <w:pPr>
              <w:pStyle w:val="rowtabella0"/>
              <w:jc w:val="center"/>
              <w:rPr>
                <w:color w:val="002060"/>
              </w:rPr>
            </w:pPr>
            <w:r>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5DAC" w14:textId="77777777" w:rsidR="00764529" w:rsidRPr="00832C6A" w:rsidRDefault="00764529"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637B" w14:textId="77777777" w:rsidR="00764529" w:rsidRPr="00832C6A" w:rsidRDefault="00764529" w:rsidP="00BF7C20">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30E9" w14:textId="77777777" w:rsidR="00764529" w:rsidRPr="00832C6A" w:rsidRDefault="00764529" w:rsidP="00BF7C2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4293"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B268" w14:textId="77777777" w:rsidR="00764529" w:rsidRPr="00832C6A" w:rsidRDefault="00764529" w:rsidP="00BF7C20">
            <w:pPr>
              <w:pStyle w:val="rowtabella0"/>
              <w:jc w:val="center"/>
              <w:rPr>
                <w:color w:val="002060"/>
              </w:rPr>
            </w:pPr>
            <w:r>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11AF" w14:textId="77777777" w:rsidR="00764529" w:rsidRPr="00832C6A" w:rsidRDefault="00764529"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00824" w14:textId="77777777" w:rsidR="00764529" w:rsidRPr="00832C6A" w:rsidRDefault="00764529" w:rsidP="00BF7C20">
            <w:pPr>
              <w:pStyle w:val="rowtabella0"/>
              <w:jc w:val="center"/>
              <w:rPr>
                <w:color w:val="002060"/>
              </w:rPr>
            </w:pPr>
            <w:r>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354D" w14:textId="77777777" w:rsidR="00764529" w:rsidRPr="00832C6A" w:rsidRDefault="00764529" w:rsidP="00BF7C20">
            <w:pPr>
              <w:pStyle w:val="rowtabella0"/>
              <w:jc w:val="center"/>
              <w:rPr>
                <w:color w:val="002060"/>
              </w:rPr>
            </w:pPr>
            <w:r w:rsidRPr="00832C6A">
              <w:rPr>
                <w:color w:val="002060"/>
              </w:rPr>
              <w:t>0</w:t>
            </w:r>
          </w:p>
        </w:tc>
      </w:tr>
      <w:tr w:rsidR="00764529" w:rsidRPr="00832C6A" w14:paraId="7DB5570F"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2E544" w14:textId="77777777" w:rsidR="00764529" w:rsidRPr="00832C6A" w:rsidRDefault="00764529" w:rsidP="00BF7C20">
            <w:pPr>
              <w:pStyle w:val="rowtabella0"/>
              <w:rPr>
                <w:color w:val="002060"/>
              </w:rPr>
            </w:pPr>
            <w:r w:rsidRPr="00832C6A">
              <w:rPr>
                <w:color w:val="002060"/>
              </w:rPr>
              <w:t>CALDAROLA G.N.D.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2729" w14:textId="77777777" w:rsidR="00764529" w:rsidRPr="00832C6A" w:rsidRDefault="00764529" w:rsidP="00BF7C20">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3857" w14:textId="77777777" w:rsidR="00764529" w:rsidRPr="00832C6A" w:rsidRDefault="00764529"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69E7" w14:textId="77777777" w:rsidR="00764529" w:rsidRPr="00832C6A" w:rsidRDefault="00764529" w:rsidP="00BF7C20">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85FA" w14:textId="77777777" w:rsidR="00764529" w:rsidRPr="00832C6A" w:rsidRDefault="00764529" w:rsidP="00BF7C2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6B777" w14:textId="77777777" w:rsidR="00764529" w:rsidRPr="00832C6A" w:rsidRDefault="00764529" w:rsidP="00BF7C2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27FA" w14:textId="77777777" w:rsidR="00764529" w:rsidRPr="00832C6A" w:rsidRDefault="00764529" w:rsidP="00BF7C20">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49D6" w14:textId="77777777" w:rsidR="00764529" w:rsidRPr="00832C6A" w:rsidRDefault="00764529" w:rsidP="00BF7C20">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4A11" w14:textId="77777777" w:rsidR="00764529" w:rsidRPr="00832C6A" w:rsidRDefault="00764529"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65846" w14:textId="77777777" w:rsidR="00764529" w:rsidRPr="00832C6A" w:rsidRDefault="00764529" w:rsidP="00BF7C20">
            <w:pPr>
              <w:pStyle w:val="rowtabella0"/>
              <w:jc w:val="center"/>
              <w:rPr>
                <w:color w:val="002060"/>
              </w:rPr>
            </w:pPr>
            <w:r w:rsidRPr="00832C6A">
              <w:rPr>
                <w:color w:val="002060"/>
              </w:rPr>
              <w:t>0</w:t>
            </w:r>
          </w:p>
        </w:tc>
      </w:tr>
      <w:tr w:rsidR="00764529" w:rsidRPr="00832C6A" w14:paraId="6EEA59AC" w14:textId="77777777" w:rsidTr="00BF7C20">
        <w:tc>
          <w:tcPr>
            <w:tcW w:w="5640" w:type="dxa"/>
            <w:tcBorders>
              <w:top w:val="nil"/>
              <w:left w:val="outset" w:sz="6" w:space="0" w:color="auto"/>
              <w:bottom w:val="nil"/>
              <w:right w:val="nil"/>
            </w:tcBorders>
            <w:tcMar>
              <w:top w:w="20" w:type="dxa"/>
              <w:left w:w="20" w:type="dxa"/>
              <w:bottom w:w="20" w:type="dxa"/>
              <w:right w:w="20" w:type="dxa"/>
            </w:tcMar>
            <w:vAlign w:val="center"/>
          </w:tcPr>
          <w:p w14:paraId="30D9CE4A" w14:textId="77777777" w:rsidR="00764529" w:rsidRPr="00832C6A" w:rsidRDefault="00764529" w:rsidP="00BF7C20">
            <w:pPr>
              <w:pStyle w:val="rowtabella0"/>
              <w:rPr>
                <w:color w:val="002060"/>
              </w:rPr>
            </w:pPr>
            <w:r w:rsidRPr="00832C6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CBBFD4" w14:textId="77777777" w:rsidR="00764529" w:rsidRPr="00832C6A" w:rsidRDefault="00764529" w:rsidP="00BF7C2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B04C7" w14:textId="77777777" w:rsidR="00764529" w:rsidRDefault="00764529"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431B30" w14:textId="77777777" w:rsidR="00764529" w:rsidRPr="00832C6A" w:rsidRDefault="00764529" w:rsidP="00BF7C2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76D28F"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7894C8" w14:textId="77777777" w:rsidR="00764529" w:rsidRDefault="00764529" w:rsidP="00BF7C20">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0BEE1" w14:textId="77777777" w:rsidR="00764529" w:rsidRDefault="00764529" w:rsidP="00BF7C20">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7B241" w14:textId="77777777" w:rsidR="00764529" w:rsidRDefault="00764529" w:rsidP="00BF7C20">
            <w:pPr>
              <w:pStyle w:val="rowtabella0"/>
              <w:jc w:val="center"/>
              <w:rPr>
                <w:color w:val="002060"/>
              </w:rPr>
            </w:pPr>
            <w:r>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E2C66" w14:textId="77777777" w:rsidR="00764529" w:rsidRDefault="00764529" w:rsidP="00BF7C20">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A1527" w14:textId="77777777" w:rsidR="00764529" w:rsidRPr="00832C6A" w:rsidRDefault="00764529" w:rsidP="00BF7C20">
            <w:pPr>
              <w:pStyle w:val="rowtabella0"/>
              <w:jc w:val="center"/>
              <w:rPr>
                <w:color w:val="002060"/>
              </w:rPr>
            </w:pPr>
            <w:r w:rsidRPr="00832C6A">
              <w:rPr>
                <w:color w:val="002060"/>
              </w:rPr>
              <w:t>0</w:t>
            </w:r>
          </w:p>
        </w:tc>
      </w:tr>
      <w:tr w:rsidR="00764529" w:rsidRPr="00832C6A" w14:paraId="2B7B1498" w14:textId="77777777" w:rsidTr="00BF7C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7F19E4" w14:textId="77777777" w:rsidR="00764529" w:rsidRPr="00832C6A" w:rsidRDefault="00764529" w:rsidP="00BF7C20">
            <w:pPr>
              <w:pStyle w:val="rowtabella0"/>
              <w:rPr>
                <w:color w:val="002060"/>
              </w:rPr>
            </w:pPr>
            <w:r w:rsidRPr="00832C6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1103CA"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B2C8F" w14:textId="77777777" w:rsidR="00764529" w:rsidRPr="00832C6A" w:rsidRDefault="00764529"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792B10"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5D8BC" w14:textId="77777777" w:rsidR="00764529" w:rsidRPr="00832C6A" w:rsidRDefault="00764529" w:rsidP="00BF7C20">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8688E" w14:textId="77777777" w:rsidR="00764529" w:rsidRPr="00832C6A" w:rsidRDefault="00764529"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FFBA1" w14:textId="77777777" w:rsidR="00764529" w:rsidRPr="00832C6A" w:rsidRDefault="00764529" w:rsidP="00BF7C2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54CFE" w14:textId="77777777" w:rsidR="00764529" w:rsidRPr="00832C6A" w:rsidRDefault="00764529" w:rsidP="00BF7C20">
            <w:pPr>
              <w:pStyle w:val="rowtabella0"/>
              <w:jc w:val="center"/>
              <w:rPr>
                <w:color w:val="002060"/>
              </w:rPr>
            </w:pPr>
            <w:r>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78FB3" w14:textId="77777777" w:rsidR="00764529" w:rsidRPr="00832C6A" w:rsidRDefault="00764529" w:rsidP="00BF7C20">
            <w:pPr>
              <w:pStyle w:val="rowtabella0"/>
              <w:jc w:val="center"/>
              <w:rPr>
                <w:color w:val="002060"/>
              </w:rPr>
            </w:pPr>
            <w:r>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0C7BB" w14:textId="77777777" w:rsidR="00764529" w:rsidRPr="00832C6A" w:rsidRDefault="00764529" w:rsidP="00BF7C20">
            <w:pPr>
              <w:pStyle w:val="rowtabella0"/>
              <w:jc w:val="center"/>
              <w:rPr>
                <w:color w:val="002060"/>
              </w:rPr>
            </w:pPr>
            <w:r w:rsidRPr="00832C6A">
              <w:rPr>
                <w:color w:val="002060"/>
              </w:rPr>
              <w:t>0</w:t>
            </w:r>
          </w:p>
        </w:tc>
      </w:tr>
    </w:tbl>
    <w:p w14:paraId="2BD1E5E2" w14:textId="77777777" w:rsidR="00764529" w:rsidRPr="00E01655" w:rsidRDefault="00764529" w:rsidP="00764529">
      <w:pPr>
        <w:pStyle w:val="breakline"/>
        <w:rPr>
          <w:color w:val="002060"/>
        </w:rPr>
      </w:pPr>
    </w:p>
    <w:p w14:paraId="7AB92EF2" w14:textId="77777777" w:rsidR="00CF567F" w:rsidRDefault="00CF567F" w:rsidP="00CF567F">
      <w:pPr>
        <w:pStyle w:val="breakline"/>
        <w:rPr>
          <w:color w:val="002060"/>
        </w:rPr>
      </w:pPr>
    </w:p>
    <w:p w14:paraId="0B625426" w14:textId="77777777" w:rsidR="00447E77" w:rsidRPr="00627E2A" w:rsidRDefault="00447E77" w:rsidP="00447E77">
      <w:pPr>
        <w:pStyle w:val="titoloprinc0"/>
        <w:rPr>
          <w:color w:val="002060"/>
        </w:rPr>
      </w:pPr>
      <w:r w:rsidRPr="00627E2A">
        <w:rPr>
          <w:color w:val="002060"/>
        </w:rPr>
        <w:t>PROGRAMMA GARE</w:t>
      </w:r>
    </w:p>
    <w:p w14:paraId="5642F771" w14:textId="77777777" w:rsidR="00447E77" w:rsidRPr="00627E2A" w:rsidRDefault="00447E77" w:rsidP="00447E77">
      <w:pPr>
        <w:pStyle w:val="breakline"/>
        <w:rPr>
          <w:color w:val="002060"/>
        </w:rPr>
      </w:pPr>
    </w:p>
    <w:p w14:paraId="621B8862" w14:textId="77777777" w:rsidR="00447E77" w:rsidRPr="00627E2A" w:rsidRDefault="00447E77" w:rsidP="00447E77">
      <w:pPr>
        <w:pStyle w:val="sottotitolocampionato10"/>
        <w:rPr>
          <w:color w:val="002060"/>
        </w:rPr>
      </w:pPr>
      <w:r w:rsidRPr="00627E2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47E77" w:rsidRPr="00627E2A" w14:paraId="04AAF2B0" w14:textId="77777777" w:rsidTr="00BF7C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C0BBD" w14:textId="77777777" w:rsidR="00447E77" w:rsidRPr="00627E2A" w:rsidRDefault="00447E77" w:rsidP="00BF7C20">
            <w:pPr>
              <w:pStyle w:val="headertabella0"/>
              <w:rPr>
                <w:color w:val="002060"/>
              </w:rPr>
            </w:pPr>
            <w:r w:rsidRPr="00627E2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B4054" w14:textId="77777777" w:rsidR="00447E77" w:rsidRPr="00627E2A" w:rsidRDefault="00447E77" w:rsidP="00BF7C20">
            <w:pPr>
              <w:pStyle w:val="headertabella0"/>
              <w:rPr>
                <w:color w:val="002060"/>
              </w:rPr>
            </w:pPr>
            <w:r w:rsidRPr="00627E2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FBB38" w14:textId="77777777" w:rsidR="00447E77" w:rsidRPr="00627E2A" w:rsidRDefault="00447E77" w:rsidP="00BF7C20">
            <w:pPr>
              <w:pStyle w:val="headertabella0"/>
              <w:rPr>
                <w:color w:val="002060"/>
              </w:rPr>
            </w:pPr>
            <w:r w:rsidRPr="00627E2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E31FB" w14:textId="77777777" w:rsidR="00447E77" w:rsidRPr="00627E2A" w:rsidRDefault="00447E77" w:rsidP="00BF7C20">
            <w:pPr>
              <w:pStyle w:val="headertabella0"/>
              <w:rPr>
                <w:color w:val="002060"/>
              </w:rPr>
            </w:pPr>
            <w:r w:rsidRPr="00627E2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02D78" w14:textId="77777777" w:rsidR="00447E77" w:rsidRPr="00627E2A" w:rsidRDefault="00447E77" w:rsidP="00BF7C20">
            <w:pPr>
              <w:pStyle w:val="headertabella0"/>
              <w:rPr>
                <w:color w:val="002060"/>
              </w:rPr>
            </w:pPr>
            <w:r w:rsidRPr="00627E2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D32C8" w14:textId="77777777" w:rsidR="00447E77" w:rsidRPr="00627E2A" w:rsidRDefault="00447E77" w:rsidP="00BF7C20">
            <w:pPr>
              <w:pStyle w:val="headertabella0"/>
              <w:rPr>
                <w:color w:val="002060"/>
              </w:rPr>
            </w:pPr>
            <w:r w:rsidRPr="00627E2A">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1E27E" w14:textId="77777777" w:rsidR="00447E77" w:rsidRPr="00627E2A" w:rsidRDefault="00447E77" w:rsidP="00BF7C20">
            <w:pPr>
              <w:pStyle w:val="headertabella0"/>
              <w:rPr>
                <w:color w:val="002060"/>
              </w:rPr>
            </w:pPr>
            <w:r w:rsidRPr="00627E2A">
              <w:rPr>
                <w:color w:val="002060"/>
              </w:rPr>
              <w:t>Indirizzo Impianto</w:t>
            </w:r>
          </w:p>
        </w:tc>
      </w:tr>
      <w:tr w:rsidR="00447E77" w:rsidRPr="00627E2A" w14:paraId="6E71D467" w14:textId="77777777" w:rsidTr="00BF7C2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2D079B" w14:textId="77777777" w:rsidR="00447E77" w:rsidRPr="00627E2A" w:rsidRDefault="00447E77" w:rsidP="00BF7C20">
            <w:pPr>
              <w:pStyle w:val="rowtabella0"/>
              <w:rPr>
                <w:color w:val="002060"/>
              </w:rPr>
            </w:pPr>
            <w:r w:rsidRPr="00627E2A">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898B98" w14:textId="77777777" w:rsidR="00447E77" w:rsidRPr="00627E2A" w:rsidRDefault="00447E77" w:rsidP="00BF7C20">
            <w:pPr>
              <w:pStyle w:val="rowtabella0"/>
              <w:rPr>
                <w:color w:val="002060"/>
              </w:rPr>
            </w:pPr>
            <w:r w:rsidRPr="00627E2A">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D083B" w14:textId="77777777" w:rsidR="00447E77" w:rsidRPr="00627E2A" w:rsidRDefault="00447E77" w:rsidP="00BF7C20">
            <w:pPr>
              <w:pStyle w:val="rowtabella0"/>
              <w:jc w:val="center"/>
              <w:rPr>
                <w:color w:val="002060"/>
              </w:rPr>
            </w:pPr>
            <w:r w:rsidRPr="00627E2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19A3E" w14:textId="09373DE4" w:rsidR="00447E77" w:rsidRPr="00627E2A" w:rsidRDefault="00447E77" w:rsidP="00BF7C20">
            <w:pPr>
              <w:pStyle w:val="rowtabella0"/>
              <w:rPr>
                <w:color w:val="002060"/>
              </w:rPr>
            </w:pPr>
            <w:r w:rsidRPr="00627E2A">
              <w:rPr>
                <w:color w:val="002060"/>
              </w:rPr>
              <w:t>2</w:t>
            </w:r>
            <w:r w:rsidR="00A90AE8">
              <w:rPr>
                <w:color w:val="002060"/>
              </w:rPr>
              <w:t>7</w:t>
            </w:r>
            <w:r w:rsidRPr="00627E2A">
              <w:rPr>
                <w:color w:val="002060"/>
              </w:rPr>
              <w:t>/01/2024 1</w:t>
            </w:r>
            <w:r w:rsidR="00A90AE8">
              <w:rPr>
                <w:color w:val="002060"/>
              </w:rPr>
              <w:t>8</w:t>
            </w:r>
            <w:r w:rsidRPr="00627E2A">
              <w:rPr>
                <w:color w:val="002060"/>
              </w:rPr>
              <w:t>:00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7426B" w14:textId="77777777" w:rsidR="00447E77" w:rsidRPr="00627E2A" w:rsidRDefault="00447E77" w:rsidP="00BF7C20">
            <w:pPr>
              <w:pStyle w:val="rowtabella0"/>
              <w:rPr>
                <w:color w:val="002060"/>
              </w:rPr>
            </w:pPr>
            <w:r w:rsidRPr="00627E2A">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BF37D" w14:textId="77777777" w:rsidR="00447E77" w:rsidRPr="00627E2A" w:rsidRDefault="00447E77" w:rsidP="00BF7C20">
            <w:pPr>
              <w:pStyle w:val="rowtabella0"/>
              <w:rPr>
                <w:color w:val="002060"/>
              </w:rPr>
            </w:pPr>
            <w:r w:rsidRPr="00627E2A">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8DC8D" w14:textId="77777777" w:rsidR="00447E77" w:rsidRPr="00627E2A" w:rsidRDefault="00447E77" w:rsidP="00BF7C20">
            <w:pPr>
              <w:pStyle w:val="rowtabella0"/>
              <w:rPr>
                <w:color w:val="002060"/>
              </w:rPr>
            </w:pPr>
            <w:r w:rsidRPr="00627E2A">
              <w:rPr>
                <w:color w:val="002060"/>
              </w:rPr>
              <w:t>VIA SAN SERGIO FZ. GROTTACCIA</w:t>
            </w:r>
          </w:p>
        </w:tc>
      </w:tr>
      <w:tr w:rsidR="00447E77" w:rsidRPr="00627E2A" w14:paraId="0F3DE1EE" w14:textId="77777777" w:rsidTr="00BF7C2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E62B0" w14:textId="77777777" w:rsidR="00447E77" w:rsidRPr="00627E2A" w:rsidRDefault="00447E77" w:rsidP="00BF7C20">
            <w:pPr>
              <w:pStyle w:val="rowtabella0"/>
              <w:rPr>
                <w:color w:val="002060"/>
              </w:rPr>
            </w:pPr>
            <w:r w:rsidRPr="00627E2A">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CC9BD" w14:textId="77777777" w:rsidR="00447E77" w:rsidRPr="00627E2A" w:rsidRDefault="00447E77" w:rsidP="00BF7C20">
            <w:pPr>
              <w:pStyle w:val="rowtabella0"/>
              <w:rPr>
                <w:color w:val="002060"/>
              </w:rPr>
            </w:pPr>
            <w:r w:rsidRPr="00627E2A">
              <w:rPr>
                <w:color w:val="002060"/>
              </w:rPr>
              <w:t>CITTA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41C4B" w14:textId="77777777" w:rsidR="00447E77" w:rsidRPr="00627E2A" w:rsidRDefault="00447E77" w:rsidP="00BF7C20">
            <w:pPr>
              <w:pStyle w:val="rowtabella0"/>
              <w:jc w:val="center"/>
              <w:rPr>
                <w:color w:val="002060"/>
              </w:rPr>
            </w:pPr>
            <w:r w:rsidRPr="00627E2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E51C6" w14:textId="77777777" w:rsidR="00447E77" w:rsidRPr="00627E2A" w:rsidRDefault="00447E77" w:rsidP="00BF7C20">
            <w:pPr>
              <w:pStyle w:val="rowtabella0"/>
              <w:rPr>
                <w:color w:val="002060"/>
              </w:rPr>
            </w:pPr>
            <w:r w:rsidRPr="00627E2A">
              <w:rPr>
                <w:color w:val="002060"/>
              </w:rPr>
              <w:t>28/01/2024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3DB63" w14:textId="77777777" w:rsidR="00447E77" w:rsidRPr="00627E2A" w:rsidRDefault="00447E77" w:rsidP="00BF7C20">
            <w:pPr>
              <w:pStyle w:val="rowtabella0"/>
              <w:rPr>
                <w:color w:val="002060"/>
              </w:rPr>
            </w:pPr>
            <w:r w:rsidRPr="00627E2A">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46997" w14:textId="77777777" w:rsidR="00447E77" w:rsidRPr="00627E2A" w:rsidRDefault="00447E77" w:rsidP="00BF7C20">
            <w:pPr>
              <w:pStyle w:val="rowtabella0"/>
              <w:rPr>
                <w:color w:val="002060"/>
              </w:rPr>
            </w:pPr>
            <w:r w:rsidRPr="00627E2A">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38CD0" w14:textId="77777777" w:rsidR="00447E77" w:rsidRPr="00627E2A" w:rsidRDefault="00447E77" w:rsidP="00BF7C20">
            <w:pPr>
              <w:pStyle w:val="rowtabella0"/>
              <w:rPr>
                <w:color w:val="002060"/>
              </w:rPr>
            </w:pPr>
            <w:r w:rsidRPr="00627E2A">
              <w:rPr>
                <w:color w:val="002060"/>
              </w:rPr>
              <w:t>VIA CARDUCCI</w:t>
            </w:r>
          </w:p>
        </w:tc>
      </w:tr>
    </w:tbl>
    <w:p w14:paraId="54111D2F" w14:textId="77777777" w:rsidR="00447E77" w:rsidRPr="00627E2A" w:rsidRDefault="00447E77" w:rsidP="00447E77">
      <w:pPr>
        <w:pStyle w:val="breakline"/>
        <w:rPr>
          <w:rFonts w:eastAsiaTheme="minorEastAsia"/>
          <w:color w:val="002060"/>
        </w:rPr>
      </w:pPr>
    </w:p>
    <w:p w14:paraId="35FA8196" w14:textId="77777777" w:rsidR="00CF567F" w:rsidRPr="00156D20" w:rsidRDefault="00CF567F" w:rsidP="00CF567F">
      <w:pPr>
        <w:pStyle w:val="breakline"/>
        <w:rPr>
          <w:rFonts w:eastAsiaTheme="minorEastAsia"/>
          <w:color w:val="002060"/>
        </w:rPr>
      </w:pPr>
    </w:p>
    <w:p w14:paraId="6DA37550" w14:textId="77777777" w:rsidR="00544AFE" w:rsidRPr="005B576A" w:rsidRDefault="00544AFE" w:rsidP="005B576A">
      <w:pPr>
        <w:pStyle w:val="breakline"/>
        <w:rPr>
          <w:rFonts w:eastAsiaTheme="minorEastAsia"/>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75EEB3D5"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1404FA">
        <w:rPr>
          <w:rFonts w:ascii="Arial" w:hAnsi="Arial" w:cs="Arial"/>
          <w:b/>
          <w:bCs/>
          <w:color w:val="002060"/>
        </w:rPr>
        <w:t>5 febbraio</w:t>
      </w:r>
      <w:r w:rsidR="00DE5CBA">
        <w:rPr>
          <w:rFonts w:ascii="Arial" w:hAnsi="Arial" w:cs="Arial"/>
          <w:b/>
          <w:bCs/>
          <w:color w:val="002060"/>
        </w:rPr>
        <w:t xml:space="preserve">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lastRenderedPageBreak/>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62D7CA52"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B53245">
        <w:rPr>
          <w:b/>
          <w:color w:val="002060"/>
          <w:u w:val="single"/>
        </w:rPr>
        <w:t>24</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952D9">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679E1" w14:textId="77777777" w:rsidR="001952D9" w:rsidRDefault="001952D9">
      <w:r>
        <w:separator/>
      </w:r>
    </w:p>
  </w:endnote>
  <w:endnote w:type="continuationSeparator" w:id="0">
    <w:p w14:paraId="5E20A243" w14:textId="77777777" w:rsidR="001952D9" w:rsidRDefault="00195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F99E" w14:textId="3180C5F4" w:rsidR="00754A38" w:rsidRDefault="003554A0" w:rsidP="00975A37">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24E56">
      <w:rPr>
        <w:rStyle w:val="Numeropagina"/>
        <w:rFonts w:ascii="Arial" w:hAnsi="Arial" w:cs="Arial"/>
        <w:color w:val="002060"/>
      </w:rPr>
      <w:t>7</w:t>
    </w:r>
    <w:r w:rsidR="00B53245">
      <w:rPr>
        <w:rStyle w:val="Numeropagina"/>
        <w:rFonts w:ascii="Arial" w:hAnsi="Arial" w:cs="Arial"/>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8EE80" w14:textId="77777777" w:rsidR="001952D9" w:rsidRDefault="001952D9">
      <w:r>
        <w:separator/>
      </w:r>
    </w:p>
  </w:footnote>
  <w:footnote w:type="continuationSeparator" w:id="0">
    <w:p w14:paraId="6DC8D3EA" w14:textId="77777777" w:rsidR="001952D9" w:rsidRDefault="00195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15E"/>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AA5"/>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4E56"/>
    <w:rsid w:val="001253C5"/>
    <w:rsid w:val="0012648D"/>
    <w:rsid w:val="0012674E"/>
    <w:rsid w:val="001275B9"/>
    <w:rsid w:val="0012790C"/>
    <w:rsid w:val="00127B1E"/>
    <w:rsid w:val="00127C2C"/>
    <w:rsid w:val="00127F01"/>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4FA"/>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5FB"/>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C5C"/>
    <w:rsid w:val="00190ECF"/>
    <w:rsid w:val="00191B35"/>
    <w:rsid w:val="00191C94"/>
    <w:rsid w:val="00192510"/>
    <w:rsid w:val="00192626"/>
    <w:rsid w:val="00192717"/>
    <w:rsid w:val="00194542"/>
    <w:rsid w:val="001947BD"/>
    <w:rsid w:val="001952D9"/>
    <w:rsid w:val="0019541B"/>
    <w:rsid w:val="00195D7C"/>
    <w:rsid w:val="001965CF"/>
    <w:rsid w:val="0019673C"/>
    <w:rsid w:val="00196DEF"/>
    <w:rsid w:val="00196EB3"/>
    <w:rsid w:val="00197177"/>
    <w:rsid w:val="00197779"/>
    <w:rsid w:val="00197AFD"/>
    <w:rsid w:val="001A0089"/>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5B12"/>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5F1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952"/>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98D"/>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4D0"/>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219"/>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19B3"/>
    <w:rsid w:val="003E20F7"/>
    <w:rsid w:val="003E2A21"/>
    <w:rsid w:val="003E4440"/>
    <w:rsid w:val="003E66D3"/>
    <w:rsid w:val="003E69C6"/>
    <w:rsid w:val="003E7852"/>
    <w:rsid w:val="003F141D"/>
    <w:rsid w:val="003F1F1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47E7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574BC"/>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6A1D"/>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5A11"/>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1601"/>
    <w:rsid w:val="00542100"/>
    <w:rsid w:val="00542177"/>
    <w:rsid w:val="00542F0E"/>
    <w:rsid w:val="00544131"/>
    <w:rsid w:val="00544A31"/>
    <w:rsid w:val="00544AFE"/>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579F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4C5"/>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7C8"/>
    <w:rsid w:val="005B2D70"/>
    <w:rsid w:val="005B3435"/>
    <w:rsid w:val="005B3CC7"/>
    <w:rsid w:val="005B42F0"/>
    <w:rsid w:val="005B5388"/>
    <w:rsid w:val="005B576A"/>
    <w:rsid w:val="005B5CE3"/>
    <w:rsid w:val="005B701D"/>
    <w:rsid w:val="005B7064"/>
    <w:rsid w:val="005B7180"/>
    <w:rsid w:val="005B72DF"/>
    <w:rsid w:val="005B7CFA"/>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5F7DBD"/>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02C"/>
    <w:rsid w:val="0066279A"/>
    <w:rsid w:val="00663063"/>
    <w:rsid w:val="006634E1"/>
    <w:rsid w:val="00664140"/>
    <w:rsid w:val="006644BA"/>
    <w:rsid w:val="00664AFB"/>
    <w:rsid w:val="0066565A"/>
    <w:rsid w:val="00665A69"/>
    <w:rsid w:val="006661BA"/>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60BE"/>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4529"/>
    <w:rsid w:val="00765E53"/>
    <w:rsid w:val="007662DB"/>
    <w:rsid w:val="00767996"/>
    <w:rsid w:val="00770E76"/>
    <w:rsid w:val="00771D3A"/>
    <w:rsid w:val="007721F7"/>
    <w:rsid w:val="00772BEB"/>
    <w:rsid w:val="00773550"/>
    <w:rsid w:val="00773A03"/>
    <w:rsid w:val="00774621"/>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616"/>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081"/>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3AC5"/>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97E"/>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6C3"/>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2AA7"/>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7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75A37"/>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9D3"/>
    <w:rsid w:val="00984B60"/>
    <w:rsid w:val="00984CE1"/>
    <w:rsid w:val="00984F8C"/>
    <w:rsid w:val="0098514B"/>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B7BD8"/>
    <w:rsid w:val="009C0933"/>
    <w:rsid w:val="009C0BE5"/>
    <w:rsid w:val="009C0E1C"/>
    <w:rsid w:val="009C0E82"/>
    <w:rsid w:val="009C10F5"/>
    <w:rsid w:val="009C1320"/>
    <w:rsid w:val="009C29E0"/>
    <w:rsid w:val="009C2E0D"/>
    <w:rsid w:val="009C36B9"/>
    <w:rsid w:val="009C3AA0"/>
    <w:rsid w:val="009C3BFA"/>
    <w:rsid w:val="009C4811"/>
    <w:rsid w:val="009C4907"/>
    <w:rsid w:val="009C57EF"/>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0783D"/>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785"/>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0AE8"/>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04D"/>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3269"/>
    <w:rsid w:val="00AC48FC"/>
    <w:rsid w:val="00AC5D91"/>
    <w:rsid w:val="00AC60DC"/>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523F"/>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0A8"/>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3245"/>
    <w:rsid w:val="00B544B6"/>
    <w:rsid w:val="00B547F2"/>
    <w:rsid w:val="00B556E6"/>
    <w:rsid w:val="00B55C26"/>
    <w:rsid w:val="00B55EF6"/>
    <w:rsid w:val="00B60201"/>
    <w:rsid w:val="00B60840"/>
    <w:rsid w:val="00B6086E"/>
    <w:rsid w:val="00B61016"/>
    <w:rsid w:val="00B613E7"/>
    <w:rsid w:val="00B621E5"/>
    <w:rsid w:val="00B62369"/>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4288"/>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2099"/>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0"/>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A6A"/>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567F"/>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11"/>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3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5BD1"/>
    <w:rsid w:val="00DF623F"/>
    <w:rsid w:val="00DF6277"/>
    <w:rsid w:val="00DF66E4"/>
    <w:rsid w:val="00DF6CE7"/>
    <w:rsid w:val="00E00F41"/>
    <w:rsid w:val="00E01581"/>
    <w:rsid w:val="00E0229E"/>
    <w:rsid w:val="00E0255E"/>
    <w:rsid w:val="00E0306C"/>
    <w:rsid w:val="00E032BF"/>
    <w:rsid w:val="00E0342C"/>
    <w:rsid w:val="00E03458"/>
    <w:rsid w:val="00E051D5"/>
    <w:rsid w:val="00E051DB"/>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0724"/>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4E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725"/>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37"/>
    <w:rsid w:val="00EF0D6C"/>
    <w:rsid w:val="00EF1253"/>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B6B"/>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1E4"/>
    <w:rsid w:val="00F26500"/>
    <w:rsid w:val="00F265E9"/>
    <w:rsid w:val="00F267CF"/>
    <w:rsid w:val="00F26A8E"/>
    <w:rsid w:val="00F27B2F"/>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610"/>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2317144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8582308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26</Pages>
  <Words>8384</Words>
  <Characters>47792</Characters>
  <Application>Microsoft Office Word</Application>
  <DocSecurity>0</DocSecurity>
  <Lines>398</Lines>
  <Paragraphs>112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56064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Massimo Marchetti</cp:lastModifiedBy>
  <cp:revision>5</cp:revision>
  <cp:lastPrinted>2024-01-24T15:45:00Z</cp:lastPrinted>
  <dcterms:created xsi:type="dcterms:W3CDTF">2024-01-24T15:24:00Z</dcterms:created>
  <dcterms:modified xsi:type="dcterms:W3CDTF">2024-01-24T15:45:00Z</dcterms:modified>
</cp:coreProperties>
</file>