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4D8FB4B7"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124E56">
              <w:rPr>
                <w:rFonts w:ascii="Arial" w:hAnsi="Arial" w:cs="Arial"/>
                <w:color w:val="002060"/>
                <w:sz w:val="40"/>
                <w:szCs w:val="40"/>
              </w:rPr>
              <w:t>7</w:t>
            </w:r>
            <w:r w:rsidR="003C17AF">
              <w:rPr>
                <w:rFonts w:ascii="Arial" w:hAnsi="Arial" w:cs="Arial"/>
                <w:color w:val="002060"/>
                <w:sz w:val="40"/>
                <w:szCs w:val="40"/>
              </w:rPr>
              <w:t>5</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1404FA">
              <w:rPr>
                <w:rFonts w:ascii="Arial" w:hAnsi="Arial" w:cs="Arial"/>
                <w:color w:val="002060"/>
                <w:sz w:val="40"/>
                <w:szCs w:val="40"/>
              </w:rPr>
              <w:t xml:space="preserve"> </w:t>
            </w:r>
            <w:r w:rsidR="00BF3DD8">
              <w:rPr>
                <w:rFonts w:ascii="Arial" w:hAnsi="Arial" w:cs="Arial"/>
                <w:color w:val="002060"/>
                <w:sz w:val="40"/>
                <w:szCs w:val="40"/>
              </w:rPr>
              <w:t>31</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28BA2C43"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4D6CCC">
          <w:rPr>
            <w:noProof/>
            <w:webHidden/>
            <w:color w:val="002060"/>
          </w:rPr>
          <w:t>1</w:t>
        </w:r>
        <w:r w:rsidR="00AC19D9" w:rsidRPr="00A578EF">
          <w:rPr>
            <w:noProof/>
            <w:webHidden/>
            <w:color w:val="002060"/>
          </w:rPr>
          <w:fldChar w:fldCharType="end"/>
        </w:r>
      </w:hyperlink>
    </w:p>
    <w:p w14:paraId="112EDB38" w14:textId="49205C6F"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4D6CCC">
          <w:rPr>
            <w:noProof/>
            <w:webHidden/>
            <w:color w:val="002060"/>
          </w:rPr>
          <w:t>1</w:t>
        </w:r>
        <w:r w:rsidR="00AC19D9" w:rsidRPr="00A578EF">
          <w:rPr>
            <w:noProof/>
            <w:webHidden/>
            <w:color w:val="002060"/>
          </w:rPr>
          <w:fldChar w:fldCharType="end"/>
        </w:r>
      </w:hyperlink>
    </w:p>
    <w:p w14:paraId="4D9CAD43" w14:textId="48B8F717"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4D6CCC">
          <w:rPr>
            <w:noProof/>
            <w:webHidden/>
            <w:color w:val="002060"/>
          </w:rPr>
          <w:t>1</w:t>
        </w:r>
        <w:r w:rsidR="00AC19D9" w:rsidRPr="00A578EF">
          <w:rPr>
            <w:noProof/>
            <w:webHidden/>
            <w:color w:val="002060"/>
          </w:rPr>
          <w:fldChar w:fldCharType="end"/>
        </w:r>
      </w:hyperlink>
    </w:p>
    <w:p w14:paraId="0EAFCCD8" w14:textId="4EB6F9FD"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4D6CCC">
          <w:rPr>
            <w:noProof/>
            <w:webHidden/>
            <w:color w:val="002060"/>
          </w:rPr>
          <w:t>2</w:t>
        </w:r>
        <w:r w:rsidR="00AC19D9" w:rsidRPr="00A578EF">
          <w:rPr>
            <w:noProof/>
            <w:webHidden/>
            <w:color w:val="002060"/>
          </w:rPr>
          <w:fldChar w:fldCharType="end"/>
        </w:r>
      </w:hyperlink>
    </w:p>
    <w:p w14:paraId="0952245B" w14:textId="2E560315"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4D6CCC">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290E8092" w14:textId="77777777" w:rsidR="00C57A6A" w:rsidRDefault="00C57A6A" w:rsidP="005D401C">
      <w:pPr>
        <w:rPr>
          <w:rFonts w:ascii="Arial" w:hAnsi="Arial" w:cs="Arial"/>
          <w:color w:val="002060"/>
          <w:sz w:val="22"/>
          <w:szCs w:val="22"/>
        </w:rPr>
      </w:pPr>
    </w:p>
    <w:p w14:paraId="2BF4D9E5" w14:textId="77777777" w:rsidR="00D95F28" w:rsidRPr="002617B2" w:rsidRDefault="00D95F28" w:rsidP="00D95F28">
      <w:pPr>
        <w:pStyle w:val="LndNormale1"/>
        <w:rPr>
          <w:b/>
          <w:color w:val="002060"/>
          <w:sz w:val="28"/>
          <w:szCs w:val="28"/>
        </w:rPr>
      </w:pPr>
      <w:r w:rsidRPr="002617B2">
        <w:rPr>
          <w:b/>
          <w:color w:val="002060"/>
          <w:sz w:val="28"/>
          <w:szCs w:val="28"/>
        </w:rPr>
        <w:t>C.U. n. 267 del 30.01.2024 L.N.D.</w:t>
      </w:r>
    </w:p>
    <w:p w14:paraId="5B8780F7" w14:textId="77777777" w:rsidR="002617B2" w:rsidRDefault="002617B2" w:rsidP="00D95F28">
      <w:pPr>
        <w:pStyle w:val="LndNormale1"/>
        <w:rPr>
          <w:rFonts w:cs="Arial"/>
          <w:color w:val="002060"/>
        </w:rPr>
      </w:pPr>
    </w:p>
    <w:p w14:paraId="6B57EB6C" w14:textId="48576341" w:rsidR="00D95F28" w:rsidRPr="002617B2" w:rsidRDefault="00D95F28" w:rsidP="00D95F28">
      <w:pPr>
        <w:pStyle w:val="LndNormale1"/>
        <w:rPr>
          <w:b/>
          <w:bCs/>
          <w:color w:val="002060"/>
        </w:rPr>
      </w:pPr>
      <w:r w:rsidRPr="002617B2">
        <w:rPr>
          <w:rFonts w:cs="Arial"/>
          <w:color w:val="002060"/>
        </w:rPr>
        <w:t xml:space="preserve">Si pubblica in allegato il CU n. 153/A della FIGC, inerente la </w:t>
      </w:r>
      <w:r w:rsidRPr="002617B2">
        <w:rPr>
          <w:rFonts w:cs="Arial"/>
          <w:b/>
          <w:bCs/>
          <w:color w:val="002060"/>
        </w:rPr>
        <w:t>fissazione di un nuovo periodo per consentire il tesseramento</w:t>
      </w:r>
      <w:r w:rsidRPr="002617B2">
        <w:rPr>
          <w:rFonts w:cs="Arial"/>
          <w:color w:val="002060"/>
        </w:rPr>
        <w:t xml:space="preserve"> dei calciatori/calciatrici “non professionisti”, “giovani dilettanti” e “giocatori/giocatrici” di Calcio a 5, </w:t>
      </w:r>
      <w:r w:rsidRPr="002617B2">
        <w:rPr>
          <w:rFonts w:cs="Arial"/>
          <w:b/>
          <w:bCs/>
          <w:color w:val="002060"/>
          <w:u w:val="single"/>
        </w:rPr>
        <w:t>per i quali sia intervenuta, entro la data del 5 gennaio 2024</w:t>
      </w:r>
      <w:r w:rsidRPr="002617B2">
        <w:rPr>
          <w:rFonts w:cs="Arial"/>
          <w:color w:val="002060"/>
        </w:rPr>
        <w:t>, la decadenza del tesseramento per risoluzione del rapporto contrattuale di lavoro sportivo o di apprendistato ai sensi dell’</w:t>
      </w:r>
      <w:r w:rsidRPr="002617B2">
        <w:rPr>
          <w:rFonts w:cs="Arial"/>
          <w:b/>
          <w:bCs/>
          <w:color w:val="002060"/>
        </w:rPr>
        <w:t>art. 117 bis delle N.</w:t>
      </w:r>
      <w:r w:rsidRPr="002617B2">
        <w:rPr>
          <w:b/>
          <w:bCs/>
          <w:color w:val="002060"/>
        </w:rPr>
        <w:t>O.I.F.</w:t>
      </w:r>
    </w:p>
    <w:p w14:paraId="26EF8825" w14:textId="77777777" w:rsidR="00D95F28" w:rsidRDefault="00D95F28" w:rsidP="00D95F28">
      <w:pPr>
        <w:pStyle w:val="LndNormale1"/>
        <w:rPr>
          <w:rFonts w:cs="Arial"/>
          <w:color w:val="002060"/>
        </w:rPr>
      </w:pPr>
    </w:p>
    <w:p w14:paraId="3EE0502E" w14:textId="77777777" w:rsidR="002617B2" w:rsidRPr="002617B2" w:rsidRDefault="002617B2" w:rsidP="00D95F28">
      <w:pPr>
        <w:pStyle w:val="LndNormale1"/>
        <w:rPr>
          <w:rFonts w:cs="Arial"/>
          <w:color w:val="002060"/>
        </w:rPr>
      </w:pPr>
    </w:p>
    <w:p w14:paraId="4E46BB4C" w14:textId="77777777" w:rsidR="00D95F28" w:rsidRPr="002617B2" w:rsidRDefault="00D95F28" w:rsidP="00D95F28">
      <w:pPr>
        <w:pStyle w:val="LndNormale1"/>
        <w:rPr>
          <w:b/>
          <w:color w:val="002060"/>
          <w:sz w:val="28"/>
          <w:szCs w:val="28"/>
        </w:rPr>
      </w:pPr>
      <w:r w:rsidRPr="002617B2">
        <w:rPr>
          <w:b/>
          <w:color w:val="002060"/>
          <w:sz w:val="28"/>
          <w:szCs w:val="28"/>
        </w:rPr>
        <w:t>CIRCOLARE N. 49 DEL 31.01.2024</w:t>
      </w:r>
    </w:p>
    <w:p w14:paraId="4A7895A2" w14:textId="77777777" w:rsidR="002617B2" w:rsidRDefault="002617B2" w:rsidP="00D95F28">
      <w:pPr>
        <w:pStyle w:val="LndNormale1"/>
        <w:rPr>
          <w:color w:val="002060"/>
        </w:rPr>
      </w:pPr>
    </w:p>
    <w:p w14:paraId="0A8C33DF" w14:textId="786B6117" w:rsidR="00D95F28" w:rsidRPr="002617B2" w:rsidRDefault="00D95F28" w:rsidP="00D95F28">
      <w:pPr>
        <w:pStyle w:val="LndNormale1"/>
        <w:rPr>
          <w:color w:val="002060"/>
        </w:rPr>
      </w:pPr>
      <w:r w:rsidRPr="002617B2">
        <w:rPr>
          <w:color w:val="002060"/>
        </w:rPr>
        <w:t>Si trasmette, per opportuna conoscenza, la copia della circolare n. 12-2024 elaborata dal Centro Studi Tributari della L.N.D. avente per oggetto:</w:t>
      </w:r>
    </w:p>
    <w:p w14:paraId="3FAE9CA5" w14:textId="77777777" w:rsidR="00D95F28" w:rsidRPr="002617B2" w:rsidRDefault="00D95F28" w:rsidP="00D95F28">
      <w:pPr>
        <w:pStyle w:val="LndNormale1"/>
        <w:rPr>
          <w:b/>
          <w:i/>
          <w:color w:val="002060"/>
        </w:rPr>
      </w:pPr>
      <w:r w:rsidRPr="002617B2">
        <w:rPr>
          <w:b/>
          <w:i/>
          <w:color w:val="002060"/>
        </w:rPr>
        <w:t>“Nuovo regolamento del Registro Nazionale delle Attività Sportive Dilettantistiche”</w:t>
      </w:r>
    </w:p>
    <w:p w14:paraId="28BC4D58" w14:textId="77777777" w:rsidR="00D95F28" w:rsidRDefault="00D95F28" w:rsidP="00D95F28">
      <w:pPr>
        <w:pStyle w:val="LndNormale1"/>
        <w:rPr>
          <w:bCs/>
          <w:iCs/>
          <w:color w:val="002060"/>
        </w:rPr>
      </w:pPr>
    </w:p>
    <w:p w14:paraId="390782EC" w14:textId="77777777" w:rsidR="002617B2" w:rsidRPr="002617B2" w:rsidRDefault="002617B2" w:rsidP="00D95F28">
      <w:pPr>
        <w:pStyle w:val="LndNormale1"/>
        <w:rPr>
          <w:bCs/>
          <w:iCs/>
          <w:color w:val="002060"/>
        </w:rPr>
      </w:pPr>
    </w:p>
    <w:p w14:paraId="5AEFF5EB" w14:textId="77777777" w:rsidR="00D95F28" w:rsidRPr="002617B2" w:rsidRDefault="00D95F28" w:rsidP="00D95F28">
      <w:pPr>
        <w:pStyle w:val="LndNormale1"/>
        <w:rPr>
          <w:b/>
          <w:color w:val="002060"/>
          <w:sz w:val="28"/>
          <w:szCs w:val="28"/>
        </w:rPr>
      </w:pPr>
      <w:r w:rsidRPr="002617B2">
        <w:rPr>
          <w:b/>
          <w:color w:val="002060"/>
          <w:sz w:val="28"/>
          <w:szCs w:val="28"/>
        </w:rPr>
        <w:lastRenderedPageBreak/>
        <w:t>CIRCOLARE N. 50 DEL 31.01.2024</w:t>
      </w:r>
    </w:p>
    <w:p w14:paraId="23BBB8DB" w14:textId="77777777" w:rsidR="002617B2" w:rsidRDefault="002617B2" w:rsidP="00D95F28">
      <w:pPr>
        <w:pStyle w:val="LndNormale1"/>
        <w:rPr>
          <w:color w:val="002060"/>
        </w:rPr>
      </w:pPr>
    </w:p>
    <w:p w14:paraId="42BA271E" w14:textId="0F113F72" w:rsidR="00D95F28" w:rsidRPr="002617B2" w:rsidRDefault="00D95F28" w:rsidP="00D95F28">
      <w:pPr>
        <w:pStyle w:val="LndNormale1"/>
        <w:rPr>
          <w:color w:val="002060"/>
        </w:rPr>
      </w:pPr>
      <w:r w:rsidRPr="002617B2">
        <w:rPr>
          <w:color w:val="002060"/>
        </w:rPr>
        <w:t>Si trasmette, per opportuna conoscenza, la copia della circolare n. 13-2024 elaborata dal Centro Studi Tributari della L.N.D. avente per oggetto:</w:t>
      </w:r>
    </w:p>
    <w:p w14:paraId="7A7B6F34" w14:textId="77777777" w:rsidR="00D95F28" w:rsidRPr="002617B2" w:rsidRDefault="00D95F28" w:rsidP="00D95F28">
      <w:pPr>
        <w:pStyle w:val="LndNormale1"/>
        <w:rPr>
          <w:b/>
          <w:i/>
          <w:color w:val="002060"/>
        </w:rPr>
      </w:pPr>
      <w:r w:rsidRPr="002617B2">
        <w:rPr>
          <w:b/>
          <w:i/>
          <w:color w:val="002060"/>
        </w:rPr>
        <w:t>“Lavoro sportivo ex art. 28 D.Lgs. n. 36/2021 – Differimento termine iscrizione nel LUL – Circolare n. 1-2024 dell’Ispettorato del Lavoro”</w:t>
      </w:r>
    </w:p>
    <w:p w14:paraId="3F2FE870" w14:textId="77777777" w:rsidR="00D95F28" w:rsidRDefault="00D95F28" w:rsidP="005D401C">
      <w:pPr>
        <w:rPr>
          <w:rFonts w:ascii="Arial" w:hAnsi="Arial" w:cs="Arial"/>
          <w:color w:val="002060"/>
          <w:sz w:val="22"/>
          <w:szCs w:val="22"/>
        </w:rPr>
      </w:pPr>
    </w:p>
    <w:p w14:paraId="7154413B" w14:textId="77777777" w:rsidR="002617B2" w:rsidRPr="002617B2" w:rsidRDefault="002617B2"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0D4C7A4D" w14:textId="77777777" w:rsidR="00C57A6A" w:rsidRDefault="00C57A6A" w:rsidP="005D401C">
      <w:pPr>
        <w:rPr>
          <w:rFonts w:ascii="Arial" w:hAnsi="Arial" w:cs="Arial"/>
          <w:color w:val="002060"/>
          <w:sz w:val="22"/>
          <w:szCs w:val="22"/>
        </w:rPr>
      </w:pPr>
    </w:p>
    <w:p w14:paraId="69B99004" w14:textId="77777777" w:rsidR="00127F01" w:rsidRDefault="00127F01" w:rsidP="005D401C">
      <w:pPr>
        <w:rPr>
          <w:rFonts w:ascii="Arial" w:hAnsi="Arial" w:cs="Arial"/>
          <w:color w:val="002060"/>
          <w:sz w:val="22"/>
          <w:szCs w:val="22"/>
        </w:rPr>
      </w:pPr>
    </w:p>
    <w:p w14:paraId="3801B166" w14:textId="77777777" w:rsidR="00127F01" w:rsidRPr="00F83FD5" w:rsidRDefault="00127F01" w:rsidP="00127F01">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33FF6016" w14:textId="77777777" w:rsidR="00127F01" w:rsidRPr="006C6F07" w:rsidRDefault="00127F01" w:rsidP="00127F01">
      <w:pPr>
        <w:rPr>
          <w:rFonts w:ascii="Arial" w:hAnsi="Arial" w:cs="Arial"/>
          <w:color w:val="002060"/>
          <w:sz w:val="22"/>
          <w:szCs w:val="22"/>
        </w:rPr>
      </w:pPr>
    </w:p>
    <w:p w14:paraId="6715F126" w14:textId="77777777" w:rsidR="00127F01" w:rsidRPr="006C6F07" w:rsidRDefault="00127F01" w:rsidP="00127F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FD131BE" w14:textId="77777777" w:rsidR="00127F01" w:rsidRPr="006C6F07" w:rsidRDefault="00127F01" w:rsidP="00127F01">
      <w:pPr>
        <w:pStyle w:val="A121"/>
        <w:ind w:left="0"/>
        <w:rPr>
          <w:rFonts w:cs="Arial"/>
          <w:color w:val="002060"/>
          <w:sz w:val="22"/>
          <w:szCs w:val="22"/>
        </w:rPr>
      </w:pPr>
    </w:p>
    <w:p w14:paraId="276E384A" w14:textId="77777777" w:rsidR="00127F01" w:rsidRPr="006C6F07" w:rsidRDefault="00127F01" w:rsidP="00127F01">
      <w:pPr>
        <w:pStyle w:val="A121"/>
        <w:ind w:left="0"/>
        <w:jc w:val="center"/>
        <w:rPr>
          <w:rFonts w:cs="Arial"/>
          <w:b/>
          <w:color w:val="002060"/>
          <w:sz w:val="22"/>
          <w:szCs w:val="22"/>
        </w:rPr>
      </w:pPr>
      <w:r>
        <w:rPr>
          <w:rFonts w:cs="Arial"/>
          <w:b/>
          <w:color w:val="002060"/>
          <w:sz w:val="22"/>
          <w:szCs w:val="22"/>
        </w:rPr>
        <w:t>MERCOLEDI’ 31 GENNAIO 2024</w:t>
      </w:r>
      <w:r w:rsidRPr="006C6F07">
        <w:rPr>
          <w:rFonts w:cs="Arial"/>
          <w:b/>
          <w:color w:val="002060"/>
          <w:sz w:val="22"/>
          <w:szCs w:val="22"/>
        </w:rPr>
        <w:t>, ORE 19:00</w:t>
      </w:r>
    </w:p>
    <w:p w14:paraId="4A7248CC" w14:textId="77777777" w:rsidR="00127F01" w:rsidRPr="006C6F07" w:rsidRDefault="00127F01" w:rsidP="00127F01">
      <w:pPr>
        <w:rPr>
          <w:rFonts w:ascii="Arial" w:hAnsi="Arial" w:cs="Arial"/>
          <w:color w:val="002060"/>
          <w:sz w:val="22"/>
          <w:szCs w:val="22"/>
          <w:shd w:val="clear" w:color="auto" w:fill="FFFFFF"/>
        </w:rPr>
      </w:pPr>
    </w:p>
    <w:p w14:paraId="1D5F92C1" w14:textId="77777777" w:rsidR="00127F01" w:rsidRPr="006C6F07" w:rsidRDefault="00127F01" w:rsidP="00127F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68DA504" w14:textId="77777777" w:rsidR="00127F01" w:rsidRPr="006C6F07" w:rsidRDefault="00127F01" w:rsidP="00127F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3007F6B" w14:textId="77777777" w:rsidR="00127F01" w:rsidRPr="00AE6479" w:rsidRDefault="00127F01" w:rsidP="00127F01">
      <w:pPr>
        <w:rPr>
          <w:rFonts w:ascii="Arial" w:hAnsi="Arial" w:cs="Arial"/>
          <w:color w:val="002060"/>
          <w:sz w:val="22"/>
          <w:szCs w:val="22"/>
          <w:highlight w:val="yellow"/>
        </w:rPr>
      </w:pPr>
    </w:p>
    <w:p w14:paraId="3524F42E" w14:textId="77777777" w:rsidR="00127F01" w:rsidRPr="00CC3901" w:rsidRDefault="00127F01" w:rsidP="00127F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65B8470D" w14:textId="77777777" w:rsidR="00127F01" w:rsidRPr="006C6F07" w:rsidRDefault="00127F01" w:rsidP="00127F01">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98A9C5B" w14:textId="77777777" w:rsidR="00127F01" w:rsidRDefault="00127F01" w:rsidP="00127F01">
      <w:pPr>
        <w:pStyle w:val="LndNormale1"/>
        <w:rPr>
          <w:b/>
          <w:color w:val="002060"/>
          <w:szCs w:val="22"/>
          <w:u w:val="single"/>
        </w:rPr>
      </w:pPr>
    </w:p>
    <w:p w14:paraId="059D38B6" w14:textId="77777777" w:rsidR="00127F01" w:rsidRPr="00CC3901" w:rsidRDefault="00127F01" w:rsidP="00127F01">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7B9555EF" w14:textId="77777777" w:rsidR="00127F01" w:rsidRPr="004E6A1D" w:rsidRDefault="00127F01" w:rsidP="00127F01">
      <w:pPr>
        <w:pStyle w:val="LndNormale1"/>
        <w:rPr>
          <w:b/>
          <w:bCs/>
          <w:color w:val="002060"/>
          <w:szCs w:val="22"/>
          <w:u w:val="single"/>
        </w:rPr>
      </w:pPr>
      <w:r>
        <w:rPr>
          <w:rFonts w:cs="Arial"/>
          <w:color w:val="002060"/>
          <w:spacing w:val="-2"/>
          <w:szCs w:val="22"/>
          <w:lang w:eastAsia="it-IT"/>
        </w:rPr>
        <w:lastRenderedPageBreak/>
        <w:t xml:space="preserve">La Fase Primaverile dei Tornei Esordienti e Pulcini Calcio a Cinque avrà inizio </w:t>
      </w:r>
      <w:r w:rsidRPr="004E6A1D">
        <w:rPr>
          <w:rFonts w:cs="Arial"/>
          <w:b/>
          <w:bCs/>
          <w:color w:val="002060"/>
          <w:spacing w:val="-2"/>
          <w:szCs w:val="22"/>
          <w:lang w:eastAsia="it-IT"/>
        </w:rPr>
        <w:t xml:space="preserve">DOMENICA 11 FEBBRAIO </w:t>
      </w:r>
      <w:r>
        <w:rPr>
          <w:rFonts w:cs="Arial"/>
          <w:b/>
          <w:bCs/>
          <w:color w:val="002060"/>
          <w:spacing w:val="-2"/>
          <w:szCs w:val="22"/>
          <w:lang w:eastAsia="it-IT"/>
        </w:rPr>
        <w:t>2024</w:t>
      </w:r>
      <w:r w:rsidRPr="004E6A1D">
        <w:rPr>
          <w:rFonts w:cs="Arial"/>
          <w:b/>
          <w:bCs/>
          <w:color w:val="002060"/>
          <w:spacing w:val="-2"/>
          <w:szCs w:val="22"/>
          <w:lang w:eastAsia="it-IT"/>
        </w:rPr>
        <w:t>.</w:t>
      </w:r>
    </w:p>
    <w:bookmarkEnd w:id="7"/>
    <w:p w14:paraId="6361BFA3" w14:textId="77777777" w:rsidR="00127F01" w:rsidRPr="002617B2" w:rsidRDefault="00127F01" w:rsidP="005D401C">
      <w:pPr>
        <w:rPr>
          <w:rFonts w:ascii="Arial" w:hAnsi="Arial" w:cs="Arial"/>
          <w:color w:val="002060"/>
          <w:sz w:val="22"/>
          <w:szCs w:val="22"/>
        </w:rPr>
      </w:pPr>
    </w:p>
    <w:p w14:paraId="40391C58" w14:textId="77777777" w:rsidR="002617B2" w:rsidRPr="002617B2" w:rsidRDefault="002617B2" w:rsidP="005D401C">
      <w:pPr>
        <w:rPr>
          <w:rFonts w:ascii="Arial" w:hAnsi="Arial" w:cs="Arial"/>
          <w:color w:val="002060"/>
          <w:sz w:val="22"/>
          <w:szCs w:val="22"/>
        </w:rPr>
      </w:pPr>
    </w:p>
    <w:p w14:paraId="374EDE31" w14:textId="77777777" w:rsidR="002617B2" w:rsidRPr="002617B2" w:rsidRDefault="002617B2" w:rsidP="002617B2">
      <w:pPr>
        <w:pStyle w:val="LndNormale1"/>
        <w:rPr>
          <w:b/>
          <w:color w:val="002060"/>
          <w:sz w:val="28"/>
          <w:szCs w:val="28"/>
        </w:rPr>
      </w:pPr>
      <w:r w:rsidRPr="002617B2">
        <w:rPr>
          <w:b/>
          <w:color w:val="002060"/>
          <w:sz w:val="28"/>
          <w:szCs w:val="28"/>
        </w:rPr>
        <w:t>ANNULLAMENTO TESSERAMENTI ANNUALI</w:t>
      </w:r>
    </w:p>
    <w:p w14:paraId="67AEC7FA" w14:textId="77777777" w:rsidR="002617B2" w:rsidRPr="002617B2" w:rsidRDefault="002617B2" w:rsidP="002617B2">
      <w:pPr>
        <w:pStyle w:val="LndNormale1"/>
        <w:rPr>
          <w:color w:val="002060"/>
        </w:rPr>
      </w:pPr>
    </w:p>
    <w:p w14:paraId="373ABB48" w14:textId="77777777" w:rsidR="002617B2" w:rsidRPr="002617B2" w:rsidRDefault="002617B2" w:rsidP="002617B2">
      <w:pPr>
        <w:pStyle w:val="LndNormale1"/>
        <w:rPr>
          <w:color w:val="002060"/>
        </w:rPr>
      </w:pPr>
      <w:r w:rsidRPr="002617B2">
        <w:rPr>
          <w:color w:val="002060"/>
        </w:rPr>
        <w:t>Vista la richiesta di annullamento presentata dagli esercenti attività genitoriale ed il consenso da parte della società di appartenenza, considerato che dall’inizio del campionato di copmpetenza il calciatore non è mai stato utilizzato, si procede all’annullamento del seguente tesseramento annuale ai sensi delle vigenti disposizioni federali:</w:t>
      </w:r>
    </w:p>
    <w:p w14:paraId="632F7D7D" w14:textId="77777777" w:rsidR="002617B2" w:rsidRPr="002617B2" w:rsidRDefault="002617B2" w:rsidP="002617B2">
      <w:pPr>
        <w:pStyle w:val="LndNormale1"/>
        <w:rPr>
          <w:b/>
          <w:color w:val="002060"/>
        </w:rPr>
      </w:pPr>
      <w:r w:rsidRPr="002617B2">
        <w:rPr>
          <w:b/>
          <w:color w:val="002060"/>
        </w:rPr>
        <w:t>MORONI RICCARDO</w:t>
      </w:r>
      <w:r w:rsidRPr="002617B2">
        <w:rPr>
          <w:b/>
          <w:color w:val="002060"/>
        </w:rPr>
        <w:tab/>
        <w:t>nato 01.06.2007</w:t>
      </w:r>
      <w:r w:rsidRPr="002617B2">
        <w:rPr>
          <w:b/>
          <w:color w:val="002060"/>
        </w:rPr>
        <w:tab/>
        <w:t>CLUENTINA CALCIO</w:t>
      </w:r>
    </w:p>
    <w:p w14:paraId="4DA7BEC8" w14:textId="77777777" w:rsidR="002617B2" w:rsidRPr="002617B2" w:rsidRDefault="002617B2" w:rsidP="005D401C">
      <w:pPr>
        <w:rPr>
          <w:rFonts w:ascii="Arial" w:hAnsi="Arial" w:cs="Arial"/>
          <w:color w:val="002060"/>
          <w:sz w:val="22"/>
          <w:szCs w:val="22"/>
        </w:rPr>
      </w:pPr>
    </w:p>
    <w:p w14:paraId="41FFE8D5" w14:textId="77777777" w:rsidR="003E19B3" w:rsidRPr="002617B2" w:rsidRDefault="003E19B3" w:rsidP="005D401C">
      <w:pPr>
        <w:rPr>
          <w:rFonts w:ascii="Arial" w:hAnsi="Arial" w:cs="Arial"/>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A578EF">
        <w:rPr>
          <w:color w:val="FFFFFF" w:themeColor="background1"/>
        </w:rPr>
        <w:t>NOTIZIE SU ATTIVITA’ AGONISTICA</w:t>
      </w:r>
      <w:bookmarkEnd w:id="8"/>
      <w:bookmarkEnd w:id="9"/>
      <w:bookmarkEnd w:id="10"/>
      <w:bookmarkEnd w:id="11"/>
      <w:bookmarkEnd w:id="12"/>
    </w:p>
    <w:p w14:paraId="5B8C3500" w14:textId="77777777" w:rsidR="00D4042F" w:rsidRPr="00980BC8" w:rsidRDefault="00D4042F" w:rsidP="00D4042F">
      <w:pPr>
        <w:pStyle w:val="titoloprinc0"/>
        <w:rPr>
          <w:color w:val="002060"/>
          <w:sz w:val="4"/>
          <w:szCs w:val="4"/>
        </w:rPr>
      </w:pPr>
    </w:p>
    <w:p w14:paraId="2B1B096C" w14:textId="77777777" w:rsidR="00F21E51" w:rsidRPr="005E2BA0" w:rsidRDefault="00F21E51" w:rsidP="00F21E51">
      <w:pPr>
        <w:pStyle w:val="breakline"/>
        <w:rPr>
          <w:color w:val="002060"/>
        </w:rPr>
      </w:pPr>
    </w:p>
    <w:p w14:paraId="47452CBB" w14:textId="77777777" w:rsidR="00F21E51" w:rsidRPr="005E2BA0" w:rsidRDefault="00F21E51" w:rsidP="00F21E51">
      <w:pPr>
        <w:pStyle w:val="titolocampionato0"/>
        <w:shd w:val="clear" w:color="auto" w:fill="CCCCCC"/>
        <w:spacing w:before="80" w:after="40"/>
        <w:rPr>
          <w:color w:val="002060"/>
        </w:rPr>
      </w:pPr>
      <w:r w:rsidRPr="005E2BA0">
        <w:rPr>
          <w:color w:val="002060"/>
        </w:rPr>
        <w:t>CALCIO A CINQUE SERIE C1</w:t>
      </w:r>
    </w:p>
    <w:p w14:paraId="43D1DA20" w14:textId="77777777" w:rsidR="00F21E51" w:rsidRPr="005E2BA0" w:rsidRDefault="00F21E51" w:rsidP="00F21E51">
      <w:pPr>
        <w:pStyle w:val="titoloprinc0"/>
        <w:rPr>
          <w:color w:val="002060"/>
        </w:rPr>
      </w:pPr>
      <w:r w:rsidRPr="005E2BA0">
        <w:rPr>
          <w:color w:val="002060"/>
        </w:rPr>
        <w:t>RISULTATI</w:t>
      </w:r>
    </w:p>
    <w:p w14:paraId="64A9CF72" w14:textId="77777777" w:rsidR="00F21E51" w:rsidRPr="005E2BA0" w:rsidRDefault="00F21E51" w:rsidP="00F21E51">
      <w:pPr>
        <w:pStyle w:val="breakline"/>
        <w:rPr>
          <w:color w:val="002060"/>
        </w:rPr>
      </w:pPr>
    </w:p>
    <w:p w14:paraId="61882FBD" w14:textId="77777777" w:rsidR="00F21E51" w:rsidRPr="005E2BA0" w:rsidRDefault="00F21E51" w:rsidP="00F21E51">
      <w:pPr>
        <w:pStyle w:val="sottotitolocampionato10"/>
        <w:rPr>
          <w:color w:val="002060"/>
        </w:rPr>
      </w:pPr>
      <w:r w:rsidRPr="005E2BA0">
        <w:rPr>
          <w:color w:val="002060"/>
        </w:rPr>
        <w:t>RISULTATI UFFICIALI GARE DEL 26/01/2024</w:t>
      </w:r>
    </w:p>
    <w:p w14:paraId="409C5202" w14:textId="77777777" w:rsidR="00F21E51" w:rsidRPr="009B55FD" w:rsidRDefault="00F21E51"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4802E33A"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02D13874"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2FF7DB2F"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4135E" w14:textId="77777777" w:rsidR="00F21E51" w:rsidRPr="005E2BA0" w:rsidRDefault="00F21E51" w:rsidP="00D33D07">
                  <w:pPr>
                    <w:pStyle w:val="headertabella0"/>
                    <w:rPr>
                      <w:color w:val="002060"/>
                    </w:rPr>
                  </w:pPr>
                  <w:r w:rsidRPr="005E2BA0">
                    <w:rPr>
                      <w:color w:val="002060"/>
                    </w:rPr>
                    <w:t>GIRONE A - 4 Giornata - R</w:t>
                  </w:r>
                </w:p>
              </w:tc>
            </w:tr>
            <w:tr w:rsidR="00F21E51" w:rsidRPr="005E2BA0" w14:paraId="7B046BFC"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07257" w14:textId="77777777" w:rsidR="00F21E51" w:rsidRPr="005E2BA0" w:rsidRDefault="00F21E51" w:rsidP="00D33D07">
                  <w:pPr>
                    <w:pStyle w:val="rowtabella0"/>
                    <w:rPr>
                      <w:color w:val="002060"/>
                    </w:rPr>
                  </w:pPr>
                  <w:r w:rsidRPr="005E2BA0">
                    <w:rPr>
                      <w:color w:val="002060"/>
                    </w:rPr>
                    <w:t>(1) 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F4C65" w14:textId="77777777" w:rsidR="00F21E51" w:rsidRPr="005E2BA0" w:rsidRDefault="00F21E51" w:rsidP="00D33D07">
                  <w:pPr>
                    <w:pStyle w:val="rowtabella0"/>
                    <w:rPr>
                      <w:color w:val="002060"/>
                    </w:rPr>
                  </w:pPr>
                  <w:r w:rsidRPr="005E2BA0">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2A1E6" w14:textId="77777777" w:rsidR="00F21E51" w:rsidRPr="005E2BA0" w:rsidRDefault="00F21E51" w:rsidP="00D33D07">
                  <w:pPr>
                    <w:pStyle w:val="rowtabella0"/>
                    <w:jc w:val="center"/>
                    <w:rPr>
                      <w:color w:val="002060"/>
                    </w:rPr>
                  </w:pPr>
                  <w:r w:rsidRPr="005E2BA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9BAEA" w14:textId="77777777" w:rsidR="00F21E51" w:rsidRPr="005E2BA0" w:rsidRDefault="00F21E51" w:rsidP="00D33D07">
                  <w:pPr>
                    <w:pStyle w:val="rowtabella0"/>
                    <w:jc w:val="center"/>
                    <w:rPr>
                      <w:color w:val="002060"/>
                    </w:rPr>
                  </w:pPr>
                  <w:r w:rsidRPr="005E2BA0">
                    <w:rPr>
                      <w:color w:val="002060"/>
                    </w:rPr>
                    <w:t> </w:t>
                  </w:r>
                </w:p>
              </w:tc>
            </w:tr>
            <w:tr w:rsidR="00F21E51" w:rsidRPr="005E2BA0" w14:paraId="5062D20B"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AF9F99" w14:textId="77777777" w:rsidR="00F21E51" w:rsidRPr="005E2BA0" w:rsidRDefault="00F21E51" w:rsidP="00D33D07">
                  <w:pPr>
                    <w:pStyle w:val="rowtabella0"/>
                    <w:rPr>
                      <w:color w:val="002060"/>
                    </w:rPr>
                  </w:pPr>
                  <w:r w:rsidRPr="005E2BA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AB6EE" w14:textId="77777777" w:rsidR="00F21E51" w:rsidRPr="005E2BA0" w:rsidRDefault="00F21E51" w:rsidP="00D33D07">
                  <w:pPr>
                    <w:pStyle w:val="rowtabella0"/>
                    <w:rPr>
                      <w:color w:val="002060"/>
                    </w:rPr>
                  </w:pPr>
                  <w:r w:rsidRPr="005E2BA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989629" w14:textId="77777777" w:rsidR="00F21E51" w:rsidRPr="005E2BA0" w:rsidRDefault="00F21E51" w:rsidP="00D33D07">
                  <w:pPr>
                    <w:pStyle w:val="rowtabella0"/>
                    <w:jc w:val="center"/>
                    <w:rPr>
                      <w:color w:val="002060"/>
                    </w:rPr>
                  </w:pPr>
                  <w:r w:rsidRPr="005E2BA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C58A98" w14:textId="77777777" w:rsidR="00F21E51" w:rsidRPr="005E2BA0" w:rsidRDefault="00F21E51" w:rsidP="00D33D07">
                  <w:pPr>
                    <w:pStyle w:val="rowtabella0"/>
                    <w:jc w:val="center"/>
                    <w:rPr>
                      <w:color w:val="002060"/>
                    </w:rPr>
                  </w:pPr>
                  <w:r w:rsidRPr="005E2BA0">
                    <w:rPr>
                      <w:color w:val="002060"/>
                    </w:rPr>
                    <w:t> </w:t>
                  </w:r>
                </w:p>
              </w:tc>
            </w:tr>
            <w:tr w:rsidR="00F21E51" w:rsidRPr="005E2BA0" w14:paraId="31663D12"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20CE41" w14:textId="77777777" w:rsidR="00F21E51" w:rsidRPr="005E2BA0" w:rsidRDefault="00F21E51" w:rsidP="00D33D07">
                  <w:pPr>
                    <w:pStyle w:val="rowtabella0"/>
                    <w:rPr>
                      <w:color w:val="002060"/>
                    </w:rPr>
                  </w:pPr>
                  <w:r w:rsidRPr="005E2BA0">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9580C8" w14:textId="77777777" w:rsidR="00F21E51" w:rsidRPr="005E2BA0" w:rsidRDefault="00F21E51" w:rsidP="00D33D07">
                  <w:pPr>
                    <w:pStyle w:val="rowtabella0"/>
                    <w:rPr>
                      <w:color w:val="002060"/>
                    </w:rPr>
                  </w:pPr>
                  <w:r w:rsidRPr="005E2BA0">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7A6B86" w14:textId="77777777" w:rsidR="00F21E51" w:rsidRPr="005E2BA0" w:rsidRDefault="00F21E51" w:rsidP="00D33D07">
                  <w:pPr>
                    <w:pStyle w:val="rowtabella0"/>
                    <w:jc w:val="center"/>
                    <w:rPr>
                      <w:color w:val="002060"/>
                    </w:rPr>
                  </w:pPr>
                  <w:r w:rsidRPr="005E2B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7BB89C" w14:textId="77777777" w:rsidR="00F21E51" w:rsidRPr="005E2BA0" w:rsidRDefault="00F21E51" w:rsidP="00D33D07">
                  <w:pPr>
                    <w:pStyle w:val="rowtabella0"/>
                    <w:jc w:val="center"/>
                    <w:rPr>
                      <w:color w:val="002060"/>
                    </w:rPr>
                  </w:pPr>
                  <w:r w:rsidRPr="005E2BA0">
                    <w:rPr>
                      <w:color w:val="002060"/>
                    </w:rPr>
                    <w:t> </w:t>
                  </w:r>
                </w:p>
              </w:tc>
            </w:tr>
            <w:tr w:rsidR="00F21E51" w:rsidRPr="005E2BA0" w14:paraId="10029683"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41B3E1" w14:textId="77777777" w:rsidR="00F21E51" w:rsidRPr="005E2BA0" w:rsidRDefault="00F21E51" w:rsidP="00D33D07">
                  <w:pPr>
                    <w:pStyle w:val="rowtabella0"/>
                    <w:rPr>
                      <w:color w:val="002060"/>
                    </w:rPr>
                  </w:pPr>
                  <w:r w:rsidRPr="005E2BA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9E9E80" w14:textId="77777777" w:rsidR="00F21E51" w:rsidRPr="005E2BA0" w:rsidRDefault="00F21E51" w:rsidP="00D33D07">
                  <w:pPr>
                    <w:pStyle w:val="rowtabella0"/>
                    <w:rPr>
                      <w:color w:val="002060"/>
                    </w:rPr>
                  </w:pPr>
                  <w:r w:rsidRPr="005E2BA0">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334D39" w14:textId="77777777" w:rsidR="00F21E51" w:rsidRPr="005E2BA0" w:rsidRDefault="00F21E51" w:rsidP="00D33D07">
                  <w:pPr>
                    <w:pStyle w:val="rowtabella0"/>
                    <w:jc w:val="center"/>
                    <w:rPr>
                      <w:color w:val="002060"/>
                    </w:rPr>
                  </w:pPr>
                  <w:r w:rsidRPr="005E2BA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264A71" w14:textId="77777777" w:rsidR="00F21E51" w:rsidRPr="005E2BA0" w:rsidRDefault="00F21E51" w:rsidP="00D33D07">
                  <w:pPr>
                    <w:pStyle w:val="rowtabella0"/>
                    <w:jc w:val="center"/>
                    <w:rPr>
                      <w:color w:val="002060"/>
                    </w:rPr>
                  </w:pPr>
                  <w:r w:rsidRPr="005E2BA0">
                    <w:rPr>
                      <w:color w:val="002060"/>
                    </w:rPr>
                    <w:t> </w:t>
                  </w:r>
                </w:p>
              </w:tc>
            </w:tr>
            <w:tr w:rsidR="00F21E51" w:rsidRPr="005E2BA0" w14:paraId="43A48388"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4E1AD" w14:textId="77777777" w:rsidR="00F21E51" w:rsidRPr="005E2BA0" w:rsidRDefault="00F21E51" w:rsidP="00D33D07">
                  <w:pPr>
                    <w:pStyle w:val="rowtabella0"/>
                    <w:rPr>
                      <w:color w:val="002060"/>
                    </w:rPr>
                  </w:pPr>
                  <w:r w:rsidRPr="005E2BA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28BA1" w14:textId="77777777" w:rsidR="00F21E51" w:rsidRPr="005E2BA0" w:rsidRDefault="00F21E51" w:rsidP="00D33D07">
                  <w:pPr>
                    <w:pStyle w:val="rowtabella0"/>
                    <w:rPr>
                      <w:color w:val="002060"/>
                    </w:rPr>
                  </w:pPr>
                  <w:r w:rsidRPr="005E2BA0">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937AE7" w14:textId="77777777" w:rsidR="00F21E51" w:rsidRPr="005E2BA0" w:rsidRDefault="00F21E51" w:rsidP="00D33D07">
                  <w:pPr>
                    <w:pStyle w:val="rowtabella0"/>
                    <w:jc w:val="center"/>
                    <w:rPr>
                      <w:color w:val="002060"/>
                    </w:rPr>
                  </w:pPr>
                  <w:r w:rsidRPr="005E2B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DEBA78" w14:textId="77777777" w:rsidR="00F21E51" w:rsidRPr="005E2BA0" w:rsidRDefault="00F21E51" w:rsidP="00D33D07">
                  <w:pPr>
                    <w:pStyle w:val="rowtabella0"/>
                    <w:jc w:val="center"/>
                    <w:rPr>
                      <w:color w:val="002060"/>
                    </w:rPr>
                  </w:pPr>
                  <w:r w:rsidRPr="005E2BA0">
                    <w:rPr>
                      <w:color w:val="002060"/>
                    </w:rPr>
                    <w:t> </w:t>
                  </w:r>
                </w:p>
              </w:tc>
            </w:tr>
            <w:tr w:rsidR="00F21E51" w:rsidRPr="005E2BA0" w14:paraId="42C33CA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56CE80" w14:textId="77777777" w:rsidR="00F21E51" w:rsidRPr="005E2BA0" w:rsidRDefault="00F21E51" w:rsidP="00D33D07">
                  <w:pPr>
                    <w:pStyle w:val="rowtabella0"/>
                    <w:rPr>
                      <w:color w:val="002060"/>
                    </w:rPr>
                  </w:pPr>
                  <w:r w:rsidRPr="005E2BA0">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3CD307" w14:textId="77777777" w:rsidR="00F21E51" w:rsidRPr="005E2BA0" w:rsidRDefault="00F21E51" w:rsidP="00D33D07">
                  <w:pPr>
                    <w:pStyle w:val="rowtabella0"/>
                    <w:rPr>
                      <w:color w:val="002060"/>
                    </w:rPr>
                  </w:pPr>
                  <w:r w:rsidRPr="005E2BA0">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874CE" w14:textId="77777777" w:rsidR="00F21E51" w:rsidRPr="005E2BA0" w:rsidRDefault="00F21E51" w:rsidP="00D33D07">
                  <w:pPr>
                    <w:pStyle w:val="rowtabella0"/>
                    <w:jc w:val="center"/>
                    <w:rPr>
                      <w:color w:val="002060"/>
                    </w:rPr>
                  </w:pPr>
                  <w:r w:rsidRPr="005E2BA0">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25E4B1" w14:textId="77777777" w:rsidR="00F21E51" w:rsidRPr="005E2BA0" w:rsidRDefault="00F21E51" w:rsidP="00D33D07">
                  <w:pPr>
                    <w:pStyle w:val="rowtabella0"/>
                    <w:jc w:val="center"/>
                    <w:rPr>
                      <w:color w:val="002060"/>
                    </w:rPr>
                  </w:pPr>
                  <w:r w:rsidRPr="005E2BA0">
                    <w:rPr>
                      <w:color w:val="002060"/>
                    </w:rPr>
                    <w:t> </w:t>
                  </w:r>
                </w:p>
              </w:tc>
            </w:tr>
            <w:tr w:rsidR="00F21E51" w:rsidRPr="005E2BA0" w14:paraId="585F75AA"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FBCC01" w14:textId="77777777" w:rsidR="00F21E51" w:rsidRPr="005E2BA0" w:rsidRDefault="00F21E51" w:rsidP="00D33D07">
                  <w:pPr>
                    <w:pStyle w:val="rowtabella0"/>
                    <w:rPr>
                      <w:color w:val="002060"/>
                    </w:rPr>
                  </w:pPr>
                  <w:r w:rsidRPr="005E2BA0">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E38AE" w14:textId="77777777" w:rsidR="00F21E51" w:rsidRPr="005E2BA0" w:rsidRDefault="00F21E51" w:rsidP="00D33D07">
                  <w:pPr>
                    <w:pStyle w:val="rowtabella0"/>
                    <w:rPr>
                      <w:color w:val="002060"/>
                    </w:rPr>
                  </w:pPr>
                  <w:r w:rsidRPr="005E2BA0">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1176B" w14:textId="77777777" w:rsidR="00F21E51" w:rsidRPr="005E2BA0" w:rsidRDefault="00F21E51" w:rsidP="00D33D07">
                  <w:pPr>
                    <w:pStyle w:val="rowtabella0"/>
                    <w:jc w:val="center"/>
                    <w:rPr>
                      <w:color w:val="002060"/>
                    </w:rPr>
                  </w:pPr>
                  <w:r w:rsidRPr="005E2BA0">
                    <w:rPr>
                      <w:color w:val="002060"/>
                    </w:rPr>
                    <w:t>7 - 8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C4428" w14:textId="77777777" w:rsidR="00F21E51" w:rsidRPr="005E2BA0" w:rsidRDefault="00F21E51" w:rsidP="00D33D07">
                  <w:pPr>
                    <w:pStyle w:val="rowtabella0"/>
                    <w:jc w:val="center"/>
                    <w:rPr>
                      <w:color w:val="002060"/>
                    </w:rPr>
                  </w:pPr>
                  <w:r w:rsidRPr="005E2BA0">
                    <w:rPr>
                      <w:color w:val="002060"/>
                    </w:rPr>
                    <w:t> </w:t>
                  </w:r>
                </w:p>
              </w:tc>
            </w:tr>
            <w:tr w:rsidR="00F21E51" w:rsidRPr="005E2BA0" w14:paraId="54059198"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6131F15E" w14:textId="77777777" w:rsidR="00F21E51" w:rsidRPr="005E2BA0" w:rsidRDefault="00F21E51" w:rsidP="00D33D07">
                  <w:pPr>
                    <w:pStyle w:val="rowtabella0"/>
                    <w:rPr>
                      <w:color w:val="002060"/>
                    </w:rPr>
                  </w:pPr>
                  <w:r w:rsidRPr="005E2BA0">
                    <w:rPr>
                      <w:color w:val="002060"/>
                    </w:rPr>
                    <w:t>(1) - disputata il 24/01/2024</w:t>
                  </w:r>
                </w:p>
              </w:tc>
            </w:tr>
          </w:tbl>
          <w:p w14:paraId="74AF4404" w14:textId="77777777" w:rsidR="00F21E51" w:rsidRPr="005E2BA0" w:rsidRDefault="00F21E51" w:rsidP="00D33D07">
            <w:pPr>
              <w:rPr>
                <w:color w:val="002060"/>
              </w:rPr>
            </w:pPr>
          </w:p>
        </w:tc>
      </w:tr>
    </w:tbl>
    <w:p w14:paraId="2F6F7C4E" w14:textId="77777777" w:rsidR="00F21E51" w:rsidRPr="005E2BA0" w:rsidRDefault="00F21E51" w:rsidP="00F21E51">
      <w:pPr>
        <w:pStyle w:val="breakline"/>
        <w:rPr>
          <w:rFonts w:eastAsiaTheme="minorEastAsia"/>
          <w:color w:val="002060"/>
        </w:rPr>
      </w:pPr>
    </w:p>
    <w:p w14:paraId="63007EB9" w14:textId="77777777" w:rsidR="00F21E51" w:rsidRPr="005E2BA0" w:rsidRDefault="00F21E51" w:rsidP="00F21E51">
      <w:pPr>
        <w:pStyle w:val="breakline"/>
        <w:rPr>
          <w:color w:val="002060"/>
        </w:rPr>
      </w:pPr>
    </w:p>
    <w:p w14:paraId="250A6D81" w14:textId="77777777" w:rsidR="00F21E51" w:rsidRPr="005E2BA0" w:rsidRDefault="00F21E51" w:rsidP="00F21E51">
      <w:pPr>
        <w:pStyle w:val="titoloprinc0"/>
        <w:rPr>
          <w:color w:val="002060"/>
        </w:rPr>
      </w:pPr>
      <w:r w:rsidRPr="005E2BA0">
        <w:rPr>
          <w:color w:val="002060"/>
        </w:rPr>
        <w:t>GIUDICE SPORTIVO</w:t>
      </w:r>
    </w:p>
    <w:p w14:paraId="1C17AFBA"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53BD3F72" w14:textId="77777777" w:rsidR="00F21E51" w:rsidRPr="005E2BA0" w:rsidRDefault="00F21E51" w:rsidP="00F21E51">
      <w:pPr>
        <w:pStyle w:val="titolo10"/>
        <w:rPr>
          <w:color w:val="002060"/>
        </w:rPr>
      </w:pPr>
      <w:r w:rsidRPr="005E2BA0">
        <w:rPr>
          <w:color w:val="002060"/>
        </w:rPr>
        <w:t xml:space="preserve">GARE DEL 24/ 1/2024 </w:t>
      </w:r>
    </w:p>
    <w:p w14:paraId="1E37E031" w14:textId="77777777" w:rsidR="00F21E51" w:rsidRPr="005E2BA0" w:rsidRDefault="00F21E51" w:rsidP="00F21E51">
      <w:pPr>
        <w:pStyle w:val="titolo7a"/>
        <w:rPr>
          <w:color w:val="002060"/>
        </w:rPr>
      </w:pPr>
      <w:r w:rsidRPr="005E2BA0">
        <w:rPr>
          <w:color w:val="002060"/>
        </w:rPr>
        <w:t xml:space="preserve">PROVVEDIMENTI DISCIPLINARI </w:t>
      </w:r>
    </w:p>
    <w:p w14:paraId="60A0813B"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088A8E93" w14:textId="77777777" w:rsidR="00F21E51" w:rsidRPr="005E2BA0" w:rsidRDefault="00F21E51" w:rsidP="00F21E51">
      <w:pPr>
        <w:pStyle w:val="titolo30"/>
        <w:rPr>
          <w:color w:val="002060"/>
        </w:rPr>
      </w:pPr>
      <w:r w:rsidRPr="005E2BA0">
        <w:rPr>
          <w:color w:val="002060"/>
        </w:rPr>
        <w:t xml:space="preserve">CALCIATORI NON ESPULSI </w:t>
      </w:r>
    </w:p>
    <w:p w14:paraId="468C6496" w14:textId="77777777" w:rsidR="00F21E51" w:rsidRPr="005E2BA0" w:rsidRDefault="00F21E51" w:rsidP="00F21E51">
      <w:pPr>
        <w:pStyle w:val="titolo20"/>
        <w:rPr>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479E695" w14:textId="77777777" w:rsidTr="00D33D07">
        <w:tc>
          <w:tcPr>
            <w:tcW w:w="2200" w:type="dxa"/>
            <w:tcMar>
              <w:top w:w="20" w:type="dxa"/>
              <w:left w:w="20" w:type="dxa"/>
              <w:bottom w:w="20" w:type="dxa"/>
              <w:right w:w="20" w:type="dxa"/>
            </w:tcMar>
            <w:vAlign w:val="center"/>
            <w:hideMark/>
          </w:tcPr>
          <w:p w14:paraId="12FB9767" w14:textId="77777777" w:rsidR="00F21E51" w:rsidRPr="005E2BA0" w:rsidRDefault="00F21E51" w:rsidP="00D33D07">
            <w:pPr>
              <w:pStyle w:val="movimento"/>
              <w:rPr>
                <w:color w:val="002060"/>
              </w:rPr>
            </w:pPr>
            <w:r w:rsidRPr="005E2BA0">
              <w:rPr>
                <w:color w:val="002060"/>
              </w:rPr>
              <w:t>NAZAROLF CARLOS AUGUSTIN</w:t>
            </w:r>
          </w:p>
        </w:tc>
        <w:tc>
          <w:tcPr>
            <w:tcW w:w="2200" w:type="dxa"/>
            <w:tcMar>
              <w:top w:w="20" w:type="dxa"/>
              <w:left w:w="20" w:type="dxa"/>
              <w:bottom w:w="20" w:type="dxa"/>
              <w:right w:w="20" w:type="dxa"/>
            </w:tcMar>
            <w:vAlign w:val="center"/>
            <w:hideMark/>
          </w:tcPr>
          <w:p w14:paraId="58EBF3C7" w14:textId="77777777" w:rsidR="00F21E51" w:rsidRPr="005E2BA0" w:rsidRDefault="00F21E51" w:rsidP="00D33D07">
            <w:pPr>
              <w:pStyle w:val="movimento2"/>
              <w:rPr>
                <w:color w:val="002060"/>
              </w:rPr>
            </w:pPr>
            <w:r w:rsidRPr="005E2BA0">
              <w:rPr>
                <w:color w:val="002060"/>
              </w:rPr>
              <w:t xml:space="preserve">(BAYER CAPPUCCINI) </w:t>
            </w:r>
          </w:p>
        </w:tc>
        <w:tc>
          <w:tcPr>
            <w:tcW w:w="800" w:type="dxa"/>
            <w:tcMar>
              <w:top w:w="20" w:type="dxa"/>
              <w:left w:w="20" w:type="dxa"/>
              <w:bottom w:w="20" w:type="dxa"/>
              <w:right w:w="20" w:type="dxa"/>
            </w:tcMar>
            <w:vAlign w:val="center"/>
            <w:hideMark/>
          </w:tcPr>
          <w:p w14:paraId="6EF3FD5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14A1F7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3A4CDDA" w14:textId="77777777" w:rsidR="00F21E51" w:rsidRPr="005E2BA0" w:rsidRDefault="00F21E51" w:rsidP="00D33D07">
            <w:pPr>
              <w:pStyle w:val="movimento2"/>
              <w:rPr>
                <w:color w:val="002060"/>
              </w:rPr>
            </w:pPr>
            <w:r w:rsidRPr="005E2BA0">
              <w:rPr>
                <w:color w:val="002060"/>
              </w:rPr>
              <w:t> </w:t>
            </w:r>
          </w:p>
        </w:tc>
      </w:tr>
    </w:tbl>
    <w:p w14:paraId="638FB96B" w14:textId="77777777" w:rsidR="00F21E51" w:rsidRPr="005E2BA0" w:rsidRDefault="00F21E51" w:rsidP="00F21E51">
      <w:pPr>
        <w:pStyle w:val="titolo10"/>
        <w:rPr>
          <w:rFonts w:eastAsiaTheme="minorEastAsia"/>
          <w:color w:val="002060"/>
        </w:rPr>
      </w:pPr>
      <w:r w:rsidRPr="005E2BA0">
        <w:rPr>
          <w:color w:val="002060"/>
        </w:rPr>
        <w:t xml:space="preserve">GARE DEL 26/ 1/2024 </w:t>
      </w:r>
    </w:p>
    <w:p w14:paraId="1BC92F2A" w14:textId="77777777" w:rsidR="00F21E51" w:rsidRPr="005E2BA0" w:rsidRDefault="00F21E51" w:rsidP="00F21E51">
      <w:pPr>
        <w:pStyle w:val="titolo7a"/>
        <w:rPr>
          <w:color w:val="002060"/>
        </w:rPr>
      </w:pPr>
      <w:r w:rsidRPr="005E2BA0">
        <w:rPr>
          <w:color w:val="002060"/>
        </w:rPr>
        <w:t xml:space="preserve">PROVVEDIMENTI DISCIPLINARI </w:t>
      </w:r>
    </w:p>
    <w:p w14:paraId="10232A50"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301B008D" w14:textId="77777777" w:rsidR="00F21E51" w:rsidRPr="005E2BA0" w:rsidRDefault="00F21E51" w:rsidP="00F21E51">
      <w:pPr>
        <w:pStyle w:val="titolo30"/>
        <w:rPr>
          <w:color w:val="002060"/>
        </w:rPr>
      </w:pPr>
      <w:r w:rsidRPr="005E2BA0">
        <w:rPr>
          <w:color w:val="002060"/>
        </w:rPr>
        <w:t xml:space="preserve">SOCIETA' </w:t>
      </w:r>
    </w:p>
    <w:p w14:paraId="16F0F1A0" w14:textId="77777777" w:rsidR="00F21E51" w:rsidRPr="005E2BA0" w:rsidRDefault="00F21E51" w:rsidP="00F21E51">
      <w:pPr>
        <w:pStyle w:val="titolo20"/>
        <w:rPr>
          <w:color w:val="002060"/>
        </w:rPr>
      </w:pPr>
      <w:r w:rsidRPr="005E2BA0">
        <w:rPr>
          <w:color w:val="002060"/>
        </w:rPr>
        <w:t xml:space="preserve">AMMENDA </w:t>
      </w:r>
    </w:p>
    <w:p w14:paraId="347236C8" w14:textId="4F16CA4A" w:rsidR="00F21E51" w:rsidRPr="005E2BA0" w:rsidRDefault="00F21E51" w:rsidP="00F21E51">
      <w:pPr>
        <w:pStyle w:val="diffida"/>
        <w:spacing w:before="80" w:beforeAutospacing="0" w:after="40" w:afterAutospacing="0"/>
        <w:jc w:val="left"/>
        <w:rPr>
          <w:color w:val="002060"/>
        </w:rPr>
      </w:pPr>
      <w:r w:rsidRPr="005E2BA0">
        <w:rPr>
          <w:color w:val="002060"/>
        </w:rPr>
        <w:lastRenderedPageBreak/>
        <w:t xml:space="preserve">Euro 100,00 INVICTA FUTSAL MACERATA </w:t>
      </w:r>
      <w:r w:rsidRPr="005E2BA0">
        <w:rPr>
          <w:color w:val="002060"/>
        </w:rPr>
        <w:br/>
        <w:t>Per aver la pr</w:t>
      </w:r>
      <w:r w:rsidR="009B55FD">
        <w:rPr>
          <w:color w:val="002060"/>
        </w:rPr>
        <w:t>o</w:t>
      </w:r>
      <w:r w:rsidRPr="005E2BA0">
        <w:rPr>
          <w:color w:val="002060"/>
        </w:rPr>
        <w:t xml:space="preserve">pria tifoseria invaso il campo da gioco per protestare contro una decisione arbitrale. </w:t>
      </w:r>
    </w:p>
    <w:p w14:paraId="1CAC5E37" w14:textId="77777777" w:rsidR="00F21E51" w:rsidRPr="005E2BA0" w:rsidRDefault="00F21E51" w:rsidP="00F21E51">
      <w:pPr>
        <w:pStyle w:val="diffida"/>
        <w:spacing w:before="80" w:beforeAutospacing="0" w:after="40" w:afterAutospacing="0"/>
        <w:jc w:val="left"/>
        <w:rPr>
          <w:color w:val="002060"/>
        </w:rPr>
      </w:pPr>
      <w:r w:rsidRPr="005E2BA0">
        <w:rPr>
          <w:color w:val="002060"/>
        </w:rPr>
        <w:br/>
        <w:t xml:space="preserve">Euro 100,00 INVICTA FUTSAL MACERATA </w:t>
      </w:r>
      <w:r w:rsidRPr="005E2BA0">
        <w:rPr>
          <w:color w:val="002060"/>
        </w:rPr>
        <w:br/>
        <w:t xml:space="preserve">Per comportamento offensivo del proprio pubblico nei confronti dell'arbitro. </w:t>
      </w:r>
    </w:p>
    <w:p w14:paraId="1BA7295E" w14:textId="77777777" w:rsidR="00F21E51" w:rsidRPr="005E2BA0" w:rsidRDefault="00F21E51" w:rsidP="00F21E51">
      <w:pPr>
        <w:pStyle w:val="titolo30"/>
        <w:rPr>
          <w:color w:val="002060"/>
        </w:rPr>
      </w:pPr>
      <w:r w:rsidRPr="005E2BA0">
        <w:rPr>
          <w:color w:val="002060"/>
        </w:rPr>
        <w:t xml:space="preserve">DIRIGENTI </w:t>
      </w:r>
    </w:p>
    <w:p w14:paraId="76EAB644" w14:textId="77777777" w:rsidR="00F21E51" w:rsidRPr="005E2BA0" w:rsidRDefault="00F21E51" w:rsidP="00F21E51">
      <w:pPr>
        <w:pStyle w:val="titolo20"/>
        <w:rPr>
          <w:color w:val="002060"/>
        </w:rPr>
      </w:pPr>
      <w:r w:rsidRPr="005E2BA0">
        <w:rPr>
          <w:color w:val="002060"/>
        </w:rPr>
        <w:t xml:space="preserve">INIBIZIONE A SVOLGERE OGNI ATTIVITA' FINO AL 28/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A04A5A0" w14:textId="77777777" w:rsidTr="00D33D07">
        <w:tc>
          <w:tcPr>
            <w:tcW w:w="2200" w:type="dxa"/>
            <w:tcMar>
              <w:top w:w="20" w:type="dxa"/>
              <w:left w:w="20" w:type="dxa"/>
              <w:bottom w:w="20" w:type="dxa"/>
              <w:right w:w="20" w:type="dxa"/>
            </w:tcMar>
            <w:vAlign w:val="center"/>
            <w:hideMark/>
          </w:tcPr>
          <w:p w14:paraId="255F349C" w14:textId="77777777" w:rsidR="00F21E51" w:rsidRPr="005E2BA0" w:rsidRDefault="00F21E51" w:rsidP="00D33D07">
            <w:pPr>
              <w:pStyle w:val="movimento"/>
              <w:rPr>
                <w:color w:val="002060"/>
              </w:rPr>
            </w:pPr>
            <w:r w:rsidRPr="005E2BA0">
              <w:rPr>
                <w:color w:val="002060"/>
              </w:rPr>
              <w:t>IESARI MAURO</w:t>
            </w:r>
          </w:p>
        </w:tc>
        <w:tc>
          <w:tcPr>
            <w:tcW w:w="2200" w:type="dxa"/>
            <w:tcMar>
              <w:top w:w="20" w:type="dxa"/>
              <w:left w:w="20" w:type="dxa"/>
              <w:bottom w:w="20" w:type="dxa"/>
              <w:right w:w="20" w:type="dxa"/>
            </w:tcMar>
            <w:vAlign w:val="center"/>
            <w:hideMark/>
          </w:tcPr>
          <w:p w14:paraId="5071F959" w14:textId="77777777" w:rsidR="00F21E51" w:rsidRPr="005E2BA0" w:rsidRDefault="00F21E51" w:rsidP="00D33D07">
            <w:pPr>
              <w:pStyle w:val="movimento2"/>
              <w:rPr>
                <w:color w:val="002060"/>
              </w:rPr>
            </w:pPr>
            <w:r w:rsidRPr="005E2BA0">
              <w:rPr>
                <w:color w:val="002060"/>
              </w:rPr>
              <w:t xml:space="preserve">(INVICTA FUTSAL MACERATA) </w:t>
            </w:r>
          </w:p>
        </w:tc>
        <w:tc>
          <w:tcPr>
            <w:tcW w:w="800" w:type="dxa"/>
            <w:tcMar>
              <w:top w:w="20" w:type="dxa"/>
              <w:left w:w="20" w:type="dxa"/>
              <w:bottom w:w="20" w:type="dxa"/>
              <w:right w:w="20" w:type="dxa"/>
            </w:tcMar>
            <w:vAlign w:val="center"/>
            <w:hideMark/>
          </w:tcPr>
          <w:p w14:paraId="3F77996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A450EF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65BC795" w14:textId="77777777" w:rsidR="00F21E51" w:rsidRPr="005E2BA0" w:rsidRDefault="00F21E51" w:rsidP="00D33D07">
            <w:pPr>
              <w:pStyle w:val="movimento2"/>
              <w:rPr>
                <w:color w:val="002060"/>
              </w:rPr>
            </w:pPr>
            <w:r w:rsidRPr="005E2BA0">
              <w:rPr>
                <w:color w:val="002060"/>
              </w:rPr>
              <w:t> </w:t>
            </w:r>
          </w:p>
        </w:tc>
      </w:tr>
    </w:tbl>
    <w:p w14:paraId="5F52C6C3" w14:textId="77777777" w:rsidR="00F21E51" w:rsidRPr="005E2BA0" w:rsidRDefault="00F21E51" w:rsidP="00F21E51">
      <w:pPr>
        <w:pStyle w:val="diffida"/>
        <w:spacing w:before="80" w:beforeAutospacing="0" w:after="40" w:afterAutospacing="0"/>
        <w:jc w:val="left"/>
        <w:rPr>
          <w:rFonts w:eastAsiaTheme="minorEastAsia"/>
          <w:color w:val="002060"/>
        </w:rPr>
      </w:pPr>
      <w:r w:rsidRPr="005E2BA0">
        <w:rPr>
          <w:color w:val="002060"/>
        </w:rPr>
        <w:t xml:space="preserve">Per comportamento irriguardoso nei confronti della terna arbitrale. </w:t>
      </w:r>
    </w:p>
    <w:p w14:paraId="05A0064D" w14:textId="77777777" w:rsidR="00F21E51" w:rsidRPr="005E2BA0" w:rsidRDefault="00F21E51" w:rsidP="00F21E51">
      <w:pPr>
        <w:pStyle w:val="diffida"/>
        <w:spacing w:before="80" w:beforeAutospacing="0" w:after="40" w:afterAutospacing="0"/>
        <w:jc w:val="left"/>
        <w:rPr>
          <w:color w:val="002060"/>
        </w:rPr>
      </w:pPr>
      <w:r w:rsidRPr="005E2BA0">
        <w:rPr>
          <w:color w:val="002060"/>
        </w:rPr>
        <w:t xml:space="preserve">Allontanato. </w:t>
      </w:r>
    </w:p>
    <w:p w14:paraId="671E7B2E" w14:textId="77777777" w:rsidR="00F21E51" w:rsidRPr="005E2BA0" w:rsidRDefault="00F21E51" w:rsidP="00F21E51">
      <w:pPr>
        <w:pStyle w:val="titolo20"/>
        <w:rPr>
          <w:color w:val="002060"/>
        </w:rPr>
      </w:pPr>
      <w:r w:rsidRPr="005E2BA0">
        <w:rPr>
          <w:color w:val="002060"/>
        </w:rPr>
        <w:t xml:space="preserve">INIBIZIONE A SVOLGERE OGNI ATTIVITA'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2DD96E9" w14:textId="77777777" w:rsidTr="00D33D07">
        <w:tc>
          <w:tcPr>
            <w:tcW w:w="2200" w:type="dxa"/>
            <w:tcMar>
              <w:top w:w="20" w:type="dxa"/>
              <w:left w:w="20" w:type="dxa"/>
              <w:bottom w:w="20" w:type="dxa"/>
              <w:right w:w="20" w:type="dxa"/>
            </w:tcMar>
            <w:vAlign w:val="center"/>
            <w:hideMark/>
          </w:tcPr>
          <w:p w14:paraId="1768914B" w14:textId="77777777" w:rsidR="00F21E51" w:rsidRPr="005E2BA0" w:rsidRDefault="00F21E51" w:rsidP="00D33D07">
            <w:pPr>
              <w:pStyle w:val="movimento"/>
              <w:rPr>
                <w:color w:val="002060"/>
              </w:rPr>
            </w:pPr>
            <w:r w:rsidRPr="005E2BA0">
              <w:rPr>
                <w:color w:val="002060"/>
              </w:rPr>
              <w:t>DERUGGIERO GIORGIO</w:t>
            </w:r>
          </w:p>
        </w:tc>
        <w:tc>
          <w:tcPr>
            <w:tcW w:w="2200" w:type="dxa"/>
            <w:tcMar>
              <w:top w:w="20" w:type="dxa"/>
              <w:left w:w="20" w:type="dxa"/>
              <w:bottom w:w="20" w:type="dxa"/>
              <w:right w:w="20" w:type="dxa"/>
            </w:tcMar>
            <w:vAlign w:val="center"/>
            <w:hideMark/>
          </w:tcPr>
          <w:p w14:paraId="219AAE35" w14:textId="77777777" w:rsidR="00F21E51" w:rsidRPr="005E2BA0" w:rsidRDefault="00F21E51" w:rsidP="00D33D07">
            <w:pPr>
              <w:pStyle w:val="movimento2"/>
              <w:rPr>
                <w:color w:val="002060"/>
              </w:rPr>
            </w:pPr>
            <w:r w:rsidRPr="005E2BA0">
              <w:rPr>
                <w:color w:val="002060"/>
              </w:rPr>
              <w:t xml:space="preserve">(REAL SAN GIORGIO) </w:t>
            </w:r>
          </w:p>
        </w:tc>
        <w:tc>
          <w:tcPr>
            <w:tcW w:w="800" w:type="dxa"/>
            <w:tcMar>
              <w:top w:w="20" w:type="dxa"/>
              <w:left w:w="20" w:type="dxa"/>
              <w:bottom w:w="20" w:type="dxa"/>
              <w:right w:w="20" w:type="dxa"/>
            </w:tcMar>
            <w:vAlign w:val="center"/>
            <w:hideMark/>
          </w:tcPr>
          <w:p w14:paraId="4619F76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D35F81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A7AC4D2" w14:textId="77777777" w:rsidR="00F21E51" w:rsidRPr="005E2BA0" w:rsidRDefault="00F21E51" w:rsidP="00D33D07">
            <w:pPr>
              <w:pStyle w:val="movimento2"/>
              <w:rPr>
                <w:color w:val="002060"/>
              </w:rPr>
            </w:pPr>
            <w:r w:rsidRPr="005E2BA0">
              <w:rPr>
                <w:color w:val="002060"/>
              </w:rPr>
              <w:t> </w:t>
            </w:r>
          </w:p>
        </w:tc>
      </w:tr>
    </w:tbl>
    <w:p w14:paraId="69F354B0" w14:textId="24AEFBCB" w:rsidR="00F21E51" w:rsidRPr="005E2BA0" w:rsidRDefault="00F21E51" w:rsidP="00F21E51">
      <w:pPr>
        <w:pStyle w:val="diffida"/>
        <w:spacing w:before="80" w:beforeAutospacing="0" w:after="40" w:afterAutospacing="0"/>
        <w:jc w:val="left"/>
        <w:rPr>
          <w:rFonts w:eastAsiaTheme="minorEastAsia"/>
          <w:color w:val="002060"/>
        </w:rPr>
      </w:pPr>
      <w:r w:rsidRPr="005E2BA0">
        <w:rPr>
          <w:color w:val="002060"/>
        </w:rPr>
        <w:t>Riconosciuto personalm</w:t>
      </w:r>
      <w:r w:rsidR="009B55FD">
        <w:rPr>
          <w:color w:val="002060"/>
        </w:rPr>
        <w:t>e</w:t>
      </w:r>
      <w:r w:rsidRPr="005E2BA0">
        <w:rPr>
          <w:color w:val="002060"/>
        </w:rPr>
        <w:t xml:space="preserve">nte dall'arbitro, dalle Tribune rivolgeva frasi irriguardose al direttore di gara. </w:t>
      </w:r>
    </w:p>
    <w:p w14:paraId="3704E14B" w14:textId="77777777" w:rsidR="00F21E51" w:rsidRPr="005E2BA0" w:rsidRDefault="00F21E51" w:rsidP="00F21E51">
      <w:pPr>
        <w:pStyle w:val="titolo30"/>
        <w:rPr>
          <w:color w:val="002060"/>
        </w:rPr>
      </w:pPr>
      <w:r w:rsidRPr="005E2BA0">
        <w:rPr>
          <w:color w:val="002060"/>
        </w:rPr>
        <w:t xml:space="preserve">ALLENATORI </w:t>
      </w:r>
    </w:p>
    <w:p w14:paraId="5143CFAA" w14:textId="77777777" w:rsidR="00F21E51" w:rsidRPr="005E2BA0" w:rsidRDefault="00F21E51" w:rsidP="00F21E51">
      <w:pPr>
        <w:pStyle w:val="titolo20"/>
        <w:rPr>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FB39F0A" w14:textId="77777777" w:rsidTr="00D33D07">
        <w:tc>
          <w:tcPr>
            <w:tcW w:w="2200" w:type="dxa"/>
            <w:tcMar>
              <w:top w:w="20" w:type="dxa"/>
              <w:left w:w="20" w:type="dxa"/>
              <w:bottom w:w="20" w:type="dxa"/>
              <w:right w:w="20" w:type="dxa"/>
            </w:tcMar>
            <w:vAlign w:val="center"/>
            <w:hideMark/>
          </w:tcPr>
          <w:p w14:paraId="3182894C" w14:textId="77777777" w:rsidR="00F21E51" w:rsidRPr="005E2BA0" w:rsidRDefault="00F21E51" w:rsidP="00D33D07">
            <w:pPr>
              <w:pStyle w:val="movimento"/>
              <w:rPr>
                <w:color w:val="002060"/>
              </w:rPr>
            </w:pPr>
            <w:r w:rsidRPr="005E2BA0">
              <w:rPr>
                <w:color w:val="002060"/>
              </w:rPr>
              <w:t>SQUARCIA MARCO</w:t>
            </w:r>
          </w:p>
        </w:tc>
        <w:tc>
          <w:tcPr>
            <w:tcW w:w="2200" w:type="dxa"/>
            <w:tcMar>
              <w:top w:w="20" w:type="dxa"/>
              <w:left w:w="20" w:type="dxa"/>
              <w:bottom w:w="20" w:type="dxa"/>
              <w:right w:w="20" w:type="dxa"/>
            </w:tcMar>
            <w:vAlign w:val="center"/>
            <w:hideMark/>
          </w:tcPr>
          <w:p w14:paraId="77D9E898" w14:textId="77777777" w:rsidR="00F21E51" w:rsidRPr="005E2BA0" w:rsidRDefault="00F21E51" w:rsidP="00D33D07">
            <w:pPr>
              <w:pStyle w:val="movimento2"/>
              <w:rPr>
                <w:color w:val="002060"/>
              </w:rPr>
            </w:pPr>
            <w:r w:rsidRPr="005E2BA0">
              <w:rPr>
                <w:color w:val="002060"/>
              </w:rPr>
              <w:t xml:space="preserve">(FUTSAL MONTURANO) </w:t>
            </w:r>
          </w:p>
        </w:tc>
        <w:tc>
          <w:tcPr>
            <w:tcW w:w="800" w:type="dxa"/>
            <w:tcMar>
              <w:top w:w="20" w:type="dxa"/>
              <w:left w:w="20" w:type="dxa"/>
              <w:bottom w:w="20" w:type="dxa"/>
              <w:right w:w="20" w:type="dxa"/>
            </w:tcMar>
            <w:vAlign w:val="center"/>
            <w:hideMark/>
          </w:tcPr>
          <w:p w14:paraId="7DBD141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9B7ABF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64CE9D6" w14:textId="77777777" w:rsidR="00F21E51" w:rsidRPr="005E2BA0" w:rsidRDefault="00F21E51" w:rsidP="00D33D07">
            <w:pPr>
              <w:pStyle w:val="movimento2"/>
              <w:rPr>
                <w:color w:val="002060"/>
              </w:rPr>
            </w:pPr>
            <w:r w:rsidRPr="005E2BA0">
              <w:rPr>
                <w:color w:val="002060"/>
              </w:rPr>
              <w:t> </w:t>
            </w:r>
          </w:p>
        </w:tc>
      </w:tr>
    </w:tbl>
    <w:p w14:paraId="28E93CD8" w14:textId="77777777" w:rsidR="00F21E51" w:rsidRPr="005E2BA0" w:rsidRDefault="00F21E51" w:rsidP="00F21E51">
      <w:pPr>
        <w:pStyle w:val="titolo20"/>
        <w:rPr>
          <w:rFonts w:eastAsiaTheme="minorEastAsia"/>
          <w:color w:val="002060"/>
        </w:rPr>
      </w:pPr>
      <w:r w:rsidRPr="005E2BA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400A5B2" w14:textId="77777777" w:rsidTr="00D33D07">
        <w:tc>
          <w:tcPr>
            <w:tcW w:w="2200" w:type="dxa"/>
            <w:tcMar>
              <w:top w:w="20" w:type="dxa"/>
              <w:left w:w="20" w:type="dxa"/>
              <w:bottom w:w="20" w:type="dxa"/>
              <w:right w:w="20" w:type="dxa"/>
            </w:tcMar>
            <w:vAlign w:val="center"/>
            <w:hideMark/>
          </w:tcPr>
          <w:p w14:paraId="16CFE7D6" w14:textId="77777777" w:rsidR="00F21E51" w:rsidRPr="005E2BA0" w:rsidRDefault="00F21E51" w:rsidP="00D33D07">
            <w:pPr>
              <w:pStyle w:val="movimento"/>
              <w:rPr>
                <w:color w:val="002060"/>
              </w:rPr>
            </w:pPr>
            <w:r w:rsidRPr="005E2BA0">
              <w:rPr>
                <w:color w:val="002060"/>
              </w:rPr>
              <w:t>VECCHIOLA FEDERICO</w:t>
            </w:r>
          </w:p>
        </w:tc>
        <w:tc>
          <w:tcPr>
            <w:tcW w:w="2200" w:type="dxa"/>
            <w:tcMar>
              <w:top w:w="20" w:type="dxa"/>
              <w:left w:w="20" w:type="dxa"/>
              <w:bottom w:w="20" w:type="dxa"/>
              <w:right w:w="20" w:type="dxa"/>
            </w:tcMar>
            <w:vAlign w:val="center"/>
            <w:hideMark/>
          </w:tcPr>
          <w:p w14:paraId="40FDCD84" w14:textId="77777777" w:rsidR="00F21E51" w:rsidRPr="005E2BA0" w:rsidRDefault="00F21E51" w:rsidP="00D33D07">
            <w:pPr>
              <w:pStyle w:val="movimento2"/>
              <w:rPr>
                <w:color w:val="002060"/>
              </w:rPr>
            </w:pPr>
            <w:r w:rsidRPr="005E2BA0">
              <w:rPr>
                <w:color w:val="002060"/>
              </w:rPr>
              <w:t xml:space="preserve">(REAL SAN GIORGIO) </w:t>
            </w:r>
          </w:p>
        </w:tc>
        <w:tc>
          <w:tcPr>
            <w:tcW w:w="800" w:type="dxa"/>
            <w:tcMar>
              <w:top w:w="20" w:type="dxa"/>
              <w:left w:w="20" w:type="dxa"/>
              <w:bottom w:w="20" w:type="dxa"/>
              <w:right w:w="20" w:type="dxa"/>
            </w:tcMar>
            <w:vAlign w:val="center"/>
            <w:hideMark/>
          </w:tcPr>
          <w:p w14:paraId="63C2137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770FC1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483EBFA" w14:textId="77777777" w:rsidR="00F21E51" w:rsidRPr="005E2BA0" w:rsidRDefault="00F21E51" w:rsidP="00D33D07">
            <w:pPr>
              <w:pStyle w:val="movimento2"/>
              <w:rPr>
                <w:color w:val="002060"/>
              </w:rPr>
            </w:pPr>
            <w:r w:rsidRPr="005E2BA0">
              <w:rPr>
                <w:color w:val="002060"/>
              </w:rPr>
              <w:t> </w:t>
            </w:r>
          </w:p>
        </w:tc>
      </w:tr>
    </w:tbl>
    <w:p w14:paraId="67E16944" w14:textId="77777777" w:rsidR="00F21E51" w:rsidRPr="005E2BA0" w:rsidRDefault="00F21E51" w:rsidP="00F21E51">
      <w:pPr>
        <w:pStyle w:val="titolo30"/>
        <w:rPr>
          <w:rFonts w:eastAsiaTheme="minorEastAsia"/>
          <w:color w:val="002060"/>
        </w:rPr>
      </w:pPr>
      <w:r w:rsidRPr="005E2BA0">
        <w:rPr>
          <w:color w:val="002060"/>
        </w:rPr>
        <w:t xml:space="preserve">CALCIATORI ESPULSI </w:t>
      </w:r>
    </w:p>
    <w:p w14:paraId="4D903A1B" w14:textId="77777777" w:rsidR="00F21E51" w:rsidRPr="005E2BA0" w:rsidRDefault="00F21E51" w:rsidP="00F21E51">
      <w:pPr>
        <w:pStyle w:val="titolo20"/>
        <w:rPr>
          <w:color w:val="002060"/>
        </w:rPr>
      </w:pPr>
      <w:r w:rsidRPr="005E2BA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72D729A" w14:textId="77777777" w:rsidTr="00D33D07">
        <w:tc>
          <w:tcPr>
            <w:tcW w:w="2200" w:type="dxa"/>
            <w:tcMar>
              <w:top w:w="20" w:type="dxa"/>
              <w:left w:w="20" w:type="dxa"/>
              <w:bottom w:w="20" w:type="dxa"/>
              <w:right w:w="20" w:type="dxa"/>
            </w:tcMar>
            <w:vAlign w:val="center"/>
            <w:hideMark/>
          </w:tcPr>
          <w:p w14:paraId="311206EF" w14:textId="77777777" w:rsidR="00F21E51" w:rsidRPr="005E2BA0" w:rsidRDefault="00F21E51" w:rsidP="00D33D07">
            <w:pPr>
              <w:pStyle w:val="movimento"/>
              <w:rPr>
                <w:color w:val="002060"/>
              </w:rPr>
            </w:pPr>
            <w:r w:rsidRPr="005E2BA0">
              <w:rPr>
                <w:color w:val="002060"/>
              </w:rPr>
              <w:t>AVDIU OMAR</w:t>
            </w:r>
          </w:p>
        </w:tc>
        <w:tc>
          <w:tcPr>
            <w:tcW w:w="2200" w:type="dxa"/>
            <w:tcMar>
              <w:top w:w="20" w:type="dxa"/>
              <w:left w:w="20" w:type="dxa"/>
              <w:bottom w:w="20" w:type="dxa"/>
              <w:right w:w="20" w:type="dxa"/>
            </w:tcMar>
            <w:vAlign w:val="center"/>
            <w:hideMark/>
          </w:tcPr>
          <w:p w14:paraId="1BA0D299" w14:textId="77777777" w:rsidR="00F21E51" w:rsidRPr="005E2BA0" w:rsidRDefault="00F21E51" w:rsidP="00D33D07">
            <w:pPr>
              <w:pStyle w:val="movimento2"/>
              <w:rPr>
                <w:color w:val="002060"/>
              </w:rPr>
            </w:pPr>
            <w:r w:rsidRPr="005E2BA0">
              <w:rPr>
                <w:color w:val="002060"/>
              </w:rPr>
              <w:t xml:space="preserve">(FUTSAL MONTURANO) </w:t>
            </w:r>
          </w:p>
        </w:tc>
        <w:tc>
          <w:tcPr>
            <w:tcW w:w="800" w:type="dxa"/>
            <w:tcMar>
              <w:top w:w="20" w:type="dxa"/>
              <w:left w:w="20" w:type="dxa"/>
              <w:bottom w:w="20" w:type="dxa"/>
              <w:right w:w="20" w:type="dxa"/>
            </w:tcMar>
            <w:vAlign w:val="center"/>
            <w:hideMark/>
          </w:tcPr>
          <w:p w14:paraId="03BBEDE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BA2AB35" w14:textId="77777777" w:rsidR="00F21E51" w:rsidRPr="005E2BA0" w:rsidRDefault="00F21E51" w:rsidP="00D33D07">
            <w:pPr>
              <w:pStyle w:val="movimento"/>
              <w:rPr>
                <w:color w:val="002060"/>
              </w:rPr>
            </w:pPr>
            <w:r w:rsidRPr="005E2BA0">
              <w:rPr>
                <w:color w:val="002060"/>
              </w:rPr>
              <w:t>SCOCCO IAN TOMAS</w:t>
            </w:r>
          </w:p>
        </w:tc>
        <w:tc>
          <w:tcPr>
            <w:tcW w:w="2200" w:type="dxa"/>
            <w:tcMar>
              <w:top w:w="20" w:type="dxa"/>
              <w:left w:w="20" w:type="dxa"/>
              <w:bottom w:w="20" w:type="dxa"/>
              <w:right w:w="20" w:type="dxa"/>
            </w:tcMar>
            <w:vAlign w:val="center"/>
            <w:hideMark/>
          </w:tcPr>
          <w:p w14:paraId="0A8EE680" w14:textId="77777777" w:rsidR="00F21E51" w:rsidRPr="005E2BA0" w:rsidRDefault="00F21E51" w:rsidP="00D33D07">
            <w:pPr>
              <w:pStyle w:val="movimento2"/>
              <w:rPr>
                <w:color w:val="002060"/>
              </w:rPr>
            </w:pPr>
            <w:r w:rsidRPr="005E2BA0">
              <w:rPr>
                <w:color w:val="002060"/>
              </w:rPr>
              <w:t xml:space="preserve">(INVICTA FUTSAL MACERATA) </w:t>
            </w:r>
          </w:p>
        </w:tc>
      </w:tr>
    </w:tbl>
    <w:p w14:paraId="159236F8" w14:textId="77777777" w:rsidR="00F21E51" w:rsidRPr="005E2BA0" w:rsidRDefault="00F21E51" w:rsidP="00F21E51">
      <w:pPr>
        <w:pStyle w:val="titolo20"/>
        <w:rPr>
          <w:rFonts w:eastAsiaTheme="minorEastAsia"/>
          <w:color w:val="002060"/>
        </w:rPr>
      </w:pPr>
      <w:r w:rsidRPr="005E2BA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05D2738" w14:textId="77777777" w:rsidTr="00D33D07">
        <w:tc>
          <w:tcPr>
            <w:tcW w:w="2200" w:type="dxa"/>
            <w:tcMar>
              <w:top w:w="20" w:type="dxa"/>
              <w:left w:w="20" w:type="dxa"/>
              <w:bottom w:w="20" w:type="dxa"/>
              <w:right w:w="20" w:type="dxa"/>
            </w:tcMar>
            <w:vAlign w:val="center"/>
            <w:hideMark/>
          </w:tcPr>
          <w:p w14:paraId="25538457" w14:textId="77777777" w:rsidR="00F21E51" w:rsidRPr="005E2BA0" w:rsidRDefault="00F21E51" w:rsidP="00D33D07">
            <w:pPr>
              <w:pStyle w:val="movimento"/>
              <w:rPr>
                <w:color w:val="002060"/>
              </w:rPr>
            </w:pPr>
            <w:r w:rsidRPr="005E2BA0">
              <w:rPr>
                <w:color w:val="002060"/>
              </w:rPr>
              <w:t>GASPARRONI DANILO</w:t>
            </w:r>
          </w:p>
        </w:tc>
        <w:tc>
          <w:tcPr>
            <w:tcW w:w="2200" w:type="dxa"/>
            <w:tcMar>
              <w:top w:w="20" w:type="dxa"/>
              <w:left w:w="20" w:type="dxa"/>
              <w:bottom w:w="20" w:type="dxa"/>
              <w:right w:w="20" w:type="dxa"/>
            </w:tcMar>
            <w:vAlign w:val="center"/>
            <w:hideMark/>
          </w:tcPr>
          <w:p w14:paraId="1008B295" w14:textId="77777777" w:rsidR="00F21E51" w:rsidRPr="005E2BA0" w:rsidRDefault="00F21E51" w:rsidP="00D33D07">
            <w:pPr>
              <w:pStyle w:val="movimento2"/>
              <w:rPr>
                <w:color w:val="002060"/>
              </w:rPr>
            </w:pPr>
            <w:r w:rsidRPr="005E2BA0">
              <w:rPr>
                <w:color w:val="002060"/>
              </w:rPr>
              <w:t xml:space="preserve">(PIETRALACROCE 73) </w:t>
            </w:r>
          </w:p>
        </w:tc>
        <w:tc>
          <w:tcPr>
            <w:tcW w:w="800" w:type="dxa"/>
            <w:tcMar>
              <w:top w:w="20" w:type="dxa"/>
              <w:left w:w="20" w:type="dxa"/>
              <w:bottom w:w="20" w:type="dxa"/>
              <w:right w:w="20" w:type="dxa"/>
            </w:tcMar>
            <w:vAlign w:val="center"/>
            <w:hideMark/>
          </w:tcPr>
          <w:p w14:paraId="38B7C1B7"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C8F5D2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2F65D11" w14:textId="77777777" w:rsidR="00F21E51" w:rsidRPr="005E2BA0" w:rsidRDefault="00F21E51" w:rsidP="00D33D07">
            <w:pPr>
              <w:pStyle w:val="movimento2"/>
              <w:rPr>
                <w:color w:val="002060"/>
              </w:rPr>
            </w:pPr>
            <w:r w:rsidRPr="005E2BA0">
              <w:rPr>
                <w:color w:val="002060"/>
              </w:rPr>
              <w:t> </w:t>
            </w:r>
          </w:p>
        </w:tc>
      </w:tr>
    </w:tbl>
    <w:p w14:paraId="70B68B92"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26156663"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F635DB0" w14:textId="77777777" w:rsidTr="00D33D07">
        <w:tc>
          <w:tcPr>
            <w:tcW w:w="2200" w:type="dxa"/>
            <w:tcMar>
              <w:top w:w="20" w:type="dxa"/>
              <w:left w:w="20" w:type="dxa"/>
              <w:bottom w:w="20" w:type="dxa"/>
              <w:right w:w="20" w:type="dxa"/>
            </w:tcMar>
            <w:vAlign w:val="center"/>
            <w:hideMark/>
          </w:tcPr>
          <w:p w14:paraId="1E05B1AB" w14:textId="77777777" w:rsidR="00F21E51" w:rsidRPr="005E2BA0" w:rsidRDefault="00F21E51" w:rsidP="00D33D07">
            <w:pPr>
              <w:pStyle w:val="movimento"/>
              <w:rPr>
                <w:color w:val="002060"/>
              </w:rPr>
            </w:pPr>
            <w:r w:rsidRPr="005E2BA0">
              <w:rPr>
                <w:color w:val="002060"/>
              </w:rPr>
              <w:t>BORGOGNONI VALERIO</w:t>
            </w:r>
          </w:p>
        </w:tc>
        <w:tc>
          <w:tcPr>
            <w:tcW w:w="2200" w:type="dxa"/>
            <w:tcMar>
              <w:top w:w="20" w:type="dxa"/>
              <w:left w:w="20" w:type="dxa"/>
              <w:bottom w:w="20" w:type="dxa"/>
              <w:right w:w="20" w:type="dxa"/>
            </w:tcMar>
            <w:vAlign w:val="center"/>
            <w:hideMark/>
          </w:tcPr>
          <w:p w14:paraId="5B7DAE75" w14:textId="77777777" w:rsidR="00F21E51" w:rsidRPr="005E2BA0" w:rsidRDefault="00F21E51" w:rsidP="00D33D07">
            <w:pPr>
              <w:pStyle w:val="movimento2"/>
              <w:rPr>
                <w:color w:val="002060"/>
              </w:rPr>
            </w:pPr>
            <w:r w:rsidRPr="005E2BA0">
              <w:rPr>
                <w:color w:val="002060"/>
              </w:rPr>
              <w:t xml:space="preserve">(FUTSAL MONTEMARCIANO C5) </w:t>
            </w:r>
          </w:p>
        </w:tc>
        <w:tc>
          <w:tcPr>
            <w:tcW w:w="800" w:type="dxa"/>
            <w:tcMar>
              <w:top w:w="20" w:type="dxa"/>
              <w:left w:w="20" w:type="dxa"/>
              <w:bottom w:w="20" w:type="dxa"/>
              <w:right w:w="20" w:type="dxa"/>
            </w:tcMar>
            <w:vAlign w:val="center"/>
            <w:hideMark/>
          </w:tcPr>
          <w:p w14:paraId="7F9AA75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B121FC6" w14:textId="77777777" w:rsidR="00F21E51" w:rsidRPr="005E2BA0" w:rsidRDefault="00F21E51" w:rsidP="00D33D07">
            <w:pPr>
              <w:pStyle w:val="movimento"/>
              <w:rPr>
                <w:color w:val="002060"/>
              </w:rPr>
            </w:pPr>
            <w:r w:rsidRPr="005E2BA0">
              <w:rPr>
                <w:color w:val="002060"/>
              </w:rPr>
              <w:t>PASQUI GIACOMO</w:t>
            </w:r>
          </w:p>
        </w:tc>
        <w:tc>
          <w:tcPr>
            <w:tcW w:w="2200" w:type="dxa"/>
            <w:tcMar>
              <w:top w:w="20" w:type="dxa"/>
              <w:left w:w="20" w:type="dxa"/>
              <w:bottom w:w="20" w:type="dxa"/>
              <w:right w:w="20" w:type="dxa"/>
            </w:tcMar>
            <w:vAlign w:val="center"/>
            <w:hideMark/>
          </w:tcPr>
          <w:p w14:paraId="3159DC40" w14:textId="77777777" w:rsidR="00F21E51" w:rsidRPr="005E2BA0" w:rsidRDefault="00F21E51" w:rsidP="00D33D07">
            <w:pPr>
              <w:pStyle w:val="movimento2"/>
              <w:rPr>
                <w:color w:val="002060"/>
              </w:rPr>
            </w:pPr>
            <w:r w:rsidRPr="005E2BA0">
              <w:rPr>
                <w:color w:val="002060"/>
              </w:rPr>
              <w:t xml:space="preserve">(MONTELUPONE CALCIO A 5) </w:t>
            </w:r>
          </w:p>
        </w:tc>
      </w:tr>
      <w:tr w:rsidR="00F21E51" w:rsidRPr="005E2BA0" w14:paraId="6E7A370D" w14:textId="77777777" w:rsidTr="00D33D07">
        <w:tc>
          <w:tcPr>
            <w:tcW w:w="2200" w:type="dxa"/>
            <w:tcMar>
              <w:top w:w="20" w:type="dxa"/>
              <w:left w:w="20" w:type="dxa"/>
              <w:bottom w:w="20" w:type="dxa"/>
              <w:right w:w="20" w:type="dxa"/>
            </w:tcMar>
            <w:vAlign w:val="center"/>
            <w:hideMark/>
          </w:tcPr>
          <w:p w14:paraId="020E0BFF" w14:textId="77777777" w:rsidR="00F21E51" w:rsidRPr="005E2BA0" w:rsidRDefault="00F21E51" w:rsidP="00D33D07">
            <w:pPr>
              <w:pStyle w:val="movimento"/>
              <w:rPr>
                <w:color w:val="002060"/>
              </w:rPr>
            </w:pPr>
            <w:r w:rsidRPr="005E2BA0">
              <w:rPr>
                <w:color w:val="002060"/>
              </w:rPr>
              <w:t>TORQUATI LUCA</w:t>
            </w:r>
          </w:p>
        </w:tc>
        <w:tc>
          <w:tcPr>
            <w:tcW w:w="2200" w:type="dxa"/>
            <w:tcMar>
              <w:top w:w="20" w:type="dxa"/>
              <w:left w:w="20" w:type="dxa"/>
              <w:bottom w:w="20" w:type="dxa"/>
              <w:right w:w="20" w:type="dxa"/>
            </w:tcMar>
            <w:vAlign w:val="center"/>
            <w:hideMark/>
          </w:tcPr>
          <w:p w14:paraId="6FEEEE0E" w14:textId="77777777" w:rsidR="00F21E51" w:rsidRPr="005E2BA0" w:rsidRDefault="00F21E51" w:rsidP="00D33D07">
            <w:pPr>
              <w:pStyle w:val="movimento2"/>
              <w:rPr>
                <w:color w:val="002060"/>
              </w:rPr>
            </w:pPr>
            <w:r w:rsidRPr="005E2BA0">
              <w:rPr>
                <w:color w:val="002060"/>
              </w:rPr>
              <w:t xml:space="preserve">(TRE TORRI A.S.D.) </w:t>
            </w:r>
          </w:p>
        </w:tc>
        <w:tc>
          <w:tcPr>
            <w:tcW w:w="800" w:type="dxa"/>
            <w:tcMar>
              <w:top w:w="20" w:type="dxa"/>
              <w:left w:w="20" w:type="dxa"/>
              <w:bottom w:w="20" w:type="dxa"/>
              <w:right w:w="20" w:type="dxa"/>
            </w:tcMar>
            <w:vAlign w:val="center"/>
            <w:hideMark/>
          </w:tcPr>
          <w:p w14:paraId="3C2F86A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64E618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7FF76B8" w14:textId="77777777" w:rsidR="00F21E51" w:rsidRPr="005E2BA0" w:rsidRDefault="00F21E51" w:rsidP="00D33D07">
            <w:pPr>
              <w:pStyle w:val="movimento2"/>
              <w:rPr>
                <w:color w:val="002060"/>
              </w:rPr>
            </w:pPr>
            <w:r w:rsidRPr="005E2BA0">
              <w:rPr>
                <w:color w:val="002060"/>
              </w:rPr>
              <w:t> </w:t>
            </w:r>
          </w:p>
        </w:tc>
      </w:tr>
    </w:tbl>
    <w:p w14:paraId="619ECF21" w14:textId="77777777" w:rsidR="00F21E51" w:rsidRPr="005E2BA0" w:rsidRDefault="00F21E51" w:rsidP="00F21E51">
      <w:pPr>
        <w:pStyle w:val="titolo20"/>
        <w:rPr>
          <w:rFonts w:eastAsiaTheme="minorEastAsia"/>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1BFBECD" w14:textId="77777777" w:rsidTr="00D33D07">
        <w:tc>
          <w:tcPr>
            <w:tcW w:w="2200" w:type="dxa"/>
            <w:tcMar>
              <w:top w:w="20" w:type="dxa"/>
              <w:left w:w="20" w:type="dxa"/>
              <w:bottom w:w="20" w:type="dxa"/>
              <w:right w:w="20" w:type="dxa"/>
            </w:tcMar>
            <w:vAlign w:val="center"/>
            <w:hideMark/>
          </w:tcPr>
          <w:p w14:paraId="247D03ED" w14:textId="77777777" w:rsidR="00F21E51" w:rsidRPr="005E2BA0" w:rsidRDefault="00F21E51" w:rsidP="00D33D07">
            <w:pPr>
              <w:pStyle w:val="movimento"/>
              <w:rPr>
                <w:color w:val="002060"/>
              </w:rPr>
            </w:pPr>
            <w:r w:rsidRPr="005E2BA0">
              <w:rPr>
                <w:color w:val="002060"/>
              </w:rPr>
              <w:t>CAMPOFREDANO GUIDO</w:t>
            </w:r>
          </w:p>
        </w:tc>
        <w:tc>
          <w:tcPr>
            <w:tcW w:w="2200" w:type="dxa"/>
            <w:tcMar>
              <w:top w:w="20" w:type="dxa"/>
              <w:left w:w="20" w:type="dxa"/>
              <w:bottom w:w="20" w:type="dxa"/>
              <w:right w:w="20" w:type="dxa"/>
            </w:tcMar>
            <w:vAlign w:val="center"/>
            <w:hideMark/>
          </w:tcPr>
          <w:p w14:paraId="6B0C53E4" w14:textId="77777777" w:rsidR="00F21E51" w:rsidRPr="005E2BA0" w:rsidRDefault="00F21E51" w:rsidP="00D33D07">
            <w:pPr>
              <w:pStyle w:val="movimento2"/>
              <w:rPr>
                <w:color w:val="002060"/>
              </w:rPr>
            </w:pPr>
            <w:r w:rsidRPr="005E2BA0">
              <w:rPr>
                <w:color w:val="002060"/>
              </w:rPr>
              <w:t xml:space="preserve">(PIETRALACROCE 73) </w:t>
            </w:r>
          </w:p>
        </w:tc>
        <w:tc>
          <w:tcPr>
            <w:tcW w:w="800" w:type="dxa"/>
            <w:tcMar>
              <w:top w:w="20" w:type="dxa"/>
              <w:left w:w="20" w:type="dxa"/>
              <w:bottom w:w="20" w:type="dxa"/>
              <w:right w:w="20" w:type="dxa"/>
            </w:tcMar>
            <w:vAlign w:val="center"/>
            <w:hideMark/>
          </w:tcPr>
          <w:p w14:paraId="52FB45E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CB5239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C23BABE" w14:textId="77777777" w:rsidR="00F21E51" w:rsidRPr="005E2BA0" w:rsidRDefault="00F21E51" w:rsidP="00D33D07">
            <w:pPr>
              <w:pStyle w:val="movimento2"/>
              <w:rPr>
                <w:color w:val="002060"/>
              </w:rPr>
            </w:pPr>
            <w:r w:rsidRPr="005E2BA0">
              <w:rPr>
                <w:color w:val="002060"/>
              </w:rPr>
              <w:t> </w:t>
            </w:r>
          </w:p>
        </w:tc>
      </w:tr>
    </w:tbl>
    <w:p w14:paraId="540785A7" w14:textId="77777777" w:rsidR="00F21E51" w:rsidRPr="005E2BA0" w:rsidRDefault="00F21E51" w:rsidP="00F21E51">
      <w:pPr>
        <w:pStyle w:val="titolo20"/>
        <w:rPr>
          <w:rFonts w:eastAsiaTheme="minorEastAsia"/>
          <w:color w:val="002060"/>
        </w:rPr>
      </w:pPr>
      <w:r w:rsidRPr="005E2BA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6B8C157" w14:textId="77777777" w:rsidTr="00D33D07">
        <w:tc>
          <w:tcPr>
            <w:tcW w:w="2200" w:type="dxa"/>
            <w:tcMar>
              <w:top w:w="20" w:type="dxa"/>
              <w:left w:w="20" w:type="dxa"/>
              <w:bottom w:w="20" w:type="dxa"/>
              <w:right w:w="20" w:type="dxa"/>
            </w:tcMar>
            <w:vAlign w:val="center"/>
            <w:hideMark/>
          </w:tcPr>
          <w:p w14:paraId="3F9F46F0" w14:textId="77777777" w:rsidR="00F21E51" w:rsidRPr="005E2BA0" w:rsidRDefault="00F21E51" w:rsidP="00D33D07">
            <w:pPr>
              <w:pStyle w:val="movimento"/>
              <w:rPr>
                <w:color w:val="002060"/>
              </w:rPr>
            </w:pPr>
            <w:r w:rsidRPr="005E2BA0">
              <w:rPr>
                <w:color w:val="002060"/>
              </w:rPr>
              <w:t>BELA PAOLO</w:t>
            </w:r>
          </w:p>
        </w:tc>
        <w:tc>
          <w:tcPr>
            <w:tcW w:w="2200" w:type="dxa"/>
            <w:tcMar>
              <w:top w:w="20" w:type="dxa"/>
              <w:left w:w="20" w:type="dxa"/>
              <w:bottom w:w="20" w:type="dxa"/>
              <w:right w:w="20" w:type="dxa"/>
            </w:tcMar>
            <w:vAlign w:val="center"/>
            <w:hideMark/>
          </w:tcPr>
          <w:p w14:paraId="5C7134E9" w14:textId="77777777" w:rsidR="00F21E51" w:rsidRPr="005E2BA0" w:rsidRDefault="00F21E51" w:rsidP="00D33D07">
            <w:pPr>
              <w:pStyle w:val="movimento2"/>
              <w:rPr>
                <w:color w:val="002060"/>
              </w:rPr>
            </w:pPr>
            <w:r w:rsidRPr="005E2BA0">
              <w:rPr>
                <w:color w:val="002060"/>
              </w:rPr>
              <w:t xml:space="preserve">(REAL SAN GIORGIO) </w:t>
            </w:r>
          </w:p>
        </w:tc>
        <w:tc>
          <w:tcPr>
            <w:tcW w:w="800" w:type="dxa"/>
            <w:tcMar>
              <w:top w:w="20" w:type="dxa"/>
              <w:left w:w="20" w:type="dxa"/>
              <w:bottom w:w="20" w:type="dxa"/>
              <w:right w:w="20" w:type="dxa"/>
            </w:tcMar>
            <w:vAlign w:val="center"/>
            <w:hideMark/>
          </w:tcPr>
          <w:p w14:paraId="7E07B2A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85E5D22" w14:textId="77777777" w:rsidR="00F21E51" w:rsidRPr="005E2BA0" w:rsidRDefault="00F21E51" w:rsidP="00D33D07">
            <w:pPr>
              <w:pStyle w:val="movimento"/>
              <w:rPr>
                <w:color w:val="002060"/>
              </w:rPr>
            </w:pPr>
            <w:r w:rsidRPr="005E2BA0">
              <w:rPr>
                <w:color w:val="002060"/>
              </w:rPr>
              <w:t>PANTANETTI GUIDO LUIS</w:t>
            </w:r>
          </w:p>
        </w:tc>
        <w:tc>
          <w:tcPr>
            <w:tcW w:w="2200" w:type="dxa"/>
            <w:tcMar>
              <w:top w:w="20" w:type="dxa"/>
              <w:left w:w="20" w:type="dxa"/>
              <w:bottom w:w="20" w:type="dxa"/>
              <w:right w:w="20" w:type="dxa"/>
            </w:tcMar>
            <w:vAlign w:val="center"/>
            <w:hideMark/>
          </w:tcPr>
          <w:p w14:paraId="2727A384" w14:textId="77777777" w:rsidR="00F21E51" w:rsidRPr="005E2BA0" w:rsidRDefault="00F21E51" w:rsidP="00D33D07">
            <w:pPr>
              <w:pStyle w:val="movimento2"/>
              <w:rPr>
                <w:color w:val="002060"/>
              </w:rPr>
            </w:pPr>
            <w:r w:rsidRPr="005E2BA0">
              <w:rPr>
                <w:color w:val="002060"/>
              </w:rPr>
              <w:t xml:space="preserve">(TRE TORRI A.S.D.) </w:t>
            </w:r>
          </w:p>
        </w:tc>
      </w:tr>
    </w:tbl>
    <w:p w14:paraId="68DDFDE5" w14:textId="77777777" w:rsidR="00F21E51" w:rsidRPr="005E2BA0" w:rsidRDefault="00F21E51" w:rsidP="00F21E51">
      <w:pPr>
        <w:pStyle w:val="titolo20"/>
        <w:rPr>
          <w:rFonts w:eastAsiaTheme="minorEastAsia"/>
          <w:color w:val="002060"/>
        </w:rPr>
      </w:pPr>
      <w:r w:rsidRPr="005E2BA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0E301E8" w14:textId="77777777" w:rsidTr="00D33D07">
        <w:tc>
          <w:tcPr>
            <w:tcW w:w="2200" w:type="dxa"/>
            <w:tcMar>
              <w:top w:w="20" w:type="dxa"/>
              <w:left w:w="20" w:type="dxa"/>
              <w:bottom w:w="20" w:type="dxa"/>
              <w:right w:w="20" w:type="dxa"/>
            </w:tcMar>
            <w:vAlign w:val="center"/>
            <w:hideMark/>
          </w:tcPr>
          <w:p w14:paraId="27622B7C" w14:textId="77777777" w:rsidR="00F21E51" w:rsidRPr="005E2BA0" w:rsidRDefault="00F21E51" w:rsidP="00D33D07">
            <w:pPr>
              <w:pStyle w:val="movimento"/>
              <w:rPr>
                <w:color w:val="002060"/>
              </w:rPr>
            </w:pPr>
            <w:r w:rsidRPr="005E2BA0">
              <w:rPr>
                <w:color w:val="002060"/>
              </w:rPr>
              <w:t>LOMBARDI MICHELE</w:t>
            </w:r>
          </w:p>
        </w:tc>
        <w:tc>
          <w:tcPr>
            <w:tcW w:w="2200" w:type="dxa"/>
            <w:tcMar>
              <w:top w:w="20" w:type="dxa"/>
              <w:left w:w="20" w:type="dxa"/>
              <w:bottom w:w="20" w:type="dxa"/>
              <w:right w:w="20" w:type="dxa"/>
            </w:tcMar>
            <w:vAlign w:val="center"/>
            <w:hideMark/>
          </w:tcPr>
          <w:p w14:paraId="7C2B0019" w14:textId="77777777" w:rsidR="00F21E51" w:rsidRPr="005E2BA0" w:rsidRDefault="00F21E51" w:rsidP="00D33D07">
            <w:pPr>
              <w:pStyle w:val="movimento2"/>
              <w:rPr>
                <w:color w:val="002060"/>
              </w:rPr>
            </w:pPr>
            <w:r w:rsidRPr="005E2BA0">
              <w:rPr>
                <w:color w:val="002060"/>
              </w:rPr>
              <w:t xml:space="preserve">(PIETRALACROCE 73) </w:t>
            </w:r>
          </w:p>
        </w:tc>
        <w:tc>
          <w:tcPr>
            <w:tcW w:w="800" w:type="dxa"/>
            <w:tcMar>
              <w:top w:w="20" w:type="dxa"/>
              <w:left w:w="20" w:type="dxa"/>
              <w:bottom w:w="20" w:type="dxa"/>
              <w:right w:w="20" w:type="dxa"/>
            </w:tcMar>
            <w:vAlign w:val="center"/>
            <w:hideMark/>
          </w:tcPr>
          <w:p w14:paraId="18AFA6E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5A3EF6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D22F378" w14:textId="77777777" w:rsidR="00F21E51" w:rsidRPr="005E2BA0" w:rsidRDefault="00F21E51" w:rsidP="00D33D07">
            <w:pPr>
              <w:pStyle w:val="movimento2"/>
              <w:rPr>
                <w:color w:val="002060"/>
              </w:rPr>
            </w:pPr>
            <w:r w:rsidRPr="005E2BA0">
              <w:rPr>
                <w:color w:val="002060"/>
              </w:rPr>
              <w:t> </w:t>
            </w:r>
          </w:p>
        </w:tc>
      </w:tr>
    </w:tbl>
    <w:p w14:paraId="7FCD0DC6" w14:textId="77777777" w:rsidR="00F21E51" w:rsidRPr="005E2BA0" w:rsidRDefault="00F21E51" w:rsidP="00F21E51">
      <w:pPr>
        <w:pStyle w:val="titolo20"/>
        <w:rPr>
          <w:rFonts w:eastAsiaTheme="minorEastAsia"/>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F17CC4F" w14:textId="77777777" w:rsidTr="00D33D07">
        <w:tc>
          <w:tcPr>
            <w:tcW w:w="2200" w:type="dxa"/>
            <w:tcMar>
              <w:top w:w="20" w:type="dxa"/>
              <w:left w:w="20" w:type="dxa"/>
              <w:bottom w:w="20" w:type="dxa"/>
              <w:right w:w="20" w:type="dxa"/>
            </w:tcMar>
            <w:vAlign w:val="center"/>
            <w:hideMark/>
          </w:tcPr>
          <w:p w14:paraId="789665BA" w14:textId="77777777" w:rsidR="00F21E51" w:rsidRPr="005E2BA0" w:rsidRDefault="00F21E51" w:rsidP="00D33D07">
            <w:pPr>
              <w:pStyle w:val="movimento"/>
              <w:rPr>
                <w:color w:val="002060"/>
              </w:rPr>
            </w:pPr>
            <w:r w:rsidRPr="005E2BA0">
              <w:rPr>
                <w:color w:val="002060"/>
              </w:rPr>
              <w:t>ERCOLI GIANLUCA</w:t>
            </w:r>
          </w:p>
        </w:tc>
        <w:tc>
          <w:tcPr>
            <w:tcW w:w="2200" w:type="dxa"/>
            <w:tcMar>
              <w:top w:w="20" w:type="dxa"/>
              <w:left w:w="20" w:type="dxa"/>
              <w:bottom w:w="20" w:type="dxa"/>
              <w:right w:w="20" w:type="dxa"/>
            </w:tcMar>
            <w:vAlign w:val="center"/>
            <w:hideMark/>
          </w:tcPr>
          <w:p w14:paraId="3CC99A10" w14:textId="77777777" w:rsidR="00F21E51" w:rsidRPr="005E2BA0" w:rsidRDefault="00F21E51" w:rsidP="00D33D07">
            <w:pPr>
              <w:pStyle w:val="movimento2"/>
              <w:rPr>
                <w:color w:val="002060"/>
              </w:rPr>
            </w:pPr>
            <w:r w:rsidRPr="005E2BA0">
              <w:rPr>
                <w:color w:val="002060"/>
              </w:rPr>
              <w:t xml:space="preserve">(FUTSAL MONTURANO) </w:t>
            </w:r>
          </w:p>
        </w:tc>
        <w:tc>
          <w:tcPr>
            <w:tcW w:w="800" w:type="dxa"/>
            <w:tcMar>
              <w:top w:w="20" w:type="dxa"/>
              <w:left w:w="20" w:type="dxa"/>
              <w:bottom w:w="20" w:type="dxa"/>
              <w:right w:w="20" w:type="dxa"/>
            </w:tcMar>
            <w:vAlign w:val="center"/>
            <w:hideMark/>
          </w:tcPr>
          <w:p w14:paraId="1D283DA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BD190A6" w14:textId="77777777" w:rsidR="00F21E51" w:rsidRPr="005E2BA0" w:rsidRDefault="00F21E51" w:rsidP="00D33D07">
            <w:pPr>
              <w:pStyle w:val="movimento"/>
              <w:rPr>
                <w:color w:val="002060"/>
              </w:rPr>
            </w:pPr>
            <w:r w:rsidRPr="005E2BA0">
              <w:rPr>
                <w:color w:val="002060"/>
              </w:rPr>
              <w:t>GATTARI MATTEO</w:t>
            </w:r>
          </w:p>
        </w:tc>
        <w:tc>
          <w:tcPr>
            <w:tcW w:w="2200" w:type="dxa"/>
            <w:tcMar>
              <w:top w:w="20" w:type="dxa"/>
              <w:left w:w="20" w:type="dxa"/>
              <w:bottom w:w="20" w:type="dxa"/>
              <w:right w:w="20" w:type="dxa"/>
            </w:tcMar>
            <w:vAlign w:val="center"/>
            <w:hideMark/>
          </w:tcPr>
          <w:p w14:paraId="21A70281" w14:textId="77777777" w:rsidR="00F21E51" w:rsidRPr="005E2BA0" w:rsidRDefault="00F21E51" w:rsidP="00D33D07">
            <w:pPr>
              <w:pStyle w:val="movimento2"/>
              <w:rPr>
                <w:color w:val="002060"/>
              </w:rPr>
            </w:pPr>
            <w:r w:rsidRPr="005E2BA0">
              <w:rPr>
                <w:color w:val="002060"/>
              </w:rPr>
              <w:t xml:space="preserve">(INVICTA FUTSAL MACERATA) </w:t>
            </w:r>
          </w:p>
        </w:tc>
      </w:tr>
      <w:tr w:rsidR="00F21E51" w:rsidRPr="005E2BA0" w14:paraId="46A4E76E" w14:textId="77777777" w:rsidTr="00D33D07">
        <w:tc>
          <w:tcPr>
            <w:tcW w:w="2200" w:type="dxa"/>
            <w:tcMar>
              <w:top w:w="20" w:type="dxa"/>
              <w:left w:w="20" w:type="dxa"/>
              <w:bottom w:w="20" w:type="dxa"/>
              <w:right w:w="20" w:type="dxa"/>
            </w:tcMar>
            <w:vAlign w:val="center"/>
            <w:hideMark/>
          </w:tcPr>
          <w:p w14:paraId="6F05A413" w14:textId="77777777" w:rsidR="00F21E51" w:rsidRPr="005E2BA0" w:rsidRDefault="00F21E51" w:rsidP="00D33D07">
            <w:pPr>
              <w:pStyle w:val="movimento"/>
              <w:rPr>
                <w:color w:val="002060"/>
              </w:rPr>
            </w:pPr>
            <w:r w:rsidRPr="005E2BA0">
              <w:rPr>
                <w:color w:val="002060"/>
              </w:rPr>
              <w:t>GIORDANO RENATO</w:t>
            </w:r>
          </w:p>
        </w:tc>
        <w:tc>
          <w:tcPr>
            <w:tcW w:w="2200" w:type="dxa"/>
            <w:tcMar>
              <w:top w:w="20" w:type="dxa"/>
              <w:left w:w="20" w:type="dxa"/>
              <w:bottom w:w="20" w:type="dxa"/>
              <w:right w:w="20" w:type="dxa"/>
            </w:tcMar>
            <w:vAlign w:val="center"/>
            <w:hideMark/>
          </w:tcPr>
          <w:p w14:paraId="467461A4" w14:textId="77777777" w:rsidR="00F21E51" w:rsidRPr="005E2BA0" w:rsidRDefault="00F21E51" w:rsidP="00D33D07">
            <w:pPr>
              <w:pStyle w:val="movimento2"/>
              <w:rPr>
                <w:color w:val="002060"/>
              </w:rPr>
            </w:pPr>
            <w:r w:rsidRPr="005E2BA0">
              <w:rPr>
                <w:color w:val="002060"/>
              </w:rPr>
              <w:t xml:space="preserve">(PIETRALACROCE 73) </w:t>
            </w:r>
          </w:p>
        </w:tc>
        <w:tc>
          <w:tcPr>
            <w:tcW w:w="800" w:type="dxa"/>
            <w:tcMar>
              <w:top w:w="20" w:type="dxa"/>
              <w:left w:w="20" w:type="dxa"/>
              <w:bottom w:w="20" w:type="dxa"/>
              <w:right w:w="20" w:type="dxa"/>
            </w:tcMar>
            <w:vAlign w:val="center"/>
            <w:hideMark/>
          </w:tcPr>
          <w:p w14:paraId="79D2AA6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1E09C8C" w14:textId="77777777" w:rsidR="00F21E51" w:rsidRPr="005E2BA0" w:rsidRDefault="00F21E51" w:rsidP="00D33D07">
            <w:pPr>
              <w:pStyle w:val="movimento"/>
              <w:rPr>
                <w:color w:val="002060"/>
              </w:rPr>
            </w:pPr>
            <w:r w:rsidRPr="005E2BA0">
              <w:rPr>
                <w:color w:val="002060"/>
              </w:rPr>
              <w:t>MARCHIONNI FRANCESCO</w:t>
            </w:r>
          </w:p>
        </w:tc>
        <w:tc>
          <w:tcPr>
            <w:tcW w:w="2200" w:type="dxa"/>
            <w:tcMar>
              <w:top w:w="20" w:type="dxa"/>
              <w:left w:w="20" w:type="dxa"/>
              <w:bottom w:w="20" w:type="dxa"/>
              <w:right w:w="20" w:type="dxa"/>
            </w:tcMar>
            <w:vAlign w:val="center"/>
            <w:hideMark/>
          </w:tcPr>
          <w:p w14:paraId="40E25A09" w14:textId="77777777" w:rsidR="00F21E51" w:rsidRPr="005E2BA0" w:rsidRDefault="00F21E51" w:rsidP="00D33D07">
            <w:pPr>
              <w:pStyle w:val="movimento2"/>
              <w:rPr>
                <w:color w:val="002060"/>
              </w:rPr>
            </w:pPr>
            <w:r w:rsidRPr="005E2BA0">
              <w:rPr>
                <w:color w:val="002060"/>
              </w:rPr>
              <w:t xml:space="preserve">(POL.CAGLI SPORT ASSOCIATI) </w:t>
            </w:r>
          </w:p>
        </w:tc>
      </w:tr>
    </w:tbl>
    <w:p w14:paraId="3F4F50D6" w14:textId="77777777" w:rsidR="00F21E51" w:rsidRPr="005E2BA0" w:rsidRDefault="00F21E51" w:rsidP="00F21E51">
      <w:pPr>
        <w:pStyle w:val="titolo20"/>
        <w:rPr>
          <w:rFonts w:eastAsiaTheme="minorEastAsia"/>
          <w:color w:val="002060"/>
        </w:rPr>
      </w:pPr>
      <w:r w:rsidRPr="005E2BA0">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9108D52" w14:textId="77777777" w:rsidTr="00D33D07">
        <w:tc>
          <w:tcPr>
            <w:tcW w:w="2200" w:type="dxa"/>
            <w:tcMar>
              <w:top w:w="20" w:type="dxa"/>
              <w:left w:w="20" w:type="dxa"/>
              <w:bottom w:w="20" w:type="dxa"/>
              <w:right w:w="20" w:type="dxa"/>
            </w:tcMar>
            <w:vAlign w:val="center"/>
            <w:hideMark/>
          </w:tcPr>
          <w:p w14:paraId="60DCEE78" w14:textId="77777777" w:rsidR="00F21E51" w:rsidRPr="005E2BA0" w:rsidRDefault="00F21E51" w:rsidP="00D33D07">
            <w:pPr>
              <w:pStyle w:val="movimento"/>
              <w:rPr>
                <w:color w:val="002060"/>
              </w:rPr>
            </w:pPr>
            <w:r w:rsidRPr="005E2BA0">
              <w:rPr>
                <w:color w:val="002060"/>
              </w:rPr>
              <w:t>PEDINELLI ALBERTO</w:t>
            </w:r>
          </w:p>
        </w:tc>
        <w:tc>
          <w:tcPr>
            <w:tcW w:w="2200" w:type="dxa"/>
            <w:tcMar>
              <w:top w:w="20" w:type="dxa"/>
              <w:left w:w="20" w:type="dxa"/>
              <w:bottom w:w="20" w:type="dxa"/>
              <w:right w:w="20" w:type="dxa"/>
            </w:tcMar>
            <w:vAlign w:val="center"/>
            <w:hideMark/>
          </w:tcPr>
          <w:p w14:paraId="16B54B70" w14:textId="77777777" w:rsidR="00F21E51" w:rsidRPr="005E2BA0" w:rsidRDefault="00F21E51" w:rsidP="00D33D07">
            <w:pPr>
              <w:pStyle w:val="movimento2"/>
              <w:rPr>
                <w:color w:val="002060"/>
              </w:rPr>
            </w:pPr>
            <w:r w:rsidRPr="005E2BA0">
              <w:rPr>
                <w:color w:val="002060"/>
              </w:rPr>
              <w:t xml:space="preserve">(ALMA JUVENTUS FANO) </w:t>
            </w:r>
          </w:p>
        </w:tc>
        <w:tc>
          <w:tcPr>
            <w:tcW w:w="800" w:type="dxa"/>
            <w:tcMar>
              <w:top w:w="20" w:type="dxa"/>
              <w:left w:w="20" w:type="dxa"/>
              <w:bottom w:w="20" w:type="dxa"/>
              <w:right w:w="20" w:type="dxa"/>
            </w:tcMar>
            <w:vAlign w:val="center"/>
            <w:hideMark/>
          </w:tcPr>
          <w:p w14:paraId="441BB2F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5AEBA06" w14:textId="77777777" w:rsidR="00F21E51" w:rsidRPr="005E2BA0" w:rsidRDefault="00F21E51" w:rsidP="00D33D07">
            <w:pPr>
              <w:pStyle w:val="movimento"/>
              <w:rPr>
                <w:color w:val="002060"/>
              </w:rPr>
            </w:pPr>
            <w:r w:rsidRPr="005E2BA0">
              <w:rPr>
                <w:color w:val="002060"/>
              </w:rPr>
              <w:t>CATINI LEONARDO</w:t>
            </w:r>
          </w:p>
        </w:tc>
        <w:tc>
          <w:tcPr>
            <w:tcW w:w="2200" w:type="dxa"/>
            <w:tcMar>
              <w:top w:w="20" w:type="dxa"/>
              <w:left w:w="20" w:type="dxa"/>
              <w:bottom w:w="20" w:type="dxa"/>
              <w:right w:w="20" w:type="dxa"/>
            </w:tcMar>
            <w:vAlign w:val="center"/>
            <w:hideMark/>
          </w:tcPr>
          <w:p w14:paraId="4B236CC5" w14:textId="77777777" w:rsidR="00F21E51" w:rsidRPr="005E2BA0" w:rsidRDefault="00F21E51" w:rsidP="00D33D07">
            <w:pPr>
              <w:pStyle w:val="movimento2"/>
              <w:rPr>
                <w:color w:val="002060"/>
              </w:rPr>
            </w:pPr>
            <w:r w:rsidRPr="005E2BA0">
              <w:rPr>
                <w:color w:val="002060"/>
              </w:rPr>
              <w:t xml:space="preserve">(FUTSAL MONTURANO) </w:t>
            </w:r>
          </w:p>
        </w:tc>
      </w:tr>
      <w:tr w:rsidR="00F21E51" w:rsidRPr="005E2BA0" w14:paraId="69CDE890" w14:textId="77777777" w:rsidTr="00D33D07">
        <w:tc>
          <w:tcPr>
            <w:tcW w:w="2200" w:type="dxa"/>
            <w:tcMar>
              <w:top w:w="20" w:type="dxa"/>
              <w:left w:w="20" w:type="dxa"/>
              <w:bottom w:w="20" w:type="dxa"/>
              <w:right w:w="20" w:type="dxa"/>
            </w:tcMar>
            <w:vAlign w:val="center"/>
            <w:hideMark/>
          </w:tcPr>
          <w:p w14:paraId="7B0A4EC3" w14:textId="77777777" w:rsidR="00F21E51" w:rsidRPr="005E2BA0" w:rsidRDefault="00F21E51" w:rsidP="00D33D07">
            <w:pPr>
              <w:pStyle w:val="movimento"/>
              <w:rPr>
                <w:color w:val="002060"/>
              </w:rPr>
            </w:pPr>
            <w:r w:rsidRPr="005E2BA0">
              <w:rPr>
                <w:color w:val="002060"/>
              </w:rPr>
              <w:t>EUSEBI ETTORE</w:t>
            </w:r>
          </w:p>
        </w:tc>
        <w:tc>
          <w:tcPr>
            <w:tcW w:w="2200" w:type="dxa"/>
            <w:tcMar>
              <w:top w:w="20" w:type="dxa"/>
              <w:left w:w="20" w:type="dxa"/>
              <w:bottom w:w="20" w:type="dxa"/>
              <w:right w:w="20" w:type="dxa"/>
            </w:tcMar>
            <w:vAlign w:val="center"/>
            <w:hideMark/>
          </w:tcPr>
          <w:p w14:paraId="557C9616" w14:textId="77777777" w:rsidR="00F21E51" w:rsidRPr="005E2BA0" w:rsidRDefault="00F21E51" w:rsidP="00D33D07">
            <w:pPr>
              <w:pStyle w:val="movimento2"/>
              <w:rPr>
                <w:color w:val="002060"/>
              </w:rPr>
            </w:pPr>
            <w:r w:rsidRPr="005E2BA0">
              <w:rPr>
                <w:color w:val="002060"/>
              </w:rPr>
              <w:t xml:space="preserve">(POL.CAGLI SPORT ASSOCIATI) </w:t>
            </w:r>
          </w:p>
        </w:tc>
        <w:tc>
          <w:tcPr>
            <w:tcW w:w="800" w:type="dxa"/>
            <w:tcMar>
              <w:top w:w="20" w:type="dxa"/>
              <w:left w:w="20" w:type="dxa"/>
              <w:bottom w:w="20" w:type="dxa"/>
              <w:right w:w="20" w:type="dxa"/>
            </w:tcMar>
            <w:vAlign w:val="center"/>
            <w:hideMark/>
          </w:tcPr>
          <w:p w14:paraId="27969E97"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84EBD1A" w14:textId="77777777" w:rsidR="00F21E51" w:rsidRPr="005E2BA0" w:rsidRDefault="00F21E51" w:rsidP="00D33D07">
            <w:pPr>
              <w:pStyle w:val="movimento"/>
              <w:rPr>
                <w:color w:val="002060"/>
              </w:rPr>
            </w:pPr>
            <w:r w:rsidRPr="005E2BA0">
              <w:rPr>
                <w:color w:val="002060"/>
              </w:rPr>
              <w:t>MAGGIOLI LUCA</w:t>
            </w:r>
          </w:p>
        </w:tc>
        <w:tc>
          <w:tcPr>
            <w:tcW w:w="2200" w:type="dxa"/>
            <w:tcMar>
              <w:top w:w="20" w:type="dxa"/>
              <w:left w:w="20" w:type="dxa"/>
              <w:bottom w:w="20" w:type="dxa"/>
              <w:right w:w="20" w:type="dxa"/>
            </w:tcMar>
            <w:vAlign w:val="center"/>
            <w:hideMark/>
          </w:tcPr>
          <w:p w14:paraId="5FB97BC4" w14:textId="77777777" w:rsidR="00F21E51" w:rsidRPr="005E2BA0" w:rsidRDefault="00F21E51" w:rsidP="00D33D07">
            <w:pPr>
              <w:pStyle w:val="movimento2"/>
              <w:rPr>
                <w:color w:val="002060"/>
              </w:rPr>
            </w:pPr>
            <w:r w:rsidRPr="005E2BA0">
              <w:rPr>
                <w:color w:val="002060"/>
              </w:rPr>
              <w:t xml:space="preserve">(POL.CAGLI SPORT ASSOCIATI) </w:t>
            </w:r>
          </w:p>
        </w:tc>
      </w:tr>
    </w:tbl>
    <w:p w14:paraId="1B5FDEC4" w14:textId="77777777" w:rsidR="00F21E51" w:rsidRDefault="00F21E51" w:rsidP="00F21E51">
      <w:pPr>
        <w:pStyle w:val="breakline"/>
        <w:rPr>
          <w:rFonts w:eastAsiaTheme="minorEastAsia"/>
          <w:color w:val="002060"/>
        </w:rPr>
      </w:pPr>
    </w:p>
    <w:p w14:paraId="3D6B07D6"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4E1881AC"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75E71705" w14:textId="77777777" w:rsidR="00F21E51" w:rsidRPr="005E2BA0" w:rsidRDefault="00F21E51" w:rsidP="00F21E51">
      <w:pPr>
        <w:pStyle w:val="breakline"/>
        <w:rPr>
          <w:rFonts w:eastAsiaTheme="minorEastAsia"/>
          <w:color w:val="002060"/>
        </w:rPr>
      </w:pPr>
    </w:p>
    <w:p w14:paraId="47F1C1BF" w14:textId="77777777" w:rsidR="00F21E51" w:rsidRPr="005E2BA0" w:rsidRDefault="00F21E51" w:rsidP="00F21E51">
      <w:pPr>
        <w:pStyle w:val="titoloprinc0"/>
        <w:rPr>
          <w:color w:val="002060"/>
        </w:rPr>
      </w:pPr>
      <w:r w:rsidRPr="005E2BA0">
        <w:rPr>
          <w:color w:val="002060"/>
        </w:rPr>
        <w:t>CLASSIFICA</w:t>
      </w:r>
    </w:p>
    <w:p w14:paraId="20A28D3D" w14:textId="77777777" w:rsidR="00F21E51" w:rsidRPr="005E2BA0" w:rsidRDefault="00F21E51" w:rsidP="00F21E51">
      <w:pPr>
        <w:pStyle w:val="breakline"/>
        <w:rPr>
          <w:color w:val="002060"/>
        </w:rPr>
      </w:pPr>
    </w:p>
    <w:p w14:paraId="17111044" w14:textId="77777777" w:rsidR="00F21E51" w:rsidRPr="005E2BA0" w:rsidRDefault="00F21E51" w:rsidP="00F21E51">
      <w:pPr>
        <w:pStyle w:val="breakline"/>
        <w:rPr>
          <w:color w:val="002060"/>
        </w:rPr>
      </w:pPr>
    </w:p>
    <w:p w14:paraId="04A9AF8A"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631A6C54"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FE266"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D55C5"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04400"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DA140"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FC148"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6C75C"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B1D50"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80DF"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CB9B0"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C6422" w14:textId="77777777" w:rsidR="00F21E51" w:rsidRPr="005E2BA0" w:rsidRDefault="00F21E51" w:rsidP="00D33D07">
            <w:pPr>
              <w:pStyle w:val="headertabella0"/>
              <w:rPr>
                <w:color w:val="002060"/>
              </w:rPr>
            </w:pPr>
            <w:r w:rsidRPr="005E2BA0">
              <w:rPr>
                <w:color w:val="002060"/>
              </w:rPr>
              <w:t>PE</w:t>
            </w:r>
          </w:p>
        </w:tc>
      </w:tr>
      <w:tr w:rsidR="00F21E51" w:rsidRPr="005E2BA0" w14:paraId="56A3F50F"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AB5A6" w14:textId="77777777" w:rsidR="00F21E51" w:rsidRPr="005E2BA0" w:rsidRDefault="00F21E51" w:rsidP="00D33D07">
            <w:pPr>
              <w:pStyle w:val="rowtabella0"/>
              <w:rPr>
                <w:color w:val="002060"/>
              </w:rPr>
            </w:pPr>
            <w:r w:rsidRPr="005E2B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60B2"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59C5"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8A85"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F3C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CD1C"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AC80" w14:textId="77777777" w:rsidR="00F21E51" w:rsidRPr="005E2BA0" w:rsidRDefault="00F21E51" w:rsidP="00D33D07">
            <w:pPr>
              <w:pStyle w:val="rowtabella0"/>
              <w:jc w:val="center"/>
              <w:rPr>
                <w:color w:val="002060"/>
              </w:rPr>
            </w:pPr>
            <w:r w:rsidRPr="005E2BA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88B0"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87C8"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ADD7" w14:textId="77777777" w:rsidR="00F21E51" w:rsidRPr="005E2BA0" w:rsidRDefault="00F21E51" w:rsidP="00D33D07">
            <w:pPr>
              <w:pStyle w:val="rowtabella0"/>
              <w:jc w:val="center"/>
              <w:rPr>
                <w:color w:val="002060"/>
              </w:rPr>
            </w:pPr>
            <w:r w:rsidRPr="005E2BA0">
              <w:rPr>
                <w:color w:val="002060"/>
              </w:rPr>
              <w:t>0</w:t>
            </w:r>
          </w:p>
        </w:tc>
      </w:tr>
      <w:tr w:rsidR="00F21E51" w:rsidRPr="005E2BA0" w14:paraId="3208402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D2620" w14:textId="77777777" w:rsidR="00F21E51" w:rsidRPr="005E2BA0" w:rsidRDefault="00F21E51" w:rsidP="00D33D07">
            <w:pPr>
              <w:pStyle w:val="rowtabella0"/>
              <w:rPr>
                <w:color w:val="002060"/>
              </w:rPr>
            </w:pPr>
            <w:r w:rsidRPr="005E2BA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8620"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2DB3"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0F15"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776A"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EEBB"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751E0" w14:textId="77777777" w:rsidR="00F21E51" w:rsidRPr="005E2BA0" w:rsidRDefault="00F21E51" w:rsidP="00D33D07">
            <w:pPr>
              <w:pStyle w:val="rowtabella0"/>
              <w:jc w:val="center"/>
              <w:rPr>
                <w:color w:val="002060"/>
              </w:rPr>
            </w:pPr>
            <w:r w:rsidRPr="005E2BA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E554"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9105"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4DED" w14:textId="77777777" w:rsidR="00F21E51" w:rsidRPr="005E2BA0" w:rsidRDefault="00F21E51" w:rsidP="00D33D07">
            <w:pPr>
              <w:pStyle w:val="rowtabella0"/>
              <w:jc w:val="center"/>
              <w:rPr>
                <w:color w:val="002060"/>
              </w:rPr>
            </w:pPr>
            <w:r w:rsidRPr="005E2BA0">
              <w:rPr>
                <w:color w:val="002060"/>
              </w:rPr>
              <w:t>0</w:t>
            </w:r>
          </w:p>
        </w:tc>
      </w:tr>
      <w:tr w:rsidR="00F21E51" w:rsidRPr="005E2BA0" w14:paraId="7F224D0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22E2E" w14:textId="77777777" w:rsidR="00F21E51" w:rsidRPr="005E2BA0" w:rsidRDefault="00F21E51" w:rsidP="00D33D07">
            <w:pPr>
              <w:pStyle w:val="rowtabella0"/>
              <w:rPr>
                <w:color w:val="002060"/>
                <w:lang w:val="es-ES"/>
              </w:rPr>
            </w:pPr>
            <w:r w:rsidRPr="005E2BA0">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408C"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30A6"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23ED"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09D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9FFF"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F57E"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C65A" w14:textId="77777777" w:rsidR="00F21E51" w:rsidRPr="005E2BA0" w:rsidRDefault="00F21E51" w:rsidP="00D33D07">
            <w:pPr>
              <w:pStyle w:val="rowtabella0"/>
              <w:jc w:val="center"/>
              <w:rPr>
                <w:color w:val="002060"/>
              </w:rPr>
            </w:pPr>
            <w:r w:rsidRPr="005E2B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53E6"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52ED" w14:textId="77777777" w:rsidR="00F21E51" w:rsidRPr="005E2BA0" w:rsidRDefault="00F21E51" w:rsidP="00D33D07">
            <w:pPr>
              <w:pStyle w:val="rowtabella0"/>
              <w:jc w:val="center"/>
              <w:rPr>
                <w:color w:val="002060"/>
              </w:rPr>
            </w:pPr>
            <w:r w:rsidRPr="005E2BA0">
              <w:rPr>
                <w:color w:val="002060"/>
              </w:rPr>
              <w:t>0</w:t>
            </w:r>
          </w:p>
        </w:tc>
      </w:tr>
      <w:tr w:rsidR="00F21E51" w:rsidRPr="005E2BA0" w14:paraId="3409840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1D3FE" w14:textId="77777777" w:rsidR="00F21E51" w:rsidRPr="005E2BA0" w:rsidRDefault="00F21E51" w:rsidP="00D33D07">
            <w:pPr>
              <w:pStyle w:val="rowtabella0"/>
              <w:rPr>
                <w:color w:val="002060"/>
              </w:rPr>
            </w:pPr>
            <w:r w:rsidRPr="005E2BA0">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9802"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4B4F"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F395"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8BD2"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D852"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FA43F" w14:textId="77777777" w:rsidR="00F21E51" w:rsidRPr="005E2BA0" w:rsidRDefault="00F21E51" w:rsidP="00D33D07">
            <w:pPr>
              <w:pStyle w:val="rowtabella0"/>
              <w:jc w:val="center"/>
              <w:rPr>
                <w:color w:val="002060"/>
              </w:rPr>
            </w:pPr>
            <w:r w:rsidRPr="005E2BA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D270" w14:textId="77777777" w:rsidR="00F21E51" w:rsidRPr="005E2BA0" w:rsidRDefault="00F21E51" w:rsidP="00D33D07">
            <w:pPr>
              <w:pStyle w:val="rowtabella0"/>
              <w:jc w:val="center"/>
              <w:rPr>
                <w:color w:val="002060"/>
              </w:rPr>
            </w:pPr>
            <w:r w:rsidRPr="005E2B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EC73"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E8D8" w14:textId="77777777" w:rsidR="00F21E51" w:rsidRPr="005E2BA0" w:rsidRDefault="00F21E51" w:rsidP="00D33D07">
            <w:pPr>
              <w:pStyle w:val="rowtabella0"/>
              <w:jc w:val="center"/>
              <w:rPr>
                <w:color w:val="002060"/>
              </w:rPr>
            </w:pPr>
            <w:r w:rsidRPr="005E2BA0">
              <w:rPr>
                <w:color w:val="002060"/>
              </w:rPr>
              <w:t>0</w:t>
            </w:r>
          </w:p>
        </w:tc>
      </w:tr>
      <w:tr w:rsidR="00F21E51" w:rsidRPr="005E2BA0" w14:paraId="0DEC936F"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BE1E7" w14:textId="77777777" w:rsidR="00F21E51" w:rsidRPr="005E2BA0" w:rsidRDefault="00F21E51" w:rsidP="00D33D07">
            <w:pPr>
              <w:pStyle w:val="rowtabella0"/>
              <w:rPr>
                <w:color w:val="002060"/>
              </w:rPr>
            </w:pPr>
            <w:r w:rsidRPr="005E2BA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4C70"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1F5B"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C883"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3D5A"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97E3"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B26A" w14:textId="77777777" w:rsidR="00F21E51" w:rsidRPr="005E2BA0" w:rsidRDefault="00F21E51" w:rsidP="00D33D07">
            <w:pPr>
              <w:pStyle w:val="rowtabella0"/>
              <w:jc w:val="center"/>
              <w:rPr>
                <w:color w:val="002060"/>
              </w:rPr>
            </w:pPr>
            <w:r w:rsidRPr="005E2BA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942E7" w14:textId="77777777" w:rsidR="00F21E51" w:rsidRPr="005E2BA0" w:rsidRDefault="00F21E51" w:rsidP="00D33D07">
            <w:pPr>
              <w:pStyle w:val="rowtabella0"/>
              <w:jc w:val="center"/>
              <w:rPr>
                <w:color w:val="002060"/>
              </w:rPr>
            </w:pPr>
            <w:r w:rsidRPr="005E2B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932E"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F778" w14:textId="77777777" w:rsidR="00F21E51" w:rsidRPr="005E2BA0" w:rsidRDefault="00F21E51" w:rsidP="00D33D07">
            <w:pPr>
              <w:pStyle w:val="rowtabella0"/>
              <w:jc w:val="center"/>
              <w:rPr>
                <w:color w:val="002060"/>
              </w:rPr>
            </w:pPr>
            <w:r w:rsidRPr="005E2BA0">
              <w:rPr>
                <w:color w:val="002060"/>
              </w:rPr>
              <w:t>0</w:t>
            </w:r>
          </w:p>
        </w:tc>
      </w:tr>
      <w:tr w:rsidR="00F21E51" w:rsidRPr="005E2BA0" w14:paraId="7229B51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0BED3" w14:textId="77777777" w:rsidR="00F21E51" w:rsidRPr="005E2BA0" w:rsidRDefault="00F21E51" w:rsidP="00D33D07">
            <w:pPr>
              <w:pStyle w:val="rowtabella0"/>
              <w:rPr>
                <w:color w:val="002060"/>
              </w:rPr>
            </w:pPr>
            <w:r w:rsidRPr="005E2BA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72A8"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4DE1"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8914"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A40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5943"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4C70" w14:textId="77777777" w:rsidR="00F21E51" w:rsidRPr="005E2BA0" w:rsidRDefault="00F21E51" w:rsidP="00D33D07">
            <w:pPr>
              <w:pStyle w:val="rowtabella0"/>
              <w:jc w:val="center"/>
              <w:rPr>
                <w:color w:val="002060"/>
              </w:rPr>
            </w:pPr>
            <w:r w:rsidRPr="005E2BA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2A25" w14:textId="77777777" w:rsidR="00F21E51" w:rsidRPr="005E2BA0" w:rsidRDefault="00F21E51" w:rsidP="00D33D07">
            <w:pPr>
              <w:pStyle w:val="rowtabella0"/>
              <w:jc w:val="center"/>
              <w:rPr>
                <w:color w:val="002060"/>
              </w:rPr>
            </w:pPr>
            <w:r w:rsidRPr="005E2BA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B5E4"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CD9C" w14:textId="77777777" w:rsidR="00F21E51" w:rsidRPr="005E2BA0" w:rsidRDefault="00F21E51" w:rsidP="00D33D07">
            <w:pPr>
              <w:pStyle w:val="rowtabella0"/>
              <w:jc w:val="center"/>
              <w:rPr>
                <w:color w:val="002060"/>
              </w:rPr>
            </w:pPr>
            <w:r w:rsidRPr="005E2BA0">
              <w:rPr>
                <w:color w:val="002060"/>
              </w:rPr>
              <w:t>0</w:t>
            </w:r>
          </w:p>
        </w:tc>
      </w:tr>
      <w:tr w:rsidR="00F21E51" w:rsidRPr="005E2BA0" w14:paraId="4853A6E7"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4D78C" w14:textId="77777777" w:rsidR="00F21E51" w:rsidRPr="005E2BA0" w:rsidRDefault="00F21E51" w:rsidP="00D33D07">
            <w:pPr>
              <w:pStyle w:val="rowtabella0"/>
              <w:rPr>
                <w:color w:val="002060"/>
              </w:rPr>
            </w:pPr>
            <w:r w:rsidRPr="005E2BA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E582"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894B"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A64A"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268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9AA6"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C672"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CBDF" w14:textId="77777777" w:rsidR="00F21E51" w:rsidRPr="005E2BA0" w:rsidRDefault="00F21E51" w:rsidP="00D33D07">
            <w:pPr>
              <w:pStyle w:val="rowtabella0"/>
              <w:jc w:val="center"/>
              <w:rPr>
                <w:color w:val="002060"/>
              </w:rPr>
            </w:pPr>
            <w:r w:rsidRPr="005E2BA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F649"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4B47" w14:textId="77777777" w:rsidR="00F21E51" w:rsidRPr="005E2BA0" w:rsidRDefault="00F21E51" w:rsidP="00D33D07">
            <w:pPr>
              <w:pStyle w:val="rowtabella0"/>
              <w:jc w:val="center"/>
              <w:rPr>
                <w:color w:val="002060"/>
              </w:rPr>
            </w:pPr>
            <w:r w:rsidRPr="005E2BA0">
              <w:rPr>
                <w:color w:val="002060"/>
              </w:rPr>
              <w:t>0</w:t>
            </w:r>
          </w:p>
        </w:tc>
      </w:tr>
      <w:tr w:rsidR="00F21E51" w:rsidRPr="005E2BA0" w14:paraId="5347A66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6CA07" w14:textId="77777777" w:rsidR="00F21E51" w:rsidRPr="005E2BA0" w:rsidRDefault="00F21E51" w:rsidP="00D33D07">
            <w:pPr>
              <w:pStyle w:val="rowtabella0"/>
              <w:rPr>
                <w:color w:val="002060"/>
              </w:rPr>
            </w:pPr>
            <w:r w:rsidRPr="005E2BA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4DC6"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9FF7"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8418"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83D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4971"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4891" w14:textId="77777777" w:rsidR="00F21E51" w:rsidRPr="005E2BA0" w:rsidRDefault="00F21E51" w:rsidP="00D33D07">
            <w:pPr>
              <w:pStyle w:val="rowtabella0"/>
              <w:jc w:val="center"/>
              <w:rPr>
                <w:color w:val="002060"/>
              </w:rPr>
            </w:pPr>
            <w:r w:rsidRPr="005E2B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DEAE"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AAA7"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A2CE" w14:textId="77777777" w:rsidR="00F21E51" w:rsidRPr="005E2BA0" w:rsidRDefault="00F21E51" w:rsidP="00D33D07">
            <w:pPr>
              <w:pStyle w:val="rowtabella0"/>
              <w:jc w:val="center"/>
              <w:rPr>
                <w:color w:val="002060"/>
              </w:rPr>
            </w:pPr>
            <w:r w:rsidRPr="005E2BA0">
              <w:rPr>
                <w:color w:val="002060"/>
              </w:rPr>
              <w:t>0</w:t>
            </w:r>
          </w:p>
        </w:tc>
      </w:tr>
      <w:tr w:rsidR="00F21E51" w:rsidRPr="005E2BA0" w14:paraId="230811E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6C681" w14:textId="77777777" w:rsidR="00F21E51" w:rsidRPr="005E2BA0" w:rsidRDefault="00F21E51" w:rsidP="00D33D07">
            <w:pPr>
              <w:pStyle w:val="rowtabella0"/>
              <w:rPr>
                <w:color w:val="002060"/>
              </w:rPr>
            </w:pPr>
            <w:r w:rsidRPr="005E2BA0">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38F4"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A64E"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EAFC"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879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53C2"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3F5F"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1021" w14:textId="77777777" w:rsidR="00F21E51" w:rsidRPr="005E2BA0" w:rsidRDefault="00F21E51" w:rsidP="00D33D07">
            <w:pPr>
              <w:pStyle w:val="rowtabella0"/>
              <w:jc w:val="center"/>
              <w:rPr>
                <w:color w:val="002060"/>
              </w:rPr>
            </w:pPr>
            <w:r w:rsidRPr="005E2B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9C22"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A652B" w14:textId="77777777" w:rsidR="00F21E51" w:rsidRPr="005E2BA0" w:rsidRDefault="00F21E51" w:rsidP="00D33D07">
            <w:pPr>
              <w:pStyle w:val="rowtabella0"/>
              <w:jc w:val="center"/>
              <w:rPr>
                <w:color w:val="002060"/>
              </w:rPr>
            </w:pPr>
            <w:r w:rsidRPr="005E2BA0">
              <w:rPr>
                <w:color w:val="002060"/>
              </w:rPr>
              <w:t>0</w:t>
            </w:r>
          </w:p>
        </w:tc>
      </w:tr>
      <w:tr w:rsidR="00F21E51" w:rsidRPr="005E2BA0" w14:paraId="77C2A7E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33E8F" w14:textId="77777777" w:rsidR="00F21E51" w:rsidRPr="005E2BA0" w:rsidRDefault="00F21E51" w:rsidP="00D33D07">
            <w:pPr>
              <w:pStyle w:val="rowtabella0"/>
              <w:rPr>
                <w:color w:val="002060"/>
              </w:rPr>
            </w:pPr>
            <w:r w:rsidRPr="005E2BA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A88D"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F054"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AED1"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5BC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7839"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EC83"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3434"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AE32"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7F04" w14:textId="77777777" w:rsidR="00F21E51" w:rsidRPr="005E2BA0" w:rsidRDefault="00F21E51" w:rsidP="00D33D07">
            <w:pPr>
              <w:pStyle w:val="rowtabella0"/>
              <w:jc w:val="center"/>
              <w:rPr>
                <w:color w:val="002060"/>
              </w:rPr>
            </w:pPr>
            <w:r w:rsidRPr="005E2BA0">
              <w:rPr>
                <w:color w:val="002060"/>
              </w:rPr>
              <w:t>0</w:t>
            </w:r>
          </w:p>
        </w:tc>
      </w:tr>
      <w:tr w:rsidR="00F21E51" w:rsidRPr="005E2BA0" w14:paraId="5F8FFE9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00E88" w14:textId="77777777" w:rsidR="00F21E51" w:rsidRPr="005E2BA0" w:rsidRDefault="00F21E51" w:rsidP="00D33D07">
            <w:pPr>
              <w:pStyle w:val="rowtabella0"/>
              <w:rPr>
                <w:color w:val="002060"/>
              </w:rPr>
            </w:pPr>
            <w:r w:rsidRPr="005E2BA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2124"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4297"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638A"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5FF3"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DDAC"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D4A6" w14:textId="77777777" w:rsidR="00F21E51" w:rsidRPr="005E2BA0" w:rsidRDefault="00F21E51" w:rsidP="00D33D07">
            <w:pPr>
              <w:pStyle w:val="rowtabella0"/>
              <w:jc w:val="center"/>
              <w:rPr>
                <w:color w:val="002060"/>
              </w:rPr>
            </w:pPr>
            <w:r w:rsidRPr="005E2B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8A85" w14:textId="77777777" w:rsidR="00F21E51" w:rsidRPr="005E2BA0" w:rsidRDefault="00F21E51" w:rsidP="00D33D07">
            <w:pPr>
              <w:pStyle w:val="rowtabella0"/>
              <w:jc w:val="center"/>
              <w:rPr>
                <w:color w:val="002060"/>
              </w:rPr>
            </w:pPr>
            <w:r w:rsidRPr="005E2BA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DC39"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2A42" w14:textId="77777777" w:rsidR="00F21E51" w:rsidRPr="005E2BA0" w:rsidRDefault="00F21E51" w:rsidP="00D33D07">
            <w:pPr>
              <w:pStyle w:val="rowtabella0"/>
              <w:jc w:val="center"/>
              <w:rPr>
                <w:color w:val="002060"/>
              </w:rPr>
            </w:pPr>
            <w:r w:rsidRPr="005E2BA0">
              <w:rPr>
                <w:color w:val="002060"/>
              </w:rPr>
              <w:t>0</w:t>
            </w:r>
          </w:p>
        </w:tc>
      </w:tr>
      <w:tr w:rsidR="00F21E51" w:rsidRPr="005E2BA0" w14:paraId="4FFF517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7C8AB" w14:textId="77777777" w:rsidR="00F21E51" w:rsidRPr="005E2BA0" w:rsidRDefault="00F21E51" w:rsidP="00D33D07">
            <w:pPr>
              <w:pStyle w:val="rowtabella0"/>
              <w:rPr>
                <w:color w:val="002060"/>
              </w:rPr>
            </w:pPr>
            <w:r w:rsidRPr="005E2BA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16B9"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67F71"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C96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16F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D12F"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D9C8"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B07D" w14:textId="77777777" w:rsidR="00F21E51" w:rsidRPr="005E2BA0" w:rsidRDefault="00F21E51" w:rsidP="00D33D07">
            <w:pPr>
              <w:pStyle w:val="rowtabella0"/>
              <w:jc w:val="center"/>
              <w:rPr>
                <w:color w:val="002060"/>
              </w:rPr>
            </w:pPr>
            <w:r w:rsidRPr="005E2BA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7549"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7578" w14:textId="77777777" w:rsidR="00F21E51" w:rsidRPr="005E2BA0" w:rsidRDefault="00F21E51" w:rsidP="00D33D07">
            <w:pPr>
              <w:pStyle w:val="rowtabella0"/>
              <w:jc w:val="center"/>
              <w:rPr>
                <w:color w:val="002060"/>
              </w:rPr>
            </w:pPr>
            <w:r w:rsidRPr="005E2BA0">
              <w:rPr>
                <w:color w:val="002060"/>
              </w:rPr>
              <w:t>0</w:t>
            </w:r>
          </w:p>
        </w:tc>
      </w:tr>
      <w:tr w:rsidR="00F21E51" w:rsidRPr="005E2BA0" w14:paraId="6A88E79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5FA89" w14:textId="77777777" w:rsidR="00F21E51" w:rsidRPr="005E2BA0" w:rsidRDefault="00F21E51" w:rsidP="00D33D07">
            <w:pPr>
              <w:pStyle w:val="rowtabella0"/>
              <w:rPr>
                <w:color w:val="002060"/>
                <w:lang w:val="es-ES"/>
              </w:rPr>
            </w:pPr>
            <w:r w:rsidRPr="005E2BA0">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103E"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F662"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01F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3E04"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FEC4"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5A7A" w14:textId="77777777" w:rsidR="00F21E51" w:rsidRPr="005E2BA0" w:rsidRDefault="00F21E51" w:rsidP="00D33D07">
            <w:pPr>
              <w:pStyle w:val="rowtabella0"/>
              <w:jc w:val="center"/>
              <w:rPr>
                <w:color w:val="002060"/>
              </w:rPr>
            </w:pPr>
            <w:r w:rsidRPr="005E2B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D9C7" w14:textId="77777777" w:rsidR="00F21E51" w:rsidRPr="005E2BA0" w:rsidRDefault="00F21E51" w:rsidP="00D33D07">
            <w:pPr>
              <w:pStyle w:val="rowtabella0"/>
              <w:jc w:val="center"/>
              <w:rPr>
                <w:color w:val="002060"/>
              </w:rPr>
            </w:pPr>
            <w:r w:rsidRPr="005E2BA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90DD"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6BDD" w14:textId="77777777" w:rsidR="00F21E51" w:rsidRPr="005E2BA0" w:rsidRDefault="00F21E51" w:rsidP="00D33D07">
            <w:pPr>
              <w:pStyle w:val="rowtabella0"/>
              <w:jc w:val="center"/>
              <w:rPr>
                <w:color w:val="002060"/>
              </w:rPr>
            </w:pPr>
            <w:r w:rsidRPr="005E2BA0">
              <w:rPr>
                <w:color w:val="002060"/>
              </w:rPr>
              <w:t>0</w:t>
            </w:r>
          </w:p>
        </w:tc>
      </w:tr>
      <w:tr w:rsidR="00F21E51" w:rsidRPr="005E2BA0" w14:paraId="1D84F86E"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2A1BD9" w14:textId="77777777" w:rsidR="00F21E51" w:rsidRPr="005E2BA0" w:rsidRDefault="00F21E51" w:rsidP="00D33D07">
            <w:pPr>
              <w:pStyle w:val="rowtabella0"/>
              <w:rPr>
                <w:color w:val="002060"/>
              </w:rPr>
            </w:pPr>
            <w:r w:rsidRPr="005E2BA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14F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5BD5"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E50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1D2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0C39"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B800" w14:textId="77777777" w:rsidR="00F21E51" w:rsidRPr="005E2BA0" w:rsidRDefault="00F21E51" w:rsidP="00D33D07">
            <w:pPr>
              <w:pStyle w:val="rowtabella0"/>
              <w:jc w:val="center"/>
              <w:rPr>
                <w:color w:val="002060"/>
              </w:rPr>
            </w:pPr>
            <w:r w:rsidRPr="005E2B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DB47" w14:textId="77777777" w:rsidR="00F21E51" w:rsidRPr="005E2BA0" w:rsidRDefault="00F21E51" w:rsidP="00D33D07">
            <w:pPr>
              <w:pStyle w:val="rowtabella0"/>
              <w:jc w:val="center"/>
              <w:rPr>
                <w:color w:val="002060"/>
              </w:rPr>
            </w:pPr>
            <w:r w:rsidRPr="005E2BA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EF44"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A739" w14:textId="77777777" w:rsidR="00F21E51" w:rsidRPr="005E2BA0" w:rsidRDefault="00F21E51" w:rsidP="00D33D07">
            <w:pPr>
              <w:pStyle w:val="rowtabella0"/>
              <w:jc w:val="center"/>
              <w:rPr>
                <w:color w:val="002060"/>
              </w:rPr>
            </w:pPr>
            <w:r w:rsidRPr="005E2BA0">
              <w:rPr>
                <w:color w:val="002060"/>
              </w:rPr>
              <w:t>0</w:t>
            </w:r>
          </w:p>
        </w:tc>
      </w:tr>
    </w:tbl>
    <w:p w14:paraId="113B6070" w14:textId="77777777" w:rsidR="00F21E51" w:rsidRPr="005E2BA0" w:rsidRDefault="00F21E51" w:rsidP="00F21E51">
      <w:pPr>
        <w:pStyle w:val="breakline"/>
        <w:rPr>
          <w:color w:val="002060"/>
        </w:rPr>
      </w:pPr>
    </w:p>
    <w:p w14:paraId="2DEF6634" w14:textId="77777777" w:rsidR="00F21E51" w:rsidRPr="005E2BA0" w:rsidRDefault="00F21E51" w:rsidP="00F21E51">
      <w:pPr>
        <w:pStyle w:val="titoloprinc0"/>
        <w:rPr>
          <w:color w:val="002060"/>
        </w:rPr>
      </w:pPr>
      <w:r w:rsidRPr="005E2BA0">
        <w:rPr>
          <w:color w:val="002060"/>
        </w:rPr>
        <w:t>PROGRAMMA GARE</w:t>
      </w:r>
    </w:p>
    <w:p w14:paraId="7E2C67A3" w14:textId="77777777" w:rsidR="009B55FD" w:rsidRPr="00F46C96" w:rsidRDefault="009B55FD" w:rsidP="009B55FD">
      <w:pPr>
        <w:pStyle w:val="sottotitolocampionato10"/>
        <w:rPr>
          <w:color w:val="002060"/>
        </w:rPr>
      </w:pPr>
      <w:r w:rsidRPr="00F46C9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9"/>
        <w:gridCol w:w="1541"/>
      </w:tblGrid>
      <w:tr w:rsidR="009B55FD" w:rsidRPr="00F46C96" w14:paraId="37EBEC6A"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0D832"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2B2EF"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73A37"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11D16"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584F3"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A1B59"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7DA3B"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74195D98"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D97665" w14:textId="77777777" w:rsidR="009B55FD" w:rsidRPr="00F46C96" w:rsidRDefault="009B55FD" w:rsidP="00D33D07">
            <w:pPr>
              <w:pStyle w:val="rowtabella0"/>
              <w:rPr>
                <w:color w:val="002060"/>
              </w:rPr>
            </w:pPr>
            <w:r w:rsidRPr="00F46C96">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0035D" w14:textId="77777777" w:rsidR="009B55FD" w:rsidRPr="00F46C96" w:rsidRDefault="009B55FD" w:rsidP="00D33D07">
            <w:pPr>
              <w:pStyle w:val="rowtabella0"/>
              <w:rPr>
                <w:color w:val="002060"/>
              </w:rPr>
            </w:pPr>
            <w:r w:rsidRPr="00F46C96">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DFE98"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CF810"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57EC4" w14:textId="77777777" w:rsidR="009B55FD" w:rsidRPr="00F46C96" w:rsidRDefault="009B55FD" w:rsidP="00D33D07">
            <w:pPr>
              <w:pStyle w:val="rowtabella0"/>
              <w:rPr>
                <w:color w:val="002060"/>
              </w:rPr>
            </w:pPr>
            <w:r w:rsidRPr="00F46C96">
              <w:rPr>
                <w:color w:val="002060"/>
              </w:rPr>
              <w:t xml:space="preserve">5454 </w:t>
            </w:r>
            <w:proofErr w:type="gramStart"/>
            <w:r w:rsidRPr="00F46C96">
              <w:rPr>
                <w:color w:val="002060"/>
              </w:rPr>
              <w:t>C.COPERTO</w:t>
            </w:r>
            <w:proofErr w:type="gramEnd"/>
            <w:r w:rsidRPr="00F46C96">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CEFE9" w14:textId="77777777" w:rsidR="009B55FD" w:rsidRPr="00F46C96" w:rsidRDefault="009B55FD" w:rsidP="00D33D07">
            <w:pPr>
              <w:pStyle w:val="rowtabella0"/>
              <w:rPr>
                <w:color w:val="002060"/>
              </w:rPr>
            </w:pPr>
            <w:r w:rsidRPr="00F46C9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C74CA" w14:textId="77777777" w:rsidR="009B55FD" w:rsidRPr="00F46C96" w:rsidRDefault="009B55FD" w:rsidP="00D33D07">
            <w:pPr>
              <w:pStyle w:val="rowtabella0"/>
              <w:rPr>
                <w:color w:val="002060"/>
              </w:rPr>
            </w:pPr>
            <w:r w:rsidRPr="00F46C96">
              <w:rPr>
                <w:color w:val="002060"/>
              </w:rPr>
              <w:t>VIA VILLA TOMBARI</w:t>
            </w:r>
          </w:p>
        </w:tc>
      </w:tr>
      <w:tr w:rsidR="009B55FD" w:rsidRPr="00F46C96" w14:paraId="01A8ECA0"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2885DC" w14:textId="77777777" w:rsidR="009B55FD" w:rsidRPr="00F46C96" w:rsidRDefault="009B55FD" w:rsidP="00D33D07">
            <w:pPr>
              <w:pStyle w:val="rowtabella0"/>
              <w:rPr>
                <w:color w:val="002060"/>
              </w:rPr>
            </w:pPr>
            <w:r w:rsidRPr="00F46C96">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A4034B" w14:textId="77777777" w:rsidR="009B55FD" w:rsidRPr="00F46C96" w:rsidRDefault="009B55FD" w:rsidP="00D33D07">
            <w:pPr>
              <w:pStyle w:val="rowtabella0"/>
              <w:rPr>
                <w:color w:val="002060"/>
              </w:rPr>
            </w:pPr>
            <w:r w:rsidRPr="00F46C96">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1F1AD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5514E6" w14:textId="77777777" w:rsidR="009B55FD" w:rsidRPr="00F46C96" w:rsidRDefault="009B55FD" w:rsidP="00D33D07">
            <w:pPr>
              <w:pStyle w:val="rowtabella0"/>
              <w:rPr>
                <w:color w:val="002060"/>
              </w:rPr>
            </w:pPr>
            <w:r w:rsidRPr="00F46C96">
              <w:rPr>
                <w:color w:val="002060"/>
              </w:rPr>
              <w:t>02/02/2024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FAC53" w14:textId="77777777" w:rsidR="009B55FD" w:rsidRPr="00F46C96" w:rsidRDefault="009B55FD" w:rsidP="00D33D07">
            <w:pPr>
              <w:pStyle w:val="rowtabella0"/>
              <w:rPr>
                <w:color w:val="002060"/>
              </w:rPr>
            </w:pPr>
            <w:r w:rsidRPr="00F46C96">
              <w:rPr>
                <w:color w:val="002060"/>
              </w:rPr>
              <w:t xml:space="preserve">5286 PALESTRA </w:t>
            </w:r>
            <w:proofErr w:type="gramStart"/>
            <w:r w:rsidRPr="00F46C96">
              <w:rPr>
                <w:color w:val="002060"/>
              </w:rPr>
              <w:t>C.SPORTIVO</w:t>
            </w:r>
            <w:proofErr w:type="gramEnd"/>
            <w:r w:rsidRPr="00F46C96">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2ADCB" w14:textId="77777777" w:rsidR="009B55FD" w:rsidRPr="00F46C96" w:rsidRDefault="009B55FD" w:rsidP="00D33D07">
            <w:pPr>
              <w:pStyle w:val="rowtabella0"/>
              <w:rPr>
                <w:color w:val="002060"/>
              </w:rPr>
            </w:pPr>
            <w:r w:rsidRPr="00F46C9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1FCB8" w14:textId="77777777" w:rsidR="009B55FD" w:rsidRPr="00F46C96" w:rsidRDefault="009B55FD" w:rsidP="00D33D07">
            <w:pPr>
              <w:pStyle w:val="rowtabella0"/>
              <w:rPr>
                <w:color w:val="002060"/>
              </w:rPr>
            </w:pPr>
            <w:r w:rsidRPr="00F46C96">
              <w:rPr>
                <w:color w:val="002060"/>
              </w:rPr>
              <w:t>VIA ALFIERI SNC</w:t>
            </w:r>
          </w:p>
        </w:tc>
      </w:tr>
      <w:tr w:rsidR="009B55FD" w:rsidRPr="00F46C96" w14:paraId="26F799EC"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8A5811" w14:textId="77777777" w:rsidR="009B55FD" w:rsidRPr="00F46C96" w:rsidRDefault="009B55FD" w:rsidP="00D33D07">
            <w:pPr>
              <w:pStyle w:val="rowtabella0"/>
              <w:rPr>
                <w:color w:val="002060"/>
              </w:rPr>
            </w:pPr>
            <w:r w:rsidRPr="00F46C96">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6168E1" w14:textId="77777777" w:rsidR="009B55FD" w:rsidRPr="00F46C96" w:rsidRDefault="009B55FD" w:rsidP="00D33D07">
            <w:pPr>
              <w:pStyle w:val="rowtabella0"/>
              <w:rPr>
                <w:color w:val="002060"/>
              </w:rPr>
            </w:pPr>
            <w:r w:rsidRPr="00F46C96">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0169D5"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61860"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21E86D" w14:textId="77777777" w:rsidR="009B55FD" w:rsidRPr="00F46C96" w:rsidRDefault="009B55FD" w:rsidP="00D33D07">
            <w:pPr>
              <w:pStyle w:val="rowtabella0"/>
              <w:rPr>
                <w:color w:val="002060"/>
              </w:rPr>
            </w:pPr>
            <w:r w:rsidRPr="00F46C9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E775C" w14:textId="77777777" w:rsidR="009B55FD" w:rsidRPr="00F46C96" w:rsidRDefault="009B55FD" w:rsidP="00D33D07">
            <w:pPr>
              <w:pStyle w:val="rowtabella0"/>
              <w:rPr>
                <w:color w:val="002060"/>
              </w:rPr>
            </w:pPr>
            <w:r w:rsidRPr="00F46C9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5F57D" w14:textId="77777777" w:rsidR="009B55FD" w:rsidRPr="00F46C96" w:rsidRDefault="009B55FD" w:rsidP="00D33D07">
            <w:pPr>
              <w:pStyle w:val="rowtabella0"/>
              <w:rPr>
                <w:color w:val="002060"/>
              </w:rPr>
            </w:pPr>
            <w:r w:rsidRPr="00F46C96">
              <w:rPr>
                <w:color w:val="002060"/>
              </w:rPr>
              <w:t>VIA DEI TESSITORI</w:t>
            </w:r>
          </w:p>
        </w:tc>
      </w:tr>
      <w:tr w:rsidR="009B55FD" w:rsidRPr="00F46C96" w14:paraId="7C93FE82"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D8C097" w14:textId="77777777" w:rsidR="009B55FD" w:rsidRPr="00F46C96" w:rsidRDefault="009B55FD" w:rsidP="00D33D07">
            <w:pPr>
              <w:pStyle w:val="rowtabella0"/>
              <w:rPr>
                <w:color w:val="002060"/>
              </w:rPr>
            </w:pPr>
            <w:r w:rsidRPr="00F46C9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6109C5" w14:textId="77777777" w:rsidR="009B55FD" w:rsidRPr="00F46C96" w:rsidRDefault="009B55FD" w:rsidP="00D33D07">
            <w:pPr>
              <w:pStyle w:val="rowtabella0"/>
              <w:rPr>
                <w:color w:val="002060"/>
              </w:rPr>
            </w:pPr>
            <w:r w:rsidRPr="00F46C96">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084C8"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2F207"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FBDCAB" w14:textId="77777777" w:rsidR="009B55FD" w:rsidRPr="00F46C96" w:rsidRDefault="009B55FD" w:rsidP="00D33D07">
            <w:pPr>
              <w:pStyle w:val="rowtabella0"/>
              <w:rPr>
                <w:color w:val="002060"/>
              </w:rPr>
            </w:pPr>
            <w:r w:rsidRPr="00F46C9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D7C10" w14:textId="77777777" w:rsidR="009B55FD" w:rsidRPr="00F46C96" w:rsidRDefault="009B55FD" w:rsidP="00D33D07">
            <w:pPr>
              <w:pStyle w:val="rowtabella0"/>
              <w:rPr>
                <w:color w:val="002060"/>
              </w:rPr>
            </w:pPr>
            <w:r w:rsidRPr="00F46C9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D5A0A" w14:textId="77777777" w:rsidR="009B55FD" w:rsidRPr="00F46C96" w:rsidRDefault="009B55FD" w:rsidP="00D33D07">
            <w:pPr>
              <w:pStyle w:val="rowtabella0"/>
              <w:rPr>
                <w:color w:val="002060"/>
              </w:rPr>
            </w:pPr>
            <w:r w:rsidRPr="00F46C96">
              <w:rPr>
                <w:color w:val="002060"/>
              </w:rPr>
              <w:t>VIA ALESSANDRO MANZONI</w:t>
            </w:r>
          </w:p>
        </w:tc>
      </w:tr>
      <w:tr w:rsidR="009B55FD" w:rsidRPr="00F46C96" w14:paraId="593288A7"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7A900" w14:textId="77777777" w:rsidR="009B55FD" w:rsidRPr="00F46C96" w:rsidRDefault="009B55FD" w:rsidP="00D33D07">
            <w:pPr>
              <w:pStyle w:val="rowtabella0"/>
              <w:rPr>
                <w:color w:val="002060"/>
              </w:rPr>
            </w:pPr>
            <w:r w:rsidRPr="00F46C96">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3B54DE" w14:textId="77777777" w:rsidR="009B55FD" w:rsidRPr="00F46C96" w:rsidRDefault="009B55FD" w:rsidP="00D33D07">
            <w:pPr>
              <w:pStyle w:val="rowtabella0"/>
              <w:rPr>
                <w:color w:val="002060"/>
              </w:rPr>
            </w:pPr>
            <w:r w:rsidRPr="00F46C96">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33A9C1"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43A89" w14:textId="77777777" w:rsidR="009B55FD" w:rsidRPr="00F46C96" w:rsidRDefault="009B55FD" w:rsidP="00D33D07">
            <w:pPr>
              <w:pStyle w:val="rowtabella0"/>
              <w:rPr>
                <w:color w:val="002060"/>
              </w:rPr>
            </w:pPr>
            <w:r w:rsidRPr="00F46C96">
              <w:rPr>
                <w:color w:val="002060"/>
              </w:rPr>
              <w:t>02/02/2024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6896B" w14:textId="77777777" w:rsidR="009B55FD" w:rsidRPr="00F46C96" w:rsidRDefault="009B55FD" w:rsidP="00D33D07">
            <w:pPr>
              <w:pStyle w:val="rowtabella0"/>
              <w:rPr>
                <w:color w:val="002060"/>
              </w:rPr>
            </w:pPr>
            <w:r w:rsidRPr="00F46C96">
              <w:rPr>
                <w:color w:val="002060"/>
              </w:rPr>
              <w:t xml:space="preserve">5429 PAL.COM. </w:t>
            </w:r>
            <w:proofErr w:type="gramStart"/>
            <w:r w:rsidRPr="00F46C96">
              <w:rPr>
                <w:color w:val="002060"/>
              </w:rPr>
              <w:t>S.MICHELE</w:t>
            </w:r>
            <w:proofErr w:type="gramEnd"/>
            <w:r w:rsidRPr="00F46C96">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273B5" w14:textId="77777777" w:rsidR="009B55FD" w:rsidRPr="00F46C96" w:rsidRDefault="009B55FD" w:rsidP="00D33D07">
            <w:pPr>
              <w:pStyle w:val="rowtabella0"/>
              <w:rPr>
                <w:color w:val="002060"/>
              </w:rPr>
            </w:pPr>
            <w:r w:rsidRPr="00F46C9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DDC8A" w14:textId="77777777" w:rsidR="009B55FD" w:rsidRPr="00F46C96" w:rsidRDefault="009B55FD" w:rsidP="00D33D07">
            <w:pPr>
              <w:pStyle w:val="rowtabella0"/>
              <w:rPr>
                <w:color w:val="002060"/>
              </w:rPr>
            </w:pPr>
            <w:r w:rsidRPr="00F46C96">
              <w:rPr>
                <w:color w:val="002060"/>
              </w:rPr>
              <w:t>VIA LORETO</w:t>
            </w:r>
          </w:p>
        </w:tc>
      </w:tr>
      <w:tr w:rsidR="009B55FD" w:rsidRPr="00F46C96" w14:paraId="134A7F6E"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14584" w14:textId="77777777" w:rsidR="009B55FD" w:rsidRPr="00F46C96" w:rsidRDefault="009B55FD" w:rsidP="00D33D07">
            <w:pPr>
              <w:pStyle w:val="rowtabella0"/>
              <w:rPr>
                <w:color w:val="002060"/>
              </w:rPr>
            </w:pPr>
            <w:r w:rsidRPr="00F46C96">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47A12" w14:textId="77777777" w:rsidR="009B55FD" w:rsidRPr="00F46C96" w:rsidRDefault="009B55FD" w:rsidP="00D33D07">
            <w:pPr>
              <w:pStyle w:val="rowtabella0"/>
              <w:rPr>
                <w:color w:val="002060"/>
              </w:rPr>
            </w:pPr>
            <w:r w:rsidRPr="00F46C96">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BE952"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82C508"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CDA05F" w14:textId="77777777" w:rsidR="009B55FD" w:rsidRPr="00F46C96" w:rsidRDefault="009B55FD" w:rsidP="00D33D07">
            <w:pPr>
              <w:pStyle w:val="rowtabella0"/>
              <w:rPr>
                <w:color w:val="002060"/>
              </w:rPr>
            </w:pPr>
            <w:r w:rsidRPr="00F46C96">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E1588" w14:textId="77777777" w:rsidR="009B55FD" w:rsidRPr="00F46C96" w:rsidRDefault="009B55FD" w:rsidP="00D33D07">
            <w:pPr>
              <w:pStyle w:val="rowtabella0"/>
              <w:rPr>
                <w:color w:val="002060"/>
              </w:rPr>
            </w:pPr>
            <w:r w:rsidRPr="00F46C96">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CE502" w14:textId="77777777" w:rsidR="009B55FD" w:rsidRPr="00F46C96" w:rsidRDefault="009B55FD" w:rsidP="00D33D07">
            <w:pPr>
              <w:pStyle w:val="rowtabella0"/>
              <w:rPr>
                <w:color w:val="002060"/>
              </w:rPr>
            </w:pPr>
            <w:r w:rsidRPr="00F46C96">
              <w:rPr>
                <w:color w:val="002060"/>
              </w:rPr>
              <w:t>VIA BRAMANTE</w:t>
            </w:r>
          </w:p>
        </w:tc>
      </w:tr>
      <w:tr w:rsidR="009B55FD" w:rsidRPr="00F46C96" w14:paraId="363467FC"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07629F" w14:textId="77777777" w:rsidR="009B55FD" w:rsidRPr="00F46C96" w:rsidRDefault="009B55FD" w:rsidP="00D33D07">
            <w:pPr>
              <w:pStyle w:val="rowtabella0"/>
              <w:rPr>
                <w:color w:val="002060"/>
              </w:rPr>
            </w:pPr>
            <w:r w:rsidRPr="00F46C96">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F486D" w14:textId="77777777" w:rsidR="009B55FD" w:rsidRPr="00F46C96" w:rsidRDefault="009B55FD" w:rsidP="00D33D07">
            <w:pPr>
              <w:pStyle w:val="rowtabella0"/>
              <w:rPr>
                <w:color w:val="002060"/>
              </w:rPr>
            </w:pPr>
            <w:r w:rsidRPr="00F46C96">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A4F3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D0395"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F63D7" w14:textId="77777777" w:rsidR="009B55FD" w:rsidRPr="00F46C96" w:rsidRDefault="009B55FD" w:rsidP="00D33D07">
            <w:pPr>
              <w:pStyle w:val="rowtabella0"/>
              <w:rPr>
                <w:color w:val="002060"/>
              </w:rPr>
            </w:pPr>
            <w:r w:rsidRPr="00F46C96">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5FA7D" w14:textId="77777777" w:rsidR="009B55FD" w:rsidRPr="00F46C96" w:rsidRDefault="009B55FD" w:rsidP="00D33D07">
            <w:pPr>
              <w:pStyle w:val="rowtabella0"/>
              <w:rPr>
                <w:color w:val="002060"/>
              </w:rPr>
            </w:pPr>
            <w:r w:rsidRPr="00F46C96">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7368B" w14:textId="77777777" w:rsidR="009B55FD" w:rsidRPr="00F46C96" w:rsidRDefault="009B55FD" w:rsidP="00D33D07">
            <w:pPr>
              <w:pStyle w:val="rowtabella0"/>
              <w:rPr>
                <w:color w:val="002060"/>
              </w:rPr>
            </w:pPr>
            <w:r w:rsidRPr="00F46C96">
              <w:rPr>
                <w:color w:val="002060"/>
              </w:rPr>
              <w:t>VIA LUDOVICO SCARFIOTTI</w:t>
            </w:r>
          </w:p>
        </w:tc>
      </w:tr>
    </w:tbl>
    <w:p w14:paraId="5430B799" w14:textId="77777777" w:rsidR="00F21E51" w:rsidRDefault="00F21E51" w:rsidP="00F21E51">
      <w:pPr>
        <w:pStyle w:val="breakline"/>
        <w:rPr>
          <w:rFonts w:eastAsiaTheme="minorEastAsia"/>
          <w:color w:val="002060"/>
        </w:rPr>
      </w:pPr>
    </w:p>
    <w:p w14:paraId="42277125" w14:textId="77777777" w:rsidR="009B55FD" w:rsidRPr="005E2BA0" w:rsidRDefault="009B55FD" w:rsidP="00F21E51">
      <w:pPr>
        <w:pStyle w:val="breakline"/>
        <w:rPr>
          <w:rFonts w:eastAsiaTheme="minorEastAsia"/>
          <w:color w:val="002060"/>
        </w:rPr>
      </w:pPr>
    </w:p>
    <w:p w14:paraId="6C005932" w14:textId="77777777" w:rsidR="00F21E51" w:rsidRPr="005E2BA0" w:rsidRDefault="00F21E51" w:rsidP="00F21E51">
      <w:pPr>
        <w:pStyle w:val="breakline"/>
        <w:rPr>
          <w:color w:val="002060"/>
        </w:rPr>
      </w:pPr>
    </w:p>
    <w:p w14:paraId="646AD397" w14:textId="77777777" w:rsidR="00F21E51" w:rsidRPr="005E2BA0" w:rsidRDefault="00F21E51" w:rsidP="00F21E51">
      <w:pPr>
        <w:pStyle w:val="titolocampionato0"/>
        <w:shd w:val="clear" w:color="auto" w:fill="CCCCCC"/>
        <w:spacing w:before="80" w:after="40"/>
        <w:rPr>
          <w:color w:val="002060"/>
        </w:rPr>
      </w:pPr>
      <w:r w:rsidRPr="005E2BA0">
        <w:rPr>
          <w:color w:val="002060"/>
        </w:rPr>
        <w:t>CALCIO A CINQUE SERIE C2</w:t>
      </w:r>
    </w:p>
    <w:p w14:paraId="71442E94" w14:textId="77777777" w:rsidR="00F21E51" w:rsidRPr="005E2BA0" w:rsidRDefault="00F21E51" w:rsidP="00F21E51">
      <w:pPr>
        <w:pStyle w:val="titoloprinc0"/>
        <w:rPr>
          <w:color w:val="002060"/>
        </w:rPr>
      </w:pPr>
      <w:r w:rsidRPr="005E2BA0">
        <w:rPr>
          <w:color w:val="002060"/>
        </w:rPr>
        <w:t>VARIAZIONI AL PROGRAMMA GARE</w:t>
      </w:r>
    </w:p>
    <w:p w14:paraId="5FBBE517" w14:textId="77777777" w:rsidR="00F21E51" w:rsidRPr="005E2BA0" w:rsidRDefault="00F21E51" w:rsidP="00F21E51">
      <w:pPr>
        <w:pStyle w:val="breakline"/>
        <w:rPr>
          <w:color w:val="002060"/>
        </w:rPr>
      </w:pPr>
    </w:p>
    <w:p w14:paraId="465090FA" w14:textId="77777777" w:rsidR="00F21E51" w:rsidRPr="005E2BA0" w:rsidRDefault="00F21E51" w:rsidP="00F21E51">
      <w:pPr>
        <w:pStyle w:val="breakline"/>
        <w:rPr>
          <w:color w:val="002060"/>
        </w:rPr>
      </w:pPr>
    </w:p>
    <w:p w14:paraId="2F87BBEF"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6949FA15" w14:textId="77777777" w:rsidTr="009B55F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19399"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80AE8"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73434"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AAB7F"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203AD"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3C3D7"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C73A"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3D7C8" w14:textId="77777777" w:rsidR="00F21E51" w:rsidRPr="005E2BA0" w:rsidRDefault="00F21E51" w:rsidP="00D33D07">
            <w:pPr>
              <w:pStyle w:val="headertabella0"/>
              <w:rPr>
                <w:color w:val="002060"/>
              </w:rPr>
            </w:pPr>
            <w:r w:rsidRPr="005E2BA0">
              <w:rPr>
                <w:color w:val="002060"/>
              </w:rPr>
              <w:t>Impianto</w:t>
            </w:r>
          </w:p>
        </w:tc>
      </w:tr>
      <w:tr w:rsidR="00F21E51" w:rsidRPr="005E2BA0" w14:paraId="0B715136" w14:textId="77777777" w:rsidTr="009B55F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AA1C" w14:textId="77777777" w:rsidR="00F21E51" w:rsidRPr="009B55FD" w:rsidRDefault="00F21E51" w:rsidP="00D33D07">
            <w:pPr>
              <w:pStyle w:val="rowtabella0"/>
              <w:rPr>
                <w:color w:val="002060"/>
                <w:highlight w:val="yellow"/>
              </w:rPr>
            </w:pPr>
            <w:r w:rsidRPr="009B55FD">
              <w:rPr>
                <w:color w:val="002060"/>
                <w:highlight w:val="yellow"/>
              </w:rPr>
              <w:t>05/02/2024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C0C0" w14:textId="77777777" w:rsidR="00F21E51" w:rsidRPr="009B55FD" w:rsidRDefault="00F21E51" w:rsidP="00D33D07">
            <w:pPr>
              <w:pStyle w:val="rowtabella0"/>
              <w:jc w:val="center"/>
              <w:rPr>
                <w:color w:val="002060"/>
                <w:highlight w:val="yellow"/>
              </w:rPr>
            </w:pPr>
            <w:r w:rsidRPr="009B55F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51A8" w14:textId="77777777" w:rsidR="00F21E51" w:rsidRPr="009B55FD" w:rsidRDefault="00F21E51" w:rsidP="00D33D07">
            <w:pPr>
              <w:pStyle w:val="rowtabella0"/>
              <w:rPr>
                <w:color w:val="002060"/>
                <w:highlight w:val="yellow"/>
              </w:rPr>
            </w:pPr>
            <w:proofErr w:type="gramStart"/>
            <w:r w:rsidRPr="009B55FD">
              <w:rPr>
                <w:color w:val="002060"/>
                <w:highlight w:val="yellow"/>
              </w:rPr>
              <w:t>CITTA</w:t>
            </w:r>
            <w:proofErr w:type="gramEnd"/>
            <w:r w:rsidRPr="009B55FD">
              <w:rPr>
                <w:color w:val="002060"/>
                <w:highlight w:val="yellow"/>
              </w:rPr>
              <w:t xml:space="preserve">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4D96" w14:textId="77777777" w:rsidR="00F21E51" w:rsidRPr="009B55FD" w:rsidRDefault="00F21E51" w:rsidP="00D33D07">
            <w:pPr>
              <w:pStyle w:val="rowtabella0"/>
              <w:rPr>
                <w:color w:val="002060"/>
                <w:highlight w:val="yellow"/>
              </w:rPr>
            </w:pPr>
            <w:r w:rsidRPr="009B55FD">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A25C6" w14:textId="77777777" w:rsidR="00F21E51" w:rsidRPr="005E2BA0" w:rsidRDefault="00F21E51" w:rsidP="00D33D07">
            <w:pPr>
              <w:pStyle w:val="rowtabella0"/>
              <w:rPr>
                <w:color w:val="002060"/>
              </w:rPr>
            </w:pPr>
            <w:r w:rsidRPr="005E2BA0">
              <w:rPr>
                <w:color w:val="002060"/>
              </w:rPr>
              <w:t>02/02/2024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CBD5" w14:textId="77777777" w:rsidR="00F21E51" w:rsidRPr="005E2BA0" w:rsidRDefault="00F21E51" w:rsidP="00D33D07">
            <w:pPr>
              <w:pStyle w:val="rowtabella0"/>
              <w:jc w:val="center"/>
              <w:rPr>
                <w:color w:val="002060"/>
              </w:rPr>
            </w:pPr>
            <w:r w:rsidRPr="009B55F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9F57" w14:textId="77777777" w:rsidR="00F21E51" w:rsidRPr="005E2BA0" w:rsidRDefault="00F21E51" w:rsidP="00D33D07">
            <w:pPr>
              <w:pStyle w:val="rowtabella0"/>
              <w:jc w:val="center"/>
              <w:rPr>
                <w:color w:val="002060"/>
              </w:rPr>
            </w:pPr>
            <w:r w:rsidRPr="005E2BA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BB46" w14:textId="77777777" w:rsidR="00F21E51" w:rsidRPr="005E2BA0" w:rsidRDefault="00F21E51" w:rsidP="00D33D07">
            <w:pPr>
              <w:rPr>
                <w:color w:val="002060"/>
              </w:rPr>
            </w:pPr>
          </w:p>
        </w:tc>
      </w:tr>
    </w:tbl>
    <w:p w14:paraId="2708F8F4" w14:textId="77777777" w:rsidR="00F21E51" w:rsidRPr="005E2BA0" w:rsidRDefault="00F21E51" w:rsidP="00F21E51">
      <w:pPr>
        <w:pStyle w:val="breakline"/>
        <w:rPr>
          <w:rFonts w:eastAsiaTheme="minorEastAsia"/>
          <w:color w:val="002060"/>
        </w:rPr>
      </w:pPr>
    </w:p>
    <w:p w14:paraId="1E4375F8" w14:textId="77777777" w:rsidR="00F21E51" w:rsidRPr="005E2BA0" w:rsidRDefault="00F21E51" w:rsidP="00F21E51">
      <w:pPr>
        <w:pStyle w:val="breakline"/>
        <w:rPr>
          <w:color w:val="002060"/>
        </w:rPr>
      </w:pPr>
    </w:p>
    <w:p w14:paraId="69DEE990" w14:textId="77777777" w:rsidR="00F21E51" w:rsidRPr="005E2BA0" w:rsidRDefault="00F21E51" w:rsidP="00F21E51">
      <w:pPr>
        <w:pStyle w:val="breakline"/>
        <w:rPr>
          <w:color w:val="002060"/>
        </w:rPr>
      </w:pPr>
    </w:p>
    <w:p w14:paraId="27B335C6" w14:textId="77777777" w:rsidR="00F21E51" w:rsidRPr="005E2BA0" w:rsidRDefault="00F21E51" w:rsidP="00F21E51">
      <w:pPr>
        <w:pStyle w:val="titoloprinc0"/>
        <w:rPr>
          <w:color w:val="002060"/>
        </w:rPr>
      </w:pPr>
      <w:r w:rsidRPr="005E2BA0">
        <w:rPr>
          <w:color w:val="002060"/>
        </w:rPr>
        <w:t>RISULTATI</w:t>
      </w:r>
    </w:p>
    <w:p w14:paraId="2122AC19" w14:textId="77777777" w:rsidR="00F21E51" w:rsidRPr="005E2BA0" w:rsidRDefault="00F21E51" w:rsidP="00F21E51">
      <w:pPr>
        <w:pStyle w:val="breakline"/>
        <w:rPr>
          <w:color w:val="002060"/>
        </w:rPr>
      </w:pPr>
    </w:p>
    <w:p w14:paraId="4A30F347" w14:textId="77777777" w:rsidR="00F21E51" w:rsidRPr="005E2BA0" w:rsidRDefault="00F21E51" w:rsidP="00F21E51">
      <w:pPr>
        <w:pStyle w:val="sottotitolocampionato10"/>
        <w:rPr>
          <w:color w:val="002060"/>
        </w:rPr>
      </w:pPr>
      <w:r w:rsidRPr="005E2BA0">
        <w:rPr>
          <w:color w:val="002060"/>
        </w:rPr>
        <w:lastRenderedPageBreak/>
        <w:t>RISULTATI UFFICIALI GARE DEL 26/01/2024</w:t>
      </w:r>
    </w:p>
    <w:p w14:paraId="255976EB"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21647D44"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21E51" w:rsidRPr="005E2BA0" w14:paraId="4690E639"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05379AB2"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6592B" w14:textId="77777777" w:rsidR="00F21E51" w:rsidRPr="005E2BA0" w:rsidRDefault="00F21E51" w:rsidP="00D33D07">
                  <w:pPr>
                    <w:pStyle w:val="headertabella0"/>
                    <w:rPr>
                      <w:color w:val="002060"/>
                    </w:rPr>
                  </w:pPr>
                  <w:r w:rsidRPr="005E2BA0">
                    <w:rPr>
                      <w:color w:val="002060"/>
                    </w:rPr>
                    <w:t>GIRONE A - 2 Giornata - R</w:t>
                  </w:r>
                </w:p>
              </w:tc>
            </w:tr>
            <w:tr w:rsidR="00F21E51" w:rsidRPr="005E2BA0" w14:paraId="4B240A73"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64A7F" w14:textId="77777777" w:rsidR="00F21E51" w:rsidRPr="005E2BA0" w:rsidRDefault="00F21E51" w:rsidP="00D33D07">
                  <w:pPr>
                    <w:pStyle w:val="rowtabella0"/>
                    <w:rPr>
                      <w:color w:val="002060"/>
                    </w:rPr>
                  </w:pPr>
                  <w:r w:rsidRPr="005E2BA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4CDF1" w14:textId="77777777" w:rsidR="00F21E51" w:rsidRPr="005E2BA0" w:rsidRDefault="00F21E51" w:rsidP="00D33D07">
                  <w:pPr>
                    <w:pStyle w:val="rowtabella0"/>
                    <w:rPr>
                      <w:color w:val="002060"/>
                    </w:rPr>
                  </w:pPr>
                  <w:r w:rsidRPr="005E2BA0">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D6E4B" w14:textId="77777777" w:rsidR="00F21E51" w:rsidRPr="005E2BA0" w:rsidRDefault="00F21E51" w:rsidP="00D33D07">
                  <w:pPr>
                    <w:pStyle w:val="rowtabella0"/>
                    <w:jc w:val="center"/>
                    <w:rPr>
                      <w:color w:val="002060"/>
                    </w:rPr>
                  </w:pPr>
                  <w:r w:rsidRPr="005E2BA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D01A0" w14:textId="77777777" w:rsidR="00F21E51" w:rsidRPr="005E2BA0" w:rsidRDefault="00F21E51" w:rsidP="00D33D07">
                  <w:pPr>
                    <w:pStyle w:val="rowtabella0"/>
                    <w:jc w:val="center"/>
                    <w:rPr>
                      <w:color w:val="002060"/>
                    </w:rPr>
                  </w:pPr>
                  <w:r w:rsidRPr="005E2BA0">
                    <w:rPr>
                      <w:color w:val="002060"/>
                    </w:rPr>
                    <w:t> </w:t>
                  </w:r>
                </w:p>
              </w:tc>
            </w:tr>
            <w:tr w:rsidR="00F21E51" w:rsidRPr="005E2BA0" w14:paraId="2368178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B1C7E0" w14:textId="77777777" w:rsidR="00F21E51" w:rsidRPr="005E2BA0" w:rsidRDefault="00F21E51" w:rsidP="00D33D07">
                  <w:pPr>
                    <w:pStyle w:val="rowtabella0"/>
                    <w:rPr>
                      <w:color w:val="002060"/>
                    </w:rPr>
                  </w:pPr>
                  <w:r w:rsidRPr="005E2BA0">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DBE01" w14:textId="77777777" w:rsidR="00F21E51" w:rsidRPr="005E2BA0" w:rsidRDefault="00F21E51" w:rsidP="00D33D07">
                  <w:pPr>
                    <w:pStyle w:val="rowtabella0"/>
                    <w:rPr>
                      <w:color w:val="002060"/>
                    </w:rPr>
                  </w:pPr>
                  <w:r w:rsidRPr="005E2BA0">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7F2033" w14:textId="77777777" w:rsidR="00F21E51" w:rsidRPr="005E2BA0" w:rsidRDefault="00F21E51" w:rsidP="00D33D07">
                  <w:pPr>
                    <w:pStyle w:val="rowtabella0"/>
                    <w:jc w:val="center"/>
                    <w:rPr>
                      <w:color w:val="002060"/>
                    </w:rPr>
                  </w:pPr>
                  <w:r w:rsidRPr="005E2BA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033DD5" w14:textId="77777777" w:rsidR="00F21E51" w:rsidRPr="005E2BA0" w:rsidRDefault="00F21E51" w:rsidP="00D33D07">
                  <w:pPr>
                    <w:pStyle w:val="rowtabella0"/>
                    <w:jc w:val="center"/>
                    <w:rPr>
                      <w:color w:val="002060"/>
                    </w:rPr>
                  </w:pPr>
                  <w:r w:rsidRPr="005E2BA0">
                    <w:rPr>
                      <w:color w:val="002060"/>
                    </w:rPr>
                    <w:t> </w:t>
                  </w:r>
                </w:p>
              </w:tc>
            </w:tr>
            <w:tr w:rsidR="00F21E51" w:rsidRPr="005E2BA0" w14:paraId="577D22D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5A84E8" w14:textId="77777777" w:rsidR="00F21E51" w:rsidRPr="005E2BA0" w:rsidRDefault="00F21E51" w:rsidP="00D33D07">
                  <w:pPr>
                    <w:pStyle w:val="rowtabella0"/>
                    <w:rPr>
                      <w:color w:val="002060"/>
                    </w:rPr>
                  </w:pPr>
                  <w:r w:rsidRPr="005E2BA0">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A99858" w14:textId="77777777" w:rsidR="00F21E51" w:rsidRPr="005E2BA0" w:rsidRDefault="00F21E51" w:rsidP="00D33D07">
                  <w:pPr>
                    <w:pStyle w:val="rowtabella0"/>
                    <w:rPr>
                      <w:color w:val="002060"/>
                    </w:rPr>
                  </w:pPr>
                  <w:r w:rsidRPr="005E2BA0">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46165A" w14:textId="77777777" w:rsidR="00F21E51" w:rsidRPr="005E2BA0" w:rsidRDefault="00F21E51" w:rsidP="00D33D07">
                  <w:pPr>
                    <w:pStyle w:val="rowtabella0"/>
                    <w:jc w:val="center"/>
                    <w:rPr>
                      <w:color w:val="002060"/>
                    </w:rPr>
                  </w:pPr>
                  <w:r w:rsidRPr="005E2BA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43EE1" w14:textId="77777777" w:rsidR="00F21E51" w:rsidRPr="005E2BA0" w:rsidRDefault="00F21E51" w:rsidP="00D33D07">
                  <w:pPr>
                    <w:pStyle w:val="rowtabella0"/>
                    <w:jc w:val="center"/>
                    <w:rPr>
                      <w:color w:val="002060"/>
                    </w:rPr>
                  </w:pPr>
                  <w:r w:rsidRPr="005E2BA0">
                    <w:rPr>
                      <w:color w:val="002060"/>
                    </w:rPr>
                    <w:t> </w:t>
                  </w:r>
                </w:p>
              </w:tc>
            </w:tr>
            <w:tr w:rsidR="00F21E51" w:rsidRPr="005E2BA0" w14:paraId="2E47F6C0"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AD8709" w14:textId="77777777" w:rsidR="00F21E51" w:rsidRPr="005E2BA0" w:rsidRDefault="00F21E51" w:rsidP="00D33D07">
                  <w:pPr>
                    <w:pStyle w:val="rowtabella0"/>
                    <w:rPr>
                      <w:color w:val="002060"/>
                    </w:rPr>
                  </w:pPr>
                  <w:r w:rsidRPr="005E2BA0">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225FAC" w14:textId="77777777" w:rsidR="00F21E51" w:rsidRPr="005E2BA0" w:rsidRDefault="00F21E51" w:rsidP="00D33D07">
                  <w:pPr>
                    <w:pStyle w:val="rowtabella0"/>
                    <w:rPr>
                      <w:color w:val="002060"/>
                    </w:rPr>
                  </w:pPr>
                  <w:r w:rsidRPr="005E2BA0">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BD4FFC" w14:textId="77777777" w:rsidR="00F21E51" w:rsidRPr="005E2BA0" w:rsidRDefault="00F21E51" w:rsidP="00D33D07">
                  <w:pPr>
                    <w:pStyle w:val="rowtabella0"/>
                    <w:jc w:val="center"/>
                    <w:rPr>
                      <w:color w:val="002060"/>
                    </w:rPr>
                  </w:pPr>
                  <w:r w:rsidRPr="005E2BA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B22BD2" w14:textId="77777777" w:rsidR="00F21E51" w:rsidRPr="005E2BA0" w:rsidRDefault="00F21E51" w:rsidP="00D33D07">
                  <w:pPr>
                    <w:pStyle w:val="rowtabella0"/>
                    <w:jc w:val="center"/>
                    <w:rPr>
                      <w:color w:val="002060"/>
                    </w:rPr>
                  </w:pPr>
                  <w:r w:rsidRPr="005E2BA0">
                    <w:rPr>
                      <w:color w:val="002060"/>
                    </w:rPr>
                    <w:t> </w:t>
                  </w:r>
                </w:p>
              </w:tc>
            </w:tr>
            <w:tr w:rsidR="00F21E51" w:rsidRPr="005E2BA0" w14:paraId="066E068B"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D1E6F7" w14:textId="77777777" w:rsidR="00F21E51" w:rsidRPr="005E2BA0" w:rsidRDefault="00F21E51" w:rsidP="00D33D07">
                  <w:pPr>
                    <w:pStyle w:val="rowtabella0"/>
                    <w:rPr>
                      <w:color w:val="002060"/>
                    </w:rPr>
                  </w:pPr>
                  <w:r w:rsidRPr="005E2BA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964296" w14:textId="77777777" w:rsidR="00F21E51" w:rsidRPr="005E2BA0" w:rsidRDefault="00F21E51" w:rsidP="00D33D07">
                  <w:pPr>
                    <w:pStyle w:val="rowtabella0"/>
                    <w:rPr>
                      <w:color w:val="002060"/>
                    </w:rPr>
                  </w:pPr>
                  <w:r w:rsidRPr="005E2BA0">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53874" w14:textId="77777777" w:rsidR="00F21E51" w:rsidRPr="005E2BA0" w:rsidRDefault="00F21E51" w:rsidP="00D33D07">
                  <w:pPr>
                    <w:pStyle w:val="rowtabella0"/>
                    <w:jc w:val="center"/>
                    <w:rPr>
                      <w:color w:val="002060"/>
                    </w:rPr>
                  </w:pPr>
                  <w:r w:rsidRPr="005E2BA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D38A51" w14:textId="77777777" w:rsidR="00F21E51" w:rsidRPr="005E2BA0" w:rsidRDefault="00F21E51" w:rsidP="00D33D07">
                  <w:pPr>
                    <w:pStyle w:val="rowtabella0"/>
                    <w:jc w:val="center"/>
                    <w:rPr>
                      <w:color w:val="002060"/>
                    </w:rPr>
                  </w:pPr>
                  <w:r w:rsidRPr="005E2BA0">
                    <w:rPr>
                      <w:color w:val="002060"/>
                    </w:rPr>
                    <w:t> </w:t>
                  </w:r>
                </w:p>
              </w:tc>
            </w:tr>
            <w:tr w:rsidR="00F21E51" w:rsidRPr="005E2BA0" w14:paraId="60AA97D5"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FDB00D" w14:textId="77777777" w:rsidR="00F21E51" w:rsidRPr="005E2BA0" w:rsidRDefault="00F21E51" w:rsidP="00D33D07">
                  <w:pPr>
                    <w:pStyle w:val="rowtabella0"/>
                    <w:rPr>
                      <w:color w:val="002060"/>
                    </w:rPr>
                  </w:pPr>
                  <w:r w:rsidRPr="005E2BA0">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7CD59" w14:textId="77777777" w:rsidR="00F21E51" w:rsidRPr="005E2BA0" w:rsidRDefault="00F21E51" w:rsidP="00D33D07">
                  <w:pPr>
                    <w:pStyle w:val="rowtabella0"/>
                    <w:rPr>
                      <w:color w:val="002060"/>
                    </w:rPr>
                  </w:pPr>
                  <w:r w:rsidRPr="005E2BA0">
                    <w:rPr>
                      <w:color w:val="002060"/>
                    </w:rPr>
                    <w:t xml:space="preserve">- </w:t>
                  </w:r>
                  <w:proofErr w:type="gramStart"/>
                  <w:r w:rsidRPr="005E2BA0">
                    <w:rPr>
                      <w:color w:val="002060"/>
                    </w:rPr>
                    <w:t>CITTA</w:t>
                  </w:r>
                  <w:proofErr w:type="gramEnd"/>
                  <w:r w:rsidRPr="005E2BA0">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D9504" w14:textId="77777777" w:rsidR="00F21E51" w:rsidRPr="005E2BA0" w:rsidRDefault="00F21E51" w:rsidP="00D33D07">
                  <w:pPr>
                    <w:pStyle w:val="rowtabella0"/>
                    <w:jc w:val="center"/>
                    <w:rPr>
                      <w:color w:val="002060"/>
                    </w:rPr>
                  </w:pPr>
                  <w:r w:rsidRPr="005E2BA0">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A9173" w14:textId="77777777" w:rsidR="00F21E51" w:rsidRPr="005E2BA0" w:rsidRDefault="00F21E51" w:rsidP="00D33D07">
                  <w:pPr>
                    <w:pStyle w:val="rowtabella0"/>
                    <w:jc w:val="center"/>
                    <w:rPr>
                      <w:color w:val="002060"/>
                    </w:rPr>
                  </w:pPr>
                  <w:r w:rsidRPr="005E2BA0">
                    <w:rPr>
                      <w:color w:val="002060"/>
                    </w:rPr>
                    <w:t> </w:t>
                  </w:r>
                </w:p>
              </w:tc>
            </w:tr>
            <w:tr w:rsidR="00F21E51" w:rsidRPr="005E2BA0" w14:paraId="2069D15D"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0B8FA2EB" w14:textId="77777777" w:rsidR="00F21E51" w:rsidRPr="005E2BA0" w:rsidRDefault="00F21E51" w:rsidP="00D33D07">
                  <w:pPr>
                    <w:pStyle w:val="rowtabella0"/>
                    <w:rPr>
                      <w:color w:val="002060"/>
                    </w:rPr>
                  </w:pPr>
                  <w:r w:rsidRPr="005E2BA0">
                    <w:rPr>
                      <w:color w:val="002060"/>
                    </w:rPr>
                    <w:t>(1) - disputata il 27/01/2024</w:t>
                  </w:r>
                </w:p>
              </w:tc>
            </w:tr>
          </w:tbl>
          <w:p w14:paraId="169194E9" w14:textId="77777777" w:rsidR="00F21E51" w:rsidRPr="005E2BA0" w:rsidRDefault="00F21E51" w:rsidP="00D33D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2BAAEDB4"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A63FE" w14:textId="77777777" w:rsidR="00F21E51" w:rsidRPr="005E2BA0" w:rsidRDefault="00F21E51" w:rsidP="00D33D07">
                  <w:pPr>
                    <w:pStyle w:val="headertabella0"/>
                    <w:rPr>
                      <w:color w:val="002060"/>
                    </w:rPr>
                  </w:pPr>
                  <w:r w:rsidRPr="005E2BA0">
                    <w:rPr>
                      <w:color w:val="002060"/>
                    </w:rPr>
                    <w:t>GIRONE B - 2 Giornata - R</w:t>
                  </w:r>
                </w:p>
              </w:tc>
            </w:tr>
            <w:tr w:rsidR="00F21E51" w:rsidRPr="005E2BA0" w14:paraId="29B19123"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6DD17B" w14:textId="77777777" w:rsidR="00F21E51" w:rsidRPr="005E2BA0" w:rsidRDefault="00F21E51" w:rsidP="00D33D07">
                  <w:pPr>
                    <w:pStyle w:val="rowtabella0"/>
                    <w:rPr>
                      <w:color w:val="002060"/>
                    </w:rPr>
                  </w:pPr>
                  <w:r w:rsidRPr="005E2BA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A3347" w14:textId="77777777" w:rsidR="00F21E51" w:rsidRPr="005E2BA0" w:rsidRDefault="00F21E51" w:rsidP="00D33D07">
                  <w:pPr>
                    <w:pStyle w:val="rowtabella0"/>
                    <w:rPr>
                      <w:color w:val="002060"/>
                    </w:rPr>
                  </w:pPr>
                  <w:r w:rsidRPr="005E2BA0">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DEB3B" w14:textId="77777777" w:rsidR="00F21E51" w:rsidRPr="005E2BA0" w:rsidRDefault="00F21E51" w:rsidP="00D33D07">
                  <w:pPr>
                    <w:pStyle w:val="rowtabella0"/>
                    <w:jc w:val="center"/>
                    <w:rPr>
                      <w:color w:val="002060"/>
                    </w:rPr>
                  </w:pPr>
                  <w:r w:rsidRPr="005E2BA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6185D" w14:textId="77777777" w:rsidR="00F21E51" w:rsidRPr="005E2BA0" w:rsidRDefault="00F21E51" w:rsidP="00D33D07">
                  <w:pPr>
                    <w:pStyle w:val="rowtabella0"/>
                    <w:jc w:val="center"/>
                    <w:rPr>
                      <w:color w:val="002060"/>
                    </w:rPr>
                  </w:pPr>
                  <w:r w:rsidRPr="005E2BA0">
                    <w:rPr>
                      <w:color w:val="002060"/>
                    </w:rPr>
                    <w:t> </w:t>
                  </w:r>
                </w:p>
              </w:tc>
            </w:tr>
            <w:tr w:rsidR="00F21E51" w:rsidRPr="005E2BA0" w14:paraId="17528FC4"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19AE07" w14:textId="77777777" w:rsidR="00F21E51" w:rsidRPr="005E2BA0" w:rsidRDefault="00F21E51" w:rsidP="00D33D07">
                  <w:pPr>
                    <w:pStyle w:val="rowtabella0"/>
                    <w:rPr>
                      <w:color w:val="002060"/>
                    </w:rPr>
                  </w:pPr>
                  <w:r w:rsidRPr="005E2BA0">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612DE" w14:textId="77777777" w:rsidR="00F21E51" w:rsidRPr="005E2BA0" w:rsidRDefault="00F21E51" w:rsidP="00D33D07">
                  <w:pPr>
                    <w:pStyle w:val="rowtabella0"/>
                    <w:rPr>
                      <w:color w:val="002060"/>
                    </w:rPr>
                  </w:pPr>
                  <w:r w:rsidRPr="005E2BA0">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7E9DB2" w14:textId="77777777" w:rsidR="00F21E51" w:rsidRPr="005E2BA0" w:rsidRDefault="00F21E51" w:rsidP="00D33D07">
                  <w:pPr>
                    <w:pStyle w:val="rowtabella0"/>
                    <w:jc w:val="center"/>
                    <w:rPr>
                      <w:color w:val="002060"/>
                    </w:rPr>
                  </w:pPr>
                  <w:r w:rsidRPr="005E2BA0">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4A7B4" w14:textId="77777777" w:rsidR="00F21E51" w:rsidRPr="005E2BA0" w:rsidRDefault="00F21E51" w:rsidP="00D33D07">
                  <w:pPr>
                    <w:pStyle w:val="rowtabella0"/>
                    <w:jc w:val="center"/>
                    <w:rPr>
                      <w:color w:val="002060"/>
                    </w:rPr>
                  </w:pPr>
                  <w:r w:rsidRPr="005E2BA0">
                    <w:rPr>
                      <w:color w:val="002060"/>
                    </w:rPr>
                    <w:t> </w:t>
                  </w:r>
                </w:p>
              </w:tc>
            </w:tr>
            <w:tr w:rsidR="00F21E51" w:rsidRPr="005E2BA0" w14:paraId="04A2254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6210EB" w14:textId="77777777" w:rsidR="00F21E51" w:rsidRPr="005E2BA0" w:rsidRDefault="00F21E51" w:rsidP="00D33D07">
                  <w:pPr>
                    <w:pStyle w:val="rowtabella0"/>
                    <w:rPr>
                      <w:color w:val="002060"/>
                    </w:rPr>
                  </w:pPr>
                  <w:r w:rsidRPr="005E2BA0">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2FE27C" w14:textId="77777777" w:rsidR="00F21E51" w:rsidRPr="005E2BA0" w:rsidRDefault="00F21E51" w:rsidP="00D33D07">
                  <w:pPr>
                    <w:pStyle w:val="rowtabella0"/>
                    <w:rPr>
                      <w:color w:val="002060"/>
                    </w:rPr>
                  </w:pPr>
                  <w:r w:rsidRPr="005E2BA0">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108416" w14:textId="77777777" w:rsidR="00F21E51" w:rsidRPr="005E2BA0" w:rsidRDefault="00F21E51" w:rsidP="00D33D07">
                  <w:pPr>
                    <w:pStyle w:val="rowtabella0"/>
                    <w:jc w:val="center"/>
                    <w:rPr>
                      <w:color w:val="002060"/>
                    </w:rPr>
                  </w:pPr>
                  <w:r w:rsidRPr="005E2BA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8466A" w14:textId="77777777" w:rsidR="00F21E51" w:rsidRPr="005E2BA0" w:rsidRDefault="00F21E51" w:rsidP="00D33D07">
                  <w:pPr>
                    <w:pStyle w:val="rowtabella0"/>
                    <w:jc w:val="center"/>
                    <w:rPr>
                      <w:color w:val="002060"/>
                    </w:rPr>
                  </w:pPr>
                  <w:r w:rsidRPr="005E2BA0">
                    <w:rPr>
                      <w:color w:val="002060"/>
                    </w:rPr>
                    <w:t> </w:t>
                  </w:r>
                </w:p>
              </w:tc>
            </w:tr>
            <w:tr w:rsidR="00F21E51" w:rsidRPr="005E2BA0" w14:paraId="64EABFC2"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7BF2CC" w14:textId="77777777" w:rsidR="00F21E51" w:rsidRPr="005E2BA0" w:rsidRDefault="00F21E51" w:rsidP="00D33D07">
                  <w:pPr>
                    <w:pStyle w:val="rowtabella0"/>
                    <w:rPr>
                      <w:color w:val="002060"/>
                    </w:rPr>
                  </w:pPr>
                  <w:r w:rsidRPr="005E2BA0">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E6130" w14:textId="77777777" w:rsidR="00F21E51" w:rsidRPr="005E2BA0" w:rsidRDefault="00F21E51" w:rsidP="00D33D07">
                  <w:pPr>
                    <w:pStyle w:val="rowtabella0"/>
                    <w:rPr>
                      <w:color w:val="002060"/>
                    </w:rPr>
                  </w:pPr>
                  <w:r w:rsidRPr="005E2BA0">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3498D" w14:textId="77777777" w:rsidR="00F21E51" w:rsidRPr="005E2BA0" w:rsidRDefault="00F21E51" w:rsidP="00D33D07">
                  <w:pPr>
                    <w:pStyle w:val="rowtabella0"/>
                    <w:jc w:val="center"/>
                    <w:rPr>
                      <w:color w:val="002060"/>
                    </w:rPr>
                  </w:pPr>
                  <w:r w:rsidRPr="005E2BA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A97B44" w14:textId="77777777" w:rsidR="00F21E51" w:rsidRPr="005E2BA0" w:rsidRDefault="00F21E51" w:rsidP="00D33D07">
                  <w:pPr>
                    <w:pStyle w:val="rowtabella0"/>
                    <w:jc w:val="center"/>
                    <w:rPr>
                      <w:color w:val="002060"/>
                    </w:rPr>
                  </w:pPr>
                  <w:r w:rsidRPr="005E2BA0">
                    <w:rPr>
                      <w:color w:val="002060"/>
                    </w:rPr>
                    <w:t> </w:t>
                  </w:r>
                </w:p>
              </w:tc>
            </w:tr>
            <w:tr w:rsidR="00F21E51" w:rsidRPr="005E2BA0" w14:paraId="0B8D7FED"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B7070" w14:textId="77777777" w:rsidR="00F21E51" w:rsidRPr="005E2BA0" w:rsidRDefault="00F21E51" w:rsidP="00D33D07">
                  <w:pPr>
                    <w:pStyle w:val="rowtabella0"/>
                    <w:rPr>
                      <w:color w:val="002060"/>
                    </w:rPr>
                  </w:pPr>
                  <w:r w:rsidRPr="005E2BA0">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A52EF0" w14:textId="77777777" w:rsidR="00F21E51" w:rsidRPr="005E2BA0" w:rsidRDefault="00F21E51" w:rsidP="00D33D07">
                  <w:pPr>
                    <w:pStyle w:val="rowtabella0"/>
                    <w:rPr>
                      <w:color w:val="002060"/>
                    </w:rPr>
                  </w:pPr>
                  <w:r w:rsidRPr="005E2BA0">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067425" w14:textId="77777777" w:rsidR="00F21E51" w:rsidRPr="005E2BA0" w:rsidRDefault="00F21E51" w:rsidP="00D33D07">
                  <w:pPr>
                    <w:pStyle w:val="rowtabella0"/>
                    <w:jc w:val="center"/>
                    <w:rPr>
                      <w:color w:val="002060"/>
                    </w:rPr>
                  </w:pPr>
                  <w:r w:rsidRPr="005E2BA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A289CF" w14:textId="77777777" w:rsidR="00F21E51" w:rsidRPr="005E2BA0" w:rsidRDefault="00F21E51" w:rsidP="00D33D07">
                  <w:pPr>
                    <w:pStyle w:val="rowtabella0"/>
                    <w:jc w:val="center"/>
                    <w:rPr>
                      <w:color w:val="002060"/>
                    </w:rPr>
                  </w:pPr>
                  <w:r w:rsidRPr="005E2BA0">
                    <w:rPr>
                      <w:color w:val="002060"/>
                    </w:rPr>
                    <w:t> </w:t>
                  </w:r>
                </w:p>
              </w:tc>
            </w:tr>
            <w:tr w:rsidR="00F21E51" w:rsidRPr="005E2BA0" w14:paraId="4C3BF119"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163A4" w14:textId="77777777" w:rsidR="00F21E51" w:rsidRPr="005E2BA0" w:rsidRDefault="00F21E51" w:rsidP="00D33D07">
                  <w:pPr>
                    <w:pStyle w:val="rowtabella0"/>
                    <w:rPr>
                      <w:color w:val="002060"/>
                    </w:rPr>
                  </w:pPr>
                  <w:r w:rsidRPr="005E2BA0">
                    <w:rPr>
                      <w:color w:val="002060"/>
                    </w:rPr>
                    <w:t>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85B6C" w14:textId="77777777" w:rsidR="00F21E51" w:rsidRPr="005E2BA0" w:rsidRDefault="00F21E51" w:rsidP="00D33D07">
                  <w:pPr>
                    <w:pStyle w:val="rowtabella0"/>
                    <w:rPr>
                      <w:color w:val="002060"/>
                    </w:rPr>
                  </w:pPr>
                  <w:r w:rsidRPr="005E2BA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83E10" w14:textId="77777777" w:rsidR="00F21E51" w:rsidRPr="005E2BA0" w:rsidRDefault="00F21E51" w:rsidP="00D33D07">
                  <w:pPr>
                    <w:pStyle w:val="rowtabella0"/>
                    <w:jc w:val="center"/>
                    <w:rPr>
                      <w:color w:val="002060"/>
                    </w:rPr>
                  </w:pPr>
                  <w:r w:rsidRPr="005E2BA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1C129" w14:textId="77777777" w:rsidR="00F21E51" w:rsidRPr="005E2BA0" w:rsidRDefault="00F21E51" w:rsidP="00D33D07">
                  <w:pPr>
                    <w:pStyle w:val="rowtabella0"/>
                    <w:jc w:val="center"/>
                    <w:rPr>
                      <w:color w:val="002060"/>
                    </w:rPr>
                  </w:pPr>
                  <w:r w:rsidRPr="005E2BA0">
                    <w:rPr>
                      <w:color w:val="002060"/>
                    </w:rPr>
                    <w:t> </w:t>
                  </w:r>
                </w:p>
              </w:tc>
            </w:tr>
            <w:tr w:rsidR="00F21E51" w:rsidRPr="005E2BA0" w14:paraId="5442C3B2"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329D368E" w14:textId="77777777" w:rsidR="00F21E51" w:rsidRPr="005E2BA0" w:rsidRDefault="00F21E51" w:rsidP="00D33D07">
                  <w:pPr>
                    <w:pStyle w:val="rowtabella0"/>
                    <w:rPr>
                      <w:color w:val="002060"/>
                    </w:rPr>
                  </w:pPr>
                  <w:r w:rsidRPr="005E2BA0">
                    <w:rPr>
                      <w:color w:val="002060"/>
                    </w:rPr>
                    <w:t>(1) - disputata il 27/01/2024</w:t>
                  </w:r>
                </w:p>
              </w:tc>
            </w:tr>
          </w:tbl>
          <w:p w14:paraId="205A62E6" w14:textId="77777777" w:rsidR="00F21E51" w:rsidRPr="005E2BA0" w:rsidRDefault="00F21E51" w:rsidP="00D33D07">
            <w:pPr>
              <w:rPr>
                <w:color w:val="002060"/>
              </w:rPr>
            </w:pPr>
          </w:p>
        </w:tc>
      </w:tr>
    </w:tbl>
    <w:p w14:paraId="3FDCFC49" w14:textId="77777777" w:rsidR="00F21E51" w:rsidRPr="005E2BA0" w:rsidRDefault="00F21E51" w:rsidP="00F21E5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1ACD3A93"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4B961E95"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765B9" w14:textId="77777777" w:rsidR="00F21E51" w:rsidRPr="005E2BA0" w:rsidRDefault="00F21E51" w:rsidP="00D33D07">
                  <w:pPr>
                    <w:pStyle w:val="headertabella0"/>
                    <w:rPr>
                      <w:color w:val="002060"/>
                    </w:rPr>
                  </w:pPr>
                  <w:r w:rsidRPr="005E2BA0">
                    <w:rPr>
                      <w:color w:val="002060"/>
                    </w:rPr>
                    <w:t>GIRONE C - 2 Giornata - R</w:t>
                  </w:r>
                </w:p>
              </w:tc>
            </w:tr>
            <w:tr w:rsidR="00F21E51" w:rsidRPr="005E2BA0" w14:paraId="15DF16E6"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012B1" w14:textId="77777777" w:rsidR="00F21E51" w:rsidRPr="005E2BA0" w:rsidRDefault="00F21E51" w:rsidP="00D33D07">
                  <w:pPr>
                    <w:pStyle w:val="rowtabella0"/>
                    <w:rPr>
                      <w:color w:val="002060"/>
                    </w:rPr>
                  </w:pPr>
                  <w:r w:rsidRPr="005E2BA0">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A04F7" w14:textId="77777777" w:rsidR="00F21E51" w:rsidRPr="005E2BA0" w:rsidRDefault="00F21E51" w:rsidP="00D33D07">
                  <w:pPr>
                    <w:pStyle w:val="rowtabella0"/>
                    <w:rPr>
                      <w:color w:val="002060"/>
                    </w:rPr>
                  </w:pPr>
                  <w:r w:rsidRPr="005E2BA0">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D4A73" w14:textId="77777777" w:rsidR="00F21E51" w:rsidRPr="005E2BA0" w:rsidRDefault="00F21E51" w:rsidP="00D33D07">
                  <w:pPr>
                    <w:pStyle w:val="rowtabella0"/>
                    <w:jc w:val="center"/>
                    <w:rPr>
                      <w:color w:val="002060"/>
                    </w:rPr>
                  </w:pPr>
                  <w:r w:rsidRPr="005E2BA0">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E0C00" w14:textId="77777777" w:rsidR="00F21E51" w:rsidRPr="005E2BA0" w:rsidRDefault="00F21E51" w:rsidP="00D33D07">
                  <w:pPr>
                    <w:pStyle w:val="rowtabella0"/>
                    <w:jc w:val="center"/>
                    <w:rPr>
                      <w:color w:val="002060"/>
                    </w:rPr>
                  </w:pPr>
                  <w:r w:rsidRPr="005E2BA0">
                    <w:rPr>
                      <w:color w:val="002060"/>
                    </w:rPr>
                    <w:t> </w:t>
                  </w:r>
                </w:p>
              </w:tc>
            </w:tr>
            <w:tr w:rsidR="00F21E51" w:rsidRPr="005E2BA0" w14:paraId="24F647C0"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7E2031" w14:textId="77777777" w:rsidR="00F21E51" w:rsidRPr="005E2BA0" w:rsidRDefault="00F21E51" w:rsidP="00D33D07">
                  <w:pPr>
                    <w:pStyle w:val="rowtabella0"/>
                    <w:rPr>
                      <w:color w:val="002060"/>
                    </w:rPr>
                  </w:pPr>
                  <w:r w:rsidRPr="005E2BA0">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A5C457" w14:textId="77777777" w:rsidR="00F21E51" w:rsidRPr="005E2BA0" w:rsidRDefault="00F21E51" w:rsidP="00D33D07">
                  <w:pPr>
                    <w:pStyle w:val="rowtabella0"/>
                    <w:rPr>
                      <w:color w:val="002060"/>
                    </w:rPr>
                  </w:pPr>
                  <w:r w:rsidRPr="005E2BA0">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6A1934" w14:textId="77777777" w:rsidR="00F21E51" w:rsidRPr="005E2BA0" w:rsidRDefault="00F21E51" w:rsidP="00D33D07">
                  <w:pPr>
                    <w:pStyle w:val="rowtabella0"/>
                    <w:jc w:val="center"/>
                    <w:rPr>
                      <w:color w:val="002060"/>
                    </w:rPr>
                  </w:pPr>
                  <w:r w:rsidRPr="005E2BA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55CF17" w14:textId="77777777" w:rsidR="00F21E51" w:rsidRPr="005E2BA0" w:rsidRDefault="00F21E51" w:rsidP="00D33D07">
                  <w:pPr>
                    <w:pStyle w:val="rowtabella0"/>
                    <w:jc w:val="center"/>
                    <w:rPr>
                      <w:color w:val="002060"/>
                    </w:rPr>
                  </w:pPr>
                  <w:r w:rsidRPr="005E2BA0">
                    <w:rPr>
                      <w:color w:val="002060"/>
                    </w:rPr>
                    <w:t> </w:t>
                  </w:r>
                </w:p>
              </w:tc>
            </w:tr>
            <w:tr w:rsidR="00F21E51" w:rsidRPr="005E2BA0" w14:paraId="795B0786"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2B528A" w14:textId="77777777" w:rsidR="00F21E51" w:rsidRPr="005E2BA0" w:rsidRDefault="00F21E51" w:rsidP="00D33D07">
                  <w:pPr>
                    <w:pStyle w:val="rowtabella0"/>
                    <w:rPr>
                      <w:color w:val="002060"/>
                    </w:rPr>
                  </w:pPr>
                  <w:r w:rsidRPr="005E2BA0">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0A3E0A" w14:textId="77777777" w:rsidR="00F21E51" w:rsidRPr="005E2BA0" w:rsidRDefault="00F21E51" w:rsidP="00D33D07">
                  <w:pPr>
                    <w:pStyle w:val="rowtabella0"/>
                    <w:rPr>
                      <w:color w:val="002060"/>
                    </w:rPr>
                  </w:pPr>
                  <w:r w:rsidRPr="005E2BA0">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FAF188"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10B777" w14:textId="77777777" w:rsidR="00F21E51" w:rsidRPr="005E2BA0" w:rsidRDefault="00F21E51" w:rsidP="00D33D07">
                  <w:pPr>
                    <w:pStyle w:val="rowtabella0"/>
                    <w:jc w:val="center"/>
                    <w:rPr>
                      <w:color w:val="002060"/>
                    </w:rPr>
                  </w:pPr>
                  <w:r w:rsidRPr="005E2BA0">
                    <w:rPr>
                      <w:color w:val="002060"/>
                    </w:rPr>
                    <w:t> </w:t>
                  </w:r>
                </w:p>
              </w:tc>
            </w:tr>
            <w:tr w:rsidR="00F21E51" w:rsidRPr="005E2BA0" w14:paraId="72F1333A"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3CA1D5" w14:textId="77777777" w:rsidR="00F21E51" w:rsidRPr="005E2BA0" w:rsidRDefault="00F21E51" w:rsidP="00D33D07">
                  <w:pPr>
                    <w:pStyle w:val="rowtabella0"/>
                    <w:rPr>
                      <w:color w:val="002060"/>
                    </w:rPr>
                  </w:pPr>
                  <w:r w:rsidRPr="005E2BA0">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93B07" w14:textId="77777777" w:rsidR="00F21E51" w:rsidRPr="005E2BA0" w:rsidRDefault="00F21E51" w:rsidP="00D33D07">
                  <w:pPr>
                    <w:pStyle w:val="rowtabella0"/>
                    <w:rPr>
                      <w:color w:val="002060"/>
                    </w:rPr>
                  </w:pPr>
                  <w:r w:rsidRPr="005E2BA0">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FA3C6F" w14:textId="77777777" w:rsidR="00F21E51" w:rsidRPr="005E2BA0" w:rsidRDefault="00F21E51" w:rsidP="00D33D07">
                  <w:pPr>
                    <w:pStyle w:val="rowtabella0"/>
                    <w:jc w:val="center"/>
                    <w:rPr>
                      <w:color w:val="002060"/>
                    </w:rPr>
                  </w:pPr>
                  <w:r w:rsidRPr="005E2BA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ED2D57" w14:textId="77777777" w:rsidR="00F21E51" w:rsidRPr="005E2BA0" w:rsidRDefault="00F21E51" w:rsidP="00D33D07">
                  <w:pPr>
                    <w:pStyle w:val="rowtabella0"/>
                    <w:jc w:val="center"/>
                    <w:rPr>
                      <w:color w:val="002060"/>
                    </w:rPr>
                  </w:pPr>
                  <w:r w:rsidRPr="005E2BA0">
                    <w:rPr>
                      <w:color w:val="002060"/>
                    </w:rPr>
                    <w:t> </w:t>
                  </w:r>
                </w:p>
              </w:tc>
            </w:tr>
            <w:tr w:rsidR="00F21E51" w:rsidRPr="005E2BA0" w14:paraId="30BACD4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4722FF" w14:textId="77777777" w:rsidR="00F21E51" w:rsidRPr="005E2BA0" w:rsidRDefault="00F21E51" w:rsidP="00D33D07">
                  <w:pPr>
                    <w:pStyle w:val="rowtabella0"/>
                    <w:rPr>
                      <w:color w:val="002060"/>
                    </w:rPr>
                  </w:pPr>
                  <w:r w:rsidRPr="005E2BA0">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164BE9" w14:textId="77777777" w:rsidR="00F21E51" w:rsidRPr="005E2BA0" w:rsidRDefault="00F21E51" w:rsidP="00D33D07">
                  <w:pPr>
                    <w:pStyle w:val="rowtabella0"/>
                    <w:rPr>
                      <w:color w:val="002060"/>
                    </w:rPr>
                  </w:pPr>
                  <w:r w:rsidRPr="005E2BA0">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6AD0C2"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D77546" w14:textId="77777777" w:rsidR="00F21E51" w:rsidRPr="005E2BA0" w:rsidRDefault="00F21E51" w:rsidP="00D33D07">
                  <w:pPr>
                    <w:pStyle w:val="rowtabella0"/>
                    <w:jc w:val="center"/>
                    <w:rPr>
                      <w:color w:val="002060"/>
                    </w:rPr>
                  </w:pPr>
                  <w:r w:rsidRPr="005E2BA0">
                    <w:rPr>
                      <w:color w:val="002060"/>
                    </w:rPr>
                    <w:t> </w:t>
                  </w:r>
                </w:p>
              </w:tc>
            </w:tr>
            <w:tr w:rsidR="00F21E51" w:rsidRPr="005E2BA0" w14:paraId="22594D82"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113C1" w14:textId="77777777" w:rsidR="00F21E51" w:rsidRPr="005E2BA0" w:rsidRDefault="00F21E51" w:rsidP="00D33D07">
                  <w:pPr>
                    <w:pStyle w:val="rowtabella0"/>
                    <w:rPr>
                      <w:color w:val="002060"/>
                    </w:rPr>
                  </w:pPr>
                  <w:proofErr w:type="gramStart"/>
                  <w:r w:rsidRPr="005E2BA0">
                    <w:rPr>
                      <w:color w:val="002060"/>
                    </w:rPr>
                    <w:t>U.MANDOLESI</w:t>
                  </w:r>
                  <w:proofErr w:type="gramEnd"/>
                  <w:r w:rsidRPr="005E2BA0">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F7E1F" w14:textId="77777777" w:rsidR="00F21E51" w:rsidRPr="005E2BA0" w:rsidRDefault="00F21E51" w:rsidP="00D33D07">
                  <w:pPr>
                    <w:pStyle w:val="rowtabella0"/>
                    <w:rPr>
                      <w:color w:val="002060"/>
                    </w:rPr>
                  </w:pPr>
                  <w:r w:rsidRPr="005E2BA0">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64F24" w14:textId="77777777" w:rsidR="00F21E51" w:rsidRPr="005E2BA0" w:rsidRDefault="00F21E51" w:rsidP="00D33D07">
                  <w:pPr>
                    <w:pStyle w:val="rowtabella0"/>
                    <w:jc w:val="center"/>
                    <w:rPr>
                      <w:color w:val="002060"/>
                    </w:rPr>
                  </w:pPr>
                  <w:r w:rsidRPr="005E2BA0">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6F6DC" w14:textId="77777777" w:rsidR="00F21E51" w:rsidRPr="005E2BA0" w:rsidRDefault="00F21E51" w:rsidP="00D33D07">
                  <w:pPr>
                    <w:pStyle w:val="rowtabella0"/>
                    <w:jc w:val="center"/>
                    <w:rPr>
                      <w:color w:val="002060"/>
                    </w:rPr>
                  </w:pPr>
                  <w:r w:rsidRPr="005E2BA0">
                    <w:rPr>
                      <w:color w:val="002060"/>
                    </w:rPr>
                    <w:t> </w:t>
                  </w:r>
                </w:p>
              </w:tc>
            </w:tr>
          </w:tbl>
          <w:p w14:paraId="56FF4A2B" w14:textId="77777777" w:rsidR="00F21E51" w:rsidRPr="005E2BA0" w:rsidRDefault="00F21E51" w:rsidP="00D33D07">
            <w:pPr>
              <w:rPr>
                <w:color w:val="002060"/>
              </w:rPr>
            </w:pPr>
          </w:p>
        </w:tc>
      </w:tr>
    </w:tbl>
    <w:p w14:paraId="4E4CE2E8" w14:textId="77777777" w:rsidR="00F21E51" w:rsidRPr="005E2BA0" w:rsidRDefault="00F21E51" w:rsidP="00F21E51">
      <w:pPr>
        <w:pStyle w:val="breakline"/>
        <w:rPr>
          <w:rFonts w:eastAsiaTheme="minorEastAsia"/>
          <w:color w:val="002060"/>
        </w:rPr>
      </w:pPr>
    </w:p>
    <w:p w14:paraId="76A9BF63" w14:textId="77777777" w:rsidR="00F21E51" w:rsidRPr="005E2BA0" w:rsidRDefault="00F21E51" w:rsidP="00F21E51">
      <w:pPr>
        <w:pStyle w:val="breakline"/>
        <w:rPr>
          <w:color w:val="002060"/>
        </w:rPr>
      </w:pPr>
    </w:p>
    <w:p w14:paraId="69202263" w14:textId="77777777" w:rsidR="00F21E51" w:rsidRPr="005E2BA0" w:rsidRDefault="00F21E51" w:rsidP="00F21E51">
      <w:pPr>
        <w:pStyle w:val="titoloprinc0"/>
        <w:rPr>
          <w:color w:val="002060"/>
        </w:rPr>
      </w:pPr>
      <w:r w:rsidRPr="005E2BA0">
        <w:rPr>
          <w:color w:val="002060"/>
        </w:rPr>
        <w:t>GIUDICE SPORTIVO</w:t>
      </w:r>
    </w:p>
    <w:p w14:paraId="10D41FB0"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34D04FBF" w14:textId="77777777" w:rsidR="00F21E51" w:rsidRPr="005E2BA0" w:rsidRDefault="00F21E51" w:rsidP="00F21E51">
      <w:pPr>
        <w:pStyle w:val="titolo10"/>
        <w:rPr>
          <w:color w:val="002060"/>
        </w:rPr>
      </w:pPr>
      <w:r w:rsidRPr="005E2BA0">
        <w:rPr>
          <w:color w:val="002060"/>
        </w:rPr>
        <w:t xml:space="preserve">GARE DEL 26/ 1/2024 </w:t>
      </w:r>
    </w:p>
    <w:p w14:paraId="36901DB1" w14:textId="77777777" w:rsidR="00F21E51" w:rsidRPr="005E2BA0" w:rsidRDefault="00F21E51" w:rsidP="00F21E51">
      <w:pPr>
        <w:pStyle w:val="titolo7a"/>
        <w:rPr>
          <w:color w:val="002060"/>
        </w:rPr>
      </w:pPr>
      <w:r w:rsidRPr="005E2BA0">
        <w:rPr>
          <w:color w:val="002060"/>
        </w:rPr>
        <w:t xml:space="preserve">PROVVEDIMENTI DISCIPLINARI </w:t>
      </w:r>
    </w:p>
    <w:p w14:paraId="51CFD7D5"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2D97D9A0" w14:textId="77777777" w:rsidR="00F21E51" w:rsidRPr="005E2BA0" w:rsidRDefault="00F21E51" w:rsidP="00F21E51">
      <w:pPr>
        <w:pStyle w:val="titolo30"/>
        <w:rPr>
          <w:color w:val="002060"/>
        </w:rPr>
      </w:pPr>
      <w:r w:rsidRPr="005E2BA0">
        <w:rPr>
          <w:color w:val="002060"/>
        </w:rPr>
        <w:t xml:space="preserve">SOCIETA' </w:t>
      </w:r>
    </w:p>
    <w:p w14:paraId="3584A166" w14:textId="77777777" w:rsidR="00F21E51" w:rsidRPr="005E2BA0" w:rsidRDefault="00F21E51" w:rsidP="00F21E51">
      <w:pPr>
        <w:pStyle w:val="titolo20"/>
        <w:rPr>
          <w:color w:val="002060"/>
        </w:rPr>
      </w:pPr>
      <w:r w:rsidRPr="005E2BA0">
        <w:rPr>
          <w:color w:val="002060"/>
        </w:rPr>
        <w:t xml:space="preserve">AMMENDA </w:t>
      </w:r>
    </w:p>
    <w:p w14:paraId="3C308A77" w14:textId="65F80C6E" w:rsidR="00F21E51" w:rsidRPr="005E2BA0" w:rsidRDefault="00F21E51" w:rsidP="00F21E51">
      <w:pPr>
        <w:pStyle w:val="diffida"/>
        <w:spacing w:before="80" w:beforeAutospacing="0" w:after="40" w:afterAutospacing="0"/>
        <w:jc w:val="left"/>
        <w:rPr>
          <w:color w:val="002060"/>
        </w:rPr>
      </w:pPr>
      <w:r w:rsidRPr="005E2BA0">
        <w:rPr>
          <w:color w:val="002060"/>
        </w:rPr>
        <w:t xml:space="preserve">Euro 500,00 SAMBENEDETTESE CALCIO A 5 </w:t>
      </w:r>
      <w:r w:rsidRPr="005E2BA0">
        <w:rPr>
          <w:color w:val="002060"/>
        </w:rPr>
        <w:br/>
        <w:t>Per aver un proprio sostenitore colpito un giocatore della squadra avversaria con un pugno,</w:t>
      </w:r>
      <w:r w:rsidR="009B55FD">
        <w:rPr>
          <w:color w:val="002060"/>
        </w:rPr>
        <w:t xml:space="preserve"> </w:t>
      </w:r>
      <w:r w:rsidRPr="005E2BA0">
        <w:rPr>
          <w:color w:val="002060"/>
        </w:rPr>
        <w:t xml:space="preserve">costringendo il direttore di gara ad interrompe-re la partita per circa due minuti al 26 del I Tempo. Sanzione irrogata ai sensi e per gli effetti dell'ART. 26 CO. 4 CGS. </w:t>
      </w:r>
    </w:p>
    <w:p w14:paraId="2D3CCADA" w14:textId="77777777" w:rsidR="00F21E51" w:rsidRPr="005E2BA0" w:rsidRDefault="00F21E51" w:rsidP="00F21E51">
      <w:pPr>
        <w:pStyle w:val="diffida"/>
        <w:spacing w:before="80" w:beforeAutospacing="0" w:after="40" w:afterAutospacing="0"/>
        <w:jc w:val="left"/>
        <w:rPr>
          <w:color w:val="002060"/>
        </w:rPr>
      </w:pPr>
      <w:r w:rsidRPr="005E2BA0">
        <w:rPr>
          <w:color w:val="002060"/>
        </w:rPr>
        <w:br/>
        <w:t xml:space="preserve">Euro 150,00 REAL EAGLES VIRTUS PAGLIA </w:t>
      </w:r>
      <w:r w:rsidRPr="005E2BA0">
        <w:rPr>
          <w:color w:val="002060"/>
        </w:rPr>
        <w:br/>
        <w:t xml:space="preserve">Per comportamento offensivo del proprio pubblico nei confronti dell'arbitro. </w:t>
      </w:r>
    </w:p>
    <w:p w14:paraId="103EDBF3" w14:textId="0C654D77" w:rsidR="00F21E51" w:rsidRPr="005E2BA0" w:rsidRDefault="00F21E51" w:rsidP="00F21E51">
      <w:pPr>
        <w:pStyle w:val="diffida"/>
        <w:spacing w:before="80" w:beforeAutospacing="0" w:after="40" w:afterAutospacing="0"/>
        <w:jc w:val="left"/>
        <w:rPr>
          <w:color w:val="002060"/>
        </w:rPr>
      </w:pPr>
      <w:r w:rsidRPr="005E2BA0">
        <w:rPr>
          <w:color w:val="002060"/>
        </w:rPr>
        <w:br/>
        <w:t xml:space="preserve">Euro 150,00 SAMBENEDETTESE CALCIO A 5 </w:t>
      </w:r>
      <w:r w:rsidRPr="005E2BA0">
        <w:rPr>
          <w:color w:val="002060"/>
        </w:rPr>
        <w:br/>
        <w:t>Per aver un proprio tifoso, nel corso del secondo tempo, offeso e tentato di aggredire i giocatori della squadra avversaria obbligando l'arbitro a so</w:t>
      </w:r>
      <w:r w:rsidR="009B55FD">
        <w:rPr>
          <w:color w:val="002060"/>
        </w:rPr>
        <w:t>s</w:t>
      </w:r>
      <w:r w:rsidRPr="005E2BA0">
        <w:rPr>
          <w:color w:val="002060"/>
        </w:rPr>
        <w:t xml:space="preserve">pendere nuovamente la partita e a richiedere l'intervento della forza pubblica per poter terminare la gara. </w:t>
      </w:r>
    </w:p>
    <w:p w14:paraId="5688A915" w14:textId="77777777" w:rsidR="00F21E51" w:rsidRPr="005E2BA0" w:rsidRDefault="00F21E51" w:rsidP="00F21E51">
      <w:pPr>
        <w:pStyle w:val="titolo30"/>
        <w:rPr>
          <w:color w:val="002060"/>
        </w:rPr>
      </w:pPr>
      <w:r w:rsidRPr="005E2BA0">
        <w:rPr>
          <w:color w:val="002060"/>
        </w:rPr>
        <w:t xml:space="preserve">DIRIGENTI </w:t>
      </w:r>
    </w:p>
    <w:p w14:paraId="53CB601F" w14:textId="77777777" w:rsidR="00F21E51" w:rsidRPr="005E2BA0" w:rsidRDefault="00F21E51" w:rsidP="00F21E51">
      <w:pPr>
        <w:pStyle w:val="titolo20"/>
        <w:rPr>
          <w:color w:val="002060"/>
        </w:rPr>
      </w:pPr>
      <w:r w:rsidRPr="005E2BA0">
        <w:rPr>
          <w:color w:val="002060"/>
        </w:rPr>
        <w:t xml:space="preserve">INIBIZIONE A SVOLGERE OGNI ATTIVITA' FINO AL 14/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BF5CF02" w14:textId="77777777" w:rsidTr="00D33D07">
        <w:tc>
          <w:tcPr>
            <w:tcW w:w="2200" w:type="dxa"/>
            <w:tcMar>
              <w:top w:w="20" w:type="dxa"/>
              <w:left w:w="20" w:type="dxa"/>
              <w:bottom w:w="20" w:type="dxa"/>
              <w:right w:w="20" w:type="dxa"/>
            </w:tcMar>
            <w:vAlign w:val="center"/>
            <w:hideMark/>
          </w:tcPr>
          <w:p w14:paraId="3C3368C4" w14:textId="77777777" w:rsidR="00F21E51" w:rsidRPr="005E2BA0" w:rsidRDefault="00F21E51" w:rsidP="00D33D07">
            <w:pPr>
              <w:pStyle w:val="movimento"/>
              <w:rPr>
                <w:color w:val="002060"/>
              </w:rPr>
            </w:pPr>
            <w:r w:rsidRPr="005E2BA0">
              <w:rPr>
                <w:color w:val="002060"/>
              </w:rPr>
              <w:t>RE ELIO</w:t>
            </w:r>
          </w:p>
        </w:tc>
        <w:tc>
          <w:tcPr>
            <w:tcW w:w="2200" w:type="dxa"/>
            <w:tcMar>
              <w:top w:w="20" w:type="dxa"/>
              <w:left w:w="20" w:type="dxa"/>
              <w:bottom w:w="20" w:type="dxa"/>
              <w:right w:w="20" w:type="dxa"/>
            </w:tcMar>
            <w:vAlign w:val="center"/>
            <w:hideMark/>
          </w:tcPr>
          <w:p w14:paraId="1B470970" w14:textId="77777777" w:rsidR="00F21E51" w:rsidRPr="005E2BA0" w:rsidRDefault="00F21E51" w:rsidP="00D33D07">
            <w:pPr>
              <w:pStyle w:val="movimento2"/>
              <w:rPr>
                <w:color w:val="002060"/>
              </w:rPr>
            </w:pPr>
            <w:r w:rsidRPr="005E2BA0">
              <w:rPr>
                <w:color w:val="002060"/>
              </w:rPr>
              <w:t xml:space="preserve">(REAL EAGLES VIRTUS PAGLIA) </w:t>
            </w:r>
          </w:p>
        </w:tc>
        <w:tc>
          <w:tcPr>
            <w:tcW w:w="800" w:type="dxa"/>
            <w:tcMar>
              <w:top w:w="20" w:type="dxa"/>
              <w:left w:w="20" w:type="dxa"/>
              <w:bottom w:w="20" w:type="dxa"/>
              <w:right w:w="20" w:type="dxa"/>
            </w:tcMar>
            <w:vAlign w:val="center"/>
            <w:hideMark/>
          </w:tcPr>
          <w:p w14:paraId="0F41C63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95CD14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8D4EF87" w14:textId="77777777" w:rsidR="00F21E51" w:rsidRPr="005E2BA0" w:rsidRDefault="00F21E51" w:rsidP="00D33D07">
            <w:pPr>
              <w:pStyle w:val="movimento2"/>
              <w:rPr>
                <w:color w:val="002060"/>
              </w:rPr>
            </w:pPr>
            <w:r w:rsidRPr="005E2BA0">
              <w:rPr>
                <w:color w:val="002060"/>
              </w:rPr>
              <w:t> </w:t>
            </w:r>
          </w:p>
        </w:tc>
      </w:tr>
    </w:tbl>
    <w:p w14:paraId="701345B5" w14:textId="77777777" w:rsidR="00F21E51" w:rsidRPr="005E2BA0" w:rsidRDefault="00F21E51" w:rsidP="00F21E51">
      <w:pPr>
        <w:pStyle w:val="diffida"/>
        <w:spacing w:before="80" w:beforeAutospacing="0" w:after="40" w:afterAutospacing="0"/>
        <w:jc w:val="left"/>
        <w:rPr>
          <w:rFonts w:eastAsiaTheme="minorEastAsia"/>
          <w:color w:val="002060"/>
        </w:rPr>
      </w:pPr>
      <w:r w:rsidRPr="005E2BA0">
        <w:rPr>
          <w:color w:val="002060"/>
        </w:rPr>
        <w:t xml:space="preserve">Per comportamento non regolamentare. allontanato. </w:t>
      </w:r>
    </w:p>
    <w:p w14:paraId="2E66239F" w14:textId="77777777" w:rsidR="00F21E51" w:rsidRPr="005E2BA0" w:rsidRDefault="00F21E51" w:rsidP="00F21E51">
      <w:pPr>
        <w:pStyle w:val="titolo20"/>
        <w:rPr>
          <w:color w:val="002060"/>
        </w:rPr>
      </w:pPr>
      <w:r w:rsidRPr="005E2BA0">
        <w:rPr>
          <w:color w:val="002060"/>
        </w:rPr>
        <w:t xml:space="preserve">INIBIZIONE A SVOLGERE OGNI ATTIVITA' FINO AL 7/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AD68796" w14:textId="77777777" w:rsidTr="00D33D07">
        <w:tc>
          <w:tcPr>
            <w:tcW w:w="2200" w:type="dxa"/>
            <w:tcMar>
              <w:top w:w="20" w:type="dxa"/>
              <w:left w:w="20" w:type="dxa"/>
              <w:bottom w:w="20" w:type="dxa"/>
              <w:right w:w="20" w:type="dxa"/>
            </w:tcMar>
            <w:vAlign w:val="center"/>
            <w:hideMark/>
          </w:tcPr>
          <w:p w14:paraId="1F714FC6" w14:textId="77777777" w:rsidR="00F21E51" w:rsidRPr="005E2BA0" w:rsidRDefault="00F21E51" w:rsidP="00D33D07">
            <w:pPr>
              <w:pStyle w:val="movimento"/>
              <w:rPr>
                <w:color w:val="002060"/>
              </w:rPr>
            </w:pPr>
            <w:r w:rsidRPr="005E2BA0">
              <w:rPr>
                <w:color w:val="002060"/>
              </w:rPr>
              <w:t>FARABOLLINI SANDRO</w:t>
            </w:r>
          </w:p>
        </w:tc>
        <w:tc>
          <w:tcPr>
            <w:tcW w:w="2200" w:type="dxa"/>
            <w:tcMar>
              <w:top w:w="20" w:type="dxa"/>
              <w:left w:w="20" w:type="dxa"/>
              <w:bottom w:w="20" w:type="dxa"/>
              <w:right w:w="20" w:type="dxa"/>
            </w:tcMar>
            <w:vAlign w:val="center"/>
            <w:hideMark/>
          </w:tcPr>
          <w:p w14:paraId="590E1D92" w14:textId="77777777" w:rsidR="00F21E51" w:rsidRPr="005E2BA0" w:rsidRDefault="00F21E51" w:rsidP="00D33D07">
            <w:pPr>
              <w:pStyle w:val="movimento2"/>
              <w:rPr>
                <w:color w:val="002060"/>
              </w:rPr>
            </w:pPr>
            <w:r w:rsidRPr="005E2BA0">
              <w:rPr>
                <w:color w:val="002060"/>
              </w:rPr>
              <w:t xml:space="preserve">(AURORA TREIA) </w:t>
            </w:r>
          </w:p>
        </w:tc>
        <w:tc>
          <w:tcPr>
            <w:tcW w:w="800" w:type="dxa"/>
            <w:tcMar>
              <w:top w:w="20" w:type="dxa"/>
              <w:left w:w="20" w:type="dxa"/>
              <w:bottom w:w="20" w:type="dxa"/>
              <w:right w:w="20" w:type="dxa"/>
            </w:tcMar>
            <w:vAlign w:val="center"/>
            <w:hideMark/>
          </w:tcPr>
          <w:p w14:paraId="0D913E3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80B6A3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8F785D9" w14:textId="77777777" w:rsidR="00F21E51" w:rsidRPr="005E2BA0" w:rsidRDefault="00F21E51" w:rsidP="00D33D07">
            <w:pPr>
              <w:pStyle w:val="movimento2"/>
              <w:rPr>
                <w:color w:val="002060"/>
              </w:rPr>
            </w:pPr>
            <w:r w:rsidRPr="005E2BA0">
              <w:rPr>
                <w:color w:val="002060"/>
              </w:rPr>
              <w:t> </w:t>
            </w:r>
          </w:p>
        </w:tc>
      </w:tr>
    </w:tbl>
    <w:p w14:paraId="331C5059" w14:textId="77777777" w:rsidR="00F21E51" w:rsidRPr="005E2BA0" w:rsidRDefault="00F21E51" w:rsidP="00F21E51">
      <w:pPr>
        <w:pStyle w:val="diffida"/>
        <w:spacing w:before="80" w:beforeAutospacing="0" w:after="40" w:afterAutospacing="0"/>
        <w:jc w:val="left"/>
        <w:rPr>
          <w:rFonts w:eastAsiaTheme="minorEastAsia"/>
          <w:color w:val="002060"/>
        </w:rPr>
      </w:pPr>
      <w:r w:rsidRPr="005E2BA0">
        <w:rPr>
          <w:color w:val="002060"/>
        </w:rPr>
        <w:t xml:space="preserve">Per proteste nei confronti dell'arbitro. Allontanato. </w:t>
      </w:r>
    </w:p>
    <w:p w14:paraId="60432B6A" w14:textId="77777777" w:rsidR="00F21E51" w:rsidRPr="005E2BA0" w:rsidRDefault="00F21E51" w:rsidP="00F21E51">
      <w:pPr>
        <w:pStyle w:val="titolo20"/>
        <w:rPr>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E368BA6" w14:textId="77777777" w:rsidTr="00D33D07">
        <w:tc>
          <w:tcPr>
            <w:tcW w:w="2200" w:type="dxa"/>
            <w:tcMar>
              <w:top w:w="20" w:type="dxa"/>
              <w:left w:w="20" w:type="dxa"/>
              <w:bottom w:w="20" w:type="dxa"/>
              <w:right w:w="20" w:type="dxa"/>
            </w:tcMar>
            <w:vAlign w:val="center"/>
            <w:hideMark/>
          </w:tcPr>
          <w:p w14:paraId="0BE56D7C" w14:textId="77777777" w:rsidR="00F21E51" w:rsidRPr="005E2BA0" w:rsidRDefault="00F21E51" w:rsidP="00D33D07">
            <w:pPr>
              <w:pStyle w:val="movimento"/>
              <w:rPr>
                <w:color w:val="002060"/>
              </w:rPr>
            </w:pPr>
            <w:r w:rsidRPr="005E2BA0">
              <w:rPr>
                <w:color w:val="002060"/>
              </w:rPr>
              <w:lastRenderedPageBreak/>
              <w:t>BUCCHINI NICOLA</w:t>
            </w:r>
          </w:p>
        </w:tc>
        <w:tc>
          <w:tcPr>
            <w:tcW w:w="2200" w:type="dxa"/>
            <w:tcMar>
              <w:top w:w="20" w:type="dxa"/>
              <w:left w:w="20" w:type="dxa"/>
              <w:bottom w:w="20" w:type="dxa"/>
              <w:right w:w="20" w:type="dxa"/>
            </w:tcMar>
            <w:vAlign w:val="center"/>
            <w:hideMark/>
          </w:tcPr>
          <w:p w14:paraId="7BA5D7B4" w14:textId="77777777" w:rsidR="00F21E51" w:rsidRPr="005E2BA0" w:rsidRDefault="00F21E51" w:rsidP="00D33D07">
            <w:pPr>
              <w:pStyle w:val="movimento2"/>
              <w:rPr>
                <w:color w:val="002060"/>
              </w:rPr>
            </w:pPr>
            <w:r w:rsidRPr="005E2BA0">
              <w:rPr>
                <w:color w:val="002060"/>
              </w:rPr>
              <w:t xml:space="preserve">(LUCREZIA CALCIO A 5) </w:t>
            </w:r>
          </w:p>
        </w:tc>
        <w:tc>
          <w:tcPr>
            <w:tcW w:w="800" w:type="dxa"/>
            <w:tcMar>
              <w:top w:w="20" w:type="dxa"/>
              <w:left w:w="20" w:type="dxa"/>
              <w:bottom w:w="20" w:type="dxa"/>
              <w:right w:w="20" w:type="dxa"/>
            </w:tcMar>
            <w:vAlign w:val="center"/>
            <w:hideMark/>
          </w:tcPr>
          <w:p w14:paraId="2451144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5845D7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2032886" w14:textId="77777777" w:rsidR="00F21E51" w:rsidRPr="005E2BA0" w:rsidRDefault="00F21E51" w:rsidP="00D33D07">
            <w:pPr>
              <w:pStyle w:val="movimento2"/>
              <w:rPr>
                <w:color w:val="002060"/>
              </w:rPr>
            </w:pPr>
            <w:r w:rsidRPr="005E2BA0">
              <w:rPr>
                <w:color w:val="002060"/>
              </w:rPr>
              <w:t> </w:t>
            </w:r>
          </w:p>
        </w:tc>
      </w:tr>
    </w:tbl>
    <w:p w14:paraId="6D983984" w14:textId="77777777" w:rsidR="00F21E51" w:rsidRPr="005E2BA0" w:rsidRDefault="00F21E51" w:rsidP="00F21E51">
      <w:pPr>
        <w:pStyle w:val="titolo30"/>
        <w:rPr>
          <w:rFonts w:eastAsiaTheme="minorEastAsia"/>
          <w:color w:val="002060"/>
        </w:rPr>
      </w:pPr>
      <w:r w:rsidRPr="005E2BA0">
        <w:rPr>
          <w:color w:val="002060"/>
        </w:rPr>
        <w:t xml:space="preserve">ALLENATORI </w:t>
      </w:r>
    </w:p>
    <w:p w14:paraId="03E37178" w14:textId="77777777" w:rsidR="00F21E51" w:rsidRPr="005E2BA0" w:rsidRDefault="00F21E51" w:rsidP="00F21E51">
      <w:pPr>
        <w:pStyle w:val="titolo20"/>
        <w:rPr>
          <w:color w:val="002060"/>
        </w:rPr>
      </w:pPr>
      <w:r w:rsidRPr="005E2BA0">
        <w:rPr>
          <w:color w:val="002060"/>
        </w:rPr>
        <w:t xml:space="preserve">SQUALIFICA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043EBF7" w14:textId="77777777" w:rsidTr="00D33D07">
        <w:tc>
          <w:tcPr>
            <w:tcW w:w="2200" w:type="dxa"/>
            <w:tcMar>
              <w:top w:w="20" w:type="dxa"/>
              <w:left w:w="20" w:type="dxa"/>
              <w:bottom w:w="20" w:type="dxa"/>
              <w:right w:w="20" w:type="dxa"/>
            </w:tcMar>
            <w:vAlign w:val="center"/>
            <w:hideMark/>
          </w:tcPr>
          <w:p w14:paraId="4784CD74" w14:textId="77777777" w:rsidR="00F21E51" w:rsidRPr="005E2BA0" w:rsidRDefault="00F21E51" w:rsidP="00D33D07">
            <w:pPr>
              <w:pStyle w:val="movimento"/>
              <w:rPr>
                <w:color w:val="002060"/>
              </w:rPr>
            </w:pPr>
            <w:r w:rsidRPr="005E2BA0">
              <w:rPr>
                <w:color w:val="002060"/>
              </w:rPr>
              <w:t>DI RUSSO GUIDO</w:t>
            </w:r>
          </w:p>
        </w:tc>
        <w:tc>
          <w:tcPr>
            <w:tcW w:w="2200" w:type="dxa"/>
            <w:tcMar>
              <w:top w:w="20" w:type="dxa"/>
              <w:left w:w="20" w:type="dxa"/>
              <w:bottom w:w="20" w:type="dxa"/>
              <w:right w:w="20" w:type="dxa"/>
            </w:tcMar>
            <w:vAlign w:val="center"/>
            <w:hideMark/>
          </w:tcPr>
          <w:p w14:paraId="4CCAB235" w14:textId="77777777" w:rsidR="00F21E51" w:rsidRPr="005E2BA0" w:rsidRDefault="00F21E51" w:rsidP="00D33D07">
            <w:pPr>
              <w:pStyle w:val="movimento2"/>
              <w:rPr>
                <w:color w:val="002060"/>
              </w:rPr>
            </w:pPr>
            <w:r w:rsidRPr="005E2BA0">
              <w:rPr>
                <w:color w:val="002060"/>
              </w:rPr>
              <w:t xml:space="preserve">(REAL EAGLES VIRTUS PAGLIA) </w:t>
            </w:r>
          </w:p>
        </w:tc>
        <w:tc>
          <w:tcPr>
            <w:tcW w:w="800" w:type="dxa"/>
            <w:tcMar>
              <w:top w:w="20" w:type="dxa"/>
              <w:left w:w="20" w:type="dxa"/>
              <w:bottom w:w="20" w:type="dxa"/>
              <w:right w:w="20" w:type="dxa"/>
            </w:tcMar>
            <w:vAlign w:val="center"/>
            <w:hideMark/>
          </w:tcPr>
          <w:p w14:paraId="172377A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6B1A6F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8604500" w14:textId="77777777" w:rsidR="00F21E51" w:rsidRPr="005E2BA0" w:rsidRDefault="00F21E51" w:rsidP="00D33D07">
            <w:pPr>
              <w:pStyle w:val="movimento2"/>
              <w:rPr>
                <w:color w:val="002060"/>
              </w:rPr>
            </w:pPr>
            <w:r w:rsidRPr="005E2BA0">
              <w:rPr>
                <w:color w:val="002060"/>
              </w:rPr>
              <w:t> </w:t>
            </w:r>
          </w:p>
        </w:tc>
      </w:tr>
    </w:tbl>
    <w:p w14:paraId="18C029D7" w14:textId="77777777" w:rsidR="00F21E51" w:rsidRPr="005E2BA0" w:rsidRDefault="00F21E51" w:rsidP="00F21E51">
      <w:pPr>
        <w:pStyle w:val="diffida"/>
        <w:spacing w:before="80" w:beforeAutospacing="0" w:after="40" w:afterAutospacing="0"/>
        <w:jc w:val="left"/>
        <w:rPr>
          <w:rFonts w:eastAsiaTheme="minorEastAsia"/>
          <w:color w:val="002060"/>
        </w:rPr>
      </w:pPr>
      <w:r w:rsidRPr="005E2BA0">
        <w:rPr>
          <w:color w:val="002060"/>
        </w:rPr>
        <w:t xml:space="preserve">Per comportamento irriguardoso verso l'arbitro. Allontanato. </w:t>
      </w:r>
    </w:p>
    <w:p w14:paraId="1F11DF0B" w14:textId="77777777" w:rsidR="00F21E51" w:rsidRPr="005E2BA0" w:rsidRDefault="00F21E51" w:rsidP="00F21E51">
      <w:pPr>
        <w:pStyle w:val="titolo20"/>
        <w:rPr>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21754AF" w14:textId="77777777" w:rsidTr="00D33D07">
        <w:tc>
          <w:tcPr>
            <w:tcW w:w="2200" w:type="dxa"/>
            <w:tcMar>
              <w:top w:w="20" w:type="dxa"/>
              <w:left w:w="20" w:type="dxa"/>
              <w:bottom w:w="20" w:type="dxa"/>
              <w:right w:w="20" w:type="dxa"/>
            </w:tcMar>
            <w:vAlign w:val="center"/>
            <w:hideMark/>
          </w:tcPr>
          <w:p w14:paraId="0BA67CD8" w14:textId="77777777" w:rsidR="00F21E51" w:rsidRPr="005E2BA0" w:rsidRDefault="00F21E51" w:rsidP="00D33D07">
            <w:pPr>
              <w:pStyle w:val="movimento"/>
              <w:rPr>
                <w:color w:val="002060"/>
              </w:rPr>
            </w:pPr>
            <w:r w:rsidRPr="005E2BA0">
              <w:rPr>
                <w:color w:val="002060"/>
              </w:rPr>
              <w:t>FERRARESI EMANUELE</w:t>
            </w:r>
          </w:p>
        </w:tc>
        <w:tc>
          <w:tcPr>
            <w:tcW w:w="2200" w:type="dxa"/>
            <w:tcMar>
              <w:top w:w="20" w:type="dxa"/>
              <w:left w:w="20" w:type="dxa"/>
              <w:bottom w:w="20" w:type="dxa"/>
              <w:right w:w="20" w:type="dxa"/>
            </w:tcMar>
            <w:vAlign w:val="center"/>
            <w:hideMark/>
          </w:tcPr>
          <w:p w14:paraId="0D1027C3" w14:textId="77777777" w:rsidR="00F21E51" w:rsidRPr="005E2BA0" w:rsidRDefault="00F21E51" w:rsidP="00D33D07">
            <w:pPr>
              <w:pStyle w:val="movimento2"/>
              <w:rPr>
                <w:color w:val="002060"/>
              </w:rPr>
            </w:pPr>
            <w:r w:rsidRPr="005E2BA0">
              <w:rPr>
                <w:color w:val="002060"/>
              </w:rPr>
              <w:t xml:space="preserve">(ACLI MANTOVANI CALCIO A 5) </w:t>
            </w:r>
          </w:p>
        </w:tc>
        <w:tc>
          <w:tcPr>
            <w:tcW w:w="800" w:type="dxa"/>
            <w:tcMar>
              <w:top w:w="20" w:type="dxa"/>
              <w:left w:w="20" w:type="dxa"/>
              <w:bottom w:w="20" w:type="dxa"/>
              <w:right w:w="20" w:type="dxa"/>
            </w:tcMar>
            <w:vAlign w:val="center"/>
            <w:hideMark/>
          </w:tcPr>
          <w:p w14:paraId="3FD22DA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D2DE98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565EBE3" w14:textId="77777777" w:rsidR="00F21E51" w:rsidRPr="005E2BA0" w:rsidRDefault="00F21E51" w:rsidP="00D33D07">
            <w:pPr>
              <w:pStyle w:val="movimento2"/>
              <w:rPr>
                <w:color w:val="002060"/>
              </w:rPr>
            </w:pPr>
            <w:r w:rsidRPr="005E2BA0">
              <w:rPr>
                <w:color w:val="002060"/>
              </w:rPr>
              <w:t> </w:t>
            </w:r>
          </w:p>
        </w:tc>
      </w:tr>
    </w:tbl>
    <w:p w14:paraId="241882A9"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1E3C68E" w14:textId="77777777" w:rsidTr="00D33D07">
        <w:tc>
          <w:tcPr>
            <w:tcW w:w="2200" w:type="dxa"/>
            <w:tcMar>
              <w:top w:w="20" w:type="dxa"/>
              <w:left w:w="20" w:type="dxa"/>
              <w:bottom w:w="20" w:type="dxa"/>
              <w:right w:w="20" w:type="dxa"/>
            </w:tcMar>
            <w:vAlign w:val="center"/>
            <w:hideMark/>
          </w:tcPr>
          <w:p w14:paraId="5B595300" w14:textId="77777777" w:rsidR="00F21E51" w:rsidRPr="005E2BA0" w:rsidRDefault="00F21E51" w:rsidP="00D33D07">
            <w:pPr>
              <w:pStyle w:val="movimento"/>
              <w:rPr>
                <w:color w:val="002060"/>
              </w:rPr>
            </w:pPr>
            <w:r w:rsidRPr="005E2BA0">
              <w:rPr>
                <w:color w:val="002060"/>
              </w:rPr>
              <w:t>MARCHEGIANI MASSIMO</w:t>
            </w:r>
          </w:p>
        </w:tc>
        <w:tc>
          <w:tcPr>
            <w:tcW w:w="2200" w:type="dxa"/>
            <w:tcMar>
              <w:top w:w="20" w:type="dxa"/>
              <w:left w:w="20" w:type="dxa"/>
              <w:bottom w:w="20" w:type="dxa"/>
              <w:right w:w="20" w:type="dxa"/>
            </w:tcMar>
            <w:vAlign w:val="center"/>
            <w:hideMark/>
          </w:tcPr>
          <w:p w14:paraId="0CD21D64" w14:textId="77777777" w:rsidR="00F21E51" w:rsidRPr="005E2BA0" w:rsidRDefault="00F21E51" w:rsidP="00D33D07">
            <w:pPr>
              <w:pStyle w:val="movimento2"/>
              <w:rPr>
                <w:color w:val="002060"/>
              </w:rPr>
            </w:pPr>
            <w:r w:rsidRPr="005E2BA0">
              <w:rPr>
                <w:color w:val="002060"/>
              </w:rPr>
              <w:t xml:space="preserve">(AURORA TREIA) </w:t>
            </w:r>
          </w:p>
        </w:tc>
        <w:tc>
          <w:tcPr>
            <w:tcW w:w="800" w:type="dxa"/>
            <w:tcMar>
              <w:top w:w="20" w:type="dxa"/>
              <w:left w:w="20" w:type="dxa"/>
              <w:bottom w:w="20" w:type="dxa"/>
              <w:right w:w="20" w:type="dxa"/>
            </w:tcMar>
            <w:vAlign w:val="center"/>
            <w:hideMark/>
          </w:tcPr>
          <w:p w14:paraId="73BE388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38A8906" w14:textId="77777777" w:rsidR="00F21E51" w:rsidRPr="005E2BA0" w:rsidRDefault="00F21E51" w:rsidP="00D33D07">
            <w:pPr>
              <w:pStyle w:val="movimento"/>
              <w:rPr>
                <w:color w:val="002060"/>
              </w:rPr>
            </w:pPr>
            <w:r w:rsidRPr="005E2BA0">
              <w:rPr>
                <w:color w:val="002060"/>
              </w:rPr>
              <w:t>BARTOLUCCI FABIO</w:t>
            </w:r>
          </w:p>
        </w:tc>
        <w:tc>
          <w:tcPr>
            <w:tcW w:w="2200" w:type="dxa"/>
            <w:tcMar>
              <w:top w:w="20" w:type="dxa"/>
              <w:left w:w="20" w:type="dxa"/>
              <w:bottom w:w="20" w:type="dxa"/>
              <w:right w:w="20" w:type="dxa"/>
            </w:tcMar>
            <w:vAlign w:val="center"/>
            <w:hideMark/>
          </w:tcPr>
          <w:p w14:paraId="54B79534" w14:textId="77777777" w:rsidR="00F21E51" w:rsidRPr="005E2BA0" w:rsidRDefault="00F21E51" w:rsidP="00D33D07">
            <w:pPr>
              <w:pStyle w:val="movimento2"/>
              <w:rPr>
                <w:color w:val="002060"/>
              </w:rPr>
            </w:pPr>
            <w:r w:rsidRPr="005E2BA0">
              <w:rPr>
                <w:color w:val="002060"/>
              </w:rPr>
              <w:t xml:space="preserve">(LUCREZIA CALCIO A 5) </w:t>
            </w:r>
          </w:p>
        </w:tc>
      </w:tr>
    </w:tbl>
    <w:p w14:paraId="3A45072F"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5D088E6" w14:textId="77777777" w:rsidTr="00D33D07">
        <w:tc>
          <w:tcPr>
            <w:tcW w:w="2200" w:type="dxa"/>
            <w:tcMar>
              <w:top w:w="20" w:type="dxa"/>
              <w:left w:w="20" w:type="dxa"/>
              <w:bottom w:w="20" w:type="dxa"/>
              <w:right w:w="20" w:type="dxa"/>
            </w:tcMar>
            <w:vAlign w:val="center"/>
            <w:hideMark/>
          </w:tcPr>
          <w:p w14:paraId="05316880" w14:textId="77777777" w:rsidR="00F21E51" w:rsidRPr="005E2BA0" w:rsidRDefault="00F21E51" w:rsidP="00D33D07">
            <w:pPr>
              <w:pStyle w:val="movimento"/>
              <w:rPr>
                <w:color w:val="002060"/>
              </w:rPr>
            </w:pPr>
            <w:r w:rsidRPr="005E2BA0">
              <w:rPr>
                <w:color w:val="002060"/>
              </w:rPr>
              <w:t>SANTILLI ALESSIO</w:t>
            </w:r>
          </w:p>
        </w:tc>
        <w:tc>
          <w:tcPr>
            <w:tcW w:w="2200" w:type="dxa"/>
            <w:tcMar>
              <w:top w:w="20" w:type="dxa"/>
              <w:left w:w="20" w:type="dxa"/>
              <w:bottom w:w="20" w:type="dxa"/>
              <w:right w:w="20" w:type="dxa"/>
            </w:tcMar>
            <w:vAlign w:val="center"/>
            <w:hideMark/>
          </w:tcPr>
          <w:p w14:paraId="5382A27B" w14:textId="77777777" w:rsidR="00F21E51" w:rsidRPr="005E2BA0" w:rsidRDefault="00F21E51" w:rsidP="00D33D07">
            <w:pPr>
              <w:pStyle w:val="movimento2"/>
              <w:rPr>
                <w:color w:val="002060"/>
              </w:rPr>
            </w:pPr>
            <w:r w:rsidRPr="005E2BA0">
              <w:rPr>
                <w:color w:val="002060"/>
              </w:rPr>
              <w:t xml:space="preserve">(FERMANA FUTSAL 2022) </w:t>
            </w:r>
          </w:p>
        </w:tc>
        <w:tc>
          <w:tcPr>
            <w:tcW w:w="800" w:type="dxa"/>
            <w:tcMar>
              <w:top w:w="20" w:type="dxa"/>
              <w:left w:w="20" w:type="dxa"/>
              <w:bottom w:w="20" w:type="dxa"/>
              <w:right w:w="20" w:type="dxa"/>
            </w:tcMar>
            <w:vAlign w:val="center"/>
            <w:hideMark/>
          </w:tcPr>
          <w:p w14:paraId="55A03A6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EEE371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3C48936" w14:textId="77777777" w:rsidR="00F21E51" w:rsidRPr="005E2BA0" w:rsidRDefault="00F21E51" w:rsidP="00D33D07">
            <w:pPr>
              <w:pStyle w:val="movimento2"/>
              <w:rPr>
                <w:color w:val="002060"/>
              </w:rPr>
            </w:pPr>
            <w:r w:rsidRPr="005E2BA0">
              <w:rPr>
                <w:color w:val="002060"/>
              </w:rPr>
              <w:t> </w:t>
            </w:r>
          </w:p>
        </w:tc>
      </w:tr>
    </w:tbl>
    <w:p w14:paraId="5C20C6CE" w14:textId="77777777" w:rsidR="00F21E51" w:rsidRPr="005E2BA0" w:rsidRDefault="00F21E51" w:rsidP="00F21E51">
      <w:pPr>
        <w:pStyle w:val="titolo30"/>
        <w:rPr>
          <w:rFonts w:eastAsiaTheme="minorEastAsia"/>
          <w:color w:val="002060"/>
        </w:rPr>
      </w:pPr>
      <w:r w:rsidRPr="005E2BA0">
        <w:rPr>
          <w:color w:val="002060"/>
        </w:rPr>
        <w:t xml:space="preserve">CALCIATORI ESPULSI </w:t>
      </w:r>
    </w:p>
    <w:p w14:paraId="7077B25C" w14:textId="77777777" w:rsidR="00F21E51" w:rsidRPr="005E2BA0" w:rsidRDefault="00F21E51" w:rsidP="00F21E51">
      <w:pPr>
        <w:pStyle w:val="titolo20"/>
        <w:rPr>
          <w:color w:val="002060"/>
        </w:rPr>
      </w:pPr>
      <w:r w:rsidRPr="005E2BA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0B6BCFA" w14:textId="77777777" w:rsidTr="00D33D07">
        <w:tc>
          <w:tcPr>
            <w:tcW w:w="2200" w:type="dxa"/>
            <w:tcMar>
              <w:top w:w="20" w:type="dxa"/>
              <w:left w:w="20" w:type="dxa"/>
              <w:bottom w:w="20" w:type="dxa"/>
              <w:right w:w="20" w:type="dxa"/>
            </w:tcMar>
            <w:vAlign w:val="center"/>
            <w:hideMark/>
          </w:tcPr>
          <w:p w14:paraId="3B027858" w14:textId="77777777" w:rsidR="00F21E51" w:rsidRPr="005E2BA0" w:rsidRDefault="00F21E51" w:rsidP="00D33D07">
            <w:pPr>
              <w:pStyle w:val="movimento"/>
              <w:rPr>
                <w:color w:val="002060"/>
              </w:rPr>
            </w:pPr>
            <w:r w:rsidRPr="005E2BA0">
              <w:rPr>
                <w:color w:val="002060"/>
              </w:rPr>
              <w:t>FIRMANI LEONARDO</w:t>
            </w:r>
          </w:p>
        </w:tc>
        <w:tc>
          <w:tcPr>
            <w:tcW w:w="2200" w:type="dxa"/>
            <w:tcMar>
              <w:top w:w="20" w:type="dxa"/>
              <w:left w:w="20" w:type="dxa"/>
              <w:bottom w:w="20" w:type="dxa"/>
              <w:right w:w="20" w:type="dxa"/>
            </w:tcMar>
            <w:vAlign w:val="center"/>
            <w:hideMark/>
          </w:tcPr>
          <w:p w14:paraId="68CFAACC" w14:textId="77777777" w:rsidR="00F21E51" w:rsidRPr="005E2BA0" w:rsidRDefault="00F21E51" w:rsidP="00D33D07">
            <w:pPr>
              <w:pStyle w:val="movimento2"/>
              <w:rPr>
                <w:color w:val="002060"/>
              </w:rPr>
            </w:pPr>
            <w:r w:rsidRPr="005E2BA0">
              <w:rPr>
                <w:color w:val="002060"/>
              </w:rPr>
              <w:t xml:space="preserve">(REAL ANCARIA) </w:t>
            </w:r>
          </w:p>
        </w:tc>
        <w:tc>
          <w:tcPr>
            <w:tcW w:w="800" w:type="dxa"/>
            <w:tcMar>
              <w:top w:w="20" w:type="dxa"/>
              <w:left w:w="20" w:type="dxa"/>
              <w:bottom w:w="20" w:type="dxa"/>
              <w:right w:w="20" w:type="dxa"/>
            </w:tcMar>
            <w:vAlign w:val="center"/>
            <w:hideMark/>
          </w:tcPr>
          <w:p w14:paraId="01D8445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0C30E47"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607B4FA" w14:textId="77777777" w:rsidR="00F21E51" w:rsidRPr="005E2BA0" w:rsidRDefault="00F21E51" w:rsidP="00D33D07">
            <w:pPr>
              <w:pStyle w:val="movimento2"/>
              <w:rPr>
                <w:color w:val="002060"/>
              </w:rPr>
            </w:pPr>
            <w:r w:rsidRPr="005E2BA0">
              <w:rPr>
                <w:color w:val="002060"/>
              </w:rPr>
              <w:t> </w:t>
            </w:r>
          </w:p>
        </w:tc>
      </w:tr>
    </w:tbl>
    <w:p w14:paraId="5D7C9AB6" w14:textId="77777777" w:rsidR="00F21E51" w:rsidRPr="005E2BA0" w:rsidRDefault="00F21E51" w:rsidP="00F21E51">
      <w:pPr>
        <w:pStyle w:val="titolo20"/>
        <w:rPr>
          <w:rFonts w:eastAsiaTheme="minorEastAsia"/>
          <w:color w:val="002060"/>
        </w:rPr>
      </w:pPr>
      <w:r w:rsidRPr="005E2BA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BF920BC" w14:textId="77777777" w:rsidTr="00D33D07">
        <w:tc>
          <w:tcPr>
            <w:tcW w:w="2200" w:type="dxa"/>
            <w:tcMar>
              <w:top w:w="20" w:type="dxa"/>
              <w:left w:w="20" w:type="dxa"/>
              <w:bottom w:w="20" w:type="dxa"/>
              <w:right w:w="20" w:type="dxa"/>
            </w:tcMar>
            <w:vAlign w:val="center"/>
            <w:hideMark/>
          </w:tcPr>
          <w:p w14:paraId="1048146F" w14:textId="77777777" w:rsidR="00F21E51" w:rsidRPr="005E2BA0" w:rsidRDefault="00F21E51" w:rsidP="00D33D07">
            <w:pPr>
              <w:pStyle w:val="movimento"/>
              <w:rPr>
                <w:color w:val="002060"/>
              </w:rPr>
            </w:pPr>
            <w:r w:rsidRPr="005E2BA0">
              <w:rPr>
                <w:color w:val="002060"/>
              </w:rPr>
              <w:t>CONTI DANIELE</w:t>
            </w:r>
          </w:p>
        </w:tc>
        <w:tc>
          <w:tcPr>
            <w:tcW w:w="2200" w:type="dxa"/>
            <w:tcMar>
              <w:top w:w="20" w:type="dxa"/>
              <w:left w:w="20" w:type="dxa"/>
              <w:bottom w:w="20" w:type="dxa"/>
              <w:right w:w="20" w:type="dxa"/>
            </w:tcMar>
            <w:vAlign w:val="center"/>
            <w:hideMark/>
          </w:tcPr>
          <w:p w14:paraId="38449169" w14:textId="77777777" w:rsidR="00F21E51" w:rsidRPr="005E2BA0" w:rsidRDefault="00F21E51" w:rsidP="00D33D07">
            <w:pPr>
              <w:pStyle w:val="movimento2"/>
              <w:rPr>
                <w:color w:val="002060"/>
              </w:rPr>
            </w:pPr>
            <w:r w:rsidRPr="005E2BA0">
              <w:rPr>
                <w:color w:val="002060"/>
              </w:rPr>
              <w:t xml:space="preserve">(POLISPORTIVA UROBORO) </w:t>
            </w:r>
          </w:p>
        </w:tc>
        <w:tc>
          <w:tcPr>
            <w:tcW w:w="800" w:type="dxa"/>
            <w:tcMar>
              <w:top w:w="20" w:type="dxa"/>
              <w:left w:w="20" w:type="dxa"/>
              <w:bottom w:w="20" w:type="dxa"/>
              <w:right w:w="20" w:type="dxa"/>
            </w:tcMar>
            <w:vAlign w:val="center"/>
            <w:hideMark/>
          </w:tcPr>
          <w:p w14:paraId="398B2DA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B62541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6404DE4" w14:textId="77777777" w:rsidR="00F21E51" w:rsidRPr="005E2BA0" w:rsidRDefault="00F21E51" w:rsidP="00D33D07">
            <w:pPr>
              <w:pStyle w:val="movimento2"/>
              <w:rPr>
                <w:color w:val="002060"/>
              </w:rPr>
            </w:pPr>
            <w:r w:rsidRPr="005E2BA0">
              <w:rPr>
                <w:color w:val="002060"/>
              </w:rPr>
              <w:t> </w:t>
            </w:r>
          </w:p>
        </w:tc>
      </w:tr>
    </w:tbl>
    <w:p w14:paraId="3F699E58"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51EC6BD6"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6015B46" w14:textId="77777777" w:rsidTr="00D33D07">
        <w:tc>
          <w:tcPr>
            <w:tcW w:w="2200" w:type="dxa"/>
            <w:tcMar>
              <w:top w:w="20" w:type="dxa"/>
              <w:left w:w="20" w:type="dxa"/>
              <w:bottom w:w="20" w:type="dxa"/>
              <w:right w:w="20" w:type="dxa"/>
            </w:tcMar>
            <w:vAlign w:val="center"/>
            <w:hideMark/>
          </w:tcPr>
          <w:p w14:paraId="75F1D0B9" w14:textId="77777777" w:rsidR="00F21E51" w:rsidRPr="005E2BA0" w:rsidRDefault="00F21E51" w:rsidP="00D33D07">
            <w:pPr>
              <w:pStyle w:val="movimento"/>
              <w:rPr>
                <w:color w:val="002060"/>
              </w:rPr>
            </w:pPr>
            <w:r w:rsidRPr="005E2BA0">
              <w:rPr>
                <w:color w:val="002060"/>
              </w:rPr>
              <w:t>DI GIROLAMO LORENZO</w:t>
            </w:r>
          </w:p>
        </w:tc>
        <w:tc>
          <w:tcPr>
            <w:tcW w:w="2200" w:type="dxa"/>
            <w:tcMar>
              <w:top w:w="20" w:type="dxa"/>
              <w:left w:w="20" w:type="dxa"/>
              <w:bottom w:w="20" w:type="dxa"/>
              <w:right w:w="20" w:type="dxa"/>
            </w:tcMar>
            <w:vAlign w:val="center"/>
            <w:hideMark/>
          </w:tcPr>
          <w:p w14:paraId="58E13D32" w14:textId="77777777" w:rsidR="00F21E51" w:rsidRPr="005E2BA0" w:rsidRDefault="00F21E51" w:rsidP="00D33D07">
            <w:pPr>
              <w:pStyle w:val="movimento2"/>
              <w:rPr>
                <w:color w:val="002060"/>
              </w:rPr>
            </w:pPr>
            <w:r w:rsidRPr="005E2BA0">
              <w:rPr>
                <w:color w:val="002060"/>
              </w:rPr>
              <w:t xml:space="preserve">(CSI STELLA A.S.D.) </w:t>
            </w:r>
          </w:p>
        </w:tc>
        <w:tc>
          <w:tcPr>
            <w:tcW w:w="800" w:type="dxa"/>
            <w:tcMar>
              <w:top w:w="20" w:type="dxa"/>
              <w:left w:w="20" w:type="dxa"/>
              <w:bottom w:w="20" w:type="dxa"/>
              <w:right w:w="20" w:type="dxa"/>
            </w:tcMar>
            <w:vAlign w:val="center"/>
            <w:hideMark/>
          </w:tcPr>
          <w:p w14:paraId="53F587E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D6B492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7E1A199" w14:textId="77777777" w:rsidR="00F21E51" w:rsidRPr="005E2BA0" w:rsidRDefault="00F21E51" w:rsidP="00D33D07">
            <w:pPr>
              <w:pStyle w:val="movimento2"/>
              <w:rPr>
                <w:color w:val="002060"/>
              </w:rPr>
            </w:pPr>
            <w:r w:rsidRPr="005E2BA0">
              <w:rPr>
                <w:color w:val="002060"/>
              </w:rPr>
              <w:t> </w:t>
            </w:r>
          </w:p>
        </w:tc>
      </w:tr>
    </w:tbl>
    <w:p w14:paraId="0D176D77" w14:textId="77777777" w:rsidR="00F21E51" w:rsidRPr="005E2BA0" w:rsidRDefault="00F21E51" w:rsidP="00F21E51">
      <w:pPr>
        <w:pStyle w:val="titolo20"/>
        <w:rPr>
          <w:rFonts w:eastAsiaTheme="minorEastAsia"/>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BD523D0" w14:textId="77777777" w:rsidTr="00D33D07">
        <w:tc>
          <w:tcPr>
            <w:tcW w:w="2200" w:type="dxa"/>
            <w:tcMar>
              <w:top w:w="20" w:type="dxa"/>
              <w:left w:w="20" w:type="dxa"/>
              <w:bottom w:w="20" w:type="dxa"/>
              <w:right w:w="20" w:type="dxa"/>
            </w:tcMar>
            <w:vAlign w:val="center"/>
            <w:hideMark/>
          </w:tcPr>
          <w:p w14:paraId="56CF2A52" w14:textId="77777777" w:rsidR="00F21E51" w:rsidRPr="005E2BA0" w:rsidRDefault="00F21E51" w:rsidP="00D33D07">
            <w:pPr>
              <w:pStyle w:val="movimento"/>
              <w:rPr>
                <w:color w:val="002060"/>
              </w:rPr>
            </w:pPr>
            <w:r w:rsidRPr="005E2BA0">
              <w:rPr>
                <w:color w:val="002060"/>
              </w:rPr>
              <w:t>CAPRIOTTI FABIO</w:t>
            </w:r>
          </w:p>
        </w:tc>
        <w:tc>
          <w:tcPr>
            <w:tcW w:w="2200" w:type="dxa"/>
            <w:tcMar>
              <w:top w:w="20" w:type="dxa"/>
              <w:left w:w="20" w:type="dxa"/>
              <w:bottom w:w="20" w:type="dxa"/>
              <w:right w:w="20" w:type="dxa"/>
            </w:tcMar>
            <w:vAlign w:val="center"/>
            <w:hideMark/>
          </w:tcPr>
          <w:p w14:paraId="64977F8D" w14:textId="77777777" w:rsidR="00F21E51" w:rsidRPr="005E2BA0" w:rsidRDefault="00F21E51" w:rsidP="00D33D07">
            <w:pPr>
              <w:pStyle w:val="movimento2"/>
              <w:rPr>
                <w:color w:val="002060"/>
              </w:rPr>
            </w:pPr>
            <w:r w:rsidRPr="005E2BA0">
              <w:rPr>
                <w:color w:val="002060"/>
              </w:rPr>
              <w:t xml:space="preserve">(CSI STELLA A.S.D.) </w:t>
            </w:r>
          </w:p>
        </w:tc>
        <w:tc>
          <w:tcPr>
            <w:tcW w:w="800" w:type="dxa"/>
            <w:tcMar>
              <w:top w:w="20" w:type="dxa"/>
              <w:left w:w="20" w:type="dxa"/>
              <w:bottom w:w="20" w:type="dxa"/>
              <w:right w:w="20" w:type="dxa"/>
            </w:tcMar>
            <w:vAlign w:val="center"/>
            <w:hideMark/>
          </w:tcPr>
          <w:p w14:paraId="2305366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A055375" w14:textId="77777777" w:rsidR="00F21E51" w:rsidRPr="005E2BA0" w:rsidRDefault="00F21E51" w:rsidP="00D33D07">
            <w:pPr>
              <w:pStyle w:val="movimento"/>
              <w:rPr>
                <w:color w:val="002060"/>
              </w:rPr>
            </w:pPr>
            <w:r w:rsidRPr="005E2BA0">
              <w:rPr>
                <w:color w:val="002060"/>
              </w:rPr>
              <w:t>SARAGA ANDREA</w:t>
            </w:r>
          </w:p>
        </w:tc>
        <w:tc>
          <w:tcPr>
            <w:tcW w:w="2200" w:type="dxa"/>
            <w:tcMar>
              <w:top w:w="20" w:type="dxa"/>
              <w:left w:w="20" w:type="dxa"/>
              <w:bottom w:w="20" w:type="dxa"/>
              <w:right w:w="20" w:type="dxa"/>
            </w:tcMar>
            <w:vAlign w:val="center"/>
            <w:hideMark/>
          </w:tcPr>
          <w:p w14:paraId="595F65E7" w14:textId="77777777" w:rsidR="00F21E51" w:rsidRPr="005E2BA0" w:rsidRDefault="00F21E51" w:rsidP="00D33D07">
            <w:pPr>
              <w:pStyle w:val="movimento2"/>
              <w:rPr>
                <w:color w:val="002060"/>
              </w:rPr>
            </w:pPr>
            <w:r w:rsidRPr="005E2BA0">
              <w:rPr>
                <w:color w:val="002060"/>
              </w:rPr>
              <w:t xml:space="preserve">(LUCREZIA CALCIO A 5) </w:t>
            </w:r>
          </w:p>
        </w:tc>
      </w:tr>
      <w:tr w:rsidR="00F21E51" w:rsidRPr="005E2BA0" w14:paraId="2FC4D317" w14:textId="77777777" w:rsidTr="00D33D07">
        <w:tc>
          <w:tcPr>
            <w:tcW w:w="2200" w:type="dxa"/>
            <w:tcMar>
              <w:top w:w="20" w:type="dxa"/>
              <w:left w:w="20" w:type="dxa"/>
              <w:bottom w:w="20" w:type="dxa"/>
              <w:right w:w="20" w:type="dxa"/>
            </w:tcMar>
            <w:vAlign w:val="center"/>
            <w:hideMark/>
          </w:tcPr>
          <w:p w14:paraId="7ACBB4AE" w14:textId="77777777" w:rsidR="00F21E51" w:rsidRPr="005E2BA0" w:rsidRDefault="00F21E51" w:rsidP="00D33D07">
            <w:pPr>
              <w:pStyle w:val="movimento"/>
              <w:rPr>
                <w:color w:val="002060"/>
              </w:rPr>
            </w:pPr>
            <w:r w:rsidRPr="005E2BA0">
              <w:rPr>
                <w:color w:val="002060"/>
              </w:rPr>
              <w:t>PAOLUCCI DANIELE</w:t>
            </w:r>
          </w:p>
        </w:tc>
        <w:tc>
          <w:tcPr>
            <w:tcW w:w="2200" w:type="dxa"/>
            <w:tcMar>
              <w:top w:w="20" w:type="dxa"/>
              <w:left w:w="20" w:type="dxa"/>
              <w:bottom w:w="20" w:type="dxa"/>
              <w:right w:w="20" w:type="dxa"/>
            </w:tcMar>
            <w:vAlign w:val="center"/>
            <w:hideMark/>
          </w:tcPr>
          <w:p w14:paraId="73DF7A68" w14:textId="77777777" w:rsidR="00F21E51" w:rsidRPr="005E2BA0" w:rsidRDefault="00F21E51" w:rsidP="00D33D07">
            <w:pPr>
              <w:pStyle w:val="movimento2"/>
              <w:rPr>
                <w:color w:val="002060"/>
              </w:rPr>
            </w:pPr>
            <w:r w:rsidRPr="005E2BA0">
              <w:rPr>
                <w:color w:val="002060"/>
              </w:rPr>
              <w:t xml:space="preserve">(SAMBENEDETTESE CALCIO A 5) </w:t>
            </w:r>
          </w:p>
        </w:tc>
        <w:tc>
          <w:tcPr>
            <w:tcW w:w="800" w:type="dxa"/>
            <w:tcMar>
              <w:top w:w="20" w:type="dxa"/>
              <w:left w:w="20" w:type="dxa"/>
              <w:bottom w:w="20" w:type="dxa"/>
              <w:right w:w="20" w:type="dxa"/>
            </w:tcMar>
            <w:vAlign w:val="center"/>
            <w:hideMark/>
          </w:tcPr>
          <w:p w14:paraId="5F67EA1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08BFCA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569328C" w14:textId="77777777" w:rsidR="00F21E51" w:rsidRPr="005E2BA0" w:rsidRDefault="00F21E51" w:rsidP="00D33D07">
            <w:pPr>
              <w:pStyle w:val="movimento2"/>
              <w:rPr>
                <w:color w:val="002060"/>
              </w:rPr>
            </w:pPr>
            <w:r w:rsidRPr="005E2BA0">
              <w:rPr>
                <w:color w:val="002060"/>
              </w:rPr>
              <w:t> </w:t>
            </w:r>
          </w:p>
        </w:tc>
      </w:tr>
    </w:tbl>
    <w:p w14:paraId="2CE2F5F8" w14:textId="77777777" w:rsidR="00F21E51" w:rsidRPr="005E2BA0" w:rsidRDefault="00F21E51" w:rsidP="00F21E51">
      <w:pPr>
        <w:pStyle w:val="titolo20"/>
        <w:rPr>
          <w:rFonts w:eastAsiaTheme="minorEastAsia"/>
          <w:color w:val="002060"/>
        </w:rPr>
      </w:pPr>
      <w:r w:rsidRPr="005E2BA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CD597BC" w14:textId="77777777" w:rsidTr="00D33D07">
        <w:tc>
          <w:tcPr>
            <w:tcW w:w="2200" w:type="dxa"/>
            <w:tcMar>
              <w:top w:w="20" w:type="dxa"/>
              <w:left w:w="20" w:type="dxa"/>
              <w:bottom w:w="20" w:type="dxa"/>
              <w:right w:w="20" w:type="dxa"/>
            </w:tcMar>
            <w:vAlign w:val="center"/>
            <w:hideMark/>
          </w:tcPr>
          <w:p w14:paraId="1A02F20E" w14:textId="77777777" w:rsidR="00F21E51" w:rsidRPr="005E2BA0" w:rsidRDefault="00F21E51" w:rsidP="00D33D07">
            <w:pPr>
              <w:pStyle w:val="movimento"/>
              <w:rPr>
                <w:color w:val="002060"/>
              </w:rPr>
            </w:pPr>
            <w:r w:rsidRPr="005E2BA0">
              <w:rPr>
                <w:color w:val="002060"/>
              </w:rPr>
              <w:t>GIAMMARIA LUIGI</w:t>
            </w:r>
          </w:p>
        </w:tc>
        <w:tc>
          <w:tcPr>
            <w:tcW w:w="2200" w:type="dxa"/>
            <w:tcMar>
              <w:top w:w="20" w:type="dxa"/>
              <w:left w:w="20" w:type="dxa"/>
              <w:bottom w:w="20" w:type="dxa"/>
              <w:right w:w="20" w:type="dxa"/>
            </w:tcMar>
            <w:vAlign w:val="center"/>
            <w:hideMark/>
          </w:tcPr>
          <w:p w14:paraId="7E0CB715" w14:textId="77777777" w:rsidR="00F21E51" w:rsidRPr="005E2BA0" w:rsidRDefault="00F21E51" w:rsidP="00D33D07">
            <w:pPr>
              <w:pStyle w:val="movimento2"/>
              <w:rPr>
                <w:color w:val="002060"/>
              </w:rPr>
            </w:pPr>
            <w:r w:rsidRPr="005E2BA0">
              <w:rPr>
                <w:color w:val="002060"/>
              </w:rPr>
              <w:t xml:space="preserve">(ACLI AUDAX MONTECOSARO C5) </w:t>
            </w:r>
          </w:p>
        </w:tc>
        <w:tc>
          <w:tcPr>
            <w:tcW w:w="800" w:type="dxa"/>
            <w:tcMar>
              <w:top w:w="20" w:type="dxa"/>
              <w:left w:w="20" w:type="dxa"/>
              <w:bottom w:w="20" w:type="dxa"/>
              <w:right w:w="20" w:type="dxa"/>
            </w:tcMar>
            <w:vAlign w:val="center"/>
            <w:hideMark/>
          </w:tcPr>
          <w:p w14:paraId="48D8A31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9F5193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AD65DB5" w14:textId="77777777" w:rsidR="00F21E51" w:rsidRPr="005E2BA0" w:rsidRDefault="00F21E51" w:rsidP="00D33D07">
            <w:pPr>
              <w:pStyle w:val="movimento2"/>
              <w:rPr>
                <w:color w:val="002060"/>
              </w:rPr>
            </w:pPr>
            <w:r w:rsidRPr="005E2BA0">
              <w:rPr>
                <w:color w:val="002060"/>
              </w:rPr>
              <w:t> </w:t>
            </w:r>
          </w:p>
        </w:tc>
      </w:tr>
    </w:tbl>
    <w:p w14:paraId="092ADCDE" w14:textId="77777777" w:rsidR="00F21E51" w:rsidRPr="005E2BA0" w:rsidRDefault="00F21E51" w:rsidP="00F21E51">
      <w:pPr>
        <w:pStyle w:val="titolo20"/>
        <w:rPr>
          <w:rFonts w:eastAsiaTheme="minorEastAsia"/>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B856B99" w14:textId="77777777" w:rsidTr="00D33D07">
        <w:tc>
          <w:tcPr>
            <w:tcW w:w="2200" w:type="dxa"/>
            <w:tcMar>
              <w:top w:w="20" w:type="dxa"/>
              <w:left w:w="20" w:type="dxa"/>
              <w:bottom w:w="20" w:type="dxa"/>
              <w:right w:w="20" w:type="dxa"/>
            </w:tcMar>
            <w:vAlign w:val="center"/>
            <w:hideMark/>
          </w:tcPr>
          <w:p w14:paraId="4C67F4C2" w14:textId="77777777" w:rsidR="00F21E51" w:rsidRPr="005E2BA0" w:rsidRDefault="00F21E51" w:rsidP="00D33D07">
            <w:pPr>
              <w:pStyle w:val="movimento"/>
              <w:rPr>
                <w:color w:val="002060"/>
              </w:rPr>
            </w:pPr>
            <w:r w:rsidRPr="005E2BA0">
              <w:rPr>
                <w:color w:val="002060"/>
              </w:rPr>
              <w:t>DI TOMMASO GIOVANNI</w:t>
            </w:r>
          </w:p>
        </w:tc>
        <w:tc>
          <w:tcPr>
            <w:tcW w:w="2200" w:type="dxa"/>
            <w:tcMar>
              <w:top w:w="20" w:type="dxa"/>
              <w:left w:w="20" w:type="dxa"/>
              <w:bottom w:w="20" w:type="dxa"/>
              <w:right w:w="20" w:type="dxa"/>
            </w:tcMar>
            <w:vAlign w:val="center"/>
            <w:hideMark/>
          </w:tcPr>
          <w:p w14:paraId="4B259496" w14:textId="77777777" w:rsidR="00F21E51" w:rsidRPr="005E2BA0" w:rsidRDefault="00F21E51" w:rsidP="00D33D07">
            <w:pPr>
              <w:pStyle w:val="movimento2"/>
              <w:rPr>
                <w:color w:val="002060"/>
              </w:rPr>
            </w:pPr>
            <w:r w:rsidRPr="005E2BA0">
              <w:rPr>
                <w:color w:val="002060"/>
              </w:rPr>
              <w:t xml:space="preserve">(AMICI DEL CENTROSOCIO SP.) </w:t>
            </w:r>
          </w:p>
        </w:tc>
        <w:tc>
          <w:tcPr>
            <w:tcW w:w="800" w:type="dxa"/>
            <w:tcMar>
              <w:top w:w="20" w:type="dxa"/>
              <w:left w:w="20" w:type="dxa"/>
              <w:bottom w:w="20" w:type="dxa"/>
              <w:right w:w="20" w:type="dxa"/>
            </w:tcMar>
            <w:vAlign w:val="center"/>
            <w:hideMark/>
          </w:tcPr>
          <w:p w14:paraId="7BC21DB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0FB3D3D" w14:textId="77777777" w:rsidR="00F21E51" w:rsidRPr="005E2BA0" w:rsidRDefault="00F21E51" w:rsidP="00D33D07">
            <w:pPr>
              <w:pStyle w:val="movimento"/>
              <w:rPr>
                <w:color w:val="002060"/>
              </w:rPr>
            </w:pPr>
            <w:r w:rsidRPr="005E2BA0">
              <w:rPr>
                <w:color w:val="002060"/>
              </w:rPr>
              <w:t>PACETTI DANIEL</w:t>
            </w:r>
          </w:p>
        </w:tc>
        <w:tc>
          <w:tcPr>
            <w:tcW w:w="2200" w:type="dxa"/>
            <w:tcMar>
              <w:top w:w="20" w:type="dxa"/>
              <w:left w:w="20" w:type="dxa"/>
              <w:bottom w:w="20" w:type="dxa"/>
              <w:right w:w="20" w:type="dxa"/>
            </w:tcMar>
            <w:vAlign w:val="center"/>
            <w:hideMark/>
          </w:tcPr>
          <w:p w14:paraId="216930E4" w14:textId="77777777" w:rsidR="00F21E51" w:rsidRPr="005E2BA0" w:rsidRDefault="00F21E51" w:rsidP="00D33D07">
            <w:pPr>
              <w:pStyle w:val="movimento2"/>
              <w:rPr>
                <w:color w:val="002060"/>
              </w:rPr>
            </w:pPr>
            <w:r w:rsidRPr="005E2BA0">
              <w:rPr>
                <w:color w:val="002060"/>
              </w:rPr>
              <w:t xml:space="preserve">(AURORA TREIA) </w:t>
            </w:r>
          </w:p>
        </w:tc>
      </w:tr>
      <w:tr w:rsidR="00F21E51" w:rsidRPr="005E2BA0" w14:paraId="2CF4FF9D" w14:textId="77777777" w:rsidTr="00D33D07">
        <w:tc>
          <w:tcPr>
            <w:tcW w:w="2200" w:type="dxa"/>
            <w:tcMar>
              <w:top w:w="20" w:type="dxa"/>
              <w:left w:w="20" w:type="dxa"/>
              <w:bottom w:w="20" w:type="dxa"/>
              <w:right w:w="20" w:type="dxa"/>
            </w:tcMar>
            <w:vAlign w:val="center"/>
            <w:hideMark/>
          </w:tcPr>
          <w:p w14:paraId="287DC571" w14:textId="77777777" w:rsidR="00F21E51" w:rsidRPr="005E2BA0" w:rsidRDefault="00F21E51" w:rsidP="00D33D07">
            <w:pPr>
              <w:pStyle w:val="movimento"/>
              <w:rPr>
                <w:color w:val="002060"/>
              </w:rPr>
            </w:pPr>
            <w:r w:rsidRPr="005E2BA0">
              <w:rPr>
                <w:color w:val="002060"/>
              </w:rPr>
              <w:t>LIUZZI MATTEO</w:t>
            </w:r>
          </w:p>
        </w:tc>
        <w:tc>
          <w:tcPr>
            <w:tcW w:w="2200" w:type="dxa"/>
            <w:tcMar>
              <w:top w:w="20" w:type="dxa"/>
              <w:left w:w="20" w:type="dxa"/>
              <w:bottom w:w="20" w:type="dxa"/>
              <w:right w:w="20" w:type="dxa"/>
            </w:tcMar>
            <w:vAlign w:val="center"/>
            <w:hideMark/>
          </w:tcPr>
          <w:p w14:paraId="7C0C595D" w14:textId="77777777" w:rsidR="00F21E51" w:rsidRPr="005E2BA0" w:rsidRDefault="00F21E51" w:rsidP="00D33D07">
            <w:pPr>
              <w:pStyle w:val="movimento2"/>
              <w:rPr>
                <w:color w:val="002060"/>
              </w:rPr>
            </w:pPr>
            <w:r w:rsidRPr="005E2BA0">
              <w:rPr>
                <w:color w:val="002060"/>
              </w:rPr>
              <w:t xml:space="preserve">(FUTSAL CAMPIGLIONE) </w:t>
            </w:r>
          </w:p>
        </w:tc>
        <w:tc>
          <w:tcPr>
            <w:tcW w:w="800" w:type="dxa"/>
            <w:tcMar>
              <w:top w:w="20" w:type="dxa"/>
              <w:left w:w="20" w:type="dxa"/>
              <w:bottom w:w="20" w:type="dxa"/>
              <w:right w:w="20" w:type="dxa"/>
            </w:tcMar>
            <w:vAlign w:val="center"/>
            <w:hideMark/>
          </w:tcPr>
          <w:p w14:paraId="00CD326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B138FBA" w14:textId="77777777" w:rsidR="00F21E51" w:rsidRPr="005E2BA0" w:rsidRDefault="00F21E51" w:rsidP="00D33D07">
            <w:pPr>
              <w:pStyle w:val="movimento"/>
              <w:rPr>
                <w:color w:val="002060"/>
              </w:rPr>
            </w:pPr>
            <w:r w:rsidRPr="005E2BA0">
              <w:rPr>
                <w:color w:val="002060"/>
              </w:rPr>
              <w:t>BONSERVIZI NICOLA</w:t>
            </w:r>
          </w:p>
        </w:tc>
        <w:tc>
          <w:tcPr>
            <w:tcW w:w="2200" w:type="dxa"/>
            <w:tcMar>
              <w:top w:w="20" w:type="dxa"/>
              <w:left w:w="20" w:type="dxa"/>
              <w:bottom w:w="20" w:type="dxa"/>
              <w:right w:w="20" w:type="dxa"/>
            </w:tcMar>
            <w:vAlign w:val="center"/>
            <w:hideMark/>
          </w:tcPr>
          <w:p w14:paraId="187DCB82" w14:textId="77777777" w:rsidR="00F21E51" w:rsidRPr="005E2BA0" w:rsidRDefault="00F21E51" w:rsidP="00D33D07">
            <w:pPr>
              <w:pStyle w:val="movimento2"/>
              <w:rPr>
                <w:color w:val="002060"/>
              </w:rPr>
            </w:pPr>
            <w:r w:rsidRPr="005E2BA0">
              <w:rPr>
                <w:color w:val="002060"/>
              </w:rPr>
              <w:t xml:space="preserve">(POLISPORTIVA VICTORIA) </w:t>
            </w:r>
          </w:p>
        </w:tc>
      </w:tr>
      <w:tr w:rsidR="00F21E51" w:rsidRPr="005E2BA0" w14:paraId="67C3F21C" w14:textId="77777777" w:rsidTr="00D33D07">
        <w:tc>
          <w:tcPr>
            <w:tcW w:w="2200" w:type="dxa"/>
            <w:tcMar>
              <w:top w:w="20" w:type="dxa"/>
              <w:left w:w="20" w:type="dxa"/>
              <w:bottom w:w="20" w:type="dxa"/>
              <w:right w:w="20" w:type="dxa"/>
            </w:tcMar>
            <w:vAlign w:val="center"/>
            <w:hideMark/>
          </w:tcPr>
          <w:p w14:paraId="4DFEE527" w14:textId="77777777" w:rsidR="00F21E51" w:rsidRPr="005E2BA0" w:rsidRDefault="00F21E51" w:rsidP="00D33D07">
            <w:pPr>
              <w:pStyle w:val="movimento"/>
              <w:rPr>
                <w:color w:val="002060"/>
              </w:rPr>
            </w:pPr>
            <w:r w:rsidRPr="005E2BA0">
              <w:rPr>
                <w:color w:val="002060"/>
              </w:rPr>
              <w:t>PICCININI MARTIN</w:t>
            </w:r>
          </w:p>
        </w:tc>
        <w:tc>
          <w:tcPr>
            <w:tcW w:w="2200" w:type="dxa"/>
            <w:tcMar>
              <w:top w:w="20" w:type="dxa"/>
              <w:left w:w="20" w:type="dxa"/>
              <w:bottom w:w="20" w:type="dxa"/>
              <w:right w:w="20" w:type="dxa"/>
            </w:tcMar>
            <w:vAlign w:val="center"/>
            <w:hideMark/>
          </w:tcPr>
          <w:p w14:paraId="46A9EF12" w14:textId="77777777" w:rsidR="00F21E51" w:rsidRPr="005E2BA0" w:rsidRDefault="00F21E51" w:rsidP="00D33D07">
            <w:pPr>
              <w:pStyle w:val="movimento2"/>
              <w:rPr>
                <w:color w:val="002060"/>
              </w:rPr>
            </w:pPr>
            <w:r w:rsidRPr="005E2BA0">
              <w:rPr>
                <w:color w:val="002060"/>
              </w:rPr>
              <w:t xml:space="preserve">(SAMBENEDETTESE CALCIO A 5) </w:t>
            </w:r>
          </w:p>
        </w:tc>
        <w:tc>
          <w:tcPr>
            <w:tcW w:w="800" w:type="dxa"/>
            <w:tcMar>
              <w:top w:w="20" w:type="dxa"/>
              <w:left w:w="20" w:type="dxa"/>
              <w:bottom w:w="20" w:type="dxa"/>
              <w:right w:w="20" w:type="dxa"/>
            </w:tcMar>
            <w:vAlign w:val="center"/>
            <w:hideMark/>
          </w:tcPr>
          <w:p w14:paraId="0045609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096DBD8" w14:textId="77777777" w:rsidR="00F21E51" w:rsidRPr="005E2BA0" w:rsidRDefault="00F21E51" w:rsidP="00D33D07">
            <w:pPr>
              <w:pStyle w:val="movimento"/>
              <w:rPr>
                <w:color w:val="002060"/>
              </w:rPr>
            </w:pPr>
            <w:r w:rsidRPr="005E2BA0">
              <w:rPr>
                <w:color w:val="002060"/>
              </w:rPr>
              <w:t>BROCCHI YURI</w:t>
            </w:r>
          </w:p>
        </w:tc>
        <w:tc>
          <w:tcPr>
            <w:tcW w:w="2200" w:type="dxa"/>
            <w:tcMar>
              <w:top w:w="20" w:type="dxa"/>
              <w:left w:w="20" w:type="dxa"/>
              <w:bottom w:w="20" w:type="dxa"/>
              <w:right w:w="20" w:type="dxa"/>
            </w:tcMar>
            <w:vAlign w:val="center"/>
            <w:hideMark/>
          </w:tcPr>
          <w:p w14:paraId="367CAB49" w14:textId="77777777" w:rsidR="00F21E51" w:rsidRPr="005E2BA0" w:rsidRDefault="00F21E51" w:rsidP="00D33D07">
            <w:pPr>
              <w:pStyle w:val="movimento2"/>
              <w:rPr>
                <w:color w:val="002060"/>
              </w:rPr>
            </w:pPr>
            <w:r w:rsidRPr="005E2BA0">
              <w:rPr>
                <w:color w:val="002060"/>
              </w:rPr>
              <w:t>(</w:t>
            </w:r>
            <w:proofErr w:type="gramStart"/>
            <w:r w:rsidRPr="005E2BA0">
              <w:rPr>
                <w:color w:val="002060"/>
              </w:rPr>
              <w:t>U.MANDOLESI</w:t>
            </w:r>
            <w:proofErr w:type="gramEnd"/>
            <w:r w:rsidRPr="005E2BA0">
              <w:rPr>
                <w:color w:val="002060"/>
              </w:rPr>
              <w:t xml:space="preserve"> CALCIO) </w:t>
            </w:r>
          </w:p>
        </w:tc>
      </w:tr>
    </w:tbl>
    <w:p w14:paraId="632C127B"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95F991A" w14:textId="77777777" w:rsidTr="00D33D07">
        <w:tc>
          <w:tcPr>
            <w:tcW w:w="2200" w:type="dxa"/>
            <w:tcMar>
              <w:top w:w="20" w:type="dxa"/>
              <w:left w:w="20" w:type="dxa"/>
              <w:bottom w:w="20" w:type="dxa"/>
              <w:right w:w="20" w:type="dxa"/>
            </w:tcMar>
            <w:vAlign w:val="center"/>
            <w:hideMark/>
          </w:tcPr>
          <w:p w14:paraId="2CCDF19F" w14:textId="77777777" w:rsidR="00F21E51" w:rsidRPr="005E2BA0" w:rsidRDefault="00F21E51" w:rsidP="00D33D07">
            <w:pPr>
              <w:pStyle w:val="movimento"/>
              <w:rPr>
                <w:color w:val="002060"/>
              </w:rPr>
            </w:pPr>
            <w:r w:rsidRPr="005E2BA0">
              <w:rPr>
                <w:color w:val="002060"/>
              </w:rPr>
              <w:t>ANTONINI LORENZO</w:t>
            </w:r>
          </w:p>
        </w:tc>
        <w:tc>
          <w:tcPr>
            <w:tcW w:w="2200" w:type="dxa"/>
            <w:tcMar>
              <w:top w:w="20" w:type="dxa"/>
              <w:left w:w="20" w:type="dxa"/>
              <w:bottom w:w="20" w:type="dxa"/>
              <w:right w:w="20" w:type="dxa"/>
            </w:tcMar>
            <w:vAlign w:val="center"/>
            <w:hideMark/>
          </w:tcPr>
          <w:p w14:paraId="73BB1AAE" w14:textId="77777777" w:rsidR="00F21E51" w:rsidRPr="005E2BA0" w:rsidRDefault="00F21E51" w:rsidP="00D33D07">
            <w:pPr>
              <w:pStyle w:val="movimento2"/>
              <w:rPr>
                <w:color w:val="002060"/>
              </w:rPr>
            </w:pPr>
            <w:r w:rsidRPr="005E2BA0">
              <w:rPr>
                <w:color w:val="002060"/>
              </w:rPr>
              <w:t xml:space="preserve">(ACLI AUDAX MONTECOSARO C5) </w:t>
            </w:r>
          </w:p>
        </w:tc>
        <w:tc>
          <w:tcPr>
            <w:tcW w:w="800" w:type="dxa"/>
            <w:tcMar>
              <w:top w:w="20" w:type="dxa"/>
              <w:left w:w="20" w:type="dxa"/>
              <w:bottom w:w="20" w:type="dxa"/>
              <w:right w:w="20" w:type="dxa"/>
            </w:tcMar>
            <w:vAlign w:val="center"/>
            <w:hideMark/>
          </w:tcPr>
          <w:p w14:paraId="6BFB6EB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7D30C5E" w14:textId="77777777" w:rsidR="00F21E51" w:rsidRPr="005E2BA0" w:rsidRDefault="00F21E51" w:rsidP="00D33D07">
            <w:pPr>
              <w:pStyle w:val="movimento"/>
              <w:rPr>
                <w:color w:val="002060"/>
              </w:rPr>
            </w:pPr>
            <w:r w:rsidRPr="005E2BA0">
              <w:rPr>
                <w:color w:val="002060"/>
              </w:rPr>
              <w:t>BACCIAGLIA ALEX</w:t>
            </w:r>
          </w:p>
        </w:tc>
        <w:tc>
          <w:tcPr>
            <w:tcW w:w="2200" w:type="dxa"/>
            <w:tcMar>
              <w:top w:w="20" w:type="dxa"/>
              <w:left w:w="20" w:type="dxa"/>
              <w:bottom w:w="20" w:type="dxa"/>
              <w:right w:w="20" w:type="dxa"/>
            </w:tcMar>
            <w:vAlign w:val="center"/>
            <w:hideMark/>
          </w:tcPr>
          <w:p w14:paraId="668E3A4D" w14:textId="77777777" w:rsidR="00F21E51" w:rsidRPr="005E2BA0" w:rsidRDefault="00F21E51" w:rsidP="00D33D07">
            <w:pPr>
              <w:pStyle w:val="movimento2"/>
              <w:rPr>
                <w:color w:val="002060"/>
              </w:rPr>
            </w:pPr>
            <w:r w:rsidRPr="005E2BA0">
              <w:rPr>
                <w:color w:val="002060"/>
              </w:rPr>
              <w:t xml:space="preserve">(AMICI DEL CENTROSOCIO SP.) </w:t>
            </w:r>
          </w:p>
        </w:tc>
      </w:tr>
      <w:tr w:rsidR="00F21E51" w:rsidRPr="005E2BA0" w14:paraId="04BCE9AE" w14:textId="77777777" w:rsidTr="00D33D07">
        <w:tc>
          <w:tcPr>
            <w:tcW w:w="2200" w:type="dxa"/>
            <w:tcMar>
              <w:top w:w="20" w:type="dxa"/>
              <w:left w:w="20" w:type="dxa"/>
              <w:bottom w:w="20" w:type="dxa"/>
              <w:right w:w="20" w:type="dxa"/>
            </w:tcMar>
            <w:vAlign w:val="center"/>
            <w:hideMark/>
          </w:tcPr>
          <w:p w14:paraId="63816152" w14:textId="77777777" w:rsidR="00F21E51" w:rsidRPr="005E2BA0" w:rsidRDefault="00F21E51" w:rsidP="00D33D07">
            <w:pPr>
              <w:pStyle w:val="movimento"/>
              <w:rPr>
                <w:color w:val="002060"/>
              </w:rPr>
            </w:pPr>
            <w:r w:rsidRPr="005E2BA0">
              <w:rPr>
                <w:color w:val="002060"/>
              </w:rPr>
              <w:t>GALOSI LUCA NAZZARENO</w:t>
            </w:r>
          </w:p>
        </w:tc>
        <w:tc>
          <w:tcPr>
            <w:tcW w:w="2200" w:type="dxa"/>
            <w:tcMar>
              <w:top w:w="20" w:type="dxa"/>
              <w:left w:w="20" w:type="dxa"/>
              <w:bottom w:w="20" w:type="dxa"/>
              <w:right w:w="20" w:type="dxa"/>
            </w:tcMar>
            <w:vAlign w:val="center"/>
            <w:hideMark/>
          </w:tcPr>
          <w:p w14:paraId="757F6FC3" w14:textId="77777777" w:rsidR="00F21E51" w:rsidRPr="005E2BA0" w:rsidRDefault="00F21E51" w:rsidP="00D33D07">
            <w:pPr>
              <w:pStyle w:val="movimento2"/>
              <w:rPr>
                <w:color w:val="002060"/>
              </w:rPr>
            </w:pPr>
            <w:r w:rsidRPr="005E2BA0">
              <w:rPr>
                <w:color w:val="002060"/>
              </w:rPr>
              <w:t xml:space="preserve">(ASCOLI CALCIO A 5) </w:t>
            </w:r>
          </w:p>
        </w:tc>
        <w:tc>
          <w:tcPr>
            <w:tcW w:w="800" w:type="dxa"/>
            <w:tcMar>
              <w:top w:w="20" w:type="dxa"/>
              <w:left w:w="20" w:type="dxa"/>
              <w:bottom w:w="20" w:type="dxa"/>
              <w:right w:w="20" w:type="dxa"/>
            </w:tcMar>
            <w:vAlign w:val="center"/>
            <w:hideMark/>
          </w:tcPr>
          <w:p w14:paraId="34EF780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1DCD632" w14:textId="77777777" w:rsidR="00F21E51" w:rsidRPr="005E2BA0" w:rsidRDefault="00F21E51" w:rsidP="00D33D07">
            <w:pPr>
              <w:pStyle w:val="movimento"/>
              <w:rPr>
                <w:color w:val="002060"/>
              </w:rPr>
            </w:pPr>
            <w:r w:rsidRPr="005E2BA0">
              <w:rPr>
                <w:color w:val="002060"/>
              </w:rPr>
              <w:t>MONTEFUSCO LEONARDO</w:t>
            </w:r>
          </w:p>
        </w:tc>
        <w:tc>
          <w:tcPr>
            <w:tcW w:w="2200" w:type="dxa"/>
            <w:tcMar>
              <w:top w:w="20" w:type="dxa"/>
              <w:left w:w="20" w:type="dxa"/>
              <w:bottom w:w="20" w:type="dxa"/>
              <w:right w:w="20" w:type="dxa"/>
            </w:tcMar>
            <w:vAlign w:val="center"/>
            <w:hideMark/>
          </w:tcPr>
          <w:p w14:paraId="70122FB3" w14:textId="77777777" w:rsidR="00F21E51" w:rsidRPr="005E2BA0" w:rsidRDefault="00F21E51" w:rsidP="00D33D07">
            <w:pPr>
              <w:pStyle w:val="movimento2"/>
              <w:rPr>
                <w:color w:val="002060"/>
              </w:rPr>
            </w:pPr>
            <w:r w:rsidRPr="005E2BA0">
              <w:rPr>
                <w:color w:val="002060"/>
              </w:rPr>
              <w:t xml:space="preserve">(AURORA TREIA) </w:t>
            </w:r>
          </w:p>
        </w:tc>
      </w:tr>
      <w:tr w:rsidR="00F21E51" w:rsidRPr="005E2BA0" w14:paraId="241D3E05" w14:textId="77777777" w:rsidTr="00D33D07">
        <w:tc>
          <w:tcPr>
            <w:tcW w:w="2200" w:type="dxa"/>
            <w:tcMar>
              <w:top w:w="20" w:type="dxa"/>
              <w:left w:w="20" w:type="dxa"/>
              <w:bottom w:w="20" w:type="dxa"/>
              <w:right w:w="20" w:type="dxa"/>
            </w:tcMar>
            <w:vAlign w:val="center"/>
            <w:hideMark/>
          </w:tcPr>
          <w:p w14:paraId="5E5D713B" w14:textId="77777777" w:rsidR="00F21E51" w:rsidRPr="005E2BA0" w:rsidRDefault="00F21E51" w:rsidP="00D33D07">
            <w:pPr>
              <w:pStyle w:val="movimento"/>
              <w:rPr>
                <w:color w:val="002060"/>
              </w:rPr>
            </w:pPr>
            <w:r w:rsidRPr="005E2BA0">
              <w:rPr>
                <w:color w:val="002060"/>
              </w:rPr>
              <w:t>BARTOLINI ALESSIO</w:t>
            </w:r>
          </w:p>
        </w:tc>
        <w:tc>
          <w:tcPr>
            <w:tcW w:w="2200" w:type="dxa"/>
            <w:tcMar>
              <w:top w:w="20" w:type="dxa"/>
              <w:left w:w="20" w:type="dxa"/>
              <w:bottom w:w="20" w:type="dxa"/>
              <w:right w:w="20" w:type="dxa"/>
            </w:tcMar>
            <w:vAlign w:val="center"/>
            <w:hideMark/>
          </w:tcPr>
          <w:p w14:paraId="41CDC70A" w14:textId="77777777" w:rsidR="00F21E51" w:rsidRPr="005E2BA0" w:rsidRDefault="00F21E51" w:rsidP="00D33D07">
            <w:pPr>
              <w:pStyle w:val="movimento2"/>
              <w:rPr>
                <w:color w:val="002060"/>
              </w:rPr>
            </w:pPr>
            <w:r w:rsidRPr="005E2BA0">
              <w:rPr>
                <w:color w:val="002060"/>
              </w:rPr>
              <w:t xml:space="preserve">(CALCETTO CASTRUM LAURI) </w:t>
            </w:r>
          </w:p>
        </w:tc>
        <w:tc>
          <w:tcPr>
            <w:tcW w:w="800" w:type="dxa"/>
            <w:tcMar>
              <w:top w:w="20" w:type="dxa"/>
              <w:left w:w="20" w:type="dxa"/>
              <w:bottom w:w="20" w:type="dxa"/>
              <w:right w:w="20" w:type="dxa"/>
            </w:tcMar>
            <w:vAlign w:val="center"/>
            <w:hideMark/>
          </w:tcPr>
          <w:p w14:paraId="0E59A5F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041050B" w14:textId="77777777" w:rsidR="00F21E51" w:rsidRPr="005E2BA0" w:rsidRDefault="00F21E51" w:rsidP="00D33D07">
            <w:pPr>
              <w:pStyle w:val="movimento"/>
              <w:rPr>
                <w:color w:val="002060"/>
              </w:rPr>
            </w:pPr>
            <w:r w:rsidRPr="005E2BA0">
              <w:rPr>
                <w:color w:val="002060"/>
              </w:rPr>
              <w:t>ROSSI MATTIA</w:t>
            </w:r>
          </w:p>
        </w:tc>
        <w:tc>
          <w:tcPr>
            <w:tcW w:w="2200" w:type="dxa"/>
            <w:tcMar>
              <w:top w:w="20" w:type="dxa"/>
              <w:left w:w="20" w:type="dxa"/>
              <w:bottom w:w="20" w:type="dxa"/>
              <w:right w:w="20" w:type="dxa"/>
            </w:tcMar>
            <w:vAlign w:val="center"/>
            <w:hideMark/>
          </w:tcPr>
          <w:p w14:paraId="796B4AB0" w14:textId="77777777" w:rsidR="00F21E51" w:rsidRPr="005E2BA0" w:rsidRDefault="00F21E51" w:rsidP="00D33D07">
            <w:pPr>
              <w:pStyle w:val="movimento2"/>
              <w:rPr>
                <w:color w:val="002060"/>
              </w:rPr>
            </w:pPr>
            <w:r w:rsidRPr="005E2BA0">
              <w:rPr>
                <w:color w:val="002060"/>
              </w:rPr>
              <w:t xml:space="preserve">(CSI STELLA A.S.D.) </w:t>
            </w:r>
          </w:p>
        </w:tc>
      </w:tr>
      <w:tr w:rsidR="00F21E51" w:rsidRPr="005E2BA0" w14:paraId="13AA7545" w14:textId="77777777" w:rsidTr="00D33D07">
        <w:tc>
          <w:tcPr>
            <w:tcW w:w="2200" w:type="dxa"/>
            <w:tcMar>
              <w:top w:w="20" w:type="dxa"/>
              <w:left w:w="20" w:type="dxa"/>
              <w:bottom w:w="20" w:type="dxa"/>
              <w:right w:w="20" w:type="dxa"/>
            </w:tcMar>
            <w:vAlign w:val="center"/>
            <w:hideMark/>
          </w:tcPr>
          <w:p w14:paraId="10E117DE" w14:textId="77777777" w:rsidR="00F21E51" w:rsidRPr="005E2BA0" w:rsidRDefault="00F21E51" w:rsidP="00D33D07">
            <w:pPr>
              <w:pStyle w:val="movimento"/>
              <w:rPr>
                <w:color w:val="002060"/>
              </w:rPr>
            </w:pPr>
            <w:r w:rsidRPr="005E2BA0">
              <w:rPr>
                <w:color w:val="002060"/>
              </w:rPr>
              <w:t>MARTURANO WALTER ALEJANDR</w:t>
            </w:r>
          </w:p>
        </w:tc>
        <w:tc>
          <w:tcPr>
            <w:tcW w:w="2200" w:type="dxa"/>
            <w:tcMar>
              <w:top w:w="20" w:type="dxa"/>
              <w:left w:w="20" w:type="dxa"/>
              <w:bottom w:w="20" w:type="dxa"/>
              <w:right w:w="20" w:type="dxa"/>
            </w:tcMar>
            <w:vAlign w:val="center"/>
            <w:hideMark/>
          </w:tcPr>
          <w:p w14:paraId="265D4F28" w14:textId="77777777" w:rsidR="00F21E51" w:rsidRPr="005E2BA0" w:rsidRDefault="00F21E51" w:rsidP="00D33D07">
            <w:pPr>
              <w:pStyle w:val="movimento2"/>
              <w:rPr>
                <w:color w:val="002060"/>
              </w:rPr>
            </w:pPr>
            <w:r w:rsidRPr="005E2BA0">
              <w:rPr>
                <w:color w:val="002060"/>
              </w:rPr>
              <w:t xml:space="preserve">(GAGLIOLE F.C.) </w:t>
            </w:r>
          </w:p>
        </w:tc>
        <w:tc>
          <w:tcPr>
            <w:tcW w:w="800" w:type="dxa"/>
            <w:tcMar>
              <w:top w:w="20" w:type="dxa"/>
              <w:left w:w="20" w:type="dxa"/>
              <w:bottom w:w="20" w:type="dxa"/>
              <w:right w:w="20" w:type="dxa"/>
            </w:tcMar>
            <w:vAlign w:val="center"/>
            <w:hideMark/>
          </w:tcPr>
          <w:p w14:paraId="64B26B2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BC584CC" w14:textId="77777777" w:rsidR="00F21E51" w:rsidRPr="005E2BA0" w:rsidRDefault="00F21E51" w:rsidP="00D33D07">
            <w:pPr>
              <w:pStyle w:val="movimento"/>
              <w:rPr>
                <w:color w:val="002060"/>
              </w:rPr>
            </w:pPr>
            <w:r w:rsidRPr="005E2BA0">
              <w:rPr>
                <w:color w:val="002060"/>
              </w:rPr>
              <w:t>PIERELLA MAURO</w:t>
            </w:r>
          </w:p>
        </w:tc>
        <w:tc>
          <w:tcPr>
            <w:tcW w:w="2200" w:type="dxa"/>
            <w:tcMar>
              <w:top w:w="20" w:type="dxa"/>
              <w:left w:w="20" w:type="dxa"/>
              <w:bottom w:w="20" w:type="dxa"/>
              <w:right w:w="20" w:type="dxa"/>
            </w:tcMar>
            <w:vAlign w:val="center"/>
            <w:hideMark/>
          </w:tcPr>
          <w:p w14:paraId="5384407A" w14:textId="77777777" w:rsidR="00F21E51" w:rsidRPr="005E2BA0" w:rsidRDefault="00F21E51" w:rsidP="00D33D07">
            <w:pPr>
              <w:pStyle w:val="movimento2"/>
              <w:rPr>
                <w:color w:val="002060"/>
              </w:rPr>
            </w:pPr>
            <w:r w:rsidRPr="005E2BA0">
              <w:rPr>
                <w:color w:val="002060"/>
              </w:rPr>
              <w:t xml:space="preserve">(NUOVA OTTRANO 98) </w:t>
            </w:r>
          </w:p>
        </w:tc>
      </w:tr>
      <w:tr w:rsidR="00F21E51" w:rsidRPr="005E2BA0" w14:paraId="3A799F66" w14:textId="77777777" w:rsidTr="00D33D07">
        <w:tc>
          <w:tcPr>
            <w:tcW w:w="2200" w:type="dxa"/>
            <w:tcMar>
              <w:top w:w="20" w:type="dxa"/>
              <w:left w:w="20" w:type="dxa"/>
              <w:bottom w:w="20" w:type="dxa"/>
              <w:right w:w="20" w:type="dxa"/>
            </w:tcMar>
            <w:vAlign w:val="center"/>
            <w:hideMark/>
          </w:tcPr>
          <w:p w14:paraId="0D618F97" w14:textId="77777777" w:rsidR="00F21E51" w:rsidRPr="005E2BA0" w:rsidRDefault="00F21E51" w:rsidP="00D33D07">
            <w:pPr>
              <w:pStyle w:val="movimento"/>
              <w:rPr>
                <w:color w:val="002060"/>
              </w:rPr>
            </w:pPr>
            <w:r w:rsidRPr="005E2BA0">
              <w:rPr>
                <w:color w:val="002060"/>
              </w:rPr>
              <w:t>PICCIONI NICOLO</w:t>
            </w:r>
          </w:p>
        </w:tc>
        <w:tc>
          <w:tcPr>
            <w:tcW w:w="2200" w:type="dxa"/>
            <w:tcMar>
              <w:top w:w="20" w:type="dxa"/>
              <w:left w:w="20" w:type="dxa"/>
              <w:bottom w:w="20" w:type="dxa"/>
              <w:right w:w="20" w:type="dxa"/>
            </w:tcMar>
            <w:vAlign w:val="center"/>
            <w:hideMark/>
          </w:tcPr>
          <w:p w14:paraId="72CE5E2E" w14:textId="77777777" w:rsidR="00F21E51" w:rsidRPr="005E2BA0" w:rsidRDefault="00F21E51" w:rsidP="00D33D07">
            <w:pPr>
              <w:pStyle w:val="movimento2"/>
              <w:rPr>
                <w:color w:val="002060"/>
              </w:rPr>
            </w:pPr>
            <w:r w:rsidRPr="005E2BA0">
              <w:rPr>
                <w:color w:val="002060"/>
              </w:rPr>
              <w:t xml:space="preserve">(REAL ANCARIA) </w:t>
            </w:r>
          </w:p>
        </w:tc>
        <w:tc>
          <w:tcPr>
            <w:tcW w:w="800" w:type="dxa"/>
            <w:tcMar>
              <w:top w:w="20" w:type="dxa"/>
              <w:left w:w="20" w:type="dxa"/>
              <w:bottom w:w="20" w:type="dxa"/>
              <w:right w:w="20" w:type="dxa"/>
            </w:tcMar>
            <w:vAlign w:val="center"/>
            <w:hideMark/>
          </w:tcPr>
          <w:p w14:paraId="7200121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7C37858" w14:textId="77777777" w:rsidR="00F21E51" w:rsidRPr="005E2BA0" w:rsidRDefault="00F21E51" w:rsidP="00D33D07">
            <w:pPr>
              <w:pStyle w:val="movimento"/>
              <w:rPr>
                <w:color w:val="002060"/>
              </w:rPr>
            </w:pPr>
            <w:r w:rsidRPr="005E2BA0">
              <w:rPr>
                <w:color w:val="002060"/>
              </w:rPr>
              <w:t>MARCHETTI FRANCESCO MARIA</w:t>
            </w:r>
          </w:p>
        </w:tc>
        <w:tc>
          <w:tcPr>
            <w:tcW w:w="2200" w:type="dxa"/>
            <w:tcMar>
              <w:top w:w="20" w:type="dxa"/>
              <w:left w:w="20" w:type="dxa"/>
              <w:bottom w:w="20" w:type="dxa"/>
              <w:right w:w="20" w:type="dxa"/>
            </w:tcMar>
            <w:vAlign w:val="center"/>
            <w:hideMark/>
          </w:tcPr>
          <w:p w14:paraId="70EC760C" w14:textId="77777777" w:rsidR="00F21E51" w:rsidRPr="005E2BA0" w:rsidRDefault="00F21E51" w:rsidP="00D33D07">
            <w:pPr>
              <w:pStyle w:val="movimento2"/>
              <w:rPr>
                <w:color w:val="002060"/>
              </w:rPr>
            </w:pPr>
            <w:r w:rsidRPr="005E2BA0">
              <w:rPr>
                <w:color w:val="002060"/>
              </w:rPr>
              <w:t>(</w:t>
            </w:r>
            <w:proofErr w:type="gramStart"/>
            <w:r w:rsidRPr="005E2BA0">
              <w:rPr>
                <w:color w:val="002060"/>
              </w:rPr>
              <w:t>U.MANDOLESI</w:t>
            </w:r>
            <w:proofErr w:type="gramEnd"/>
            <w:r w:rsidRPr="005E2BA0">
              <w:rPr>
                <w:color w:val="002060"/>
              </w:rPr>
              <w:t xml:space="preserve"> CALCIO) </w:t>
            </w:r>
          </w:p>
        </w:tc>
      </w:tr>
    </w:tbl>
    <w:p w14:paraId="66E4DB67" w14:textId="77777777" w:rsidR="00F21E51" w:rsidRPr="005E2BA0" w:rsidRDefault="00F21E51" w:rsidP="00F21E51">
      <w:pPr>
        <w:pStyle w:val="titolo20"/>
        <w:rPr>
          <w:rFonts w:eastAsiaTheme="minorEastAsia"/>
          <w:color w:val="002060"/>
        </w:rPr>
      </w:pPr>
      <w:r w:rsidRPr="005E2BA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2E3C630" w14:textId="77777777" w:rsidTr="00D33D07">
        <w:tc>
          <w:tcPr>
            <w:tcW w:w="2200" w:type="dxa"/>
            <w:tcMar>
              <w:top w:w="20" w:type="dxa"/>
              <w:left w:w="20" w:type="dxa"/>
              <w:bottom w:w="20" w:type="dxa"/>
              <w:right w:w="20" w:type="dxa"/>
            </w:tcMar>
            <w:vAlign w:val="center"/>
            <w:hideMark/>
          </w:tcPr>
          <w:p w14:paraId="74C1E5F7" w14:textId="77777777" w:rsidR="00F21E51" w:rsidRPr="005E2BA0" w:rsidRDefault="00F21E51" w:rsidP="00D33D07">
            <w:pPr>
              <w:pStyle w:val="movimento"/>
              <w:rPr>
                <w:color w:val="002060"/>
              </w:rPr>
            </w:pPr>
            <w:r w:rsidRPr="005E2BA0">
              <w:rPr>
                <w:color w:val="002060"/>
              </w:rPr>
              <w:t>BRANCIARI ELVIN</w:t>
            </w:r>
          </w:p>
        </w:tc>
        <w:tc>
          <w:tcPr>
            <w:tcW w:w="2200" w:type="dxa"/>
            <w:tcMar>
              <w:top w:w="20" w:type="dxa"/>
              <w:left w:w="20" w:type="dxa"/>
              <w:bottom w:w="20" w:type="dxa"/>
              <w:right w:w="20" w:type="dxa"/>
            </w:tcMar>
            <w:vAlign w:val="center"/>
            <w:hideMark/>
          </w:tcPr>
          <w:p w14:paraId="4DA035FB" w14:textId="77777777" w:rsidR="00F21E51" w:rsidRPr="005E2BA0" w:rsidRDefault="00F21E51" w:rsidP="00D33D07">
            <w:pPr>
              <w:pStyle w:val="movimento2"/>
              <w:rPr>
                <w:color w:val="002060"/>
              </w:rPr>
            </w:pPr>
            <w:r w:rsidRPr="005E2BA0">
              <w:rPr>
                <w:color w:val="002060"/>
              </w:rPr>
              <w:t xml:space="preserve">(ASCOLI CALCIO A 5) </w:t>
            </w:r>
          </w:p>
        </w:tc>
        <w:tc>
          <w:tcPr>
            <w:tcW w:w="800" w:type="dxa"/>
            <w:tcMar>
              <w:top w:w="20" w:type="dxa"/>
              <w:left w:w="20" w:type="dxa"/>
              <w:bottom w:w="20" w:type="dxa"/>
              <w:right w:w="20" w:type="dxa"/>
            </w:tcMar>
            <w:vAlign w:val="center"/>
            <w:hideMark/>
          </w:tcPr>
          <w:p w14:paraId="1643C4C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0E039DE" w14:textId="77777777" w:rsidR="00F21E51" w:rsidRPr="005E2BA0" w:rsidRDefault="00F21E51" w:rsidP="00D33D07">
            <w:pPr>
              <w:pStyle w:val="movimento"/>
              <w:rPr>
                <w:color w:val="002060"/>
              </w:rPr>
            </w:pPr>
            <w:r w:rsidRPr="005E2BA0">
              <w:rPr>
                <w:color w:val="002060"/>
              </w:rPr>
              <w:t>CARACINI FILIPPO</w:t>
            </w:r>
          </w:p>
        </w:tc>
        <w:tc>
          <w:tcPr>
            <w:tcW w:w="2200" w:type="dxa"/>
            <w:tcMar>
              <w:top w:w="20" w:type="dxa"/>
              <w:left w:w="20" w:type="dxa"/>
              <w:bottom w:w="20" w:type="dxa"/>
              <w:right w:w="20" w:type="dxa"/>
            </w:tcMar>
            <w:vAlign w:val="center"/>
            <w:hideMark/>
          </w:tcPr>
          <w:p w14:paraId="7518C8FF" w14:textId="77777777" w:rsidR="00F21E51" w:rsidRPr="005E2BA0" w:rsidRDefault="00F21E51" w:rsidP="00D33D07">
            <w:pPr>
              <w:pStyle w:val="movimento2"/>
              <w:rPr>
                <w:color w:val="002060"/>
              </w:rPr>
            </w:pPr>
            <w:r w:rsidRPr="005E2BA0">
              <w:rPr>
                <w:color w:val="002060"/>
              </w:rPr>
              <w:t xml:space="preserve">(AURORA TREIA) </w:t>
            </w:r>
          </w:p>
        </w:tc>
      </w:tr>
      <w:tr w:rsidR="00F21E51" w:rsidRPr="005E2BA0" w14:paraId="65F70E50" w14:textId="77777777" w:rsidTr="00D33D07">
        <w:tc>
          <w:tcPr>
            <w:tcW w:w="2200" w:type="dxa"/>
            <w:tcMar>
              <w:top w:w="20" w:type="dxa"/>
              <w:left w:w="20" w:type="dxa"/>
              <w:bottom w:w="20" w:type="dxa"/>
              <w:right w:w="20" w:type="dxa"/>
            </w:tcMar>
            <w:vAlign w:val="center"/>
            <w:hideMark/>
          </w:tcPr>
          <w:p w14:paraId="0736FA7B" w14:textId="77777777" w:rsidR="00F21E51" w:rsidRPr="005E2BA0" w:rsidRDefault="00F21E51" w:rsidP="00D33D07">
            <w:pPr>
              <w:pStyle w:val="movimento"/>
              <w:rPr>
                <w:color w:val="002060"/>
              </w:rPr>
            </w:pPr>
            <w:r w:rsidRPr="005E2BA0">
              <w:rPr>
                <w:color w:val="002060"/>
              </w:rPr>
              <w:t>CRESCIMBENI SAMUELE</w:t>
            </w:r>
          </w:p>
        </w:tc>
        <w:tc>
          <w:tcPr>
            <w:tcW w:w="2200" w:type="dxa"/>
            <w:tcMar>
              <w:top w:w="20" w:type="dxa"/>
              <w:left w:w="20" w:type="dxa"/>
              <w:bottom w:w="20" w:type="dxa"/>
              <w:right w:w="20" w:type="dxa"/>
            </w:tcMar>
            <w:vAlign w:val="center"/>
            <w:hideMark/>
          </w:tcPr>
          <w:p w14:paraId="6333E865" w14:textId="77777777" w:rsidR="00F21E51" w:rsidRPr="005E2BA0" w:rsidRDefault="00F21E51" w:rsidP="00D33D07">
            <w:pPr>
              <w:pStyle w:val="movimento2"/>
              <w:rPr>
                <w:color w:val="002060"/>
              </w:rPr>
            </w:pPr>
            <w:r w:rsidRPr="005E2BA0">
              <w:rPr>
                <w:color w:val="002060"/>
              </w:rPr>
              <w:t xml:space="preserve">(AURORA TREIA) </w:t>
            </w:r>
          </w:p>
        </w:tc>
        <w:tc>
          <w:tcPr>
            <w:tcW w:w="800" w:type="dxa"/>
            <w:tcMar>
              <w:top w:w="20" w:type="dxa"/>
              <w:left w:w="20" w:type="dxa"/>
              <w:bottom w:w="20" w:type="dxa"/>
              <w:right w:w="20" w:type="dxa"/>
            </w:tcMar>
            <w:vAlign w:val="center"/>
            <w:hideMark/>
          </w:tcPr>
          <w:p w14:paraId="59674ED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B49953B" w14:textId="77777777" w:rsidR="00F21E51" w:rsidRPr="005E2BA0" w:rsidRDefault="00F21E51" w:rsidP="00D33D07">
            <w:pPr>
              <w:pStyle w:val="movimento"/>
              <w:rPr>
                <w:color w:val="002060"/>
              </w:rPr>
            </w:pPr>
            <w:r w:rsidRPr="005E2BA0">
              <w:rPr>
                <w:color w:val="002060"/>
              </w:rPr>
              <w:t>DE CAROLIS MASSIMO</w:t>
            </w:r>
          </w:p>
        </w:tc>
        <w:tc>
          <w:tcPr>
            <w:tcW w:w="2200" w:type="dxa"/>
            <w:tcMar>
              <w:top w:w="20" w:type="dxa"/>
              <w:left w:w="20" w:type="dxa"/>
              <w:bottom w:w="20" w:type="dxa"/>
              <w:right w:w="20" w:type="dxa"/>
            </w:tcMar>
            <w:vAlign w:val="center"/>
            <w:hideMark/>
          </w:tcPr>
          <w:p w14:paraId="00EED892" w14:textId="77777777" w:rsidR="00F21E51" w:rsidRPr="005E2BA0" w:rsidRDefault="00F21E51" w:rsidP="00D33D07">
            <w:pPr>
              <w:pStyle w:val="movimento2"/>
              <w:rPr>
                <w:color w:val="002060"/>
              </w:rPr>
            </w:pPr>
            <w:r w:rsidRPr="005E2BA0">
              <w:rPr>
                <w:color w:val="002060"/>
              </w:rPr>
              <w:t xml:space="preserve">(CSI STELLA A.S.D.) </w:t>
            </w:r>
          </w:p>
        </w:tc>
      </w:tr>
      <w:tr w:rsidR="00F21E51" w:rsidRPr="005E2BA0" w14:paraId="0BC53C61" w14:textId="77777777" w:rsidTr="00D33D07">
        <w:tc>
          <w:tcPr>
            <w:tcW w:w="2200" w:type="dxa"/>
            <w:tcMar>
              <w:top w:w="20" w:type="dxa"/>
              <w:left w:w="20" w:type="dxa"/>
              <w:bottom w:w="20" w:type="dxa"/>
              <w:right w:w="20" w:type="dxa"/>
            </w:tcMar>
            <w:vAlign w:val="center"/>
            <w:hideMark/>
          </w:tcPr>
          <w:p w14:paraId="51ECF286" w14:textId="77777777" w:rsidR="00F21E51" w:rsidRPr="005E2BA0" w:rsidRDefault="00F21E51" w:rsidP="00D33D07">
            <w:pPr>
              <w:pStyle w:val="movimento"/>
              <w:rPr>
                <w:color w:val="002060"/>
              </w:rPr>
            </w:pPr>
            <w:r w:rsidRPr="005E2BA0">
              <w:rPr>
                <w:color w:val="002060"/>
              </w:rPr>
              <w:t>GABALDI ALESSANDRO</w:t>
            </w:r>
          </w:p>
        </w:tc>
        <w:tc>
          <w:tcPr>
            <w:tcW w:w="2200" w:type="dxa"/>
            <w:tcMar>
              <w:top w:w="20" w:type="dxa"/>
              <w:left w:w="20" w:type="dxa"/>
              <w:bottom w:w="20" w:type="dxa"/>
              <w:right w:w="20" w:type="dxa"/>
            </w:tcMar>
            <w:vAlign w:val="center"/>
            <w:hideMark/>
          </w:tcPr>
          <w:p w14:paraId="0A20CD5C" w14:textId="77777777" w:rsidR="00F21E51" w:rsidRPr="005E2BA0" w:rsidRDefault="00F21E51" w:rsidP="00D33D07">
            <w:pPr>
              <w:pStyle w:val="movimento2"/>
              <w:rPr>
                <w:color w:val="002060"/>
              </w:rPr>
            </w:pPr>
            <w:r w:rsidRPr="005E2BA0">
              <w:rPr>
                <w:color w:val="002060"/>
              </w:rPr>
              <w:t xml:space="preserve">(FERMANA FUTSAL 2022) </w:t>
            </w:r>
          </w:p>
        </w:tc>
        <w:tc>
          <w:tcPr>
            <w:tcW w:w="800" w:type="dxa"/>
            <w:tcMar>
              <w:top w:w="20" w:type="dxa"/>
              <w:left w:w="20" w:type="dxa"/>
              <w:bottom w:w="20" w:type="dxa"/>
              <w:right w:w="20" w:type="dxa"/>
            </w:tcMar>
            <w:vAlign w:val="center"/>
            <w:hideMark/>
          </w:tcPr>
          <w:p w14:paraId="2772EB4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EB81C96" w14:textId="77777777" w:rsidR="00F21E51" w:rsidRPr="005E2BA0" w:rsidRDefault="00F21E51" w:rsidP="00D33D07">
            <w:pPr>
              <w:pStyle w:val="movimento"/>
              <w:rPr>
                <w:color w:val="002060"/>
              </w:rPr>
            </w:pPr>
            <w:r w:rsidRPr="005E2BA0">
              <w:rPr>
                <w:color w:val="002060"/>
              </w:rPr>
              <w:t>VITTORI STEFANO</w:t>
            </w:r>
          </w:p>
        </w:tc>
        <w:tc>
          <w:tcPr>
            <w:tcW w:w="2200" w:type="dxa"/>
            <w:tcMar>
              <w:top w:w="20" w:type="dxa"/>
              <w:left w:w="20" w:type="dxa"/>
              <w:bottom w:w="20" w:type="dxa"/>
              <w:right w:w="20" w:type="dxa"/>
            </w:tcMar>
            <w:vAlign w:val="center"/>
            <w:hideMark/>
          </w:tcPr>
          <w:p w14:paraId="782DAFFC" w14:textId="77777777" w:rsidR="00F21E51" w:rsidRPr="005E2BA0" w:rsidRDefault="00F21E51" w:rsidP="00D33D07">
            <w:pPr>
              <w:pStyle w:val="movimento2"/>
              <w:rPr>
                <w:color w:val="002060"/>
              </w:rPr>
            </w:pPr>
            <w:r w:rsidRPr="005E2BA0">
              <w:rPr>
                <w:color w:val="002060"/>
              </w:rPr>
              <w:t xml:space="preserve">(FUTSAL CAMPIGLIONE) </w:t>
            </w:r>
          </w:p>
        </w:tc>
      </w:tr>
      <w:tr w:rsidR="00F21E51" w:rsidRPr="005E2BA0" w14:paraId="46328D88" w14:textId="77777777" w:rsidTr="00D33D07">
        <w:tc>
          <w:tcPr>
            <w:tcW w:w="2200" w:type="dxa"/>
            <w:tcMar>
              <w:top w:w="20" w:type="dxa"/>
              <w:left w:w="20" w:type="dxa"/>
              <w:bottom w:w="20" w:type="dxa"/>
              <w:right w:w="20" w:type="dxa"/>
            </w:tcMar>
            <w:vAlign w:val="center"/>
            <w:hideMark/>
          </w:tcPr>
          <w:p w14:paraId="28AA0305" w14:textId="77777777" w:rsidR="00F21E51" w:rsidRPr="005E2BA0" w:rsidRDefault="00F21E51" w:rsidP="00D33D07">
            <w:pPr>
              <w:pStyle w:val="movimento"/>
              <w:rPr>
                <w:color w:val="002060"/>
              </w:rPr>
            </w:pPr>
            <w:r w:rsidRPr="005E2BA0">
              <w:rPr>
                <w:color w:val="002060"/>
              </w:rPr>
              <w:t>NOVELLI ROBERTO</w:t>
            </w:r>
          </w:p>
        </w:tc>
        <w:tc>
          <w:tcPr>
            <w:tcW w:w="2200" w:type="dxa"/>
            <w:tcMar>
              <w:top w:w="20" w:type="dxa"/>
              <w:left w:w="20" w:type="dxa"/>
              <w:bottom w:w="20" w:type="dxa"/>
              <w:right w:w="20" w:type="dxa"/>
            </w:tcMar>
            <w:vAlign w:val="center"/>
            <w:hideMark/>
          </w:tcPr>
          <w:p w14:paraId="1D42AFFC" w14:textId="77777777" w:rsidR="00F21E51" w:rsidRPr="005E2BA0" w:rsidRDefault="00F21E51" w:rsidP="00D33D07">
            <w:pPr>
              <w:pStyle w:val="movimento2"/>
              <w:rPr>
                <w:color w:val="002060"/>
              </w:rPr>
            </w:pPr>
            <w:r w:rsidRPr="005E2BA0">
              <w:rPr>
                <w:color w:val="002060"/>
              </w:rPr>
              <w:t xml:space="preserve">(POLISPORTIVA UROBORO) </w:t>
            </w:r>
          </w:p>
        </w:tc>
        <w:tc>
          <w:tcPr>
            <w:tcW w:w="800" w:type="dxa"/>
            <w:tcMar>
              <w:top w:w="20" w:type="dxa"/>
              <w:left w:w="20" w:type="dxa"/>
              <w:bottom w:w="20" w:type="dxa"/>
              <w:right w:w="20" w:type="dxa"/>
            </w:tcMar>
            <w:vAlign w:val="center"/>
            <w:hideMark/>
          </w:tcPr>
          <w:p w14:paraId="22660FD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07B8FC4" w14:textId="77777777" w:rsidR="00F21E51" w:rsidRPr="005E2BA0" w:rsidRDefault="00F21E51" w:rsidP="00D33D07">
            <w:pPr>
              <w:pStyle w:val="movimento"/>
              <w:rPr>
                <w:color w:val="002060"/>
              </w:rPr>
            </w:pPr>
            <w:r w:rsidRPr="005E2BA0">
              <w:rPr>
                <w:color w:val="002060"/>
              </w:rPr>
              <w:t>SIMONETTI ANDREA</w:t>
            </w:r>
          </w:p>
        </w:tc>
        <w:tc>
          <w:tcPr>
            <w:tcW w:w="2200" w:type="dxa"/>
            <w:tcMar>
              <w:top w:w="20" w:type="dxa"/>
              <w:left w:w="20" w:type="dxa"/>
              <w:bottom w:w="20" w:type="dxa"/>
              <w:right w:w="20" w:type="dxa"/>
            </w:tcMar>
            <w:vAlign w:val="center"/>
            <w:hideMark/>
          </w:tcPr>
          <w:p w14:paraId="5F471D0E" w14:textId="77777777" w:rsidR="00F21E51" w:rsidRPr="005E2BA0" w:rsidRDefault="00F21E51" w:rsidP="00D33D07">
            <w:pPr>
              <w:pStyle w:val="movimento2"/>
              <w:rPr>
                <w:color w:val="002060"/>
              </w:rPr>
            </w:pPr>
            <w:r w:rsidRPr="005E2BA0">
              <w:rPr>
                <w:color w:val="002060"/>
              </w:rPr>
              <w:t xml:space="preserve">(POLISPORTIVA VICTORIA) </w:t>
            </w:r>
          </w:p>
        </w:tc>
      </w:tr>
      <w:tr w:rsidR="00F21E51" w:rsidRPr="005E2BA0" w14:paraId="45A4D66E" w14:textId="77777777" w:rsidTr="00D33D07">
        <w:tc>
          <w:tcPr>
            <w:tcW w:w="2200" w:type="dxa"/>
            <w:tcMar>
              <w:top w:w="20" w:type="dxa"/>
              <w:left w:w="20" w:type="dxa"/>
              <w:bottom w:w="20" w:type="dxa"/>
              <w:right w:w="20" w:type="dxa"/>
            </w:tcMar>
            <w:vAlign w:val="center"/>
            <w:hideMark/>
          </w:tcPr>
          <w:p w14:paraId="1C6C8661" w14:textId="77777777" w:rsidR="00F21E51" w:rsidRPr="005E2BA0" w:rsidRDefault="00F21E51" w:rsidP="00D33D07">
            <w:pPr>
              <w:pStyle w:val="movimento"/>
              <w:rPr>
                <w:color w:val="002060"/>
              </w:rPr>
            </w:pPr>
            <w:r w:rsidRPr="005E2BA0">
              <w:rPr>
                <w:color w:val="002060"/>
              </w:rPr>
              <w:t>CINQUEGRANA GIANLUCA</w:t>
            </w:r>
          </w:p>
        </w:tc>
        <w:tc>
          <w:tcPr>
            <w:tcW w:w="2200" w:type="dxa"/>
            <w:tcMar>
              <w:top w:w="20" w:type="dxa"/>
              <w:left w:w="20" w:type="dxa"/>
              <w:bottom w:w="20" w:type="dxa"/>
              <w:right w:w="20" w:type="dxa"/>
            </w:tcMar>
            <w:vAlign w:val="center"/>
            <w:hideMark/>
          </w:tcPr>
          <w:p w14:paraId="0A6C0744" w14:textId="77777777" w:rsidR="00F21E51" w:rsidRPr="005E2BA0" w:rsidRDefault="00F21E51" w:rsidP="00D33D07">
            <w:pPr>
              <w:pStyle w:val="movimento2"/>
              <w:rPr>
                <w:color w:val="002060"/>
              </w:rPr>
            </w:pPr>
            <w:r w:rsidRPr="005E2BA0">
              <w:rPr>
                <w:color w:val="002060"/>
              </w:rPr>
              <w:t xml:space="preserve">(REAL EAGLES VIRTUS PAGLIA) </w:t>
            </w:r>
          </w:p>
        </w:tc>
        <w:tc>
          <w:tcPr>
            <w:tcW w:w="800" w:type="dxa"/>
            <w:tcMar>
              <w:top w:w="20" w:type="dxa"/>
              <w:left w:w="20" w:type="dxa"/>
              <w:bottom w:w="20" w:type="dxa"/>
              <w:right w:w="20" w:type="dxa"/>
            </w:tcMar>
            <w:vAlign w:val="center"/>
            <w:hideMark/>
          </w:tcPr>
          <w:p w14:paraId="6D5F6EE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12D89E7" w14:textId="77777777" w:rsidR="00F21E51" w:rsidRPr="005E2BA0" w:rsidRDefault="00F21E51" w:rsidP="00D33D07">
            <w:pPr>
              <w:pStyle w:val="movimento"/>
              <w:rPr>
                <w:color w:val="002060"/>
              </w:rPr>
            </w:pPr>
            <w:r w:rsidRPr="005E2BA0">
              <w:rPr>
                <w:color w:val="002060"/>
              </w:rPr>
              <w:t>DI RUSSO MATTEO</w:t>
            </w:r>
          </w:p>
        </w:tc>
        <w:tc>
          <w:tcPr>
            <w:tcW w:w="2200" w:type="dxa"/>
            <w:tcMar>
              <w:top w:w="20" w:type="dxa"/>
              <w:left w:w="20" w:type="dxa"/>
              <w:bottom w:w="20" w:type="dxa"/>
              <w:right w:w="20" w:type="dxa"/>
            </w:tcMar>
            <w:vAlign w:val="center"/>
            <w:hideMark/>
          </w:tcPr>
          <w:p w14:paraId="4B102694" w14:textId="77777777" w:rsidR="00F21E51" w:rsidRPr="005E2BA0" w:rsidRDefault="00F21E51" w:rsidP="00D33D07">
            <w:pPr>
              <w:pStyle w:val="movimento2"/>
              <w:rPr>
                <w:color w:val="002060"/>
              </w:rPr>
            </w:pPr>
            <w:r w:rsidRPr="005E2BA0">
              <w:rPr>
                <w:color w:val="002060"/>
              </w:rPr>
              <w:t xml:space="preserve">(REAL EAGLES VIRTUS PAGLIA) </w:t>
            </w:r>
          </w:p>
        </w:tc>
      </w:tr>
      <w:tr w:rsidR="00F21E51" w:rsidRPr="005E2BA0" w14:paraId="730312C4" w14:textId="77777777" w:rsidTr="00D33D07">
        <w:tc>
          <w:tcPr>
            <w:tcW w:w="2200" w:type="dxa"/>
            <w:tcMar>
              <w:top w:w="20" w:type="dxa"/>
              <w:left w:w="20" w:type="dxa"/>
              <w:bottom w:w="20" w:type="dxa"/>
              <w:right w:w="20" w:type="dxa"/>
            </w:tcMar>
            <w:vAlign w:val="center"/>
            <w:hideMark/>
          </w:tcPr>
          <w:p w14:paraId="5FC31705" w14:textId="77777777" w:rsidR="00F21E51" w:rsidRPr="005E2BA0" w:rsidRDefault="00F21E51" w:rsidP="00D33D07">
            <w:pPr>
              <w:pStyle w:val="movimento"/>
              <w:rPr>
                <w:color w:val="002060"/>
              </w:rPr>
            </w:pPr>
            <w:r w:rsidRPr="005E2BA0">
              <w:rPr>
                <w:color w:val="002060"/>
              </w:rPr>
              <w:t>MACHADO MARCIO LESANDRO</w:t>
            </w:r>
          </w:p>
        </w:tc>
        <w:tc>
          <w:tcPr>
            <w:tcW w:w="2200" w:type="dxa"/>
            <w:tcMar>
              <w:top w:w="20" w:type="dxa"/>
              <w:left w:w="20" w:type="dxa"/>
              <w:bottom w:w="20" w:type="dxa"/>
              <w:right w:w="20" w:type="dxa"/>
            </w:tcMar>
            <w:vAlign w:val="center"/>
            <w:hideMark/>
          </w:tcPr>
          <w:p w14:paraId="5A570B95" w14:textId="77777777" w:rsidR="00F21E51" w:rsidRPr="005E2BA0" w:rsidRDefault="00F21E51" w:rsidP="00D33D07">
            <w:pPr>
              <w:pStyle w:val="movimento2"/>
              <w:rPr>
                <w:color w:val="002060"/>
              </w:rPr>
            </w:pPr>
            <w:r w:rsidRPr="005E2BA0">
              <w:rPr>
                <w:color w:val="002060"/>
              </w:rPr>
              <w:t xml:space="preserve">(REAL EAGLES VIRTUS PAGLIA) </w:t>
            </w:r>
          </w:p>
        </w:tc>
        <w:tc>
          <w:tcPr>
            <w:tcW w:w="800" w:type="dxa"/>
            <w:tcMar>
              <w:top w:w="20" w:type="dxa"/>
              <w:left w:w="20" w:type="dxa"/>
              <w:bottom w:w="20" w:type="dxa"/>
              <w:right w:w="20" w:type="dxa"/>
            </w:tcMar>
            <w:vAlign w:val="center"/>
            <w:hideMark/>
          </w:tcPr>
          <w:p w14:paraId="58643B2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83D3F53" w14:textId="77777777" w:rsidR="00F21E51" w:rsidRPr="005E2BA0" w:rsidRDefault="00F21E51" w:rsidP="00D33D07">
            <w:pPr>
              <w:pStyle w:val="movimento"/>
              <w:rPr>
                <w:color w:val="002060"/>
              </w:rPr>
            </w:pPr>
            <w:r w:rsidRPr="005E2BA0">
              <w:rPr>
                <w:color w:val="002060"/>
              </w:rPr>
              <w:t>MALIZIA MATTEO</w:t>
            </w:r>
          </w:p>
        </w:tc>
        <w:tc>
          <w:tcPr>
            <w:tcW w:w="2200" w:type="dxa"/>
            <w:tcMar>
              <w:top w:w="20" w:type="dxa"/>
              <w:left w:w="20" w:type="dxa"/>
              <w:bottom w:w="20" w:type="dxa"/>
              <w:right w:w="20" w:type="dxa"/>
            </w:tcMar>
            <w:vAlign w:val="center"/>
            <w:hideMark/>
          </w:tcPr>
          <w:p w14:paraId="00B320EF" w14:textId="77777777" w:rsidR="00F21E51" w:rsidRPr="005E2BA0" w:rsidRDefault="00F21E51" w:rsidP="00D33D07">
            <w:pPr>
              <w:pStyle w:val="movimento2"/>
              <w:rPr>
                <w:color w:val="002060"/>
              </w:rPr>
            </w:pPr>
            <w:r w:rsidRPr="005E2BA0">
              <w:rPr>
                <w:color w:val="002060"/>
              </w:rPr>
              <w:t xml:space="preserve">(REAL EAGLES VIRTUS PAGLIA) </w:t>
            </w:r>
          </w:p>
        </w:tc>
      </w:tr>
      <w:tr w:rsidR="00F21E51" w:rsidRPr="005E2BA0" w14:paraId="286B0E99" w14:textId="77777777" w:rsidTr="00D33D07">
        <w:tc>
          <w:tcPr>
            <w:tcW w:w="2200" w:type="dxa"/>
            <w:tcMar>
              <w:top w:w="20" w:type="dxa"/>
              <w:left w:w="20" w:type="dxa"/>
              <w:bottom w:w="20" w:type="dxa"/>
              <w:right w:w="20" w:type="dxa"/>
            </w:tcMar>
            <w:vAlign w:val="center"/>
            <w:hideMark/>
          </w:tcPr>
          <w:p w14:paraId="57F3CDE8" w14:textId="77777777" w:rsidR="00F21E51" w:rsidRPr="005E2BA0" w:rsidRDefault="00F21E51" w:rsidP="00D33D07">
            <w:pPr>
              <w:pStyle w:val="movimento"/>
              <w:rPr>
                <w:color w:val="002060"/>
              </w:rPr>
            </w:pPr>
            <w:r w:rsidRPr="005E2BA0">
              <w:rPr>
                <w:color w:val="002060"/>
              </w:rPr>
              <w:t>COTECHINI KEVIN</w:t>
            </w:r>
          </w:p>
        </w:tc>
        <w:tc>
          <w:tcPr>
            <w:tcW w:w="2200" w:type="dxa"/>
            <w:tcMar>
              <w:top w:w="20" w:type="dxa"/>
              <w:left w:w="20" w:type="dxa"/>
              <w:bottom w:w="20" w:type="dxa"/>
              <w:right w:w="20" w:type="dxa"/>
            </w:tcMar>
            <w:vAlign w:val="center"/>
            <w:hideMark/>
          </w:tcPr>
          <w:p w14:paraId="3F2F2774" w14:textId="77777777" w:rsidR="00F21E51" w:rsidRPr="005E2BA0" w:rsidRDefault="00F21E51" w:rsidP="00D33D07">
            <w:pPr>
              <w:pStyle w:val="movimento2"/>
              <w:rPr>
                <w:color w:val="002060"/>
              </w:rPr>
            </w:pPr>
            <w:r w:rsidRPr="005E2BA0">
              <w:rPr>
                <w:color w:val="002060"/>
              </w:rPr>
              <w:t>(</w:t>
            </w:r>
            <w:proofErr w:type="gramStart"/>
            <w:r w:rsidRPr="005E2BA0">
              <w:rPr>
                <w:color w:val="002060"/>
              </w:rPr>
              <w:t>U.MANDOLESI</w:t>
            </w:r>
            <w:proofErr w:type="gramEnd"/>
            <w:r w:rsidRPr="005E2BA0">
              <w:rPr>
                <w:color w:val="002060"/>
              </w:rPr>
              <w:t xml:space="preserve"> CALCIO) </w:t>
            </w:r>
          </w:p>
        </w:tc>
        <w:tc>
          <w:tcPr>
            <w:tcW w:w="800" w:type="dxa"/>
            <w:tcMar>
              <w:top w:w="20" w:type="dxa"/>
              <w:left w:w="20" w:type="dxa"/>
              <w:bottom w:w="20" w:type="dxa"/>
              <w:right w:w="20" w:type="dxa"/>
            </w:tcMar>
            <w:vAlign w:val="center"/>
            <w:hideMark/>
          </w:tcPr>
          <w:p w14:paraId="0F0975B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8F6C36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DB23369" w14:textId="77777777" w:rsidR="00F21E51" w:rsidRPr="005E2BA0" w:rsidRDefault="00F21E51" w:rsidP="00D33D07">
            <w:pPr>
              <w:pStyle w:val="movimento2"/>
              <w:rPr>
                <w:color w:val="002060"/>
              </w:rPr>
            </w:pPr>
            <w:r w:rsidRPr="005E2BA0">
              <w:rPr>
                <w:color w:val="002060"/>
              </w:rPr>
              <w:t> </w:t>
            </w:r>
          </w:p>
        </w:tc>
      </w:tr>
    </w:tbl>
    <w:p w14:paraId="2E1BDA0D" w14:textId="77777777" w:rsidR="00F21E51" w:rsidRPr="005E2BA0" w:rsidRDefault="00F21E51" w:rsidP="00F21E51">
      <w:pPr>
        <w:pStyle w:val="titolo10"/>
        <w:rPr>
          <w:rFonts w:eastAsiaTheme="minorEastAsia"/>
          <w:color w:val="002060"/>
        </w:rPr>
      </w:pPr>
      <w:r w:rsidRPr="005E2BA0">
        <w:rPr>
          <w:color w:val="002060"/>
        </w:rPr>
        <w:t xml:space="preserve">GARE DEL 27/ 1/2024 </w:t>
      </w:r>
    </w:p>
    <w:p w14:paraId="7D88EFB9" w14:textId="77777777" w:rsidR="00F21E51" w:rsidRPr="005E2BA0" w:rsidRDefault="00F21E51" w:rsidP="00F21E51">
      <w:pPr>
        <w:pStyle w:val="titolo7a"/>
        <w:rPr>
          <w:color w:val="002060"/>
        </w:rPr>
      </w:pPr>
      <w:r w:rsidRPr="005E2BA0">
        <w:rPr>
          <w:color w:val="002060"/>
        </w:rPr>
        <w:t xml:space="preserve">PROVVEDIMENTI DISCIPLINARI </w:t>
      </w:r>
    </w:p>
    <w:p w14:paraId="09618598"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7D4ED595" w14:textId="77777777" w:rsidR="00F21E51" w:rsidRPr="005E2BA0" w:rsidRDefault="00F21E51" w:rsidP="00F21E51">
      <w:pPr>
        <w:pStyle w:val="titolo30"/>
        <w:rPr>
          <w:color w:val="002060"/>
        </w:rPr>
      </w:pPr>
      <w:r w:rsidRPr="005E2BA0">
        <w:rPr>
          <w:color w:val="002060"/>
        </w:rPr>
        <w:t xml:space="preserve">CALCIATORI NON ESPULSI </w:t>
      </w:r>
    </w:p>
    <w:p w14:paraId="5464AC44"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22480AC" w14:textId="77777777" w:rsidTr="00D33D07">
        <w:tc>
          <w:tcPr>
            <w:tcW w:w="2200" w:type="dxa"/>
            <w:tcMar>
              <w:top w:w="20" w:type="dxa"/>
              <w:left w:w="20" w:type="dxa"/>
              <w:bottom w:w="20" w:type="dxa"/>
              <w:right w:w="20" w:type="dxa"/>
            </w:tcMar>
            <w:vAlign w:val="center"/>
            <w:hideMark/>
          </w:tcPr>
          <w:p w14:paraId="35317F5A" w14:textId="77777777" w:rsidR="00F21E51" w:rsidRPr="005E2BA0" w:rsidRDefault="00F21E51" w:rsidP="00D33D07">
            <w:pPr>
              <w:pStyle w:val="movimento"/>
              <w:rPr>
                <w:color w:val="002060"/>
              </w:rPr>
            </w:pPr>
            <w:r w:rsidRPr="005E2BA0">
              <w:rPr>
                <w:color w:val="002060"/>
              </w:rPr>
              <w:t>LATINI MIRCO</w:t>
            </w:r>
          </w:p>
        </w:tc>
        <w:tc>
          <w:tcPr>
            <w:tcW w:w="2200" w:type="dxa"/>
            <w:tcMar>
              <w:top w:w="20" w:type="dxa"/>
              <w:left w:w="20" w:type="dxa"/>
              <w:bottom w:w="20" w:type="dxa"/>
              <w:right w:w="20" w:type="dxa"/>
            </w:tcMar>
            <w:vAlign w:val="center"/>
            <w:hideMark/>
          </w:tcPr>
          <w:p w14:paraId="46EF6095" w14:textId="77777777" w:rsidR="00F21E51" w:rsidRPr="005E2BA0" w:rsidRDefault="00F21E51" w:rsidP="00D33D07">
            <w:pPr>
              <w:pStyle w:val="movimento2"/>
              <w:rPr>
                <w:color w:val="002060"/>
              </w:rPr>
            </w:pPr>
            <w:r w:rsidRPr="005E2BA0">
              <w:rPr>
                <w:color w:val="002060"/>
              </w:rPr>
              <w:t xml:space="preserve">(CANDIA BARACCOLA ASPIO) </w:t>
            </w:r>
          </w:p>
        </w:tc>
        <w:tc>
          <w:tcPr>
            <w:tcW w:w="800" w:type="dxa"/>
            <w:tcMar>
              <w:top w:w="20" w:type="dxa"/>
              <w:left w:w="20" w:type="dxa"/>
              <w:bottom w:w="20" w:type="dxa"/>
              <w:right w:w="20" w:type="dxa"/>
            </w:tcMar>
            <w:vAlign w:val="center"/>
            <w:hideMark/>
          </w:tcPr>
          <w:p w14:paraId="6859198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D3460DA" w14:textId="77777777" w:rsidR="00F21E51" w:rsidRPr="005E2BA0" w:rsidRDefault="00F21E51" w:rsidP="00D33D07">
            <w:pPr>
              <w:pStyle w:val="movimento"/>
              <w:rPr>
                <w:color w:val="002060"/>
              </w:rPr>
            </w:pPr>
            <w:r w:rsidRPr="005E2BA0">
              <w:rPr>
                <w:color w:val="002060"/>
              </w:rPr>
              <w:t>CIAVATTINI FRANCESCO</w:t>
            </w:r>
          </w:p>
        </w:tc>
        <w:tc>
          <w:tcPr>
            <w:tcW w:w="2200" w:type="dxa"/>
            <w:tcMar>
              <w:top w:w="20" w:type="dxa"/>
              <w:left w:w="20" w:type="dxa"/>
              <w:bottom w:w="20" w:type="dxa"/>
              <w:right w:w="20" w:type="dxa"/>
            </w:tcMar>
            <w:vAlign w:val="center"/>
            <w:hideMark/>
          </w:tcPr>
          <w:p w14:paraId="1D744FC2" w14:textId="77777777" w:rsidR="00F21E51" w:rsidRPr="005E2BA0" w:rsidRDefault="00F21E51" w:rsidP="00D33D07">
            <w:pPr>
              <w:pStyle w:val="movimento2"/>
              <w:rPr>
                <w:color w:val="002060"/>
              </w:rPr>
            </w:pPr>
            <w:r w:rsidRPr="005E2BA0">
              <w:rPr>
                <w:color w:val="002060"/>
              </w:rPr>
              <w:t xml:space="preserve">(FUTSAL CASTELFIDARDO) </w:t>
            </w:r>
          </w:p>
        </w:tc>
      </w:tr>
    </w:tbl>
    <w:p w14:paraId="1D690CFF" w14:textId="77777777" w:rsidR="00F21E51" w:rsidRPr="005E2BA0" w:rsidRDefault="00F21E51" w:rsidP="00F21E51">
      <w:pPr>
        <w:pStyle w:val="titolo20"/>
        <w:rPr>
          <w:rFonts w:eastAsiaTheme="minorEastAsia"/>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98FF880" w14:textId="77777777" w:rsidTr="00D33D07">
        <w:tc>
          <w:tcPr>
            <w:tcW w:w="2200" w:type="dxa"/>
            <w:tcMar>
              <w:top w:w="20" w:type="dxa"/>
              <w:left w:w="20" w:type="dxa"/>
              <w:bottom w:w="20" w:type="dxa"/>
              <w:right w:w="20" w:type="dxa"/>
            </w:tcMar>
            <w:vAlign w:val="center"/>
            <w:hideMark/>
          </w:tcPr>
          <w:p w14:paraId="62244330" w14:textId="77777777" w:rsidR="00F21E51" w:rsidRPr="005E2BA0" w:rsidRDefault="00F21E51" w:rsidP="00D33D07">
            <w:pPr>
              <w:pStyle w:val="movimento"/>
              <w:rPr>
                <w:color w:val="002060"/>
              </w:rPr>
            </w:pPr>
            <w:r w:rsidRPr="005E2BA0">
              <w:rPr>
                <w:color w:val="002060"/>
              </w:rPr>
              <w:t>SACCHI LUCA</w:t>
            </w:r>
          </w:p>
        </w:tc>
        <w:tc>
          <w:tcPr>
            <w:tcW w:w="2200" w:type="dxa"/>
            <w:tcMar>
              <w:top w:w="20" w:type="dxa"/>
              <w:left w:w="20" w:type="dxa"/>
              <w:bottom w:w="20" w:type="dxa"/>
              <w:right w:w="20" w:type="dxa"/>
            </w:tcMar>
            <w:vAlign w:val="center"/>
            <w:hideMark/>
          </w:tcPr>
          <w:p w14:paraId="24327D41" w14:textId="77777777" w:rsidR="00F21E51" w:rsidRPr="005E2BA0" w:rsidRDefault="00F21E51" w:rsidP="00D33D07">
            <w:pPr>
              <w:pStyle w:val="movimento2"/>
              <w:rPr>
                <w:color w:val="002060"/>
              </w:rPr>
            </w:pPr>
            <w:r w:rsidRPr="005E2BA0">
              <w:rPr>
                <w:color w:val="002060"/>
              </w:rPr>
              <w:t xml:space="preserve">(PIEVE D ICO CALCIO A 5) </w:t>
            </w:r>
          </w:p>
        </w:tc>
        <w:tc>
          <w:tcPr>
            <w:tcW w:w="800" w:type="dxa"/>
            <w:tcMar>
              <w:top w:w="20" w:type="dxa"/>
              <w:left w:w="20" w:type="dxa"/>
              <w:bottom w:w="20" w:type="dxa"/>
              <w:right w:w="20" w:type="dxa"/>
            </w:tcMar>
            <w:vAlign w:val="center"/>
            <w:hideMark/>
          </w:tcPr>
          <w:p w14:paraId="3FFBE0E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CF00A4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FC667FB" w14:textId="77777777" w:rsidR="00F21E51" w:rsidRPr="005E2BA0" w:rsidRDefault="00F21E51" w:rsidP="00D33D07">
            <w:pPr>
              <w:pStyle w:val="movimento2"/>
              <w:rPr>
                <w:color w:val="002060"/>
              </w:rPr>
            </w:pPr>
            <w:r w:rsidRPr="005E2BA0">
              <w:rPr>
                <w:color w:val="002060"/>
              </w:rPr>
              <w:t> </w:t>
            </w:r>
          </w:p>
        </w:tc>
      </w:tr>
    </w:tbl>
    <w:p w14:paraId="033D2B0F" w14:textId="77777777" w:rsidR="00F21E51" w:rsidRPr="005E2BA0" w:rsidRDefault="00F21E51" w:rsidP="00F21E51">
      <w:pPr>
        <w:pStyle w:val="titolo20"/>
        <w:rPr>
          <w:rFonts w:eastAsiaTheme="minorEastAsia"/>
          <w:color w:val="002060"/>
        </w:rPr>
      </w:pPr>
      <w:r w:rsidRPr="005E2BA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9ED3902" w14:textId="77777777" w:rsidTr="00D33D07">
        <w:tc>
          <w:tcPr>
            <w:tcW w:w="2200" w:type="dxa"/>
            <w:tcMar>
              <w:top w:w="20" w:type="dxa"/>
              <w:left w:w="20" w:type="dxa"/>
              <w:bottom w:w="20" w:type="dxa"/>
              <w:right w:w="20" w:type="dxa"/>
            </w:tcMar>
            <w:vAlign w:val="center"/>
            <w:hideMark/>
          </w:tcPr>
          <w:p w14:paraId="5CA988C8" w14:textId="77777777" w:rsidR="00F21E51" w:rsidRPr="005E2BA0" w:rsidRDefault="00F21E51" w:rsidP="00D33D07">
            <w:pPr>
              <w:pStyle w:val="movimento"/>
              <w:rPr>
                <w:color w:val="002060"/>
              </w:rPr>
            </w:pPr>
            <w:r w:rsidRPr="005E2BA0">
              <w:rPr>
                <w:color w:val="002060"/>
              </w:rPr>
              <w:t>PISCOPO EDOARDO</w:t>
            </w:r>
          </w:p>
        </w:tc>
        <w:tc>
          <w:tcPr>
            <w:tcW w:w="2200" w:type="dxa"/>
            <w:tcMar>
              <w:top w:w="20" w:type="dxa"/>
              <w:left w:w="20" w:type="dxa"/>
              <w:bottom w:w="20" w:type="dxa"/>
              <w:right w:w="20" w:type="dxa"/>
            </w:tcMar>
            <w:vAlign w:val="center"/>
            <w:hideMark/>
          </w:tcPr>
          <w:p w14:paraId="6EF1528C" w14:textId="77777777" w:rsidR="00F21E51" w:rsidRPr="005E2BA0" w:rsidRDefault="00F21E51" w:rsidP="00D33D07">
            <w:pPr>
              <w:pStyle w:val="movimento2"/>
              <w:rPr>
                <w:color w:val="002060"/>
              </w:rPr>
            </w:pPr>
            <w:r w:rsidRPr="005E2BA0">
              <w:rPr>
                <w:color w:val="002060"/>
              </w:rPr>
              <w:t xml:space="preserve">(ACLI VILLA MUSONE) </w:t>
            </w:r>
          </w:p>
        </w:tc>
        <w:tc>
          <w:tcPr>
            <w:tcW w:w="800" w:type="dxa"/>
            <w:tcMar>
              <w:top w:w="20" w:type="dxa"/>
              <w:left w:w="20" w:type="dxa"/>
              <w:bottom w:w="20" w:type="dxa"/>
              <w:right w:w="20" w:type="dxa"/>
            </w:tcMar>
            <w:vAlign w:val="center"/>
            <w:hideMark/>
          </w:tcPr>
          <w:p w14:paraId="3AF8B94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2E97CF0" w14:textId="77777777" w:rsidR="00F21E51" w:rsidRPr="005E2BA0" w:rsidRDefault="00F21E51" w:rsidP="00D33D07">
            <w:pPr>
              <w:pStyle w:val="movimento"/>
              <w:rPr>
                <w:color w:val="002060"/>
              </w:rPr>
            </w:pPr>
            <w:r w:rsidRPr="005E2BA0">
              <w:rPr>
                <w:color w:val="002060"/>
              </w:rPr>
              <w:t>DOLLANI CRISTIAN</w:t>
            </w:r>
          </w:p>
        </w:tc>
        <w:tc>
          <w:tcPr>
            <w:tcW w:w="2200" w:type="dxa"/>
            <w:tcMar>
              <w:top w:w="20" w:type="dxa"/>
              <w:left w:w="20" w:type="dxa"/>
              <w:bottom w:w="20" w:type="dxa"/>
              <w:right w:w="20" w:type="dxa"/>
            </w:tcMar>
            <w:vAlign w:val="center"/>
            <w:hideMark/>
          </w:tcPr>
          <w:p w14:paraId="026AE559" w14:textId="77777777" w:rsidR="00F21E51" w:rsidRPr="005E2BA0" w:rsidRDefault="00F21E51" w:rsidP="00D33D07">
            <w:pPr>
              <w:pStyle w:val="movimento2"/>
              <w:rPr>
                <w:color w:val="002060"/>
              </w:rPr>
            </w:pPr>
            <w:r w:rsidRPr="005E2BA0">
              <w:rPr>
                <w:color w:val="002060"/>
              </w:rPr>
              <w:t xml:space="preserve">(OSIMO FIVE) </w:t>
            </w:r>
          </w:p>
        </w:tc>
      </w:tr>
    </w:tbl>
    <w:p w14:paraId="7CB0EBF9" w14:textId="77777777" w:rsidR="00F21E51" w:rsidRPr="005E2BA0" w:rsidRDefault="00F21E51" w:rsidP="00F21E51">
      <w:pPr>
        <w:pStyle w:val="titolo20"/>
        <w:rPr>
          <w:rFonts w:eastAsiaTheme="minorEastAsia"/>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735E782" w14:textId="77777777" w:rsidTr="00D33D07">
        <w:tc>
          <w:tcPr>
            <w:tcW w:w="2200" w:type="dxa"/>
            <w:tcMar>
              <w:top w:w="20" w:type="dxa"/>
              <w:left w:w="20" w:type="dxa"/>
              <w:bottom w:w="20" w:type="dxa"/>
              <w:right w:w="20" w:type="dxa"/>
            </w:tcMar>
            <w:vAlign w:val="center"/>
            <w:hideMark/>
          </w:tcPr>
          <w:p w14:paraId="2A59B608" w14:textId="77777777" w:rsidR="00F21E51" w:rsidRPr="005E2BA0" w:rsidRDefault="00F21E51" w:rsidP="00D33D07">
            <w:pPr>
              <w:pStyle w:val="movimento"/>
              <w:rPr>
                <w:color w:val="002060"/>
              </w:rPr>
            </w:pPr>
            <w:r w:rsidRPr="005E2BA0">
              <w:rPr>
                <w:color w:val="002060"/>
              </w:rPr>
              <w:t>PALAZZI FEDERICO</w:t>
            </w:r>
          </w:p>
        </w:tc>
        <w:tc>
          <w:tcPr>
            <w:tcW w:w="2200" w:type="dxa"/>
            <w:tcMar>
              <w:top w:w="20" w:type="dxa"/>
              <w:left w:w="20" w:type="dxa"/>
              <w:bottom w:w="20" w:type="dxa"/>
              <w:right w:w="20" w:type="dxa"/>
            </w:tcMar>
            <w:vAlign w:val="center"/>
            <w:hideMark/>
          </w:tcPr>
          <w:p w14:paraId="4EA90D13" w14:textId="77777777" w:rsidR="00F21E51" w:rsidRPr="005E2BA0" w:rsidRDefault="00F21E51" w:rsidP="00D33D07">
            <w:pPr>
              <w:pStyle w:val="movimento2"/>
              <w:rPr>
                <w:color w:val="002060"/>
              </w:rPr>
            </w:pPr>
            <w:r w:rsidRPr="005E2BA0">
              <w:rPr>
                <w:color w:val="002060"/>
              </w:rPr>
              <w:t xml:space="preserve">(CARISSIMI 2016) </w:t>
            </w:r>
          </w:p>
        </w:tc>
        <w:tc>
          <w:tcPr>
            <w:tcW w:w="800" w:type="dxa"/>
            <w:tcMar>
              <w:top w:w="20" w:type="dxa"/>
              <w:left w:w="20" w:type="dxa"/>
              <w:bottom w:w="20" w:type="dxa"/>
              <w:right w:w="20" w:type="dxa"/>
            </w:tcMar>
            <w:vAlign w:val="center"/>
            <w:hideMark/>
          </w:tcPr>
          <w:p w14:paraId="4667664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7CB5324" w14:textId="77777777" w:rsidR="00F21E51" w:rsidRPr="005E2BA0" w:rsidRDefault="00F21E51" w:rsidP="00D33D07">
            <w:pPr>
              <w:pStyle w:val="movimento"/>
              <w:rPr>
                <w:color w:val="002060"/>
              </w:rPr>
            </w:pPr>
            <w:r w:rsidRPr="005E2BA0">
              <w:rPr>
                <w:color w:val="002060"/>
              </w:rPr>
              <w:t>PIERPAOLI MATTEO</w:t>
            </w:r>
          </w:p>
        </w:tc>
        <w:tc>
          <w:tcPr>
            <w:tcW w:w="2200" w:type="dxa"/>
            <w:tcMar>
              <w:top w:w="20" w:type="dxa"/>
              <w:left w:w="20" w:type="dxa"/>
              <w:bottom w:w="20" w:type="dxa"/>
              <w:right w:w="20" w:type="dxa"/>
            </w:tcMar>
            <w:vAlign w:val="center"/>
            <w:hideMark/>
          </w:tcPr>
          <w:p w14:paraId="1E41390A" w14:textId="77777777" w:rsidR="00F21E51" w:rsidRPr="005E2BA0" w:rsidRDefault="00F21E51" w:rsidP="00D33D07">
            <w:pPr>
              <w:pStyle w:val="movimento2"/>
              <w:rPr>
                <w:color w:val="002060"/>
              </w:rPr>
            </w:pPr>
            <w:r w:rsidRPr="005E2BA0">
              <w:rPr>
                <w:color w:val="002060"/>
              </w:rPr>
              <w:t>(</w:t>
            </w:r>
            <w:proofErr w:type="gramStart"/>
            <w:r w:rsidRPr="005E2BA0">
              <w:rPr>
                <w:color w:val="002060"/>
              </w:rPr>
              <w:t>CITTA</w:t>
            </w:r>
            <w:proofErr w:type="gramEnd"/>
            <w:r w:rsidRPr="005E2BA0">
              <w:rPr>
                <w:color w:val="002060"/>
              </w:rPr>
              <w:t xml:space="preserve"> DI OSTRA) </w:t>
            </w:r>
          </w:p>
        </w:tc>
      </w:tr>
      <w:tr w:rsidR="00F21E51" w:rsidRPr="005E2BA0" w14:paraId="7DDFC205" w14:textId="77777777" w:rsidTr="00D33D07">
        <w:tc>
          <w:tcPr>
            <w:tcW w:w="2200" w:type="dxa"/>
            <w:tcMar>
              <w:top w:w="20" w:type="dxa"/>
              <w:left w:w="20" w:type="dxa"/>
              <w:bottom w:w="20" w:type="dxa"/>
              <w:right w:w="20" w:type="dxa"/>
            </w:tcMar>
            <w:vAlign w:val="center"/>
            <w:hideMark/>
          </w:tcPr>
          <w:p w14:paraId="79FF4CE0" w14:textId="77777777" w:rsidR="00F21E51" w:rsidRPr="005E2BA0" w:rsidRDefault="00F21E51" w:rsidP="00D33D07">
            <w:pPr>
              <w:pStyle w:val="movimento"/>
              <w:rPr>
                <w:color w:val="002060"/>
              </w:rPr>
            </w:pPr>
            <w:r w:rsidRPr="005E2BA0">
              <w:rPr>
                <w:color w:val="002060"/>
              </w:rPr>
              <w:t>CAPITANELLI ALESSIO</w:t>
            </w:r>
          </w:p>
        </w:tc>
        <w:tc>
          <w:tcPr>
            <w:tcW w:w="2200" w:type="dxa"/>
            <w:tcMar>
              <w:top w:w="20" w:type="dxa"/>
              <w:left w:w="20" w:type="dxa"/>
              <w:bottom w:w="20" w:type="dxa"/>
              <w:right w:w="20" w:type="dxa"/>
            </w:tcMar>
            <w:vAlign w:val="center"/>
            <w:hideMark/>
          </w:tcPr>
          <w:p w14:paraId="523527BB" w14:textId="77777777" w:rsidR="00F21E51" w:rsidRPr="005E2BA0" w:rsidRDefault="00F21E51" w:rsidP="00D33D07">
            <w:pPr>
              <w:pStyle w:val="movimento2"/>
              <w:rPr>
                <w:color w:val="002060"/>
              </w:rPr>
            </w:pPr>
            <w:r w:rsidRPr="005E2BA0">
              <w:rPr>
                <w:color w:val="002060"/>
              </w:rPr>
              <w:t xml:space="preserve">(VERBENA C5 ANCONA) </w:t>
            </w:r>
          </w:p>
        </w:tc>
        <w:tc>
          <w:tcPr>
            <w:tcW w:w="800" w:type="dxa"/>
            <w:tcMar>
              <w:top w:w="20" w:type="dxa"/>
              <w:left w:w="20" w:type="dxa"/>
              <w:bottom w:w="20" w:type="dxa"/>
              <w:right w:w="20" w:type="dxa"/>
            </w:tcMar>
            <w:vAlign w:val="center"/>
            <w:hideMark/>
          </w:tcPr>
          <w:p w14:paraId="5C42229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0363679" w14:textId="77777777" w:rsidR="00F21E51" w:rsidRPr="005E2BA0" w:rsidRDefault="00F21E51" w:rsidP="00D33D07">
            <w:pPr>
              <w:pStyle w:val="movimento"/>
              <w:rPr>
                <w:color w:val="002060"/>
              </w:rPr>
            </w:pPr>
            <w:r w:rsidRPr="005E2BA0">
              <w:rPr>
                <w:color w:val="002060"/>
              </w:rPr>
              <w:t>MARUSIC DENIS</w:t>
            </w:r>
          </w:p>
        </w:tc>
        <w:tc>
          <w:tcPr>
            <w:tcW w:w="2200" w:type="dxa"/>
            <w:tcMar>
              <w:top w:w="20" w:type="dxa"/>
              <w:left w:w="20" w:type="dxa"/>
              <w:bottom w:w="20" w:type="dxa"/>
              <w:right w:w="20" w:type="dxa"/>
            </w:tcMar>
            <w:vAlign w:val="center"/>
            <w:hideMark/>
          </w:tcPr>
          <w:p w14:paraId="6AD4B990" w14:textId="77777777" w:rsidR="00F21E51" w:rsidRPr="005E2BA0" w:rsidRDefault="00F21E51" w:rsidP="00D33D07">
            <w:pPr>
              <w:pStyle w:val="movimento2"/>
              <w:rPr>
                <w:color w:val="002060"/>
              </w:rPr>
            </w:pPr>
            <w:r w:rsidRPr="005E2BA0">
              <w:rPr>
                <w:color w:val="002060"/>
              </w:rPr>
              <w:t xml:space="preserve">(VILLA CECCOLINI CALCIO) </w:t>
            </w:r>
          </w:p>
        </w:tc>
      </w:tr>
    </w:tbl>
    <w:p w14:paraId="0C232BA3"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3D6E810" w14:textId="77777777" w:rsidTr="00D33D07">
        <w:tc>
          <w:tcPr>
            <w:tcW w:w="2200" w:type="dxa"/>
            <w:tcMar>
              <w:top w:w="20" w:type="dxa"/>
              <w:left w:w="20" w:type="dxa"/>
              <w:bottom w:w="20" w:type="dxa"/>
              <w:right w:w="20" w:type="dxa"/>
            </w:tcMar>
            <w:vAlign w:val="center"/>
            <w:hideMark/>
          </w:tcPr>
          <w:p w14:paraId="3C4DBC65" w14:textId="77777777" w:rsidR="00F21E51" w:rsidRPr="005E2BA0" w:rsidRDefault="00F21E51" w:rsidP="00D33D07">
            <w:pPr>
              <w:pStyle w:val="movimento"/>
              <w:rPr>
                <w:color w:val="002060"/>
              </w:rPr>
            </w:pPr>
            <w:r w:rsidRPr="005E2BA0">
              <w:rPr>
                <w:color w:val="002060"/>
              </w:rPr>
              <w:t>MASSACCESI MATTEO</w:t>
            </w:r>
          </w:p>
        </w:tc>
        <w:tc>
          <w:tcPr>
            <w:tcW w:w="2200" w:type="dxa"/>
            <w:tcMar>
              <w:top w:w="20" w:type="dxa"/>
              <w:left w:w="20" w:type="dxa"/>
              <w:bottom w:w="20" w:type="dxa"/>
              <w:right w:w="20" w:type="dxa"/>
            </w:tcMar>
            <w:vAlign w:val="center"/>
            <w:hideMark/>
          </w:tcPr>
          <w:p w14:paraId="0D4140AB" w14:textId="77777777" w:rsidR="00F21E51" w:rsidRPr="005E2BA0" w:rsidRDefault="00F21E51" w:rsidP="00D33D07">
            <w:pPr>
              <w:pStyle w:val="movimento2"/>
              <w:rPr>
                <w:color w:val="002060"/>
              </w:rPr>
            </w:pPr>
            <w:r w:rsidRPr="005E2BA0">
              <w:rPr>
                <w:color w:val="002060"/>
              </w:rPr>
              <w:t xml:space="preserve">(ACLI VILLA MUSONE) </w:t>
            </w:r>
          </w:p>
        </w:tc>
        <w:tc>
          <w:tcPr>
            <w:tcW w:w="800" w:type="dxa"/>
            <w:tcMar>
              <w:top w:w="20" w:type="dxa"/>
              <w:left w:w="20" w:type="dxa"/>
              <w:bottom w:w="20" w:type="dxa"/>
              <w:right w:w="20" w:type="dxa"/>
            </w:tcMar>
            <w:vAlign w:val="center"/>
            <w:hideMark/>
          </w:tcPr>
          <w:p w14:paraId="1B5A88A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B397922" w14:textId="77777777" w:rsidR="00F21E51" w:rsidRPr="005E2BA0" w:rsidRDefault="00F21E51" w:rsidP="00D33D07">
            <w:pPr>
              <w:pStyle w:val="movimento"/>
              <w:rPr>
                <w:color w:val="002060"/>
              </w:rPr>
            </w:pPr>
            <w:r w:rsidRPr="005E2BA0">
              <w:rPr>
                <w:color w:val="002060"/>
              </w:rPr>
              <w:t>LUCCHETTI MATHIAS</w:t>
            </w:r>
          </w:p>
        </w:tc>
        <w:tc>
          <w:tcPr>
            <w:tcW w:w="2200" w:type="dxa"/>
            <w:tcMar>
              <w:top w:w="20" w:type="dxa"/>
              <w:left w:w="20" w:type="dxa"/>
              <w:bottom w:w="20" w:type="dxa"/>
              <w:right w:w="20" w:type="dxa"/>
            </w:tcMar>
            <w:vAlign w:val="center"/>
            <w:hideMark/>
          </w:tcPr>
          <w:p w14:paraId="66E900F7" w14:textId="77777777" w:rsidR="00F21E51" w:rsidRPr="005E2BA0" w:rsidRDefault="00F21E51" w:rsidP="00D33D07">
            <w:pPr>
              <w:pStyle w:val="movimento2"/>
              <w:rPr>
                <w:color w:val="002060"/>
              </w:rPr>
            </w:pPr>
            <w:r w:rsidRPr="005E2BA0">
              <w:rPr>
                <w:color w:val="002060"/>
              </w:rPr>
              <w:t xml:space="preserve">(CANDIA BARACCOLA ASPIO) </w:t>
            </w:r>
          </w:p>
        </w:tc>
      </w:tr>
      <w:tr w:rsidR="00F21E51" w:rsidRPr="005E2BA0" w14:paraId="74086120" w14:textId="77777777" w:rsidTr="00D33D07">
        <w:tc>
          <w:tcPr>
            <w:tcW w:w="2200" w:type="dxa"/>
            <w:tcMar>
              <w:top w:w="20" w:type="dxa"/>
              <w:left w:w="20" w:type="dxa"/>
              <w:bottom w:w="20" w:type="dxa"/>
              <w:right w:w="20" w:type="dxa"/>
            </w:tcMar>
            <w:vAlign w:val="center"/>
            <w:hideMark/>
          </w:tcPr>
          <w:p w14:paraId="3691699B" w14:textId="77777777" w:rsidR="00F21E51" w:rsidRPr="005E2BA0" w:rsidRDefault="00F21E51" w:rsidP="00D33D07">
            <w:pPr>
              <w:pStyle w:val="movimento"/>
              <w:rPr>
                <w:color w:val="002060"/>
              </w:rPr>
            </w:pPr>
            <w:r w:rsidRPr="005E2BA0">
              <w:rPr>
                <w:color w:val="002060"/>
              </w:rPr>
              <w:t>MATTIOLI CRISTIAN</w:t>
            </w:r>
          </w:p>
        </w:tc>
        <w:tc>
          <w:tcPr>
            <w:tcW w:w="2200" w:type="dxa"/>
            <w:tcMar>
              <w:top w:w="20" w:type="dxa"/>
              <w:left w:w="20" w:type="dxa"/>
              <w:bottom w:w="20" w:type="dxa"/>
              <w:right w:w="20" w:type="dxa"/>
            </w:tcMar>
            <w:vAlign w:val="center"/>
            <w:hideMark/>
          </w:tcPr>
          <w:p w14:paraId="038D3734" w14:textId="77777777" w:rsidR="00F21E51" w:rsidRPr="005E2BA0" w:rsidRDefault="00F21E51" w:rsidP="00D33D07">
            <w:pPr>
              <w:pStyle w:val="movimento2"/>
              <w:rPr>
                <w:color w:val="002060"/>
              </w:rPr>
            </w:pPr>
            <w:r w:rsidRPr="005E2BA0">
              <w:rPr>
                <w:color w:val="002060"/>
              </w:rPr>
              <w:t xml:space="preserve">(CARISSIMI 2016) </w:t>
            </w:r>
          </w:p>
        </w:tc>
        <w:tc>
          <w:tcPr>
            <w:tcW w:w="800" w:type="dxa"/>
            <w:tcMar>
              <w:top w:w="20" w:type="dxa"/>
              <w:left w:w="20" w:type="dxa"/>
              <w:bottom w:w="20" w:type="dxa"/>
              <w:right w:w="20" w:type="dxa"/>
            </w:tcMar>
            <w:vAlign w:val="center"/>
            <w:hideMark/>
          </w:tcPr>
          <w:p w14:paraId="5B8B7BD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11AB88E" w14:textId="77777777" w:rsidR="00F21E51" w:rsidRPr="005E2BA0" w:rsidRDefault="00F21E51" w:rsidP="00D33D07">
            <w:pPr>
              <w:pStyle w:val="movimento"/>
              <w:rPr>
                <w:color w:val="002060"/>
              </w:rPr>
            </w:pPr>
            <w:r w:rsidRPr="005E2BA0">
              <w:rPr>
                <w:color w:val="002060"/>
              </w:rPr>
              <w:t>PAOLINI TOMMASO</w:t>
            </w:r>
          </w:p>
        </w:tc>
        <w:tc>
          <w:tcPr>
            <w:tcW w:w="2200" w:type="dxa"/>
            <w:tcMar>
              <w:top w:w="20" w:type="dxa"/>
              <w:left w:w="20" w:type="dxa"/>
              <w:bottom w:w="20" w:type="dxa"/>
              <w:right w:w="20" w:type="dxa"/>
            </w:tcMar>
            <w:vAlign w:val="center"/>
            <w:hideMark/>
          </w:tcPr>
          <w:p w14:paraId="4926E412" w14:textId="77777777" w:rsidR="00F21E51" w:rsidRPr="005E2BA0" w:rsidRDefault="00F21E51" w:rsidP="00D33D07">
            <w:pPr>
              <w:pStyle w:val="movimento2"/>
              <w:rPr>
                <w:color w:val="002060"/>
              </w:rPr>
            </w:pPr>
            <w:r w:rsidRPr="005E2BA0">
              <w:rPr>
                <w:color w:val="002060"/>
              </w:rPr>
              <w:t xml:space="preserve">(VILLA CECCOLINI CALCIO) </w:t>
            </w:r>
          </w:p>
        </w:tc>
      </w:tr>
    </w:tbl>
    <w:p w14:paraId="0082F99F"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516B49F" w14:textId="77777777" w:rsidTr="00D33D07">
        <w:tc>
          <w:tcPr>
            <w:tcW w:w="2200" w:type="dxa"/>
            <w:tcMar>
              <w:top w:w="20" w:type="dxa"/>
              <w:left w:w="20" w:type="dxa"/>
              <w:bottom w:w="20" w:type="dxa"/>
              <w:right w:w="20" w:type="dxa"/>
            </w:tcMar>
            <w:vAlign w:val="center"/>
            <w:hideMark/>
          </w:tcPr>
          <w:p w14:paraId="3BAEF8F1" w14:textId="77777777" w:rsidR="00F21E51" w:rsidRPr="005E2BA0" w:rsidRDefault="00F21E51" w:rsidP="00D33D07">
            <w:pPr>
              <w:pStyle w:val="movimento"/>
              <w:rPr>
                <w:color w:val="002060"/>
              </w:rPr>
            </w:pPr>
            <w:r w:rsidRPr="005E2BA0">
              <w:rPr>
                <w:color w:val="002060"/>
              </w:rPr>
              <w:t>BARTOLUCCI NICOLA</w:t>
            </w:r>
          </w:p>
        </w:tc>
        <w:tc>
          <w:tcPr>
            <w:tcW w:w="2200" w:type="dxa"/>
            <w:tcMar>
              <w:top w:w="20" w:type="dxa"/>
              <w:left w:w="20" w:type="dxa"/>
              <w:bottom w:w="20" w:type="dxa"/>
              <w:right w:w="20" w:type="dxa"/>
            </w:tcMar>
            <w:vAlign w:val="center"/>
            <w:hideMark/>
          </w:tcPr>
          <w:p w14:paraId="42910786" w14:textId="77777777" w:rsidR="00F21E51" w:rsidRPr="005E2BA0" w:rsidRDefault="00F21E51" w:rsidP="00D33D07">
            <w:pPr>
              <w:pStyle w:val="movimento2"/>
              <w:rPr>
                <w:color w:val="002060"/>
              </w:rPr>
            </w:pPr>
            <w:r w:rsidRPr="005E2BA0">
              <w:rPr>
                <w:color w:val="002060"/>
              </w:rPr>
              <w:t xml:space="preserve">(PIEVE D ICO CALCIO A 5) </w:t>
            </w:r>
          </w:p>
        </w:tc>
        <w:tc>
          <w:tcPr>
            <w:tcW w:w="800" w:type="dxa"/>
            <w:tcMar>
              <w:top w:w="20" w:type="dxa"/>
              <w:left w:w="20" w:type="dxa"/>
              <w:bottom w:w="20" w:type="dxa"/>
              <w:right w:w="20" w:type="dxa"/>
            </w:tcMar>
            <w:vAlign w:val="center"/>
            <w:hideMark/>
          </w:tcPr>
          <w:p w14:paraId="50DA7A0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888D41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43D0C88" w14:textId="77777777" w:rsidR="00F21E51" w:rsidRPr="005E2BA0" w:rsidRDefault="00F21E51" w:rsidP="00D33D07">
            <w:pPr>
              <w:pStyle w:val="movimento2"/>
              <w:rPr>
                <w:color w:val="002060"/>
              </w:rPr>
            </w:pPr>
            <w:r w:rsidRPr="005E2BA0">
              <w:rPr>
                <w:color w:val="002060"/>
              </w:rPr>
              <w:t> </w:t>
            </w:r>
          </w:p>
        </w:tc>
      </w:tr>
    </w:tbl>
    <w:p w14:paraId="231BEADD" w14:textId="77777777" w:rsidR="00F21E51" w:rsidRDefault="00F21E51" w:rsidP="00F21E51">
      <w:pPr>
        <w:pStyle w:val="breakline"/>
        <w:rPr>
          <w:rFonts w:eastAsiaTheme="minorEastAsia"/>
          <w:color w:val="002060"/>
        </w:rPr>
      </w:pPr>
    </w:p>
    <w:p w14:paraId="2BF64681"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21FB833B"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739B681E" w14:textId="77777777" w:rsidR="00F21E51" w:rsidRPr="005E2BA0" w:rsidRDefault="00F21E51" w:rsidP="00F21E51">
      <w:pPr>
        <w:pStyle w:val="breakline"/>
        <w:rPr>
          <w:rFonts w:eastAsiaTheme="minorEastAsia"/>
          <w:color w:val="002060"/>
        </w:rPr>
      </w:pPr>
    </w:p>
    <w:p w14:paraId="010DF57C" w14:textId="77777777" w:rsidR="00F21E51" w:rsidRPr="005E2BA0" w:rsidRDefault="00F21E51" w:rsidP="00F21E51">
      <w:pPr>
        <w:pStyle w:val="titoloprinc0"/>
        <w:rPr>
          <w:color w:val="002060"/>
        </w:rPr>
      </w:pPr>
      <w:r w:rsidRPr="005E2BA0">
        <w:rPr>
          <w:color w:val="002060"/>
        </w:rPr>
        <w:t>CLASSIFICA</w:t>
      </w:r>
    </w:p>
    <w:p w14:paraId="0F8F3751" w14:textId="77777777" w:rsidR="00F21E51" w:rsidRPr="005E2BA0" w:rsidRDefault="00F21E51" w:rsidP="00F21E51">
      <w:pPr>
        <w:pStyle w:val="breakline"/>
        <w:rPr>
          <w:color w:val="002060"/>
        </w:rPr>
      </w:pPr>
    </w:p>
    <w:p w14:paraId="0449EAC8" w14:textId="77777777" w:rsidR="00F21E51" w:rsidRPr="005E2BA0" w:rsidRDefault="00F21E51" w:rsidP="00F21E51">
      <w:pPr>
        <w:pStyle w:val="breakline"/>
        <w:rPr>
          <w:color w:val="002060"/>
        </w:rPr>
      </w:pPr>
    </w:p>
    <w:p w14:paraId="22C0BD28"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5173E181"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57618"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04EA5"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602E1"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6401"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E545B"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6E04E"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7E17C"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22105"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9A7E3"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A9F08" w14:textId="77777777" w:rsidR="00F21E51" w:rsidRPr="005E2BA0" w:rsidRDefault="00F21E51" w:rsidP="00D33D07">
            <w:pPr>
              <w:pStyle w:val="headertabella0"/>
              <w:rPr>
                <w:color w:val="002060"/>
              </w:rPr>
            </w:pPr>
            <w:r w:rsidRPr="005E2BA0">
              <w:rPr>
                <w:color w:val="002060"/>
              </w:rPr>
              <w:t>PE</w:t>
            </w:r>
          </w:p>
        </w:tc>
      </w:tr>
      <w:tr w:rsidR="00F21E51" w:rsidRPr="005E2BA0" w14:paraId="26949F27"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EE568" w14:textId="77777777" w:rsidR="00F21E51" w:rsidRPr="005E2BA0" w:rsidRDefault="00F21E51" w:rsidP="00D33D07">
            <w:pPr>
              <w:pStyle w:val="rowtabella0"/>
              <w:rPr>
                <w:color w:val="002060"/>
              </w:rPr>
            </w:pPr>
            <w:r w:rsidRPr="005E2BA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B4EE"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C263"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2516"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7DA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668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3FDA"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51A1"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5799C"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33A1" w14:textId="77777777" w:rsidR="00F21E51" w:rsidRPr="005E2BA0" w:rsidRDefault="00F21E51" w:rsidP="00D33D07">
            <w:pPr>
              <w:pStyle w:val="rowtabella0"/>
              <w:jc w:val="center"/>
              <w:rPr>
                <w:color w:val="002060"/>
              </w:rPr>
            </w:pPr>
            <w:r w:rsidRPr="005E2BA0">
              <w:rPr>
                <w:color w:val="002060"/>
              </w:rPr>
              <w:t>0</w:t>
            </w:r>
          </w:p>
        </w:tc>
      </w:tr>
      <w:tr w:rsidR="00F21E51" w:rsidRPr="005E2BA0" w14:paraId="1BF64FA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A51B8" w14:textId="77777777" w:rsidR="00F21E51" w:rsidRPr="005E2BA0" w:rsidRDefault="00F21E51" w:rsidP="00D33D07">
            <w:pPr>
              <w:pStyle w:val="rowtabella0"/>
              <w:rPr>
                <w:color w:val="002060"/>
              </w:rPr>
            </w:pPr>
            <w:r w:rsidRPr="005E2B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BC4F"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12F1"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8522"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648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EA6E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8CC5" w14:textId="77777777" w:rsidR="00F21E51" w:rsidRPr="005E2BA0" w:rsidRDefault="00F21E51" w:rsidP="00D33D07">
            <w:pPr>
              <w:pStyle w:val="rowtabella0"/>
              <w:jc w:val="center"/>
              <w:rPr>
                <w:color w:val="002060"/>
              </w:rPr>
            </w:pPr>
            <w:r w:rsidRPr="005E2B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1DAA"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A9CC"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C2EF" w14:textId="77777777" w:rsidR="00F21E51" w:rsidRPr="005E2BA0" w:rsidRDefault="00F21E51" w:rsidP="00D33D07">
            <w:pPr>
              <w:pStyle w:val="rowtabella0"/>
              <w:jc w:val="center"/>
              <w:rPr>
                <w:color w:val="002060"/>
              </w:rPr>
            </w:pPr>
            <w:r w:rsidRPr="005E2BA0">
              <w:rPr>
                <w:color w:val="002060"/>
              </w:rPr>
              <w:t>0</w:t>
            </w:r>
          </w:p>
        </w:tc>
      </w:tr>
      <w:tr w:rsidR="00F21E51" w:rsidRPr="005E2BA0" w14:paraId="744071C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9E55F" w14:textId="77777777" w:rsidR="00F21E51" w:rsidRPr="005E2BA0" w:rsidRDefault="00F21E51" w:rsidP="00D33D07">
            <w:pPr>
              <w:pStyle w:val="rowtabella0"/>
              <w:rPr>
                <w:color w:val="002060"/>
              </w:rPr>
            </w:pPr>
            <w:r w:rsidRPr="005E2B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6074"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0E0B"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95E8"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E449"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99D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88DA"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FDAB"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673C"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21AC" w14:textId="77777777" w:rsidR="00F21E51" w:rsidRPr="005E2BA0" w:rsidRDefault="00F21E51" w:rsidP="00D33D07">
            <w:pPr>
              <w:pStyle w:val="rowtabella0"/>
              <w:jc w:val="center"/>
              <w:rPr>
                <w:color w:val="002060"/>
              </w:rPr>
            </w:pPr>
            <w:r w:rsidRPr="005E2BA0">
              <w:rPr>
                <w:color w:val="002060"/>
              </w:rPr>
              <w:t>0</w:t>
            </w:r>
          </w:p>
        </w:tc>
      </w:tr>
      <w:tr w:rsidR="00F21E51" w:rsidRPr="005E2BA0" w14:paraId="6566484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A35F6" w14:textId="77777777" w:rsidR="00F21E51" w:rsidRPr="005E2BA0" w:rsidRDefault="00F21E51" w:rsidP="00D33D07">
            <w:pPr>
              <w:pStyle w:val="rowtabella0"/>
              <w:rPr>
                <w:color w:val="002060"/>
              </w:rPr>
            </w:pPr>
            <w:r w:rsidRPr="005E2BA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07A5"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0049"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C4F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0668"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92F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80CC"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F53C"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0AE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8042" w14:textId="77777777" w:rsidR="00F21E51" w:rsidRPr="005E2BA0" w:rsidRDefault="00F21E51" w:rsidP="00D33D07">
            <w:pPr>
              <w:pStyle w:val="rowtabella0"/>
              <w:jc w:val="center"/>
              <w:rPr>
                <w:color w:val="002060"/>
              </w:rPr>
            </w:pPr>
            <w:r w:rsidRPr="005E2BA0">
              <w:rPr>
                <w:color w:val="002060"/>
              </w:rPr>
              <w:t>0</w:t>
            </w:r>
          </w:p>
        </w:tc>
      </w:tr>
      <w:tr w:rsidR="00F21E51" w:rsidRPr="005E2BA0" w14:paraId="6B19857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0BA7F" w14:textId="77777777" w:rsidR="00F21E51" w:rsidRPr="005E2BA0" w:rsidRDefault="00F21E51" w:rsidP="00D33D07">
            <w:pPr>
              <w:pStyle w:val="rowtabella0"/>
              <w:rPr>
                <w:color w:val="002060"/>
              </w:rPr>
            </w:pPr>
            <w:r w:rsidRPr="005E2BA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4BA9"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951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A4F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426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F748"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4FDD"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886F"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D82C"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05A0" w14:textId="77777777" w:rsidR="00F21E51" w:rsidRPr="005E2BA0" w:rsidRDefault="00F21E51" w:rsidP="00D33D07">
            <w:pPr>
              <w:pStyle w:val="rowtabella0"/>
              <w:jc w:val="center"/>
              <w:rPr>
                <w:color w:val="002060"/>
              </w:rPr>
            </w:pPr>
            <w:r w:rsidRPr="005E2BA0">
              <w:rPr>
                <w:color w:val="002060"/>
              </w:rPr>
              <w:t>0</w:t>
            </w:r>
          </w:p>
        </w:tc>
      </w:tr>
      <w:tr w:rsidR="00F21E51" w:rsidRPr="005E2BA0" w14:paraId="5B250F6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31FB8" w14:textId="77777777" w:rsidR="00F21E51" w:rsidRPr="005E2BA0" w:rsidRDefault="00F21E51" w:rsidP="00D33D07">
            <w:pPr>
              <w:pStyle w:val="rowtabella0"/>
              <w:rPr>
                <w:color w:val="002060"/>
              </w:rPr>
            </w:pPr>
            <w:r w:rsidRPr="005E2BA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B3E1"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970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DA2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ED5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423C"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C0DB"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48DB"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D559"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955F" w14:textId="77777777" w:rsidR="00F21E51" w:rsidRPr="005E2BA0" w:rsidRDefault="00F21E51" w:rsidP="00D33D07">
            <w:pPr>
              <w:pStyle w:val="rowtabella0"/>
              <w:jc w:val="center"/>
              <w:rPr>
                <w:color w:val="002060"/>
              </w:rPr>
            </w:pPr>
            <w:r w:rsidRPr="005E2BA0">
              <w:rPr>
                <w:color w:val="002060"/>
              </w:rPr>
              <w:t>0</w:t>
            </w:r>
          </w:p>
        </w:tc>
      </w:tr>
      <w:tr w:rsidR="00F21E51" w:rsidRPr="005E2BA0" w14:paraId="1AC6534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D2E4C" w14:textId="77777777" w:rsidR="00F21E51" w:rsidRPr="005E2BA0" w:rsidRDefault="00F21E51" w:rsidP="00D33D07">
            <w:pPr>
              <w:pStyle w:val="rowtabella0"/>
              <w:rPr>
                <w:color w:val="002060"/>
              </w:rPr>
            </w:pPr>
            <w:r w:rsidRPr="005E2BA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FCD0"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A449"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4D80"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FE31"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7DB6"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75C7"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11C9"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123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1C7B" w14:textId="77777777" w:rsidR="00F21E51" w:rsidRPr="005E2BA0" w:rsidRDefault="00F21E51" w:rsidP="00D33D07">
            <w:pPr>
              <w:pStyle w:val="rowtabella0"/>
              <w:jc w:val="center"/>
              <w:rPr>
                <w:color w:val="002060"/>
              </w:rPr>
            </w:pPr>
            <w:r w:rsidRPr="005E2BA0">
              <w:rPr>
                <w:color w:val="002060"/>
              </w:rPr>
              <w:t>0</w:t>
            </w:r>
          </w:p>
        </w:tc>
      </w:tr>
      <w:tr w:rsidR="00F21E51" w:rsidRPr="005E2BA0" w14:paraId="4F89308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4C3C6" w14:textId="77777777" w:rsidR="00F21E51" w:rsidRPr="005E2BA0" w:rsidRDefault="00F21E51" w:rsidP="00D33D07">
            <w:pPr>
              <w:pStyle w:val="rowtabella0"/>
              <w:rPr>
                <w:color w:val="002060"/>
              </w:rPr>
            </w:pPr>
            <w:r w:rsidRPr="005E2BA0">
              <w:rPr>
                <w:color w:val="002060"/>
              </w:rPr>
              <w:t xml:space="preserve">A.S.D. </w:t>
            </w:r>
            <w:proofErr w:type="gramStart"/>
            <w:r w:rsidRPr="005E2BA0">
              <w:rPr>
                <w:color w:val="002060"/>
              </w:rPr>
              <w:t>CITTA</w:t>
            </w:r>
            <w:proofErr w:type="gramEnd"/>
            <w:r w:rsidRPr="005E2BA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50A2"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1831"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D243"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329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1037"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F8C1"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D7BC"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160D"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A087" w14:textId="77777777" w:rsidR="00F21E51" w:rsidRPr="005E2BA0" w:rsidRDefault="00F21E51" w:rsidP="00D33D07">
            <w:pPr>
              <w:pStyle w:val="rowtabella0"/>
              <w:jc w:val="center"/>
              <w:rPr>
                <w:color w:val="002060"/>
              </w:rPr>
            </w:pPr>
            <w:r w:rsidRPr="005E2BA0">
              <w:rPr>
                <w:color w:val="002060"/>
              </w:rPr>
              <w:t>0</w:t>
            </w:r>
          </w:p>
        </w:tc>
      </w:tr>
      <w:tr w:rsidR="00F21E51" w:rsidRPr="005E2BA0" w14:paraId="3215EDB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7DB46" w14:textId="77777777" w:rsidR="00F21E51" w:rsidRPr="005E2BA0" w:rsidRDefault="00F21E51" w:rsidP="00D33D07">
            <w:pPr>
              <w:pStyle w:val="rowtabella0"/>
              <w:rPr>
                <w:color w:val="002060"/>
              </w:rPr>
            </w:pPr>
            <w:r w:rsidRPr="005E2BA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EEA8"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A84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E9DF5"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796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1D23"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C04F"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9136"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776B"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238F" w14:textId="77777777" w:rsidR="00F21E51" w:rsidRPr="005E2BA0" w:rsidRDefault="00F21E51" w:rsidP="00D33D07">
            <w:pPr>
              <w:pStyle w:val="rowtabella0"/>
              <w:jc w:val="center"/>
              <w:rPr>
                <w:color w:val="002060"/>
              </w:rPr>
            </w:pPr>
            <w:r w:rsidRPr="005E2BA0">
              <w:rPr>
                <w:color w:val="002060"/>
              </w:rPr>
              <w:t>0</w:t>
            </w:r>
          </w:p>
        </w:tc>
      </w:tr>
      <w:tr w:rsidR="00F21E51" w:rsidRPr="005E2BA0" w14:paraId="6DC3983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CFA8B" w14:textId="77777777" w:rsidR="00F21E51" w:rsidRPr="009B55FD" w:rsidRDefault="00F21E51" w:rsidP="00D33D07">
            <w:pPr>
              <w:pStyle w:val="rowtabella0"/>
              <w:rPr>
                <w:color w:val="002060"/>
                <w:lang w:val="es-ES"/>
              </w:rPr>
            </w:pPr>
            <w:r w:rsidRPr="009B55F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6C68"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975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C77C"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975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E6C2"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6783"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C78F"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90EA"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444B" w14:textId="77777777" w:rsidR="00F21E51" w:rsidRPr="005E2BA0" w:rsidRDefault="00F21E51" w:rsidP="00D33D07">
            <w:pPr>
              <w:pStyle w:val="rowtabella0"/>
              <w:jc w:val="center"/>
              <w:rPr>
                <w:color w:val="002060"/>
              </w:rPr>
            </w:pPr>
            <w:r w:rsidRPr="005E2BA0">
              <w:rPr>
                <w:color w:val="002060"/>
              </w:rPr>
              <w:t>0</w:t>
            </w:r>
          </w:p>
        </w:tc>
      </w:tr>
      <w:tr w:rsidR="00F21E51" w:rsidRPr="005E2BA0" w14:paraId="75A3CD94"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3147B" w14:textId="77777777" w:rsidR="00F21E51" w:rsidRPr="005E2BA0" w:rsidRDefault="00F21E51" w:rsidP="00D33D07">
            <w:pPr>
              <w:pStyle w:val="rowtabella0"/>
              <w:rPr>
                <w:color w:val="002060"/>
              </w:rPr>
            </w:pPr>
            <w:r w:rsidRPr="005E2BA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56377"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8939"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240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FB1A"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EBE4"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3C55"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4CB0"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E48A"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4B7D" w14:textId="77777777" w:rsidR="00F21E51" w:rsidRPr="005E2BA0" w:rsidRDefault="00F21E51" w:rsidP="00D33D07">
            <w:pPr>
              <w:pStyle w:val="rowtabella0"/>
              <w:jc w:val="center"/>
              <w:rPr>
                <w:color w:val="002060"/>
              </w:rPr>
            </w:pPr>
            <w:r w:rsidRPr="005E2BA0">
              <w:rPr>
                <w:color w:val="002060"/>
              </w:rPr>
              <w:t>0</w:t>
            </w:r>
          </w:p>
        </w:tc>
      </w:tr>
      <w:tr w:rsidR="00F21E51" w:rsidRPr="005E2BA0" w14:paraId="634FF6BB"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12986F" w14:textId="77777777" w:rsidR="00F21E51" w:rsidRPr="005E2BA0" w:rsidRDefault="00F21E51" w:rsidP="00D33D07">
            <w:pPr>
              <w:pStyle w:val="rowtabella0"/>
              <w:rPr>
                <w:color w:val="002060"/>
              </w:rPr>
            </w:pPr>
            <w:r w:rsidRPr="005E2BA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A2ED"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5EAC"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E0F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81D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ABFD"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E573"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42CC4" w14:textId="77777777" w:rsidR="00F21E51" w:rsidRPr="005E2BA0" w:rsidRDefault="00F21E51" w:rsidP="00D33D07">
            <w:pPr>
              <w:pStyle w:val="rowtabella0"/>
              <w:jc w:val="center"/>
              <w:rPr>
                <w:color w:val="002060"/>
              </w:rPr>
            </w:pPr>
            <w:r w:rsidRPr="005E2B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39B0"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F0A7" w14:textId="77777777" w:rsidR="00F21E51" w:rsidRPr="005E2BA0" w:rsidRDefault="00F21E51" w:rsidP="00D33D07">
            <w:pPr>
              <w:pStyle w:val="rowtabella0"/>
              <w:jc w:val="center"/>
              <w:rPr>
                <w:color w:val="002060"/>
              </w:rPr>
            </w:pPr>
            <w:r w:rsidRPr="005E2BA0">
              <w:rPr>
                <w:color w:val="002060"/>
              </w:rPr>
              <w:t>0</w:t>
            </w:r>
          </w:p>
        </w:tc>
      </w:tr>
    </w:tbl>
    <w:p w14:paraId="0DB94964" w14:textId="77777777" w:rsidR="00F21E51" w:rsidRPr="005E2BA0" w:rsidRDefault="00F21E51" w:rsidP="00F21E51">
      <w:pPr>
        <w:pStyle w:val="breakline"/>
        <w:rPr>
          <w:rFonts w:eastAsiaTheme="minorEastAsia"/>
          <w:color w:val="002060"/>
        </w:rPr>
      </w:pPr>
    </w:p>
    <w:p w14:paraId="1841328F" w14:textId="77777777" w:rsidR="00F21E51" w:rsidRPr="005E2BA0" w:rsidRDefault="00F21E51" w:rsidP="00F21E51">
      <w:pPr>
        <w:pStyle w:val="breakline"/>
        <w:rPr>
          <w:color w:val="002060"/>
        </w:rPr>
      </w:pPr>
    </w:p>
    <w:p w14:paraId="183D5864" w14:textId="77777777" w:rsidR="00F21E51" w:rsidRPr="005E2BA0" w:rsidRDefault="00F21E51" w:rsidP="00F21E51">
      <w:pPr>
        <w:pStyle w:val="sottotitolocampionato10"/>
        <w:rPr>
          <w:color w:val="002060"/>
        </w:rPr>
      </w:pPr>
      <w:r w:rsidRPr="005E2BA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59BE34FE"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4AFE6"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CCD8B"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60FCF"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94885"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00BBB"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ED09D"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DC0C"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77700"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0F25"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AD79C" w14:textId="77777777" w:rsidR="00F21E51" w:rsidRPr="005E2BA0" w:rsidRDefault="00F21E51" w:rsidP="00D33D07">
            <w:pPr>
              <w:pStyle w:val="headertabella0"/>
              <w:rPr>
                <w:color w:val="002060"/>
              </w:rPr>
            </w:pPr>
            <w:r w:rsidRPr="005E2BA0">
              <w:rPr>
                <w:color w:val="002060"/>
              </w:rPr>
              <w:t>PE</w:t>
            </w:r>
          </w:p>
        </w:tc>
      </w:tr>
      <w:tr w:rsidR="00F21E51" w:rsidRPr="005E2BA0" w14:paraId="397FCF0E"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3CC63" w14:textId="77777777" w:rsidR="00F21E51" w:rsidRPr="005E2BA0" w:rsidRDefault="00F21E51" w:rsidP="00D33D07">
            <w:pPr>
              <w:pStyle w:val="rowtabella0"/>
              <w:rPr>
                <w:color w:val="002060"/>
              </w:rPr>
            </w:pPr>
            <w:r w:rsidRPr="005E2BA0">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E32F" w14:textId="77777777" w:rsidR="00F21E51" w:rsidRPr="005E2BA0" w:rsidRDefault="00F21E51" w:rsidP="00D33D07">
            <w:pPr>
              <w:pStyle w:val="rowtabella0"/>
              <w:jc w:val="center"/>
              <w:rPr>
                <w:color w:val="002060"/>
              </w:rPr>
            </w:pPr>
            <w:r w:rsidRPr="005E2B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473B"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955F"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4FC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5F4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2CC3" w14:textId="77777777" w:rsidR="00F21E51" w:rsidRPr="005E2BA0" w:rsidRDefault="00F21E51" w:rsidP="00D33D07">
            <w:pPr>
              <w:pStyle w:val="rowtabella0"/>
              <w:jc w:val="center"/>
              <w:rPr>
                <w:color w:val="002060"/>
              </w:rPr>
            </w:pPr>
            <w:r w:rsidRPr="005E2B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2C59"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47BF" w14:textId="77777777" w:rsidR="00F21E51" w:rsidRPr="005E2BA0" w:rsidRDefault="00F21E51" w:rsidP="00D33D07">
            <w:pPr>
              <w:pStyle w:val="rowtabella0"/>
              <w:jc w:val="center"/>
              <w:rPr>
                <w:color w:val="002060"/>
              </w:rPr>
            </w:pPr>
            <w:r w:rsidRPr="005E2B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3624" w14:textId="77777777" w:rsidR="00F21E51" w:rsidRPr="005E2BA0" w:rsidRDefault="00F21E51" w:rsidP="00D33D07">
            <w:pPr>
              <w:pStyle w:val="rowtabella0"/>
              <w:jc w:val="center"/>
              <w:rPr>
                <w:color w:val="002060"/>
              </w:rPr>
            </w:pPr>
            <w:r w:rsidRPr="005E2BA0">
              <w:rPr>
                <w:color w:val="002060"/>
              </w:rPr>
              <w:t>0</w:t>
            </w:r>
          </w:p>
        </w:tc>
      </w:tr>
      <w:tr w:rsidR="00F21E51" w:rsidRPr="005E2BA0" w14:paraId="6FD47E9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72CF7" w14:textId="77777777" w:rsidR="00F21E51" w:rsidRPr="005E2BA0" w:rsidRDefault="00F21E51" w:rsidP="00D33D07">
            <w:pPr>
              <w:pStyle w:val="rowtabella0"/>
              <w:rPr>
                <w:color w:val="002060"/>
              </w:rPr>
            </w:pPr>
            <w:r w:rsidRPr="005E2BA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FA9E"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2EA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944A"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B4D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AE9F"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DAE8" w14:textId="77777777" w:rsidR="00F21E51" w:rsidRPr="005E2BA0" w:rsidRDefault="00F21E51" w:rsidP="00D33D07">
            <w:pPr>
              <w:pStyle w:val="rowtabella0"/>
              <w:jc w:val="center"/>
              <w:rPr>
                <w:color w:val="002060"/>
              </w:rPr>
            </w:pPr>
            <w:r w:rsidRPr="005E2B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EB9F"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F77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A617" w14:textId="77777777" w:rsidR="00F21E51" w:rsidRPr="005E2BA0" w:rsidRDefault="00F21E51" w:rsidP="00D33D07">
            <w:pPr>
              <w:pStyle w:val="rowtabella0"/>
              <w:jc w:val="center"/>
              <w:rPr>
                <w:color w:val="002060"/>
              </w:rPr>
            </w:pPr>
            <w:r w:rsidRPr="005E2BA0">
              <w:rPr>
                <w:color w:val="002060"/>
              </w:rPr>
              <w:t>0</w:t>
            </w:r>
          </w:p>
        </w:tc>
      </w:tr>
      <w:tr w:rsidR="00F21E51" w:rsidRPr="005E2BA0" w14:paraId="199F3E2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A716E" w14:textId="77777777" w:rsidR="00F21E51" w:rsidRPr="005E2BA0" w:rsidRDefault="00F21E51" w:rsidP="00D33D07">
            <w:pPr>
              <w:pStyle w:val="rowtabella0"/>
              <w:rPr>
                <w:color w:val="002060"/>
              </w:rPr>
            </w:pPr>
            <w:r w:rsidRPr="005E2BA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5085"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C3B3"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8B82"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E02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2D06"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33B1"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F873"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23E0"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28E2" w14:textId="77777777" w:rsidR="00F21E51" w:rsidRPr="005E2BA0" w:rsidRDefault="00F21E51" w:rsidP="00D33D07">
            <w:pPr>
              <w:pStyle w:val="rowtabella0"/>
              <w:jc w:val="center"/>
              <w:rPr>
                <w:color w:val="002060"/>
              </w:rPr>
            </w:pPr>
            <w:r w:rsidRPr="005E2BA0">
              <w:rPr>
                <w:color w:val="002060"/>
              </w:rPr>
              <w:t>0</w:t>
            </w:r>
          </w:p>
        </w:tc>
      </w:tr>
      <w:tr w:rsidR="00F21E51" w:rsidRPr="005E2BA0" w14:paraId="532004B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FD554" w14:textId="77777777" w:rsidR="00F21E51" w:rsidRPr="009B55FD" w:rsidRDefault="00F21E51" w:rsidP="00D33D07">
            <w:pPr>
              <w:pStyle w:val="rowtabella0"/>
              <w:rPr>
                <w:color w:val="002060"/>
                <w:lang w:val="es-ES"/>
              </w:rPr>
            </w:pPr>
            <w:r w:rsidRPr="009B55F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C0B9"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3E70"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489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DD70"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9F2F2"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FEEA"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180D"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5150"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3271" w14:textId="77777777" w:rsidR="00F21E51" w:rsidRPr="005E2BA0" w:rsidRDefault="00F21E51" w:rsidP="00D33D07">
            <w:pPr>
              <w:pStyle w:val="rowtabella0"/>
              <w:jc w:val="center"/>
              <w:rPr>
                <w:color w:val="002060"/>
              </w:rPr>
            </w:pPr>
            <w:r w:rsidRPr="005E2BA0">
              <w:rPr>
                <w:color w:val="002060"/>
              </w:rPr>
              <w:t>0</w:t>
            </w:r>
          </w:p>
        </w:tc>
      </w:tr>
      <w:tr w:rsidR="00F21E51" w:rsidRPr="005E2BA0" w14:paraId="7376B3E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207B9" w14:textId="77777777" w:rsidR="00F21E51" w:rsidRPr="005E2BA0" w:rsidRDefault="00F21E51" w:rsidP="00D33D07">
            <w:pPr>
              <w:pStyle w:val="rowtabella0"/>
              <w:rPr>
                <w:color w:val="002060"/>
              </w:rPr>
            </w:pPr>
            <w:r w:rsidRPr="005E2BA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07DE"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AA4F"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90A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75D2"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A547"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39CF"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89B2"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672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15D0" w14:textId="77777777" w:rsidR="00F21E51" w:rsidRPr="005E2BA0" w:rsidRDefault="00F21E51" w:rsidP="00D33D07">
            <w:pPr>
              <w:pStyle w:val="rowtabella0"/>
              <w:jc w:val="center"/>
              <w:rPr>
                <w:color w:val="002060"/>
              </w:rPr>
            </w:pPr>
            <w:r w:rsidRPr="005E2BA0">
              <w:rPr>
                <w:color w:val="002060"/>
              </w:rPr>
              <w:t>0</w:t>
            </w:r>
          </w:p>
        </w:tc>
      </w:tr>
      <w:tr w:rsidR="00F21E51" w:rsidRPr="005E2BA0" w14:paraId="680B67E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FF7E3" w14:textId="77777777" w:rsidR="00F21E51" w:rsidRPr="005E2BA0" w:rsidRDefault="00F21E51" w:rsidP="00D33D07">
            <w:pPr>
              <w:pStyle w:val="rowtabella0"/>
              <w:rPr>
                <w:color w:val="002060"/>
              </w:rPr>
            </w:pPr>
            <w:r w:rsidRPr="005E2BA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9302"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A1E0"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C24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D91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2E62"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3613"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53E3"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1543"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9777" w14:textId="77777777" w:rsidR="00F21E51" w:rsidRPr="005E2BA0" w:rsidRDefault="00F21E51" w:rsidP="00D33D07">
            <w:pPr>
              <w:pStyle w:val="rowtabella0"/>
              <w:jc w:val="center"/>
              <w:rPr>
                <w:color w:val="002060"/>
              </w:rPr>
            </w:pPr>
            <w:r w:rsidRPr="005E2BA0">
              <w:rPr>
                <w:color w:val="002060"/>
              </w:rPr>
              <w:t>0</w:t>
            </w:r>
          </w:p>
        </w:tc>
      </w:tr>
      <w:tr w:rsidR="00F21E51" w:rsidRPr="005E2BA0" w14:paraId="6D9D255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DE130" w14:textId="77777777" w:rsidR="00F21E51" w:rsidRPr="005E2BA0" w:rsidRDefault="00F21E51" w:rsidP="00D33D07">
            <w:pPr>
              <w:pStyle w:val="rowtabella0"/>
              <w:rPr>
                <w:color w:val="002060"/>
              </w:rPr>
            </w:pPr>
            <w:r w:rsidRPr="005E2BA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A0DC"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217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A521"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D25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DD93"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09F3" w14:textId="77777777" w:rsidR="00F21E51" w:rsidRPr="005E2BA0" w:rsidRDefault="00F21E51" w:rsidP="00D33D07">
            <w:pPr>
              <w:pStyle w:val="rowtabella0"/>
              <w:jc w:val="center"/>
              <w:rPr>
                <w:color w:val="002060"/>
              </w:rPr>
            </w:pPr>
            <w:r w:rsidRPr="005E2B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75EF"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36A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776C" w14:textId="77777777" w:rsidR="00F21E51" w:rsidRPr="005E2BA0" w:rsidRDefault="00F21E51" w:rsidP="00D33D07">
            <w:pPr>
              <w:pStyle w:val="rowtabella0"/>
              <w:jc w:val="center"/>
              <w:rPr>
                <w:color w:val="002060"/>
              </w:rPr>
            </w:pPr>
            <w:r w:rsidRPr="005E2BA0">
              <w:rPr>
                <w:color w:val="002060"/>
              </w:rPr>
              <w:t>0</w:t>
            </w:r>
          </w:p>
        </w:tc>
      </w:tr>
      <w:tr w:rsidR="00F21E51" w:rsidRPr="005E2BA0" w14:paraId="067000D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ED39A" w14:textId="77777777" w:rsidR="00F21E51" w:rsidRPr="005E2BA0" w:rsidRDefault="00F21E51" w:rsidP="00D33D07">
            <w:pPr>
              <w:pStyle w:val="rowtabella0"/>
              <w:rPr>
                <w:color w:val="002060"/>
              </w:rPr>
            </w:pPr>
            <w:r w:rsidRPr="005E2BA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86B4"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4D0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003F"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456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7C6E"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2CC0"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A2B6" w14:textId="77777777" w:rsidR="00F21E51" w:rsidRPr="005E2BA0" w:rsidRDefault="00F21E51" w:rsidP="00D33D07">
            <w:pPr>
              <w:pStyle w:val="rowtabella0"/>
              <w:jc w:val="center"/>
              <w:rPr>
                <w:color w:val="002060"/>
              </w:rPr>
            </w:pPr>
            <w:r w:rsidRPr="005E2B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D53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7D0C" w14:textId="77777777" w:rsidR="00F21E51" w:rsidRPr="005E2BA0" w:rsidRDefault="00F21E51" w:rsidP="00D33D07">
            <w:pPr>
              <w:pStyle w:val="rowtabella0"/>
              <w:jc w:val="center"/>
              <w:rPr>
                <w:color w:val="002060"/>
              </w:rPr>
            </w:pPr>
            <w:r w:rsidRPr="005E2BA0">
              <w:rPr>
                <w:color w:val="002060"/>
              </w:rPr>
              <w:t>0</w:t>
            </w:r>
          </w:p>
        </w:tc>
      </w:tr>
      <w:tr w:rsidR="00F21E51" w:rsidRPr="005E2BA0" w14:paraId="763861F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C0208" w14:textId="77777777" w:rsidR="00F21E51" w:rsidRPr="005E2BA0" w:rsidRDefault="00F21E51" w:rsidP="00D33D07">
            <w:pPr>
              <w:pStyle w:val="rowtabella0"/>
              <w:rPr>
                <w:color w:val="002060"/>
              </w:rPr>
            </w:pPr>
            <w:r w:rsidRPr="005E2BA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B7E9"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38AA"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B57D"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4D4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B672"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E23E" w14:textId="77777777" w:rsidR="00F21E51" w:rsidRPr="005E2BA0" w:rsidRDefault="00F21E51" w:rsidP="00D33D07">
            <w:pPr>
              <w:pStyle w:val="rowtabella0"/>
              <w:jc w:val="center"/>
              <w:rPr>
                <w:color w:val="002060"/>
              </w:rPr>
            </w:pPr>
            <w:r w:rsidRPr="005E2B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5285"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84AB"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717B" w14:textId="77777777" w:rsidR="00F21E51" w:rsidRPr="005E2BA0" w:rsidRDefault="00F21E51" w:rsidP="00D33D07">
            <w:pPr>
              <w:pStyle w:val="rowtabella0"/>
              <w:jc w:val="center"/>
              <w:rPr>
                <w:color w:val="002060"/>
              </w:rPr>
            </w:pPr>
            <w:r w:rsidRPr="005E2BA0">
              <w:rPr>
                <w:color w:val="002060"/>
              </w:rPr>
              <w:t>0</w:t>
            </w:r>
          </w:p>
        </w:tc>
      </w:tr>
      <w:tr w:rsidR="00F21E51" w:rsidRPr="005E2BA0" w14:paraId="69D4E22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2F1E2" w14:textId="77777777" w:rsidR="00F21E51" w:rsidRPr="005E2BA0" w:rsidRDefault="00F21E51" w:rsidP="00D33D07">
            <w:pPr>
              <w:pStyle w:val="rowtabella0"/>
              <w:rPr>
                <w:color w:val="002060"/>
              </w:rPr>
            </w:pPr>
            <w:r w:rsidRPr="005E2BA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4AF0"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98F4"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923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566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2C2E"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E8400"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E30B"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FE2E"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F4BE" w14:textId="77777777" w:rsidR="00F21E51" w:rsidRPr="005E2BA0" w:rsidRDefault="00F21E51" w:rsidP="00D33D07">
            <w:pPr>
              <w:pStyle w:val="rowtabella0"/>
              <w:jc w:val="center"/>
              <w:rPr>
                <w:color w:val="002060"/>
              </w:rPr>
            </w:pPr>
            <w:r w:rsidRPr="005E2BA0">
              <w:rPr>
                <w:color w:val="002060"/>
              </w:rPr>
              <w:t>0</w:t>
            </w:r>
          </w:p>
        </w:tc>
      </w:tr>
      <w:tr w:rsidR="00F21E51" w:rsidRPr="005E2BA0" w14:paraId="5EF62C77"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5F1A7" w14:textId="77777777" w:rsidR="00F21E51" w:rsidRPr="005E2BA0" w:rsidRDefault="00F21E51" w:rsidP="00D33D07">
            <w:pPr>
              <w:pStyle w:val="rowtabella0"/>
              <w:rPr>
                <w:color w:val="002060"/>
              </w:rPr>
            </w:pPr>
            <w:r w:rsidRPr="005E2BA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5F92"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3DF5"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C924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A96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8933"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31C3"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BD35"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A360"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C5CF0" w14:textId="77777777" w:rsidR="00F21E51" w:rsidRPr="005E2BA0" w:rsidRDefault="00F21E51" w:rsidP="00D33D07">
            <w:pPr>
              <w:pStyle w:val="rowtabella0"/>
              <w:jc w:val="center"/>
              <w:rPr>
                <w:color w:val="002060"/>
              </w:rPr>
            </w:pPr>
            <w:r w:rsidRPr="005E2BA0">
              <w:rPr>
                <w:color w:val="002060"/>
              </w:rPr>
              <w:t>0</w:t>
            </w:r>
          </w:p>
        </w:tc>
      </w:tr>
      <w:tr w:rsidR="00F21E51" w:rsidRPr="005E2BA0" w14:paraId="05EFFAE7"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4C3CC" w14:textId="77777777" w:rsidR="00F21E51" w:rsidRPr="005E2BA0" w:rsidRDefault="00F21E51" w:rsidP="00D33D07">
            <w:pPr>
              <w:pStyle w:val="rowtabella0"/>
              <w:rPr>
                <w:color w:val="002060"/>
              </w:rPr>
            </w:pPr>
            <w:r w:rsidRPr="005E2BA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8388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A7ED"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05D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D629"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CBCC"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0FF9"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AC81"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C42E"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E12A" w14:textId="77777777" w:rsidR="00F21E51" w:rsidRPr="005E2BA0" w:rsidRDefault="00F21E51" w:rsidP="00D33D07">
            <w:pPr>
              <w:pStyle w:val="rowtabella0"/>
              <w:jc w:val="center"/>
              <w:rPr>
                <w:color w:val="002060"/>
              </w:rPr>
            </w:pPr>
            <w:r w:rsidRPr="005E2BA0">
              <w:rPr>
                <w:color w:val="002060"/>
              </w:rPr>
              <w:t>0</w:t>
            </w:r>
          </w:p>
        </w:tc>
      </w:tr>
    </w:tbl>
    <w:p w14:paraId="62792018" w14:textId="77777777" w:rsidR="00F21E51" w:rsidRPr="005E2BA0" w:rsidRDefault="00F21E51" w:rsidP="00F21E51">
      <w:pPr>
        <w:pStyle w:val="breakline"/>
        <w:rPr>
          <w:rFonts w:eastAsiaTheme="minorEastAsia"/>
          <w:color w:val="002060"/>
        </w:rPr>
      </w:pPr>
    </w:p>
    <w:p w14:paraId="5BD1310D" w14:textId="77777777" w:rsidR="00F21E51" w:rsidRPr="005E2BA0" w:rsidRDefault="00F21E51" w:rsidP="00F21E51">
      <w:pPr>
        <w:pStyle w:val="breakline"/>
        <w:rPr>
          <w:color w:val="002060"/>
        </w:rPr>
      </w:pPr>
    </w:p>
    <w:p w14:paraId="0353B4FD" w14:textId="77777777" w:rsidR="00F21E51" w:rsidRPr="005E2BA0" w:rsidRDefault="00F21E51" w:rsidP="00F21E51">
      <w:pPr>
        <w:pStyle w:val="sottotitolocampionato10"/>
        <w:rPr>
          <w:color w:val="002060"/>
        </w:rPr>
      </w:pPr>
      <w:r w:rsidRPr="005E2BA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60104E1F"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30BA7"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2D2EC"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27CA1"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3FE9B"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B8383"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EE29"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963B"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90828"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AE59D"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76DE9" w14:textId="77777777" w:rsidR="00F21E51" w:rsidRPr="005E2BA0" w:rsidRDefault="00F21E51" w:rsidP="00D33D07">
            <w:pPr>
              <w:pStyle w:val="headertabella0"/>
              <w:rPr>
                <w:color w:val="002060"/>
              </w:rPr>
            </w:pPr>
            <w:r w:rsidRPr="005E2BA0">
              <w:rPr>
                <w:color w:val="002060"/>
              </w:rPr>
              <w:t>PE</w:t>
            </w:r>
          </w:p>
        </w:tc>
      </w:tr>
      <w:tr w:rsidR="00F21E51" w:rsidRPr="005E2BA0" w14:paraId="1DBB6C3C"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1EA3A" w14:textId="77777777" w:rsidR="00F21E51" w:rsidRPr="005E2BA0" w:rsidRDefault="00F21E51" w:rsidP="00D33D07">
            <w:pPr>
              <w:pStyle w:val="rowtabella0"/>
              <w:rPr>
                <w:color w:val="002060"/>
              </w:rPr>
            </w:pPr>
            <w:r w:rsidRPr="005E2BA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B3A6"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B575"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0E49"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DFCF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09B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A357" w14:textId="77777777" w:rsidR="00F21E51" w:rsidRPr="005E2BA0" w:rsidRDefault="00F21E51" w:rsidP="00D33D07">
            <w:pPr>
              <w:pStyle w:val="rowtabella0"/>
              <w:jc w:val="center"/>
              <w:rPr>
                <w:color w:val="002060"/>
              </w:rPr>
            </w:pPr>
            <w:r w:rsidRPr="005E2B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2ADB"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DCC3"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1071" w14:textId="77777777" w:rsidR="00F21E51" w:rsidRPr="005E2BA0" w:rsidRDefault="00F21E51" w:rsidP="00D33D07">
            <w:pPr>
              <w:pStyle w:val="rowtabella0"/>
              <w:jc w:val="center"/>
              <w:rPr>
                <w:color w:val="002060"/>
              </w:rPr>
            </w:pPr>
            <w:r w:rsidRPr="005E2BA0">
              <w:rPr>
                <w:color w:val="002060"/>
              </w:rPr>
              <w:t>0</w:t>
            </w:r>
          </w:p>
        </w:tc>
      </w:tr>
      <w:tr w:rsidR="00F21E51" w:rsidRPr="005E2BA0" w14:paraId="363243E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40194" w14:textId="77777777" w:rsidR="00F21E51" w:rsidRPr="005E2BA0" w:rsidRDefault="00F21E51" w:rsidP="00D33D07">
            <w:pPr>
              <w:pStyle w:val="rowtabella0"/>
              <w:rPr>
                <w:color w:val="002060"/>
              </w:rPr>
            </w:pPr>
            <w:r w:rsidRPr="005E2BA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650D"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9F35"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74EA"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2BD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E5EC"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4A27"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9594"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3FB0"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EC27" w14:textId="77777777" w:rsidR="00F21E51" w:rsidRPr="005E2BA0" w:rsidRDefault="00F21E51" w:rsidP="00D33D07">
            <w:pPr>
              <w:pStyle w:val="rowtabella0"/>
              <w:jc w:val="center"/>
              <w:rPr>
                <w:color w:val="002060"/>
              </w:rPr>
            </w:pPr>
            <w:r w:rsidRPr="005E2BA0">
              <w:rPr>
                <w:color w:val="002060"/>
              </w:rPr>
              <w:t>0</w:t>
            </w:r>
          </w:p>
        </w:tc>
      </w:tr>
      <w:tr w:rsidR="00F21E51" w:rsidRPr="005E2BA0" w14:paraId="5DA25BB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39D14" w14:textId="77777777" w:rsidR="00F21E51" w:rsidRPr="005E2BA0" w:rsidRDefault="00F21E51" w:rsidP="00D33D07">
            <w:pPr>
              <w:pStyle w:val="rowtabella0"/>
              <w:rPr>
                <w:color w:val="002060"/>
              </w:rPr>
            </w:pPr>
            <w:r w:rsidRPr="005E2BA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EFE5"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DFAF"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1EF5"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636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8FA2"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32C9" w14:textId="77777777" w:rsidR="00F21E51" w:rsidRPr="005E2BA0" w:rsidRDefault="00F21E51" w:rsidP="00D33D07">
            <w:pPr>
              <w:pStyle w:val="rowtabella0"/>
              <w:jc w:val="center"/>
              <w:rPr>
                <w:color w:val="002060"/>
              </w:rPr>
            </w:pPr>
            <w:r w:rsidRPr="005E2B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2975"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1837" w14:textId="77777777" w:rsidR="00F21E51" w:rsidRPr="005E2BA0" w:rsidRDefault="00F21E51" w:rsidP="00D33D07">
            <w:pPr>
              <w:pStyle w:val="rowtabella0"/>
              <w:jc w:val="center"/>
              <w:rPr>
                <w:color w:val="002060"/>
              </w:rPr>
            </w:pPr>
            <w:r w:rsidRPr="005E2B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BDFE" w14:textId="77777777" w:rsidR="00F21E51" w:rsidRPr="005E2BA0" w:rsidRDefault="00F21E51" w:rsidP="00D33D07">
            <w:pPr>
              <w:pStyle w:val="rowtabella0"/>
              <w:jc w:val="center"/>
              <w:rPr>
                <w:color w:val="002060"/>
              </w:rPr>
            </w:pPr>
            <w:r w:rsidRPr="005E2BA0">
              <w:rPr>
                <w:color w:val="002060"/>
              </w:rPr>
              <w:t>0</w:t>
            </w:r>
          </w:p>
        </w:tc>
      </w:tr>
      <w:tr w:rsidR="00F21E51" w:rsidRPr="005E2BA0" w14:paraId="34DEE5C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650C8" w14:textId="77777777" w:rsidR="00F21E51" w:rsidRPr="005E2BA0" w:rsidRDefault="00F21E51" w:rsidP="00D33D07">
            <w:pPr>
              <w:pStyle w:val="rowtabella0"/>
              <w:rPr>
                <w:color w:val="002060"/>
              </w:rPr>
            </w:pPr>
            <w:r w:rsidRPr="005E2BA0">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E172"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B59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5B1F"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7D3E"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8A38"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3FE4" w14:textId="77777777" w:rsidR="00F21E51" w:rsidRPr="005E2BA0" w:rsidRDefault="00F21E51" w:rsidP="00D33D07">
            <w:pPr>
              <w:pStyle w:val="rowtabella0"/>
              <w:jc w:val="center"/>
              <w:rPr>
                <w:color w:val="002060"/>
              </w:rPr>
            </w:pPr>
            <w:r w:rsidRPr="005E2B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D47C"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7DE7"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CD47" w14:textId="77777777" w:rsidR="00F21E51" w:rsidRPr="005E2BA0" w:rsidRDefault="00F21E51" w:rsidP="00D33D07">
            <w:pPr>
              <w:pStyle w:val="rowtabella0"/>
              <w:jc w:val="center"/>
              <w:rPr>
                <w:color w:val="002060"/>
              </w:rPr>
            </w:pPr>
            <w:r w:rsidRPr="005E2BA0">
              <w:rPr>
                <w:color w:val="002060"/>
              </w:rPr>
              <w:t>0</w:t>
            </w:r>
          </w:p>
        </w:tc>
      </w:tr>
      <w:tr w:rsidR="00F21E51" w:rsidRPr="005E2BA0" w14:paraId="6CCD949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1B39F" w14:textId="77777777" w:rsidR="00F21E51" w:rsidRPr="005E2BA0" w:rsidRDefault="00F21E51" w:rsidP="00D33D07">
            <w:pPr>
              <w:pStyle w:val="rowtabella0"/>
              <w:rPr>
                <w:color w:val="002060"/>
              </w:rPr>
            </w:pPr>
            <w:r w:rsidRPr="005E2BA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BAAC"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1F25"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8CF0"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7309"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DB51"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767F"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D3F2"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CB8FE"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1A617" w14:textId="77777777" w:rsidR="00F21E51" w:rsidRPr="005E2BA0" w:rsidRDefault="00F21E51" w:rsidP="00D33D07">
            <w:pPr>
              <w:pStyle w:val="rowtabella0"/>
              <w:jc w:val="center"/>
              <w:rPr>
                <w:color w:val="002060"/>
              </w:rPr>
            </w:pPr>
            <w:r w:rsidRPr="005E2BA0">
              <w:rPr>
                <w:color w:val="002060"/>
              </w:rPr>
              <w:t>0</w:t>
            </w:r>
          </w:p>
        </w:tc>
      </w:tr>
      <w:tr w:rsidR="00F21E51" w:rsidRPr="005E2BA0" w14:paraId="33B6EC4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9AB8A" w14:textId="77777777" w:rsidR="00F21E51" w:rsidRPr="005E2BA0" w:rsidRDefault="00F21E51" w:rsidP="00D33D07">
            <w:pPr>
              <w:pStyle w:val="rowtabella0"/>
              <w:rPr>
                <w:color w:val="002060"/>
              </w:rPr>
            </w:pPr>
            <w:r w:rsidRPr="005E2BA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8268"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AF3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A0B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2383"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42E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DB2F"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5B30" w14:textId="77777777" w:rsidR="00F21E51" w:rsidRPr="005E2BA0" w:rsidRDefault="00F21E51" w:rsidP="00D33D07">
            <w:pPr>
              <w:pStyle w:val="rowtabella0"/>
              <w:jc w:val="center"/>
              <w:rPr>
                <w:color w:val="002060"/>
              </w:rPr>
            </w:pPr>
            <w:r w:rsidRPr="005E2B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145C"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D1AF" w14:textId="77777777" w:rsidR="00F21E51" w:rsidRPr="005E2BA0" w:rsidRDefault="00F21E51" w:rsidP="00D33D07">
            <w:pPr>
              <w:pStyle w:val="rowtabella0"/>
              <w:jc w:val="center"/>
              <w:rPr>
                <w:color w:val="002060"/>
              </w:rPr>
            </w:pPr>
            <w:r w:rsidRPr="005E2BA0">
              <w:rPr>
                <w:color w:val="002060"/>
              </w:rPr>
              <w:t>0</w:t>
            </w:r>
          </w:p>
        </w:tc>
      </w:tr>
      <w:tr w:rsidR="00F21E51" w:rsidRPr="005E2BA0" w14:paraId="0ED16E54"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276F9" w14:textId="77777777" w:rsidR="00F21E51" w:rsidRPr="005E2BA0" w:rsidRDefault="00F21E51" w:rsidP="00D33D07">
            <w:pPr>
              <w:pStyle w:val="rowtabella0"/>
              <w:rPr>
                <w:color w:val="002060"/>
              </w:rPr>
            </w:pPr>
            <w:r w:rsidRPr="005E2BA0">
              <w:rPr>
                <w:color w:val="002060"/>
              </w:rPr>
              <w:t xml:space="preserve">POL.D. </w:t>
            </w:r>
            <w:proofErr w:type="gramStart"/>
            <w:r w:rsidRPr="005E2BA0">
              <w:rPr>
                <w:color w:val="002060"/>
              </w:rPr>
              <w:t>U.MANDOLESI</w:t>
            </w:r>
            <w:proofErr w:type="gramEnd"/>
            <w:r w:rsidRPr="005E2BA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DD84"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C721"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FCFA"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E14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490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37C9" w14:textId="77777777" w:rsidR="00F21E51" w:rsidRPr="005E2BA0" w:rsidRDefault="00F21E51" w:rsidP="00D33D07">
            <w:pPr>
              <w:pStyle w:val="rowtabella0"/>
              <w:jc w:val="center"/>
              <w:rPr>
                <w:color w:val="002060"/>
              </w:rPr>
            </w:pPr>
            <w:r w:rsidRPr="005E2B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FF79"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9C8C"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8DAA" w14:textId="77777777" w:rsidR="00F21E51" w:rsidRPr="005E2BA0" w:rsidRDefault="00F21E51" w:rsidP="00D33D07">
            <w:pPr>
              <w:pStyle w:val="rowtabella0"/>
              <w:jc w:val="center"/>
              <w:rPr>
                <w:color w:val="002060"/>
              </w:rPr>
            </w:pPr>
            <w:r w:rsidRPr="005E2BA0">
              <w:rPr>
                <w:color w:val="002060"/>
              </w:rPr>
              <w:t>0</w:t>
            </w:r>
          </w:p>
        </w:tc>
      </w:tr>
      <w:tr w:rsidR="00F21E51" w:rsidRPr="005E2BA0" w14:paraId="43229C4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24F81" w14:textId="77777777" w:rsidR="00F21E51" w:rsidRPr="005E2BA0" w:rsidRDefault="00F21E51" w:rsidP="00D33D07">
            <w:pPr>
              <w:pStyle w:val="rowtabella0"/>
              <w:rPr>
                <w:color w:val="002060"/>
              </w:rPr>
            </w:pPr>
            <w:r w:rsidRPr="005E2BA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CA2E"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F0AC"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C58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E47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D4CA"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0807"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A254" w14:textId="77777777" w:rsidR="00F21E51" w:rsidRPr="005E2BA0" w:rsidRDefault="00F21E51" w:rsidP="00D33D07">
            <w:pPr>
              <w:pStyle w:val="rowtabella0"/>
              <w:jc w:val="center"/>
              <w:rPr>
                <w:color w:val="002060"/>
              </w:rPr>
            </w:pPr>
            <w:r w:rsidRPr="005E2B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2351"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BA1C" w14:textId="77777777" w:rsidR="00F21E51" w:rsidRPr="005E2BA0" w:rsidRDefault="00F21E51" w:rsidP="00D33D07">
            <w:pPr>
              <w:pStyle w:val="rowtabella0"/>
              <w:jc w:val="center"/>
              <w:rPr>
                <w:color w:val="002060"/>
              </w:rPr>
            </w:pPr>
            <w:r w:rsidRPr="005E2BA0">
              <w:rPr>
                <w:color w:val="002060"/>
              </w:rPr>
              <w:t>0</w:t>
            </w:r>
          </w:p>
        </w:tc>
      </w:tr>
      <w:tr w:rsidR="00F21E51" w:rsidRPr="005E2BA0" w14:paraId="5386845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28DBD" w14:textId="77777777" w:rsidR="00F21E51" w:rsidRPr="005E2BA0" w:rsidRDefault="00F21E51" w:rsidP="00D33D07">
            <w:pPr>
              <w:pStyle w:val="rowtabella0"/>
              <w:rPr>
                <w:color w:val="002060"/>
              </w:rPr>
            </w:pPr>
            <w:r w:rsidRPr="005E2BA0">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50BF"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74FF"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2AA9"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6EF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A2FC"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876C"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06F5"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E535"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F400" w14:textId="77777777" w:rsidR="00F21E51" w:rsidRPr="005E2BA0" w:rsidRDefault="00F21E51" w:rsidP="00D33D07">
            <w:pPr>
              <w:pStyle w:val="rowtabella0"/>
              <w:jc w:val="center"/>
              <w:rPr>
                <w:color w:val="002060"/>
              </w:rPr>
            </w:pPr>
            <w:r w:rsidRPr="005E2BA0">
              <w:rPr>
                <w:color w:val="002060"/>
              </w:rPr>
              <w:t>0</w:t>
            </w:r>
          </w:p>
        </w:tc>
      </w:tr>
      <w:tr w:rsidR="00F21E51" w:rsidRPr="005E2BA0" w14:paraId="0B07F80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08786" w14:textId="77777777" w:rsidR="00F21E51" w:rsidRPr="00F21E51" w:rsidRDefault="00F21E51" w:rsidP="00D33D07">
            <w:pPr>
              <w:pStyle w:val="rowtabella0"/>
              <w:rPr>
                <w:color w:val="002060"/>
                <w:lang w:val="es-ES"/>
              </w:rPr>
            </w:pPr>
            <w:r w:rsidRPr="00F21E51">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122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1EA70"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BD5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160F"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0F7F"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5101"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7358"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EB09"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79AF" w14:textId="77777777" w:rsidR="00F21E51" w:rsidRPr="005E2BA0" w:rsidRDefault="00F21E51" w:rsidP="00D33D07">
            <w:pPr>
              <w:pStyle w:val="rowtabella0"/>
              <w:jc w:val="center"/>
              <w:rPr>
                <w:color w:val="002060"/>
              </w:rPr>
            </w:pPr>
            <w:r w:rsidRPr="005E2BA0">
              <w:rPr>
                <w:color w:val="002060"/>
              </w:rPr>
              <w:t>0</w:t>
            </w:r>
          </w:p>
        </w:tc>
      </w:tr>
      <w:tr w:rsidR="00F21E51" w:rsidRPr="005E2BA0" w14:paraId="1EF5A51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21880" w14:textId="77777777" w:rsidR="00F21E51" w:rsidRPr="009B55FD" w:rsidRDefault="00F21E51" w:rsidP="00D33D07">
            <w:pPr>
              <w:pStyle w:val="rowtabella0"/>
              <w:rPr>
                <w:color w:val="002060"/>
                <w:lang w:val="es-ES"/>
              </w:rPr>
            </w:pPr>
            <w:r w:rsidRPr="009B55F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D40B"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9943"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958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3A80"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02A9"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F625"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C0BC"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B73A"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F820" w14:textId="77777777" w:rsidR="00F21E51" w:rsidRPr="005E2BA0" w:rsidRDefault="00F21E51" w:rsidP="00D33D07">
            <w:pPr>
              <w:pStyle w:val="rowtabella0"/>
              <w:jc w:val="center"/>
              <w:rPr>
                <w:color w:val="002060"/>
              </w:rPr>
            </w:pPr>
            <w:r w:rsidRPr="005E2BA0">
              <w:rPr>
                <w:color w:val="002060"/>
              </w:rPr>
              <w:t>0</w:t>
            </w:r>
          </w:p>
        </w:tc>
      </w:tr>
      <w:tr w:rsidR="00F21E51" w:rsidRPr="005E2BA0" w14:paraId="5A3BE1BA"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CC19EF" w14:textId="77777777" w:rsidR="00F21E51" w:rsidRPr="005E2BA0" w:rsidRDefault="00F21E51" w:rsidP="00D33D07">
            <w:pPr>
              <w:pStyle w:val="rowtabella0"/>
              <w:rPr>
                <w:color w:val="002060"/>
              </w:rPr>
            </w:pPr>
            <w:r w:rsidRPr="005E2B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BBD8"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21506"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72E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CFB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067C"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9CD0"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A245"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E836"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53D5" w14:textId="77777777" w:rsidR="00F21E51" w:rsidRPr="005E2BA0" w:rsidRDefault="00F21E51" w:rsidP="00D33D07">
            <w:pPr>
              <w:pStyle w:val="rowtabella0"/>
              <w:jc w:val="center"/>
              <w:rPr>
                <w:color w:val="002060"/>
              </w:rPr>
            </w:pPr>
            <w:r w:rsidRPr="005E2BA0">
              <w:rPr>
                <w:color w:val="002060"/>
              </w:rPr>
              <w:t>0</w:t>
            </w:r>
          </w:p>
        </w:tc>
      </w:tr>
    </w:tbl>
    <w:p w14:paraId="464F841F" w14:textId="77777777" w:rsidR="00F21E51" w:rsidRPr="005E2BA0" w:rsidRDefault="00F21E51" w:rsidP="00F21E51">
      <w:pPr>
        <w:pStyle w:val="breakline"/>
        <w:rPr>
          <w:color w:val="002060"/>
        </w:rPr>
      </w:pPr>
    </w:p>
    <w:p w14:paraId="738C7426" w14:textId="77777777" w:rsidR="00F21E51" w:rsidRPr="005E2BA0" w:rsidRDefault="00F21E51" w:rsidP="00F21E51">
      <w:pPr>
        <w:pStyle w:val="titoloprinc0"/>
        <w:rPr>
          <w:color w:val="002060"/>
        </w:rPr>
      </w:pPr>
      <w:r w:rsidRPr="005E2BA0">
        <w:rPr>
          <w:color w:val="002060"/>
        </w:rPr>
        <w:t>PROGRAMMA GARE</w:t>
      </w:r>
    </w:p>
    <w:p w14:paraId="6E50BC4E" w14:textId="77777777" w:rsidR="00F21E51" w:rsidRDefault="00F21E51" w:rsidP="00F21E51">
      <w:pPr>
        <w:pStyle w:val="breakline"/>
        <w:rPr>
          <w:rFonts w:eastAsiaTheme="minorEastAsia"/>
          <w:color w:val="002060"/>
        </w:rPr>
      </w:pPr>
    </w:p>
    <w:p w14:paraId="1A6BC27D" w14:textId="77777777" w:rsidR="009B55FD" w:rsidRPr="00F46C96" w:rsidRDefault="009B55FD" w:rsidP="009B55FD">
      <w:pPr>
        <w:pStyle w:val="sottotitolocampionato10"/>
        <w:rPr>
          <w:color w:val="002060"/>
        </w:rPr>
      </w:pPr>
      <w:r w:rsidRPr="00F46C9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78"/>
        <w:gridCol w:w="1553"/>
        <w:gridCol w:w="1551"/>
      </w:tblGrid>
      <w:tr w:rsidR="009B55FD" w:rsidRPr="00F46C96" w14:paraId="47972C69"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0E78A"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F6077"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48C12"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7C62"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A060"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38ED7"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BB3A3"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264409E5"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F9AD4" w14:textId="77777777" w:rsidR="009B55FD" w:rsidRPr="00F46C96" w:rsidRDefault="009B55FD" w:rsidP="00D33D07">
            <w:pPr>
              <w:pStyle w:val="rowtabella0"/>
              <w:rPr>
                <w:color w:val="002060"/>
              </w:rPr>
            </w:pPr>
            <w:r w:rsidRPr="00F46C96">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372F5" w14:textId="77777777" w:rsidR="009B55FD" w:rsidRPr="00F46C96" w:rsidRDefault="009B55FD" w:rsidP="00D33D07">
            <w:pPr>
              <w:pStyle w:val="rowtabella0"/>
              <w:rPr>
                <w:color w:val="002060"/>
              </w:rPr>
            </w:pPr>
            <w:r w:rsidRPr="00F46C96">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E06D5"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8ED72"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A26F9" w14:textId="77777777" w:rsidR="009B55FD" w:rsidRPr="00F46C96" w:rsidRDefault="009B55FD" w:rsidP="00D33D07">
            <w:pPr>
              <w:pStyle w:val="rowtabella0"/>
              <w:rPr>
                <w:color w:val="002060"/>
              </w:rPr>
            </w:pPr>
            <w:r w:rsidRPr="00F46C96">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60255" w14:textId="77777777" w:rsidR="009B55FD" w:rsidRPr="00F46C96" w:rsidRDefault="009B55FD" w:rsidP="00D33D07">
            <w:pPr>
              <w:pStyle w:val="rowtabella0"/>
              <w:rPr>
                <w:color w:val="002060"/>
              </w:rPr>
            </w:pPr>
            <w:r w:rsidRPr="00F46C96">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47BF5" w14:textId="77777777" w:rsidR="009B55FD" w:rsidRPr="00F46C96" w:rsidRDefault="009B55FD" w:rsidP="00D33D07">
            <w:pPr>
              <w:pStyle w:val="rowtabella0"/>
              <w:rPr>
                <w:color w:val="002060"/>
              </w:rPr>
            </w:pPr>
            <w:r w:rsidRPr="00F46C96">
              <w:rPr>
                <w:color w:val="002060"/>
              </w:rPr>
              <w:t>VIA ROSSINI</w:t>
            </w:r>
          </w:p>
        </w:tc>
      </w:tr>
      <w:tr w:rsidR="009B55FD" w:rsidRPr="00F46C96" w14:paraId="69A6DCD4"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C7042" w14:textId="77777777" w:rsidR="009B55FD" w:rsidRPr="00F46C96" w:rsidRDefault="009B55FD" w:rsidP="00D33D07">
            <w:pPr>
              <w:pStyle w:val="rowtabella0"/>
              <w:rPr>
                <w:color w:val="002060"/>
              </w:rPr>
            </w:pPr>
            <w:r w:rsidRPr="00F46C96">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AB5430" w14:textId="77777777" w:rsidR="009B55FD" w:rsidRPr="00F46C96" w:rsidRDefault="009B55FD" w:rsidP="00D33D07">
            <w:pPr>
              <w:pStyle w:val="rowtabella0"/>
              <w:rPr>
                <w:color w:val="002060"/>
              </w:rPr>
            </w:pPr>
            <w:r w:rsidRPr="00F46C96">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C9A8D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5E9C5D"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A18357" w14:textId="77777777" w:rsidR="009B55FD" w:rsidRPr="00F46C96" w:rsidRDefault="009B55FD" w:rsidP="00D33D07">
            <w:pPr>
              <w:pStyle w:val="rowtabella0"/>
              <w:rPr>
                <w:color w:val="002060"/>
              </w:rPr>
            </w:pPr>
            <w:r w:rsidRPr="00F46C96">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85520" w14:textId="77777777" w:rsidR="009B55FD" w:rsidRPr="00F46C96" w:rsidRDefault="009B55FD" w:rsidP="00D33D07">
            <w:pPr>
              <w:pStyle w:val="rowtabella0"/>
              <w:rPr>
                <w:color w:val="002060"/>
              </w:rPr>
            </w:pPr>
            <w:r w:rsidRPr="00F46C96">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6B97D" w14:textId="77777777" w:rsidR="009B55FD" w:rsidRPr="00F46C96" w:rsidRDefault="009B55FD" w:rsidP="00D33D07">
            <w:pPr>
              <w:pStyle w:val="rowtabella0"/>
              <w:rPr>
                <w:color w:val="002060"/>
              </w:rPr>
            </w:pPr>
            <w:r w:rsidRPr="00F46C96">
              <w:rPr>
                <w:color w:val="002060"/>
              </w:rPr>
              <w:t>VIA NAZARIO SAURO</w:t>
            </w:r>
          </w:p>
        </w:tc>
      </w:tr>
      <w:tr w:rsidR="009B55FD" w:rsidRPr="00F46C96" w14:paraId="0FE44176"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2AAED" w14:textId="77777777" w:rsidR="009B55FD" w:rsidRPr="00F46C96" w:rsidRDefault="009B55FD" w:rsidP="00D33D07">
            <w:pPr>
              <w:pStyle w:val="rowtabella0"/>
              <w:rPr>
                <w:color w:val="002060"/>
              </w:rPr>
            </w:pPr>
            <w:r w:rsidRPr="00F46C96">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140DE0" w14:textId="77777777" w:rsidR="009B55FD" w:rsidRPr="00F46C96" w:rsidRDefault="009B55FD" w:rsidP="00D33D07">
            <w:pPr>
              <w:pStyle w:val="rowtabella0"/>
              <w:rPr>
                <w:color w:val="002060"/>
              </w:rPr>
            </w:pPr>
            <w:r w:rsidRPr="00F46C96">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654B08"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C20A9"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7DDA6D" w14:textId="77777777" w:rsidR="009B55FD" w:rsidRPr="00F46C96" w:rsidRDefault="009B55FD" w:rsidP="00D33D07">
            <w:pPr>
              <w:pStyle w:val="rowtabella0"/>
              <w:rPr>
                <w:color w:val="002060"/>
              </w:rPr>
            </w:pPr>
            <w:r w:rsidRPr="00F46C96">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131B6" w14:textId="77777777" w:rsidR="009B55FD" w:rsidRPr="00F46C96" w:rsidRDefault="009B55FD" w:rsidP="00D33D07">
            <w:pPr>
              <w:pStyle w:val="rowtabella0"/>
              <w:rPr>
                <w:color w:val="002060"/>
              </w:rPr>
            </w:pPr>
            <w:r w:rsidRPr="00F46C96">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CC9BE" w14:textId="77777777" w:rsidR="009B55FD" w:rsidRPr="00F46C96" w:rsidRDefault="009B55FD" w:rsidP="00D33D07">
            <w:pPr>
              <w:pStyle w:val="rowtabella0"/>
              <w:rPr>
                <w:color w:val="002060"/>
              </w:rPr>
            </w:pPr>
            <w:r w:rsidRPr="00F46C96">
              <w:rPr>
                <w:color w:val="002060"/>
              </w:rPr>
              <w:t>VIA IV NOVEMBRE</w:t>
            </w:r>
          </w:p>
        </w:tc>
      </w:tr>
      <w:tr w:rsidR="009B55FD" w:rsidRPr="00F46C96" w14:paraId="7B0A406E"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011A0" w14:textId="77777777" w:rsidR="009B55FD" w:rsidRPr="00F46C96" w:rsidRDefault="009B55FD" w:rsidP="00D33D07">
            <w:pPr>
              <w:pStyle w:val="rowtabella0"/>
              <w:rPr>
                <w:color w:val="002060"/>
              </w:rPr>
            </w:pPr>
            <w:r w:rsidRPr="00F46C96">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A10515" w14:textId="77777777" w:rsidR="009B55FD" w:rsidRPr="00F46C96" w:rsidRDefault="009B55FD" w:rsidP="00D33D07">
            <w:pPr>
              <w:pStyle w:val="rowtabella0"/>
              <w:rPr>
                <w:color w:val="002060"/>
              </w:rPr>
            </w:pPr>
            <w:r w:rsidRPr="00F46C96">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CEE49"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5E69DE"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05387" w14:textId="77777777" w:rsidR="009B55FD" w:rsidRPr="00F46C96" w:rsidRDefault="009B55FD" w:rsidP="00D33D07">
            <w:pPr>
              <w:pStyle w:val="rowtabella0"/>
              <w:rPr>
                <w:color w:val="002060"/>
              </w:rPr>
            </w:pPr>
            <w:r w:rsidRPr="00F46C96">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10868" w14:textId="77777777" w:rsidR="009B55FD" w:rsidRPr="00F46C96" w:rsidRDefault="009B55FD" w:rsidP="00D33D07">
            <w:pPr>
              <w:pStyle w:val="rowtabella0"/>
              <w:rPr>
                <w:color w:val="002060"/>
              </w:rPr>
            </w:pPr>
            <w:r w:rsidRPr="00F46C9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C579F" w14:textId="77777777" w:rsidR="009B55FD" w:rsidRPr="00F46C96" w:rsidRDefault="009B55FD" w:rsidP="00D33D07">
            <w:pPr>
              <w:pStyle w:val="rowtabella0"/>
              <w:rPr>
                <w:color w:val="002060"/>
              </w:rPr>
            </w:pPr>
            <w:r w:rsidRPr="00F46C96">
              <w:rPr>
                <w:color w:val="002060"/>
              </w:rPr>
              <w:t>VIA LAGO DI MISURINA</w:t>
            </w:r>
          </w:p>
        </w:tc>
      </w:tr>
      <w:tr w:rsidR="009B55FD" w:rsidRPr="00F46C96" w14:paraId="7F275568"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56BBB6" w14:textId="77777777" w:rsidR="009B55FD" w:rsidRPr="00F46C96" w:rsidRDefault="009B55FD" w:rsidP="00D33D07">
            <w:pPr>
              <w:pStyle w:val="rowtabella0"/>
              <w:rPr>
                <w:color w:val="002060"/>
              </w:rPr>
            </w:pPr>
            <w:r w:rsidRPr="00F46C96">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C29C8" w14:textId="77777777" w:rsidR="009B55FD" w:rsidRPr="00F46C96" w:rsidRDefault="009B55FD" w:rsidP="00D33D07">
            <w:pPr>
              <w:pStyle w:val="rowtabella0"/>
              <w:rPr>
                <w:color w:val="002060"/>
              </w:rPr>
            </w:pPr>
            <w:r w:rsidRPr="00F46C9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8BB06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FA4119"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A0170C" w14:textId="77777777" w:rsidR="009B55FD" w:rsidRPr="00F46C96" w:rsidRDefault="009B55FD" w:rsidP="00D33D07">
            <w:pPr>
              <w:pStyle w:val="rowtabella0"/>
              <w:rPr>
                <w:color w:val="002060"/>
              </w:rPr>
            </w:pPr>
            <w:r w:rsidRPr="00F46C96">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125B1" w14:textId="77777777" w:rsidR="009B55FD" w:rsidRPr="00F46C96" w:rsidRDefault="009B55FD" w:rsidP="00D33D07">
            <w:pPr>
              <w:pStyle w:val="rowtabella0"/>
              <w:rPr>
                <w:color w:val="002060"/>
              </w:rPr>
            </w:pPr>
            <w:r w:rsidRPr="00F46C9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FB45E" w14:textId="77777777" w:rsidR="009B55FD" w:rsidRPr="00F46C96" w:rsidRDefault="009B55FD" w:rsidP="00D33D07">
            <w:pPr>
              <w:pStyle w:val="rowtabella0"/>
              <w:rPr>
                <w:color w:val="002060"/>
              </w:rPr>
            </w:pPr>
            <w:r w:rsidRPr="00F46C96">
              <w:rPr>
                <w:color w:val="002060"/>
              </w:rPr>
              <w:t>VIA PETRARCA</w:t>
            </w:r>
          </w:p>
        </w:tc>
      </w:tr>
      <w:tr w:rsidR="009B55FD" w:rsidRPr="00F46C96" w14:paraId="3492DCDA"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48020" w14:textId="77777777" w:rsidR="009B55FD" w:rsidRPr="00F46C96" w:rsidRDefault="009B55FD" w:rsidP="00D33D07">
            <w:pPr>
              <w:pStyle w:val="rowtabella0"/>
              <w:rPr>
                <w:color w:val="002060"/>
              </w:rPr>
            </w:pPr>
            <w:proofErr w:type="gramStart"/>
            <w:r w:rsidRPr="00F46C96">
              <w:rPr>
                <w:color w:val="002060"/>
              </w:rPr>
              <w:t>CITTA</w:t>
            </w:r>
            <w:proofErr w:type="gramEnd"/>
            <w:r w:rsidRPr="00F46C96">
              <w:rPr>
                <w:color w:val="002060"/>
              </w:rPr>
              <w:t xml:space="preserve">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42383" w14:textId="77777777" w:rsidR="009B55FD" w:rsidRPr="00F46C96" w:rsidRDefault="009B55FD" w:rsidP="00D33D07">
            <w:pPr>
              <w:pStyle w:val="rowtabella0"/>
              <w:rPr>
                <w:color w:val="002060"/>
              </w:rPr>
            </w:pPr>
            <w:r w:rsidRPr="00F46C9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35B4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11126" w14:textId="77777777" w:rsidR="009B55FD" w:rsidRPr="00F46C96" w:rsidRDefault="009B55FD" w:rsidP="00D33D07">
            <w:pPr>
              <w:pStyle w:val="rowtabella0"/>
              <w:rPr>
                <w:color w:val="002060"/>
              </w:rPr>
            </w:pPr>
            <w:r w:rsidRPr="00F46C96">
              <w:rPr>
                <w:color w:val="002060"/>
              </w:rPr>
              <w:t>05/02/2024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BC9A7" w14:textId="77777777" w:rsidR="009B55FD" w:rsidRPr="00F46C96" w:rsidRDefault="009B55FD" w:rsidP="00D33D07">
            <w:pPr>
              <w:pStyle w:val="rowtabella0"/>
              <w:rPr>
                <w:color w:val="002060"/>
              </w:rPr>
            </w:pPr>
            <w:r w:rsidRPr="00F46C96">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3E641" w14:textId="77777777" w:rsidR="009B55FD" w:rsidRPr="00F46C96" w:rsidRDefault="009B55FD" w:rsidP="00D33D07">
            <w:pPr>
              <w:pStyle w:val="rowtabella0"/>
              <w:rPr>
                <w:color w:val="002060"/>
              </w:rPr>
            </w:pPr>
            <w:r w:rsidRPr="00F46C96">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53C9B" w14:textId="77777777" w:rsidR="009B55FD" w:rsidRPr="00F46C96" w:rsidRDefault="009B55FD" w:rsidP="00D33D07">
            <w:pPr>
              <w:pStyle w:val="rowtabella0"/>
              <w:rPr>
                <w:color w:val="002060"/>
              </w:rPr>
            </w:pPr>
            <w:r w:rsidRPr="00F46C96">
              <w:rPr>
                <w:color w:val="002060"/>
              </w:rPr>
              <w:t>VIA MATTEOTTI</w:t>
            </w:r>
          </w:p>
        </w:tc>
      </w:tr>
    </w:tbl>
    <w:p w14:paraId="012F692C" w14:textId="77777777" w:rsidR="009B55FD" w:rsidRPr="00F46C96" w:rsidRDefault="009B55FD" w:rsidP="009B55FD">
      <w:pPr>
        <w:pStyle w:val="breakline"/>
        <w:rPr>
          <w:rFonts w:eastAsiaTheme="minorEastAsia"/>
          <w:color w:val="002060"/>
        </w:rPr>
      </w:pPr>
    </w:p>
    <w:p w14:paraId="12E26586" w14:textId="77777777" w:rsidR="009B55FD" w:rsidRPr="00F46C96" w:rsidRDefault="009B55FD" w:rsidP="009B55FD">
      <w:pPr>
        <w:pStyle w:val="breakline"/>
        <w:rPr>
          <w:color w:val="002060"/>
        </w:rPr>
      </w:pPr>
    </w:p>
    <w:p w14:paraId="125D836D" w14:textId="77777777" w:rsidR="009B55FD" w:rsidRPr="00F46C96" w:rsidRDefault="009B55FD" w:rsidP="009B55FD">
      <w:pPr>
        <w:pStyle w:val="breakline"/>
        <w:rPr>
          <w:color w:val="002060"/>
        </w:rPr>
      </w:pPr>
    </w:p>
    <w:p w14:paraId="28879EFD" w14:textId="77777777" w:rsidR="009B55FD" w:rsidRPr="00F46C96" w:rsidRDefault="009B55FD" w:rsidP="009B55FD">
      <w:pPr>
        <w:pStyle w:val="sottotitolocampionato10"/>
        <w:rPr>
          <w:color w:val="002060"/>
        </w:rPr>
      </w:pPr>
      <w:r w:rsidRPr="00F46C96">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5"/>
        <w:gridCol w:w="1558"/>
        <w:gridCol w:w="1555"/>
      </w:tblGrid>
      <w:tr w:rsidR="009B55FD" w:rsidRPr="00F46C96" w14:paraId="5957D8BD"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B1C72"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F4360"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8A924"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DC02A"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1EF4A"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5B02A"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423A3"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0030A41E"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2B12A" w14:textId="77777777" w:rsidR="009B55FD" w:rsidRPr="00F46C96" w:rsidRDefault="009B55FD" w:rsidP="00D33D07">
            <w:pPr>
              <w:pStyle w:val="rowtabella0"/>
              <w:rPr>
                <w:color w:val="002060"/>
              </w:rPr>
            </w:pPr>
            <w:r w:rsidRPr="00F46C96">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35E51" w14:textId="77777777" w:rsidR="009B55FD" w:rsidRPr="00F46C96" w:rsidRDefault="009B55FD" w:rsidP="00D33D07">
            <w:pPr>
              <w:pStyle w:val="rowtabella0"/>
              <w:rPr>
                <w:color w:val="002060"/>
              </w:rPr>
            </w:pPr>
            <w:r w:rsidRPr="00F46C96">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61CE5"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F645F" w14:textId="77777777" w:rsidR="009B55FD" w:rsidRPr="00F46C96" w:rsidRDefault="009B55FD" w:rsidP="00D33D07">
            <w:pPr>
              <w:pStyle w:val="rowtabella0"/>
              <w:rPr>
                <w:color w:val="002060"/>
              </w:rPr>
            </w:pPr>
            <w:r w:rsidRPr="00F46C96">
              <w:rPr>
                <w:color w:val="002060"/>
              </w:rPr>
              <w:t>02/02/2024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A48A3" w14:textId="77777777" w:rsidR="009B55FD" w:rsidRPr="00F46C96" w:rsidRDefault="009B55FD" w:rsidP="00D33D07">
            <w:pPr>
              <w:pStyle w:val="rowtabella0"/>
              <w:rPr>
                <w:color w:val="002060"/>
              </w:rPr>
            </w:pPr>
            <w:r w:rsidRPr="00F46C96">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14A91" w14:textId="77777777" w:rsidR="009B55FD" w:rsidRPr="00F46C96" w:rsidRDefault="009B55FD" w:rsidP="00D33D07">
            <w:pPr>
              <w:pStyle w:val="rowtabella0"/>
              <w:rPr>
                <w:color w:val="002060"/>
              </w:rPr>
            </w:pPr>
            <w:r w:rsidRPr="00F46C9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65CBE" w14:textId="77777777" w:rsidR="009B55FD" w:rsidRPr="00F46C96" w:rsidRDefault="009B55FD" w:rsidP="00D33D07">
            <w:pPr>
              <w:pStyle w:val="rowtabella0"/>
              <w:rPr>
                <w:color w:val="002060"/>
              </w:rPr>
            </w:pPr>
            <w:r w:rsidRPr="00F46C96">
              <w:rPr>
                <w:color w:val="002060"/>
              </w:rPr>
              <w:t>VIA CERQUATTI</w:t>
            </w:r>
          </w:p>
        </w:tc>
      </w:tr>
      <w:tr w:rsidR="009B55FD" w:rsidRPr="00F46C96" w14:paraId="25565DC6"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14C420" w14:textId="77777777" w:rsidR="009B55FD" w:rsidRPr="00F46C96" w:rsidRDefault="009B55FD" w:rsidP="00D33D07">
            <w:pPr>
              <w:pStyle w:val="rowtabella0"/>
              <w:rPr>
                <w:color w:val="002060"/>
              </w:rPr>
            </w:pPr>
            <w:r w:rsidRPr="00F46C9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B4E66D" w14:textId="77777777" w:rsidR="009B55FD" w:rsidRPr="00F46C96" w:rsidRDefault="009B55FD" w:rsidP="00D33D07">
            <w:pPr>
              <w:pStyle w:val="rowtabella0"/>
              <w:rPr>
                <w:color w:val="002060"/>
              </w:rPr>
            </w:pPr>
            <w:r w:rsidRPr="00F46C9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F8D3E9"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69C90"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111128" w14:textId="77777777" w:rsidR="009B55FD" w:rsidRPr="00F46C96" w:rsidRDefault="009B55FD" w:rsidP="00D33D07">
            <w:pPr>
              <w:pStyle w:val="rowtabella0"/>
              <w:rPr>
                <w:color w:val="002060"/>
              </w:rPr>
            </w:pPr>
            <w:r w:rsidRPr="00F46C96">
              <w:rPr>
                <w:color w:val="002060"/>
              </w:rPr>
              <w:t>5299 CENTRO SP. POL. "</w:t>
            </w:r>
            <w:proofErr w:type="gramStart"/>
            <w:r w:rsidRPr="00F46C96">
              <w:rPr>
                <w:color w:val="002060"/>
              </w:rPr>
              <w:t>R.GATTARI</w:t>
            </w:r>
            <w:proofErr w:type="gramEnd"/>
            <w:r w:rsidRPr="00F46C9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CC2B5B" w14:textId="77777777" w:rsidR="009B55FD" w:rsidRPr="00F46C96" w:rsidRDefault="009B55FD" w:rsidP="00D33D07">
            <w:pPr>
              <w:pStyle w:val="rowtabella0"/>
              <w:rPr>
                <w:color w:val="002060"/>
              </w:rPr>
            </w:pPr>
            <w:r w:rsidRPr="00F46C9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83DC3" w14:textId="77777777" w:rsidR="009B55FD" w:rsidRPr="00F46C96" w:rsidRDefault="009B55FD" w:rsidP="00D33D07">
            <w:pPr>
              <w:pStyle w:val="rowtabella0"/>
              <w:rPr>
                <w:color w:val="002060"/>
              </w:rPr>
            </w:pPr>
            <w:r w:rsidRPr="00F46C96">
              <w:rPr>
                <w:color w:val="002060"/>
              </w:rPr>
              <w:t>VIA TAGLIAMENTO</w:t>
            </w:r>
          </w:p>
        </w:tc>
      </w:tr>
      <w:tr w:rsidR="009B55FD" w:rsidRPr="00F46C96" w14:paraId="4A3B8ADE"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583909" w14:textId="77777777" w:rsidR="009B55FD" w:rsidRPr="00F46C96" w:rsidRDefault="009B55FD" w:rsidP="00D33D07">
            <w:pPr>
              <w:pStyle w:val="rowtabella0"/>
              <w:rPr>
                <w:color w:val="002060"/>
              </w:rPr>
            </w:pPr>
            <w:r w:rsidRPr="00F46C96">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9112BE" w14:textId="77777777" w:rsidR="009B55FD" w:rsidRPr="00F46C96" w:rsidRDefault="009B55FD" w:rsidP="00D33D07">
            <w:pPr>
              <w:pStyle w:val="rowtabella0"/>
              <w:rPr>
                <w:color w:val="002060"/>
              </w:rPr>
            </w:pPr>
            <w:r w:rsidRPr="00F46C96">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8E242"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5CD2A6"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9E786" w14:textId="77777777" w:rsidR="009B55FD" w:rsidRPr="00F46C96" w:rsidRDefault="009B55FD" w:rsidP="00D33D07">
            <w:pPr>
              <w:pStyle w:val="rowtabella0"/>
              <w:rPr>
                <w:color w:val="002060"/>
              </w:rPr>
            </w:pPr>
            <w:r w:rsidRPr="00F46C96">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3C284" w14:textId="77777777" w:rsidR="009B55FD" w:rsidRPr="00F46C96" w:rsidRDefault="009B55FD" w:rsidP="00D33D07">
            <w:pPr>
              <w:pStyle w:val="rowtabella0"/>
              <w:rPr>
                <w:color w:val="002060"/>
              </w:rPr>
            </w:pPr>
            <w:r w:rsidRPr="00F46C96">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4A1CB1" w14:textId="77777777" w:rsidR="009B55FD" w:rsidRPr="00F46C96" w:rsidRDefault="009B55FD" w:rsidP="00D33D07">
            <w:pPr>
              <w:pStyle w:val="rowtabella0"/>
              <w:rPr>
                <w:color w:val="002060"/>
              </w:rPr>
            </w:pPr>
            <w:r w:rsidRPr="00F46C96">
              <w:rPr>
                <w:color w:val="002060"/>
              </w:rPr>
              <w:t>VIA TOBAGI STAZ. CASTELBELLINO</w:t>
            </w:r>
          </w:p>
        </w:tc>
      </w:tr>
      <w:tr w:rsidR="009B55FD" w:rsidRPr="00F46C96" w14:paraId="52150480"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B34F2" w14:textId="77777777" w:rsidR="009B55FD" w:rsidRPr="00F46C96" w:rsidRDefault="009B55FD" w:rsidP="00D33D07">
            <w:pPr>
              <w:pStyle w:val="rowtabella0"/>
              <w:rPr>
                <w:color w:val="002060"/>
              </w:rPr>
            </w:pPr>
            <w:r w:rsidRPr="00F46C96">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B2101" w14:textId="77777777" w:rsidR="009B55FD" w:rsidRPr="00F46C96" w:rsidRDefault="009B55FD" w:rsidP="00D33D07">
            <w:pPr>
              <w:pStyle w:val="rowtabella0"/>
              <w:rPr>
                <w:color w:val="002060"/>
              </w:rPr>
            </w:pPr>
            <w:r w:rsidRPr="00F46C96">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6DC4DB"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25E6D1" w14:textId="77777777" w:rsidR="009B55FD" w:rsidRPr="00F46C96" w:rsidRDefault="009B55FD" w:rsidP="00D33D07">
            <w:pPr>
              <w:pStyle w:val="rowtabella0"/>
              <w:rPr>
                <w:color w:val="002060"/>
              </w:rPr>
            </w:pPr>
            <w:r w:rsidRPr="00F46C96">
              <w:rPr>
                <w:color w:val="002060"/>
              </w:rPr>
              <w:t>02/02/2024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14B0EC" w14:textId="77777777" w:rsidR="009B55FD" w:rsidRPr="00F46C96" w:rsidRDefault="009B55FD" w:rsidP="00D33D07">
            <w:pPr>
              <w:pStyle w:val="rowtabella0"/>
              <w:rPr>
                <w:color w:val="002060"/>
              </w:rPr>
            </w:pPr>
            <w:r w:rsidRPr="00F46C96">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43523" w14:textId="77777777" w:rsidR="009B55FD" w:rsidRPr="00F46C96" w:rsidRDefault="009B55FD" w:rsidP="00D33D07">
            <w:pPr>
              <w:pStyle w:val="rowtabella0"/>
              <w:rPr>
                <w:color w:val="002060"/>
              </w:rPr>
            </w:pPr>
            <w:r w:rsidRPr="00F46C9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74CAB" w14:textId="77777777" w:rsidR="009B55FD" w:rsidRPr="00F46C96" w:rsidRDefault="009B55FD" w:rsidP="00D33D07">
            <w:pPr>
              <w:pStyle w:val="rowtabella0"/>
              <w:rPr>
                <w:color w:val="002060"/>
              </w:rPr>
            </w:pPr>
            <w:r w:rsidRPr="00F46C96">
              <w:rPr>
                <w:color w:val="002060"/>
              </w:rPr>
              <w:t>VIA GHANDI - FRAZ. CROCETTE</w:t>
            </w:r>
          </w:p>
        </w:tc>
      </w:tr>
      <w:tr w:rsidR="009B55FD" w:rsidRPr="00F46C96" w14:paraId="17CDFD3E"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5A8E2D" w14:textId="77777777" w:rsidR="009B55FD" w:rsidRPr="00F46C96" w:rsidRDefault="009B55FD" w:rsidP="00D33D07">
            <w:pPr>
              <w:pStyle w:val="rowtabella0"/>
              <w:rPr>
                <w:color w:val="002060"/>
              </w:rPr>
            </w:pPr>
            <w:r w:rsidRPr="00F46C96">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0D0880" w14:textId="77777777" w:rsidR="009B55FD" w:rsidRPr="00F46C96" w:rsidRDefault="009B55FD" w:rsidP="00D33D07">
            <w:pPr>
              <w:pStyle w:val="rowtabella0"/>
              <w:rPr>
                <w:color w:val="002060"/>
              </w:rPr>
            </w:pPr>
            <w:r w:rsidRPr="00F46C96">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BDA2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BD318E" w14:textId="77777777" w:rsidR="009B55FD" w:rsidRPr="00F46C96" w:rsidRDefault="009B55FD" w:rsidP="00D33D07">
            <w:pPr>
              <w:pStyle w:val="rowtabella0"/>
              <w:rPr>
                <w:color w:val="002060"/>
              </w:rPr>
            </w:pPr>
            <w:r w:rsidRPr="00F46C96">
              <w:rPr>
                <w:color w:val="002060"/>
              </w:rPr>
              <w:t>02/02/2024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30C8C" w14:textId="77777777" w:rsidR="009B55FD" w:rsidRPr="00F46C96" w:rsidRDefault="009B55FD" w:rsidP="00D33D07">
            <w:pPr>
              <w:pStyle w:val="rowtabella0"/>
              <w:rPr>
                <w:color w:val="002060"/>
              </w:rPr>
            </w:pPr>
            <w:r w:rsidRPr="00F46C96">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52948" w14:textId="77777777" w:rsidR="009B55FD" w:rsidRPr="00F46C96" w:rsidRDefault="009B55FD" w:rsidP="00D33D07">
            <w:pPr>
              <w:pStyle w:val="rowtabella0"/>
              <w:rPr>
                <w:color w:val="002060"/>
              </w:rPr>
            </w:pPr>
            <w:r w:rsidRPr="00F46C9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D8181" w14:textId="77777777" w:rsidR="009B55FD" w:rsidRPr="00F46C96" w:rsidRDefault="009B55FD" w:rsidP="00D33D07">
            <w:pPr>
              <w:pStyle w:val="rowtabella0"/>
              <w:rPr>
                <w:color w:val="002060"/>
              </w:rPr>
            </w:pPr>
            <w:r w:rsidRPr="00F46C96">
              <w:rPr>
                <w:color w:val="002060"/>
              </w:rPr>
              <w:t>VIA GEMME, 13</w:t>
            </w:r>
          </w:p>
        </w:tc>
      </w:tr>
      <w:tr w:rsidR="009B55FD" w:rsidRPr="00F46C96" w14:paraId="400AC1A6"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790305" w14:textId="77777777" w:rsidR="009B55FD" w:rsidRPr="00F46C96" w:rsidRDefault="009B55FD" w:rsidP="00D33D07">
            <w:pPr>
              <w:pStyle w:val="rowtabella0"/>
              <w:rPr>
                <w:color w:val="002060"/>
              </w:rPr>
            </w:pPr>
            <w:r w:rsidRPr="00F46C96">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5CC4E" w14:textId="77777777" w:rsidR="009B55FD" w:rsidRPr="00F46C96" w:rsidRDefault="009B55FD" w:rsidP="00D33D07">
            <w:pPr>
              <w:pStyle w:val="rowtabella0"/>
              <w:rPr>
                <w:color w:val="002060"/>
              </w:rPr>
            </w:pPr>
            <w:r w:rsidRPr="00F46C96">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B9EFB"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EEA70" w14:textId="77777777" w:rsidR="009B55FD" w:rsidRPr="00F46C96" w:rsidRDefault="009B55FD" w:rsidP="00D33D07">
            <w:pPr>
              <w:pStyle w:val="rowtabella0"/>
              <w:rPr>
                <w:color w:val="002060"/>
              </w:rPr>
            </w:pPr>
            <w:r w:rsidRPr="00F46C96">
              <w:rPr>
                <w:color w:val="002060"/>
              </w:rPr>
              <w:t>02/02/2024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489B4" w14:textId="77777777" w:rsidR="009B55FD" w:rsidRPr="00F46C96" w:rsidRDefault="009B55FD" w:rsidP="00D33D07">
            <w:pPr>
              <w:pStyle w:val="rowtabella0"/>
              <w:rPr>
                <w:color w:val="002060"/>
              </w:rPr>
            </w:pPr>
            <w:r w:rsidRPr="00F46C9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38F04" w14:textId="77777777" w:rsidR="009B55FD" w:rsidRPr="00F46C96" w:rsidRDefault="009B55FD" w:rsidP="00D33D07">
            <w:pPr>
              <w:pStyle w:val="rowtabella0"/>
              <w:rPr>
                <w:color w:val="002060"/>
              </w:rPr>
            </w:pPr>
            <w:r w:rsidRPr="00F46C9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25102"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B.BUOZZI</w:t>
            </w:r>
            <w:proofErr w:type="gramEnd"/>
          </w:p>
        </w:tc>
      </w:tr>
    </w:tbl>
    <w:p w14:paraId="77B3C3F6" w14:textId="77777777" w:rsidR="009B55FD" w:rsidRPr="00F46C96" w:rsidRDefault="009B55FD" w:rsidP="009B55FD">
      <w:pPr>
        <w:pStyle w:val="breakline"/>
        <w:rPr>
          <w:rFonts w:eastAsiaTheme="minorEastAsia"/>
          <w:color w:val="002060"/>
        </w:rPr>
      </w:pPr>
    </w:p>
    <w:p w14:paraId="46719938" w14:textId="77777777" w:rsidR="009B55FD" w:rsidRPr="00F46C96" w:rsidRDefault="009B55FD" w:rsidP="009B55FD">
      <w:pPr>
        <w:pStyle w:val="breakline"/>
        <w:rPr>
          <w:color w:val="002060"/>
        </w:rPr>
      </w:pPr>
    </w:p>
    <w:p w14:paraId="0F0FE611" w14:textId="77777777" w:rsidR="009B55FD" w:rsidRPr="00F46C96" w:rsidRDefault="009B55FD" w:rsidP="009B55FD">
      <w:pPr>
        <w:pStyle w:val="breakline"/>
        <w:rPr>
          <w:color w:val="002060"/>
        </w:rPr>
      </w:pPr>
    </w:p>
    <w:p w14:paraId="6FF9E327" w14:textId="77777777" w:rsidR="009B55FD" w:rsidRPr="00F46C96" w:rsidRDefault="009B55FD" w:rsidP="009B55FD">
      <w:pPr>
        <w:pStyle w:val="sottotitolocampionato10"/>
        <w:rPr>
          <w:color w:val="002060"/>
        </w:rPr>
      </w:pPr>
      <w:r w:rsidRPr="00F46C96">
        <w:rPr>
          <w:color w:val="002060"/>
        </w:rPr>
        <w:lastRenderedPageBreak/>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98"/>
        <w:gridCol w:w="1549"/>
        <w:gridCol w:w="1539"/>
      </w:tblGrid>
      <w:tr w:rsidR="009B55FD" w:rsidRPr="00F46C96" w14:paraId="1B8F519C"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4C39"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506B2"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E81ED"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B41D5"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95A6D"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EDD78"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2FE38"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78D384CA"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3A9F08" w14:textId="77777777" w:rsidR="009B55FD" w:rsidRPr="00F46C96" w:rsidRDefault="009B55FD" w:rsidP="00D33D07">
            <w:pPr>
              <w:pStyle w:val="rowtabella0"/>
              <w:rPr>
                <w:color w:val="002060"/>
              </w:rPr>
            </w:pPr>
            <w:r w:rsidRPr="00F46C9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3F0E7" w14:textId="77777777" w:rsidR="009B55FD" w:rsidRPr="00F46C96" w:rsidRDefault="009B55FD" w:rsidP="00D33D07">
            <w:pPr>
              <w:pStyle w:val="rowtabella0"/>
              <w:rPr>
                <w:color w:val="002060"/>
              </w:rPr>
            </w:pPr>
            <w:proofErr w:type="gramStart"/>
            <w:r w:rsidRPr="00F46C96">
              <w:rPr>
                <w:color w:val="002060"/>
              </w:rPr>
              <w:t>U.MANDOLESI</w:t>
            </w:r>
            <w:proofErr w:type="gramEnd"/>
            <w:r w:rsidRPr="00F46C96">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D9ACC"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84586"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FEF1C" w14:textId="77777777" w:rsidR="009B55FD" w:rsidRPr="00F46C96" w:rsidRDefault="009B55FD" w:rsidP="00D33D07">
            <w:pPr>
              <w:pStyle w:val="rowtabella0"/>
              <w:rPr>
                <w:color w:val="002060"/>
              </w:rPr>
            </w:pPr>
            <w:r w:rsidRPr="00F46C9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4DF4F" w14:textId="77777777" w:rsidR="009B55FD" w:rsidRPr="00F46C96" w:rsidRDefault="009B55FD" w:rsidP="00D33D07">
            <w:pPr>
              <w:pStyle w:val="rowtabella0"/>
              <w:rPr>
                <w:color w:val="002060"/>
              </w:rPr>
            </w:pPr>
            <w:r w:rsidRPr="00F46C9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7C73F" w14:textId="77777777" w:rsidR="009B55FD" w:rsidRPr="00F46C96" w:rsidRDefault="009B55FD" w:rsidP="00D33D07">
            <w:pPr>
              <w:pStyle w:val="rowtabella0"/>
              <w:rPr>
                <w:color w:val="002060"/>
              </w:rPr>
            </w:pPr>
            <w:r w:rsidRPr="00F46C96">
              <w:rPr>
                <w:color w:val="002060"/>
              </w:rPr>
              <w:t>VIA ROSSINI</w:t>
            </w:r>
          </w:p>
        </w:tc>
      </w:tr>
      <w:tr w:rsidR="009B55FD" w:rsidRPr="00F46C96" w14:paraId="03180018"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A2F78" w14:textId="77777777" w:rsidR="009B55FD" w:rsidRPr="00F46C96" w:rsidRDefault="009B55FD" w:rsidP="00D33D07">
            <w:pPr>
              <w:pStyle w:val="rowtabella0"/>
              <w:rPr>
                <w:color w:val="002060"/>
              </w:rPr>
            </w:pPr>
            <w:r w:rsidRPr="00F46C96">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1BF29F" w14:textId="77777777" w:rsidR="009B55FD" w:rsidRPr="00F46C96" w:rsidRDefault="009B55FD" w:rsidP="00D33D07">
            <w:pPr>
              <w:pStyle w:val="rowtabella0"/>
              <w:rPr>
                <w:color w:val="002060"/>
              </w:rPr>
            </w:pPr>
            <w:r w:rsidRPr="00F46C96">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37AA69"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914029"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571958" w14:textId="77777777" w:rsidR="009B55FD" w:rsidRPr="00F46C96" w:rsidRDefault="009B55FD" w:rsidP="00D33D07">
            <w:pPr>
              <w:pStyle w:val="rowtabella0"/>
              <w:rPr>
                <w:color w:val="002060"/>
              </w:rPr>
            </w:pPr>
            <w:r w:rsidRPr="00F46C96">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742481" w14:textId="77777777" w:rsidR="009B55FD" w:rsidRPr="00F46C96" w:rsidRDefault="009B55FD" w:rsidP="00D33D07">
            <w:pPr>
              <w:pStyle w:val="rowtabella0"/>
              <w:rPr>
                <w:color w:val="002060"/>
              </w:rPr>
            </w:pPr>
            <w:r w:rsidRPr="00F46C9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9330A" w14:textId="77777777" w:rsidR="009B55FD" w:rsidRPr="00F46C96" w:rsidRDefault="009B55FD" w:rsidP="00D33D07">
            <w:pPr>
              <w:pStyle w:val="rowtabella0"/>
              <w:rPr>
                <w:color w:val="002060"/>
              </w:rPr>
            </w:pPr>
            <w:r w:rsidRPr="00F46C96">
              <w:rPr>
                <w:color w:val="002060"/>
              </w:rPr>
              <w:t>VIA DELL IRIS</w:t>
            </w:r>
          </w:p>
        </w:tc>
      </w:tr>
      <w:tr w:rsidR="009B55FD" w:rsidRPr="00F46C96" w14:paraId="7D5AC067"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C85D21" w14:textId="77777777" w:rsidR="009B55FD" w:rsidRPr="00F46C96" w:rsidRDefault="009B55FD" w:rsidP="00D33D07">
            <w:pPr>
              <w:pStyle w:val="rowtabella0"/>
              <w:rPr>
                <w:color w:val="002060"/>
              </w:rPr>
            </w:pPr>
            <w:r w:rsidRPr="00F46C96">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A98E9D" w14:textId="77777777" w:rsidR="009B55FD" w:rsidRPr="00F46C96" w:rsidRDefault="009B55FD" w:rsidP="00D33D07">
            <w:pPr>
              <w:pStyle w:val="rowtabella0"/>
              <w:rPr>
                <w:color w:val="002060"/>
              </w:rPr>
            </w:pPr>
            <w:r w:rsidRPr="00F46C96">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0DC6D"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A50EB3"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31BF59" w14:textId="77777777" w:rsidR="009B55FD" w:rsidRPr="00F46C96" w:rsidRDefault="009B55FD" w:rsidP="00D33D07">
            <w:pPr>
              <w:pStyle w:val="rowtabella0"/>
              <w:rPr>
                <w:color w:val="002060"/>
              </w:rPr>
            </w:pPr>
            <w:r w:rsidRPr="00F46C96">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67667" w14:textId="77777777" w:rsidR="009B55FD" w:rsidRPr="00F46C96" w:rsidRDefault="009B55FD" w:rsidP="00D33D07">
            <w:pPr>
              <w:pStyle w:val="rowtabella0"/>
              <w:rPr>
                <w:color w:val="002060"/>
              </w:rPr>
            </w:pPr>
            <w:r w:rsidRPr="00F46C9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90251" w14:textId="77777777" w:rsidR="009B55FD" w:rsidRPr="00F46C96" w:rsidRDefault="009B55FD" w:rsidP="00D33D07">
            <w:pPr>
              <w:pStyle w:val="rowtabella0"/>
              <w:rPr>
                <w:color w:val="002060"/>
              </w:rPr>
            </w:pPr>
            <w:r w:rsidRPr="00F46C96">
              <w:rPr>
                <w:color w:val="002060"/>
              </w:rPr>
              <w:t>VIA SALVO D'ACQUISTO</w:t>
            </w:r>
          </w:p>
        </w:tc>
      </w:tr>
      <w:tr w:rsidR="009B55FD" w:rsidRPr="00F46C96" w14:paraId="60EF39BA"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42D9A" w14:textId="77777777" w:rsidR="009B55FD" w:rsidRPr="00F46C96" w:rsidRDefault="009B55FD" w:rsidP="00D33D07">
            <w:pPr>
              <w:pStyle w:val="rowtabella0"/>
              <w:rPr>
                <w:color w:val="002060"/>
              </w:rPr>
            </w:pPr>
            <w:r w:rsidRPr="00F46C96">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A61BED" w14:textId="77777777" w:rsidR="009B55FD" w:rsidRPr="00F46C96" w:rsidRDefault="009B55FD" w:rsidP="00D33D07">
            <w:pPr>
              <w:pStyle w:val="rowtabella0"/>
              <w:rPr>
                <w:color w:val="002060"/>
              </w:rPr>
            </w:pPr>
            <w:r w:rsidRPr="00F46C96">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8A28A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6EC3C"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E1719E" w14:textId="77777777" w:rsidR="009B55FD" w:rsidRPr="00F46C96" w:rsidRDefault="009B55FD" w:rsidP="00D33D07">
            <w:pPr>
              <w:pStyle w:val="rowtabella0"/>
              <w:rPr>
                <w:color w:val="002060"/>
              </w:rPr>
            </w:pPr>
            <w:r w:rsidRPr="00F46C96">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0A09A" w14:textId="77777777" w:rsidR="009B55FD" w:rsidRPr="00F46C96" w:rsidRDefault="009B55FD" w:rsidP="00D33D07">
            <w:pPr>
              <w:pStyle w:val="rowtabella0"/>
              <w:rPr>
                <w:color w:val="002060"/>
              </w:rPr>
            </w:pPr>
            <w:r w:rsidRPr="00F46C9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E047E"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C.ULPIANI</w:t>
            </w:r>
            <w:proofErr w:type="gramEnd"/>
          </w:p>
        </w:tc>
      </w:tr>
      <w:tr w:rsidR="009B55FD" w:rsidRPr="00F46C96" w14:paraId="1315672B"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867A3F" w14:textId="77777777" w:rsidR="009B55FD" w:rsidRPr="00F46C96" w:rsidRDefault="009B55FD" w:rsidP="00D33D07">
            <w:pPr>
              <w:pStyle w:val="rowtabella0"/>
              <w:rPr>
                <w:color w:val="002060"/>
              </w:rPr>
            </w:pPr>
            <w:r w:rsidRPr="00F46C96">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0CAF62" w14:textId="77777777" w:rsidR="009B55FD" w:rsidRPr="00F46C96" w:rsidRDefault="009B55FD" w:rsidP="00D33D07">
            <w:pPr>
              <w:pStyle w:val="rowtabella0"/>
              <w:rPr>
                <w:color w:val="002060"/>
              </w:rPr>
            </w:pPr>
            <w:r w:rsidRPr="00F46C96">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B11D0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B3EBAF"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659DE0" w14:textId="77777777" w:rsidR="009B55FD" w:rsidRPr="00F46C96" w:rsidRDefault="009B55FD" w:rsidP="00D33D07">
            <w:pPr>
              <w:pStyle w:val="rowtabella0"/>
              <w:rPr>
                <w:color w:val="002060"/>
              </w:rPr>
            </w:pPr>
            <w:r w:rsidRPr="00F46C96">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6533F" w14:textId="77777777" w:rsidR="009B55FD" w:rsidRPr="00F46C96" w:rsidRDefault="009B55FD" w:rsidP="00D33D07">
            <w:pPr>
              <w:pStyle w:val="rowtabella0"/>
              <w:rPr>
                <w:color w:val="002060"/>
              </w:rPr>
            </w:pPr>
            <w:r w:rsidRPr="00F46C96">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46C8F" w14:textId="77777777" w:rsidR="009B55FD" w:rsidRPr="00F46C96" w:rsidRDefault="009B55FD" w:rsidP="00D33D07">
            <w:pPr>
              <w:pStyle w:val="rowtabella0"/>
              <w:rPr>
                <w:color w:val="002060"/>
              </w:rPr>
            </w:pPr>
            <w:r w:rsidRPr="00F46C96">
              <w:rPr>
                <w:color w:val="002060"/>
              </w:rPr>
              <w:t>VIA FONTE DI MONSIGNORE</w:t>
            </w:r>
          </w:p>
        </w:tc>
      </w:tr>
      <w:tr w:rsidR="009B55FD" w:rsidRPr="00F46C96" w14:paraId="22E3767B"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239F76" w14:textId="77777777" w:rsidR="009B55FD" w:rsidRPr="00F46C96" w:rsidRDefault="009B55FD" w:rsidP="00D33D07">
            <w:pPr>
              <w:pStyle w:val="rowtabella0"/>
              <w:rPr>
                <w:color w:val="002060"/>
              </w:rPr>
            </w:pPr>
            <w:r w:rsidRPr="00F46C96">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93D3E" w14:textId="77777777" w:rsidR="009B55FD" w:rsidRPr="00F46C96" w:rsidRDefault="009B55FD" w:rsidP="00D33D07">
            <w:pPr>
              <w:pStyle w:val="rowtabella0"/>
              <w:rPr>
                <w:color w:val="002060"/>
              </w:rPr>
            </w:pPr>
            <w:r w:rsidRPr="00F46C96">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F696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ACA2B"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A86E0" w14:textId="77777777" w:rsidR="009B55FD" w:rsidRPr="00F46C96" w:rsidRDefault="009B55FD" w:rsidP="00D33D07">
            <w:pPr>
              <w:pStyle w:val="rowtabella0"/>
              <w:rPr>
                <w:color w:val="002060"/>
              </w:rPr>
            </w:pPr>
            <w:r w:rsidRPr="00F46C96">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4FC25" w14:textId="77777777" w:rsidR="009B55FD" w:rsidRPr="00F46C96" w:rsidRDefault="009B55FD" w:rsidP="00D33D07">
            <w:pPr>
              <w:pStyle w:val="rowtabella0"/>
              <w:rPr>
                <w:color w:val="002060"/>
              </w:rPr>
            </w:pPr>
            <w:r w:rsidRPr="00F46C96">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9D6D5" w14:textId="77777777" w:rsidR="009B55FD" w:rsidRPr="00F46C96" w:rsidRDefault="009B55FD" w:rsidP="00D33D07">
            <w:pPr>
              <w:pStyle w:val="rowtabella0"/>
              <w:rPr>
                <w:color w:val="002060"/>
              </w:rPr>
            </w:pPr>
            <w:r w:rsidRPr="00F46C96">
              <w:rPr>
                <w:color w:val="002060"/>
              </w:rPr>
              <w:t>VIA FAVETO</w:t>
            </w:r>
          </w:p>
        </w:tc>
      </w:tr>
    </w:tbl>
    <w:p w14:paraId="4887BD08" w14:textId="77777777" w:rsidR="009B55FD" w:rsidRPr="005E2BA0" w:rsidRDefault="009B55FD" w:rsidP="00F21E51">
      <w:pPr>
        <w:pStyle w:val="breakline"/>
        <w:rPr>
          <w:rFonts w:eastAsiaTheme="minorEastAsia"/>
          <w:color w:val="002060"/>
        </w:rPr>
      </w:pPr>
    </w:p>
    <w:p w14:paraId="2A54E8C2" w14:textId="77777777" w:rsidR="00F21E51" w:rsidRPr="005E2BA0" w:rsidRDefault="00F21E51" w:rsidP="00F21E51">
      <w:pPr>
        <w:pStyle w:val="breakline"/>
        <w:rPr>
          <w:color w:val="002060"/>
        </w:rPr>
      </w:pPr>
    </w:p>
    <w:p w14:paraId="16722E06" w14:textId="77777777" w:rsidR="00F21E51" w:rsidRPr="005E2BA0" w:rsidRDefault="00F21E51" w:rsidP="00F21E51">
      <w:pPr>
        <w:pStyle w:val="titolocampionato0"/>
        <w:shd w:val="clear" w:color="auto" w:fill="CCCCCC"/>
        <w:spacing w:before="80" w:after="40"/>
        <w:rPr>
          <w:color w:val="002060"/>
        </w:rPr>
      </w:pPr>
      <w:r w:rsidRPr="005E2BA0">
        <w:rPr>
          <w:color w:val="002060"/>
        </w:rPr>
        <w:t>CALCIO A CINQUE SERIE D</w:t>
      </w:r>
    </w:p>
    <w:p w14:paraId="355C63F6" w14:textId="77777777" w:rsidR="00F21E51" w:rsidRPr="005E2BA0" w:rsidRDefault="00F21E51" w:rsidP="00F21E51">
      <w:pPr>
        <w:pStyle w:val="titoloprinc0"/>
        <w:rPr>
          <w:color w:val="002060"/>
        </w:rPr>
      </w:pPr>
      <w:r w:rsidRPr="005E2BA0">
        <w:rPr>
          <w:color w:val="002060"/>
        </w:rPr>
        <w:t>VARIAZIONI AL PROGRAMMA GARE</w:t>
      </w:r>
    </w:p>
    <w:p w14:paraId="3473AEA8" w14:textId="77777777" w:rsidR="00F21E51" w:rsidRPr="005E2BA0" w:rsidRDefault="00F21E51" w:rsidP="00F21E51">
      <w:pPr>
        <w:pStyle w:val="breakline"/>
        <w:rPr>
          <w:color w:val="002060"/>
        </w:rPr>
      </w:pPr>
    </w:p>
    <w:p w14:paraId="55003826" w14:textId="77777777" w:rsidR="00F21E51" w:rsidRDefault="00F21E51" w:rsidP="00F21E51">
      <w:pPr>
        <w:pStyle w:val="breakline"/>
        <w:rPr>
          <w:color w:val="002060"/>
        </w:rPr>
      </w:pPr>
    </w:p>
    <w:p w14:paraId="631586F4" w14:textId="77D6CF9D" w:rsidR="00465F9A" w:rsidRPr="005E2BA0" w:rsidRDefault="00465F9A" w:rsidP="00465F9A">
      <w:pPr>
        <w:pStyle w:val="sottotitolocampionato10"/>
        <w:rPr>
          <w:color w:val="002060"/>
        </w:rPr>
      </w:pPr>
      <w:r w:rsidRPr="005E2BA0">
        <w:rPr>
          <w:color w:val="002060"/>
        </w:rPr>
        <w:t xml:space="preserve">GIRONE </w:t>
      </w:r>
      <w:r>
        <w:rPr>
          <w:color w:val="002060"/>
        </w:rPr>
        <w:t>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65F9A" w:rsidRPr="005E2BA0" w14:paraId="616C785A" w14:textId="77777777" w:rsidTr="00D33D0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71FBF" w14:textId="77777777" w:rsidR="00465F9A" w:rsidRPr="005E2BA0" w:rsidRDefault="00465F9A"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9CBCF" w14:textId="77777777" w:rsidR="00465F9A" w:rsidRPr="005E2BA0" w:rsidRDefault="00465F9A"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CB3D7" w14:textId="77777777" w:rsidR="00465F9A" w:rsidRPr="005E2BA0" w:rsidRDefault="00465F9A"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C31D3" w14:textId="77777777" w:rsidR="00465F9A" w:rsidRPr="005E2BA0" w:rsidRDefault="00465F9A"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22B9" w14:textId="77777777" w:rsidR="00465F9A" w:rsidRPr="005E2BA0" w:rsidRDefault="00465F9A"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0075" w14:textId="77777777" w:rsidR="00465F9A" w:rsidRPr="005E2BA0" w:rsidRDefault="00465F9A"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B358A" w14:textId="77777777" w:rsidR="00465F9A" w:rsidRPr="005E2BA0" w:rsidRDefault="00465F9A"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1A8FB" w14:textId="77777777" w:rsidR="00465F9A" w:rsidRPr="005E2BA0" w:rsidRDefault="00465F9A" w:rsidP="00D33D07">
            <w:pPr>
              <w:pStyle w:val="headertabella0"/>
              <w:rPr>
                <w:color w:val="002060"/>
              </w:rPr>
            </w:pPr>
            <w:r w:rsidRPr="005E2BA0">
              <w:rPr>
                <w:color w:val="002060"/>
              </w:rPr>
              <w:t>Impianto</w:t>
            </w:r>
          </w:p>
        </w:tc>
      </w:tr>
      <w:tr w:rsidR="00465F9A" w:rsidRPr="005E2BA0" w14:paraId="01212180" w14:textId="77777777" w:rsidTr="00D33D0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065D" w14:textId="6723724E" w:rsidR="00465F9A" w:rsidRPr="009B55FD" w:rsidRDefault="00465F9A" w:rsidP="00D33D07">
            <w:pPr>
              <w:pStyle w:val="rowtabella0"/>
              <w:rPr>
                <w:color w:val="002060"/>
                <w:highlight w:val="yellow"/>
              </w:rPr>
            </w:pPr>
            <w:r w:rsidRPr="009B55FD">
              <w:rPr>
                <w:color w:val="002060"/>
                <w:highlight w:val="yellow"/>
              </w:rPr>
              <w:t>0</w:t>
            </w:r>
            <w:r>
              <w:rPr>
                <w:color w:val="002060"/>
                <w:highlight w:val="yellow"/>
              </w:rPr>
              <w:t>3</w:t>
            </w:r>
            <w:r w:rsidRPr="009B55FD">
              <w:rPr>
                <w:color w:val="002060"/>
                <w:highlight w:val="yellow"/>
              </w:rPr>
              <w:t>/02/2024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E650" w14:textId="77777777" w:rsidR="00465F9A" w:rsidRPr="009B55FD" w:rsidRDefault="00465F9A" w:rsidP="00D33D07">
            <w:pPr>
              <w:pStyle w:val="rowtabella0"/>
              <w:jc w:val="center"/>
              <w:rPr>
                <w:color w:val="002060"/>
                <w:highlight w:val="yellow"/>
              </w:rPr>
            </w:pPr>
            <w:r w:rsidRPr="009B55F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84AC" w14:textId="0C5CBC05" w:rsidR="00465F9A" w:rsidRPr="009B55FD" w:rsidRDefault="00465F9A" w:rsidP="00D33D07">
            <w:pPr>
              <w:pStyle w:val="rowtabella0"/>
              <w:rPr>
                <w:color w:val="002060"/>
                <w:highlight w:val="yellow"/>
              </w:rPr>
            </w:pPr>
            <w:r>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8CD4" w14:textId="41392098" w:rsidR="00465F9A" w:rsidRPr="009B55FD" w:rsidRDefault="00465F9A" w:rsidP="00D33D07">
            <w:pPr>
              <w:pStyle w:val="rowtabella0"/>
              <w:rPr>
                <w:color w:val="002060"/>
                <w:highlight w:val="yellow"/>
              </w:rPr>
            </w:pPr>
            <w:r>
              <w:rPr>
                <w:color w:val="002060"/>
                <w:highlight w:val="yellow"/>
              </w:rPr>
              <w:t>VALLESINA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92C1" w14:textId="47A44434" w:rsidR="00465F9A" w:rsidRPr="005E2BA0" w:rsidRDefault="00465F9A" w:rsidP="00D33D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EC20" w14:textId="11EEF912" w:rsidR="00465F9A" w:rsidRPr="00465F9A" w:rsidRDefault="00465F9A" w:rsidP="00D33D07">
            <w:pPr>
              <w:pStyle w:val="rowtabella0"/>
              <w:jc w:val="center"/>
              <w:rPr>
                <w:color w:val="002060"/>
                <w:highlight w:val="yellow"/>
              </w:rPr>
            </w:pPr>
            <w:r w:rsidRPr="00465F9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864C3" w14:textId="77777777" w:rsidR="00465F9A" w:rsidRPr="005E2BA0" w:rsidRDefault="00465F9A" w:rsidP="00D33D0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5E37" w14:textId="0D32188D" w:rsidR="00465F9A" w:rsidRPr="00465F9A" w:rsidRDefault="00465F9A" w:rsidP="00D33D07">
            <w:pPr>
              <w:rPr>
                <w:rFonts w:ascii="Arial" w:hAnsi="Arial" w:cs="Arial"/>
                <w:color w:val="002060"/>
                <w:sz w:val="12"/>
                <w:szCs w:val="12"/>
              </w:rPr>
            </w:pPr>
            <w:r w:rsidRPr="00465F9A">
              <w:rPr>
                <w:rFonts w:ascii="Arial" w:hAnsi="Arial" w:cs="Arial"/>
                <w:color w:val="002060"/>
                <w:sz w:val="12"/>
                <w:szCs w:val="12"/>
                <w:highlight w:val="yellow"/>
              </w:rPr>
              <w:t>PALASCHERMA ANCONA VIA MONTE PELAGO</w:t>
            </w:r>
          </w:p>
        </w:tc>
      </w:tr>
    </w:tbl>
    <w:p w14:paraId="46FC960F" w14:textId="77777777" w:rsidR="00465F9A" w:rsidRDefault="00465F9A" w:rsidP="00F21E51">
      <w:pPr>
        <w:pStyle w:val="breakline"/>
        <w:rPr>
          <w:color w:val="002060"/>
        </w:rPr>
      </w:pPr>
    </w:p>
    <w:p w14:paraId="3B0ACB4E" w14:textId="77777777" w:rsidR="00465F9A" w:rsidRPr="005E2BA0" w:rsidRDefault="00465F9A" w:rsidP="00F21E51">
      <w:pPr>
        <w:pStyle w:val="breakline"/>
        <w:rPr>
          <w:color w:val="002060"/>
        </w:rPr>
      </w:pPr>
    </w:p>
    <w:p w14:paraId="4E3DA566" w14:textId="77777777" w:rsidR="00F21E51" w:rsidRPr="005E2BA0" w:rsidRDefault="00F21E51" w:rsidP="00F21E51">
      <w:pPr>
        <w:pStyle w:val="sottotitolocampionato10"/>
        <w:rPr>
          <w:color w:val="002060"/>
        </w:rPr>
      </w:pPr>
      <w:r w:rsidRPr="005E2BA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26ECD02B" w14:textId="77777777" w:rsidTr="009B55F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F1698"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28535"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D20BE"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DCE60"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F8F1"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F4A5"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A0F2C"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4CB6D" w14:textId="77777777" w:rsidR="00F21E51" w:rsidRPr="005E2BA0" w:rsidRDefault="00F21E51" w:rsidP="00D33D07">
            <w:pPr>
              <w:pStyle w:val="headertabella0"/>
              <w:rPr>
                <w:color w:val="002060"/>
              </w:rPr>
            </w:pPr>
            <w:r w:rsidRPr="005E2BA0">
              <w:rPr>
                <w:color w:val="002060"/>
              </w:rPr>
              <w:t>Impianto</w:t>
            </w:r>
          </w:p>
        </w:tc>
      </w:tr>
      <w:tr w:rsidR="00F21E51" w:rsidRPr="005E2BA0" w14:paraId="4952914C" w14:textId="77777777" w:rsidTr="009B55F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C49B" w14:textId="77777777" w:rsidR="00F21E51" w:rsidRPr="009B55FD" w:rsidRDefault="00F21E51" w:rsidP="00D33D07">
            <w:pPr>
              <w:pStyle w:val="rowtabella0"/>
              <w:rPr>
                <w:color w:val="002060"/>
                <w:highlight w:val="yellow"/>
              </w:rPr>
            </w:pPr>
            <w:r w:rsidRPr="009B55FD">
              <w:rPr>
                <w:color w:val="002060"/>
                <w:highlight w:val="yellow"/>
              </w:rPr>
              <w:t>05/02/2024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56FB" w14:textId="77777777" w:rsidR="00F21E51" w:rsidRPr="009B55FD" w:rsidRDefault="00F21E51" w:rsidP="00D33D07">
            <w:pPr>
              <w:pStyle w:val="rowtabella0"/>
              <w:jc w:val="center"/>
              <w:rPr>
                <w:color w:val="002060"/>
                <w:highlight w:val="yellow"/>
              </w:rPr>
            </w:pPr>
            <w:r w:rsidRPr="009B55F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D1DF" w14:textId="77777777" w:rsidR="00F21E51" w:rsidRPr="009B55FD" w:rsidRDefault="00F21E51" w:rsidP="00D33D07">
            <w:pPr>
              <w:pStyle w:val="rowtabella0"/>
              <w:rPr>
                <w:color w:val="002060"/>
                <w:highlight w:val="yellow"/>
              </w:rPr>
            </w:pPr>
            <w:r w:rsidRPr="009B55FD">
              <w:rPr>
                <w:color w:val="002060"/>
                <w:highlight w:val="yellow"/>
              </w:rPr>
              <w:t>AMATORI STESE 2007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2710" w14:textId="77777777" w:rsidR="00F21E51" w:rsidRPr="009B55FD" w:rsidRDefault="00F21E51" w:rsidP="00D33D07">
            <w:pPr>
              <w:pStyle w:val="rowtabella0"/>
              <w:rPr>
                <w:color w:val="002060"/>
                <w:highlight w:val="yellow"/>
              </w:rPr>
            </w:pPr>
            <w:r w:rsidRPr="009B55FD">
              <w:rPr>
                <w:color w:val="002060"/>
                <w:highlight w:val="yellow"/>
              </w:rPr>
              <w:t xml:space="preserve">CALCIO </w:t>
            </w:r>
            <w:proofErr w:type="gramStart"/>
            <w:r w:rsidRPr="009B55FD">
              <w:rPr>
                <w:color w:val="002060"/>
                <w:highlight w:val="yellow"/>
              </w:rPr>
              <w:t>S.ELPIDIO</w:t>
            </w:r>
            <w:proofErr w:type="gramEnd"/>
            <w:r w:rsidRPr="009B55FD">
              <w:rPr>
                <w:color w:val="002060"/>
                <w:highlight w:val="yellow"/>
              </w:rPr>
              <w:t xml:space="preserve">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5C7E" w14:textId="77777777" w:rsidR="00F21E51" w:rsidRPr="005E2BA0" w:rsidRDefault="00F21E51" w:rsidP="00D33D07">
            <w:pPr>
              <w:pStyle w:val="rowtabella0"/>
              <w:rPr>
                <w:color w:val="002060"/>
              </w:rPr>
            </w:pPr>
            <w:r w:rsidRPr="005E2BA0">
              <w:rPr>
                <w:color w:val="002060"/>
              </w:rPr>
              <w:t>02/02/2024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12C8" w14:textId="77777777" w:rsidR="00F21E51" w:rsidRPr="005E2BA0" w:rsidRDefault="00F21E51" w:rsidP="00D33D07">
            <w:pPr>
              <w:pStyle w:val="rowtabella0"/>
              <w:jc w:val="center"/>
              <w:rPr>
                <w:color w:val="002060"/>
              </w:rPr>
            </w:pPr>
            <w:r w:rsidRPr="009B55F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67A8" w14:textId="77777777" w:rsidR="00F21E51" w:rsidRPr="005E2BA0" w:rsidRDefault="00F21E51" w:rsidP="00D33D0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928A" w14:textId="77777777" w:rsidR="00F21E51" w:rsidRPr="005E2BA0" w:rsidRDefault="00F21E51" w:rsidP="00D33D07">
            <w:pPr>
              <w:rPr>
                <w:color w:val="002060"/>
              </w:rPr>
            </w:pPr>
          </w:p>
        </w:tc>
      </w:tr>
    </w:tbl>
    <w:p w14:paraId="302E2BC9" w14:textId="77777777" w:rsidR="00F21E51" w:rsidRPr="005E2BA0" w:rsidRDefault="00F21E51" w:rsidP="00F21E51">
      <w:pPr>
        <w:pStyle w:val="breakline"/>
        <w:rPr>
          <w:color w:val="002060"/>
        </w:rPr>
      </w:pPr>
    </w:p>
    <w:p w14:paraId="25FD55FB" w14:textId="77777777" w:rsidR="00F21E51" w:rsidRPr="005E2BA0" w:rsidRDefault="00F21E51" w:rsidP="00F21E51">
      <w:pPr>
        <w:pStyle w:val="breakline"/>
        <w:rPr>
          <w:color w:val="002060"/>
        </w:rPr>
      </w:pPr>
    </w:p>
    <w:p w14:paraId="02D8540E" w14:textId="77777777" w:rsidR="00F21E51" w:rsidRPr="005E2BA0" w:rsidRDefault="00F21E51" w:rsidP="00F21E51">
      <w:pPr>
        <w:pStyle w:val="titoloprinc0"/>
        <w:rPr>
          <w:color w:val="002060"/>
        </w:rPr>
      </w:pPr>
      <w:r w:rsidRPr="005E2BA0">
        <w:rPr>
          <w:color w:val="002060"/>
        </w:rPr>
        <w:t>RISULTATI</w:t>
      </w:r>
    </w:p>
    <w:p w14:paraId="401D56B5" w14:textId="77777777" w:rsidR="00F21E51" w:rsidRPr="005E2BA0" w:rsidRDefault="00F21E51" w:rsidP="00F21E51">
      <w:pPr>
        <w:pStyle w:val="breakline"/>
        <w:rPr>
          <w:color w:val="002060"/>
        </w:rPr>
      </w:pPr>
    </w:p>
    <w:p w14:paraId="40942B62" w14:textId="77777777" w:rsidR="00F21E51" w:rsidRPr="005E2BA0" w:rsidRDefault="00F21E51" w:rsidP="00F21E51">
      <w:pPr>
        <w:pStyle w:val="sottotitolocampionato10"/>
        <w:rPr>
          <w:color w:val="002060"/>
        </w:rPr>
      </w:pPr>
      <w:r w:rsidRPr="005E2BA0">
        <w:rPr>
          <w:color w:val="002060"/>
        </w:rPr>
        <w:t>RISULTATI UFFICIALI GARE DEL 26/01/2024</w:t>
      </w:r>
    </w:p>
    <w:p w14:paraId="7433E10C"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36447756"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21E51" w:rsidRPr="005E2BA0" w14:paraId="509A0B10"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36CEE6E5"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2FCF3" w14:textId="77777777" w:rsidR="00F21E51" w:rsidRPr="005E2BA0" w:rsidRDefault="00F21E51" w:rsidP="00D33D07">
                  <w:pPr>
                    <w:pStyle w:val="headertabella0"/>
                    <w:rPr>
                      <w:color w:val="002060"/>
                    </w:rPr>
                  </w:pPr>
                  <w:r w:rsidRPr="005E2BA0">
                    <w:rPr>
                      <w:color w:val="002060"/>
                    </w:rPr>
                    <w:t>GIRONE A - 2 Giornata - R</w:t>
                  </w:r>
                </w:p>
              </w:tc>
            </w:tr>
            <w:tr w:rsidR="00F21E51" w:rsidRPr="005E2BA0" w14:paraId="0E1CF3B5"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7CB955" w14:textId="77777777" w:rsidR="00F21E51" w:rsidRPr="005E2BA0" w:rsidRDefault="00F21E51" w:rsidP="00D33D07">
                  <w:pPr>
                    <w:pStyle w:val="rowtabella0"/>
                    <w:rPr>
                      <w:color w:val="002060"/>
                    </w:rPr>
                  </w:pPr>
                  <w:r w:rsidRPr="005E2BA0">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EB90F" w14:textId="77777777" w:rsidR="00F21E51" w:rsidRPr="005E2BA0" w:rsidRDefault="00F21E51" w:rsidP="00D33D07">
                  <w:pPr>
                    <w:pStyle w:val="rowtabella0"/>
                    <w:rPr>
                      <w:color w:val="002060"/>
                    </w:rPr>
                  </w:pPr>
                  <w:r w:rsidRPr="005E2BA0">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E63B8" w14:textId="77777777" w:rsidR="00F21E51" w:rsidRPr="005E2BA0" w:rsidRDefault="00F21E51" w:rsidP="00D33D07">
                  <w:pPr>
                    <w:pStyle w:val="rowtabella0"/>
                    <w:jc w:val="center"/>
                    <w:rPr>
                      <w:color w:val="002060"/>
                    </w:rPr>
                  </w:pPr>
                  <w:r w:rsidRPr="005E2BA0">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45991" w14:textId="77777777" w:rsidR="00F21E51" w:rsidRPr="005E2BA0" w:rsidRDefault="00F21E51" w:rsidP="00D33D07">
                  <w:pPr>
                    <w:pStyle w:val="rowtabella0"/>
                    <w:jc w:val="center"/>
                    <w:rPr>
                      <w:color w:val="002060"/>
                    </w:rPr>
                  </w:pPr>
                  <w:r w:rsidRPr="005E2BA0">
                    <w:rPr>
                      <w:color w:val="002060"/>
                    </w:rPr>
                    <w:t> </w:t>
                  </w:r>
                </w:p>
              </w:tc>
            </w:tr>
            <w:tr w:rsidR="00F21E51" w:rsidRPr="005E2BA0" w14:paraId="5BA89F7B"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BE2D0A" w14:textId="77777777" w:rsidR="00F21E51" w:rsidRPr="005E2BA0" w:rsidRDefault="00F21E51" w:rsidP="00D33D07">
                  <w:pPr>
                    <w:pStyle w:val="rowtabella0"/>
                    <w:rPr>
                      <w:color w:val="002060"/>
                    </w:rPr>
                  </w:pPr>
                  <w:r w:rsidRPr="005E2BA0">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29AA6" w14:textId="77777777" w:rsidR="00F21E51" w:rsidRPr="005E2BA0" w:rsidRDefault="00F21E51" w:rsidP="00D33D07">
                  <w:pPr>
                    <w:pStyle w:val="rowtabella0"/>
                    <w:rPr>
                      <w:color w:val="002060"/>
                    </w:rPr>
                  </w:pPr>
                  <w:r w:rsidRPr="005E2BA0">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386C2" w14:textId="77777777" w:rsidR="00F21E51" w:rsidRPr="005E2BA0" w:rsidRDefault="00F21E51" w:rsidP="00D33D07">
                  <w:pPr>
                    <w:pStyle w:val="rowtabella0"/>
                    <w:jc w:val="center"/>
                    <w:rPr>
                      <w:color w:val="002060"/>
                    </w:rPr>
                  </w:pPr>
                  <w:r w:rsidRPr="005E2BA0">
                    <w:rPr>
                      <w:color w:val="002060"/>
                    </w:rPr>
                    <w:t>15 - 3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D579A6" w14:textId="77777777" w:rsidR="00F21E51" w:rsidRPr="005E2BA0" w:rsidRDefault="00F21E51" w:rsidP="00D33D07">
                  <w:pPr>
                    <w:pStyle w:val="rowtabella0"/>
                    <w:jc w:val="center"/>
                    <w:rPr>
                      <w:color w:val="002060"/>
                    </w:rPr>
                  </w:pPr>
                  <w:r w:rsidRPr="005E2BA0">
                    <w:rPr>
                      <w:color w:val="002060"/>
                    </w:rPr>
                    <w:t> </w:t>
                  </w:r>
                </w:p>
              </w:tc>
            </w:tr>
            <w:tr w:rsidR="00F21E51" w:rsidRPr="005E2BA0" w14:paraId="6DCEA6C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FB2B24" w14:textId="77777777" w:rsidR="00F21E51" w:rsidRPr="005E2BA0" w:rsidRDefault="00F21E51" w:rsidP="00D33D07">
                  <w:pPr>
                    <w:pStyle w:val="rowtabella0"/>
                    <w:rPr>
                      <w:color w:val="002060"/>
                    </w:rPr>
                  </w:pPr>
                  <w:r w:rsidRPr="005E2BA0">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2EEC7" w14:textId="77777777" w:rsidR="00F21E51" w:rsidRPr="005E2BA0" w:rsidRDefault="00F21E51" w:rsidP="00D33D07">
                  <w:pPr>
                    <w:pStyle w:val="rowtabella0"/>
                    <w:rPr>
                      <w:color w:val="002060"/>
                    </w:rPr>
                  </w:pPr>
                  <w:r w:rsidRPr="005E2BA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7F14F2" w14:textId="77777777" w:rsidR="00F21E51" w:rsidRPr="005E2BA0" w:rsidRDefault="00F21E51" w:rsidP="00D33D07">
                  <w:pPr>
                    <w:pStyle w:val="rowtabella0"/>
                    <w:jc w:val="center"/>
                    <w:rPr>
                      <w:color w:val="002060"/>
                    </w:rPr>
                  </w:pPr>
                  <w:r w:rsidRPr="005E2B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535AC9" w14:textId="77777777" w:rsidR="00F21E51" w:rsidRPr="005E2BA0" w:rsidRDefault="00F21E51" w:rsidP="00D33D07">
                  <w:pPr>
                    <w:pStyle w:val="rowtabella0"/>
                    <w:jc w:val="center"/>
                    <w:rPr>
                      <w:color w:val="002060"/>
                    </w:rPr>
                  </w:pPr>
                  <w:r w:rsidRPr="005E2BA0">
                    <w:rPr>
                      <w:color w:val="002060"/>
                    </w:rPr>
                    <w:t> </w:t>
                  </w:r>
                </w:p>
              </w:tc>
            </w:tr>
            <w:tr w:rsidR="00F21E51" w:rsidRPr="005E2BA0" w14:paraId="031F95BC"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E25294" w14:textId="77777777" w:rsidR="00F21E51" w:rsidRPr="005E2BA0" w:rsidRDefault="00F21E51" w:rsidP="00D33D07">
                  <w:pPr>
                    <w:pStyle w:val="rowtabella0"/>
                    <w:rPr>
                      <w:color w:val="002060"/>
                    </w:rPr>
                  </w:pPr>
                  <w:r w:rsidRPr="005E2BA0">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86C984" w14:textId="77777777" w:rsidR="00F21E51" w:rsidRPr="005E2BA0" w:rsidRDefault="00F21E51" w:rsidP="00D33D07">
                  <w:pPr>
                    <w:pStyle w:val="rowtabella0"/>
                    <w:rPr>
                      <w:color w:val="002060"/>
                    </w:rPr>
                  </w:pPr>
                  <w:r w:rsidRPr="005E2BA0">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ED86F2" w14:textId="77777777" w:rsidR="00F21E51" w:rsidRPr="005E2BA0" w:rsidRDefault="00F21E51" w:rsidP="00D33D07">
                  <w:pPr>
                    <w:pStyle w:val="rowtabella0"/>
                    <w:jc w:val="center"/>
                    <w:rPr>
                      <w:color w:val="002060"/>
                    </w:rPr>
                  </w:pPr>
                  <w:r w:rsidRPr="005E2B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5EE261" w14:textId="77777777" w:rsidR="00F21E51" w:rsidRPr="005E2BA0" w:rsidRDefault="00F21E51" w:rsidP="00D33D07">
                  <w:pPr>
                    <w:pStyle w:val="rowtabella0"/>
                    <w:jc w:val="center"/>
                    <w:rPr>
                      <w:color w:val="002060"/>
                    </w:rPr>
                  </w:pPr>
                  <w:r w:rsidRPr="005E2BA0">
                    <w:rPr>
                      <w:color w:val="002060"/>
                    </w:rPr>
                    <w:t> </w:t>
                  </w:r>
                </w:p>
              </w:tc>
            </w:tr>
            <w:tr w:rsidR="00F21E51" w:rsidRPr="005E2BA0" w14:paraId="311BB2E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FEF63" w14:textId="77777777" w:rsidR="00F21E51" w:rsidRPr="005E2BA0" w:rsidRDefault="00F21E51" w:rsidP="00D33D07">
                  <w:pPr>
                    <w:pStyle w:val="rowtabella0"/>
                    <w:rPr>
                      <w:color w:val="002060"/>
                    </w:rPr>
                  </w:pPr>
                  <w:r w:rsidRPr="005E2BA0">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4F9B9B" w14:textId="77777777" w:rsidR="00F21E51" w:rsidRPr="005E2BA0" w:rsidRDefault="00F21E51" w:rsidP="00D33D07">
                  <w:pPr>
                    <w:pStyle w:val="rowtabella0"/>
                    <w:rPr>
                      <w:color w:val="002060"/>
                    </w:rPr>
                  </w:pPr>
                  <w:r w:rsidRPr="005E2BA0">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1176C7" w14:textId="77777777" w:rsidR="00F21E51" w:rsidRPr="005E2BA0" w:rsidRDefault="00F21E51" w:rsidP="00D33D07">
                  <w:pPr>
                    <w:pStyle w:val="rowtabella0"/>
                    <w:jc w:val="center"/>
                    <w:rPr>
                      <w:color w:val="002060"/>
                    </w:rPr>
                  </w:pPr>
                  <w:r w:rsidRPr="005E2BA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0698AA" w14:textId="77777777" w:rsidR="00F21E51" w:rsidRPr="005E2BA0" w:rsidRDefault="00F21E51" w:rsidP="00D33D07">
                  <w:pPr>
                    <w:pStyle w:val="rowtabella0"/>
                    <w:jc w:val="center"/>
                    <w:rPr>
                      <w:color w:val="002060"/>
                    </w:rPr>
                  </w:pPr>
                  <w:r w:rsidRPr="005E2BA0">
                    <w:rPr>
                      <w:color w:val="002060"/>
                    </w:rPr>
                    <w:t> </w:t>
                  </w:r>
                </w:p>
              </w:tc>
            </w:tr>
            <w:tr w:rsidR="00F21E51" w:rsidRPr="005E2BA0" w14:paraId="4315C388"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C5A5C" w14:textId="77777777" w:rsidR="00F21E51" w:rsidRPr="009B55FD" w:rsidRDefault="00F21E51" w:rsidP="00D33D07">
                  <w:pPr>
                    <w:pStyle w:val="rowtabella0"/>
                    <w:rPr>
                      <w:color w:val="002060"/>
                      <w:lang w:val="es-ES"/>
                    </w:rPr>
                  </w:pPr>
                  <w:r w:rsidRPr="009B55FD">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3459B" w14:textId="77777777" w:rsidR="00F21E51" w:rsidRPr="005E2BA0" w:rsidRDefault="00F21E51" w:rsidP="00D33D07">
                  <w:pPr>
                    <w:pStyle w:val="rowtabella0"/>
                    <w:rPr>
                      <w:color w:val="002060"/>
                    </w:rPr>
                  </w:pPr>
                  <w:r w:rsidRPr="005E2BA0">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1F80A" w14:textId="77777777" w:rsidR="00F21E51" w:rsidRPr="005E2BA0" w:rsidRDefault="00F21E51" w:rsidP="00D33D07">
                  <w:pPr>
                    <w:pStyle w:val="rowtabella0"/>
                    <w:jc w:val="center"/>
                    <w:rPr>
                      <w:color w:val="002060"/>
                    </w:rPr>
                  </w:pPr>
                  <w:r w:rsidRPr="005E2BA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58254" w14:textId="77777777" w:rsidR="00F21E51" w:rsidRPr="005E2BA0" w:rsidRDefault="00F21E51" w:rsidP="00D33D07">
                  <w:pPr>
                    <w:pStyle w:val="rowtabella0"/>
                    <w:jc w:val="center"/>
                    <w:rPr>
                      <w:color w:val="002060"/>
                    </w:rPr>
                  </w:pPr>
                  <w:r w:rsidRPr="005E2BA0">
                    <w:rPr>
                      <w:color w:val="002060"/>
                    </w:rPr>
                    <w:t> </w:t>
                  </w:r>
                </w:p>
              </w:tc>
            </w:tr>
            <w:tr w:rsidR="00F21E51" w:rsidRPr="005E2BA0" w14:paraId="1DEF5875"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34FB0B5A" w14:textId="77777777" w:rsidR="00F21E51" w:rsidRPr="005E2BA0" w:rsidRDefault="00F21E51" w:rsidP="00D33D07">
                  <w:pPr>
                    <w:pStyle w:val="rowtabella0"/>
                    <w:rPr>
                      <w:color w:val="002060"/>
                    </w:rPr>
                  </w:pPr>
                  <w:r w:rsidRPr="005E2BA0">
                    <w:rPr>
                      <w:color w:val="002060"/>
                    </w:rPr>
                    <w:t>(1) - disputata il 27/01/2024</w:t>
                  </w:r>
                </w:p>
              </w:tc>
            </w:tr>
          </w:tbl>
          <w:p w14:paraId="02215567" w14:textId="77777777" w:rsidR="00F21E51" w:rsidRPr="005E2BA0" w:rsidRDefault="00F21E51" w:rsidP="00D33D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5338272F"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5FC2D" w14:textId="77777777" w:rsidR="00F21E51" w:rsidRPr="005E2BA0" w:rsidRDefault="00F21E51" w:rsidP="00D33D07">
                  <w:pPr>
                    <w:pStyle w:val="headertabella0"/>
                    <w:rPr>
                      <w:color w:val="002060"/>
                    </w:rPr>
                  </w:pPr>
                  <w:r w:rsidRPr="005E2BA0">
                    <w:rPr>
                      <w:color w:val="002060"/>
                    </w:rPr>
                    <w:t>GIRONE B - 2 Giornata - R</w:t>
                  </w:r>
                </w:p>
              </w:tc>
            </w:tr>
            <w:tr w:rsidR="00F21E51" w:rsidRPr="005E2BA0" w14:paraId="2E656FFC"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4428F1" w14:textId="77777777" w:rsidR="00F21E51" w:rsidRPr="005E2BA0" w:rsidRDefault="00F21E51" w:rsidP="00D33D07">
                  <w:pPr>
                    <w:pStyle w:val="rowtabella0"/>
                    <w:rPr>
                      <w:color w:val="002060"/>
                    </w:rPr>
                  </w:pPr>
                  <w:r w:rsidRPr="005E2BA0">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36A7C" w14:textId="77777777" w:rsidR="00F21E51" w:rsidRPr="005E2BA0" w:rsidRDefault="00F21E51" w:rsidP="00D33D07">
                  <w:pPr>
                    <w:pStyle w:val="rowtabella0"/>
                    <w:rPr>
                      <w:color w:val="002060"/>
                    </w:rPr>
                  </w:pPr>
                  <w:r w:rsidRPr="005E2BA0">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8F515" w14:textId="77777777" w:rsidR="00F21E51" w:rsidRPr="005E2BA0" w:rsidRDefault="00F21E51" w:rsidP="00D33D07">
                  <w:pPr>
                    <w:pStyle w:val="rowtabella0"/>
                    <w:jc w:val="center"/>
                    <w:rPr>
                      <w:color w:val="002060"/>
                    </w:rPr>
                  </w:pPr>
                  <w:r w:rsidRPr="005E2BA0">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EFEE5" w14:textId="77777777" w:rsidR="00F21E51" w:rsidRPr="005E2BA0" w:rsidRDefault="00F21E51" w:rsidP="00D33D07">
                  <w:pPr>
                    <w:pStyle w:val="rowtabella0"/>
                    <w:jc w:val="center"/>
                    <w:rPr>
                      <w:color w:val="002060"/>
                    </w:rPr>
                  </w:pPr>
                  <w:r w:rsidRPr="005E2BA0">
                    <w:rPr>
                      <w:color w:val="002060"/>
                    </w:rPr>
                    <w:t> </w:t>
                  </w:r>
                </w:p>
              </w:tc>
            </w:tr>
            <w:tr w:rsidR="00F21E51" w:rsidRPr="005E2BA0" w14:paraId="361FD0B9"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85D365" w14:textId="77777777" w:rsidR="00F21E51" w:rsidRPr="005E2BA0" w:rsidRDefault="00F21E51" w:rsidP="00D33D07">
                  <w:pPr>
                    <w:pStyle w:val="rowtabella0"/>
                    <w:rPr>
                      <w:color w:val="002060"/>
                    </w:rPr>
                  </w:pPr>
                  <w:r w:rsidRPr="005E2BA0">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B69B0" w14:textId="77777777" w:rsidR="00F21E51" w:rsidRPr="005E2BA0" w:rsidRDefault="00F21E51" w:rsidP="00D33D07">
                  <w:pPr>
                    <w:pStyle w:val="rowtabella0"/>
                    <w:rPr>
                      <w:color w:val="002060"/>
                    </w:rPr>
                  </w:pPr>
                  <w:r w:rsidRPr="005E2BA0">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E24DEB" w14:textId="77777777" w:rsidR="00F21E51" w:rsidRPr="005E2BA0" w:rsidRDefault="00F21E51" w:rsidP="00D33D07">
                  <w:pPr>
                    <w:pStyle w:val="rowtabella0"/>
                    <w:jc w:val="center"/>
                    <w:rPr>
                      <w:color w:val="002060"/>
                    </w:rPr>
                  </w:pPr>
                  <w:r w:rsidRPr="005E2BA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D40710" w14:textId="77777777" w:rsidR="00F21E51" w:rsidRPr="005E2BA0" w:rsidRDefault="00F21E51" w:rsidP="00D33D07">
                  <w:pPr>
                    <w:pStyle w:val="rowtabella0"/>
                    <w:jc w:val="center"/>
                    <w:rPr>
                      <w:color w:val="002060"/>
                    </w:rPr>
                  </w:pPr>
                  <w:r w:rsidRPr="005E2BA0">
                    <w:rPr>
                      <w:color w:val="002060"/>
                    </w:rPr>
                    <w:t> </w:t>
                  </w:r>
                </w:p>
              </w:tc>
            </w:tr>
            <w:tr w:rsidR="00F21E51" w:rsidRPr="005E2BA0" w14:paraId="3B0734D0"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70FDC" w14:textId="77777777" w:rsidR="00F21E51" w:rsidRPr="005E2BA0" w:rsidRDefault="00F21E51" w:rsidP="00D33D07">
                  <w:pPr>
                    <w:pStyle w:val="rowtabella0"/>
                    <w:rPr>
                      <w:color w:val="002060"/>
                    </w:rPr>
                  </w:pPr>
                  <w:r w:rsidRPr="005E2BA0">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87624" w14:textId="77777777" w:rsidR="00F21E51" w:rsidRPr="005E2BA0" w:rsidRDefault="00F21E51" w:rsidP="00D33D07">
                  <w:pPr>
                    <w:pStyle w:val="rowtabella0"/>
                    <w:rPr>
                      <w:color w:val="002060"/>
                    </w:rPr>
                  </w:pPr>
                  <w:r w:rsidRPr="005E2BA0">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E90970" w14:textId="77777777" w:rsidR="00F21E51" w:rsidRPr="005E2BA0" w:rsidRDefault="00F21E51" w:rsidP="00D33D07">
                  <w:pPr>
                    <w:pStyle w:val="rowtabella0"/>
                    <w:jc w:val="center"/>
                    <w:rPr>
                      <w:color w:val="002060"/>
                    </w:rPr>
                  </w:pPr>
                  <w:r w:rsidRPr="005E2BA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1BD6AC" w14:textId="77777777" w:rsidR="00F21E51" w:rsidRPr="005E2BA0" w:rsidRDefault="00F21E51" w:rsidP="00D33D07">
                  <w:pPr>
                    <w:pStyle w:val="rowtabella0"/>
                    <w:jc w:val="center"/>
                    <w:rPr>
                      <w:color w:val="002060"/>
                    </w:rPr>
                  </w:pPr>
                  <w:r w:rsidRPr="005E2BA0">
                    <w:rPr>
                      <w:color w:val="002060"/>
                    </w:rPr>
                    <w:t> </w:t>
                  </w:r>
                </w:p>
              </w:tc>
            </w:tr>
            <w:tr w:rsidR="00F21E51" w:rsidRPr="005E2BA0" w14:paraId="6E96316A"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81EF79" w14:textId="77777777" w:rsidR="00F21E51" w:rsidRPr="005E2BA0" w:rsidRDefault="00F21E51" w:rsidP="00D33D07">
                  <w:pPr>
                    <w:pStyle w:val="rowtabella0"/>
                    <w:rPr>
                      <w:color w:val="002060"/>
                    </w:rPr>
                  </w:pPr>
                  <w:r w:rsidRPr="005E2BA0">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CBB9C" w14:textId="77777777" w:rsidR="00F21E51" w:rsidRPr="005E2BA0" w:rsidRDefault="00F21E51" w:rsidP="00D33D07">
                  <w:pPr>
                    <w:pStyle w:val="rowtabella0"/>
                    <w:rPr>
                      <w:color w:val="002060"/>
                    </w:rPr>
                  </w:pPr>
                  <w:r w:rsidRPr="005E2BA0">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465AE4"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19A330" w14:textId="77777777" w:rsidR="00F21E51" w:rsidRPr="005E2BA0" w:rsidRDefault="00F21E51" w:rsidP="00D33D07">
                  <w:pPr>
                    <w:pStyle w:val="rowtabella0"/>
                    <w:jc w:val="center"/>
                    <w:rPr>
                      <w:color w:val="002060"/>
                    </w:rPr>
                  </w:pPr>
                  <w:r w:rsidRPr="005E2BA0">
                    <w:rPr>
                      <w:color w:val="002060"/>
                    </w:rPr>
                    <w:t> </w:t>
                  </w:r>
                </w:p>
              </w:tc>
            </w:tr>
            <w:tr w:rsidR="00F21E51" w:rsidRPr="005E2BA0" w14:paraId="0BD10DF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2AC91" w14:textId="77777777" w:rsidR="00F21E51" w:rsidRPr="005E2BA0" w:rsidRDefault="00F21E51" w:rsidP="00D33D07">
                  <w:pPr>
                    <w:pStyle w:val="rowtabella0"/>
                    <w:rPr>
                      <w:color w:val="002060"/>
                    </w:rPr>
                  </w:pPr>
                  <w:r w:rsidRPr="005E2BA0">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D2F04D" w14:textId="77777777" w:rsidR="00F21E51" w:rsidRPr="005E2BA0" w:rsidRDefault="00F21E51" w:rsidP="00D33D07">
                  <w:pPr>
                    <w:pStyle w:val="rowtabella0"/>
                    <w:rPr>
                      <w:color w:val="002060"/>
                    </w:rPr>
                  </w:pPr>
                  <w:r w:rsidRPr="005E2BA0">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59613B" w14:textId="77777777" w:rsidR="00F21E51" w:rsidRPr="005E2BA0" w:rsidRDefault="00F21E51" w:rsidP="00D33D07">
                  <w:pPr>
                    <w:pStyle w:val="rowtabella0"/>
                    <w:jc w:val="center"/>
                    <w:rPr>
                      <w:color w:val="002060"/>
                    </w:rPr>
                  </w:pPr>
                  <w:r w:rsidRPr="005E2BA0">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F41B89" w14:textId="77777777" w:rsidR="00F21E51" w:rsidRPr="005E2BA0" w:rsidRDefault="00F21E51" w:rsidP="00D33D07">
                  <w:pPr>
                    <w:pStyle w:val="rowtabella0"/>
                    <w:jc w:val="center"/>
                    <w:rPr>
                      <w:color w:val="002060"/>
                    </w:rPr>
                  </w:pPr>
                  <w:r w:rsidRPr="005E2BA0">
                    <w:rPr>
                      <w:color w:val="002060"/>
                    </w:rPr>
                    <w:t> </w:t>
                  </w:r>
                </w:p>
              </w:tc>
            </w:tr>
            <w:tr w:rsidR="00F21E51" w:rsidRPr="005E2BA0" w14:paraId="597A30B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129E17" w14:textId="77777777" w:rsidR="00F21E51" w:rsidRPr="005E2BA0" w:rsidRDefault="00F21E51" w:rsidP="00D33D07">
                  <w:pPr>
                    <w:pStyle w:val="rowtabella0"/>
                    <w:rPr>
                      <w:color w:val="002060"/>
                    </w:rPr>
                  </w:pPr>
                  <w:r w:rsidRPr="005E2BA0">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47C9DF" w14:textId="77777777" w:rsidR="00F21E51" w:rsidRPr="005E2BA0" w:rsidRDefault="00F21E51" w:rsidP="00D33D07">
                  <w:pPr>
                    <w:pStyle w:val="rowtabella0"/>
                    <w:rPr>
                      <w:color w:val="002060"/>
                    </w:rPr>
                  </w:pPr>
                  <w:r w:rsidRPr="005E2BA0">
                    <w:rPr>
                      <w:color w:val="002060"/>
                    </w:rPr>
                    <w:t xml:space="preserve">- </w:t>
                  </w:r>
                  <w:proofErr w:type="gramStart"/>
                  <w:r w:rsidRPr="005E2BA0">
                    <w:rPr>
                      <w:color w:val="002060"/>
                    </w:rPr>
                    <w:t>CITTA</w:t>
                  </w:r>
                  <w:proofErr w:type="gramEnd"/>
                  <w:r w:rsidRPr="005E2BA0">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18510B" w14:textId="77777777" w:rsidR="00F21E51" w:rsidRPr="005E2BA0" w:rsidRDefault="00F21E51" w:rsidP="00D33D07">
                  <w:pPr>
                    <w:pStyle w:val="rowtabella0"/>
                    <w:jc w:val="center"/>
                    <w:rPr>
                      <w:color w:val="002060"/>
                    </w:rPr>
                  </w:pPr>
                  <w:r w:rsidRPr="005E2BA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E9F573" w14:textId="77777777" w:rsidR="00F21E51" w:rsidRPr="005E2BA0" w:rsidRDefault="00F21E51" w:rsidP="00D33D07">
                  <w:pPr>
                    <w:pStyle w:val="rowtabella0"/>
                    <w:jc w:val="center"/>
                    <w:rPr>
                      <w:color w:val="002060"/>
                    </w:rPr>
                  </w:pPr>
                  <w:r w:rsidRPr="005E2BA0">
                    <w:rPr>
                      <w:color w:val="002060"/>
                    </w:rPr>
                    <w:t> </w:t>
                  </w:r>
                </w:p>
              </w:tc>
            </w:tr>
            <w:tr w:rsidR="00F21E51" w:rsidRPr="005E2BA0" w14:paraId="4B06B817"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AAD024" w14:textId="77777777" w:rsidR="00F21E51" w:rsidRPr="005E2BA0" w:rsidRDefault="00F21E51" w:rsidP="00D33D07">
                  <w:pPr>
                    <w:pStyle w:val="rowtabella0"/>
                    <w:rPr>
                      <w:color w:val="002060"/>
                    </w:rPr>
                  </w:pPr>
                  <w:r w:rsidRPr="005E2BA0">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FC6C1" w14:textId="77777777" w:rsidR="00F21E51" w:rsidRPr="005E2BA0" w:rsidRDefault="00F21E51" w:rsidP="00D33D07">
                  <w:pPr>
                    <w:pStyle w:val="rowtabella0"/>
                    <w:rPr>
                      <w:color w:val="002060"/>
                    </w:rPr>
                  </w:pPr>
                  <w:r w:rsidRPr="005E2BA0">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88D23" w14:textId="77777777" w:rsidR="00F21E51" w:rsidRPr="005E2BA0" w:rsidRDefault="00F21E51" w:rsidP="00D33D07">
                  <w:pPr>
                    <w:pStyle w:val="rowtabella0"/>
                    <w:jc w:val="center"/>
                    <w:rPr>
                      <w:color w:val="002060"/>
                    </w:rPr>
                  </w:pPr>
                  <w:r w:rsidRPr="005E2BA0">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B6C4E" w14:textId="77777777" w:rsidR="00F21E51" w:rsidRPr="005E2BA0" w:rsidRDefault="00F21E51" w:rsidP="00D33D07">
                  <w:pPr>
                    <w:pStyle w:val="rowtabella0"/>
                    <w:jc w:val="center"/>
                    <w:rPr>
                      <w:color w:val="002060"/>
                    </w:rPr>
                  </w:pPr>
                  <w:r w:rsidRPr="005E2BA0">
                    <w:rPr>
                      <w:color w:val="002060"/>
                    </w:rPr>
                    <w:t> </w:t>
                  </w:r>
                </w:p>
              </w:tc>
            </w:tr>
            <w:tr w:rsidR="00F21E51" w:rsidRPr="005E2BA0" w14:paraId="7F529BC2"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5BD11655" w14:textId="77777777" w:rsidR="00F21E51" w:rsidRPr="005E2BA0" w:rsidRDefault="00F21E51" w:rsidP="00D33D07">
                  <w:pPr>
                    <w:pStyle w:val="rowtabella0"/>
                    <w:rPr>
                      <w:color w:val="002060"/>
                    </w:rPr>
                  </w:pPr>
                  <w:r w:rsidRPr="005E2BA0">
                    <w:rPr>
                      <w:color w:val="002060"/>
                    </w:rPr>
                    <w:t>(1) - disputata il 27/01/2024</w:t>
                  </w:r>
                </w:p>
              </w:tc>
            </w:tr>
          </w:tbl>
          <w:p w14:paraId="1F2E5C5C" w14:textId="77777777" w:rsidR="00F21E51" w:rsidRPr="005E2BA0" w:rsidRDefault="00F21E51" w:rsidP="00D33D07">
            <w:pPr>
              <w:rPr>
                <w:color w:val="002060"/>
              </w:rPr>
            </w:pPr>
          </w:p>
        </w:tc>
      </w:tr>
    </w:tbl>
    <w:p w14:paraId="40A75641" w14:textId="77777777" w:rsidR="00F21E51" w:rsidRPr="005E2BA0" w:rsidRDefault="00F21E51" w:rsidP="00F21E5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21E51" w:rsidRPr="005E2BA0" w14:paraId="20E14FFA"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44A3548E"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4D59A" w14:textId="77777777" w:rsidR="00F21E51" w:rsidRPr="005E2BA0" w:rsidRDefault="00F21E51" w:rsidP="00D33D07">
                  <w:pPr>
                    <w:pStyle w:val="headertabella0"/>
                    <w:rPr>
                      <w:color w:val="002060"/>
                    </w:rPr>
                  </w:pPr>
                  <w:r w:rsidRPr="005E2BA0">
                    <w:rPr>
                      <w:color w:val="002060"/>
                    </w:rPr>
                    <w:t>GIRONE C - 2 Giornata - R</w:t>
                  </w:r>
                </w:p>
              </w:tc>
            </w:tr>
            <w:tr w:rsidR="00F21E51" w:rsidRPr="005E2BA0" w14:paraId="32C7A0E2"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F9CBC" w14:textId="77777777" w:rsidR="00F21E51" w:rsidRPr="005E2BA0" w:rsidRDefault="00F21E51" w:rsidP="00D33D07">
                  <w:pPr>
                    <w:pStyle w:val="rowtabella0"/>
                    <w:rPr>
                      <w:color w:val="002060"/>
                    </w:rPr>
                  </w:pPr>
                  <w:r w:rsidRPr="005E2BA0">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CA746" w14:textId="77777777" w:rsidR="00F21E51" w:rsidRPr="005E2BA0" w:rsidRDefault="00F21E51" w:rsidP="00D33D07">
                  <w:pPr>
                    <w:pStyle w:val="rowtabella0"/>
                    <w:rPr>
                      <w:color w:val="002060"/>
                    </w:rPr>
                  </w:pPr>
                  <w:r w:rsidRPr="005E2BA0">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9ED24" w14:textId="77777777" w:rsidR="00F21E51" w:rsidRPr="005E2BA0" w:rsidRDefault="00F21E51" w:rsidP="00D33D07">
                  <w:pPr>
                    <w:pStyle w:val="rowtabella0"/>
                    <w:jc w:val="center"/>
                    <w:rPr>
                      <w:color w:val="002060"/>
                    </w:rPr>
                  </w:pPr>
                  <w:r w:rsidRPr="005E2BA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B4735" w14:textId="77777777" w:rsidR="00F21E51" w:rsidRPr="005E2BA0" w:rsidRDefault="00F21E51" w:rsidP="00D33D07">
                  <w:pPr>
                    <w:pStyle w:val="rowtabella0"/>
                    <w:jc w:val="center"/>
                    <w:rPr>
                      <w:color w:val="002060"/>
                    </w:rPr>
                  </w:pPr>
                  <w:r w:rsidRPr="005E2BA0">
                    <w:rPr>
                      <w:color w:val="002060"/>
                    </w:rPr>
                    <w:t> </w:t>
                  </w:r>
                </w:p>
              </w:tc>
            </w:tr>
            <w:tr w:rsidR="00F21E51" w:rsidRPr="005E2BA0" w14:paraId="4ED2031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73D5D8" w14:textId="77777777" w:rsidR="00F21E51" w:rsidRPr="005E2BA0" w:rsidRDefault="00F21E51" w:rsidP="00D33D07">
                  <w:pPr>
                    <w:pStyle w:val="rowtabella0"/>
                    <w:rPr>
                      <w:color w:val="002060"/>
                    </w:rPr>
                  </w:pPr>
                  <w:r w:rsidRPr="005E2BA0">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DF8DD9" w14:textId="77777777" w:rsidR="00F21E51" w:rsidRPr="005E2BA0" w:rsidRDefault="00F21E51" w:rsidP="00D33D07">
                  <w:pPr>
                    <w:pStyle w:val="rowtabella0"/>
                    <w:rPr>
                      <w:color w:val="002060"/>
                    </w:rPr>
                  </w:pPr>
                  <w:r w:rsidRPr="005E2BA0">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17128" w14:textId="77777777" w:rsidR="00F21E51" w:rsidRPr="005E2BA0" w:rsidRDefault="00F21E51" w:rsidP="00D33D07">
                  <w:pPr>
                    <w:pStyle w:val="rowtabella0"/>
                    <w:jc w:val="center"/>
                    <w:rPr>
                      <w:color w:val="002060"/>
                    </w:rPr>
                  </w:pPr>
                  <w:r w:rsidRPr="005E2BA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6EF5A2" w14:textId="77777777" w:rsidR="00F21E51" w:rsidRPr="005E2BA0" w:rsidRDefault="00F21E51" w:rsidP="00D33D07">
                  <w:pPr>
                    <w:pStyle w:val="rowtabella0"/>
                    <w:jc w:val="center"/>
                    <w:rPr>
                      <w:color w:val="002060"/>
                    </w:rPr>
                  </w:pPr>
                  <w:r w:rsidRPr="005E2BA0">
                    <w:rPr>
                      <w:color w:val="002060"/>
                    </w:rPr>
                    <w:t> </w:t>
                  </w:r>
                </w:p>
              </w:tc>
            </w:tr>
            <w:tr w:rsidR="00F21E51" w:rsidRPr="005E2BA0" w14:paraId="1AF6800B"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CE89BC" w14:textId="77777777" w:rsidR="00F21E51" w:rsidRPr="005E2BA0" w:rsidRDefault="00F21E51" w:rsidP="00D33D07">
                  <w:pPr>
                    <w:pStyle w:val="rowtabella0"/>
                    <w:rPr>
                      <w:color w:val="002060"/>
                    </w:rPr>
                  </w:pPr>
                  <w:r w:rsidRPr="005E2BA0">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6EA75" w14:textId="77777777" w:rsidR="00F21E51" w:rsidRPr="005E2BA0" w:rsidRDefault="00F21E51" w:rsidP="00D33D07">
                  <w:pPr>
                    <w:pStyle w:val="rowtabella0"/>
                    <w:rPr>
                      <w:color w:val="002060"/>
                    </w:rPr>
                  </w:pPr>
                  <w:r w:rsidRPr="005E2BA0">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DD5954" w14:textId="77777777" w:rsidR="00F21E51" w:rsidRPr="005E2BA0" w:rsidRDefault="00F21E51" w:rsidP="00D33D07">
                  <w:pPr>
                    <w:pStyle w:val="rowtabella0"/>
                    <w:jc w:val="center"/>
                    <w:rPr>
                      <w:color w:val="002060"/>
                    </w:rPr>
                  </w:pPr>
                  <w:r w:rsidRPr="005E2BA0">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B8C8A7" w14:textId="77777777" w:rsidR="00F21E51" w:rsidRPr="005E2BA0" w:rsidRDefault="00F21E51" w:rsidP="00D33D07">
                  <w:pPr>
                    <w:pStyle w:val="rowtabella0"/>
                    <w:jc w:val="center"/>
                    <w:rPr>
                      <w:color w:val="002060"/>
                    </w:rPr>
                  </w:pPr>
                  <w:r w:rsidRPr="005E2BA0">
                    <w:rPr>
                      <w:color w:val="002060"/>
                    </w:rPr>
                    <w:t> </w:t>
                  </w:r>
                </w:p>
              </w:tc>
            </w:tr>
            <w:tr w:rsidR="00F21E51" w:rsidRPr="005E2BA0" w14:paraId="351044EE"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AE382" w14:textId="77777777" w:rsidR="00F21E51" w:rsidRPr="005E2BA0" w:rsidRDefault="00F21E51" w:rsidP="00D33D07">
                  <w:pPr>
                    <w:pStyle w:val="rowtabella0"/>
                    <w:rPr>
                      <w:color w:val="002060"/>
                    </w:rPr>
                  </w:pPr>
                  <w:r w:rsidRPr="005E2BA0">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6F74D" w14:textId="77777777" w:rsidR="00F21E51" w:rsidRPr="005E2BA0" w:rsidRDefault="00F21E51" w:rsidP="00D33D07">
                  <w:pPr>
                    <w:pStyle w:val="rowtabella0"/>
                    <w:rPr>
                      <w:color w:val="002060"/>
                    </w:rPr>
                  </w:pPr>
                  <w:r w:rsidRPr="005E2BA0">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1A0F3B" w14:textId="77777777" w:rsidR="00F21E51" w:rsidRPr="005E2BA0" w:rsidRDefault="00F21E51" w:rsidP="00D33D07">
                  <w:pPr>
                    <w:pStyle w:val="rowtabella0"/>
                    <w:jc w:val="center"/>
                    <w:rPr>
                      <w:color w:val="002060"/>
                    </w:rPr>
                  </w:pPr>
                  <w:r w:rsidRPr="005E2BA0">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C6FE22" w14:textId="77777777" w:rsidR="00F21E51" w:rsidRPr="005E2BA0" w:rsidRDefault="00F21E51" w:rsidP="00D33D07">
                  <w:pPr>
                    <w:pStyle w:val="rowtabella0"/>
                    <w:jc w:val="center"/>
                    <w:rPr>
                      <w:color w:val="002060"/>
                    </w:rPr>
                  </w:pPr>
                  <w:r w:rsidRPr="005E2BA0">
                    <w:rPr>
                      <w:color w:val="002060"/>
                    </w:rPr>
                    <w:t> </w:t>
                  </w:r>
                </w:p>
              </w:tc>
            </w:tr>
            <w:tr w:rsidR="00F21E51" w:rsidRPr="005E2BA0" w14:paraId="1CDA6477"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312B7D" w14:textId="77777777" w:rsidR="00F21E51" w:rsidRPr="005E2BA0" w:rsidRDefault="00F21E51" w:rsidP="00D33D07">
                  <w:pPr>
                    <w:pStyle w:val="rowtabella0"/>
                    <w:rPr>
                      <w:color w:val="002060"/>
                    </w:rPr>
                  </w:pPr>
                  <w:r w:rsidRPr="005E2BA0">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E29C3" w14:textId="77777777" w:rsidR="00F21E51" w:rsidRPr="005E2BA0" w:rsidRDefault="00F21E51" w:rsidP="00D33D07">
                  <w:pPr>
                    <w:pStyle w:val="rowtabella0"/>
                    <w:rPr>
                      <w:color w:val="002060"/>
                    </w:rPr>
                  </w:pPr>
                  <w:r w:rsidRPr="005E2BA0">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74DF07" w14:textId="77777777" w:rsidR="00F21E51" w:rsidRPr="005E2BA0" w:rsidRDefault="00F21E51" w:rsidP="00D33D07">
                  <w:pPr>
                    <w:pStyle w:val="rowtabella0"/>
                    <w:jc w:val="center"/>
                    <w:rPr>
                      <w:color w:val="002060"/>
                    </w:rPr>
                  </w:pPr>
                  <w:r w:rsidRPr="005E2BA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9CEA6F" w14:textId="77777777" w:rsidR="00F21E51" w:rsidRPr="005E2BA0" w:rsidRDefault="00F21E51" w:rsidP="00D33D07">
                  <w:pPr>
                    <w:pStyle w:val="rowtabella0"/>
                    <w:jc w:val="center"/>
                    <w:rPr>
                      <w:color w:val="002060"/>
                    </w:rPr>
                  </w:pPr>
                  <w:r w:rsidRPr="005E2BA0">
                    <w:rPr>
                      <w:color w:val="002060"/>
                    </w:rPr>
                    <w:t> </w:t>
                  </w:r>
                </w:p>
              </w:tc>
            </w:tr>
            <w:tr w:rsidR="00F21E51" w:rsidRPr="005E2BA0" w14:paraId="738F80EE"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CEF4B" w14:textId="77777777" w:rsidR="00F21E51" w:rsidRPr="005E2BA0" w:rsidRDefault="00F21E51" w:rsidP="00D33D07">
                  <w:pPr>
                    <w:pStyle w:val="rowtabella0"/>
                    <w:rPr>
                      <w:color w:val="002060"/>
                    </w:rPr>
                  </w:pPr>
                  <w:r w:rsidRPr="005E2BA0">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4BD59" w14:textId="77777777" w:rsidR="00F21E51" w:rsidRPr="005E2BA0" w:rsidRDefault="00F21E51" w:rsidP="00D33D07">
                  <w:pPr>
                    <w:pStyle w:val="rowtabella0"/>
                    <w:rPr>
                      <w:color w:val="002060"/>
                    </w:rPr>
                  </w:pPr>
                  <w:r w:rsidRPr="005E2BA0">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10CE0" w14:textId="77777777" w:rsidR="00F21E51" w:rsidRPr="005E2BA0" w:rsidRDefault="00F21E51" w:rsidP="00D33D07">
                  <w:pPr>
                    <w:pStyle w:val="rowtabella0"/>
                    <w:jc w:val="center"/>
                    <w:rPr>
                      <w:color w:val="002060"/>
                    </w:rPr>
                  </w:pPr>
                  <w:r w:rsidRPr="005E2BA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7B10A" w14:textId="77777777" w:rsidR="00F21E51" w:rsidRPr="005E2BA0" w:rsidRDefault="00F21E51" w:rsidP="00D33D07">
                  <w:pPr>
                    <w:pStyle w:val="rowtabella0"/>
                    <w:jc w:val="center"/>
                    <w:rPr>
                      <w:color w:val="002060"/>
                    </w:rPr>
                  </w:pPr>
                  <w:r w:rsidRPr="005E2BA0">
                    <w:rPr>
                      <w:color w:val="002060"/>
                    </w:rPr>
                    <w:t> </w:t>
                  </w:r>
                </w:p>
              </w:tc>
            </w:tr>
            <w:tr w:rsidR="00F21E51" w:rsidRPr="005E2BA0" w14:paraId="60FF6A1D"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6352226C" w14:textId="77777777" w:rsidR="00F21E51" w:rsidRPr="005E2BA0" w:rsidRDefault="00F21E51" w:rsidP="00D33D07">
                  <w:pPr>
                    <w:pStyle w:val="rowtabella0"/>
                    <w:rPr>
                      <w:color w:val="002060"/>
                    </w:rPr>
                  </w:pPr>
                  <w:r w:rsidRPr="005E2BA0">
                    <w:rPr>
                      <w:color w:val="002060"/>
                    </w:rPr>
                    <w:t>(1) - disputata il 27/01/2024</w:t>
                  </w:r>
                </w:p>
              </w:tc>
            </w:tr>
          </w:tbl>
          <w:p w14:paraId="4196D56B" w14:textId="77777777" w:rsidR="00F21E51" w:rsidRPr="005E2BA0" w:rsidRDefault="00F21E51" w:rsidP="00D33D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033F7609"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63F83" w14:textId="77777777" w:rsidR="00F21E51" w:rsidRPr="005E2BA0" w:rsidRDefault="00F21E51" w:rsidP="00D33D07">
                  <w:pPr>
                    <w:pStyle w:val="headertabella0"/>
                    <w:rPr>
                      <w:color w:val="002060"/>
                    </w:rPr>
                  </w:pPr>
                  <w:r w:rsidRPr="005E2BA0">
                    <w:rPr>
                      <w:color w:val="002060"/>
                    </w:rPr>
                    <w:t>GIRONE D - 2 Giornata - R</w:t>
                  </w:r>
                </w:p>
              </w:tc>
            </w:tr>
            <w:tr w:rsidR="00F21E51" w:rsidRPr="005E2BA0" w14:paraId="596E389E"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9FEAE5" w14:textId="77777777" w:rsidR="00F21E51" w:rsidRPr="005E2BA0" w:rsidRDefault="00F21E51" w:rsidP="00D33D07">
                  <w:pPr>
                    <w:pStyle w:val="rowtabella0"/>
                    <w:rPr>
                      <w:color w:val="002060"/>
                    </w:rPr>
                  </w:pPr>
                  <w:r w:rsidRPr="005E2BA0">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332CD" w14:textId="77777777" w:rsidR="00F21E51" w:rsidRPr="005E2BA0" w:rsidRDefault="00F21E51" w:rsidP="00D33D07">
                  <w:pPr>
                    <w:pStyle w:val="rowtabella0"/>
                    <w:rPr>
                      <w:color w:val="002060"/>
                    </w:rPr>
                  </w:pPr>
                  <w:r w:rsidRPr="005E2BA0">
                    <w:rPr>
                      <w:color w:val="002060"/>
                    </w:rPr>
                    <w:t>- FROG 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0CA9F" w14:textId="77777777" w:rsidR="00F21E51" w:rsidRPr="005E2BA0" w:rsidRDefault="00F21E51" w:rsidP="00D33D07">
                  <w:pPr>
                    <w:pStyle w:val="rowtabella0"/>
                    <w:jc w:val="center"/>
                    <w:rPr>
                      <w:color w:val="002060"/>
                    </w:rPr>
                  </w:pPr>
                  <w:r w:rsidRPr="005E2BA0">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A222F" w14:textId="77777777" w:rsidR="00F21E51" w:rsidRPr="005E2BA0" w:rsidRDefault="00F21E51" w:rsidP="00D33D07">
                  <w:pPr>
                    <w:pStyle w:val="rowtabella0"/>
                    <w:jc w:val="center"/>
                    <w:rPr>
                      <w:color w:val="002060"/>
                    </w:rPr>
                  </w:pPr>
                  <w:r w:rsidRPr="005E2BA0">
                    <w:rPr>
                      <w:color w:val="002060"/>
                    </w:rPr>
                    <w:t> </w:t>
                  </w:r>
                </w:p>
              </w:tc>
            </w:tr>
            <w:tr w:rsidR="00F21E51" w:rsidRPr="005E2BA0" w14:paraId="78648162"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7EF38A" w14:textId="77777777" w:rsidR="00F21E51" w:rsidRPr="005E2BA0" w:rsidRDefault="00F21E51" w:rsidP="00D33D07">
                  <w:pPr>
                    <w:pStyle w:val="rowtabella0"/>
                    <w:rPr>
                      <w:color w:val="002060"/>
                    </w:rPr>
                  </w:pPr>
                  <w:r w:rsidRPr="005E2BA0">
                    <w:rPr>
                      <w:color w:val="002060"/>
                    </w:rPr>
                    <w:t xml:space="preserve">CALCIO </w:t>
                  </w:r>
                  <w:proofErr w:type="gramStart"/>
                  <w:r w:rsidRPr="005E2BA0">
                    <w:rPr>
                      <w:color w:val="002060"/>
                    </w:rPr>
                    <w:t>S.ELPIDIO</w:t>
                  </w:r>
                  <w:proofErr w:type="gramEnd"/>
                  <w:r w:rsidRPr="005E2BA0">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51F5C9" w14:textId="77777777" w:rsidR="00F21E51" w:rsidRPr="005E2BA0" w:rsidRDefault="00F21E51" w:rsidP="00D33D07">
                  <w:pPr>
                    <w:pStyle w:val="rowtabella0"/>
                    <w:rPr>
                      <w:color w:val="002060"/>
                    </w:rPr>
                  </w:pPr>
                  <w:r w:rsidRPr="005E2BA0">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4EF536" w14:textId="77777777" w:rsidR="00F21E51" w:rsidRPr="005E2BA0" w:rsidRDefault="00F21E51" w:rsidP="00D33D07">
                  <w:pPr>
                    <w:pStyle w:val="rowtabella0"/>
                    <w:jc w:val="center"/>
                    <w:rPr>
                      <w:color w:val="002060"/>
                    </w:rPr>
                  </w:pPr>
                  <w:r w:rsidRPr="005E2BA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22069D" w14:textId="77777777" w:rsidR="00F21E51" w:rsidRPr="005E2BA0" w:rsidRDefault="00F21E51" w:rsidP="00D33D07">
                  <w:pPr>
                    <w:pStyle w:val="rowtabella0"/>
                    <w:jc w:val="center"/>
                    <w:rPr>
                      <w:color w:val="002060"/>
                    </w:rPr>
                  </w:pPr>
                  <w:r w:rsidRPr="005E2BA0">
                    <w:rPr>
                      <w:color w:val="002060"/>
                    </w:rPr>
                    <w:t> </w:t>
                  </w:r>
                </w:p>
              </w:tc>
            </w:tr>
            <w:tr w:rsidR="00F21E51" w:rsidRPr="005E2BA0" w14:paraId="46524FA0"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C49053" w14:textId="77777777" w:rsidR="00F21E51" w:rsidRPr="005E2BA0" w:rsidRDefault="00F21E51" w:rsidP="00D33D07">
                  <w:pPr>
                    <w:pStyle w:val="rowtabella0"/>
                    <w:rPr>
                      <w:color w:val="002060"/>
                    </w:rPr>
                  </w:pPr>
                  <w:r w:rsidRPr="005E2BA0">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E1A695" w14:textId="77777777" w:rsidR="00F21E51" w:rsidRPr="005E2BA0" w:rsidRDefault="00F21E51" w:rsidP="00D33D07">
                  <w:pPr>
                    <w:pStyle w:val="rowtabella0"/>
                    <w:rPr>
                      <w:color w:val="002060"/>
                    </w:rPr>
                  </w:pPr>
                  <w:r w:rsidRPr="005E2BA0">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C06138"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5E78EF" w14:textId="77777777" w:rsidR="00F21E51" w:rsidRPr="005E2BA0" w:rsidRDefault="00F21E51" w:rsidP="00D33D07">
                  <w:pPr>
                    <w:pStyle w:val="rowtabella0"/>
                    <w:jc w:val="center"/>
                    <w:rPr>
                      <w:color w:val="002060"/>
                    </w:rPr>
                  </w:pPr>
                  <w:r w:rsidRPr="005E2BA0">
                    <w:rPr>
                      <w:color w:val="002060"/>
                    </w:rPr>
                    <w:t> </w:t>
                  </w:r>
                </w:p>
              </w:tc>
            </w:tr>
            <w:tr w:rsidR="00F21E51" w:rsidRPr="005E2BA0" w14:paraId="471FBB34"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C58F0E" w14:textId="77777777" w:rsidR="00F21E51" w:rsidRPr="005E2BA0" w:rsidRDefault="00F21E51" w:rsidP="00D33D07">
                  <w:pPr>
                    <w:pStyle w:val="rowtabella0"/>
                    <w:rPr>
                      <w:color w:val="002060"/>
                    </w:rPr>
                  </w:pPr>
                  <w:r w:rsidRPr="005E2BA0">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DF56F" w14:textId="77777777" w:rsidR="00F21E51" w:rsidRPr="005E2BA0" w:rsidRDefault="00F21E51" w:rsidP="00D33D07">
                  <w:pPr>
                    <w:pStyle w:val="rowtabella0"/>
                    <w:rPr>
                      <w:color w:val="002060"/>
                    </w:rPr>
                  </w:pPr>
                  <w:r w:rsidRPr="005E2BA0">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8D8C00" w14:textId="77777777" w:rsidR="00F21E51" w:rsidRPr="005E2BA0" w:rsidRDefault="00F21E51" w:rsidP="00D33D07">
                  <w:pPr>
                    <w:pStyle w:val="rowtabella0"/>
                    <w:jc w:val="center"/>
                    <w:rPr>
                      <w:color w:val="002060"/>
                    </w:rPr>
                  </w:pPr>
                  <w:r w:rsidRPr="005E2BA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40AC53" w14:textId="77777777" w:rsidR="00F21E51" w:rsidRPr="005E2BA0" w:rsidRDefault="00F21E51" w:rsidP="00D33D07">
                  <w:pPr>
                    <w:pStyle w:val="rowtabella0"/>
                    <w:jc w:val="center"/>
                    <w:rPr>
                      <w:color w:val="002060"/>
                    </w:rPr>
                  </w:pPr>
                  <w:r w:rsidRPr="005E2BA0">
                    <w:rPr>
                      <w:color w:val="002060"/>
                    </w:rPr>
                    <w:t> </w:t>
                  </w:r>
                </w:p>
              </w:tc>
            </w:tr>
            <w:tr w:rsidR="00F21E51" w:rsidRPr="005E2BA0" w14:paraId="624B26A0"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D8592" w14:textId="77777777" w:rsidR="00F21E51" w:rsidRPr="005E2BA0" w:rsidRDefault="00F21E51" w:rsidP="00D33D07">
                  <w:pPr>
                    <w:pStyle w:val="rowtabella0"/>
                    <w:rPr>
                      <w:color w:val="002060"/>
                    </w:rPr>
                  </w:pPr>
                  <w:r w:rsidRPr="005E2BA0">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D9F70C" w14:textId="77777777" w:rsidR="00F21E51" w:rsidRPr="005E2BA0" w:rsidRDefault="00F21E51" w:rsidP="00D33D07">
                  <w:pPr>
                    <w:pStyle w:val="rowtabella0"/>
                    <w:rPr>
                      <w:color w:val="002060"/>
                    </w:rPr>
                  </w:pPr>
                  <w:r w:rsidRPr="005E2BA0">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E76C5D" w14:textId="77777777" w:rsidR="00F21E51" w:rsidRPr="005E2BA0" w:rsidRDefault="00F21E51" w:rsidP="00D33D07">
                  <w:pPr>
                    <w:pStyle w:val="rowtabella0"/>
                    <w:jc w:val="center"/>
                    <w:rPr>
                      <w:color w:val="002060"/>
                    </w:rPr>
                  </w:pPr>
                  <w:r w:rsidRPr="005E2BA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34FFEE" w14:textId="77777777" w:rsidR="00F21E51" w:rsidRPr="005E2BA0" w:rsidRDefault="00F21E51" w:rsidP="00D33D07">
                  <w:pPr>
                    <w:pStyle w:val="rowtabella0"/>
                    <w:jc w:val="center"/>
                    <w:rPr>
                      <w:color w:val="002060"/>
                    </w:rPr>
                  </w:pPr>
                  <w:r w:rsidRPr="005E2BA0">
                    <w:rPr>
                      <w:color w:val="002060"/>
                    </w:rPr>
                    <w:t> </w:t>
                  </w:r>
                </w:p>
              </w:tc>
            </w:tr>
            <w:tr w:rsidR="00F21E51" w:rsidRPr="005E2BA0" w14:paraId="458C6901"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5A7CE" w14:textId="77777777" w:rsidR="00F21E51" w:rsidRPr="005E2BA0" w:rsidRDefault="00F21E51" w:rsidP="00D33D07">
                  <w:pPr>
                    <w:pStyle w:val="rowtabella0"/>
                    <w:rPr>
                      <w:color w:val="002060"/>
                    </w:rPr>
                  </w:pPr>
                  <w:r w:rsidRPr="005E2BA0">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38850" w14:textId="77777777" w:rsidR="00F21E51" w:rsidRPr="005E2BA0" w:rsidRDefault="00F21E51" w:rsidP="00D33D07">
                  <w:pPr>
                    <w:pStyle w:val="rowtabella0"/>
                    <w:rPr>
                      <w:color w:val="002060"/>
                    </w:rPr>
                  </w:pPr>
                  <w:r w:rsidRPr="005E2BA0">
                    <w:rPr>
                      <w:color w:val="002060"/>
                    </w:rPr>
                    <w:t>- PIEDIRIPA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15647" w14:textId="77777777" w:rsidR="00F21E51" w:rsidRPr="005E2BA0" w:rsidRDefault="00F21E51" w:rsidP="00D33D07">
                  <w:pPr>
                    <w:pStyle w:val="rowtabella0"/>
                    <w:jc w:val="center"/>
                    <w:rPr>
                      <w:color w:val="002060"/>
                    </w:rPr>
                  </w:pPr>
                  <w:r w:rsidRPr="005E2BA0">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7CD51" w14:textId="77777777" w:rsidR="00F21E51" w:rsidRPr="005E2BA0" w:rsidRDefault="00F21E51" w:rsidP="00D33D07">
                  <w:pPr>
                    <w:pStyle w:val="rowtabella0"/>
                    <w:jc w:val="center"/>
                    <w:rPr>
                      <w:color w:val="002060"/>
                    </w:rPr>
                  </w:pPr>
                  <w:r w:rsidRPr="005E2BA0">
                    <w:rPr>
                      <w:color w:val="002060"/>
                    </w:rPr>
                    <w:t> </w:t>
                  </w:r>
                </w:p>
              </w:tc>
            </w:tr>
            <w:tr w:rsidR="00F21E51" w:rsidRPr="005E2BA0" w14:paraId="767A659D"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36A51744" w14:textId="77777777" w:rsidR="00F21E51" w:rsidRPr="005E2BA0" w:rsidRDefault="00F21E51" w:rsidP="00D33D07">
                  <w:pPr>
                    <w:pStyle w:val="rowtabella0"/>
                    <w:rPr>
                      <w:color w:val="002060"/>
                    </w:rPr>
                  </w:pPr>
                  <w:r w:rsidRPr="005E2BA0">
                    <w:rPr>
                      <w:color w:val="002060"/>
                    </w:rPr>
                    <w:t>(1) - disputata il 28/01/2024</w:t>
                  </w:r>
                </w:p>
              </w:tc>
            </w:tr>
          </w:tbl>
          <w:p w14:paraId="5099370A" w14:textId="77777777" w:rsidR="00F21E51" w:rsidRPr="005E2BA0" w:rsidRDefault="00F21E51" w:rsidP="00D33D07">
            <w:pPr>
              <w:rPr>
                <w:color w:val="002060"/>
              </w:rPr>
            </w:pPr>
          </w:p>
        </w:tc>
      </w:tr>
    </w:tbl>
    <w:p w14:paraId="7EC5FF63" w14:textId="77777777" w:rsidR="00F21E51" w:rsidRPr="005E2BA0" w:rsidRDefault="00F21E51" w:rsidP="00F21E5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3FB84409"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0A6A9DE0"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36371" w14:textId="77777777" w:rsidR="00F21E51" w:rsidRPr="005E2BA0" w:rsidRDefault="00F21E51" w:rsidP="00D33D07">
                  <w:pPr>
                    <w:pStyle w:val="headertabella0"/>
                    <w:rPr>
                      <w:color w:val="002060"/>
                    </w:rPr>
                  </w:pPr>
                  <w:r w:rsidRPr="005E2BA0">
                    <w:rPr>
                      <w:color w:val="002060"/>
                    </w:rPr>
                    <w:t>GIRONE E - 2 Giornata - R</w:t>
                  </w:r>
                </w:p>
              </w:tc>
            </w:tr>
            <w:tr w:rsidR="00F21E51" w:rsidRPr="005E2BA0" w14:paraId="52B863A2"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75A37" w14:textId="77777777" w:rsidR="00F21E51" w:rsidRPr="005E2BA0" w:rsidRDefault="00F21E51" w:rsidP="00D33D07">
                  <w:pPr>
                    <w:pStyle w:val="rowtabella0"/>
                    <w:rPr>
                      <w:color w:val="002060"/>
                    </w:rPr>
                  </w:pPr>
                  <w:r w:rsidRPr="005E2BA0">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CC087" w14:textId="77777777" w:rsidR="00F21E51" w:rsidRPr="005E2BA0" w:rsidRDefault="00F21E51" w:rsidP="00D33D07">
                  <w:pPr>
                    <w:pStyle w:val="rowtabella0"/>
                    <w:rPr>
                      <w:color w:val="002060"/>
                    </w:rPr>
                  </w:pPr>
                  <w:r w:rsidRPr="005E2BA0">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2DEFF" w14:textId="77777777" w:rsidR="00F21E51" w:rsidRPr="005E2BA0" w:rsidRDefault="00F21E51" w:rsidP="00D33D07">
                  <w:pPr>
                    <w:pStyle w:val="rowtabella0"/>
                    <w:jc w:val="center"/>
                    <w:rPr>
                      <w:color w:val="002060"/>
                    </w:rPr>
                  </w:pPr>
                  <w:r w:rsidRPr="005E2BA0">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1C251" w14:textId="77777777" w:rsidR="00F21E51" w:rsidRPr="005E2BA0" w:rsidRDefault="00F21E51" w:rsidP="00D33D07">
                  <w:pPr>
                    <w:pStyle w:val="rowtabella0"/>
                    <w:jc w:val="center"/>
                    <w:rPr>
                      <w:color w:val="002060"/>
                    </w:rPr>
                  </w:pPr>
                  <w:r w:rsidRPr="005E2BA0">
                    <w:rPr>
                      <w:color w:val="002060"/>
                    </w:rPr>
                    <w:t> </w:t>
                  </w:r>
                </w:p>
              </w:tc>
            </w:tr>
            <w:tr w:rsidR="00F21E51" w:rsidRPr="005E2BA0" w14:paraId="254D9537"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D31F43" w14:textId="77777777" w:rsidR="00F21E51" w:rsidRPr="005E2BA0" w:rsidRDefault="00F21E51" w:rsidP="00D33D07">
                  <w:pPr>
                    <w:pStyle w:val="rowtabella0"/>
                    <w:rPr>
                      <w:color w:val="002060"/>
                    </w:rPr>
                  </w:pPr>
                  <w:r w:rsidRPr="005E2BA0">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6305E9" w14:textId="77777777" w:rsidR="00F21E51" w:rsidRPr="005E2BA0" w:rsidRDefault="00F21E51" w:rsidP="00D33D07">
                  <w:pPr>
                    <w:pStyle w:val="rowtabella0"/>
                    <w:rPr>
                      <w:color w:val="002060"/>
                    </w:rPr>
                  </w:pPr>
                  <w:r w:rsidRPr="005E2BA0">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E69ACE" w14:textId="77777777" w:rsidR="00F21E51" w:rsidRPr="005E2BA0" w:rsidRDefault="00F21E51" w:rsidP="00D33D07">
                  <w:pPr>
                    <w:pStyle w:val="rowtabella0"/>
                    <w:jc w:val="center"/>
                    <w:rPr>
                      <w:color w:val="002060"/>
                    </w:rPr>
                  </w:pPr>
                  <w:r w:rsidRPr="005E2BA0">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CD9EB1" w14:textId="77777777" w:rsidR="00F21E51" w:rsidRPr="005E2BA0" w:rsidRDefault="00F21E51" w:rsidP="00D33D07">
                  <w:pPr>
                    <w:pStyle w:val="rowtabella0"/>
                    <w:jc w:val="center"/>
                    <w:rPr>
                      <w:color w:val="002060"/>
                    </w:rPr>
                  </w:pPr>
                  <w:r w:rsidRPr="005E2BA0">
                    <w:rPr>
                      <w:color w:val="002060"/>
                    </w:rPr>
                    <w:t> </w:t>
                  </w:r>
                </w:p>
              </w:tc>
            </w:tr>
            <w:tr w:rsidR="00F21E51" w:rsidRPr="005E2BA0" w14:paraId="1C0258C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621934" w14:textId="77777777" w:rsidR="00F21E51" w:rsidRPr="005E2BA0" w:rsidRDefault="00F21E51" w:rsidP="00D33D07">
                  <w:pPr>
                    <w:pStyle w:val="rowtabella0"/>
                    <w:rPr>
                      <w:color w:val="002060"/>
                    </w:rPr>
                  </w:pPr>
                  <w:r w:rsidRPr="005E2BA0">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6DAF8A" w14:textId="77777777" w:rsidR="00F21E51" w:rsidRPr="005E2BA0" w:rsidRDefault="00F21E51" w:rsidP="00D33D07">
                  <w:pPr>
                    <w:pStyle w:val="rowtabella0"/>
                    <w:rPr>
                      <w:color w:val="002060"/>
                    </w:rPr>
                  </w:pPr>
                  <w:r w:rsidRPr="005E2BA0">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41E31"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372E91" w14:textId="77777777" w:rsidR="00F21E51" w:rsidRPr="005E2BA0" w:rsidRDefault="00F21E51" w:rsidP="00D33D07">
                  <w:pPr>
                    <w:pStyle w:val="rowtabella0"/>
                    <w:jc w:val="center"/>
                    <w:rPr>
                      <w:color w:val="002060"/>
                    </w:rPr>
                  </w:pPr>
                  <w:r w:rsidRPr="005E2BA0">
                    <w:rPr>
                      <w:color w:val="002060"/>
                    </w:rPr>
                    <w:t> </w:t>
                  </w:r>
                </w:p>
              </w:tc>
            </w:tr>
            <w:tr w:rsidR="00F21E51" w:rsidRPr="005E2BA0" w14:paraId="667260CC"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13A321" w14:textId="77777777" w:rsidR="00F21E51" w:rsidRPr="005E2BA0" w:rsidRDefault="00F21E51" w:rsidP="00D33D07">
                  <w:pPr>
                    <w:pStyle w:val="rowtabella0"/>
                    <w:rPr>
                      <w:color w:val="002060"/>
                    </w:rPr>
                  </w:pPr>
                  <w:r w:rsidRPr="005E2BA0">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65F99D" w14:textId="77777777" w:rsidR="00F21E51" w:rsidRPr="005E2BA0" w:rsidRDefault="00F21E51" w:rsidP="00D33D07">
                  <w:pPr>
                    <w:pStyle w:val="rowtabella0"/>
                    <w:rPr>
                      <w:color w:val="002060"/>
                    </w:rPr>
                  </w:pPr>
                  <w:r w:rsidRPr="005E2BA0">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25C099" w14:textId="77777777" w:rsidR="00F21E51" w:rsidRPr="005E2BA0" w:rsidRDefault="00F21E51" w:rsidP="00D33D07">
                  <w:pPr>
                    <w:pStyle w:val="rowtabella0"/>
                    <w:jc w:val="center"/>
                    <w:rPr>
                      <w:color w:val="002060"/>
                    </w:rPr>
                  </w:pPr>
                  <w:r w:rsidRPr="005E2BA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5A68C6" w14:textId="77777777" w:rsidR="00F21E51" w:rsidRPr="005E2BA0" w:rsidRDefault="00F21E51" w:rsidP="00D33D07">
                  <w:pPr>
                    <w:pStyle w:val="rowtabella0"/>
                    <w:jc w:val="center"/>
                    <w:rPr>
                      <w:color w:val="002060"/>
                    </w:rPr>
                  </w:pPr>
                  <w:r w:rsidRPr="005E2BA0">
                    <w:rPr>
                      <w:color w:val="002060"/>
                    </w:rPr>
                    <w:t> </w:t>
                  </w:r>
                </w:p>
              </w:tc>
            </w:tr>
            <w:tr w:rsidR="00F21E51" w:rsidRPr="005E2BA0" w14:paraId="5CACC25C"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F86F64" w14:textId="77777777" w:rsidR="00F21E51" w:rsidRPr="005E2BA0" w:rsidRDefault="00F21E51" w:rsidP="00D33D07">
                  <w:pPr>
                    <w:pStyle w:val="rowtabella0"/>
                    <w:rPr>
                      <w:color w:val="002060"/>
                    </w:rPr>
                  </w:pPr>
                  <w:r w:rsidRPr="005E2BA0">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61DC6" w14:textId="77777777" w:rsidR="00F21E51" w:rsidRPr="005E2BA0" w:rsidRDefault="00F21E51" w:rsidP="00D33D07">
                  <w:pPr>
                    <w:pStyle w:val="rowtabella0"/>
                    <w:rPr>
                      <w:color w:val="002060"/>
                    </w:rPr>
                  </w:pPr>
                  <w:r w:rsidRPr="005E2BA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413BF3" w14:textId="77777777" w:rsidR="00F21E51" w:rsidRPr="005E2BA0" w:rsidRDefault="00F21E51" w:rsidP="00D33D07">
                  <w:pPr>
                    <w:pStyle w:val="rowtabella0"/>
                    <w:jc w:val="center"/>
                    <w:rPr>
                      <w:color w:val="002060"/>
                    </w:rPr>
                  </w:pPr>
                  <w:r w:rsidRPr="005E2BA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A5BF67" w14:textId="77777777" w:rsidR="00F21E51" w:rsidRPr="005E2BA0" w:rsidRDefault="00F21E51" w:rsidP="00D33D07">
                  <w:pPr>
                    <w:pStyle w:val="rowtabella0"/>
                    <w:jc w:val="center"/>
                    <w:rPr>
                      <w:color w:val="002060"/>
                    </w:rPr>
                  </w:pPr>
                  <w:r w:rsidRPr="005E2BA0">
                    <w:rPr>
                      <w:color w:val="002060"/>
                    </w:rPr>
                    <w:t> </w:t>
                  </w:r>
                </w:p>
              </w:tc>
            </w:tr>
            <w:tr w:rsidR="00F21E51" w:rsidRPr="005E2BA0" w14:paraId="3C6DDF74"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92B7F" w14:textId="77777777" w:rsidR="00F21E51" w:rsidRPr="005E2BA0" w:rsidRDefault="00F21E51" w:rsidP="00D33D07">
                  <w:pPr>
                    <w:pStyle w:val="rowtabella0"/>
                    <w:rPr>
                      <w:color w:val="002060"/>
                    </w:rPr>
                  </w:pPr>
                  <w:r w:rsidRPr="005E2BA0">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F68C70" w14:textId="77777777" w:rsidR="00F21E51" w:rsidRPr="005E2BA0" w:rsidRDefault="00F21E51" w:rsidP="00D33D07">
                  <w:pPr>
                    <w:pStyle w:val="rowtabella0"/>
                    <w:rPr>
                      <w:color w:val="002060"/>
                    </w:rPr>
                  </w:pPr>
                  <w:r w:rsidRPr="005E2BA0">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694B4" w14:textId="77777777" w:rsidR="00F21E51" w:rsidRPr="005E2BA0" w:rsidRDefault="00F21E51" w:rsidP="00D33D07">
                  <w:pPr>
                    <w:pStyle w:val="rowtabella0"/>
                    <w:jc w:val="center"/>
                    <w:rPr>
                      <w:color w:val="002060"/>
                    </w:rPr>
                  </w:pPr>
                  <w:r w:rsidRPr="005E2BA0">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3AC82" w14:textId="77777777" w:rsidR="00F21E51" w:rsidRPr="005E2BA0" w:rsidRDefault="00F21E51" w:rsidP="00D33D07">
                  <w:pPr>
                    <w:pStyle w:val="rowtabella0"/>
                    <w:jc w:val="center"/>
                    <w:rPr>
                      <w:color w:val="002060"/>
                    </w:rPr>
                  </w:pPr>
                  <w:r w:rsidRPr="005E2BA0">
                    <w:rPr>
                      <w:color w:val="002060"/>
                    </w:rPr>
                    <w:t> </w:t>
                  </w:r>
                </w:p>
              </w:tc>
            </w:tr>
            <w:tr w:rsidR="00F21E51" w:rsidRPr="005E2BA0" w14:paraId="2BCF2BC8"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223204" w14:textId="77777777" w:rsidR="00F21E51" w:rsidRPr="005E2BA0" w:rsidRDefault="00F21E51" w:rsidP="00D33D07">
                  <w:pPr>
                    <w:pStyle w:val="rowtabella0"/>
                    <w:rPr>
                      <w:color w:val="002060"/>
                    </w:rPr>
                  </w:pPr>
                  <w:r w:rsidRPr="005E2BA0">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5AB3A" w14:textId="77777777" w:rsidR="00F21E51" w:rsidRPr="005E2BA0" w:rsidRDefault="00F21E51" w:rsidP="00D33D07">
                  <w:pPr>
                    <w:pStyle w:val="rowtabella0"/>
                    <w:rPr>
                      <w:color w:val="002060"/>
                    </w:rPr>
                  </w:pPr>
                  <w:r w:rsidRPr="005E2BA0">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6BFDD" w14:textId="77777777" w:rsidR="00F21E51" w:rsidRPr="005E2BA0" w:rsidRDefault="00F21E51" w:rsidP="00D33D07">
                  <w:pPr>
                    <w:pStyle w:val="rowtabella0"/>
                    <w:jc w:val="center"/>
                    <w:rPr>
                      <w:color w:val="002060"/>
                    </w:rPr>
                  </w:pPr>
                  <w:r w:rsidRPr="005E2BA0">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B5B6C" w14:textId="77777777" w:rsidR="00F21E51" w:rsidRPr="005E2BA0" w:rsidRDefault="00F21E51" w:rsidP="00D33D07">
                  <w:pPr>
                    <w:pStyle w:val="rowtabella0"/>
                    <w:jc w:val="center"/>
                    <w:rPr>
                      <w:color w:val="002060"/>
                    </w:rPr>
                  </w:pPr>
                  <w:r w:rsidRPr="005E2BA0">
                    <w:rPr>
                      <w:color w:val="002060"/>
                    </w:rPr>
                    <w:t> </w:t>
                  </w:r>
                </w:p>
              </w:tc>
            </w:tr>
          </w:tbl>
          <w:p w14:paraId="45CF6090" w14:textId="77777777" w:rsidR="00F21E51" w:rsidRPr="005E2BA0" w:rsidRDefault="00F21E51" w:rsidP="00D33D07">
            <w:pPr>
              <w:rPr>
                <w:color w:val="002060"/>
              </w:rPr>
            </w:pPr>
          </w:p>
        </w:tc>
      </w:tr>
    </w:tbl>
    <w:p w14:paraId="1B16F14D" w14:textId="77777777" w:rsidR="00F21E51" w:rsidRPr="005E2BA0" w:rsidRDefault="00F21E51" w:rsidP="00F21E51">
      <w:pPr>
        <w:pStyle w:val="breakline"/>
        <w:rPr>
          <w:rFonts w:eastAsiaTheme="minorEastAsia"/>
          <w:color w:val="002060"/>
        </w:rPr>
      </w:pPr>
    </w:p>
    <w:p w14:paraId="5A33DD41" w14:textId="77777777" w:rsidR="00F21E51" w:rsidRPr="005E2BA0" w:rsidRDefault="00F21E51" w:rsidP="00F21E51">
      <w:pPr>
        <w:pStyle w:val="breakline"/>
        <w:rPr>
          <w:color w:val="002060"/>
        </w:rPr>
      </w:pPr>
    </w:p>
    <w:p w14:paraId="12BBEEFE" w14:textId="77777777" w:rsidR="00F21E51" w:rsidRPr="005E2BA0" w:rsidRDefault="00F21E51" w:rsidP="00F21E51">
      <w:pPr>
        <w:pStyle w:val="titoloprinc0"/>
        <w:rPr>
          <w:color w:val="002060"/>
        </w:rPr>
      </w:pPr>
      <w:r w:rsidRPr="005E2BA0">
        <w:rPr>
          <w:color w:val="002060"/>
        </w:rPr>
        <w:t>GIUDICE SPORTIVO</w:t>
      </w:r>
    </w:p>
    <w:p w14:paraId="4ECC3AB9"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0BF5AABE" w14:textId="77777777" w:rsidR="00F21E51" w:rsidRPr="005E2BA0" w:rsidRDefault="00F21E51" w:rsidP="00F21E51">
      <w:pPr>
        <w:pStyle w:val="titolo10"/>
        <w:rPr>
          <w:color w:val="002060"/>
        </w:rPr>
      </w:pPr>
      <w:r w:rsidRPr="005E2BA0">
        <w:rPr>
          <w:color w:val="002060"/>
        </w:rPr>
        <w:t xml:space="preserve">GARE DEL 26/ 1/2024 </w:t>
      </w:r>
    </w:p>
    <w:p w14:paraId="6AA40533" w14:textId="77777777" w:rsidR="00F21E51" w:rsidRPr="005E2BA0" w:rsidRDefault="00F21E51" w:rsidP="00F21E51">
      <w:pPr>
        <w:pStyle w:val="titolo7a"/>
        <w:rPr>
          <w:color w:val="002060"/>
        </w:rPr>
      </w:pPr>
      <w:r w:rsidRPr="005E2BA0">
        <w:rPr>
          <w:color w:val="002060"/>
        </w:rPr>
        <w:t xml:space="preserve">PROVVEDIMENTI DISCIPLINARI </w:t>
      </w:r>
    </w:p>
    <w:p w14:paraId="31686EFD"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0E76A440" w14:textId="77777777" w:rsidR="00F21E51" w:rsidRPr="005E2BA0" w:rsidRDefault="00F21E51" w:rsidP="00F21E51">
      <w:pPr>
        <w:pStyle w:val="titolo30"/>
        <w:rPr>
          <w:color w:val="002060"/>
        </w:rPr>
      </w:pPr>
      <w:r w:rsidRPr="005E2BA0">
        <w:rPr>
          <w:color w:val="002060"/>
        </w:rPr>
        <w:t xml:space="preserve">SOCIETA' </w:t>
      </w:r>
    </w:p>
    <w:p w14:paraId="7887D189" w14:textId="77777777" w:rsidR="00F21E51" w:rsidRPr="005E2BA0" w:rsidRDefault="00F21E51" w:rsidP="00F21E51">
      <w:pPr>
        <w:pStyle w:val="titolo20"/>
        <w:rPr>
          <w:color w:val="002060"/>
        </w:rPr>
      </w:pPr>
      <w:r w:rsidRPr="005E2BA0">
        <w:rPr>
          <w:color w:val="002060"/>
        </w:rPr>
        <w:t xml:space="preserve">AMMENDA </w:t>
      </w:r>
    </w:p>
    <w:p w14:paraId="0D7E6E02" w14:textId="5FD321CC" w:rsidR="00F21E51" w:rsidRPr="005E2BA0" w:rsidRDefault="00F21E51" w:rsidP="00F21E51">
      <w:pPr>
        <w:pStyle w:val="diffida"/>
        <w:spacing w:before="80" w:beforeAutospacing="0" w:after="40" w:afterAutospacing="0"/>
        <w:jc w:val="left"/>
        <w:rPr>
          <w:color w:val="002060"/>
        </w:rPr>
      </w:pPr>
      <w:r w:rsidRPr="005E2BA0">
        <w:rPr>
          <w:color w:val="002060"/>
        </w:rPr>
        <w:t xml:space="preserve">Euro 90,00 VALMISA FUTSAL A.S.D. </w:t>
      </w:r>
      <w:r w:rsidRPr="005E2BA0">
        <w:rPr>
          <w:color w:val="002060"/>
        </w:rPr>
        <w:br/>
        <w:t xml:space="preserve">Per aver alcuni tifosi fatto ingresso nel campo da gioco per offendere un giocatore della squadra avversaria. </w:t>
      </w:r>
    </w:p>
    <w:p w14:paraId="464EF24E" w14:textId="77777777" w:rsidR="00F21E51" w:rsidRPr="005E2BA0" w:rsidRDefault="00F21E51" w:rsidP="00F21E51">
      <w:pPr>
        <w:pStyle w:val="titolo30"/>
        <w:rPr>
          <w:color w:val="002060"/>
        </w:rPr>
      </w:pPr>
      <w:r w:rsidRPr="005E2BA0">
        <w:rPr>
          <w:color w:val="002060"/>
        </w:rPr>
        <w:t xml:space="preserve">DIRIGENTI </w:t>
      </w:r>
    </w:p>
    <w:p w14:paraId="5DB28149"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B354BAC" w14:textId="77777777" w:rsidTr="00D33D07">
        <w:tc>
          <w:tcPr>
            <w:tcW w:w="2200" w:type="dxa"/>
            <w:tcMar>
              <w:top w:w="20" w:type="dxa"/>
              <w:left w:w="20" w:type="dxa"/>
              <w:bottom w:w="20" w:type="dxa"/>
              <w:right w:w="20" w:type="dxa"/>
            </w:tcMar>
            <w:vAlign w:val="center"/>
            <w:hideMark/>
          </w:tcPr>
          <w:p w14:paraId="2416BD64" w14:textId="77777777" w:rsidR="00F21E51" w:rsidRPr="005E2BA0" w:rsidRDefault="00F21E51" w:rsidP="00D33D07">
            <w:pPr>
              <w:pStyle w:val="movimento"/>
              <w:rPr>
                <w:color w:val="002060"/>
              </w:rPr>
            </w:pPr>
            <w:r w:rsidRPr="005E2BA0">
              <w:rPr>
                <w:color w:val="002060"/>
              </w:rPr>
              <w:t>ROTA GIOVANNI</w:t>
            </w:r>
          </w:p>
        </w:tc>
        <w:tc>
          <w:tcPr>
            <w:tcW w:w="2200" w:type="dxa"/>
            <w:tcMar>
              <w:top w:w="20" w:type="dxa"/>
              <w:left w:w="20" w:type="dxa"/>
              <w:bottom w:w="20" w:type="dxa"/>
              <w:right w:w="20" w:type="dxa"/>
            </w:tcMar>
            <w:vAlign w:val="center"/>
            <w:hideMark/>
          </w:tcPr>
          <w:p w14:paraId="176C6013" w14:textId="77777777" w:rsidR="00F21E51" w:rsidRPr="005E2BA0" w:rsidRDefault="00F21E51" w:rsidP="00D33D07">
            <w:pPr>
              <w:pStyle w:val="movimento2"/>
              <w:rPr>
                <w:color w:val="002060"/>
              </w:rPr>
            </w:pPr>
            <w:r w:rsidRPr="005E2BA0">
              <w:rPr>
                <w:color w:val="002060"/>
              </w:rPr>
              <w:t xml:space="preserve">(ACQUALAGNA CALCIO C 5) </w:t>
            </w:r>
          </w:p>
        </w:tc>
        <w:tc>
          <w:tcPr>
            <w:tcW w:w="800" w:type="dxa"/>
            <w:tcMar>
              <w:top w:w="20" w:type="dxa"/>
              <w:left w:w="20" w:type="dxa"/>
              <w:bottom w:w="20" w:type="dxa"/>
              <w:right w:w="20" w:type="dxa"/>
            </w:tcMar>
            <w:vAlign w:val="center"/>
            <w:hideMark/>
          </w:tcPr>
          <w:p w14:paraId="33AE7BF7"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7D67C0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A604B4C" w14:textId="77777777" w:rsidR="00F21E51" w:rsidRPr="005E2BA0" w:rsidRDefault="00F21E51" w:rsidP="00D33D07">
            <w:pPr>
              <w:pStyle w:val="movimento2"/>
              <w:rPr>
                <w:color w:val="002060"/>
              </w:rPr>
            </w:pPr>
            <w:r w:rsidRPr="005E2BA0">
              <w:rPr>
                <w:color w:val="002060"/>
              </w:rPr>
              <w:t> </w:t>
            </w:r>
          </w:p>
        </w:tc>
      </w:tr>
    </w:tbl>
    <w:p w14:paraId="36A4CDA4" w14:textId="77777777" w:rsidR="00F21E51" w:rsidRPr="005E2BA0" w:rsidRDefault="00F21E51" w:rsidP="00F21E51">
      <w:pPr>
        <w:pStyle w:val="titolo30"/>
        <w:rPr>
          <w:rFonts w:eastAsiaTheme="minorEastAsia"/>
          <w:color w:val="002060"/>
        </w:rPr>
      </w:pPr>
      <w:r w:rsidRPr="005E2BA0">
        <w:rPr>
          <w:color w:val="002060"/>
        </w:rPr>
        <w:t xml:space="preserve">ALLENATORI </w:t>
      </w:r>
    </w:p>
    <w:p w14:paraId="6B71E358"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F0E89BA" w14:textId="77777777" w:rsidTr="00D33D07">
        <w:tc>
          <w:tcPr>
            <w:tcW w:w="2200" w:type="dxa"/>
            <w:tcMar>
              <w:top w:w="20" w:type="dxa"/>
              <w:left w:w="20" w:type="dxa"/>
              <w:bottom w:w="20" w:type="dxa"/>
              <w:right w:w="20" w:type="dxa"/>
            </w:tcMar>
            <w:vAlign w:val="center"/>
            <w:hideMark/>
          </w:tcPr>
          <w:p w14:paraId="0B2B8DD9" w14:textId="77777777" w:rsidR="00F21E51" w:rsidRPr="005E2BA0" w:rsidRDefault="00F21E51" w:rsidP="00D33D07">
            <w:pPr>
              <w:pStyle w:val="movimento"/>
              <w:rPr>
                <w:color w:val="002060"/>
              </w:rPr>
            </w:pPr>
            <w:r w:rsidRPr="005E2BA0">
              <w:rPr>
                <w:color w:val="002060"/>
              </w:rPr>
              <w:t>GROSSI LEONARDO</w:t>
            </w:r>
          </w:p>
        </w:tc>
        <w:tc>
          <w:tcPr>
            <w:tcW w:w="2200" w:type="dxa"/>
            <w:tcMar>
              <w:top w:w="20" w:type="dxa"/>
              <w:left w:w="20" w:type="dxa"/>
              <w:bottom w:w="20" w:type="dxa"/>
              <w:right w:w="20" w:type="dxa"/>
            </w:tcMar>
            <w:vAlign w:val="center"/>
            <w:hideMark/>
          </w:tcPr>
          <w:p w14:paraId="20ED8072" w14:textId="77777777" w:rsidR="00F21E51" w:rsidRPr="005E2BA0" w:rsidRDefault="00F21E51" w:rsidP="00D33D07">
            <w:pPr>
              <w:pStyle w:val="movimento2"/>
              <w:rPr>
                <w:color w:val="002060"/>
              </w:rPr>
            </w:pPr>
            <w:r w:rsidRPr="005E2BA0">
              <w:rPr>
                <w:color w:val="002060"/>
              </w:rPr>
              <w:t xml:space="preserve">(RIVIERA DELLE PALME) </w:t>
            </w:r>
          </w:p>
        </w:tc>
        <w:tc>
          <w:tcPr>
            <w:tcW w:w="800" w:type="dxa"/>
            <w:tcMar>
              <w:top w:w="20" w:type="dxa"/>
              <w:left w:w="20" w:type="dxa"/>
              <w:bottom w:w="20" w:type="dxa"/>
              <w:right w:w="20" w:type="dxa"/>
            </w:tcMar>
            <w:vAlign w:val="center"/>
            <w:hideMark/>
          </w:tcPr>
          <w:p w14:paraId="52655B3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56A64D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DAA731A" w14:textId="77777777" w:rsidR="00F21E51" w:rsidRPr="005E2BA0" w:rsidRDefault="00F21E51" w:rsidP="00D33D07">
            <w:pPr>
              <w:pStyle w:val="movimento2"/>
              <w:rPr>
                <w:color w:val="002060"/>
              </w:rPr>
            </w:pPr>
            <w:r w:rsidRPr="005E2BA0">
              <w:rPr>
                <w:color w:val="002060"/>
              </w:rPr>
              <w:t> </w:t>
            </w:r>
          </w:p>
        </w:tc>
      </w:tr>
    </w:tbl>
    <w:p w14:paraId="6BC6AA3D" w14:textId="77777777" w:rsidR="00F21E51" w:rsidRPr="005E2BA0" w:rsidRDefault="00F21E51" w:rsidP="00F21E51">
      <w:pPr>
        <w:pStyle w:val="titolo30"/>
        <w:rPr>
          <w:rFonts w:eastAsiaTheme="minorEastAsia"/>
          <w:color w:val="002060"/>
        </w:rPr>
      </w:pPr>
      <w:r w:rsidRPr="005E2BA0">
        <w:rPr>
          <w:color w:val="002060"/>
        </w:rPr>
        <w:t xml:space="preserve">CALCIATORI ESPULSI </w:t>
      </w:r>
    </w:p>
    <w:p w14:paraId="3F7DE829" w14:textId="77777777" w:rsidR="00F21E51" w:rsidRPr="005E2BA0" w:rsidRDefault="00F21E51" w:rsidP="00F21E51">
      <w:pPr>
        <w:pStyle w:val="titolo20"/>
        <w:rPr>
          <w:color w:val="002060"/>
        </w:rPr>
      </w:pPr>
      <w:r w:rsidRPr="005E2BA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6F35E04" w14:textId="77777777" w:rsidTr="00D33D07">
        <w:tc>
          <w:tcPr>
            <w:tcW w:w="2200" w:type="dxa"/>
            <w:tcMar>
              <w:top w:w="20" w:type="dxa"/>
              <w:left w:w="20" w:type="dxa"/>
              <w:bottom w:w="20" w:type="dxa"/>
              <w:right w:w="20" w:type="dxa"/>
            </w:tcMar>
            <w:vAlign w:val="center"/>
            <w:hideMark/>
          </w:tcPr>
          <w:p w14:paraId="5C404C6D" w14:textId="77777777" w:rsidR="00F21E51" w:rsidRPr="005E2BA0" w:rsidRDefault="00F21E51" w:rsidP="00D33D07">
            <w:pPr>
              <w:pStyle w:val="movimento"/>
              <w:rPr>
                <w:color w:val="002060"/>
              </w:rPr>
            </w:pPr>
            <w:r w:rsidRPr="005E2BA0">
              <w:rPr>
                <w:color w:val="002060"/>
              </w:rPr>
              <w:t>FERRETTI MATTIA</w:t>
            </w:r>
          </w:p>
        </w:tc>
        <w:tc>
          <w:tcPr>
            <w:tcW w:w="2200" w:type="dxa"/>
            <w:tcMar>
              <w:top w:w="20" w:type="dxa"/>
              <w:left w:w="20" w:type="dxa"/>
              <w:bottom w:w="20" w:type="dxa"/>
              <w:right w:w="20" w:type="dxa"/>
            </w:tcMar>
            <w:vAlign w:val="center"/>
            <w:hideMark/>
          </w:tcPr>
          <w:p w14:paraId="29C0E224" w14:textId="77777777" w:rsidR="00F21E51" w:rsidRPr="005E2BA0" w:rsidRDefault="00F21E51" w:rsidP="00D33D07">
            <w:pPr>
              <w:pStyle w:val="movimento2"/>
              <w:rPr>
                <w:color w:val="002060"/>
              </w:rPr>
            </w:pPr>
            <w:r w:rsidRPr="005E2BA0">
              <w:rPr>
                <w:color w:val="002060"/>
              </w:rPr>
              <w:t xml:space="preserve">(MOGLIANESE) </w:t>
            </w:r>
          </w:p>
        </w:tc>
        <w:tc>
          <w:tcPr>
            <w:tcW w:w="800" w:type="dxa"/>
            <w:tcMar>
              <w:top w:w="20" w:type="dxa"/>
              <w:left w:w="20" w:type="dxa"/>
              <w:bottom w:w="20" w:type="dxa"/>
              <w:right w:w="20" w:type="dxa"/>
            </w:tcMar>
            <w:vAlign w:val="center"/>
            <w:hideMark/>
          </w:tcPr>
          <w:p w14:paraId="67B0522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24D4CA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A83A23A" w14:textId="77777777" w:rsidR="00F21E51" w:rsidRPr="005E2BA0" w:rsidRDefault="00F21E51" w:rsidP="00D33D07">
            <w:pPr>
              <w:pStyle w:val="movimento2"/>
              <w:rPr>
                <w:color w:val="002060"/>
              </w:rPr>
            </w:pPr>
            <w:r w:rsidRPr="005E2BA0">
              <w:rPr>
                <w:color w:val="002060"/>
              </w:rPr>
              <w:t> </w:t>
            </w:r>
          </w:p>
        </w:tc>
      </w:tr>
    </w:tbl>
    <w:p w14:paraId="016A9C38" w14:textId="77777777" w:rsidR="00F21E51" w:rsidRPr="005E2BA0" w:rsidRDefault="00F21E51" w:rsidP="00F21E51">
      <w:pPr>
        <w:pStyle w:val="titolo20"/>
        <w:rPr>
          <w:rFonts w:eastAsiaTheme="minorEastAsia"/>
          <w:color w:val="002060"/>
        </w:rPr>
      </w:pPr>
      <w:r w:rsidRPr="005E2BA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FD18CD1" w14:textId="77777777" w:rsidTr="00D33D07">
        <w:tc>
          <w:tcPr>
            <w:tcW w:w="2200" w:type="dxa"/>
            <w:tcMar>
              <w:top w:w="20" w:type="dxa"/>
              <w:left w:w="20" w:type="dxa"/>
              <w:bottom w:w="20" w:type="dxa"/>
              <w:right w:w="20" w:type="dxa"/>
            </w:tcMar>
            <w:vAlign w:val="center"/>
            <w:hideMark/>
          </w:tcPr>
          <w:p w14:paraId="71F7BEDF" w14:textId="77777777" w:rsidR="00F21E51" w:rsidRPr="005E2BA0" w:rsidRDefault="00F21E51" w:rsidP="00D33D07">
            <w:pPr>
              <w:pStyle w:val="movimento"/>
              <w:rPr>
                <w:color w:val="002060"/>
              </w:rPr>
            </w:pPr>
            <w:r w:rsidRPr="005E2BA0">
              <w:rPr>
                <w:color w:val="002060"/>
              </w:rPr>
              <w:t>LEO MAURIZIO</w:t>
            </w:r>
          </w:p>
        </w:tc>
        <w:tc>
          <w:tcPr>
            <w:tcW w:w="2200" w:type="dxa"/>
            <w:tcMar>
              <w:top w:w="20" w:type="dxa"/>
              <w:left w:w="20" w:type="dxa"/>
              <w:bottom w:w="20" w:type="dxa"/>
              <w:right w:w="20" w:type="dxa"/>
            </w:tcMar>
            <w:vAlign w:val="center"/>
            <w:hideMark/>
          </w:tcPr>
          <w:p w14:paraId="4862697F" w14:textId="77777777" w:rsidR="00F21E51" w:rsidRPr="005E2BA0" w:rsidRDefault="00F21E51" w:rsidP="00D33D07">
            <w:pPr>
              <w:pStyle w:val="movimento2"/>
              <w:rPr>
                <w:color w:val="002060"/>
              </w:rPr>
            </w:pPr>
            <w:r w:rsidRPr="005E2BA0">
              <w:rPr>
                <w:color w:val="002060"/>
              </w:rPr>
              <w:t xml:space="preserve">(AMICI 84) </w:t>
            </w:r>
          </w:p>
        </w:tc>
        <w:tc>
          <w:tcPr>
            <w:tcW w:w="800" w:type="dxa"/>
            <w:tcMar>
              <w:top w:w="20" w:type="dxa"/>
              <w:left w:w="20" w:type="dxa"/>
              <w:bottom w:w="20" w:type="dxa"/>
              <w:right w:w="20" w:type="dxa"/>
            </w:tcMar>
            <w:vAlign w:val="center"/>
            <w:hideMark/>
          </w:tcPr>
          <w:p w14:paraId="0276158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7241D68" w14:textId="77777777" w:rsidR="00F21E51" w:rsidRPr="005E2BA0" w:rsidRDefault="00F21E51" w:rsidP="00D33D07">
            <w:pPr>
              <w:pStyle w:val="movimento"/>
              <w:rPr>
                <w:color w:val="002060"/>
              </w:rPr>
            </w:pPr>
            <w:r w:rsidRPr="005E2BA0">
              <w:rPr>
                <w:color w:val="002060"/>
              </w:rPr>
              <w:t>SPARVOLI LORENZO</w:t>
            </w:r>
          </w:p>
        </w:tc>
        <w:tc>
          <w:tcPr>
            <w:tcW w:w="2200" w:type="dxa"/>
            <w:tcMar>
              <w:top w:w="20" w:type="dxa"/>
              <w:left w:w="20" w:type="dxa"/>
              <w:bottom w:w="20" w:type="dxa"/>
              <w:right w:w="20" w:type="dxa"/>
            </w:tcMar>
            <w:vAlign w:val="center"/>
            <w:hideMark/>
          </w:tcPr>
          <w:p w14:paraId="0F88D7F5" w14:textId="77777777" w:rsidR="00F21E51" w:rsidRPr="005E2BA0" w:rsidRDefault="00F21E51" w:rsidP="00D33D07">
            <w:pPr>
              <w:pStyle w:val="movimento2"/>
              <w:rPr>
                <w:color w:val="002060"/>
              </w:rPr>
            </w:pPr>
            <w:r w:rsidRPr="005E2BA0">
              <w:rPr>
                <w:color w:val="002060"/>
              </w:rPr>
              <w:t xml:space="preserve">(BOCA CIVITANOVA A.) </w:t>
            </w:r>
          </w:p>
        </w:tc>
      </w:tr>
      <w:tr w:rsidR="00F21E51" w:rsidRPr="005E2BA0" w14:paraId="09E5E8D8" w14:textId="77777777" w:rsidTr="00D33D07">
        <w:tc>
          <w:tcPr>
            <w:tcW w:w="2200" w:type="dxa"/>
            <w:tcMar>
              <w:top w:w="20" w:type="dxa"/>
              <w:left w:w="20" w:type="dxa"/>
              <w:bottom w:w="20" w:type="dxa"/>
              <w:right w:w="20" w:type="dxa"/>
            </w:tcMar>
            <w:vAlign w:val="center"/>
            <w:hideMark/>
          </w:tcPr>
          <w:p w14:paraId="7513E8B4" w14:textId="77777777" w:rsidR="00F21E51" w:rsidRPr="005E2BA0" w:rsidRDefault="00F21E51" w:rsidP="00D33D07">
            <w:pPr>
              <w:pStyle w:val="movimento"/>
              <w:rPr>
                <w:color w:val="002060"/>
              </w:rPr>
            </w:pPr>
            <w:r w:rsidRPr="005E2BA0">
              <w:rPr>
                <w:color w:val="002060"/>
              </w:rPr>
              <w:t>CIOTTI ALESSANDRO</w:t>
            </w:r>
          </w:p>
        </w:tc>
        <w:tc>
          <w:tcPr>
            <w:tcW w:w="2200" w:type="dxa"/>
            <w:tcMar>
              <w:top w:w="20" w:type="dxa"/>
              <w:left w:w="20" w:type="dxa"/>
              <w:bottom w:w="20" w:type="dxa"/>
              <w:right w:w="20" w:type="dxa"/>
            </w:tcMar>
            <w:vAlign w:val="center"/>
            <w:hideMark/>
          </w:tcPr>
          <w:p w14:paraId="17D3417C" w14:textId="77777777" w:rsidR="00F21E51" w:rsidRPr="005E2BA0" w:rsidRDefault="00F21E51" w:rsidP="00D33D07">
            <w:pPr>
              <w:pStyle w:val="movimento2"/>
              <w:rPr>
                <w:color w:val="002060"/>
              </w:rPr>
            </w:pPr>
            <w:r w:rsidRPr="005E2BA0">
              <w:rPr>
                <w:color w:val="002060"/>
              </w:rPr>
              <w:t xml:space="preserve">(BOCASTRUM UNITED) </w:t>
            </w:r>
          </w:p>
        </w:tc>
        <w:tc>
          <w:tcPr>
            <w:tcW w:w="800" w:type="dxa"/>
            <w:tcMar>
              <w:top w:w="20" w:type="dxa"/>
              <w:left w:w="20" w:type="dxa"/>
              <w:bottom w:w="20" w:type="dxa"/>
              <w:right w:w="20" w:type="dxa"/>
            </w:tcMar>
            <w:vAlign w:val="center"/>
            <w:hideMark/>
          </w:tcPr>
          <w:p w14:paraId="1E83E62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5201651" w14:textId="77777777" w:rsidR="00F21E51" w:rsidRPr="005E2BA0" w:rsidRDefault="00F21E51" w:rsidP="00D33D07">
            <w:pPr>
              <w:pStyle w:val="movimento"/>
              <w:rPr>
                <w:color w:val="002060"/>
              </w:rPr>
            </w:pPr>
            <w:r w:rsidRPr="005E2BA0">
              <w:rPr>
                <w:color w:val="002060"/>
              </w:rPr>
              <w:t>TALOZZI ALESSANDRO</w:t>
            </w:r>
          </w:p>
        </w:tc>
        <w:tc>
          <w:tcPr>
            <w:tcW w:w="2200" w:type="dxa"/>
            <w:tcMar>
              <w:top w:w="20" w:type="dxa"/>
              <w:left w:w="20" w:type="dxa"/>
              <w:bottom w:w="20" w:type="dxa"/>
              <w:right w:w="20" w:type="dxa"/>
            </w:tcMar>
            <w:vAlign w:val="center"/>
            <w:hideMark/>
          </w:tcPr>
          <w:p w14:paraId="7B050035" w14:textId="77777777" w:rsidR="00F21E51" w:rsidRPr="005E2BA0" w:rsidRDefault="00F21E51" w:rsidP="00D33D07">
            <w:pPr>
              <w:pStyle w:val="movimento2"/>
              <w:rPr>
                <w:color w:val="002060"/>
              </w:rPr>
            </w:pPr>
            <w:r w:rsidRPr="005E2BA0">
              <w:rPr>
                <w:color w:val="002060"/>
              </w:rPr>
              <w:t xml:space="preserve">(URBANIA CALCIO) </w:t>
            </w:r>
          </w:p>
        </w:tc>
      </w:tr>
    </w:tbl>
    <w:p w14:paraId="5422560C"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444BF150"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6541C41" w14:textId="77777777" w:rsidTr="00D33D07">
        <w:tc>
          <w:tcPr>
            <w:tcW w:w="2200" w:type="dxa"/>
            <w:tcMar>
              <w:top w:w="20" w:type="dxa"/>
              <w:left w:w="20" w:type="dxa"/>
              <w:bottom w:w="20" w:type="dxa"/>
              <w:right w:w="20" w:type="dxa"/>
            </w:tcMar>
            <w:vAlign w:val="center"/>
            <w:hideMark/>
          </w:tcPr>
          <w:p w14:paraId="30755392" w14:textId="77777777" w:rsidR="00F21E51" w:rsidRPr="005E2BA0" w:rsidRDefault="00F21E51" w:rsidP="00D33D07">
            <w:pPr>
              <w:pStyle w:val="movimento"/>
              <w:rPr>
                <w:color w:val="002060"/>
              </w:rPr>
            </w:pPr>
            <w:r w:rsidRPr="005E2BA0">
              <w:rPr>
                <w:color w:val="002060"/>
              </w:rPr>
              <w:t>DE FABIIS STEFANO</w:t>
            </w:r>
          </w:p>
        </w:tc>
        <w:tc>
          <w:tcPr>
            <w:tcW w:w="2200" w:type="dxa"/>
            <w:tcMar>
              <w:top w:w="20" w:type="dxa"/>
              <w:left w:w="20" w:type="dxa"/>
              <w:bottom w:w="20" w:type="dxa"/>
              <w:right w:w="20" w:type="dxa"/>
            </w:tcMar>
            <w:vAlign w:val="center"/>
            <w:hideMark/>
          </w:tcPr>
          <w:p w14:paraId="2013C2C9" w14:textId="77777777" w:rsidR="00F21E51" w:rsidRPr="005E2BA0" w:rsidRDefault="00F21E51" w:rsidP="00D33D07">
            <w:pPr>
              <w:pStyle w:val="movimento2"/>
              <w:rPr>
                <w:color w:val="002060"/>
              </w:rPr>
            </w:pPr>
            <w:r w:rsidRPr="005E2BA0">
              <w:rPr>
                <w:color w:val="002060"/>
              </w:rPr>
              <w:t xml:space="preserve">(ANKON NOVA MARMI) </w:t>
            </w:r>
          </w:p>
        </w:tc>
        <w:tc>
          <w:tcPr>
            <w:tcW w:w="800" w:type="dxa"/>
            <w:tcMar>
              <w:top w:w="20" w:type="dxa"/>
              <w:left w:w="20" w:type="dxa"/>
              <w:bottom w:w="20" w:type="dxa"/>
              <w:right w:w="20" w:type="dxa"/>
            </w:tcMar>
            <w:vAlign w:val="center"/>
            <w:hideMark/>
          </w:tcPr>
          <w:p w14:paraId="31245C1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AED5AE8" w14:textId="77777777" w:rsidR="00F21E51" w:rsidRPr="005E2BA0" w:rsidRDefault="00F21E51" w:rsidP="00D33D07">
            <w:pPr>
              <w:pStyle w:val="movimento"/>
              <w:rPr>
                <w:color w:val="002060"/>
              </w:rPr>
            </w:pPr>
            <w:r w:rsidRPr="005E2BA0">
              <w:rPr>
                <w:color w:val="002060"/>
              </w:rPr>
              <w:t>ANGELANI ALESSANDRO</w:t>
            </w:r>
          </w:p>
        </w:tc>
        <w:tc>
          <w:tcPr>
            <w:tcW w:w="2200" w:type="dxa"/>
            <w:tcMar>
              <w:top w:w="20" w:type="dxa"/>
              <w:left w:w="20" w:type="dxa"/>
              <w:bottom w:w="20" w:type="dxa"/>
              <w:right w:w="20" w:type="dxa"/>
            </w:tcMar>
            <w:vAlign w:val="center"/>
            <w:hideMark/>
          </w:tcPr>
          <w:p w14:paraId="5EC568D8" w14:textId="77777777" w:rsidR="00F21E51" w:rsidRPr="005E2BA0" w:rsidRDefault="00F21E51" w:rsidP="00D33D07">
            <w:pPr>
              <w:pStyle w:val="movimento2"/>
              <w:rPr>
                <w:color w:val="002060"/>
              </w:rPr>
            </w:pPr>
            <w:r w:rsidRPr="005E2BA0">
              <w:rPr>
                <w:color w:val="002060"/>
              </w:rPr>
              <w:t xml:space="preserve">(FUTSAL ANCONA) </w:t>
            </w:r>
          </w:p>
        </w:tc>
      </w:tr>
    </w:tbl>
    <w:p w14:paraId="73CCD821" w14:textId="77777777" w:rsidR="00F21E51" w:rsidRPr="005E2BA0" w:rsidRDefault="00F21E51" w:rsidP="00F21E51">
      <w:pPr>
        <w:pStyle w:val="titolo20"/>
        <w:rPr>
          <w:rFonts w:eastAsiaTheme="minorEastAsia"/>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48537F2" w14:textId="77777777" w:rsidTr="00D33D07">
        <w:tc>
          <w:tcPr>
            <w:tcW w:w="2200" w:type="dxa"/>
            <w:tcMar>
              <w:top w:w="20" w:type="dxa"/>
              <w:left w:w="20" w:type="dxa"/>
              <w:bottom w:w="20" w:type="dxa"/>
              <w:right w:w="20" w:type="dxa"/>
            </w:tcMar>
            <w:vAlign w:val="center"/>
            <w:hideMark/>
          </w:tcPr>
          <w:p w14:paraId="148C671F" w14:textId="77777777" w:rsidR="00F21E51" w:rsidRPr="005E2BA0" w:rsidRDefault="00F21E51" w:rsidP="00D33D07">
            <w:pPr>
              <w:pStyle w:val="movimento"/>
              <w:rPr>
                <w:color w:val="002060"/>
              </w:rPr>
            </w:pPr>
            <w:r w:rsidRPr="005E2BA0">
              <w:rPr>
                <w:color w:val="002060"/>
              </w:rPr>
              <w:t>TORRI ANDREA</w:t>
            </w:r>
          </w:p>
        </w:tc>
        <w:tc>
          <w:tcPr>
            <w:tcW w:w="2200" w:type="dxa"/>
            <w:tcMar>
              <w:top w:w="20" w:type="dxa"/>
              <w:left w:w="20" w:type="dxa"/>
              <w:bottom w:w="20" w:type="dxa"/>
              <w:right w:w="20" w:type="dxa"/>
            </w:tcMar>
            <w:vAlign w:val="center"/>
            <w:hideMark/>
          </w:tcPr>
          <w:p w14:paraId="695CD0EC" w14:textId="77777777" w:rsidR="00F21E51" w:rsidRPr="005E2BA0" w:rsidRDefault="00F21E51" w:rsidP="00D33D07">
            <w:pPr>
              <w:pStyle w:val="movimento2"/>
              <w:rPr>
                <w:color w:val="002060"/>
              </w:rPr>
            </w:pPr>
            <w:r w:rsidRPr="005E2BA0">
              <w:rPr>
                <w:color w:val="002060"/>
              </w:rPr>
              <w:t xml:space="preserve">(ACQUALAGNA CALCIO C 5) </w:t>
            </w:r>
          </w:p>
        </w:tc>
        <w:tc>
          <w:tcPr>
            <w:tcW w:w="800" w:type="dxa"/>
            <w:tcMar>
              <w:top w:w="20" w:type="dxa"/>
              <w:left w:w="20" w:type="dxa"/>
              <w:bottom w:w="20" w:type="dxa"/>
              <w:right w:w="20" w:type="dxa"/>
            </w:tcMar>
            <w:vAlign w:val="center"/>
            <w:hideMark/>
          </w:tcPr>
          <w:p w14:paraId="28C7E49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7989207" w14:textId="77777777" w:rsidR="00F21E51" w:rsidRPr="005E2BA0" w:rsidRDefault="00F21E51" w:rsidP="00D33D07">
            <w:pPr>
              <w:pStyle w:val="movimento"/>
              <w:rPr>
                <w:color w:val="002060"/>
              </w:rPr>
            </w:pPr>
            <w:r w:rsidRPr="005E2BA0">
              <w:rPr>
                <w:color w:val="002060"/>
              </w:rPr>
              <w:t>RIDOLFI ALESSANDRO</w:t>
            </w:r>
          </w:p>
        </w:tc>
        <w:tc>
          <w:tcPr>
            <w:tcW w:w="2200" w:type="dxa"/>
            <w:tcMar>
              <w:top w:w="20" w:type="dxa"/>
              <w:left w:w="20" w:type="dxa"/>
              <w:bottom w:w="20" w:type="dxa"/>
              <w:right w:w="20" w:type="dxa"/>
            </w:tcMar>
            <w:vAlign w:val="center"/>
            <w:hideMark/>
          </w:tcPr>
          <w:p w14:paraId="5326D9FA" w14:textId="77777777" w:rsidR="00F21E51" w:rsidRPr="005E2BA0" w:rsidRDefault="00F21E51" w:rsidP="00D33D07">
            <w:pPr>
              <w:pStyle w:val="movimento2"/>
              <w:rPr>
                <w:color w:val="002060"/>
              </w:rPr>
            </w:pPr>
            <w:r w:rsidRPr="005E2BA0">
              <w:rPr>
                <w:color w:val="002060"/>
              </w:rPr>
              <w:t xml:space="preserve">(AUDAX CALCIO PIOBBICO) </w:t>
            </w:r>
          </w:p>
        </w:tc>
      </w:tr>
      <w:tr w:rsidR="00F21E51" w:rsidRPr="005E2BA0" w14:paraId="68012B6F" w14:textId="77777777" w:rsidTr="00D33D07">
        <w:tc>
          <w:tcPr>
            <w:tcW w:w="2200" w:type="dxa"/>
            <w:tcMar>
              <w:top w:w="20" w:type="dxa"/>
              <w:left w:w="20" w:type="dxa"/>
              <w:bottom w:w="20" w:type="dxa"/>
              <w:right w:w="20" w:type="dxa"/>
            </w:tcMar>
            <w:vAlign w:val="center"/>
            <w:hideMark/>
          </w:tcPr>
          <w:p w14:paraId="55BFF683" w14:textId="77777777" w:rsidR="00F21E51" w:rsidRPr="005E2BA0" w:rsidRDefault="00F21E51" w:rsidP="00D33D07">
            <w:pPr>
              <w:pStyle w:val="movimento"/>
              <w:rPr>
                <w:color w:val="002060"/>
              </w:rPr>
            </w:pPr>
            <w:r w:rsidRPr="005E2BA0">
              <w:rPr>
                <w:color w:val="002060"/>
              </w:rPr>
              <w:t>RAMUNDO PIGNASECCA MARCO</w:t>
            </w:r>
          </w:p>
        </w:tc>
        <w:tc>
          <w:tcPr>
            <w:tcW w:w="2200" w:type="dxa"/>
            <w:tcMar>
              <w:top w:w="20" w:type="dxa"/>
              <w:left w:w="20" w:type="dxa"/>
              <w:bottom w:w="20" w:type="dxa"/>
              <w:right w:w="20" w:type="dxa"/>
            </w:tcMar>
            <w:vAlign w:val="center"/>
            <w:hideMark/>
          </w:tcPr>
          <w:p w14:paraId="4060D0E3" w14:textId="77777777" w:rsidR="00F21E51" w:rsidRPr="005E2BA0" w:rsidRDefault="00F21E51" w:rsidP="00D33D07">
            <w:pPr>
              <w:pStyle w:val="movimento2"/>
              <w:rPr>
                <w:color w:val="002060"/>
              </w:rPr>
            </w:pPr>
            <w:r w:rsidRPr="005E2BA0">
              <w:rPr>
                <w:color w:val="002060"/>
              </w:rPr>
              <w:t xml:space="preserve">(POL. SPORT COMMUNICATION) </w:t>
            </w:r>
          </w:p>
        </w:tc>
        <w:tc>
          <w:tcPr>
            <w:tcW w:w="800" w:type="dxa"/>
            <w:tcMar>
              <w:top w:w="20" w:type="dxa"/>
              <w:left w:w="20" w:type="dxa"/>
              <w:bottom w:w="20" w:type="dxa"/>
              <w:right w:w="20" w:type="dxa"/>
            </w:tcMar>
            <w:vAlign w:val="center"/>
            <w:hideMark/>
          </w:tcPr>
          <w:p w14:paraId="5D3A716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61C52B5" w14:textId="77777777" w:rsidR="00F21E51" w:rsidRPr="005E2BA0" w:rsidRDefault="00F21E51" w:rsidP="00D33D07">
            <w:pPr>
              <w:pStyle w:val="movimento"/>
              <w:rPr>
                <w:color w:val="002060"/>
              </w:rPr>
            </w:pPr>
            <w:r w:rsidRPr="005E2BA0">
              <w:rPr>
                <w:color w:val="002060"/>
              </w:rPr>
              <w:t>GROSSI DAVIDE</w:t>
            </w:r>
          </w:p>
        </w:tc>
        <w:tc>
          <w:tcPr>
            <w:tcW w:w="2200" w:type="dxa"/>
            <w:tcMar>
              <w:top w:w="20" w:type="dxa"/>
              <w:left w:w="20" w:type="dxa"/>
              <w:bottom w:w="20" w:type="dxa"/>
              <w:right w:w="20" w:type="dxa"/>
            </w:tcMar>
            <w:vAlign w:val="center"/>
            <w:hideMark/>
          </w:tcPr>
          <w:p w14:paraId="279DB3A3" w14:textId="77777777" w:rsidR="00F21E51" w:rsidRPr="005E2BA0" w:rsidRDefault="00F21E51" w:rsidP="00D33D07">
            <w:pPr>
              <w:pStyle w:val="movimento2"/>
              <w:rPr>
                <w:color w:val="002060"/>
              </w:rPr>
            </w:pPr>
            <w:r w:rsidRPr="005E2BA0">
              <w:rPr>
                <w:color w:val="002060"/>
              </w:rPr>
              <w:t xml:space="preserve">(RIVIERA DELLE PALME) </w:t>
            </w:r>
          </w:p>
        </w:tc>
      </w:tr>
      <w:tr w:rsidR="00F21E51" w:rsidRPr="005E2BA0" w14:paraId="55C1F3E8" w14:textId="77777777" w:rsidTr="00D33D07">
        <w:tc>
          <w:tcPr>
            <w:tcW w:w="2200" w:type="dxa"/>
            <w:tcMar>
              <w:top w:w="20" w:type="dxa"/>
              <w:left w:w="20" w:type="dxa"/>
              <w:bottom w:w="20" w:type="dxa"/>
              <w:right w:w="20" w:type="dxa"/>
            </w:tcMar>
            <w:vAlign w:val="center"/>
            <w:hideMark/>
          </w:tcPr>
          <w:p w14:paraId="0FEC3C82" w14:textId="77777777" w:rsidR="00F21E51" w:rsidRPr="005E2BA0" w:rsidRDefault="00F21E51" w:rsidP="00D33D07">
            <w:pPr>
              <w:pStyle w:val="movimento"/>
              <w:rPr>
                <w:color w:val="002060"/>
              </w:rPr>
            </w:pPr>
            <w:r w:rsidRPr="005E2BA0">
              <w:rPr>
                <w:color w:val="002060"/>
              </w:rPr>
              <w:t>AMARILLI JACOPO</w:t>
            </w:r>
          </w:p>
        </w:tc>
        <w:tc>
          <w:tcPr>
            <w:tcW w:w="2200" w:type="dxa"/>
            <w:tcMar>
              <w:top w:w="20" w:type="dxa"/>
              <w:left w:w="20" w:type="dxa"/>
              <w:bottom w:w="20" w:type="dxa"/>
              <w:right w:w="20" w:type="dxa"/>
            </w:tcMar>
            <w:vAlign w:val="center"/>
            <w:hideMark/>
          </w:tcPr>
          <w:p w14:paraId="74DA1260" w14:textId="77777777" w:rsidR="00F21E51" w:rsidRPr="005E2BA0" w:rsidRDefault="00F21E51" w:rsidP="00D33D07">
            <w:pPr>
              <w:pStyle w:val="movimento2"/>
              <w:rPr>
                <w:color w:val="002060"/>
              </w:rPr>
            </w:pPr>
            <w:r w:rsidRPr="005E2BA0">
              <w:rPr>
                <w:color w:val="002060"/>
              </w:rPr>
              <w:t xml:space="preserve">(SANTA MARIA NUOVA A.S.D.) </w:t>
            </w:r>
          </w:p>
        </w:tc>
        <w:tc>
          <w:tcPr>
            <w:tcW w:w="800" w:type="dxa"/>
            <w:tcMar>
              <w:top w:w="20" w:type="dxa"/>
              <w:left w:w="20" w:type="dxa"/>
              <w:bottom w:w="20" w:type="dxa"/>
              <w:right w:w="20" w:type="dxa"/>
            </w:tcMar>
            <w:vAlign w:val="center"/>
            <w:hideMark/>
          </w:tcPr>
          <w:p w14:paraId="6CFFF43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247FDCD" w14:textId="77777777" w:rsidR="00F21E51" w:rsidRPr="005E2BA0" w:rsidRDefault="00F21E51" w:rsidP="00D33D07">
            <w:pPr>
              <w:pStyle w:val="movimento"/>
              <w:rPr>
                <w:color w:val="002060"/>
              </w:rPr>
            </w:pPr>
            <w:r w:rsidRPr="005E2BA0">
              <w:rPr>
                <w:color w:val="002060"/>
              </w:rPr>
              <w:t>FERRARA FRANCESCO</w:t>
            </w:r>
          </w:p>
        </w:tc>
        <w:tc>
          <w:tcPr>
            <w:tcW w:w="2200" w:type="dxa"/>
            <w:tcMar>
              <w:top w:w="20" w:type="dxa"/>
              <w:left w:w="20" w:type="dxa"/>
              <w:bottom w:w="20" w:type="dxa"/>
              <w:right w:w="20" w:type="dxa"/>
            </w:tcMar>
            <w:vAlign w:val="center"/>
            <w:hideMark/>
          </w:tcPr>
          <w:p w14:paraId="0EE08102" w14:textId="77777777" w:rsidR="00F21E51" w:rsidRPr="005E2BA0" w:rsidRDefault="00F21E51" w:rsidP="00D33D07">
            <w:pPr>
              <w:pStyle w:val="movimento2"/>
              <w:rPr>
                <w:color w:val="002060"/>
              </w:rPr>
            </w:pPr>
            <w:r w:rsidRPr="005E2BA0">
              <w:rPr>
                <w:color w:val="002060"/>
              </w:rPr>
              <w:t xml:space="preserve">(TRIBALCIO PICENA) </w:t>
            </w:r>
          </w:p>
        </w:tc>
      </w:tr>
    </w:tbl>
    <w:p w14:paraId="0CB6DE61" w14:textId="77777777" w:rsidR="00F21E51" w:rsidRPr="005E2BA0" w:rsidRDefault="00F21E51" w:rsidP="00F21E51">
      <w:pPr>
        <w:pStyle w:val="titolo20"/>
        <w:rPr>
          <w:rFonts w:eastAsiaTheme="minorEastAsia"/>
          <w:color w:val="002060"/>
        </w:rPr>
      </w:pPr>
      <w:r w:rsidRPr="005E2BA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BA80A5E" w14:textId="77777777" w:rsidTr="00D33D07">
        <w:tc>
          <w:tcPr>
            <w:tcW w:w="2200" w:type="dxa"/>
            <w:tcMar>
              <w:top w:w="20" w:type="dxa"/>
              <w:left w:w="20" w:type="dxa"/>
              <w:bottom w:w="20" w:type="dxa"/>
              <w:right w:w="20" w:type="dxa"/>
            </w:tcMar>
            <w:vAlign w:val="center"/>
            <w:hideMark/>
          </w:tcPr>
          <w:p w14:paraId="5E7DF392" w14:textId="77777777" w:rsidR="00F21E51" w:rsidRPr="005E2BA0" w:rsidRDefault="00F21E51" w:rsidP="00D33D07">
            <w:pPr>
              <w:pStyle w:val="movimento"/>
              <w:rPr>
                <w:color w:val="002060"/>
              </w:rPr>
            </w:pPr>
            <w:r w:rsidRPr="005E2BA0">
              <w:rPr>
                <w:color w:val="002060"/>
              </w:rPr>
              <w:t>SILVESTRI MASSIMILIANO</w:t>
            </w:r>
          </w:p>
        </w:tc>
        <w:tc>
          <w:tcPr>
            <w:tcW w:w="2200" w:type="dxa"/>
            <w:tcMar>
              <w:top w:w="20" w:type="dxa"/>
              <w:left w:w="20" w:type="dxa"/>
              <w:bottom w:w="20" w:type="dxa"/>
              <w:right w:w="20" w:type="dxa"/>
            </w:tcMar>
            <w:vAlign w:val="center"/>
            <w:hideMark/>
          </w:tcPr>
          <w:p w14:paraId="20F61B0E" w14:textId="77777777" w:rsidR="00F21E51" w:rsidRPr="005E2BA0" w:rsidRDefault="00F21E51" w:rsidP="00D33D07">
            <w:pPr>
              <w:pStyle w:val="movimento2"/>
              <w:rPr>
                <w:color w:val="002060"/>
              </w:rPr>
            </w:pPr>
            <w:r w:rsidRPr="005E2BA0">
              <w:rPr>
                <w:color w:val="002060"/>
              </w:rPr>
              <w:t xml:space="preserve">(ATLETICO ASCOLI 2000) </w:t>
            </w:r>
          </w:p>
        </w:tc>
        <w:tc>
          <w:tcPr>
            <w:tcW w:w="800" w:type="dxa"/>
            <w:tcMar>
              <w:top w:w="20" w:type="dxa"/>
              <w:left w:w="20" w:type="dxa"/>
              <w:bottom w:w="20" w:type="dxa"/>
              <w:right w:w="20" w:type="dxa"/>
            </w:tcMar>
            <w:vAlign w:val="center"/>
            <w:hideMark/>
          </w:tcPr>
          <w:p w14:paraId="1C78BAF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EA91EC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90F5120" w14:textId="77777777" w:rsidR="00F21E51" w:rsidRPr="005E2BA0" w:rsidRDefault="00F21E51" w:rsidP="00D33D07">
            <w:pPr>
              <w:pStyle w:val="movimento2"/>
              <w:rPr>
                <w:color w:val="002060"/>
              </w:rPr>
            </w:pPr>
            <w:r w:rsidRPr="005E2BA0">
              <w:rPr>
                <w:color w:val="002060"/>
              </w:rPr>
              <w:t> </w:t>
            </w:r>
          </w:p>
        </w:tc>
      </w:tr>
    </w:tbl>
    <w:p w14:paraId="78A2BEDE" w14:textId="77777777" w:rsidR="00F21E51" w:rsidRPr="005E2BA0" w:rsidRDefault="00F21E51" w:rsidP="00F21E51">
      <w:pPr>
        <w:pStyle w:val="titolo20"/>
        <w:rPr>
          <w:rFonts w:eastAsiaTheme="minorEastAsia"/>
          <w:color w:val="002060"/>
        </w:rPr>
      </w:pPr>
      <w:r w:rsidRPr="005E2BA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04C8761" w14:textId="77777777" w:rsidTr="00D33D07">
        <w:tc>
          <w:tcPr>
            <w:tcW w:w="2200" w:type="dxa"/>
            <w:tcMar>
              <w:top w:w="20" w:type="dxa"/>
              <w:left w:w="20" w:type="dxa"/>
              <w:bottom w:w="20" w:type="dxa"/>
              <w:right w:w="20" w:type="dxa"/>
            </w:tcMar>
            <w:vAlign w:val="center"/>
            <w:hideMark/>
          </w:tcPr>
          <w:p w14:paraId="16813B45" w14:textId="77777777" w:rsidR="00F21E51" w:rsidRPr="005E2BA0" w:rsidRDefault="00F21E51" w:rsidP="00D33D07">
            <w:pPr>
              <w:pStyle w:val="movimento"/>
              <w:rPr>
                <w:color w:val="002060"/>
              </w:rPr>
            </w:pPr>
            <w:r w:rsidRPr="005E2BA0">
              <w:rPr>
                <w:color w:val="002060"/>
              </w:rPr>
              <w:t>TRANQUILLI SAMUELE</w:t>
            </w:r>
          </w:p>
        </w:tc>
        <w:tc>
          <w:tcPr>
            <w:tcW w:w="2200" w:type="dxa"/>
            <w:tcMar>
              <w:top w:w="20" w:type="dxa"/>
              <w:left w:w="20" w:type="dxa"/>
              <w:bottom w:w="20" w:type="dxa"/>
              <w:right w:w="20" w:type="dxa"/>
            </w:tcMar>
            <w:vAlign w:val="center"/>
            <w:hideMark/>
          </w:tcPr>
          <w:p w14:paraId="76CB79D7" w14:textId="77777777" w:rsidR="00F21E51" w:rsidRPr="005E2BA0" w:rsidRDefault="00F21E51" w:rsidP="00D33D07">
            <w:pPr>
              <w:pStyle w:val="movimento2"/>
              <w:rPr>
                <w:color w:val="002060"/>
              </w:rPr>
            </w:pPr>
            <w:r w:rsidRPr="005E2BA0">
              <w:rPr>
                <w:color w:val="002060"/>
              </w:rPr>
              <w:t xml:space="preserve">(ACQUAVIVA CALCIO) </w:t>
            </w:r>
          </w:p>
        </w:tc>
        <w:tc>
          <w:tcPr>
            <w:tcW w:w="800" w:type="dxa"/>
            <w:tcMar>
              <w:top w:w="20" w:type="dxa"/>
              <w:left w:w="20" w:type="dxa"/>
              <w:bottom w:w="20" w:type="dxa"/>
              <w:right w:w="20" w:type="dxa"/>
            </w:tcMar>
            <w:vAlign w:val="center"/>
            <w:hideMark/>
          </w:tcPr>
          <w:p w14:paraId="770E1AA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32141B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DE333F1" w14:textId="77777777" w:rsidR="00F21E51" w:rsidRPr="005E2BA0" w:rsidRDefault="00F21E51" w:rsidP="00D33D07">
            <w:pPr>
              <w:pStyle w:val="movimento2"/>
              <w:rPr>
                <w:color w:val="002060"/>
              </w:rPr>
            </w:pPr>
            <w:r w:rsidRPr="005E2BA0">
              <w:rPr>
                <w:color w:val="002060"/>
              </w:rPr>
              <w:t> </w:t>
            </w:r>
          </w:p>
        </w:tc>
      </w:tr>
    </w:tbl>
    <w:p w14:paraId="42F2847B" w14:textId="77777777" w:rsidR="00F21E51" w:rsidRPr="005E2BA0" w:rsidRDefault="00F21E51" w:rsidP="00F21E51">
      <w:pPr>
        <w:pStyle w:val="titolo20"/>
        <w:rPr>
          <w:rFonts w:eastAsiaTheme="minorEastAsia"/>
          <w:color w:val="002060"/>
        </w:rPr>
      </w:pPr>
      <w:r w:rsidRPr="005E2BA0">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7FB5C58" w14:textId="77777777" w:rsidTr="00D33D07">
        <w:tc>
          <w:tcPr>
            <w:tcW w:w="2200" w:type="dxa"/>
            <w:tcMar>
              <w:top w:w="20" w:type="dxa"/>
              <w:left w:w="20" w:type="dxa"/>
              <w:bottom w:w="20" w:type="dxa"/>
              <w:right w:w="20" w:type="dxa"/>
            </w:tcMar>
            <w:vAlign w:val="center"/>
            <w:hideMark/>
          </w:tcPr>
          <w:p w14:paraId="6CD1406B" w14:textId="77777777" w:rsidR="00F21E51" w:rsidRPr="005E2BA0" w:rsidRDefault="00F21E51" w:rsidP="00D33D07">
            <w:pPr>
              <w:pStyle w:val="movimento"/>
              <w:rPr>
                <w:color w:val="002060"/>
              </w:rPr>
            </w:pPr>
            <w:r w:rsidRPr="005E2BA0">
              <w:rPr>
                <w:color w:val="002060"/>
              </w:rPr>
              <w:t>MATTEUCCI EDOARDO</w:t>
            </w:r>
          </w:p>
        </w:tc>
        <w:tc>
          <w:tcPr>
            <w:tcW w:w="2200" w:type="dxa"/>
            <w:tcMar>
              <w:top w:w="20" w:type="dxa"/>
              <w:left w:w="20" w:type="dxa"/>
              <w:bottom w:w="20" w:type="dxa"/>
              <w:right w:w="20" w:type="dxa"/>
            </w:tcMar>
            <w:vAlign w:val="center"/>
            <w:hideMark/>
          </w:tcPr>
          <w:p w14:paraId="32A12BA1" w14:textId="77777777" w:rsidR="00F21E51" w:rsidRPr="005E2BA0" w:rsidRDefault="00F21E51" w:rsidP="00D33D07">
            <w:pPr>
              <w:pStyle w:val="movimento2"/>
              <w:rPr>
                <w:color w:val="002060"/>
              </w:rPr>
            </w:pPr>
            <w:r w:rsidRPr="005E2BA0">
              <w:rPr>
                <w:color w:val="002060"/>
              </w:rPr>
              <w:t xml:space="preserve">(ACQUALAGNA CALCIO C 5) </w:t>
            </w:r>
          </w:p>
        </w:tc>
        <w:tc>
          <w:tcPr>
            <w:tcW w:w="800" w:type="dxa"/>
            <w:tcMar>
              <w:top w:w="20" w:type="dxa"/>
              <w:left w:w="20" w:type="dxa"/>
              <w:bottom w:w="20" w:type="dxa"/>
              <w:right w:w="20" w:type="dxa"/>
            </w:tcMar>
            <w:vAlign w:val="center"/>
            <w:hideMark/>
          </w:tcPr>
          <w:p w14:paraId="6C13828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3842481" w14:textId="77777777" w:rsidR="00F21E51" w:rsidRPr="005E2BA0" w:rsidRDefault="00F21E51" w:rsidP="00D33D07">
            <w:pPr>
              <w:pStyle w:val="movimento"/>
              <w:rPr>
                <w:color w:val="002060"/>
              </w:rPr>
            </w:pPr>
            <w:r w:rsidRPr="005E2BA0">
              <w:rPr>
                <w:color w:val="002060"/>
              </w:rPr>
              <w:t>MONTERVINO EGIDIO DOMENICO</w:t>
            </w:r>
          </w:p>
        </w:tc>
        <w:tc>
          <w:tcPr>
            <w:tcW w:w="2200" w:type="dxa"/>
            <w:tcMar>
              <w:top w:w="20" w:type="dxa"/>
              <w:left w:w="20" w:type="dxa"/>
              <w:bottom w:w="20" w:type="dxa"/>
              <w:right w:w="20" w:type="dxa"/>
            </w:tcMar>
            <w:vAlign w:val="center"/>
            <w:hideMark/>
          </w:tcPr>
          <w:p w14:paraId="3F793537" w14:textId="77777777" w:rsidR="00F21E51" w:rsidRPr="005E2BA0" w:rsidRDefault="00F21E51" w:rsidP="00D33D07">
            <w:pPr>
              <w:pStyle w:val="movimento2"/>
              <w:rPr>
                <w:color w:val="002060"/>
              </w:rPr>
            </w:pPr>
            <w:r w:rsidRPr="005E2BA0">
              <w:rPr>
                <w:color w:val="002060"/>
              </w:rPr>
              <w:t>(</w:t>
            </w:r>
            <w:proofErr w:type="gramStart"/>
            <w:r w:rsidRPr="005E2BA0">
              <w:rPr>
                <w:color w:val="002060"/>
              </w:rPr>
              <w:t>CITTA</w:t>
            </w:r>
            <w:proofErr w:type="gramEnd"/>
            <w:r w:rsidRPr="005E2BA0">
              <w:rPr>
                <w:color w:val="002060"/>
              </w:rPr>
              <w:t xml:space="preserve"> DI FALCONARA) </w:t>
            </w:r>
          </w:p>
        </w:tc>
      </w:tr>
      <w:tr w:rsidR="00F21E51" w:rsidRPr="005E2BA0" w14:paraId="61729C03" w14:textId="77777777" w:rsidTr="00D33D07">
        <w:tc>
          <w:tcPr>
            <w:tcW w:w="2200" w:type="dxa"/>
            <w:tcMar>
              <w:top w:w="20" w:type="dxa"/>
              <w:left w:w="20" w:type="dxa"/>
              <w:bottom w:w="20" w:type="dxa"/>
              <w:right w:w="20" w:type="dxa"/>
            </w:tcMar>
            <w:vAlign w:val="center"/>
            <w:hideMark/>
          </w:tcPr>
          <w:p w14:paraId="71125BE1" w14:textId="77777777" w:rsidR="00F21E51" w:rsidRPr="005E2BA0" w:rsidRDefault="00F21E51" w:rsidP="00D33D07">
            <w:pPr>
              <w:pStyle w:val="movimento"/>
              <w:rPr>
                <w:color w:val="002060"/>
              </w:rPr>
            </w:pPr>
            <w:r w:rsidRPr="005E2BA0">
              <w:rPr>
                <w:color w:val="002060"/>
              </w:rPr>
              <w:t>ROSSI LORENZO</w:t>
            </w:r>
          </w:p>
        </w:tc>
        <w:tc>
          <w:tcPr>
            <w:tcW w:w="2200" w:type="dxa"/>
            <w:tcMar>
              <w:top w:w="20" w:type="dxa"/>
              <w:left w:w="20" w:type="dxa"/>
              <w:bottom w:w="20" w:type="dxa"/>
              <w:right w:w="20" w:type="dxa"/>
            </w:tcMar>
            <w:vAlign w:val="center"/>
            <w:hideMark/>
          </w:tcPr>
          <w:p w14:paraId="685BC49E" w14:textId="77777777" w:rsidR="00F21E51" w:rsidRPr="005E2BA0" w:rsidRDefault="00F21E51" w:rsidP="00D33D07">
            <w:pPr>
              <w:pStyle w:val="movimento2"/>
              <w:rPr>
                <w:color w:val="002060"/>
              </w:rPr>
            </w:pPr>
            <w:r w:rsidRPr="005E2BA0">
              <w:rPr>
                <w:color w:val="002060"/>
              </w:rPr>
              <w:t xml:space="preserve">(POLISPORTIVA FUTURA A.D.) </w:t>
            </w:r>
          </w:p>
        </w:tc>
        <w:tc>
          <w:tcPr>
            <w:tcW w:w="800" w:type="dxa"/>
            <w:tcMar>
              <w:top w:w="20" w:type="dxa"/>
              <w:left w:w="20" w:type="dxa"/>
              <w:bottom w:w="20" w:type="dxa"/>
              <w:right w:w="20" w:type="dxa"/>
            </w:tcMar>
            <w:vAlign w:val="center"/>
            <w:hideMark/>
          </w:tcPr>
          <w:p w14:paraId="2392C13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00BDA7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1C9B005" w14:textId="77777777" w:rsidR="00F21E51" w:rsidRPr="005E2BA0" w:rsidRDefault="00F21E51" w:rsidP="00D33D07">
            <w:pPr>
              <w:pStyle w:val="movimento2"/>
              <w:rPr>
                <w:color w:val="002060"/>
              </w:rPr>
            </w:pPr>
            <w:r w:rsidRPr="005E2BA0">
              <w:rPr>
                <w:color w:val="002060"/>
              </w:rPr>
              <w:t> </w:t>
            </w:r>
          </w:p>
        </w:tc>
      </w:tr>
    </w:tbl>
    <w:p w14:paraId="04D80406" w14:textId="77777777" w:rsidR="00F21E51" w:rsidRPr="005E2BA0" w:rsidRDefault="00F21E51" w:rsidP="00F21E51">
      <w:pPr>
        <w:pStyle w:val="titolo20"/>
        <w:rPr>
          <w:rFonts w:eastAsiaTheme="minorEastAsia"/>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61D1E8D" w14:textId="77777777" w:rsidTr="00D33D07">
        <w:tc>
          <w:tcPr>
            <w:tcW w:w="2200" w:type="dxa"/>
            <w:tcMar>
              <w:top w:w="20" w:type="dxa"/>
              <w:left w:w="20" w:type="dxa"/>
              <w:bottom w:w="20" w:type="dxa"/>
              <w:right w:w="20" w:type="dxa"/>
            </w:tcMar>
            <w:vAlign w:val="center"/>
            <w:hideMark/>
          </w:tcPr>
          <w:p w14:paraId="6E1F00FD" w14:textId="77777777" w:rsidR="00F21E51" w:rsidRPr="005E2BA0" w:rsidRDefault="00F21E51" w:rsidP="00D33D07">
            <w:pPr>
              <w:pStyle w:val="movimento"/>
              <w:rPr>
                <w:color w:val="002060"/>
              </w:rPr>
            </w:pPr>
            <w:r w:rsidRPr="005E2BA0">
              <w:rPr>
                <w:color w:val="002060"/>
              </w:rPr>
              <w:t>LOPEZ DAVIDE</w:t>
            </w:r>
          </w:p>
        </w:tc>
        <w:tc>
          <w:tcPr>
            <w:tcW w:w="2200" w:type="dxa"/>
            <w:tcMar>
              <w:top w:w="20" w:type="dxa"/>
              <w:left w:w="20" w:type="dxa"/>
              <w:bottom w:w="20" w:type="dxa"/>
              <w:right w:w="20" w:type="dxa"/>
            </w:tcMar>
            <w:vAlign w:val="center"/>
            <w:hideMark/>
          </w:tcPr>
          <w:p w14:paraId="3675ED8F" w14:textId="77777777" w:rsidR="00F21E51" w:rsidRPr="005E2BA0" w:rsidRDefault="00F21E51" w:rsidP="00D33D07">
            <w:pPr>
              <w:pStyle w:val="movimento2"/>
              <w:rPr>
                <w:color w:val="002060"/>
              </w:rPr>
            </w:pPr>
            <w:r w:rsidRPr="005E2BA0">
              <w:rPr>
                <w:color w:val="002060"/>
              </w:rPr>
              <w:t xml:space="preserve">(ANKON NOVA MARMI) </w:t>
            </w:r>
          </w:p>
        </w:tc>
        <w:tc>
          <w:tcPr>
            <w:tcW w:w="800" w:type="dxa"/>
            <w:tcMar>
              <w:top w:w="20" w:type="dxa"/>
              <w:left w:w="20" w:type="dxa"/>
              <w:bottom w:w="20" w:type="dxa"/>
              <w:right w:w="20" w:type="dxa"/>
            </w:tcMar>
            <w:vAlign w:val="center"/>
            <w:hideMark/>
          </w:tcPr>
          <w:p w14:paraId="6527665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38DAD7C" w14:textId="77777777" w:rsidR="00F21E51" w:rsidRPr="005E2BA0" w:rsidRDefault="00F21E51" w:rsidP="00D33D07">
            <w:pPr>
              <w:pStyle w:val="movimento"/>
              <w:rPr>
                <w:color w:val="002060"/>
              </w:rPr>
            </w:pPr>
            <w:r w:rsidRPr="005E2BA0">
              <w:rPr>
                <w:color w:val="002060"/>
              </w:rPr>
              <w:t>BASILI FEDERICO</w:t>
            </w:r>
          </w:p>
        </w:tc>
        <w:tc>
          <w:tcPr>
            <w:tcW w:w="2200" w:type="dxa"/>
            <w:tcMar>
              <w:top w:w="20" w:type="dxa"/>
              <w:left w:w="20" w:type="dxa"/>
              <w:bottom w:w="20" w:type="dxa"/>
              <w:right w:w="20" w:type="dxa"/>
            </w:tcMar>
            <w:vAlign w:val="center"/>
            <w:hideMark/>
          </w:tcPr>
          <w:p w14:paraId="5D454962" w14:textId="77777777" w:rsidR="00F21E51" w:rsidRPr="005E2BA0" w:rsidRDefault="00F21E51" w:rsidP="00D33D07">
            <w:pPr>
              <w:pStyle w:val="movimento2"/>
              <w:rPr>
                <w:color w:val="002060"/>
              </w:rPr>
            </w:pPr>
            <w:r w:rsidRPr="005E2BA0">
              <w:rPr>
                <w:color w:val="002060"/>
              </w:rPr>
              <w:t xml:space="preserve">(FROG S CLUB SPORT) </w:t>
            </w:r>
          </w:p>
        </w:tc>
      </w:tr>
      <w:tr w:rsidR="00F21E51" w:rsidRPr="005E2BA0" w14:paraId="79CE0C60" w14:textId="77777777" w:rsidTr="00D33D07">
        <w:tc>
          <w:tcPr>
            <w:tcW w:w="2200" w:type="dxa"/>
            <w:tcMar>
              <w:top w:w="20" w:type="dxa"/>
              <w:left w:w="20" w:type="dxa"/>
              <w:bottom w:w="20" w:type="dxa"/>
              <w:right w:w="20" w:type="dxa"/>
            </w:tcMar>
            <w:vAlign w:val="center"/>
            <w:hideMark/>
          </w:tcPr>
          <w:p w14:paraId="6629DAEA" w14:textId="77777777" w:rsidR="00F21E51" w:rsidRPr="005E2BA0" w:rsidRDefault="00F21E51" w:rsidP="00D33D07">
            <w:pPr>
              <w:pStyle w:val="movimento"/>
              <w:rPr>
                <w:color w:val="002060"/>
              </w:rPr>
            </w:pPr>
            <w:r w:rsidRPr="005E2BA0">
              <w:rPr>
                <w:color w:val="002060"/>
              </w:rPr>
              <w:t>MAURIZI ALEX</w:t>
            </w:r>
          </w:p>
        </w:tc>
        <w:tc>
          <w:tcPr>
            <w:tcW w:w="2200" w:type="dxa"/>
            <w:tcMar>
              <w:top w:w="20" w:type="dxa"/>
              <w:left w:w="20" w:type="dxa"/>
              <w:bottom w:w="20" w:type="dxa"/>
              <w:right w:w="20" w:type="dxa"/>
            </w:tcMar>
            <w:vAlign w:val="center"/>
            <w:hideMark/>
          </w:tcPr>
          <w:p w14:paraId="6EC03F16" w14:textId="77777777" w:rsidR="00F21E51" w:rsidRPr="005E2BA0" w:rsidRDefault="00F21E51" w:rsidP="00D33D07">
            <w:pPr>
              <w:pStyle w:val="movimento2"/>
              <w:rPr>
                <w:color w:val="002060"/>
              </w:rPr>
            </w:pPr>
            <w:r w:rsidRPr="005E2BA0">
              <w:rPr>
                <w:color w:val="002060"/>
              </w:rPr>
              <w:t xml:space="preserve">(MOGLIANESE) </w:t>
            </w:r>
          </w:p>
        </w:tc>
        <w:tc>
          <w:tcPr>
            <w:tcW w:w="800" w:type="dxa"/>
            <w:tcMar>
              <w:top w:w="20" w:type="dxa"/>
              <w:left w:w="20" w:type="dxa"/>
              <w:bottom w:w="20" w:type="dxa"/>
              <w:right w:w="20" w:type="dxa"/>
            </w:tcMar>
            <w:vAlign w:val="center"/>
            <w:hideMark/>
          </w:tcPr>
          <w:p w14:paraId="6041276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E91705C" w14:textId="77777777" w:rsidR="00F21E51" w:rsidRPr="005E2BA0" w:rsidRDefault="00F21E51" w:rsidP="00D33D07">
            <w:pPr>
              <w:pStyle w:val="movimento"/>
              <w:rPr>
                <w:color w:val="002060"/>
              </w:rPr>
            </w:pPr>
            <w:r w:rsidRPr="005E2BA0">
              <w:rPr>
                <w:color w:val="002060"/>
              </w:rPr>
              <w:t>MAGRINI RICCARDO</w:t>
            </w:r>
          </w:p>
        </w:tc>
        <w:tc>
          <w:tcPr>
            <w:tcW w:w="2200" w:type="dxa"/>
            <w:tcMar>
              <w:top w:w="20" w:type="dxa"/>
              <w:left w:w="20" w:type="dxa"/>
              <w:bottom w:w="20" w:type="dxa"/>
              <w:right w:w="20" w:type="dxa"/>
            </w:tcMar>
            <w:vAlign w:val="center"/>
            <w:hideMark/>
          </w:tcPr>
          <w:p w14:paraId="6C90605F" w14:textId="77777777" w:rsidR="00F21E51" w:rsidRPr="005E2BA0" w:rsidRDefault="00F21E51" w:rsidP="00D33D07">
            <w:pPr>
              <w:pStyle w:val="movimento2"/>
              <w:rPr>
                <w:color w:val="002060"/>
              </w:rPr>
            </w:pPr>
            <w:r w:rsidRPr="005E2BA0">
              <w:rPr>
                <w:color w:val="002060"/>
              </w:rPr>
              <w:t xml:space="preserve">(POL. SPORT COMMUNICATION) </w:t>
            </w:r>
          </w:p>
        </w:tc>
      </w:tr>
      <w:tr w:rsidR="00F21E51" w:rsidRPr="005E2BA0" w14:paraId="4A034EEC" w14:textId="77777777" w:rsidTr="00D33D07">
        <w:tc>
          <w:tcPr>
            <w:tcW w:w="2200" w:type="dxa"/>
            <w:tcMar>
              <w:top w:w="20" w:type="dxa"/>
              <w:left w:w="20" w:type="dxa"/>
              <w:bottom w:w="20" w:type="dxa"/>
              <w:right w:w="20" w:type="dxa"/>
            </w:tcMar>
            <w:vAlign w:val="center"/>
            <w:hideMark/>
          </w:tcPr>
          <w:p w14:paraId="70BDC66B" w14:textId="77777777" w:rsidR="00F21E51" w:rsidRPr="005E2BA0" w:rsidRDefault="00F21E51" w:rsidP="00D33D07">
            <w:pPr>
              <w:pStyle w:val="movimento"/>
              <w:rPr>
                <w:color w:val="002060"/>
              </w:rPr>
            </w:pPr>
            <w:r w:rsidRPr="005E2BA0">
              <w:rPr>
                <w:color w:val="002060"/>
              </w:rPr>
              <w:t>TOMBOLINI ANDREA</w:t>
            </w:r>
          </w:p>
        </w:tc>
        <w:tc>
          <w:tcPr>
            <w:tcW w:w="2200" w:type="dxa"/>
            <w:tcMar>
              <w:top w:w="20" w:type="dxa"/>
              <w:left w:w="20" w:type="dxa"/>
              <w:bottom w:w="20" w:type="dxa"/>
              <w:right w:w="20" w:type="dxa"/>
            </w:tcMar>
            <w:vAlign w:val="center"/>
            <w:hideMark/>
          </w:tcPr>
          <w:p w14:paraId="3B71E757" w14:textId="77777777" w:rsidR="00F21E51" w:rsidRPr="005E2BA0" w:rsidRDefault="00F21E51" w:rsidP="00D33D07">
            <w:pPr>
              <w:pStyle w:val="movimento2"/>
              <w:rPr>
                <w:color w:val="002060"/>
              </w:rPr>
            </w:pPr>
            <w:r w:rsidRPr="005E2BA0">
              <w:rPr>
                <w:color w:val="002060"/>
              </w:rPr>
              <w:t xml:space="preserve">(POL. SPORT COMMUNICATION) </w:t>
            </w:r>
          </w:p>
        </w:tc>
        <w:tc>
          <w:tcPr>
            <w:tcW w:w="800" w:type="dxa"/>
            <w:tcMar>
              <w:top w:w="20" w:type="dxa"/>
              <w:left w:w="20" w:type="dxa"/>
              <w:bottom w:w="20" w:type="dxa"/>
              <w:right w:w="20" w:type="dxa"/>
            </w:tcMar>
            <w:vAlign w:val="center"/>
            <w:hideMark/>
          </w:tcPr>
          <w:p w14:paraId="1BC4C0C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625949F" w14:textId="77777777" w:rsidR="00F21E51" w:rsidRPr="005E2BA0" w:rsidRDefault="00F21E51" w:rsidP="00D33D07">
            <w:pPr>
              <w:pStyle w:val="movimento"/>
              <w:rPr>
                <w:color w:val="002060"/>
              </w:rPr>
            </w:pPr>
            <w:r w:rsidRPr="005E2BA0">
              <w:rPr>
                <w:color w:val="002060"/>
              </w:rPr>
              <w:t>MONCERI MATTIA</w:t>
            </w:r>
          </w:p>
        </w:tc>
        <w:tc>
          <w:tcPr>
            <w:tcW w:w="2200" w:type="dxa"/>
            <w:tcMar>
              <w:top w:w="20" w:type="dxa"/>
              <w:left w:w="20" w:type="dxa"/>
              <w:bottom w:w="20" w:type="dxa"/>
              <w:right w:w="20" w:type="dxa"/>
            </w:tcMar>
            <w:vAlign w:val="center"/>
            <w:hideMark/>
          </w:tcPr>
          <w:p w14:paraId="4AC38648" w14:textId="77777777" w:rsidR="00F21E51" w:rsidRPr="005E2BA0" w:rsidRDefault="00F21E51" w:rsidP="00D33D07">
            <w:pPr>
              <w:pStyle w:val="movimento2"/>
              <w:rPr>
                <w:color w:val="002060"/>
              </w:rPr>
            </w:pPr>
            <w:r w:rsidRPr="005E2BA0">
              <w:rPr>
                <w:color w:val="002060"/>
              </w:rPr>
              <w:t xml:space="preserve">(URBINO CALCIO A 5) </w:t>
            </w:r>
          </w:p>
        </w:tc>
      </w:tr>
    </w:tbl>
    <w:p w14:paraId="7BF79A9C"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383C659" w14:textId="77777777" w:rsidTr="00D33D07">
        <w:tc>
          <w:tcPr>
            <w:tcW w:w="2200" w:type="dxa"/>
            <w:tcMar>
              <w:top w:w="20" w:type="dxa"/>
              <w:left w:w="20" w:type="dxa"/>
              <w:bottom w:w="20" w:type="dxa"/>
              <w:right w:w="20" w:type="dxa"/>
            </w:tcMar>
            <w:vAlign w:val="center"/>
            <w:hideMark/>
          </w:tcPr>
          <w:p w14:paraId="64F33B92" w14:textId="77777777" w:rsidR="00F21E51" w:rsidRPr="005E2BA0" w:rsidRDefault="00F21E51" w:rsidP="00D33D07">
            <w:pPr>
              <w:pStyle w:val="movimento"/>
              <w:rPr>
                <w:color w:val="002060"/>
              </w:rPr>
            </w:pPr>
            <w:r w:rsidRPr="005E2BA0">
              <w:rPr>
                <w:color w:val="002060"/>
              </w:rPr>
              <w:t>UGOLINI MATTEO</w:t>
            </w:r>
          </w:p>
        </w:tc>
        <w:tc>
          <w:tcPr>
            <w:tcW w:w="2200" w:type="dxa"/>
            <w:tcMar>
              <w:top w:w="20" w:type="dxa"/>
              <w:left w:w="20" w:type="dxa"/>
              <w:bottom w:w="20" w:type="dxa"/>
              <w:right w:w="20" w:type="dxa"/>
            </w:tcMar>
            <w:vAlign w:val="center"/>
            <w:hideMark/>
          </w:tcPr>
          <w:p w14:paraId="62413544" w14:textId="77777777" w:rsidR="00F21E51" w:rsidRPr="005E2BA0" w:rsidRDefault="00F21E51" w:rsidP="00D33D07">
            <w:pPr>
              <w:pStyle w:val="movimento2"/>
              <w:rPr>
                <w:color w:val="002060"/>
              </w:rPr>
            </w:pPr>
            <w:r w:rsidRPr="005E2BA0">
              <w:rPr>
                <w:color w:val="002060"/>
              </w:rPr>
              <w:t xml:space="preserve">(ACQUALAGNA CALCIO C 5) </w:t>
            </w:r>
          </w:p>
        </w:tc>
        <w:tc>
          <w:tcPr>
            <w:tcW w:w="800" w:type="dxa"/>
            <w:tcMar>
              <w:top w:w="20" w:type="dxa"/>
              <w:left w:w="20" w:type="dxa"/>
              <w:bottom w:w="20" w:type="dxa"/>
              <w:right w:w="20" w:type="dxa"/>
            </w:tcMar>
            <w:vAlign w:val="center"/>
            <w:hideMark/>
          </w:tcPr>
          <w:p w14:paraId="7AA55AC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4976AEA" w14:textId="77777777" w:rsidR="00F21E51" w:rsidRPr="005E2BA0" w:rsidRDefault="00F21E51" w:rsidP="00D33D07">
            <w:pPr>
              <w:pStyle w:val="movimento"/>
              <w:rPr>
                <w:color w:val="002060"/>
              </w:rPr>
            </w:pPr>
            <w:r w:rsidRPr="005E2BA0">
              <w:rPr>
                <w:color w:val="002060"/>
              </w:rPr>
              <w:t>BASCIANI LORENZO</w:t>
            </w:r>
          </w:p>
        </w:tc>
        <w:tc>
          <w:tcPr>
            <w:tcW w:w="2200" w:type="dxa"/>
            <w:tcMar>
              <w:top w:w="20" w:type="dxa"/>
              <w:left w:w="20" w:type="dxa"/>
              <w:bottom w:w="20" w:type="dxa"/>
              <w:right w:w="20" w:type="dxa"/>
            </w:tcMar>
            <w:vAlign w:val="center"/>
            <w:hideMark/>
          </w:tcPr>
          <w:p w14:paraId="2FED73E4" w14:textId="77777777" w:rsidR="00F21E51" w:rsidRPr="005E2BA0" w:rsidRDefault="00F21E51" w:rsidP="00D33D07">
            <w:pPr>
              <w:pStyle w:val="movimento2"/>
              <w:rPr>
                <w:color w:val="002060"/>
              </w:rPr>
            </w:pPr>
            <w:r w:rsidRPr="005E2BA0">
              <w:rPr>
                <w:color w:val="002060"/>
              </w:rPr>
              <w:t xml:space="preserve">(AMICI 84) </w:t>
            </w:r>
          </w:p>
        </w:tc>
      </w:tr>
      <w:tr w:rsidR="00F21E51" w:rsidRPr="005E2BA0" w14:paraId="4A4290FA" w14:textId="77777777" w:rsidTr="00D33D07">
        <w:tc>
          <w:tcPr>
            <w:tcW w:w="2200" w:type="dxa"/>
            <w:tcMar>
              <w:top w:w="20" w:type="dxa"/>
              <w:left w:w="20" w:type="dxa"/>
              <w:bottom w:w="20" w:type="dxa"/>
              <w:right w:w="20" w:type="dxa"/>
            </w:tcMar>
            <w:vAlign w:val="center"/>
            <w:hideMark/>
          </w:tcPr>
          <w:p w14:paraId="315D19FA" w14:textId="77777777" w:rsidR="00F21E51" w:rsidRPr="005E2BA0" w:rsidRDefault="00F21E51" w:rsidP="00D33D07">
            <w:pPr>
              <w:pStyle w:val="movimento"/>
              <w:rPr>
                <w:color w:val="002060"/>
              </w:rPr>
            </w:pPr>
            <w:r w:rsidRPr="005E2BA0">
              <w:rPr>
                <w:color w:val="002060"/>
              </w:rPr>
              <w:t>CIARROCCHI DAVIDE</w:t>
            </w:r>
          </w:p>
        </w:tc>
        <w:tc>
          <w:tcPr>
            <w:tcW w:w="2200" w:type="dxa"/>
            <w:tcMar>
              <w:top w:w="20" w:type="dxa"/>
              <w:left w:w="20" w:type="dxa"/>
              <w:bottom w:w="20" w:type="dxa"/>
              <w:right w:w="20" w:type="dxa"/>
            </w:tcMar>
            <w:vAlign w:val="center"/>
            <w:hideMark/>
          </w:tcPr>
          <w:p w14:paraId="5BBA56E6" w14:textId="77777777" w:rsidR="00F21E51" w:rsidRPr="005E2BA0" w:rsidRDefault="00F21E51" w:rsidP="00D33D07">
            <w:pPr>
              <w:pStyle w:val="movimento2"/>
              <w:rPr>
                <w:color w:val="002060"/>
              </w:rPr>
            </w:pPr>
            <w:r w:rsidRPr="005E2BA0">
              <w:rPr>
                <w:color w:val="002060"/>
              </w:rPr>
              <w:t xml:space="preserve">(AMICI 84) </w:t>
            </w:r>
          </w:p>
        </w:tc>
        <w:tc>
          <w:tcPr>
            <w:tcW w:w="800" w:type="dxa"/>
            <w:tcMar>
              <w:top w:w="20" w:type="dxa"/>
              <w:left w:w="20" w:type="dxa"/>
              <w:bottom w:w="20" w:type="dxa"/>
              <w:right w:w="20" w:type="dxa"/>
            </w:tcMar>
            <w:vAlign w:val="center"/>
            <w:hideMark/>
          </w:tcPr>
          <w:p w14:paraId="16A48F8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223A71B" w14:textId="77777777" w:rsidR="00F21E51" w:rsidRPr="005E2BA0" w:rsidRDefault="00F21E51" w:rsidP="00D33D07">
            <w:pPr>
              <w:pStyle w:val="movimento"/>
              <w:rPr>
                <w:color w:val="002060"/>
              </w:rPr>
            </w:pPr>
            <w:r w:rsidRPr="005E2BA0">
              <w:rPr>
                <w:color w:val="002060"/>
              </w:rPr>
              <w:t>DI NARDO FABIO</w:t>
            </w:r>
          </w:p>
        </w:tc>
        <w:tc>
          <w:tcPr>
            <w:tcW w:w="2200" w:type="dxa"/>
            <w:tcMar>
              <w:top w:w="20" w:type="dxa"/>
              <w:left w:w="20" w:type="dxa"/>
              <w:bottom w:w="20" w:type="dxa"/>
              <w:right w:w="20" w:type="dxa"/>
            </w:tcMar>
            <w:vAlign w:val="center"/>
            <w:hideMark/>
          </w:tcPr>
          <w:p w14:paraId="6CCE87F4" w14:textId="77777777" w:rsidR="00F21E51" w:rsidRPr="005E2BA0" w:rsidRDefault="00F21E51" w:rsidP="00D33D07">
            <w:pPr>
              <w:pStyle w:val="movimento2"/>
              <w:rPr>
                <w:color w:val="002060"/>
              </w:rPr>
            </w:pPr>
            <w:r w:rsidRPr="005E2BA0">
              <w:rPr>
                <w:color w:val="002060"/>
              </w:rPr>
              <w:t xml:space="preserve">(ANKON NOVA MARMI) </w:t>
            </w:r>
          </w:p>
        </w:tc>
      </w:tr>
      <w:tr w:rsidR="00F21E51" w:rsidRPr="005E2BA0" w14:paraId="02D0103E" w14:textId="77777777" w:rsidTr="00D33D07">
        <w:tc>
          <w:tcPr>
            <w:tcW w:w="2200" w:type="dxa"/>
            <w:tcMar>
              <w:top w:w="20" w:type="dxa"/>
              <w:left w:w="20" w:type="dxa"/>
              <w:bottom w:w="20" w:type="dxa"/>
              <w:right w:w="20" w:type="dxa"/>
            </w:tcMar>
            <w:vAlign w:val="center"/>
            <w:hideMark/>
          </w:tcPr>
          <w:p w14:paraId="76C0B20A" w14:textId="77777777" w:rsidR="00F21E51" w:rsidRPr="005E2BA0" w:rsidRDefault="00F21E51" w:rsidP="00D33D07">
            <w:pPr>
              <w:pStyle w:val="movimento"/>
              <w:rPr>
                <w:color w:val="002060"/>
              </w:rPr>
            </w:pPr>
            <w:r w:rsidRPr="005E2BA0">
              <w:rPr>
                <w:color w:val="002060"/>
              </w:rPr>
              <w:t>COSTANTINI ROBERTO</w:t>
            </w:r>
          </w:p>
        </w:tc>
        <w:tc>
          <w:tcPr>
            <w:tcW w:w="2200" w:type="dxa"/>
            <w:tcMar>
              <w:top w:w="20" w:type="dxa"/>
              <w:left w:w="20" w:type="dxa"/>
              <w:bottom w:w="20" w:type="dxa"/>
              <w:right w:w="20" w:type="dxa"/>
            </w:tcMar>
            <w:vAlign w:val="center"/>
            <w:hideMark/>
          </w:tcPr>
          <w:p w14:paraId="597B2710" w14:textId="77777777" w:rsidR="00F21E51" w:rsidRPr="005E2BA0" w:rsidRDefault="00F21E51" w:rsidP="00D33D07">
            <w:pPr>
              <w:pStyle w:val="movimento2"/>
              <w:rPr>
                <w:color w:val="002060"/>
              </w:rPr>
            </w:pPr>
            <w:r w:rsidRPr="005E2BA0">
              <w:rPr>
                <w:color w:val="002060"/>
              </w:rPr>
              <w:t xml:space="preserve">(ATLETICO ASCOLI 2000) </w:t>
            </w:r>
          </w:p>
        </w:tc>
        <w:tc>
          <w:tcPr>
            <w:tcW w:w="800" w:type="dxa"/>
            <w:tcMar>
              <w:top w:w="20" w:type="dxa"/>
              <w:left w:w="20" w:type="dxa"/>
              <w:bottom w:w="20" w:type="dxa"/>
              <w:right w:w="20" w:type="dxa"/>
            </w:tcMar>
            <w:vAlign w:val="center"/>
            <w:hideMark/>
          </w:tcPr>
          <w:p w14:paraId="64966D5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9EDD5AE" w14:textId="77777777" w:rsidR="00F21E51" w:rsidRPr="005E2BA0" w:rsidRDefault="00F21E51" w:rsidP="00D33D07">
            <w:pPr>
              <w:pStyle w:val="movimento"/>
              <w:rPr>
                <w:color w:val="002060"/>
              </w:rPr>
            </w:pPr>
            <w:r w:rsidRPr="005E2BA0">
              <w:rPr>
                <w:color w:val="002060"/>
              </w:rPr>
              <w:t>GIORDANO SIMEONE</w:t>
            </w:r>
          </w:p>
        </w:tc>
        <w:tc>
          <w:tcPr>
            <w:tcW w:w="2200" w:type="dxa"/>
            <w:tcMar>
              <w:top w:w="20" w:type="dxa"/>
              <w:left w:w="20" w:type="dxa"/>
              <w:bottom w:w="20" w:type="dxa"/>
              <w:right w:w="20" w:type="dxa"/>
            </w:tcMar>
            <w:vAlign w:val="center"/>
            <w:hideMark/>
          </w:tcPr>
          <w:p w14:paraId="342B790F" w14:textId="77777777" w:rsidR="00F21E51" w:rsidRPr="005E2BA0" w:rsidRDefault="00F21E51" w:rsidP="00D33D07">
            <w:pPr>
              <w:pStyle w:val="movimento2"/>
              <w:rPr>
                <w:color w:val="002060"/>
              </w:rPr>
            </w:pPr>
            <w:r w:rsidRPr="005E2BA0">
              <w:rPr>
                <w:color w:val="002060"/>
              </w:rPr>
              <w:t xml:space="preserve">(CALCIO </w:t>
            </w:r>
            <w:proofErr w:type="gramStart"/>
            <w:r w:rsidRPr="005E2BA0">
              <w:rPr>
                <w:color w:val="002060"/>
              </w:rPr>
              <w:t>S.ELPIDIO</w:t>
            </w:r>
            <w:proofErr w:type="gramEnd"/>
            <w:r w:rsidRPr="005E2BA0">
              <w:rPr>
                <w:color w:val="002060"/>
              </w:rPr>
              <w:t xml:space="preserve"> A MARE) </w:t>
            </w:r>
          </w:p>
        </w:tc>
      </w:tr>
      <w:tr w:rsidR="00F21E51" w:rsidRPr="005E2BA0" w14:paraId="4836B0C3" w14:textId="77777777" w:rsidTr="00D33D07">
        <w:tc>
          <w:tcPr>
            <w:tcW w:w="2200" w:type="dxa"/>
            <w:tcMar>
              <w:top w:w="20" w:type="dxa"/>
              <w:left w:w="20" w:type="dxa"/>
              <w:bottom w:w="20" w:type="dxa"/>
              <w:right w:w="20" w:type="dxa"/>
            </w:tcMar>
            <w:vAlign w:val="center"/>
            <w:hideMark/>
          </w:tcPr>
          <w:p w14:paraId="030BBB32" w14:textId="77777777" w:rsidR="00F21E51" w:rsidRPr="005E2BA0" w:rsidRDefault="00F21E51" w:rsidP="00D33D07">
            <w:pPr>
              <w:pStyle w:val="movimento"/>
              <w:rPr>
                <w:color w:val="002060"/>
              </w:rPr>
            </w:pPr>
            <w:r w:rsidRPr="005E2BA0">
              <w:rPr>
                <w:color w:val="002060"/>
              </w:rPr>
              <w:t>TOMASETTI FABIO</w:t>
            </w:r>
          </w:p>
        </w:tc>
        <w:tc>
          <w:tcPr>
            <w:tcW w:w="2200" w:type="dxa"/>
            <w:tcMar>
              <w:top w:w="20" w:type="dxa"/>
              <w:left w:w="20" w:type="dxa"/>
              <w:bottom w:w="20" w:type="dxa"/>
              <w:right w:w="20" w:type="dxa"/>
            </w:tcMar>
            <w:vAlign w:val="center"/>
            <w:hideMark/>
          </w:tcPr>
          <w:p w14:paraId="74192822" w14:textId="77777777" w:rsidR="00F21E51" w:rsidRPr="005E2BA0" w:rsidRDefault="00F21E51" w:rsidP="00D33D07">
            <w:pPr>
              <w:pStyle w:val="movimento2"/>
              <w:rPr>
                <w:color w:val="002060"/>
              </w:rPr>
            </w:pPr>
            <w:r w:rsidRPr="005E2BA0">
              <w:rPr>
                <w:color w:val="002060"/>
              </w:rPr>
              <w:t xml:space="preserve">(CIARNIN) </w:t>
            </w:r>
          </w:p>
        </w:tc>
        <w:tc>
          <w:tcPr>
            <w:tcW w:w="800" w:type="dxa"/>
            <w:tcMar>
              <w:top w:w="20" w:type="dxa"/>
              <w:left w:w="20" w:type="dxa"/>
              <w:bottom w:w="20" w:type="dxa"/>
              <w:right w:w="20" w:type="dxa"/>
            </w:tcMar>
            <w:vAlign w:val="center"/>
            <w:hideMark/>
          </w:tcPr>
          <w:p w14:paraId="04258F5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FF7E913" w14:textId="77777777" w:rsidR="00F21E51" w:rsidRPr="005E2BA0" w:rsidRDefault="00F21E51" w:rsidP="00D33D07">
            <w:pPr>
              <w:pStyle w:val="movimento"/>
              <w:rPr>
                <w:color w:val="002060"/>
              </w:rPr>
            </w:pPr>
            <w:r w:rsidRPr="005E2BA0">
              <w:rPr>
                <w:color w:val="002060"/>
              </w:rPr>
              <w:t>IANNELLI ANDREA</w:t>
            </w:r>
          </w:p>
        </w:tc>
        <w:tc>
          <w:tcPr>
            <w:tcW w:w="2200" w:type="dxa"/>
            <w:tcMar>
              <w:top w:w="20" w:type="dxa"/>
              <w:left w:w="20" w:type="dxa"/>
              <w:bottom w:w="20" w:type="dxa"/>
              <w:right w:w="20" w:type="dxa"/>
            </w:tcMar>
            <w:vAlign w:val="center"/>
            <w:hideMark/>
          </w:tcPr>
          <w:p w14:paraId="54B53ECA" w14:textId="77777777" w:rsidR="00F21E51" w:rsidRPr="005E2BA0" w:rsidRDefault="00F21E51" w:rsidP="00D33D07">
            <w:pPr>
              <w:pStyle w:val="movimento2"/>
              <w:rPr>
                <w:color w:val="002060"/>
              </w:rPr>
            </w:pPr>
            <w:r w:rsidRPr="005E2BA0">
              <w:rPr>
                <w:color w:val="002060"/>
              </w:rPr>
              <w:t>(</w:t>
            </w:r>
            <w:proofErr w:type="gramStart"/>
            <w:r w:rsidRPr="005E2BA0">
              <w:rPr>
                <w:color w:val="002060"/>
              </w:rPr>
              <w:t>CITTA</w:t>
            </w:r>
            <w:proofErr w:type="gramEnd"/>
            <w:r w:rsidRPr="005E2BA0">
              <w:rPr>
                <w:color w:val="002060"/>
              </w:rPr>
              <w:t xml:space="preserve"> DI FALCONARA) </w:t>
            </w:r>
          </w:p>
        </w:tc>
      </w:tr>
      <w:tr w:rsidR="00F21E51" w:rsidRPr="005E2BA0" w14:paraId="6FCC62CC" w14:textId="77777777" w:rsidTr="00D33D07">
        <w:tc>
          <w:tcPr>
            <w:tcW w:w="2200" w:type="dxa"/>
            <w:tcMar>
              <w:top w:w="20" w:type="dxa"/>
              <w:left w:w="20" w:type="dxa"/>
              <w:bottom w:w="20" w:type="dxa"/>
              <w:right w:w="20" w:type="dxa"/>
            </w:tcMar>
            <w:vAlign w:val="center"/>
            <w:hideMark/>
          </w:tcPr>
          <w:p w14:paraId="7527F976" w14:textId="77777777" w:rsidR="00F21E51" w:rsidRPr="005E2BA0" w:rsidRDefault="00F21E51" w:rsidP="00D33D07">
            <w:pPr>
              <w:pStyle w:val="movimento"/>
              <w:rPr>
                <w:color w:val="002060"/>
              </w:rPr>
            </w:pPr>
            <w:r w:rsidRPr="005E2BA0">
              <w:rPr>
                <w:color w:val="002060"/>
              </w:rPr>
              <w:t>MARCOZZI ALESSIO</w:t>
            </w:r>
          </w:p>
        </w:tc>
        <w:tc>
          <w:tcPr>
            <w:tcW w:w="2200" w:type="dxa"/>
            <w:tcMar>
              <w:top w:w="20" w:type="dxa"/>
              <w:left w:w="20" w:type="dxa"/>
              <w:bottom w:w="20" w:type="dxa"/>
              <w:right w:w="20" w:type="dxa"/>
            </w:tcMar>
            <w:vAlign w:val="center"/>
            <w:hideMark/>
          </w:tcPr>
          <w:p w14:paraId="199A0ECB" w14:textId="77777777" w:rsidR="00F21E51" w:rsidRPr="005E2BA0" w:rsidRDefault="00F21E51" w:rsidP="00D33D07">
            <w:pPr>
              <w:pStyle w:val="movimento2"/>
              <w:rPr>
                <w:color w:val="002060"/>
              </w:rPr>
            </w:pPr>
            <w:r w:rsidRPr="005E2BA0">
              <w:rPr>
                <w:color w:val="002060"/>
              </w:rPr>
              <w:t xml:space="preserve">(FUTSAL L.C.) </w:t>
            </w:r>
          </w:p>
        </w:tc>
        <w:tc>
          <w:tcPr>
            <w:tcW w:w="800" w:type="dxa"/>
            <w:tcMar>
              <w:top w:w="20" w:type="dxa"/>
              <w:left w:w="20" w:type="dxa"/>
              <w:bottom w:w="20" w:type="dxa"/>
              <w:right w:w="20" w:type="dxa"/>
            </w:tcMar>
            <w:vAlign w:val="center"/>
            <w:hideMark/>
          </w:tcPr>
          <w:p w14:paraId="46363D0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9CF8FEE" w14:textId="77777777" w:rsidR="00F21E51" w:rsidRPr="005E2BA0" w:rsidRDefault="00F21E51" w:rsidP="00D33D07">
            <w:pPr>
              <w:pStyle w:val="movimento"/>
              <w:rPr>
                <w:color w:val="002060"/>
              </w:rPr>
            </w:pPr>
            <w:r w:rsidRPr="005E2BA0">
              <w:rPr>
                <w:color w:val="002060"/>
              </w:rPr>
              <w:t>ARISTEI ALEX</w:t>
            </w:r>
          </w:p>
        </w:tc>
        <w:tc>
          <w:tcPr>
            <w:tcW w:w="2200" w:type="dxa"/>
            <w:tcMar>
              <w:top w:w="20" w:type="dxa"/>
              <w:left w:w="20" w:type="dxa"/>
              <w:bottom w:w="20" w:type="dxa"/>
              <w:right w:w="20" w:type="dxa"/>
            </w:tcMar>
            <w:vAlign w:val="center"/>
            <w:hideMark/>
          </w:tcPr>
          <w:p w14:paraId="1AD17042" w14:textId="77777777" w:rsidR="00F21E51" w:rsidRPr="005E2BA0" w:rsidRDefault="00F21E51" w:rsidP="00D33D07">
            <w:pPr>
              <w:pStyle w:val="movimento2"/>
              <w:rPr>
                <w:color w:val="002060"/>
              </w:rPr>
            </w:pPr>
            <w:r w:rsidRPr="005E2BA0">
              <w:rPr>
                <w:color w:val="002060"/>
              </w:rPr>
              <w:t xml:space="preserve">(FUTSAL SAMBUCHETO) </w:t>
            </w:r>
          </w:p>
        </w:tc>
      </w:tr>
      <w:tr w:rsidR="00F21E51" w:rsidRPr="005E2BA0" w14:paraId="234F1253" w14:textId="77777777" w:rsidTr="00D33D07">
        <w:tc>
          <w:tcPr>
            <w:tcW w:w="2200" w:type="dxa"/>
            <w:tcMar>
              <w:top w:w="20" w:type="dxa"/>
              <w:left w:w="20" w:type="dxa"/>
              <w:bottom w:w="20" w:type="dxa"/>
              <w:right w:w="20" w:type="dxa"/>
            </w:tcMar>
            <w:vAlign w:val="center"/>
            <w:hideMark/>
          </w:tcPr>
          <w:p w14:paraId="0EF72F9D" w14:textId="77777777" w:rsidR="00F21E51" w:rsidRPr="005E2BA0" w:rsidRDefault="00F21E51" w:rsidP="00D33D07">
            <w:pPr>
              <w:pStyle w:val="movimento"/>
              <w:rPr>
                <w:color w:val="002060"/>
              </w:rPr>
            </w:pPr>
            <w:r w:rsidRPr="005E2BA0">
              <w:rPr>
                <w:color w:val="002060"/>
              </w:rPr>
              <w:t>BRUNI ALESSIO</w:t>
            </w:r>
          </w:p>
        </w:tc>
        <w:tc>
          <w:tcPr>
            <w:tcW w:w="2200" w:type="dxa"/>
            <w:tcMar>
              <w:top w:w="20" w:type="dxa"/>
              <w:left w:w="20" w:type="dxa"/>
              <w:bottom w:w="20" w:type="dxa"/>
              <w:right w:w="20" w:type="dxa"/>
            </w:tcMar>
            <w:vAlign w:val="center"/>
            <w:hideMark/>
          </w:tcPr>
          <w:p w14:paraId="3BEA451F" w14:textId="77777777" w:rsidR="00F21E51" w:rsidRPr="005E2BA0" w:rsidRDefault="00F21E51" w:rsidP="00D33D07">
            <w:pPr>
              <w:pStyle w:val="movimento2"/>
              <w:rPr>
                <w:color w:val="002060"/>
              </w:rPr>
            </w:pPr>
            <w:r w:rsidRPr="005E2BA0">
              <w:rPr>
                <w:color w:val="002060"/>
              </w:rPr>
              <w:t xml:space="preserve">(FUTSAL VIRE GEOSISTEM ASD) </w:t>
            </w:r>
          </w:p>
        </w:tc>
        <w:tc>
          <w:tcPr>
            <w:tcW w:w="800" w:type="dxa"/>
            <w:tcMar>
              <w:top w:w="20" w:type="dxa"/>
              <w:left w:w="20" w:type="dxa"/>
              <w:bottom w:w="20" w:type="dxa"/>
              <w:right w:w="20" w:type="dxa"/>
            </w:tcMar>
            <w:vAlign w:val="center"/>
            <w:hideMark/>
          </w:tcPr>
          <w:p w14:paraId="256A7AC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0F3CBFB" w14:textId="77777777" w:rsidR="00F21E51" w:rsidRPr="005E2BA0" w:rsidRDefault="00F21E51" w:rsidP="00D33D07">
            <w:pPr>
              <w:pStyle w:val="movimento"/>
              <w:rPr>
                <w:color w:val="002060"/>
              </w:rPr>
            </w:pPr>
            <w:r w:rsidRPr="005E2BA0">
              <w:rPr>
                <w:color w:val="002060"/>
              </w:rPr>
              <w:t>GAGGI MANUEL</w:t>
            </w:r>
          </w:p>
        </w:tc>
        <w:tc>
          <w:tcPr>
            <w:tcW w:w="2200" w:type="dxa"/>
            <w:tcMar>
              <w:top w:w="20" w:type="dxa"/>
              <w:left w:w="20" w:type="dxa"/>
              <w:bottom w:w="20" w:type="dxa"/>
              <w:right w:w="20" w:type="dxa"/>
            </w:tcMar>
            <w:vAlign w:val="center"/>
            <w:hideMark/>
          </w:tcPr>
          <w:p w14:paraId="23E50073" w14:textId="77777777" w:rsidR="00F21E51" w:rsidRPr="005E2BA0" w:rsidRDefault="00F21E51" w:rsidP="00D33D07">
            <w:pPr>
              <w:pStyle w:val="movimento2"/>
              <w:rPr>
                <w:color w:val="002060"/>
              </w:rPr>
            </w:pPr>
            <w:r w:rsidRPr="005E2BA0">
              <w:rPr>
                <w:color w:val="002060"/>
              </w:rPr>
              <w:t xml:space="preserve">(GIOVANI SANT IPPOLITO) </w:t>
            </w:r>
          </w:p>
        </w:tc>
      </w:tr>
      <w:tr w:rsidR="00F21E51" w:rsidRPr="005E2BA0" w14:paraId="0DCF6713" w14:textId="77777777" w:rsidTr="00D33D07">
        <w:tc>
          <w:tcPr>
            <w:tcW w:w="2200" w:type="dxa"/>
            <w:tcMar>
              <w:top w:w="20" w:type="dxa"/>
              <w:left w:w="20" w:type="dxa"/>
              <w:bottom w:w="20" w:type="dxa"/>
              <w:right w:w="20" w:type="dxa"/>
            </w:tcMar>
            <w:vAlign w:val="center"/>
            <w:hideMark/>
          </w:tcPr>
          <w:p w14:paraId="2B7EB144" w14:textId="77777777" w:rsidR="00F21E51" w:rsidRPr="005E2BA0" w:rsidRDefault="00F21E51" w:rsidP="00D33D07">
            <w:pPr>
              <w:pStyle w:val="movimento"/>
              <w:rPr>
                <w:color w:val="002060"/>
              </w:rPr>
            </w:pPr>
            <w:r w:rsidRPr="005E2BA0">
              <w:rPr>
                <w:color w:val="002060"/>
              </w:rPr>
              <w:t>SERRALLEGRI MIRCO</w:t>
            </w:r>
          </w:p>
        </w:tc>
        <w:tc>
          <w:tcPr>
            <w:tcW w:w="2200" w:type="dxa"/>
            <w:tcMar>
              <w:top w:w="20" w:type="dxa"/>
              <w:left w:w="20" w:type="dxa"/>
              <w:bottom w:w="20" w:type="dxa"/>
              <w:right w:w="20" w:type="dxa"/>
            </w:tcMar>
            <w:vAlign w:val="center"/>
            <w:hideMark/>
          </w:tcPr>
          <w:p w14:paraId="366334E4" w14:textId="77777777" w:rsidR="00F21E51" w:rsidRPr="005E2BA0" w:rsidRDefault="00F21E51" w:rsidP="00D33D07">
            <w:pPr>
              <w:pStyle w:val="movimento2"/>
              <w:rPr>
                <w:color w:val="002060"/>
              </w:rPr>
            </w:pPr>
            <w:r w:rsidRPr="005E2BA0">
              <w:rPr>
                <w:color w:val="002060"/>
              </w:rPr>
              <w:t xml:space="preserve">(GIOVANI SANT IPPOLITO) </w:t>
            </w:r>
          </w:p>
        </w:tc>
        <w:tc>
          <w:tcPr>
            <w:tcW w:w="800" w:type="dxa"/>
            <w:tcMar>
              <w:top w:w="20" w:type="dxa"/>
              <w:left w:w="20" w:type="dxa"/>
              <w:bottom w:w="20" w:type="dxa"/>
              <w:right w:w="20" w:type="dxa"/>
            </w:tcMar>
            <w:vAlign w:val="center"/>
            <w:hideMark/>
          </w:tcPr>
          <w:p w14:paraId="16F0CCF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EF4998B" w14:textId="77777777" w:rsidR="00F21E51" w:rsidRPr="005E2BA0" w:rsidRDefault="00F21E51" w:rsidP="00D33D07">
            <w:pPr>
              <w:pStyle w:val="movimento"/>
              <w:rPr>
                <w:color w:val="002060"/>
              </w:rPr>
            </w:pPr>
            <w:r w:rsidRPr="005E2BA0">
              <w:rPr>
                <w:color w:val="002060"/>
              </w:rPr>
              <w:t>CELANI PIERGIORGIO</w:t>
            </w:r>
          </w:p>
        </w:tc>
        <w:tc>
          <w:tcPr>
            <w:tcW w:w="2200" w:type="dxa"/>
            <w:tcMar>
              <w:top w:w="20" w:type="dxa"/>
              <w:left w:w="20" w:type="dxa"/>
              <w:bottom w:w="20" w:type="dxa"/>
              <w:right w:w="20" w:type="dxa"/>
            </w:tcMar>
            <w:vAlign w:val="center"/>
            <w:hideMark/>
          </w:tcPr>
          <w:p w14:paraId="78B33399" w14:textId="77777777" w:rsidR="00F21E51" w:rsidRPr="005E2BA0" w:rsidRDefault="00F21E51" w:rsidP="00D33D07">
            <w:pPr>
              <w:pStyle w:val="movimento2"/>
              <w:rPr>
                <w:color w:val="002060"/>
              </w:rPr>
            </w:pPr>
            <w:r w:rsidRPr="005E2BA0">
              <w:rPr>
                <w:color w:val="002060"/>
              </w:rPr>
              <w:t xml:space="preserve">(PICENO UNITED MMX A R.L.) </w:t>
            </w:r>
          </w:p>
        </w:tc>
      </w:tr>
      <w:tr w:rsidR="00F21E51" w:rsidRPr="00F21E51" w14:paraId="70906F38" w14:textId="77777777" w:rsidTr="00D33D07">
        <w:tc>
          <w:tcPr>
            <w:tcW w:w="2200" w:type="dxa"/>
            <w:tcMar>
              <w:top w:w="20" w:type="dxa"/>
              <w:left w:w="20" w:type="dxa"/>
              <w:bottom w:w="20" w:type="dxa"/>
              <w:right w:w="20" w:type="dxa"/>
            </w:tcMar>
            <w:vAlign w:val="center"/>
            <w:hideMark/>
          </w:tcPr>
          <w:p w14:paraId="68B20C5B" w14:textId="77777777" w:rsidR="00F21E51" w:rsidRPr="005E2BA0" w:rsidRDefault="00F21E51" w:rsidP="00D33D07">
            <w:pPr>
              <w:pStyle w:val="movimento"/>
              <w:rPr>
                <w:color w:val="002060"/>
              </w:rPr>
            </w:pPr>
            <w:r w:rsidRPr="005E2BA0">
              <w:rPr>
                <w:color w:val="002060"/>
              </w:rPr>
              <w:t>LA TERRA ANDREA</w:t>
            </w:r>
          </w:p>
        </w:tc>
        <w:tc>
          <w:tcPr>
            <w:tcW w:w="2200" w:type="dxa"/>
            <w:tcMar>
              <w:top w:w="20" w:type="dxa"/>
              <w:left w:w="20" w:type="dxa"/>
              <w:bottom w:w="20" w:type="dxa"/>
              <w:right w:w="20" w:type="dxa"/>
            </w:tcMar>
            <w:vAlign w:val="center"/>
            <w:hideMark/>
          </w:tcPr>
          <w:p w14:paraId="1190F1B4" w14:textId="77777777" w:rsidR="00F21E51" w:rsidRPr="00F21E51" w:rsidRDefault="00F21E51" w:rsidP="00D33D07">
            <w:pPr>
              <w:pStyle w:val="movimento2"/>
              <w:rPr>
                <w:color w:val="002060"/>
                <w:lang w:val="es-ES"/>
              </w:rPr>
            </w:pPr>
            <w:r w:rsidRPr="00F21E51">
              <w:rPr>
                <w:color w:val="002060"/>
                <w:lang w:val="es-ES"/>
              </w:rPr>
              <w:t xml:space="preserve">(VALMISA FUTSAL A.S.D.) </w:t>
            </w:r>
          </w:p>
        </w:tc>
        <w:tc>
          <w:tcPr>
            <w:tcW w:w="800" w:type="dxa"/>
            <w:tcMar>
              <w:top w:w="20" w:type="dxa"/>
              <w:left w:w="20" w:type="dxa"/>
              <w:bottom w:w="20" w:type="dxa"/>
              <w:right w:w="20" w:type="dxa"/>
            </w:tcMar>
            <w:vAlign w:val="center"/>
            <w:hideMark/>
          </w:tcPr>
          <w:p w14:paraId="0095366D" w14:textId="77777777" w:rsidR="00F21E51" w:rsidRPr="00F21E51" w:rsidRDefault="00F21E51" w:rsidP="00D33D07">
            <w:pPr>
              <w:pStyle w:val="movimento"/>
              <w:rPr>
                <w:color w:val="002060"/>
                <w:lang w:val="es-ES"/>
              </w:rPr>
            </w:pPr>
            <w:r w:rsidRPr="00F21E51">
              <w:rPr>
                <w:color w:val="002060"/>
                <w:lang w:val="es-ES"/>
              </w:rPr>
              <w:t> </w:t>
            </w:r>
          </w:p>
        </w:tc>
        <w:tc>
          <w:tcPr>
            <w:tcW w:w="2200" w:type="dxa"/>
            <w:tcMar>
              <w:top w:w="20" w:type="dxa"/>
              <w:left w:w="20" w:type="dxa"/>
              <w:bottom w:w="20" w:type="dxa"/>
              <w:right w:w="20" w:type="dxa"/>
            </w:tcMar>
            <w:vAlign w:val="center"/>
            <w:hideMark/>
          </w:tcPr>
          <w:p w14:paraId="77559144" w14:textId="77777777" w:rsidR="00F21E51" w:rsidRPr="005E2BA0" w:rsidRDefault="00F21E51" w:rsidP="00D33D07">
            <w:pPr>
              <w:pStyle w:val="movimento"/>
              <w:rPr>
                <w:color w:val="002060"/>
              </w:rPr>
            </w:pPr>
            <w:r w:rsidRPr="005E2BA0">
              <w:rPr>
                <w:color w:val="002060"/>
              </w:rPr>
              <w:t>URBINELLI RICCARDO</w:t>
            </w:r>
          </w:p>
        </w:tc>
        <w:tc>
          <w:tcPr>
            <w:tcW w:w="2200" w:type="dxa"/>
            <w:tcMar>
              <w:top w:w="20" w:type="dxa"/>
              <w:left w:w="20" w:type="dxa"/>
              <w:bottom w:w="20" w:type="dxa"/>
              <w:right w:w="20" w:type="dxa"/>
            </w:tcMar>
            <w:vAlign w:val="center"/>
            <w:hideMark/>
          </w:tcPr>
          <w:p w14:paraId="28B2DB36" w14:textId="77777777" w:rsidR="00F21E51" w:rsidRPr="00F21E51" w:rsidRDefault="00F21E51" w:rsidP="00D33D07">
            <w:pPr>
              <w:pStyle w:val="movimento2"/>
              <w:rPr>
                <w:color w:val="002060"/>
                <w:lang w:val="es-ES"/>
              </w:rPr>
            </w:pPr>
            <w:r w:rsidRPr="00F21E51">
              <w:rPr>
                <w:color w:val="002060"/>
                <w:lang w:val="es-ES"/>
              </w:rPr>
              <w:t xml:space="preserve">(VALMISA FUTSAL A.S.D.) </w:t>
            </w:r>
          </w:p>
        </w:tc>
      </w:tr>
    </w:tbl>
    <w:p w14:paraId="7007B7EB"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ECC5D01" w14:textId="77777777" w:rsidTr="00D33D07">
        <w:tc>
          <w:tcPr>
            <w:tcW w:w="2200" w:type="dxa"/>
            <w:tcMar>
              <w:top w:w="20" w:type="dxa"/>
              <w:left w:w="20" w:type="dxa"/>
              <w:bottom w:w="20" w:type="dxa"/>
              <w:right w:w="20" w:type="dxa"/>
            </w:tcMar>
            <w:vAlign w:val="center"/>
            <w:hideMark/>
          </w:tcPr>
          <w:p w14:paraId="7327A6E2" w14:textId="77777777" w:rsidR="00F21E51" w:rsidRPr="005E2BA0" w:rsidRDefault="00F21E51" w:rsidP="00D33D07">
            <w:pPr>
              <w:pStyle w:val="movimento"/>
              <w:rPr>
                <w:color w:val="002060"/>
              </w:rPr>
            </w:pPr>
            <w:r w:rsidRPr="005E2BA0">
              <w:rPr>
                <w:color w:val="002060"/>
              </w:rPr>
              <w:t>PACE ANDREA</w:t>
            </w:r>
          </w:p>
        </w:tc>
        <w:tc>
          <w:tcPr>
            <w:tcW w:w="2200" w:type="dxa"/>
            <w:tcMar>
              <w:top w:w="20" w:type="dxa"/>
              <w:left w:w="20" w:type="dxa"/>
              <w:bottom w:w="20" w:type="dxa"/>
              <w:right w:w="20" w:type="dxa"/>
            </w:tcMar>
            <w:vAlign w:val="center"/>
            <w:hideMark/>
          </w:tcPr>
          <w:p w14:paraId="533A1753" w14:textId="77777777" w:rsidR="00F21E51" w:rsidRPr="005E2BA0" w:rsidRDefault="00F21E51" w:rsidP="00D33D07">
            <w:pPr>
              <w:pStyle w:val="movimento2"/>
              <w:rPr>
                <w:color w:val="002060"/>
              </w:rPr>
            </w:pPr>
            <w:r w:rsidRPr="005E2BA0">
              <w:rPr>
                <w:color w:val="002060"/>
              </w:rPr>
              <w:t xml:space="preserve">(ACQUALAGNA CALCIO C 5) </w:t>
            </w:r>
          </w:p>
        </w:tc>
        <w:tc>
          <w:tcPr>
            <w:tcW w:w="800" w:type="dxa"/>
            <w:tcMar>
              <w:top w:w="20" w:type="dxa"/>
              <w:left w:w="20" w:type="dxa"/>
              <w:bottom w:w="20" w:type="dxa"/>
              <w:right w:w="20" w:type="dxa"/>
            </w:tcMar>
            <w:vAlign w:val="center"/>
            <w:hideMark/>
          </w:tcPr>
          <w:p w14:paraId="769DA24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867FA9B" w14:textId="77777777" w:rsidR="00F21E51" w:rsidRPr="005E2BA0" w:rsidRDefault="00F21E51" w:rsidP="00D33D07">
            <w:pPr>
              <w:pStyle w:val="movimento"/>
              <w:rPr>
                <w:color w:val="002060"/>
              </w:rPr>
            </w:pPr>
            <w:r w:rsidRPr="005E2BA0">
              <w:rPr>
                <w:color w:val="002060"/>
              </w:rPr>
              <w:t>INGRILLINI ALESSIO</w:t>
            </w:r>
          </w:p>
        </w:tc>
        <w:tc>
          <w:tcPr>
            <w:tcW w:w="2200" w:type="dxa"/>
            <w:tcMar>
              <w:top w:w="20" w:type="dxa"/>
              <w:left w:w="20" w:type="dxa"/>
              <w:bottom w:w="20" w:type="dxa"/>
              <w:right w:w="20" w:type="dxa"/>
            </w:tcMar>
            <w:vAlign w:val="center"/>
            <w:hideMark/>
          </w:tcPr>
          <w:p w14:paraId="6805BA63" w14:textId="77777777" w:rsidR="00F21E51" w:rsidRPr="005E2BA0" w:rsidRDefault="00F21E51" w:rsidP="00D33D07">
            <w:pPr>
              <w:pStyle w:val="movimento2"/>
              <w:rPr>
                <w:color w:val="002060"/>
              </w:rPr>
            </w:pPr>
            <w:r w:rsidRPr="005E2BA0">
              <w:rPr>
                <w:color w:val="002060"/>
              </w:rPr>
              <w:t xml:space="preserve">(AMICI 84) </w:t>
            </w:r>
          </w:p>
        </w:tc>
      </w:tr>
      <w:tr w:rsidR="00F21E51" w:rsidRPr="005E2BA0" w14:paraId="0FF5B753" w14:textId="77777777" w:rsidTr="00D33D07">
        <w:tc>
          <w:tcPr>
            <w:tcW w:w="2200" w:type="dxa"/>
            <w:tcMar>
              <w:top w:w="20" w:type="dxa"/>
              <w:left w:w="20" w:type="dxa"/>
              <w:bottom w:w="20" w:type="dxa"/>
              <w:right w:w="20" w:type="dxa"/>
            </w:tcMar>
            <w:vAlign w:val="center"/>
            <w:hideMark/>
          </w:tcPr>
          <w:p w14:paraId="4118BE90" w14:textId="77777777" w:rsidR="00F21E51" w:rsidRPr="005E2BA0" w:rsidRDefault="00F21E51" w:rsidP="00D33D07">
            <w:pPr>
              <w:pStyle w:val="movimento"/>
              <w:rPr>
                <w:color w:val="002060"/>
              </w:rPr>
            </w:pPr>
            <w:r w:rsidRPr="005E2BA0">
              <w:rPr>
                <w:color w:val="002060"/>
              </w:rPr>
              <w:t>GIACCHETTI ALESSANDRO</w:t>
            </w:r>
          </w:p>
        </w:tc>
        <w:tc>
          <w:tcPr>
            <w:tcW w:w="2200" w:type="dxa"/>
            <w:tcMar>
              <w:top w:w="20" w:type="dxa"/>
              <w:left w:w="20" w:type="dxa"/>
              <w:bottom w:w="20" w:type="dxa"/>
              <w:right w:w="20" w:type="dxa"/>
            </w:tcMar>
            <w:vAlign w:val="center"/>
            <w:hideMark/>
          </w:tcPr>
          <w:p w14:paraId="6D5373ED" w14:textId="77777777" w:rsidR="00F21E51" w:rsidRPr="005E2BA0" w:rsidRDefault="00F21E51" w:rsidP="00D33D07">
            <w:pPr>
              <w:pStyle w:val="movimento2"/>
              <w:rPr>
                <w:color w:val="002060"/>
              </w:rPr>
            </w:pPr>
            <w:r w:rsidRPr="005E2BA0">
              <w:rPr>
                <w:color w:val="002060"/>
              </w:rPr>
              <w:t xml:space="preserve">(ANKON NOVA MARMI) </w:t>
            </w:r>
          </w:p>
        </w:tc>
        <w:tc>
          <w:tcPr>
            <w:tcW w:w="800" w:type="dxa"/>
            <w:tcMar>
              <w:top w:w="20" w:type="dxa"/>
              <w:left w:w="20" w:type="dxa"/>
              <w:bottom w:w="20" w:type="dxa"/>
              <w:right w:w="20" w:type="dxa"/>
            </w:tcMar>
            <w:vAlign w:val="center"/>
            <w:hideMark/>
          </w:tcPr>
          <w:p w14:paraId="35932E3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A614CE5" w14:textId="77777777" w:rsidR="00F21E51" w:rsidRPr="005E2BA0" w:rsidRDefault="00F21E51" w:rsidP="00D33D07">
            <w:pPr>
              <w:pStyle w:val="movimento"/>
              <w:rPr>
                <w:color w:val="002060"/>
              </w:rPr>
            </w:pPr>
            <w:r w:rsidRPr="005E2BA0">
              <w:rPr>
                <w:color w:val="002060"/>
              </w:rPr>
              <w:t>BOLLI SIMONE</w:t>
            </w:r>
          </w:p>
        </w:tc>
        <w:tc>
          <w:tcPr>
            <w:tcW w:w="2200" w:type="dxa"/>
            <w:tcMar>
              <w:top w:w="20" w:type="dxa"/>
              <w:left w:w="20" w:type="dxa"/>
              <w:bottom w:w="20" w:type="dxa"/>
              <w:right w:w="20" w:type="dxa"/>
            </w:tcMar>
            <w:vAlign w:val="center"/>
            <w:hideMark/>
          </w:tcPr>
          <w:p w14:paraId="31CFE7A0" w14:textId="77777777" w:rsidR="00F21E51" w:rsidRPr="005E2BA0" w:rsidRDefault="00F21E51" w:rsidP="00D33D07">
            <w:pPr>
              <w:pStyle w:val="movimento2"/>
              <w:rPr>
                <w:color w:val="002060"/>
              </w:rPr>
            </w:pPr>
            <w:r w:rsidRPr="005E2BA0">
              <w:rPr>
                <w:color w:val="002060"/>
              </w:rPr>
              <w:t xml:space="preserve">(ATLETICO ASCOLI 2000) </w:t>
            </w:r>
          </w:p>
        </w:tc>
      </w:tr>
      <w:tr w:rsidR="00F21E51" w:rsidRPr="005E2BA0" w14:paraId="6609CE9C" w14:textId="77777777" w:rsidTr="00D33D07">
        <w:tc>
          <w:tcPr>
            <w:tcW w:w="2200" w:type="dxa"/>
            <w:tcMar>
              <w:top w:w="20" w:type="dxa"/>
              <w:left w:w="20" w:type="dxa"/>
              <w:bottom w:w="20" w:type="dxa"/>
              <w:right w:w="20" w:type="dxa"/>
            </w:tcMar>
            <w:vAlign w:val="center"/>
            <w:hideMark/>
          </w:tcPr>
          <w:p w14:paraId="6086A898" w14:textId="77777777" w:rsidR="00F21E51" w:rsidRPr="005E2BA0" w:rsidRDefault="00F21E51" w:rsidP="00D33D07">
            <w:pPr>
              <w:pStyle w:val="movimento"/>
              <w:rPr>
                <w:color w:val="002060"/>
              </w:rPr>
            </w:pPr>
            <w:r w:rsidRPr="005E2BA0">
              <w:rPr>
                <w:color w:val="002060"/>
              </w:rPr>
              <w:t>MAROZZI LUCA</w:t>
            </w:r>
          </w:p>
        </w:tc>
        <w:tc>
          <w:tcPr>
            <w:tcW w:w="2200" w:type="dxa"/>
            <w:tcMar>
              <w:top w:w="20" w:type="dxa"/>
              <w:left w:w="20" w:type="dxa"/>
              <w:bottom w:w="20" w:type="dxa"/>
              <w:right w:w="20" w:type="dxa"/>
            </w:tcMar>
            <w:vAlign w:val="center"/>
            <w:hideMark/>
          </w:tcPr>
          <w:p w14:paraId="28FEA6F6" w14:textId="77777777" w:rsidR="00F21E51" w:rsidRPr="005E2BA0" w:rsidRDefault="00F21E51" w:rsidP="00D33D07">
            <w:pPr>
              <w:pStyle w:val="movimento2"/>
              <w:rPr>
                <w:color w:val="002060"/>
              </w:rPr>
            </w:pPr>
            <w:r w:rsidRPr="005E2BA0">
              <w:rPr>
                <w:color w:val="002060"/>
              </w:rPr>
              <w:t xml:space="preserve">(CALCIO </w:t>
            </w:r>
            <w:proofErr w:type="gramStart"/>
            <w:r w:rsidRPr="005E2BA0">
              <w:rPr>
                <w:color w:val="002060"/>
              </w:rPr>
              <w:t>S.ELPIDIO</w:t>
            </w:r>
            <w:proofErr w:type="gramEnd"/>
            <w:r w:rsidRPr="005E2BA0">
              <w:rPr>
                <w:color w:val="002060"/>
              </w:rPr>
              <w:t xml:space="preserve"> A MARE) </w:t>
            </w:r>
          </w:p>
        </w:tc>
        <w:tc>
          <w:tcPr>
            <w:tcW w:w="800" w:type="dxa"/>
            <w:tcMar>
              <w:top w:w="20" w:type="dxa"/>
              <w:left w:w="20" w:type="dxa"/>
              <w:bottom w:w="20" w:type="dxa"/>
              <w:right w:w="20" w:type="dxa"/>
            </w:tcMar>
            <w:vAlign w:val="center"/>
            <w:hideMark/>
          </w:tcPr>
          <w:p w14:paraId="4C57F9B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614C7B6" w14:textId="77777777" w:rsidR="00F21E51" w:rsidRPr="005E2BA0" w:rsidRDefault="00F21E51" w:rsidP="00D33D07">
            <w:pPr>
              <w:pStyle w:val="movimento"/>
              <w:rPr>
                <w:color w:val="002060"/>
              </w:rPr>
            </w:pPr>
            <w:r w:rsidRPr="005E2BA0">
              <w:rPr>
                <w:color w:val="002060"/>
              </w:rPr>
              <w:t>MARINGOLO DARIO</w:t>
            </w:r>
          </w:p>
        </w:tc>
        <w:tc>
          <w:tcPr>
            <w:tcW w:w="2200" w:type="dxa"/>
            <w:tcMar>
              <w:top w:w="20" w:type="dxa"/>
              <w:left w:w="20" w:type="dxa"/>
              <w:bottom w:w="20" w:type="dxa"/>
              <w:right w:w="20" w:type="dxa"/>
            </w:tcMar>
            <w:vAlign w:val="center"/>
            <w:hideMark/>
          </w:tcPr>
          <w:p w14:paraId="463E7B37" w14:textId="77777777" w:rsidR="00F21E51" w:rsidRPr="005E2BA0" w:rsidRDefault="00F21E51" w:rsidP="00D33D07">
            <w:pPr>
              <w:pStyle w:val="movimento2"/>
              <w:rPr>
                <w:color w:val="002060"/>
              </w:rPr>
            </w:pPr>
            <w:r w:rsidRPr="005E2BA0">
              <w:rPr>
                <w:color w:val="002060"/>
              </w:rPr>
              <w:t xml:space="preserve">(FUTSAL RECANATI) </w:t>
            </w:r>
          </w:p>
        </w:tc>
      </w:tr>
      <w:tr w:rsidR="00F21E51" w:rsidRPr="005E2BA0" w14:paraId="37DA22D2" w14:textId="77777777" w:rsidTr="00D33D07">
        <w:tc>
          <w:tcPr>
            <w:tcW w:w="2200" w:type="dxa"/>
            <w:tcMar>
              <w:top w:w="20" w:type="dxa"/>
              <w:left w:w="20" w:type="dxa"/>
              <w:bottom w:w="20" w:type="dxa"/>
              <w:right w:w="20" w:type="dxa"/>
            </w:tcMar>
            <w:vAlign w:val="center"/>
            <w:hideMark/>
          </w:tcPr>
          <w:p w14:paraId="21482A83" w14:textId="77777777" w:rsidR="00F21E51" w:rsidRPr="005E2BA0" w:rsidRDefault="00F21E51" w:rsidP="00D33D07">
            <w:pPr>
              <w:pStyle w:val="movimento"/>
              <w:rPr>
                <w:color w:val="002060"/>
              </w:rPr>
            </w:pPr>
            <w:r w:rsidRPr="005E2BA0">
              <w:rPr>
                <w:color w:val="002060"/>
              </w:rPr>
              <w:t>FANINI TOMMASO</w:t>
            </w:r>
          </w:p>
        </w:tc>
        <w:tc>
          <w:tcPr>
            <w:tcW w:w="2200" w:type="dxa"/>
            <w:tcMar>
              <w:top w:w="20" w:type="dxa"/>
              <w:left w:w="20" w:type="dxa"/>
              <w:bottom w:w="20" w:type="dxa"/>
              <w:right w:w="20" w:type="dxa"/>
            </w:tcMar>
            <w:vAlign w:val="center"/>
            <w:hideMark/>
          </w:tcPr>
          <w:p w14:paraId="6893B662" w14:textId="77777777" w:rsidR="00F21E51" w:rsidRPr="005E2BA0" w:rsidRDefault="00F21E51" w:rsidP="00D33D07">
            <w:pPr>
              <w:pStyle w:val="movimento2"/>
              <w:rPr>
                <w:color w:val="002060"/>
              </w:rPr>
            </w:pPr>
            <w:r w:rsidRPr="005E2BA0">
              <w:rPr>
                <w:color w:val="002060"/>
              </w:rPr>
              <w:t xml:space="preserve">(PICENO UNITED MMX A R.L.) </w:t>
            </w:r>
          </w:p>
        </w:tc>
        <w:tc>
          <w:tcPr>
            <w:tcW w:w="800" w:type="dxa"/>
            <w:tcMar>
              <w:top w:w="20" w:type="dxa"/>
              <w:left w:w="20" w:type="dxa"/>
              <w:bottom w:w="20" w:type="dxa"/>
              <w:right w:w="20" w:type="dxa"/>
            </w:tcMar>
            <w:vAlign w:val="center"/>
            <w:hideMark/>
          </w:tcPr>
          <w:p w14:paraId="05C8C2C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1E59C86" w14:textId="77777777" w:rsidR="00F21E51" w:rsidRPr="005E2BA0" w:rsidRDefault="00F21E51" w:rsidP="00D33D07">
            <w:pPr>
              <w:pStyle w:val="movimento"/>
              <w:rPr>
                <w:color w:val="002060"/>
              </w:rPr>
            </w:pPr>
            <w:r w:rsidRPr="005E2BA0">
              <w:rPr>
                <w:color w:val="002060"/>
              </w:rPr>
              <w:t>GROSSI MATTEO</w:t>
            </w:r>
          </w:p>
        </w:tc>
        <w:tc>
          <w:tcPr>
            <w:tcW w:w="2200" w:type="dxa"/>
            <w:tcMar>
              <w:top w:w="20" w:type="dxa"/>
              <w:left w:w="20" w:type="dxa"/>
              <w:bottom w:w="20" w:type="dxa"/>
              <w:right w:w="20" w:type="dxa"/>
            </w:tcMar>
            <w:vAlign w:val="center"/>
            <w:hideMark/>
          </w:tcPr>
          <w:p w14:paraId="60B26BB0" w14:textId="77777777" w:rsidR="00F21E51" w:rsidRPr="005E2BA0" w:rsidRDefault="00F21E51" w:rsidP="00D33D07">
            <w:pPr>
              <w:pStyle w:val="movimento2"/>
              <w:rPr>
                <w:color w:val="002060"/>
              </w:rPr>
            </w:pPr>
            <w:r w:rsidRPr="005E2BA0">
              <w:rPr>
                <w:color w:val="002060"/>
              </w:rPr>
              <w:t xml:space="preserve">(TRIBALCIO PICENA) </w:t>
            </w:r>
          </w:p>
        </w:tc>
      </w:tr>
      <w:tr w:rsidR="00F21E51" w:rsidRPr="005E2BA0" w14:paraId="0722F4A8" w14:textId="77777777" w:rsidTr="00D33D07">
        <w:tc>
          <w:tcPr>
            <w:tcW w:w="2200" w:type="dxa"/>
            <w:tcMar>
              <w:top w:w="20" w:type="dxa"/>
              <w:left w:w="20" w:type="dxa"/>
              <w:bottom w:w="20" w:type="dxa"/>
              <w:right w:w="20" w:type="dxa"/>
            </w:tcMar>
            <w:vAlign w:val="center"/>
            <w:hideMark/>
          </w:tcPr>
          <w:p w14:paraId="4676A1A3" w14:textId="77777777" w:rsidR="00F21E51" w:rsidRPr="005E2BA0" w:rsidRDefault="00F21E51" w:rsidP="00D33D07">
            <w:pPr>
              <w:pStyle w:val="movimento"/>
              <w:rPr>
                <w:color w:val="002060"/>
              </w:rPr>
            </w:pPr>
            <w:r w:rsidRPr="005E2BA0">
              <w:rPr>
                <w:color w:val="002060"/>
              </w:rPr>
              <w:t>NICOLINI EZEQUIEL</w:t>
            </w:r>
          </w:p>
        </w:tc>
        <w:tc>
          <w:tcPr>
            <w:tcW w:w="2200" w:type="dxa"/>
            <w:tcMar>
              <w:top w:w="20" w:type="dxa"/>
              <w:left w:w="20" w:type="dxa"/>
              <w:bottom w:w="20" w:type="dxa"/>
              <w:right w:w="20" w:type="dxa"/>
            </w:tcMar>
            <w:vAlign w:val="center"/>
            <w:hideMark/>
          </w:tcPr>
          <w:p w14:paraId="5023D1C4" w14:textId="77777777" w:rsidR="00F21E51" w:rsidRPr="005E2BA0" w:rsidRDefault="00F21E51" w:rsidP="00D33D07">
            <w:pPr>
              <w:pStyle w:val="movimento2"/>
              <w:rPr>
                <w:color w:val="002060"/>
              </w:rPr>
            </w:pPr>
            <w:r w:rsidRPr="005E2BA0">
              <w:rPr>
                <w:color w:val="002060"/>
              </w:rPr>
              <w:t xml:space="preserve">(URBINO CALCIO A 5) </w:t>
            </w:r>
          </w:p>
        </w:tc>
        <w:tc>
          <w:tcPr>
            <w:tcW w:w="800" w:type="dxa"/>
            <w:tcMar>
              <w:top w:w="20" w:type="dxa"/>
              <w:left w:w="20" w:type="dxa"/>
              <w:bottom w:w="20" w:type="dxa"/>
              <w:right w:w="20" w:type="dxa"/>
            </w:tcMar>
            <w:vAlign w:val="center"/>
            <w:hideMark/>
          </w:tcPr>
          <w:p w14:paraId="0933271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A6F83D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32254FA" w14:textId="77777777" w:rsidR="00F21E51" w:rsidRPr="005E2BA0" w:rsidRDefault="00F21E51" w:rsidP="00D33D07">
            <w:pPr>
              <w:pStyle w:val="movimento2"/>
              <w:rPr>
                <w:color w:val="002060"/>
              </w:rPr>
            </w:pPr>
            <w:r w:rsidRPr="005E2BA0">
              <w:rPr>
                <w:color w:val="002060"/>
              </w:rPr>
              <w:t> </w:t>
            </w:r>
          </w:p>
        </w:tc>
      </w:tr>
    </w:tbl>
    <w:p w14:paraId="631091FE" w14:textId="77777777" w:rsidR="00F21E51" w:rsidRPr="005E2BA0" w:rsidRDefault="00F21E51" w:rsidP="00F21E51">
      <w:pPr>
        <w:pStyle w:val="titolo10"/>
        <w:rPr>
          <w:rFonts w:eastAsiaTheme="minorEastAsia"/>
          <w:color w:val="002060"/>
        </w:rPr>
      </w:pPr>
      <w:r w:rsidRPr="005E2BA0">
        <w:rPr>
          <w:color w:val="002060"/>
        </w:rPr>
        <w:t xml:space="preserve">GARE DEL 27/ 1/2024 </w:t>
      </w:r>
    </w:p>
    <w:p w14:paraId="0DBDA9A0" w14:textId="77777777" w:rsidR="00F21E51" w:rsidRPr="005E2BA0" w:rsidRDefault="00F21E51" w:rsidP="00F21E51">
      <w:pPr>
        <w:pStyle w:val="titolo7a"/>
        <w:rPr>
          <w:color w:val="002060"/>
        </w:rPr>
      </w:pPr>
      <w:r w:rsidRPr="005E2BA0">
        <w:rPr>
          <w:color w:val="002060"/>
        </w:rPr>
        <w:t xml:space="preserve">PROVVEDIMENTI DISCIPLINARI </w:t>
      </w:r>
    </w:p>
    <w:p w14:paraId="40210544"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4DD3C6A3" w14:textId="77777777" w:rsidR="00F21E51" w:rsidRPr="005E2BA0" w:rsidRDefault="00F21E51" w:rsidP="00F21E51">
      <w:pPr>
        <w:pStyle w:val="titolo30"/>
        <w:rPr>
          <w:color w:val="002060"/>
        </w:rPr>
      </w:pPr>
      <w:r w:rsidRPr="005E2BA0">
        <w:rPr>
          <w:color w:val="002060"/>
        </w:rPr>
        <w:t xml:space="preserve">DIRIGENTI </w:t>
      </w:r>
    </w:p>
    <w:p w14:paraId="50783940"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77E7F22" w14:textId="77777777" w:rsidTr="00D33D07">
        <w:tc>
          <w:tcPr>
            <w:tcW w:w="2200" w:type="dxa"/>
            <w:tcMar>
              <w:top w:w="20" w:type="dxa"/>
              <w:left w:w="20" w:type="dxa"/>
              <w:bottom w:w="20" w:type="dxa"/>
              <w:right w:w="20" w:type="dxa"/>
            </w:tcMar>
            <w:vAlign w:val="center"/>
            <w:hideMark/>
          </w:tcPr>
          <w:p w14:paraId="2F392484" w14:textId="77777777" w:rsidR="00F21E51" w:rsidRPr="005E2BA0" w:rsidRDefault="00F21E51" w:rsidP="00D33D07">
            <w:pPr>
              <w:pStyle w:val="movimento"/>
              <w:rPr>
                <w:color w:val="002060"/>
              </w:rPr>
            </w:pPr>
            <w:r w:rsidRPr="005E2BA0">
              <w:rPr>
                <w:color w:val="002060"/>
              </w:rPr>
              <w:t>PIRRO MATTEO</w:t>
            </w:r>
          </w:p>
        </w:tc>
        <w:tc>
          <w:tcPr>
            <w:tcW w:w="2200" w:type="dxa"/>
            <w:tcMar>
              <w:top w:w="20" w:type="dxa"/>
              <w:left w:w="20" w:type="dxa"/>
              <w:bottom w:w="20" w:type="dxa"/>
              <w:right w:w="20" w:type="dxa"/>
            </w:tcMar>
            <w:vAlign w:val="center"/>
            <w:hideMark/>
          </w:tcPr>
          <w:p w14:paraId="3E3AB4BE" w14:textId="77777777" w:rsidR="00F21E51" w:rsidRPr="005E2BA0" w:rsidRDefault="00F21E51" w:rsidP="00D33D07">
            <w:pPr>
              <w:pStyle w:val="movimento2"/>
              <w:rPr>
                <w:color w:val="002060"/>
              </w:rPr>
            </w:pPr>
            <w:r w:rsidRPr="005E2BA0">
              <w:rPr>
                <w:color w:val="002060"/>
              </w:rPr>
              <w:t xml:space="preserve">(CDC 2018) </w:t>
            </w:r>
          </w:p>
        </w:tc>
        <w:tc>
          <w:tcPr>
            <w:tcW w:w="800" w:type="dxa"/>
            <w:tcMar>
              <w:top w:w="20" w:type="dxa"/>
              <w:left w:w="20" w:type="dxa"/>
              <w:bottom w:w="20" w:type="dxa"/>
              <w:right w:w="20" w:type="dxa"/>
            </w:tcMar>
            <w:vAlign w:val="center"/>
            <w:hideMark/>
          </w:tcPr>
          <w:p w14:paraId="6D34C03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BBF5DC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77DFDCE" w14:textId="77777777" w:rsidR="00F21E51" w:rsidRPr="005E2BA0" w:rsidRDefault="00F21E51" w:rsidP="00D33D07">
            <w:pPr>
              <w:pStyle w:val="movimento2"/>
              <w:rPr>
                <w:color w:val="002060"/>
              </w:rPr>
            </w:pPr>
            <w:r w:rsidRPr="005E2BA0">
              <w:rPr>
                <w:color w:val="002060"/>
              </w:rPr>
              <w:t> </w:t>
            </w:r>
          </w:p>
        </w:tc>
      </w:tr>
    </w:tbl>
    <w:p w14:paraId="2AE01724" w14:textId="77777777" w:rsidR="00F21E51" w:rsidRPr="005E2BA0" w:rsidRDefault="00F21E51" w:rsidP="00F21E51">
      <w:pPr>
        <w:pStyle w:val="titolo30"/>
        <w:rPr>
          <w:rFonts w:eastAsiaTheme="minorEastAsia"/>
          <w:color w:val="002060"/>
        </w:rPr>
      </w:pPr>
      <w:r w:rsidRPr="005E2BA0">
        <w:rPr>
          <w:color w:val="002060"/>
        </w:rPr>
        <w:t xml:space="preserve">ALLENATORI </w:t>
      </w:r>
    </w:p>
    <w:p w14:paraId="71E4871C"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C9470CC" w14:textId="77777777" w:rsidTr="00D33D07">
        <w:tc>
          <w:tcPr>
            <w:tcW w:w="2200" w:type="dxa"/>
            <w:tcMar>
              <w:top w:w="20" w:type="dxa"/>
              <w:left w:w="20" w:type="dxa"/>
              <w:bottom w:w="20" w:type="dxa"/>
              <w:right w:w="20" w:type="dxa"/>
            </w:tcMar>
            <w:vAlign w:val="center"/>
            <w:hideMark/>
          </w:tcPr>
          <w:p w14:paraId="67201E80" w14:textId="77777777" w:rsidR="00F21E51" w:rsidRPr="005E2BA0" w:rsidRDefault="00F21E51" w:rsidP="00D33D07">
            <w:pPr>
              <w:pStyle w:val="movimento"/>
              <w:rPr>
                <w:color w:val="002060"/>
              </w:rPr>
            </w:pPr>
            <w:r w:rsidRPr="005E2BA0">
              <w:rPr>
                <w:color w:val="002060"/>
              </w:rPr>
              <w:t>PUGGIONI ALESSIO</w:t>
            </w:r>
          </w:p>
        </w:tc>
        <w:tc>
          <w:tcPr>
            <w:tcW w:w="2200" w:type="dxa"/>
            <w:tcMar>
              <w:top w:w="20" w:type="dxa"/>
              <w:left w:w="20" w:type="dxa"/>
              <w:bottom w:w="20" w:type="dxa"/>
              <w:right w:w="20" w:type="dxa"/>
            </w:tcMar>
            <w:vAlign w:val="center"/>
            <w:hideMark/>
          </w:tcPr>
          <w:p w14:paraId="563F12E7" w14:textId="77777777" w:rsidR="00F21E51" w:rsidRPr="005E2BA0" w:rsidRDefault="00F21E51" w:rsidP="00D33D07">
            <w:pPr>
              <w:pStyle w:val="movimento2"/>
              <w:rPr>
                <w:color w:val="002060"/>
              </w:rPr>
            </w:pPr>
            <w:r w:rsidRPr="005E2BA0">
              <w:rPr>
                <w:color w:val="002060"/>
              </w:rPr>
              <w:t xml:space="preserve">(FABRIANO CALCIO A 5 2023) </w:t>
            </w:r>
          </w:p>
        </w:tc>
        <w:tc>
          <w:tcPr>
            <w:tcW w:w="800" w:type="dxa"/>
            <w:tcMar>
              <w:top w:w="20" w:type="dxa"/>
              <w:left w:w="20" w:type="dxa"/>
              <w:bottom w:w="20" w:type="dxa"/>
              <w:right w:w="20" w:type="dxa"/>
            </w:tcMar>
            <w:vAlign w:val="center"/>
            <w:hideMark/>
          </w:tcPr>
          <w:p w14:paraId="4CC5122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F56C4D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EC9BE3F" w14:textId="77777777" w:rsidR="00F21E51" w:rsidRPr="005E2BA0" w:rsidRDefault="00F21E51" w:rsidP="00D33D07">
            <w:pPr>
              <w:pStyle w:val="movimento2"/>
              <w:rPr>
                <w:color w:val="002060"/>
              </w:rPr>
            </w:pPr>
            <w:r w:rsidRPr="005E2BA0">
              <w:rPr>
                <w:color w:val="002060"/>
              </w:rPr>
              <w:t> </w:t>
            </w:r>
          </w:p>
        </w:tc>
      </w:tr>
    </w:tbl>
    <w:p w14:paraId="05B809F8" w14:textId="77777777" w:rsidR="00F21E51" w:rsidRPr="005E2BA0" w:rsidRDefault="00F21E51" w:rsidP="00F21E51">
      <w:pPr>
        <w:pStyle w:val="titolo30"/>
        <w:rPr>
          <w:rFonts w:eastAsiaTheme="minorEastAsia"/>
          <w:color w:val="002060"/>
        </w:rPr>
      </w:pPr>
      <w:r w:rsidRPr="005E2BA0">
        <w:rPr>
          <w:color w:val="002060"/>
        </w:rPr>
        <w:t xml:space="preserve">CALCIATORI ESPULSI </w:t>
      </w:r>
    </w:p>
    <w:p w14:paraId="006329FE" w14:textId="77777777" w:rsidR="00F21E51" w:rsidRPr="005E2BA0" w:rsidRDefault="00F21E51" w:rsidP="00F21E51">
      <w:pPr>
        <w:pStyle w:val="titolo20"/>
        <w:rPr>
          <w:color w:val="002060"/>
        </w:rPr>
      </w:pPr>
      <w:r w:rsidRPr="005E2BA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21B47EBA" w14:textId="77777777" w:rsidTr="00D33D07">
        <w:tc>
          <w:tcPr>
            <w:tcW w:w="2200" w:type="dxa"/>
            <w:tcMar>
              <w:top w:w="20" w:type="dxa"/>
              <w:left w:w="20" w:type="dxa"/>
              <w:bottom w:w="20" w:type="dxa"/>
              <w:right w:w="20" w:type="dxa"/>
            </w:tcMar>
            <w:vAlign w:val="center"/>
            <w:hideMark/>
          </w:tcPr>
          <w:p w14:paraId="774E9FE8" w14:textId="77777777" w:rsidR="00F21E51" w:rsidRPr="005E2BA0" w:rsidRDefault="00F21E51" w:rsidP="00D33D07">
            <w:pPr>
              <w:pStyle w:val="movimento"/>
              <w:rPr>
                <w:color w:val="002060"/>
              </w:rPr>
            </w:pPr>
            <w:r w:rsidRPr="005E2BA0">
              <w:rPr>
                <w:color w:val="002060"/>
              </w:rPr>
              <w:t>STACCHIOTTI MATTIA</w:t>
            </w:r>
          </w:p>
        </w:tc>
        <w:tc>
          <w:tcPr>
            <w:tcW w:w="2200" w:type="dxa"/>
            <w:tcMar>
              <w:top w:w="20" w:type="dxa"/>
              <w:left w:w="20" w:type="dxa"/>
              <w:bottom w:w="20" w:type="dxa"/>
              <w:right w:w="20" w:type="dxa"/>
            </w:tcMar>
            <w:vAlign w:val="center"/>
            <w:hideMark/>
          </w:tcPr>
          <w:p w14:paraId="1E596EB0" w14:textId="77777777" w:rsidR="00F21E51" w:rsidRPr="005E2BA0" w:rsidRDefault="00F21E51" w:rsidP="00D33D07">
            <w:pPr>
              <w:pStyle w:val="movimento2"/>
              <w:rPr>
                <w:color w:val="002060"/>
              </w:rPr>
            </w:pPr>
            <w:r w:rsidRPr="005E2BA0">
              <w:rPr>
                <w:color w:val="002060"/>
              </w:rPr>
              <w:t xml:space="preserve">(POLVERIGI C5) </w:t>
            </w:r>
          </w:p>
        </w:tc>
        <w:tc>
          <w:tcPr>
            <w:tcW w:w="800" w:type="dxa"/>
            <w:tcMar>
              <w:top w:w="20" w:type="dxa"/>
              <w:left w:w="20" w:type="dxa"/>
              <w:bottom w:w="20" w:type="dxa"/>
              <w:right w:w="20" w:type="dxa"/>
            </w:tcMar>
            <w:vAlign w:val="center"/>
            <w:hideMark/>
          </w:tcPr>
          <w:p w14:paraId="67F80AE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1C77698" w14:textId="77777777" w:rsidR="00F21E51" w:rsidRPr="005E2BA0" w:rsidRDefault="00F21E51" w:rsidP="00D33D07">
            <w:pPr>
              <w:pStyle w:val="movimento"/>
              <w:rPr>
                <w:color w:val="002060"/>
              </w:rPr>
            </w:pPr>
            <w:r w:rsidRPr="005E2BA0">
              <w:rPr>
                <w:color w:val="002060"/>
              </w:rPr>
              <w:t>AMATORI MATHIAS</w:t>
            </w:r>
          </w:p>
        </w:tc>
        <w:tc>
          <w:tcPr>
            <w:tcW w:w="2200" w:type="dxa"/>
            <w:tcMar>
              <w:top w:w="20" w:type="dxa"/>
              <w:left w:w="20" w:type="dxa"/>
              <w:bottom w:w="20" w:type="dxa"/>
              <w:right w:w="20" w:type="dxa"/>
            </w:tcMar>
            <w:vAlign w:val="center"/>
            <w:hideMark/>
          </w:tcPr>
          <w:p w14:paraId="4C1D78EA" w14:textId="77777777" w:rsidR="00F21E51" w:rsidRPr="005E2BA0" w:rsidRDefault="00F21E51" w:rsidP="00D33D07">
            <w:pPr>
              <w:pStyle w:val="movimento2"/>
              <w:rPr>
                <w:color w:val="002060"/>
              </w:rPr>
            </w:pPr>
            <w:r w:rsidRPr="005E2BA0">
              <w:rPr>
                <w:color w:val="002060"/>
              </w:rPr>
              <w:t xml:space="preserve">(VADO C5) </w:t>
            </w:r>
          </w:p>
        </w:tc>
      </w:tr>
      <w:tr w:rsidR="00F21E51" w:rsidRPr="005E2BA0" w14:paraId="160BD705" w14:textId="77777777" w:rsidTr="00D33D07">
        <w:tc>
          <w:tcPr>
            <w:tcW w:w="2200" w:type="dxa"/>
            <w:tcMar>
              <w:top w:w="20" w:type="dxa"/>
              <w:left w:w="20" w:type="dxa"/>
              <w:bottom w:w="20" w:type="dxa"/>
              <w:right w:w="20" w:type="dxa"/>
            </w:tcMar>
            <w:vAlign w:val="center"/>
            <w:hideMark/>
          </w:tcPr>
          <w:p w14:paraId="246E779E" w14:textId="77777777" w:rsidR="00F21E51" w:rsidRPr="005E2BA0" w:rsidRDefault="00F21E51" w:rsidP="00D33D07">
            <w:pPr>
              <w:pStyle w:val="movimento"/>
              <w:rPr>
                <w:color w:val="002060"/>
              </w:rPr>
            </w:pPr>
            <w:r w:rsidRPr="005E2BA0">
              <w:rPr>
                <w:color w:val="002060"/>
              </w:rPr>
              <w:t>FLAMMINI FRANCESCO</w:t>
            </w:r>
          </w:p>
        </w:tc>
        <w:tc>
          <w:tcPr>
            <w:tcW w:w="2200" w:type="dxa"/>
            <w:tcMar>
              <w:top w:w="20" w:type="dxa"/>
              <w:left w:w="20" w:type="dxa"/>
              <w:bottom w:w="20" w:type="dxa"/>
              <w:right w:w="20" w:type="dxa"/>
            </w:tcMar>
            <w:vAlign w:val="center"/>
            <w:hideMark/>
          </w:tcPr>
          <w:p w14:paraId="3CEFBE44" w14:textId="77777777" w:rsidR="00F21E51" w:rsidRPr="005E2BA0" w:rsidRDefault="00F21E51" w:rsidP="00D33D07">
            <w:pPr>
              <w:pStyle w:val="movimento2"/>
              <w:rPr>
                <w:color w:val="002060"/>
              </w:rPr>
            </w:pPr>
            <w:r w:rsidRPr="005E2BA0">
              <w:rPr>
                <w:color w:val="002060"/>
              </w:rPr>
              <w:t xml:space="preserve">(VISSO-ALTONERA CALCIO1970) </w:t>
            </w:r>
          </w:p>
        </w:tc>
        <w:tc>
          <w:tcPr>
            <w:tcW w:w="800" w:type="dxa"/>
            <w:tcMar>
              <w:top w:w="20" w:type="dxa"/>
              <w:left w:w="20" w:type="dxa"/>
              <w:bottom w:w="20" w:type="dxa"/>
              <w:right w:w="20" w:type="dxa"/>
            </w:tcMar>
            <w:vAlign w:val="center"/>
            <w:hideMark/>
          </w:tcPr>
          <w:p w14:paraId="546316A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86A2B8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C16140C" w14:textId="77777777" w:rsidR="00F21E51" w:rsidRPr="005E2BA0" w:rsidRDefault="00F21E51" w:rsidP="00D33D07">
            <w:pPr>
              <w:pStyle w:val="movimento2"/>
              <w:rPr>
                <w:color w:val="002060"/>
              </w:rPr>
            </w:pPr>
            <w:r w:rsidRPr="005E2BA0">
              <w:rPr>
                <w:color w:val="002060"/>
              </w:rPr>
              <w:t> </w:t>
            </w:r>
          </w:p>
        </w:tc>
      </w:tr>
    </w:tbl>
    <w:p w14:paraId="5F44994E"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65BA31E8"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1861E08" w14:textId="77777777" w:rsidTr="00D33D07">
        <w:tc>
          <w:tcPr>
            <w:tcW w:w="2200" w:type="dxa"/>
            <w:tcMar>
              <w:top w:w="20" w:type="dxa"/>
              <w:left w:w="20" w:type="dxa"/>
              <w:bottom w:w="20" w:type="dxa"/>
              <w:right w:w="20" w:type="dxa"/>
            </w:tcMar>
            <w:vAlign w:val="center"/>
            <w:hideMark/>
          </w:tcPr>
          <w:p w14:paraId="331972B0" w14:textId="77777777" w:rsidR="00F21E51" w:rsidRPr="005E2BA0" w:rsidRDefault="00F21E51" w:rsidP="00D33D07">
            <w:pPr>
              <w:pStyle w:val="movimento"/>
              <w:rPr>
                <w:color w:val="002060"/>
              </w:rPr>
            </w:pPr>
            <w:r w:rsidRPr="005E2BA0">
              <w:rPr>
                <w:color w:val="002060"/>
              </w:rPr>
              <w:t>ANNIBALDI ALESSANDRO</w:t>
            </w:r>
          </w:p>
        </w:tc>
        <w:tc>
          <w:tcPr>
            <w:tcW w:w="2200" w:type="dxa"/>
            <w:tcMar>
              <w:top w:w="20" w:type="dxa"/>
              <w:left w:w="20" w:type="dxa"/>
              <w:bottom w:w="20" w:type="dxa"/>
              <w:right w:w="20" w:type="dxa"/>
            </w:tcMar>
            <w:vAlign w:val="center"/>
            <w:hideMark/>
          </w:tcPr>
          <w:p w14:paraId="7251A8DE" w14:textId="77777777" w:rsidR="00F21E51" w:rsidRPr="005E2BA0" w:rsidRDefault="00F21E51" w:rsidP="00D33D07">
            <w:pPr>
              <w:pStyle w:val="movimento2"/>
              <w:rPr>
                <w:color w:val="002060"/>
              </w:rPr>
            </w:pPr>
            <w:r w:rsidRPr="005E2BA0">
              <w:rPr>
                <w:color w:val="002060"/>
              </w:rPr>
              <w:t xml:space="preserve">(CDC 2018) </w:t>
            </w:r>
          </w:p>
        </w:tc>
        <w:tc>
          <w:tcPr>
            <w:tcW w:w="800" w:type="dxa"/>
            <w:tcMar>
              <w:top w:w="20" w:type="dxa"/>
              <w:left w:w="20" w:type="dxa"/>
              <w:bottom w:w="20" w:type="dxa"/>
              <w:right w:w="20" w:type="dxa"/>
            </w:tcMar>
            <w:vAlign w:val="center"/>
            <w:hideMark/>
          </w:tcPr>
          <w:p w14:paraId="41C8522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D052FD6" w14:textId="77777777" w:rsidR="00F21E51" w:rsidRPr="005E2BA0" w:rsidRDefault="00F21E51" w:rsidP="00D33D07">
            <w:pPr>
              <w:pStyle w:val="movimento"/>
              <w:rPr>
                <w:color w:val="002060"/>
              </w:rPr>
            </w:pPr>
            <w:r w:rsidRPr="005E2BA0">
              <w:rPr>
                <w:color w:val="002060"/>
              </w:rPr>
              <w:t>CORNELL PABLO</w:t>
            </w:r>
          </w:p>
        </w:tc>
        <w:tc>
          <w:tcPr>
            <w:tcW w:w="2200" w:type="dxa"/>
            <w:tcMar>
              <w:top w:w="20" w:type="dxa"/>
              <w:left w:w="20" w:type="dxa"/>
              <w:bottom w:w="20" w:type="dxa"/>
              <w:right w:w="20" w:type="dxa"/>
            </w:tcMar>
            <w:vAlign w:val="center"/>
            <w:hideMark/>
          </w:tcPr>
          <w:p w14:paraId="0B08F405" w14:textId="77777777" w:rsidR="00F21E51" w:rsidRPr="005E2BA0" w:rsidRDefault="00F21E51" w:rsidP="00D33D07">
            <w:pPr>
              <w:pStyle w:val="movimento2"/>
              <w:rPr>
                <w:color w:val="002060"/>
              </w:rPr>
            </w:pPr>
            <w:r w:rsidRPr="005E2BA0">
              <w:rPr>
                <w:color w:val="002060"/>
              </w:rPr>
              <w:t xml:space="preserve">(FOLGORE CASTELRAIMONDO) </w:t>
            </w:r>
          </w:p>
        </w:tc>
      </w:tr>
    </w:tbl>
    <w:p w14:paraId="413B1E47" w14:textId="77777777" w:rsidR="00F21E51" w:rsidRPr="005E2BA0" w:rsidRDefault="00F21E51" w:rsidP="00F21E51">
      <w:pPr>
        <w:pStyle w:val="titolo20"/>
        <w:rPr>
          <w:rFonts w:eastAsiaTheme="minorEastAsia"/>
          <w:color w:val="002060"/>
        </w:rPr>
      </w:pPr>
      <w:r w:rsidRPr="005E2BA0">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72306A4" w14:textId="77777777" w:rsidTr="00D33D07">
        <w:tc>
          <w:tcPr>
            <w:tcW w:w="2200" w:type="dxa"/>
            <w:tcMar>
              <w:top w:w="20" w:type="dxa"/>
              <w:left w:w="20" w:type="dxa"/>
              <w:bottom w:w="20" w:type="dxa"/>
              <w:right w:w="20" w:type="dxa"/>
            </w:tcMar>
            <w:vAlign w:val="center"/>
            <w:hideMark/>
          </w:tcPr>
          <w:p w14:paraId="14056FEC" w14:textId="77777777" w:rsidR="00F21E51" w:rsidRPr="005E2BA0" w:rsidRDefault="00F21E51" w:rsidP="00D33D07">
            <w:pPr>
              <w:pStyle w:val="movimento"/>
              <w:rPr>
                <w:color w:val="002060"/>
              </w:rPr>
            </w:pPr>
            <w:r w:rsidRPr="005E2BA0">
              <w:rPr>
                <w:color w:val="002060"/>
              </w:rPr>
              <w:t>DOFFO LEONARDO</w:t>
            </w:r>
          </w:p>
        </w:tc>
        <w:tc>
          <w:tcPr>
            <w:tcW w:w="2200" w:type="dxa"/>
            <w:tcMar>
              <w:top w:w="20" w:type="dxa"/>
              <w:left w:w="20" w:type="dxa"/>
              <w:bottom w:w="20" w:type="dxa"/>
              <w:right w:w="20" w:type="dxa"/>
            </w:tcMar>
            <w:vAlign w:val="center"/>
            <w:hideMark/>
          </w:tcPr>
          <w:p w14:paraId="2FA37A51" w14:textId="77777777" w:rsidR="00F21E51" w:rsidRPr="005E2BA0" w:rsidRDefault="00F21E51" w:rsidP="00D33D07">
            <w:pPr>
              <w:pStyle w:val="movimento2"/>
              <w:rPr>
                <w:color w:val="002060"/>
              </w:rPr>
            </w:pPr>
            <w:r w:rsidRPr="005E2BA0">
              <w:rPr>
                <w:color w:val="002060"/>
              </w:rPr>
              <w:t xml:space="preserve">(CALCETTO NUMANA) </w:t>
            </w:r>
          </w:p>
        </w:tc>
        <w:tc>
          <w:tcPr>
            <w:tcW w:w="800" w:type="dxa"/>
            <w:tcMar>
              <w:top w:w="20" w:type="dxa"/>
              <w:left w:w="20" w:type="dxa"/>
              <w:bottom w:w="20" w:type="dxa"/>
              <w:right w:w="20" w:type="dxa"/>
            </w:tcMar>
            <w:vAlign w:val="center"/>
            <w:hideMark/>
          </w:tcPr>
          <w:p w14:paraId="2D98372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3881F05" w14:textId="77777777" w:rsidR="00F21E51" w:rsidRPr="005E2BA0" w:rsidRDefault="00F21E51" w:rsidP="00D33D07">
            <w:pPr>
              <w:pStyle w:val="movimento"/>
              <w:rPr>
                <w:color w:val="002060"/>
              </w:rPr>
            </w:pPr>
            <w:r w:rsidRPr="005E2BA0">
              <w:rPr>
                <w:color w:val="002060"/>
              </w:rPr>
              <w:t>AGOSTINELLI ANDREA</w:t>
            </w:r>
          </w:p>
        </w:tc>
        <w:tc>
          <w:tcPr>
            <w:tcW w:w="2200" w:type="dxa"/>
            <w:tcMar>
              <w:top w:w="20" w:type="dxa"/>
              <w:left w:w="20" w:type="dxa"/>
              <w:bottom w:w="20" w:type="dxa"/>
              <w:right w:w="20" w:type="dxa"/>
            </w:tcMar>
            <w:vAlign w:val="center"/>
            <w:hideMark/>
          </w:tcPr>
          <w:p w14:paraId="581ACC78" w14:textId="77777777" w:rsidR="00F21E51" w:rsidRPr="005E2BA0" w:rsidRDefault="00F21E51" w:rsidP="00D33D07">
            <w:pPr>
              <w:pStyle w:val="movimento2"/>
              <w:rPr>
                <w:color w:val="002060"/>
              </w:rPr>
            </w:pPr>
            <w:r w:rsidRPr="005E2BA0">
              <w:rPr>
                <w:color w:val="002060"/>
              </w:rPr>
              <w:t xml:space="preserve">(CASENUOVE) </w:t>
            </w:r>
          </w:p>
        </w:tc>
      </w:tr>
      <w:tr w:rsidR="00F21E51" w:rsidRPr="005E2BA0" w14:paraId="46BCE3E1" w14:textId="77777777" w:rsidTr="00D33D07">
        <w:tc>
          <w:tcPr>
            <w:tcW w:w="2200" w:type="dxa"/>
            <w:tcMar>
              <w:top w:w="20" w:type="dxa"/>
              <w:left w:w="20" w:type="dxa"/>
              <w:bottom w:w="20" w:type="dxa"/>
              <w:right w:w="20" w:type="dxa"/>
            </w:tcMar>
            <w:vAlign w:val="center"/>
            <w:hideMark/>
          </w:tcPr>
          <w:p w14:paraId="35C27C66" w14:textId="77777777" w:rsidR="00F21E51" w:rsidRPr="005E2BA0" w:rsidRDefault="00F21E51" w:rsidP="00D33D07">
            <w:pPr>
              <w:pStyle w:val="movimento"/>
              <w:rPr>
                <w:color w:val="002060"/>
              </w:rPr>
            </w:pPr>
            <w:r w:rsidRPr="005E2BA0">
              <w:rPr>
                <w:color w:val="002060"/>
              </w:rPr>
              <w:t>VICI MARCO</w:t>
            </w:r>
          </w:p>
        </w:tc>
        <w:tc>
          <w:tcPr>
            <w:tcW w:w="2200" w:type="dxa"/>
            <w:tcMar>
              <w:top w:w="20" w:type="dxa"/>
              <w:left w:w="20" w:type="dxa"/>
              <w:bottom w:w="20" w:type="dxa"/>
              <w:right w:w="20" w:type="dxa"/>
            </w:tcMar>
            <w:vAlign w:val="center"/>
            <w:hideMark/>
          </w:tcPr>
          <w:p w14:paraId="012B1F17" w14:textId="77777777" w:rsidR="00F21E51" w:rsidRPr="005E2BA0" w:rsidRDefault="00F21E51" w:rsidP="00D33D07">
            <w:pPr>
              <w:pStyle w:val="movimento2"/>
              <w:rPr>
                <w:color w:val="002060"/>
              </w:rPr>
            </w:pPr>
            <w:r w:rsidRPr="005E2BA0">
              <w:rPr>
                <w:color w:val="002060"/>
              </w:rPr>
              <w:t xml:space="preserve">(CDC 2018) </w:t>
            </w:r>
          </w:p>
        </w:tc>
        <w:tc>
          <w:tcPr>
            <w:tcW w:w="800" w:type="dxa"/>
            <w:tcMar>
              <w:top w:w="20" w:type="dxa"/>
              <w:left w:w="20" w:type="dxa"/>
              <w:bottom w:w="20" w:type="dxa"/>
              <w:right w:w="20" w:type="dxa"/>
            </w:tcMar>
            <w:vAlign w:val="center"/>
            <w:hideMark/>
          </w:tcPr>
          <w:p w14:paraId="6E54542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42D28BF" w14:textId="77777777" w:rsidR="00F21E51" w:rsidRPr="005E2BA0" w:rsidRDefault="00F21E51" w:rsidP="00D33D07">
            <w:pPr>
              <w:pStyle w:val="movimento"/>
              <w:rPr>
                <w:color w:val="002060"/>
              </w:rPr>
            </w:pPr>
            <w:r w:rsidRPr="005E2BA0">
              <w:rPr>
                <w:color w:val="002060"/>
              </w:rPr>
              <w:t>BERIONNI GABRIELE</w:t>
            </w:r>
          </w:p>
        </w:tc>
        <w:tc>
          <w:tcPr>
            <w:tcW w:w="2200" w:type="dxa"/>
            <w:tcMar>
              <w:top w:w="20" w:type="dxa"/>
              <w:left w:w="20" w:type="dxa"/>
              <w:bottom w:w="20" w:type="dxa"/>
              <w:right w:w="20" w:type="dxa"/>
            </w:tcMar>
            <w:vAlign w:val="center"/>
            <w:hideMark/>
          </w:tcPr>
          <w:p w14:paraId="4380FED4" w14:textId="77777777" w:rsidR="00F21E51" w:rsidRPr="005E2BA0" w:rsidRDefault="00F21E51" w:rsidP="00D33D07">
            <w:pPr>
              <w:pStyle w:val="movimento2"/>
              <w:rPr>
                <w:color w:val="002060"/>
              </w:rPr>
            </w:pPr>
            <w:r w:rsidRPr="005E2BA0">
              <w:rPr>
                <w:color w:val="002060"/>
              </w:rPr>
              <w:t xml:space="preserve">(FABRIANO CALCIO A 5 2023) </w:t>
            </w:r>
          </w:p>
        </w:tc>
      </w:tr>
      <w:tr w:rsidR="00F21E51" w:rsidRPr="005E2BA0" w14:paraId="37F08FA0" w14:textId="77777777" w:rsidTr="00D33D07">
        <w:tc>
          <w:tcPr>
            <w:tcW w:w="2200" w:type="dxa"/>
            <w:tcMar>
              <w:top w:w="20" w:type="dxa"/>
              <w:left w:w="20" w:type="dxa"/>
              <w:bottom w:w="20" w:type="dxa"/>
              <w:right w:w="20" w:type="dxa"/>
            </w:tcMar>
            <w:vAlign w:val="center"/>
            <w:hideMark/>
          </w:tcPr>
          <w:p w14:paraId="577F18E9" w14:textId="77777777" w:rsidR="00F21E51" w:rsidRPr="005E2BA0" w:rsidRDefault="00F21E51" w:rsidP="00D33D07">
            <w:pPr>
              <w:pStyle w:val="movimento"/>
              <w:rPr>
                <w:color w:val="002060"/>
              </w:rPr>
            </w:pPr>
            <w:r w:rsidRPr="005E2BA0">
              <w:rPr>
                <w:color w:val="002060"/>
              </w:rPr>
              <w:t>LUCHETTI ALESSANDRO</w:t>
            </w:r>
          </w:p>
        </w:tc>
        <w:tc>
          <w:tcPr>
            <w:tcW w:w="2200" w:type="dxa"/>
            <w:tcMar>
              <w:top w:w="20" w:type="dxa"/>
              <w:left w:w="20" w:type="dxa"/>
              <w:bottom w:w="20" w:type="dxa"/>
              <w:right w:w="20" w:type="dxa"/>
            </w:tcMar>
            <w:vAlign w:val="center"/>
            <w:hideMark/>
          </w:tcPr>
          <w:p w14:paraId="41EB8B3F" w14:textId="77777777" w:rsidR="00F21E51" w:rsidRPr="005E2BA0" w:rsidRDefault="00F21E51" w:rsidP="00D33D07">
            <w:pPr>
              <w:pStyle w:val="movimento2"/>
              <w:rPr>
                <w:color w:val="002060"/>
              </w:rPr>
            </w:pPr>
            <w:r w:rsidRPr="005E2BA0">
              <w:rPr>
                <w:color w:val="002060"/>
              </w:rPr>
              <w:t xml:space="preserve">(SAN BIAGIO) </w:t>
            </w:r>
          </w:p>
        </w:tc>
        <w:tc>
          <w:tcPr>
            <w:tcW w:w="800" w:type="dxa"/>
            <w:tcMar>
              <w:top w:w="20" w:type="dxa"/>
              <w:left w:w="20" w:type="dxa"/>
              <w:bottom w:w="20" w:type="dxa"/>
              <w:right w:w="20" w:type="dxa"/>
            </w:tcMar>
            <w:vAlign w:val="center"/>
            <w:hideMark/>
          </w:tcPr>
          <w:p w14:paraId="0449B93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B5452B2" w14:textId="77777777" w:rsidR="00F21E51" w:rsidRPr="005E2BA0" w:rsidRDefault="00F21E51" w:rsidP="00D33D07">
            <w:pPr>
              <w:pStyle w:val="movimento"/>
              <w:rPr>
                <w:color w:val="002060"/>
              </w:rPr>
            </w:pPr>
            <w:r w:rsidRPr="005E2BA0">
              <w:rPr>
                <w:color w:val="002060"/>
              </w:rPr>
              <w:t>SCAGLIONI DIEGO</w:t>
            </w:r>
          </w:p>
        </w:tc>
        <w:tc>
          <w:tcPr>
            <w:tcW w:w="2200" w:type="dxa"/>
            <w:tcMar>
              <w:top w:w="20" w:type="dxa"/>
              <w:left w:w="20" w:type="dxa"/>
              <w:bottom w:w="20" w:type="dxa"/>
              <w:right w:w="20" w:type="dxa"/>
            </w:tcMar>
            <w:vAlign w:val="center"/>
            <w:hideMark/>
          </w:tcPr>
          <w:p w14:paraId="0CF541F8" w14:textId="77777777" w:rsidR="00F21E51" w:rsidRPr="005E2BA0" w:rsidRDefault="00F21E51" w:rsidP="00D33D07">
            <w:pPr>
              <w:pStyle w:val="movimento2"/>
              <w:rPr>
                <w:color w:val="002060"/>
              </w:rPr>
            </w:pPr>
            <w:r w:rsidRPr="005E2BA0">
              <w:rPr>
                <w:color w:val="002060"/>
              </w:rPr>
              <w:t xml:space="preserve">(VADO C5) </w:t>
            </w:r>
          </w:p>
        </w:tc>
      </w:tr>
    </w:tbl>
    <w:p w14:paraId="22C2C05F"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5B218C6" w14:textId="77777777" w:rsidTr="00D33D07">
        <w:tc>
          <w:tcPr>
            <w:tcW w:w="2200" w:type="dxa"/>
            <w:tcMar>
              <w:top w:w="20" w:type="dxa"/>
              <w:left w:w="20" w:type="dxa"/>
              <w:bottom w:w="20" w:type="dxa"/>
              <w:right w:w="20" w:type="dxa"/>
            </w:tcMar>
            <w:vAlign w:val="center"/>
            <w:hideMark/>
          </w:tcPr>
          <w:p w14:paraId="245ACEC9" w14:textId="77777777" w:rsidR="00F21E51" w:rsidRPr="005E2BA0" w:rsidRDefault="00F21E51" w:rsidP="00D33D07">
            <w:pPr>
              <w:pStyle w:val="movimento"/>
              <w:rPr>
                <w:color w:val="002060"/>
              </w:rPr>
            </w:pPr>
            <w:r w:rsidRPr="005E2BA0">
              <w:rPr>
                <w:color w:val="002060"/>
              </w:rPr>
              <w:t>GASPARINI MARCO</w:t>
            </w:r>
          </w:p>
        </w:tc>
        <w:tc>
          <w:tcPr>
            <w:tcW w:w="2200" w:type="dxa"/>
            <w:tcMar>
              <w:top w:w="20" w:type="dxa"/>
              <w:left w:w="20" w:type="dxa"/>
              <w:bottom w:w="20" w:type="dxa"/>
              <w:right w:w="20" w:type="dxa"/>
            </w:tcMar>
            <w:vAlign w:val="center"/>
            <w:hideMark/>
          </w:tcPr>
          <w:p w14:paraId="4ABBB96E" w14:textId="77777777" w:rsidR="00F21E51" w:rsidRPr="005E2BA0" w:rsidRDefault="00F21E51" w:rsidP="00D33D07">
            <w:pPr>
              <w:pStyle w:val="movimento2"/>
              <w:rPr>
                <w:color w:val="002060"/>
              </w:rPr>
            </w:pPr>
            <w:r w:rsidRPr="005E2BA0">
              <w:rPr>
                <w:color w:val="002060"/>
              </w:rPr>
              <w:t xml:space="preserve">(ANGELI) </w:t>
            </w:r>
          </w:p>
        </w:tc>
        <w:tc>
          <w:tcPr>
            <w:tcW w:w="800" w:type="dxa"/>
            <w:tcMar>
              <w:top w:w="20" w:type="dxa"/>
              <w:left w:w="20" w:type="dxa"/>
              <w:bottom w:w="20" w:type="dxa"/>
              <w:right w:w="20" w:type="dxa"/>
            </w:tcMar>
            <w:vAlign w:val="center"/>
            <w:hideMark/>
          </w:tcPr>
          <w:p w14:paraId="1EC5849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A7C16E2" w14:textId="77777777" w:rsidR="00F21E51" w:rsidRPr="005E2BA0" w:rsidRDefault="00F21E51" w:rsidP="00D33D07">
            <w:pPr>
              <w:pStyle w:val="movimento"/>
              <w:rPr>
                <w:color w:val="002060"/>
              </w:rPr>
            </w:pPr>
            <w:r w:rsidRPr="005E2BA0">
              <w:rPr>
                <w:color w:val="002060"/>
              </w:rPr>
              <w:t>SGROI GIANLUCA</w:t>
            </w:r>
          </w:p>
        </w:tc>
        <w:tc>
          <w:tcPr>
            <w:tcW w:w="2200" w:type="dxa"/>
            <w:tcMar>
              <w:top w:w="20" w:type="dxa"/>
              <w:left w:w="20" w:type="dxa"/>
              <w:bottom w:w="20" w:type="dxa"/>
              <w:right w:w="20" w:type="dxa"/>
            </w:tcMar>
            <w:vAlign w:val="center"/>
            <w:hideMark/>
          </w:tcPr>
          <w:p w14:paraId="25868BE8" w14:textId="77777777" w:rsidR="00F21E51" w:rsidRPr="005E2BA0" w:rsidRDefault="00F21E51" w:rsidP="00D33D07">
            <w:pPr>
              <w:pStyle w:val="movimento2"/>
              <w:rPr>
                <w:color w:val="002060"/>
              </w:rPr>
            </w:pPr>
            <w:r w:rsidRPr="005E2BA0">
              <w:rPr>
                <w:color w:val="002060"/>
              </w:rPr>
              <w:t xml:space="preserve">(ASPIO 2005) </w:t>
            </w:r>
          </w:p>
        </w:tc>
      </w:tr>
      <w:tr w:rsidR="00F21E51" w:rsidRPr="005E2BA0" w14:paraId="14488751" w14:textId="77777777" w:rsidTr="00D33D07">
        <w:tc>
          <w:tcPr>
            <w:tcW w:w="2200" w:type="dxa"/>
            <w:tcMar>
              <w:top w:w="20" w:type="dxa"/>
              <w:left w:w="20" w:type="dxa"/>
              <w:bottom w:w="20" w:type="dxa"/>
              <w:right w:w="20" w:type="dxa"/>
            </w:tcMar>
            <w:vAlign w:val="center"/>
            <w:hideMark/>
          </w:tcPr>
          <w:p w14:paraId="0C6D4770" w14:textId="77777777" w:rsidR="00F21E51" w:rsidRPr="005E2BA0" w:rsidRDefault="00F21E51" w:rsidP="00D33D07">
            <w:pPr>
              <w:pStyle w:val="movimento"/>
              <w:rPr>
                <w:color w:val="002060"/>
              </w:rPr>
            </w:pPr>
            <w:r w:rsidRPr="005E2BA0">
              <w:rPr>
                <w:color w:val="002060"/>
              </w:rPr>
              <w:t>ROSSINI CHRISTIAN</w:t>
            </w:r>
          </w:p>
        </w:tc>
        <w:tc>
          <w:tcPr>
            <w:tcW w:w="2200" w:type="dxa"/>
            <w:tcMar>
              <w:top w:w="20" w:type="dxa"/>
              <w:left w:w="20" w:type="dxa"/>
              <w:bottom w:w="20" w:type="dxa"/>
              <w:right w:w="20" w:type="dxa"/>
            </w:tcMar>
            <w:vAlign w:val="center"/>
            <w:hideMark/>
          </w:tcPr>
          <w:p w14:paraId="575A4F8E" w14:textId="77777777" w:rsidR="00F21E51" w:rsidRPr="005E2BA0" w:rsidRDefault="00F21E51" w:rsidP="00D33D07">
            <w:pPr>
              <w:pStyle w:val="movimento2"/>
              <w:rPr>
                <w:color w:val="002060"/>
              </w:rPr>
            </w:pPr>
            <w:r w:rsidRPr="005E2BA0">
              <w:rPr>
                <w:color w:val="002060"/>
              </w:rPr>
              <w:t xml:space="preserve">(CALCETTO NUMANA) </w:t>
            </w:r>
          </w:p>
        </w:tc>
        <w:tc>
          <w:tcPr>
            <w:tcW w:w="800" w:type="dxa"/>
            <w:tcMar>
              <w:top w:w="20" w:type="dxa"/>
              <w:left w:w="20" w:type="dxa"/>
              <w:bottom w:w="20" w:type="dxa"/>
              <w:right w:w="20" w:type="dxa"/>
            </w:tcMar>
            <w:vAlign w:val="center"/>
            <w:hideMark/>
          </w:tcPr>
          <w:p w14:paraId="3EAAD97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B64C29B" w14:textId="77777777" w:rsidR="00F21E51" w:rsidRPr="005E2BA0" w:rsidRDefault="00F21E51" w:rsidP="00D33D07">
            <w:pPr>
              <w:pStyle w:val="movimento"/>
              <w:rPr>
                <w:color w:val="002060"/>
              </w:rPr>
            </w:pPr>
            <w:r w:rsidRPr="005E2BA0">
              <w:rPr>
                <w:color w:val="002060"/>
              </w:rPr>
              <w:t>ELMAZI REMZI</w:t>
            </w:r>
          </w:p>
        </w:tc>
        <w:tc>
          <w:tcPr>
            <w:tcW w:w="2200" w:type="dxa"/>
            <w:tcMar>
              <w:top w:w="20" w:type="dxa"/>
              <w:left w:w="20" w:type="dxa"/>
              <w:bottom w:w="20" w:type="dxa"/>
              <w:right w:w="20" w:type="dxa"/>
            </w:tcMar>
            <w:vAlign w:val="center"/>
            <w:hideMark/>
          </w:tcPr>
          <w:p w14:paraId="238A8622" w14:textId="77777777" w:rsidR="00F21E51" w:rsidRPr="005E2BA0" w:rsidRDefault="00F21E51" w:rsidP="00D33D07">
            <w:pPr>
              <w:pStyle w:val="movimento2"/>
              <w:rPr>
                <w:color w:val="002060"/>
              </w:rPr>
            </w:pPr>
            <w:r w:rsidRPr="005E2BA0">
              <w:rPr>
                <w:color w:val="002060"/>
              </w:rPr>
              <w:t xml:space="preserve">(FFJ CALCIO A 5) </w:t>
            </w:r>
          </w:p>
        </w:tc>
      </w:tr>
      <w:tr w:rsidR="00F21E51" w:rsidRPr="005E2BA0" w14:paraId="4F9E49C0" w14:textId="77777777" w:rsidTr="00D33D07">
        <w:tc>
          <w:tcPr>
            <w:tcW w:w="2200" w:type="dxa"/>
            <w:tcMar>
              <w:top w:w="20" w:type="dxa"/>
              <w:left w:w="20" w:type="dxa"/>
              <w:bottom w:w="20" w:type="dxa"/>
              <w:right w:w="20" w:type="dxa"/>
            </w:tcMar>
            <w:vAlign w:val="center"/>
            <w:hideMark/>
          </w:tcPr>
          <w:p w14:paraId="3D7BF469" w14:textId="77777777" w:rsidR="00F21E51" w:rsidRPr="005E2BA0" w:rsidRDefault="00F21E51" w:rsidP="00D33D07">
            <w:pPr>
              <w:pStyle w:val="movimento"/>
              <w:rPr>
                <w:color w:val="002060"/>
              </w:rPr>
            </w:pPr>
            <w:r w:rsidRPr="005E2BA0">
              <w:rPr>
                <w:color w:val="002060"/>
              </w:rPr>
              <w:t>DIOTALLEVI DAVIDE</w:t>
            </w:r>
          </w:p>
        </w:tc>
        <w:tc>
          <w:tcPr>
            <w:tcW w:w="2200" w:type="dxa"/>
            <w:tcMar>
              <w:top w:w="20" w:type="dxa"/>
              <w:left w:w="20" w:type="dxa"/>
              <w:bottom w:w="20" w:type="dxa"/>
              <w:right w:w="20" w:type="dxa"/>
            </w:tcMar>
            <w:vAlign w:val="center"/>
            <w:hideMark/>
          </w:tcPr>
          <w:p w14:paraId="575C2CA5" w14:textId="77777777" w:rsidR="00F21E51" w:rsidRPr="005E2BA0" w:rsidRDefault="00F21E51" w:rsidP="00D33D07">
            <w:pPr>
              <w:pStyle w:val="movimento2"/>
              <w:rPr>
                <w:color w:val="002060"/>
              </w:rPr>
            </w:pPr>
            <w:r w:rsidRPr="005E2BA0">
              <w:rPr>
                <w:color w:val="002060"/>
              </w:rPr>
              <w:t xml:space="preserve">(GLS DORICA AN.UR) </w:t>
            </w:r>
          </w:p>
        </w:tc>
        <w:tc>
          <w:tcPr>
            <w:tcW w:w="800" w:type="dxa"/>
            <w:tcMar>
              <w:top w:w="20" w:type="dxa"/>
              <w:left w:w="20" w:type="dxa"/>
              <w:bottom w:w="20" w:type="dxa"/>
              <w:right w:w="20" w:type="dxa"/>
            </w:tcMar>
            <w:vAlign w:val="center"/>
            <w:hideMark/>
          </w:tcPr>
          <w:p w14:paraId="0629A13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61B7F33" w14:textId="77777777" w:rsidR="00F21E51" w:rsidRPr="005E2BA0" w:rsidRDefault="00F21E51" w:rsidP="00D33D07">
            <w:pPr>
              <w:pStyle w:val="movimento"/>
              <w:rPr>
                <w:color w:val="002060"/>
              </w:rPr>
            </w:pPr>
            <w:r w:rsidRPr="005E2BA0">
              <w:rPr>
                <w:color w:val="002060"/>
              </w:rPr>
              <w:t>POLONI ALESSANDRO</w:t>
            </w:r>
          </w:p>
        </w:tc>
        <w:tc>
          <w:tcPr>
            <w:tcW w:w="2200" w:type="dxa"/>
            <w:tcMar>
              <w:top w:w="20" w:type="dxa"/>
              <w:left w:w="20" w:type="dxa"/>
              <w:bottom w:w="20" w:type="dxa"/>
              <w:right w:w="20" w:type="dxa"/>
            </w:tcMar>
            <w:vAlign w:val="center"/>
            <w:hideMark/>
          </w:tcPr>
          <w:p w14:paraId="67EB796D" w14:textId="77777777" w:rsidR="00F21E51" w:rsidRPr="005E2BA0" w:rsidRDefault="00F21E51" w:rsidP="00D33D07">
            <w:pPr>
              <w:pStyle w:val="movimento2"/>
              <w:rPr>
                <w:color w:val="002060"/>
              </w:rPr>
            </w:pPr>
            <w:r w:rsidRPr="005E2BA0">
              <w:rPr>
                <w:color w:val="002060"/>
              </w:rPr>
              <w:t xml:space="preserve">(GROTTACCIA 2005) </w:t>
            </w:r>
          </w:p>
        </w:tc>
      </w:tr>
      <w:tr w:rsidR="00F21E51" w:rsidRPr="005E2BA0" w14:paraId="68FA3808" w14:textId="77777777" w:rsidTr="00D33D07">
        <w:tc>
          <w:tcPr>
            <w:tcW w:w="2200" w:type="dxa"/>
            <w:tcMar>
              <w:top w:w="20" w:type="dxa"/>
              <w:left w:w="20" w:type="dxa"/>
              <w:bottom w:w="20" w:type="dxa"/>
              <w:right w:w="20" w:type="dxa"/>
            </w:tcMar>
            <w:vAlign w:val="center"/>
            <w:hideMark/>
          </w:tcPr>
          <w:p w14:paraId="06802DF5" w14:textId="77777777" w:rsidR="00F21E51" w:rsidRPr="005E2BA0" w:rsidRDefault="00F21E51" w:rsidP="00D33D07">
            <w:pPr>
              <w:pStyle w:val="movimento"/>
              <w:rPr>
                <w:color w:val="002060"/>
              </w:rPr>
            </w:pPr>
            <w:r w:rsidRPr="005E2BA0">
              <w:rPr>
                <w:color w:val="002060"/>
              </w:rPr>
              <w:t>VENERE ROBERTO</w:t>
            </w:r>
          </w:p>
        </w:tc>
        <w:tc>
          <w:tcPr>
            <w:tcW w:w="2200" w:type="dxa"/>
            <w:tcMar>
              <w:top w:w="20" w:type="dxa"/>
              <w:left w:w="20" w:type="dxa"/>
              <w:bottom w:w="20" w:type="dxa"/>
              <w:right w:w="20" w:type="dxa"/>
            </w:tcMar>
            <w:vAlign w:val="center"/>
            <w:hideMark/>
          </w:tcPr>
          <w:p w14:paraId="7E6FD65C" w14:textId="77777777" w:rsidR="00F21E51" w:rsidRPr="005E2BA0" w:rsidRDefault="00F21E51" w:rsidP="00D33D07">
            <w:pPr>
              <w:pStyle w:val="movimento2"/>
              <w:rPr>
                <w:color w:val="002060"/>
              </w:rPr>
            </w:pPr>
            <w:r w:rsidRPr="005E2BA0">
              <w:rPr>
                <w:color w:val="002060"/>
              </w:rPr>
              <w:t xml:space="preserve">(POLVERIGI C5) </w:t>
            </w:r>
          </w:p>
        </w:tc>
        <w:tc>
          <w:tcPr>
            <w:tcW w:w="800" w:type="dxa"/>
            <w:tcMar>
              <w:top w:w="20" w:type="dxa"/>
              <w:left w:w="20" w:type="dxa"/>
              <w:bottom w:w="20" w:type="dxa"/>
              <w:right w:w="20" w:type="dxa"/>
            </w:tcMar>
            <w:vAlign w:val="center"/>
            <w:hideMark/>
          </w:tcPr>
          <w:p w14:paraId="237F76C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BFC140B"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099D7D7" w14:textId="77777777" w:rsidR="00F21E51" w:rsidRPr="005E2BA0" w:rsidRDefault="00F21E51" w:rsidP="00D33D07">
            <w:pPr>
              <w:pStyle w:val="movimento2"/>
              <w:rPr>
                <w:color w:val="002060"/>
              </w:rPr>
            </w:pPr>
            <w:r w:rsidRPr="005E2BA0">
              <w:rPr>
                <w:color w:val="002060"/>
              </w:rPr>
              <w:t> </w:t>
            </w:r>
          </w:p>
        </w:tc>
      </w:tr>
    </w:tbl>
    <w:p w14:paraId="62447E72"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A6483E0" w14:textId="77777777" w:rsidTr="00D33D07">
        <w:tc>
          <w:tcPr>
            <w:tcW w:w="2200" w:type="dxa"/>
            <w:tcMar>
              <w:top w:w="20" w:type="dxa"/>
              <w:left w:w="20" w:type="dxa"/>
              <w:bottom w:w="20" w:type="dxa"/>
              <w:right w:w="20" w:type="dxa"/>
            </w:tcMar>
            <w:vAlign w:val="center"/>
            <w:hideMark/>
          </w:tcPr>
          <w:p w14:paraId="78B3B8B2" w14:textId="77777777" w:rsidR="00F21E51" w:rsidRPr="005E2BA0" w:rsidRDefault="00F21E51" w:rsidP="00D33D07">
            <w:pPr>
              <w:pStyle w:val="movimento"/>
              <w:rPr>
                <w:color w:val="002060"/>
              </w:rPr>
            </w:pPr>
            <w:r w:rsidRPr="005E2BA0">
              <w:rPr>
                <w:color w:val="002060"/>
              </w:rPr>
              <w:t>PETTINARI DAVIDE</w:t>
            </w:r>
          </w:p>
        </w:tc>
        <w:tc>
          <w:tcPr>
            <w:tcW w:w="2200" w:type="dxa"/>
            <w:tcMar>
              <w:top w:w="20" w:type="dxa"/>
              <w:left w:w="20" w:type="dxa"/>
              <w:bottom w:w="20" w:type="dxa"/>
              <w:right w:w="20" w:type="dxa"/>
            </w:tcMar>
            <w:vAlign w:val="center"/>
            <w:hideMark/>
          </w:tcPr>
          <w:p w14:paraId="21C18A57" w14:textId="77777777" w:rsidR="00F21E51" w:rsidRPr="005E2BA0" w:rsidRDefault="00F21E51" w:rsidP="00D33D07">
            <w:pPr>
              <w:pStyle w:val="movimento2"/>
              <w:rPr>
                <w:color w:val="002060"/>
              </w:rPr>
            </w:pPr>
            <w:r w:rsidRPr="005E2BA0">
              <w:rPr>
                <w:color w:val="002060"/>
              </w:rPr>
              <w:t xml:space="preserve">(CASENUOVE) </w:t>
            </w:r>
          </w:p>
        </w:tc>
        <w:tc>
          <w:tcPr>
            <w:tcW w:w="800" w:type="dxa"/>
            <w:tcMar>
              <w:top w:w="20" w:type="dxa"/>
              <w:left w:w="20" w:type="dxa"/>
              <w:bottom w:w="20" w:type="dxa"/>
              <w:right w:w="20" w:type="dxa"/>
            </w:tcMar>
            <w:vAlign w:val="center"/>
            <w:hideMark/>
          </w:tcPr>
          <w:p w14:paraId="18E4E0E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F93F733" w14:textId="77777777" w:rsidR="00F21E51" w:rsidRPr="005E2BA0" w:rsidRDefault="00F21E51" w:rsidP="00D33D07">
            <w:pPr>
              <w:pStyle w:val="movimento"/>
              <w:rPr>
                <w:color w:val="002060"/>
              </w:rPr>
            </w:pPr>
            <w:r w:rsidRPr="005E2BA0">
              <w:rPr>
                <w:color w:val="002060"/>
              </w:rPr>
              <w:t>CALZETTA RICCARDO</w:t>
            </w:r>
          </w:p>
        </w:tc>
        <w:tc>
          <w:tcPr>
            <w:tcW w:w="2200" w:type="dxa"/>
            <w:tcMar>
              <w:top w:w="20" w:type="dxa"/>
              <w:left w:w="20" w:type="dxa"/>
              <w:bottom w:w="20" w:type="dxa"/>
              <w:right w:w="20" w:type="dxa"/>
            </w:tcMar>
            <w:vAlign w:val="center"/>
            <w:hideMark/>
          </w:tcPr>
          <w:p w14:paraId="0A7F22BE" w14:textId="77777777" w:rsidR="00F21E51" w:rsidRPr="005E2BA0" w:rsidRDefault="00F21E51" w:rsidP="00D33D07">
            <w:pPr>
              <w:pStyle w:val="movimento2"/>
              <w:rPr>
                <w:color w:val="002060"/>
              </w:rPr>
            </w:pPr>
            <w:r w:rsidRPr="005E2BA0">
              <w:rPr>
                <w:color w:val="002060"/>
              </w:rPr>
              <w:t xml:space="preserve">(CASTELRAIMONDO CALCIO A 5) </w:t>
            </w:r>
          </w:p>
        </w:tc>
      </w:tr>
      <w:tr w:rsidR="00F21E51" w:rsidRPr="005E2BA0" w14:paraId="2995E56B" w14:textId="77777777" w:rsidTr="00D33D07">
        <w:tc>
          <w:tcPr>
            <w:tcW w:w="2200" w:type="dxa"/>
            <w:tcMar>
              <w:top w:w="20" w:type="dxa"/>
              <w:left w:w="20" w:type="dxa"/>
              <w:bottom w:w="20" w:type="dxa"/>
              <w:right w:w="20" w:type="dxa"/>
            </w:tcMar>
            <w:vAlign w:val="center"/>
            <w:hideMark/>
          </w:tcPr>
          <w:p w14:paraId="0D2412B4" w14:textId="77777777" w:rsidR="00F21E51" w:rsidRPr="005E2BA0" w:rsidRDefault="00F21E51" w:rsidP="00D33D07">
            <w:pPr>
              <w:pStyle w:val="movimento"/>
              <w:rPr>
                <w:color w:val="002060"/>
              </w:rPr>
            </w:pPr>
            <w:r w:rsidRPr="005E2BA0">
              <w:rPr>
                <w:color w:val="002060"/>
              </w:rPr>
              <w:t>CAMPETELLA FILIPPO</w:t>
            </w:r>
          </w:p>
        </w:tc>
        <w:tc>
          <w:tcPr>
            <w:tcW w:w="2200" w:type="dxa"/>
            <w:tcMar>
              <w:top w:w="20" w:type="dxa"/>
              <w:left w:w="20" w:type="dxa"/>
              <w:bottom w:w="20" w:type="dxa"/>
              <w:right w:w="20" w:type="dxa"/>
            </w:tcMar>
            <w:vAlign w:val="center"/>
            <w:hideMark/>
          </w:tcPr>
          <w:p w14:paraId="3BEE2D34" w14:textId="77777777" w:rsidR="00F21E51" w:rsidRPr="005E2BA0" w:rsidRDefault="00F21E51" w:rsidP="00D33D07">
            <w:pPr>
              <w:pStyle w:val="movimento2"/>
              <w:rPr>
                <w:color w:val="002060"/>
              </w:rPr>
            </w:pPr>
            <w:r w:rsidRPr="005E2BA0">
              <w:rPr>
                <w:color w:val="002060"/>
              </w:rPr>
              <w:t xml:space="preserve">(CASTELRAIMONDO CALCIO A 5) </w:t>
            </w:r>
          </w:p>
        </w:tc>
        <w:tc>
          <w:tcPr>
            <w:tcW w:w="800" w:type="dxa"/>
            <w:tcMar>
              <w:top w:w="20" w:type="dxa"/>
              <w:left w:w="20" w:type="dxa"/>
              <w:bottom w:w="20" w:type="dxa"/>
              <w:right w:w="20" w:type="dxa"/>
            </w:tcMar>
            <w:vAlign w:val="center"/>
            <w:hideMark/>
          </w:tcPr>
          <w:p w14:paraId="3B48E50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6862B48" w14:textId="77777777" w:rsidR="00F21E51" w:rsidRPr="005E2BA0" w:rsidRDefault="00F21E51" w:rsidP="00D33D07">
            <w:pPr>
              <w:pStyle w:val="movimento"/>
              <w:rPr>
                <w:color w:val="002060"/>
              </w:rPr>
            </w:pPr>
            <w:r w:rsidRPr="005E2BA0">
              <w:rPr>
                <w:color w:val="002060"/>
              </w:rPr>
              <w:t>LO MUZIO ANTONIO</w:t>
            </w:r>
          </w:p>
        </w:tc>
        <w:tc>
          <w:tcPr>
            <w:tcW w:w="2200" w:type="dxa"/>
            <w:tcMar>
              <w:top w:w="20" w:type="dxa"/>
              <w:left w:w="20" w:type="dxa"/>
              <w:bottom w:w="20" w:type="dxa"/>
              <w:right w:w="20" w:type="dxa"/>
            </w:tcMar>
            <w:vAlign w:val="center"/>
            <w:hideMark/>
          </w:tcPr>
          <w:p w14:paraId="143753C8" w14:textId="77777777" w:rsidR="00F21E51" w:rsidRPr="005E2BA0" w:rsidRDefault="00F21E51" w:rsidP="00D33D07">
            <w:pPr>
              <w:pStyle w:val="movimento2"/>
              <w:rPr>
                <w:color w:val="002060"/>
              </w:rPr>
            </w:pPr>
            <w:r w:rsidRPr="005E2BA0">
              <w:rPr>
                <w:color w:val="002060"/>
              </w:rPr>
              <w:t xml:space="preserve">(FABRIANO CALCIO A 5 2023) </w:t>
            </w:r>
          </w:p>
        </w:tc>
      </w:tr>
      <w:tr w:rsidR="00F21E51" w:rsidRPr="005E2BA0" w14:paraId="12BDBC76" w14:textId="77777777" w:rsidTr="00D33D07">
        <w:tc>
          <w:tcPr>
            <w:tcW w:w="2200" w:type="dxa"/>
            <w:tcMar>
              <w:top w:w="20" w:type="dxa"/>
              <w:left w:w="20" w:type="dxa"/>
              <w:bottom w:w="20" w:type="dxa"/>
              <w:right w:w="20" w:type="dxa"/>
            </w:tcMar>
            <w:vAlign w:val="center"/>
            <w:hideMark/>
          </w:tcPr>
          <w:p w14:paraId="768EF177" w14:textId="77777777" w:rsidR="00F21E51" w:rsidRPr="005E2BA0" w:rsidRDefault="00F21E51" w:rsidP="00D33D07">
            <w:pPr>
              <w:pStyle w:val="movimento"/>
              <w:rPr>
                <w:color w:val="002060"/>
              </w:rPr>
            </w:pPr>
            <w:r w:rsidRPr="005E2BA0">
              <w:rPr>
                <w:color w:val="002060"/>
              </w:rPr>
              <w:t>MERCANTI SAMUELE</w:t>
            </w:r>
          </w:p>
        </w:tc>
        <w:tc>
          <w:tcPr>
            <w:tcW w:w="2200" w:type="dxa"/>
            <w:tcMar>
              <w:top w:w="20" w:type="dxa"/>
              <w:left w:w="20" w:type="dxa"/>
              <w:bottom w:w="20" w:type="dxa"/>
              <w:right w:w="20" w:type="dxa"/>
            </w:tcMar>
            <w:vAlign w:val="center"/>
            <w:hideMark/>
          </w:tcPr>
          <w:p w14:paraId="64D259E4" w14:textId="77777777" w:rsidR="00F21E51" w:rsidRPr="005E2BA0" w:rsidRDefault="00F21E51" w:rsidP="00D33D07">
            <w:pPr>
              <w:pStyle w:val="movimento2"/>
              <w:rPr>
                <w:color w:val="002060"/>
              </w:rPr>
            </w:pPr>
            <w:r w:rsidRPr="005E2BA0">
              <w:rPr>
                <w:color w:val="002060"/>
              </w:rPr>
              <w:t xml:space="preserve">(FABRIANO CALCIO A 5 2023) </w:t>
            </w:r>
          </w:p>
        </w:tc>
        <w:tc>
          <w:tcPr>
            <w:tcW w:w="800" w:type="dxa"/>
            <w:tcMar>
              <w:top w:w="20" w:type="dxa"/>
              <w:left w:w="20" w:type="dxa"/>
              <w:bottom w:w="20" w:type="dxa"/>
              <w:right w:w="20" w:type="dxa"/>
            </w:tcMar>
            <w:vAlign w:val="center"/>
            <w:hideMark/>
          </w:tcPr>
          <w:p w14:paraId="74CF5CD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228815C" w14:textId="77777777" w:rsidR="00F21E51" w:rsidRPr="005E2BA0" w:rsidRDefault="00F21E51" w:rsidP="00D33D07">
            <w:pPr>
              <w:pStyle w:val="movimento"/>
              <w:rPr>
                <w:color w:val="002060"/>
              </w:rPr>
            </w:pPr>
            <w:r w:rsidRPr="005E2BA0">
              <w:rPr>
                <w:color w:val="002060"/>
              </w:rPr>
              <w:t>FEDELI ENRICO</w:t>
            </w:r>
          </w:p>
        </w:tc>
        <w:tc>
          <w:tcPr>
            <w:tcW w:w="2200" w:type="dxa"/>
            <w:tcMar>
              <w:top w:w="20" w:type="dxa"/>
              <w:left w:w="20" w:type="dxa"/>
              <w:bottom w:w="20" w:type="dxa"/>
              <w:right w:w="20" w:type="dxa"/>
            </w:tcMar>
            <w:vAlign w:val="center"/>
            <w:hideMark/>
          </w:tcPr>
          <w:p w14:paraId="76F7928A" w14:textId="77777777" w:rsidR="00F21E51" w:rsidRPr="005E2BA0" w:rsidRDefault="00F21E51" w:rsidP="00D33D07">
            <w:pPr>
              <w:pStyle w:val="movimento2"/>
              <w:rPr>
                <w:color w:val="002060"/>
              </w:rPr>
            </w:pPr>
            <w:r w:rsidRPr="005E2BA0">
              <w:rPr>
                <w:color w:val="002060"/>
              </w:rPr>
              <w:t xml:space="preserve">(FIUMINATA) </w:t>
            </w:r>
          </w:p>
        </w:tc>
      </w:tr>
      <w:tr w:rsidR="00F21E51" w:rsidRPr="005E2BA0" w14:paraId="750FB706" w14:textId="77777777" w:rsidTr="00D33D07">
        <w:tc>
          <w:tcPr>
            <w:tcW w:w="2200" w:type="dxa"/>
            <w:tcMar>
              <w:top w:w="20" w:type="dxa"/>
              <w:left w:w="20" w:type="dxa"/>
              <w:bottom w:w="20" w:type="dxa"/>
              <w:right w:w="20" w:type="dxa"/>
            </w:tcMar>
            <w:vAlign w:val="center"/>
            <w:hideMark/>
          </w:tcPr>
          <w:p w14:paraId="13F3A5F4" w14:textId="77777777" w:rsidR="00F21E51" w:rsidRPr="005E2BA0" w:rsidRDefault="00F21E51" w:rsidP="00D33D07">
            <w:pPr>
              <w:pStyle w:val="movimento"/>
              <w:rPr>
                <w:color w:val="002060"/>
              </w:rPr>
            </w:pPr>
            <w:r w:rsidRPr="005E2BA0">
              <w:rPr>
                <w:color w:val="002060"/>
              </w:rPr>
              <w:t>MARINI GIANLUCA</w:t>
            </w:r>
          </w:p>
        </w:tc>
        <w:tc>
          <w:tcPr>
            <w:tcW w:w="2200" w:type="dxa"/>
            <w:tcMar>
              <w:top w:w="20" w:type="dxa"/>
              <w:left w:w="20" w:type="dxa"/>
              <w:bottom w:w="20" w:type="dxa"/>
              <w:right w:w="20" w:type="dxa"/>
            </w:tcMar>
            <w:vAlign w:val="center"/>
            <w:hideMark/>
          </w:tcPr>
          <w:p w14:paraId="05324621" w14:textId="77777777" w:rsidR="00F21E51" w:rsidRPr="005E2BA0" w:rsidRDefault="00F21E51" w:rsidP="00D33D07">
            <w:pPr>
              <w:pStyle w:val="movimento2"/>
              <w:rPr>
                <w:color w:val="002060"/>
              </w:rPr>
            </w:pPr>
            <w:r w:rsidRPr="005E2BA0">
              <w:rPr>
                <w:color w:val="002060"/>
              </w:rPr>
              <w:t xml:space="preserve">(GROTTACCIA 2005) </w:t>
            </w:r>
          </w:p>
        </w:tc>
        <w:tc>
          <w:tcPr>
            <w:tcW w:w="800" w:type="dxa"/>
            <w:tcMar>
              <w:top w:w="20" w:type="dxa"/>
              <w:left w:w="20" w:type="dxa"/>
              <w:bottom w:w="20" w:type="dxa"/>
              <w:right w:w="20" w:type="dxa"/>
            </w:tcMar>
            <w:vAlign w:val="center"/>
            <w:hideMark/>
          </w:tcPr>
          <w:p w14:paraId="74B9143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B494C9B" w14:textId="77777777" w:rsidR="00F21E51" w:rsidRPr="005E2BA0" w:rsidRDefault="00F21E51" w:rsidP="00D33D07">
            <w:pPr>
              <w:pStyle w:val="movimento"/>
              <w:rPr>
                <w:color w:val="002060"/>
              </w:rPr>
            </w:pPr>
            <w:r w:rsidRPr="005E2BA0">
              <w:rPr>
                <w:color w:val="002060"/>
              </w:rPr>
              <w:t>TAGLIONI NICOLA</w:t>
            </w:r>
          </w:p>
        </w:tc>
        <w:tc>
          <w:tcPr>
            <w:tcW w:w="2200" w:type="dxa"/>
            <w:tcMar>
              <w:top w:w="20" w:type="dxa"/>
              <w:left w:w="20" w:type="dxa"/>
              <w:bottom w:w="20" w:type="dxa"/>
              <w:right w:w="20" w:type="dxa"/>
            </w:tcMar>
            <w:vAlign w:val="center"/>
            <w:hideMark/>
          </w:tcPr>
          <w:p w14:paraId="460CD337" w14:textId="77777777" w:rsidR="00F21E51" w:rsidRPr="005E2BA0" w:rsidRDefault="00F21E51" w:rsidP="00D33D07">
            <w:pPr>
              <w:pStyle w:val="movimento2"/>
              <w:rPr>
                <w:color w:val="002060"/>
              </w:rPr>
            </w:pPr>
            <w:r w:rsidRPr="005E2BA0">
              <w:rPr>
                <w:color w:val="002060"/>
              </w:rPr>
              <w:t xml:space="preserve">(POLVERIGI C5) </w:t>
            </w:r>
          </w:p>
        </w:tc>
      </w:tr>
      <w:tr w:rsidR="00F21E51" w:rsidRPr="005E2BA0" w14:paraId="70A139A1" w14:textId="77777777" w:rsidTr="00D33D07">
        <w:tc>
          <w:tcPr>
            <w:tcW w:w="2200" w:type="dxa"/>
            <w:tcMar>
              <w:top w:w="20" w:type="dxa"/>
              <w:left w:w="20" w:type="dxa"/>
              <w:bottom w:w="20" w:type="dxa"/>
              <w:right w:w="20" w:type="dxa"/>
            </w:tcMar>
            <w:vAlign w:val="center"/>
            <w:hideMark/>
          </w:tcPr>
          <w:p w14:paraId="76ED5D68" w14:textId="77777777" w:rsidR="00F21E51" w:rsidRPr="005E2BA0" w:rsidRDefault="00F21E51" w:rsidP="00D33D07">
            <w:pPr>
              <w:pStyle w:val="movimento"/>
              <w:rPr>
                <w:color w:val="002060"/>
              </w:rPr>
            </w:pPr>
            <w:r w:rsidRPr="005E2BA0">
              <w:rPr>
                <w:color w:val="002060"/>
              </w:rPr>
              <w:t>BONCI LEONARDO</w:t>
            </w:r>
          </w:p>
        </w:tc>
        <w:tc>
          <w:tcPr>
            <w:tcW w:w="2200" w:type="dxa"/>
            <w:tcMar>
              <w:top w:w="20" w:type="dxa"/>
              <w:left w:w="20" w:type="dxa"/>
              <w:bottom w:w="20" w:type="dxa"/>
              <w:right w:w="20" w:type="dxa"/>
            </w:tcMar>
            <w:vAlign w:val="center"/>
            <w:hideMark/>
          </w:tcPr>
          <w:p w14:paraId="0B256548" w14:textId="77777777" w:rsidR="00F21E51" w:rsidRPr="005E2BA0" w:rsidRDefault="00F21E51" w:rsidP="00D33D07">
            <w:pPr>
              <w:pStyle w:val="movimento2"/>
              <w:rPr>
                <w:color w:val="002060"/>
              </w:rPr>
            </w:pPr>
            <w:r w:rsidRPr="005E2BA0">
              <w:rPr>
                <w:color w:val="002060"/>
              </w:rPr>
              <w:t xml:space="preserve">(SERRALTA) </w:t>
            </w:r>
          </w:p>
        </w:tc>
        <w:tc>
          <w:tcPr>
            <w:tcW w:w="800" w:type="dxa"/>
            <w:tcMar>
              <w:top w:w="20" w:type="dxa"/>
              <w:left w:w="20" w:type="dxa"/>
              <w:bottom w:w="20" w:type="dxa"/>
              <w:right w:w="20" w:type="dxa"/>
            </w:tcMar>
            <w:vAlign w:val="center"/>
            <w:hideMark/>
          </w:tcPr>
          <w:p w14:paraId="34AB306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66DCB6C" w14:textId="77777777" w:rsidR="00F21E51" w:rsidRPr="005E2BA0" w:rsidRDefault="00F21E51" w:rsidP="00D33D07">
            <w:pPr>
              <w:pStyle w:val="movimento"/>
              <w:rPr>
                <w:color w:val="002060"/>
              </w:rPr>
            </w:pPr>
            <w:r w:rsidRPr="005E2BA0">
              <w:rPr>
                <w:color w:val="002060"/>
              </w:rPr>
              <w:t>LAMBERTUCCI MANUEL</w:t>
            </w:r>
          </w:p>
        </w:tc>
        <w:tc>
          <w:tcPr>
            <w:tcW w:w="2200" w:type="dxa"/>
            <w:tcMar>
              <w:top w:w="20" w:type="dxa"/>
              <w:left w:w="20" w:type="dxa"/>
              <w:bottom w:w="20" w:type="dxa"/>
              <w:right w:w="20" w:type="dxa"/>
            </w:tcMar>
            <w:vAlign w:val="center"/>
            <w:hideMark/>
          </w:tcPr>
          <w:p w14:paraId="5D21B172" w14:textId="77777777" w:rsidR="00F21E51" w:rsidRPr="005E2BA0" w:rsidRDefault="00F21E51" w:rsidP="00D33D07">
            <w:pPr>
              <w:pStyle w:val="movimento2"/>
              <w:rPr>
                <w:color w:val="002060"/>
              </w:rPr>
            </w:pPr>
            <w:r w:rsidRPr="005E2BA0">
              <w:rPr>
                <w:color w:val="002060"/>
              </w:rPr>
              <w:t xml:space="preserve">(VIRTUS ASD) </w:t>
            </w:r>
          </w:p>
        </w:tc>
      </w:tr>
    </w:tbl>
    <w:p w14:paraId="742CBFCF" w14:textId="77777777" w:rsidR="00F21E51" w:rsidRPr="005E2BA0" w:rsidRDefault="00F21E51" w:rsidP="00F21E51">
      <w:pPr>
        <w:pStyle w:val="titolo10"/>
        <w:rPr>
          <w:rFonts w:eastAsiaTheme="minorEastAsia"/>
          <w:color w:val="002060"/>
        </w:rPr>
      </w:pPr>
      <w:r w:rsidRPr="005E2BA0">
        <w:rPr>
          <w:color w:val="002060"/>
        </w:rPr>
        <w:t xml:space="preserve">GARE DEL 28/ 1/2024 </w:t>
      </w:r>
    </w:p>
    <w:p w14:paraId="73C75ECF" w14:textId="77777777" w:rsidR="00F21E51" w:rsidRPr="005E2BA0" w:rsidRDefault="00F21E51" w:rsidP="00F21E51">
      <w:pPr>
        <w:pStyle w:val="titolo7a"/>
        <w:rPr>
          <w:color w:val="002060"/>
        </w:rPr>
      </w:pPr>
      <w:r w:rsidRPr="005E2BA0">
        <w:rPr>
          <w:color w:val="002060"/>
        </w:rPr>
        <w:t xml:space="preserve">PROVVEDIMENTI DISCIPLINARI </w:t>
      </w:r>
    </w:p>
    <w:p w14:paraId="428D19B8"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3A207EB0" w14:textId="77777777" w:rsidR="00F21E51" w:rsidRPr="005E2BA0" w:rsidRDefault="00F21E51" w:rsidP="00F21E51">
      <w:pPr>
        <w:pStyle w:val="titolo30"/>
        <w:rPr>
          <w:color w:val="002060"/>
        </w:rPr>
      </w:pPr>
      <w:r w:rsidRPr="005E2BA0">
        <w:rPr>
          <w:color w:val="002060"/>
        </w:rPr>
        <w:t xml:space="preserve">CALCIATORI NON ESPULSI </w:t>
      </w:r>
    </w:p>
    <w:p w14:paraId="0BA8ED6C" w14:textId="77777777" w:rsidR="00F21E51" w:rsidRPr="005E2BA0" w:rsidRDefault="00F21E51" w:rsidP="00F21E51">
      <w:pPr>
        <w:pStyle w:val="titolo20"/>
        <w:rPr>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8F336BB" w14:textId="77777777" w:rsidTr="00D33D07">
        <w:tc>
          <w:tcPr>
            <w:tcW w:w="2200" w:type="dxa"/>
            <w:tcMar>
              <w:top w:w="20" w:type="dxa"/>
              <w:left w:w="20" w:type="dxa"/>
              <w:bottom w:w="20" w:type="dxa"/>
              <w:right w:w="20" w:type="dxa"/>
            </w:tcMar>
            <w:vAlign w:val="center"/>
            <w:hideMark/>
          </w:tcPr>
          <w:p w14:paraId="6AA906A6" w14:textId="77777777" w:rsidR="00F21E51" w:rsidRPr="005E2BA0" w:rsidRDefault="00F21E51" w:rsidP="00D33D07">
            <w:pPr>
              <w:pStyle w:val="movimento"/>
              <w:rPr>
                <w:color w:val="002060"/>
              </w:rPr>
            </w:pPr>
            <w:r w:rsidRPr="005E2BA0">
              <w:rPr>
                <w:color w:val="002060"/>
              </w:rPr>
              <w:t>BARABOGLIA ANDREA</w:t>
            </w:r>
          </w:p>
        </w:tc>
        <w:tc>
          <w:tcPr>
            <w:tcW w:w="2200" w:type="dxa"/>
            <w:tcMar>
              <w:top w:w="20" w:type="dxa"/>
              <w:left w:w="20" w:type="dxa"/>
              <w:bottom w:w="20" w:type="dxa"/>
              <w:right w:w="20" w:type="dxa"/>
            </w:tcMar>
            <w:vAlign w:val="center"/>
            <w:hideMark/>
          </w:tcPr>
          <w:p w14:paraId="7170F3E8" w14:textId="77777777" w:rsidR="00F21E51" w:rsidRPr="005E2BA0" w:rsidRDefault="00F21E51" w:rsidP="00D33D07">
            <w:pPr>
              <w:pStyle w:val="movimento2"/>
              <w:rPr>
                <w:color w:val="002060"/>
              </w:rPr>
            </w:pPr>
            <w:r w:rsidRPr="005E2BA0">
              <w:rPr>
                <w:color w:val="002060"/>
              </w:rPr>
              <w:t xml:space="preserve">(PIEDIRIPA C5) </w:t>
            </w:r>
          </w:p>
        </w:tc>
        <w:tc>
          <w:tcPr>
            <w:tcW w:w="800" w:type="dxa"/>
            <w:tcMar>
              <w:top w:w="20" w:type="dxa"/>
              <w:left w:w="20" w:type="dxa"/>
              <w:bottom w:w="20" w:type="dxa"/>
              <w:right w:w="20" w:type="dxa"/>
            </w:tcMar>
            <w:vAlign w:val="center"/>
            <w:hideMark/>
          </w:tcPr>
          <w:p w14:paraId="1549F0D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0A813D5" w14:textId="77777777" w:rsidR="00F21E51" w:rsidRPr="005E2BA0" w:rsidRDefault="00F21E51" w:rsidP="00D33D07">
            <w:pPr>
              <w:pStyle w:val="movimento"/>
              <w:rPr>
                <w:color w:val="002060"/>
              </w:rPr>
            </w:pPr>
            <w:r w:rsidRPr="005E2BA0">
              <w:rPr>
                <w:color w:val="002060"/>
              </w:rPr>
              <w:t>VIVENZIO MARCO</w:t>
            </w:r>
          </w:p>
        </w:tc>
        <w:tc>
          <w:tcPr>
            <w:tcW w:w="2200" w:type="dxa"/>
            <w:tcMar>
              <w:top w:w="20" w:type="dxa"/>
              <w:left w:w="20" w:type="dxa"/>
              <w:bottom w:w="20" w:type="dxa"/>
              <w:right w:w="20" w:type="dxa"/>
            </w:tcMar>
            <w:vAlign w:val="center"/>
            <w:hideMark/>
          </w:tcPr>
          <w:p w14:paraId="5B0DBC07" w14:textId="77777777" w:rsidR="00F21E51" w:rsidRPr="005E2BA0" w:rsidRDefault="00F21E51" w:rsidP="00D33D07">
            <w:pPr>
              <w:pStyle w:val="movimento2"/>
              <w:rPr>
                <w:color w:val="002060"/>
              </w:rPr>
            </w:pPr>
            <w:r w:rsidRPr="005E2BA0">
              <w:rPr>
                <w:color w:val="002060"/>
              </w:rPr>
              <w:t xml:space="preserve">(PIEDIRIPA C5) </w:t>
            </w:r>
          </w:p>
        </w:tc>
      </w:tr>
    </w:tbl>
    <w:p w14:paraId="658763C5" w14:textId="77777777" w:rsidR="00F21E51" w:rsidRDefault="00F21E51" w:rsidP="00F21E51">
      <w:pPr>
        <w:pStyle w:val="breakline"/>
        <w:rPr>
          <w:rFonts w:eastAsiaTheme="minorEastAsia"/>
          <w:color w:val="002060"/>
        </w:rPr>
      </w:pPr>
    </w:p>
    <w:p w14:paraId="4985662D"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1DADA032"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3FDAD760" w14:textId="77777777" w:rsidR="00F21E51" w:rsidRPr="005E2BA0" w:rsidRDefault="00F21E51" w:rsidP="00F21E51">
      <w:pPr>
        <w:pStyle w:val="breakline"/>
        <w:rPr>
          <w:rFonts w:eastAsiaTheme="minorEastAsia"/>
          <w:color w:val="002060"/>
        </w:rPr>
      </w:pPr>
    </w:p>
    <w:p w14:paraId="160B737B" w14:textId="77777777" w:rsidR="00F21E51" w:rsidRPr="005E2BA0" w:rsidRDefault="00F21E51" w:rsidP="00F21E51">
      <w:pPr>
        <w:pStyle w:val="titoloprinc0"/>
        <w:rPr>
          <w:color w:val="002060"/>
        </w:rPr>
      </w:pPr>
      <w:r w:rsidRPr="005E2BA0">
        <w:rPr>
          <w:color w:val="002060"/>
        </w:rPr>
        <w:t>CLASSIFICA</w:t>
      </w:r>
    </w:p>
    <w:p w14:paraId="5059F346" w14:textId="77777777" w:rsidR="00F21E51" w:rsidRPr="005E2BA0" w:rsidRDefault="00F21E51" w:rsidP="00F21E51">
      <w:pPr>
        <w:pStyle w:val="breakline"/>
        <w:rPr>
          <w:color w:val="002060"/>
        </w:rPr>
      </w:pPr>
    </w:p>
    <w:p w14:paraId="25D6AA1C" w14:textId="77777777" w:rsidR="00F21E51" w:rsidRPr="005E2BA0" w:rsidRDefault="00F21E51" w:rsidP="00F21E51">
      <w:pPr>
        <w:pStyle w:val="breakline"/>
        <w:rPr>
          <w:color w:val="002060"/>
        </w:rPr>
      </w:pPr>
    </w:p>
    <w:p w14:paraId="3748BA4E"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5BA9D0DC"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01CC5"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BAFB"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E347B"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031EB"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7D90A"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3837"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F58D1"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F24AA"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E6652"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84C73" w14:textId="77777777" w:rsidR="00F21E51" w:rsidRPr="005E2BA0" w:rsidRDefault="00F21E51" w:rsidP="00D33D07">
            <w:pPr>
              <w:pStyle w:val="headertabella0"/>
              <w:rPr>
                <w:color w:val="002060"/>
              </w:rPr>
            </w:pPr>
            <w:r w:rsidRPr="005E2BA0">
              <w:rPr>
                <w:color w:val="002060"/>
              </w:rPr>
              <w:t>PE</w:t>
            </w:r>
          </w:p>
        </w:tc>
      </w:tr>
      <w:tr w:rsidR="00F21E51" w:rsidRPr="005E2BA0" w14:paraId="74DC0E7C"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BE7625" w14:textId="77777777" w:rsidR="00F21E51" w:rsidRPr="005E2BA0" w:rsidRDefault="00F21E51" w:rsidP="00D33D07">
            <w:pPr>
              <w:pStyle w:val="rowtabella0"/>
              <w:rPr>
                <w:color w:val="002060"/>
              </w:rPr>
            </w:pPr>
            <w:r w:rsidRPr="005E2BA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2456"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C83D"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B38F"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684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C116"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42E4E" w14:textId="77777777" w:rsidR="00F21E51" w:rsidRPr="005E2BA0" w:rsidRDefault="00F21E51" w:rsidP="00D33D07">
            <w:pPr>
              <w:pStyle w:val="rowtabella0"/>
              <w:jc w:val="center"/>
              <w:rPr>
                <w:color w:val="002060"/>
              </w:rPr>
            </w:pPr>
            <w:r w:rsidRPr="005E2BA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1A7C"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F113"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1A34" w14:textId="77777777" w:rsidR="00F21E51" w:rsidRPr="005E2BA0" w:rsidRDefault="00F21E51" w:rsidP="00D33D07">
            <w:pPr>
              <w:pStyle w:val="rowtabella0"/>
              <w:jc w:val="center"/>
              <w:rPr>
                <w:color w:val="002060"/>
              </w:rPr>
            </w:pPr>
            <w:r w:rsidRPr="005E2BA0">
              <w:rPr>
                <w:color w:val="002060"/>
              </w:rPr>
              <w:t>0</w:t>
            </w:r>
          </w:p>
        </w:tc>
      </w:tr>
      <w:tr w:rsidR="00F21E51" w:rsidRPr="005E2BA0" w14:paraId="438D87A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4A3D5" w14:textId="77777777" w:rsidR="00F21E51" w:rsidRPr="005E2BA0" w:rsidRDefault="00F21E51" w:rsidP="00D33D07">
            <w:pPr>
              <w:pStyle w:val="rowtabella0"/>
              <w:rPr>
                <w:color w:val="002060"/>
              </w:rPr>
            </w:pPr>
            <w:r w:rsidRPr="005E2BA0">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F4B9"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4EF3"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8FC6"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946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9F84"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7247" w14:textId="77777777" w:rsidR="00F21E51" w:rsidRPr="005E2BA0" w:rsidRDefault="00F21E51" w:rsidP="00D33D07">
            <w:pPr>
              <w:pStyle w:val="rowtabella0"/>
              <w:jc w:val="center"/>
              <w:rPr>
                <w:color w:val="002060"/>
              </w:rPr>
            </w:pPr>
            <w:r w:rsidRPr="005E2B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FA24"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03BB"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EFCF" w14:textId="77777777" w:rsidR="00F21E51" w:rsidRPr="005E2BA0" w:rsidRDefault="00F21E51" w:rsidP="00D33D07">
            <w:pPr>
              <w:pStyle w:val="rowtabella0"/>
              <w:jc w:val="center"/>
              <w:rPr>
                <w:color w:val="002060"/>
              </w:rPr>
            </w:pPr>
            <w:r w:rsidRPr="005E2BA0">
              <w:rPr>
                <w:color w:val="002060"/>
              </w:rPr>
              <w:t>0</w:t>
            </w:r>
          </w:p>
        </w:tc>
      </w:tr>
      <w:tr w:rsidR="00F21E51" w:rsidRPr="005E2BA0" w14:paraId="67C13A97"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90481" w14:textId="77777777" w:rsidR="00F21E51" w:rsidRPr="005E2BA0" w:rsidRDefault="00F21E51" w:rsidP="00D33D07">
            <w:pPr>
              <w:pStyle w:val="rowtabella0"/>
              <w:rPr>
                <w:color w:val="002060"/>
              </w:rPr>
            </w:pPr>
            <w:r w:rsidRPr="005E2BA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9A9C"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3308"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8402"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3337"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B3C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8BD3" w14:textId="77777777" w:rsidR="00F21E51" w:rsidRPr="005E2BA0" w:rsidRDefault="00F21E51" w:rsidP="00D33D07">
            <w:pPr>
              <w:pStyle w:val="rowtabella0"/>
              <w:jc w:val="center"/>
              <w:rPr>
                <w:color w:val="002060"/>
              </w:rPr>
            </w:pPr>
            <w:r w:rsidRPr="005E2B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FB04"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885E"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55AA" w14:textId="77777777" w:rsidR="00F21E51" w:rsidRPr="005E2BA0" w:rsidRDefault="00F21E51" w:rsidP="00D33D07">
            <w:pPr>
              <w:pStyle w:val="rowtabella0"/>
              <w:jc w:val="center"/>
              <w:rPr>
                <w:color w:val="002060"/>
              </w:rPr>
            </w:pPr>
            <w:r w:rsidRPr="005E2BA0">
              <w:rPr>
                <w:color w:val="002060"/>
              </w:rPr>
              <w:t>0</w:t>
            </w:r>
          </w:p>
        </w:tc>
      </w:tr>
      <w:tr w:rsidR="00F21E51" w:rsidRPr="005E2BA0" w14:paraId="33B432D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198E8" w14:textId="77777777" w:rsidR="00F21E51" w:rsidRPr="005E2BA0" w:rsidRDefault="00F21E51" w:rsidP="00D33D07">
            <w:pPr>
              <w:pStyle w:val="rowtabella0"/>
              <w:rPr>
                <w:color w:val="002060"/>
              </w:rPr>
            </w:pPr>
            <w:r w:rsidRPr="005E2BA0">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E542"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DAE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FBFF"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550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D7C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9653" w14:textId="77777777" w:rsidR="00F21E51" w:rsidRPr="005E2BA0" w:rsidRDefault="00F21E51" w:rsidP="00D33D07">
            <w:pPr>
              <w:pStyle w:val="rowtabella0"/>
              <w:jc w:val="center"/>
              <w:rPr>
                <w:color w:val="002060"/>
              </w:rPr>
            </w:pPr>
            <w:r w:rsidRPr="005E2B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C31F"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6C5A"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DAEB4" w14:textId="77777777" w:rsidR="00F21E51" w:rsidRPr="005E2BA0" w:rsidRDefault="00F21E51" w:rsidP="00D33D07">
            <w:pPr>
              <w:pStyle w:val="rowtabella0"/>
              <w:jc w:val="center"/>
              <w:rPr>
                <w:color w:val="002060"/>
              </w:rPr>
            </w:pPr>
            <w:r w:rsidRPr="005E2BA0">
              <w:rPr>
                <w:color w:val="002060"/>
              </w:rPr>
              <w:t>0</w:t>
            </w:r>
          </w:p>
        </w:tc>
      </w:tr>
      <w:tr w:rsidR="00F21E51" w:rsidRPr="005E2BA0" w14:paraId="5DB8ADC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E467B" w14:textId="77777777" w:rsidR="00F21E51" w:rsidRPr="005E2BA0" w:rsidRDefault="00F21E51" w:rsidP="00D33D07">
            <w:pPr>
              <w:pStyle w:val="rowtabella0"/>
              <w:rPr>
                <w:color w:val="002060"/>
              </w:rPr>
            </w:pPr>
            <w:r w:rsidRPr="005E2BA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AC41"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3611"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1F23"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704F"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647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D914"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BD8B"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38E9"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446B" w14:textId="77777777" w:rsidR="00F21E51" w:rsidRPr="005E2BA0" w:rsidRDefault="00F21E51" w:rsidP="00D33D07">
            <w:pPr>
              <w:pStyle w:val="rowtabella0"/>
              <w:jc w:val="center"/>
              <w:rPr>
                <w:color w:val="002060"/>
              </w:rPr>
            </w:pPr>
            <w:r w:rsidRPr="005E2BA0">
              <w:rPr>
                <w:color w:val="002060"/>
              </w:rPr>
              <w:t>0</w:t>
            </w:r>
          </w:p>
        </w:tc>
      </w:tr>
      <w:tr w:rsidR="00F21E51" w:rsidRPr="005E2BA0" w14:paraId="44AC6AB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FEDF6" w14:textId="77777777" w:rsidR="00F21E51" w:rsidRPr="005E2BA0" w:rsidRDefault="00F21E51" w:rsidP="00D33D07">
            <w:pPr>
              <w:pStyle w:val="rowtabella0"/>
              <w:rPr>
                <w:color w:val="002060"/>
              </w:rPr>
            </w:pPr>
            <w:r w:rsidRPr="005E2BA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A618"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DB9C"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B0F0"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A2A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CF98"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C0BA" w14:textId="77777777" w:rsidR="00F21E51" w:rsidRPr="005E2BA0" w:rsidRDefault="00F21E51" w:rsidP="00D33D07">
            <w:pPr>
              <w:pStyle w:val="rowtabella0"/>
              <w:jc w:val="center"/>
              <w:rPr>
                <w:color w:val="002060"/>
              </w:rPr>
            </w:pPr>
            <w:r w:rsidRPr="005E2B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767C"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67DD"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4394" w14:textId="77777777" w:rsidR="00F21E51" w:rsidRPr="005E2BA0" w:rsidRDefault="00F21E51" w:rsidP="00D33D07">
            <w:pPr>
              <w:pStyle w:val="rowtabella0"/>
              <w:jc w:val="center"/>
              <w:rPr>
                <w:color w:val="002060"/>
              </w:rPr>
            </w:pPr>
            <w:r w:rsidRPr="005E2BA0">
              <w:rPr>
                <w:color w:val="002060"/>
              </w:rPr>
              <w:t>0</w:t>
            </w:r>
          </w:p>
        </w:tc>
      </w:tr>
      <w:tr w:rsidR="00F21E51" w:rsidRPr="005E2BA0" w14:paraId="49696DB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7DD08" w14:textId="77777777" w:rsidR="00F21E51" w:rsidRPr="005E2BA0" w:rsidRDefault="00F21E51" w:rsidP="00D33D07">
            <w:pPr>
              <w:pStyle w:val="rowtabella0"/>
              <w:rPr>
                <w:color w:val="002060"/>
              </w:rPr>
            </w:pPr>
            <w:r w:rsidRPr="005E2BA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45DC"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ED7A"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3204"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B55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CE67"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32BD" w14:textId="77777777" w:rsidR="00F21E51" w:rsidRPr="005E2BA0" w:rsidRDefault="00F21E51" w:rsidP="00D33D07">
            <w:pPr>
              <w:pStyle w:val="rowtabella0"/>
              <w:jc w:val="center"/>
              <w:rPr>
                <w:color w:val="002060"/>
              </w:rPr>
            </w:pPr>
            <w:r w:rsidRPr="005E2B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571A"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E3D23"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467F" w14:textId="77777777" w:rsidR="00F21E51" w:rsidRPr="005E2BA0" w:rsidRDefault="00F21E51" w:rsidP="00D33D07">
            <w:pPr>
              <w:pStyle w:val="rowtabella0"/>
              <w:jc w:val="center"/>
              <w:rPr>
                <w:color w:val="002060"/>
              </w:rPr>
            </w:pPr>
            <w:r w:rsidRPr="005E2BA0">
              <w:rPr>
                <w:color w:val="002060"/>
              </w:rPr>
              <w:t>0</w:t>
            </w:r>
          </w:p>
        </w:tc>
      </w:tr>
      <w:tr w:rsidR="00F21E51" w:rsidRPr="005E2BA0" w14:paraId="43CB770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32826" w14:textId="77777777" w:rsidR="00F21E51" w:rsidRPr="005E2BA0" w:rsidRDefault="00F21E51" w:rsidP="00D33D07">
            <w:pPr>
              <w:pStyle w:val="rowtabella0"/>
              <w:rPr>
                <w:color w:val="002060"/>
              </w:rPr>
            </w:pPr>
            <w:r w:rsidRPr="005E2BA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20C2"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7C21"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ED09"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2D1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9563"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BC1F"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E433"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6ACB"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C7AA" w14:textId="77777777" w:rsidR="00F21E51" w:rsidRPr="005E2BA0" w:rsidRDefault="00F21E51" w:rsidP="00D33D07">
            <w:pPr>
              <w:pStyle w:val="rowtabella0"/>
              <w:jc w:val="center"/>
              <w:rPr>
                <w:color w:val="002060"/>
              </w:rPr>
            </w:pPr>
            <w:r w:rsidRPr="005E2BA0">
              <w:rPr>
                <w:color w:val="002060"/>
              </w:rPr>
              <w:t>0</w:t>
            </w:r>
          </w:p>
        </w:tc>
      </w:tr>
      <w:tr w:rsidR="00F21E51" w:rsidRPr="005E2BA0" w14:paraId="31C8232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2698A" w14:textId="77777777" w:rsidR="00F21E51" w:rsidRPr="009B55FD" w:rsidRDefault="00F21E51" w:rsidP="00D33D07">
            <w:pPr>
              <w:pStyle w:val="rowtabella0"/>
              <w:rPr>
                <w:color w:val="002060"/>
                <w:lang w:val="es-ES"/>
              </w:rPr>
            </w:pPr>
            <w:r w:rsidRPr="009B55FD">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B8BC"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E9D3"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2236"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544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C9FE"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DBC9"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5E93"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FBDB"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BADA" w14:textId="77777777" w:rsidR="00F21E51" w:rsidRPr="005E2BA0" w:rsidRDefault="00F21E51" w:rsidP="00D33D07">
            <w:pPr>
              <w:pStyle w:val="rowtabella0"/>
              <w:jc w:val="center"/>
              <w:rPr>
                <w:color w:val="002060"/>
              </w:rPr>
            </w:pPr>
            <w:r w:rsidRPr="005E2BA0">
              <w:rPr>
                <w:color w:val="002060"/>
              </w:rPr>
              <w:t>0</w:t>
            </w:r>
          </w:p>
        </w:tc>
      </w:tr>
      <w:tr w:rsidR="00F21E51" w:rsidRPr="005E2BA0" w14:paraId="6E03453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A47FE" w14:textId="77777777" w:rsidR="00F21E51" w:rsidRPr="005E2BA0" w:rsidRDefault="00F21E51" w:rsidP="00D33D07">
            <w:pPr>
              <w:pStyle w:val="rowtabella0"/>
              <w:rPr>
                <w:color w:val="002060"/>
              </w:rPr>
            </w:pPr>
            <w:r w:rsidRPr="005E2BA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C286"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740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3413"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817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6D6C"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B51B" w14:textId="77777777" w:rsidR="00F21E51" w:rsidRPr="005E2BA0" w:rsidRDefault="00F21E51" w:rsidP="00D33D07">
            <w:pPr>
              <w:pStyle w:val="rowtabella0"/>
              <w:jc w:val="center"/>
              <w:rPr>
                <w:color w:val="002060"/>
              </w:rPr>
            </w:pPr>
            <w:r w:rsidRPr="005E2B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A3CE"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C4E3"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3B5E" w14:textId="77777777" w:rsidR="00F21E51" w:rsidRPr="005E2BA0" w:rsidRDefault="00F21E51" w:rsidP="00D33D07">
            <w:pPr>
              <w:pStyle w:val="rowtabella0"/>
              <w:jc w:val="center"/>
              <w:rPr>
                <w:color w:val="002060"/>
              </w:rPr>
            </w:pPr>
            <w:r w:rsidRPr="005E2BA0">
              <w:rPr>
                <w:color w:val="002060"/>
              </w:rPr>
              <w:t>0</w:t>
            </w:r>
          </w:p>
        </w:tc>
      </w:tr>
      <w:tr w:rsidR="00F21E51" w:rsidRPr="005E2BA0" w14:paraId="47FAD8C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30E13" w14:textId="77777777" w:rsidR="00F21E51" w:rsidRPr="005E2BA0" w:rsidRDefault="00F21E51" w:rsidP="00D33D07">
            <w:pPr>
              <w:pStyle w:val="rowtabella0"/>
              <w:rPr>
                <w:color w:val="002060"/>
              </w:rPr>
            </w:pPr>
            <w:r w:rsidRPr="005E2BA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A047"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B888"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1318"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69D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588F"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336D" w14:textId="77777777" w:rsidR="00F21E51" w:rsidRPr="005E2BA0" w:rsidRDefault="00F21E51" w:rsidP="00D33D07">
            <w:pPr>
              <w:pStyle w:val="rowtabella0"/>
              <w:jc w:val="center"/>
              <w:rPr>
                <w:color w:val="002060"/>
              </w:rPr>
            </w:pPr>
            <w:r w:rsidRPr="005E2B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AF64"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8483"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9916" w14:textId="77777777" w:rsidR="00F21E51" w:rsidRPr="005E2BA0" w:rsidRDefault="00F21E51" w:rsidP="00D33D07">
            <w:pPr>
              <w:pStyle w:val="rowtabella0"/>
              <w:jc w:val="center"/>
              <w:rPr>
                <w:color w:val="002060"/>
              </w:rPr>
            </w:pPr>
            <w:r w:rsidRPr="005E2BA0">
              <w:rPr>
                <w:color w:val="002060"/>
              </w:rPr>
              <w:t>0</w:t>
            </w:r>
          </w:p>
        </w:tc>
      </w:tr>
      <w:tr w:rsidR="00F21E51" w:rsidRPr="005E2BA0" w14:paraId="6BB23A4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C1B64" w14:textId="77777777" w:rsidR="00F21E51" w:rsidRPr="005E2BA0" w:rsidRDefault="00F21E51" w:rsidP="00D33D07">
            <w:pPr>
              <w:pStyle w:val="rowtabella0"/>
              <w:rPr>
                <w:color w:val="002060"/>
              </w:rPr>
            </w:pPr>
            <w:r w:rsidRPr="005E2BA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D33F"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04E9"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1D2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8DE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7824"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DC02"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3E3F" w14:textId="77777777" w:rsidR="00F21E51" w:rsidRPr="005E2BA0" w:rsidRDefault="00F21E51" w:rsidP="00D33D07">
            <w:pPr>
              <w:pStyle w:val="rowtabella0"/>
              <w:jc w:val="center"/>
              <w:rPr>
                <w:color w:val="002060"/>
              </w:rPr>
            </w:pPr>
            <w:r w:rsidRPr="005E2B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EB19"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613CC" w14:textId="77777777" w:rsidR="00F21E51" w:rsidRPr="005E2BA0" w:rsidRDefault="00F21E51" w:rsidP="00D33D07">
            <w:pPr>
              <w:pStyle w:val="rowtabella0"/>
              <w:jc w:val="center"/>
              <w:rPr>
                <w:color w:val="002060"/>
              </w:rPr>
            </w:pPr>
            <w:r w:rsidRPr="005E2BA0">
              <w:rPr>
                <w:color w:val="002060"/>
              </w:rPr>
              <w:t>0</w:t>
            </w:r>
          </w:p>
        </w:tc>
      </w:tr>
      <w:tr w:rsidR="00F21E51" w:rsidRPr="005E2BA0" w14:paraId="5F921E74"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35080" w14:textId="77777777" w:rsidR="00F21E51" w:rsidRPr="009B55FD" w:rsidRDefault="00F21E51" w:rsidP="00D33D07">
            <w:pPr>
              <w:pStyle w:val="rowtabella0"/>
              <w:rPr>
                <w:color w:val="002060"/>
                <w:lang w:val="es-ES"/>
              </w:rPr>
            </w:pPr>
            <w:r w:rsidRPr="009B55FD">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FEB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7F8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6D9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87F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7688"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FF8B"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63EC" w14:textId="77777777" w:rsidR="00F21E51" w:rsidRPr="005E2BA0" w:rsidRDefault="00F21E51" w:rsidP="00D33D07">
            <w:pPr>
              <w:pStyle w:val="rowtabella0"/>
              <w:jc w:val="center"/>
              <w:rPr>
                <w:color w:val="002060"/>
              </w:rPr>
            </w:pPr>
            <w:r w:rsidRPr="005E2BA0">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01EB"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5C26" w14:textId="77777777" w:rsidR="00F21E51" w:rsidRPr="005E2BA0" w:rsidRDefault="00F21E51" w:rsidP="00D33D07">
            <w:pPr>
              <w:pStyle w:val="rowtabella0"/>
              <w:jc w:val="center"/>
              <w:rPr>
                <w:color w:val="002060"/>
              </w:rPr>
            </w:pPr>
            <w:r w:rsidRPr="005E2BA0">
              <w:rPr>
                <w:color w:val="002060"/>
              </w:rPr>
              <w:t>0</w:t>
            </w:r>
          </w:p>
        </w:tc>
      </w:tr>
    </w:tbl>
    <w:p w14:paraId="03A743B4" w14:textId="77777777" w:rsidR="00F21E51" w:rsidRPr="005E2BA0" w:rsidRDefault="00F21E51" w:rsidP="00F21E51">
      <w:pPr>
        <w:pStyle w:val="breakline"/>
        <w:rPr>
          <w:rFonts w:eastAsiaTheme="minorEastAsia"/>
          <w:color w:val="002060"/>
        </w:rPr>
      </w:pPr>
    </w:p>
    <w:p w14:paraId="42DCF1A9" w14:textId="77777777" w:rsidR="00F21E51" w:rsidRPr="005E2BA0" w:rsidRDefault="00F21E51" w:rsidP="00F21E51">
      <w:pPr>
        <w:pStyle w:val="breakline"/>
        <w:rPr>
          <w:color w:val="002060"/>
        </w:rPr>
      </w:pPr>
    </w:p>
    <w:p w14:paraId="312FACBF" w14:textId="77777777" w:rsidR="00F21E51" w:rsidRPr="005E2BA0" w:rsidRDefault="00F21E51" w:rsidP="00F21E51">
      <w:pPr>
        <w:pStyle w:val="sottotitolocampionato10"/>
        <w:rPr>
          <w:color w:val="002060"/>
        </w:rPr>
      </w:pPr>
      <w:r w:rsidRPr="005E2BA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447D44EA"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2F8C0"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D9DAA"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65A47"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20F43"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06364"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1DC4D"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D622C"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BF08E"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81E66"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30C57" w14:textId="77777777" w:rsidR="00F21E51" w:rsidRPr="005E2BA0" w:rsidRDefault="00F21E51" w:rsidP="00D33D07">
            <w:pPr>
              <w:pStyle w:val="headertabella0"/>
              <w:rPr>
                <w:color w:val="002060"/>
              </w:rPr>
            </w:pPr>
            <w:r w:rsidRPr="005E2BA0">
              <w:rPr>
                <w:color w:val="002060"/>
              </w:rPr>
              <w:t>PE</w:t>
            </w:r>
          </w:p>
        </w:tc>
      </w:tr>
      <w:tr w:rsidR="00F21E51" w:rsidRPr="005E2BA0" w14:paraId="70C4FFAD"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9A0A6" w14:textId="77777777" w:rsidR="00F21E51" w:rsidRPr="005E2BA0" w:rsidRDefault="00F21E51" w:rsidP="00D33D07">
            <w:pPr>
              <w:pStyle w:val="rowtabella0"/>
              <w:rPr>
                <w:color w:val="002060"/>
              </w:rPr>
            </w:pPr>
            <w:r w:rsidRPr="005E2BA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B967"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67A2"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62B5"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7DB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A5A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DF4C" w14:textId="77777777" w:rsidR="00F21E51" w:rsidRPr="005E2BA0" w:rsidRDefault="00F21E51" w:rsidP="00D33D07">
            <w:pPr>
              <w:pStyle w:val="rowtabella0"/>
              <w:jc w:val="center"/>
              <w:rPr>
                <w:color w:val="002060"/>
              </w:rPr>
            </w:pPr>
            <w:r w:rsidRPr="005E2BA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2219"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21D4"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9410" w14:textId="77777777" w:rsidR="00F21E51" w:rsidRPr="005E2BA0" w:rsidRDefault="00F21E51" w:rsidP="00D33D07">
            <w:pPr>
              <w:pStyle w:val="rowtabella0"/>
              <w:jc w:val="center"/>
              <w:rPr>
                <w:color w:val="002060"/>
              </w:rPr>
            </w:pPr>
            <w:r w:rsidRPr="005E2BA0">
              <w:rPr>
                <w:color w:val="002060"/>
              </w:rPr>
              <w:t>0</w:t>
            </w:r>
          </w:p>
        </w:tc>
      </w:tr>
      <w:tr w:rsidR="00F21E51" w:rsidRPr="005E2BA0" w14:paraId="29E68BF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19632" w14:textId="77777777" w:rsidR="00F21E51" w:rsidRPr="005E2BA0" w:rsidRDefault="00F21E51" w:rsidP="00D33D07">
            <w:pPr>
              <w:pStyle w:val="rowtabella0"/>
              <w:rPr>
                <w:color w:val="002060"/>
              </w:rPr>
            </w:pPr>
            <w:r w:rsidRPr="005E2BA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C9DD"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0AFD"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4E5E"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70C5"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22E3"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38D4"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F91A"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3D5A"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768B" w14:textId="77777777" w:rsidR="00F21E51" w:rsidRPr="005E2BA0" w:rsidRDefault="00F21E51" w:rsidP="00D33D07">
            <w:pPr>
              <w:pStyle w:val="rowtabella0"/>
              <w:jc w:val="center"/>
              <w:rPr>
                <w:color w:val="002060"/>
              </w:rPr>
            </w:pPr>
            <w:r w:rsidRPr="005E2BA0">
              <w:rPr>
                <w:color w:val="002060"/>
              </w:rPr>
              <w:t>0</w:t>
            </w:r>
          </w:p>
        </w:tc>
      </w:tr>
      <w:tr w:rsidR="00F21E51" w:rsidRPr="005E2BA0" w14:paraId="48EA473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43190" w14:textId="77777777" w:rsidR="00F21E51" w:rsidRPr="005E2BA0" w:rsidRDefault="00F21E51" w:rsidP="00D33D07">
            <w:pPr>
              <w:pStyle w:val="rowtabella0"/>
              <w:rPr>
                <w:color w:val="002060"/>
              </w:rPr>
            </w:pPr>
            <w:r w:rsidRPr="005E2BA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28F2"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984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4610"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BA17"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DBE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D9D8" w14:textId="77777777" w:rsidR="00F21E51" w:rsidRPr="005E2BA0" w:rsidRDefault="00F21E51" w:rsidP="00D33D07">
            <w:pPr>
              <w:pStyle w:val="rowtabella0"/>
              <w:jc w:val="center"/>
              <w:rPr>
                <w:color w:val="002060"/>
              </w:rPr>
            </w:pPr>
            <w:r w:rsidRPr="005E2BA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1986"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EC4B"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BF14" w14:textId="77777777" w:rsidR="00F21E51" w:rsidRPr="005E2BA0" w:rsidRDefault="00F21E51" w:rsidP="00D33D07">
            <w:pPr>
              <w:pStyle w:val="rowtabella0"/>
              <w:jc w:val="center"/>
              <w:rPr>
                <w:color w:val="002060"/>
              </w:rPr>
            </w:pPr>
            <w:r w:rsidRPr="005E2BA0">
              <w:rPr>
                <w:color w:val="002060"/>
              </w:rPr>
              <w:t>0</w:t>
            </w:r>
          </w:p>
        </w:tc>
      </w:tr>
      <w:tr w:rsidR="00F21E51" w:rsidRPr="005E2BA0" w14:paraId="395FBED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A166A" w14:textId="77777777" w:rsidR="00F21E51" w:rsidRPr="005E2BA0" w:rsidRDefault="00F21E51" w:rsidP="00D33D07">
            <w:pPr>
              <w:pStyle w:val="rowtabella0"/>
              <w:rPr>
                <w:color w:val="002060"/>
              </w:rPr>
            </w:pPr>
            <w:r w:rsidRPr="005E2BA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C4C4"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4807"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108E"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F38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30A6"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298B"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EA025"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A5CD"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74C6" w14:textId="77777777" w:rsidR="00F21E51" w:rsidRPr="005E2BA0" w:rsidRDefault="00F21E51" w:rsidP="00D33D07">
            <w:pPr>
              <w:pStyle w:val="rowtabella0"/>
              <w:jc w:val="center"/>
              <w:rPr>
                <w:color w:val="002060"/>
              </w:rPr>
            </w:pPr>
            <w:r w:rsidRPr="005E2BA0">
              <w:rPr>
                <w:color w:val="002060"/>
              </w:rPr>
              <w:t>0</w:t>
            </w:r>
          </w:p>
        </w:tc>
      </w:tr>
      <w:tr w:rsidR="00F21E51" w:rsidRPr="005E2BA0" w14:paraId="617A2DF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877E6" w14:textId="77777777" w:rsidR="00F21E51" w:rsidRPr="005E2BA0" w:rsidRDefault="00F21E51" w:rsidP="00D33D07">
            <w:pPr>
              <w:pStyle w:val="rowtabella0"/>
              <w:rPr>
                <w:color w:val="002060"/>
              </w:rPr>
            </w:pPr>
            <w:r w:rsidRPr="005E2BA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84D4"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7D6C"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9238"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E3D1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97E3"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B4F5"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FE82"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A375"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9E5D" w14:textId="77777777" w:rsidR="00F21E51" w:rsidRPr="005E2BA0" w:rsidRDefault="00F21E51" w:rsidP="00D33D07">
            <w:pPr>
              <w:pStyle w:val="rowtabella0"/>
              <w:jc w:val="center"/>
              <w:rPr>
                <w:color w:val="002060"/>
              </w:rPr>
            </w:pPr>
            <w:r w:rsidRPr="005E2BA0">
              <w:rPr>
                <w:color w:val="002060"/>
              </w:rPr>
              <w:t>0</w:t>
            </w:r>
          </w:p>
        </w:tc>
      </w:tr>
      <w:tr w:rsidR="00F21E51" w:rsidRPr="005E2BA0" w14:paraId="66E8187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2A1A5" w14:textId="77777777" w:rsidR="00F21E51" w:rsidRPr="005E2BA0" w:rsidRDefault="00F21E51" w:rsidP="00D33D07">
            <w:pPr>
              <w:pStyle w:val="rowtabella0"/>
              <w:rPr>
                <w:color w:val="002060"/>
              </w:rPr>
            </w:pPr>
            <w:r w:rsidRPr="005E2BA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F7E8"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454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0E35"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CC31"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2B7A"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993A"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F880"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035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0D54" w14:textId="77777777" w:rsidR="00F21E51" w:rsidRPr="005E2BA0" w:rsidRDefault="00F21E51" w:rsidP="00D33D07">
            <w:pPr>
              <w:pStyle w:val="rowtabella0"/>
              <w:jc w:val="center"/>
              <w:rPr>
                <w:color w:val="002060"/>
              </w:rPr>
            </w:pPr>
            <w:r w:rsidRPr="005E2BA0">
              <w:rPr>
                <w:color w:val="002060"/>
              </w:rPr>
              <w:t>0</w:t>
            </w:r>
          </w:p>
        </w:tc>
      </w:tr>
      <w:tr w:rsidR="00F21E51" w:rsidRPr="005E2BA0" w14:paraId="7C0E261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096D3" w14:textId="77777777" w:rsidR="00F21E51" w:rsidRPr="005E2BA0" w:rsidRDefault="00F21E51" w:rsidP="00D33D07">
            <w:pPr>
              <w:pStyle w:val="rowtabella0"/>
              <w:rPr>
                <w:color w:val="002060"/>
              </w:rPr>
            </w:pPr>
            <w:r w:rsidRPr="005E2BA0">
              <w:rPr>
                <w:color w:val="002060"/>
              </w:rPr>
              <w:lastRenderedPageBreak/>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22ED"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A4C2"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64F8"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444D"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1F62"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AB2C"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9626"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D724"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67C8" w14:textId="77777777" w:rsidR="00F21E51" w:rsidRPr="005E2BA0" w:rsidRDefault="00F21E51" w:rsidP="00D33D07">
            <w:pPr>
              <w:pStyle w:val="rowtabella0"/>
              <w:jc w:val="center"/>
              <w:rPr>
                <w:color w:val="002060"/>
              </w:rPr>
            </w:pPr>
            <w:r w:rsidRPr="005E2BA0">
              <w:rPr>
                <w:color w:val="002060"/>
              </w:rPr>
              <w:t>0</w:t>
            </w:r>
          </w:p>
        </w:tc>
      </w:tr>
      <w:tr w:rsidR="00F21E51" w:rsidRPr="005E2BA0" w14:paraId="0DA0356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92B29" w14:textId="77777777" w:rsidR="00F21E51" w:rsidRPr="005E2BA0" w:rsidRDefault="00F21E51" w:rsidP="00D33D07">
            <w:pPr>
              <w:pStyle w:val="rowtabella0"/>
              <w:rPr>
                <w:color w:val="002060"/>
              </w:rPr>
            </w:pPr>
            <w:r w:rsidRPr="005E2BA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8ADA"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A790"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F509"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3D2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C3AA"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EFBD8"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5D74"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1461"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9852" w14:textId="77777777" w:rsidR="00F21E51" w:rsidRPr="005E2BA0" w:rsidRDefault="00F21E51" w:rsidP="00D33D07">
            <w:pPr>
              <w:pStyle w:val="rowtabella0"/>
              <w:jc w:val="center"/>
              <w:rPr>
                <w:color w:val="002060"/>
              </w:rPr>
            </w:pPr>
            <w:r w:rsidRPr="005E2BA0">
              <w:rPr>
                <w:color w:val="002060"/>
              </w:rPr>
              <w:t>0</w:t>
            </w:r>
          </w:p>
        </w:tc>
      </w:tr>
      <w:tr w:rsidR="00F21E51" w:rsidRPr="005E2BA0" w14:paraId="39DE153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E031E" w14:textId="77777777" w:rsidR="00F21E51" w:rsidRPr="005E2BA0" w:rsidRDefault="00F21E51" w:rsidP="00D33D07">
            <w:pPr>
              <w:pStyle w:val="rowtabella0"/>
              <w:rPr>
                <w:color w:val="002060"/>
              </w:rPr>
            </w:pPr>
            <w:r w:rsidRPr="005E2BA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670C"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0655"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D5F3"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BAC6"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CFC31"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E1D6"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6FF0"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0F9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3585" w14:textId="77777777" w:rsidR="00F21E51" w:rsidRPr="005E2BA0" w:rsidRDefault="00F21E51" w:rsidP="00D33D07">
            <w:pPr>
              <w:pStyle w:val="rowtabella0"/>
              <w:jc w:val="center"/>
              <w:rPr>
                <w:color w:val="002060"/>
              </w:rPr>
            </w:pPr>
            <w:r w:rsidRPr="005E2BA0">
              <w:rPr>
                <w:color w:val="002060"/>
              </w:rPr>
              <w:t>0</w:t>
            </w:r>
          </w:p>
        </w:tc>
      </w:tr>
      <w:tr w:rsidR="00F21E51" w:rsidRPr="005E2BA0" w14:paraId="2BD6025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0E062" w14:textId="77777777" w:rsidR="00F21E51" w:rsidRPr="005E2BA0" w:rsidRDefault="00F21E51" w:rsidP="00D33D07">
            <w:pPr>
              <w:pStyle w:val="rowtabella0"/>
              <w:rPr>
                <w:color w:val="002060"/>
              </w:rPr>
            </w:pPr>
            <w:r w:rsidRPr="005E2BA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DDAE"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1A06"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52C3"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E2F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4605"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064E"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CC09"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25B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FE3C" w14:textId="77777777" w:rsidR="00F21E51" w:rsidRPr="005E2BA0" w:rsidRDefault="00F21E51" w:rsidP="00D33D07">
            <w:pPr>
              <w:pStyle w:val="rowtabella0"/>
              <w:jc w:val="center"/>
              <w:rPr>
                <w:color w:val="002060"/>
              </w:rPr>
            </w:pPr>
            <w:r w:rsidRPr="005E2BA0">
              <w:rPr>
                <w:color w:val="002060"/>
              </w:rPr>
              <w:t>0</w:t>
            </w:r>
          </w:p>
        </w:tc>
      </w:tr>
      <w:tr w:rsidR="00F21E51" w:rsidRPr="005E2BA0" w14:paraId="6ADDEB3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576F6" w14:textId="77777777" w:rsidR="00F21E51" w:rsidRPr="009B55FD" w:rsidRDefault="00F21E51" w:rsidP="00D33D07">
            <w:pPr>
              <w:pStyle w:val="rowtabella0"/>
              <w:rPr>
                <w:color w:val="002060"/>
                <w:lang w:val="es-ES"/>
              </w:rPr>
            </w:pPr>
            <w:r w:rsidRPr="009B55FD">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98A7"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1DFA"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DB74"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F6F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2518"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C882"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054E"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78A0"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4C33" w14:textId="77777777" w:rsidR="00F21E51" w:rsidRPr="005E2BA0" w:rsidRDefault="00F21E51" w:rsidP="00D33D07">
            <w:pPr>
              <w:pStyle w:val="rowtabella0"/>
              <w:jc w:val="center"/>
              <w:rPr>
                <w:color w:val="002060"/>
              </w:rPr>
            </w:pPr>
            <w:r w:rsidRPr="005E2BA0">
              <w:rPr>
                <w:color w:val="002060"/>
              </w:rPr>
              <w:t>0</w:t>
            </w:r>
          </w:p>
        </w:tc>
      </w:tr>
      <w:tr w:rsidR="00F21E51" w:rsidRPr="005E2BA0" w14:paraId="47CA3D0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64B2A" w14:textId="77777777" w:rsidR="00F21E51" w:rsidRPr="005E2BA0" w:rsidRDefault="00F21E51" w:rsidP="00D33D07">
            <w:pPr>
              <w:pStyle w:val="rowtabella0"/>
              <w:rPr>
                <w:color w:val="002060"/>
              </w:rPr>
            </w:pPr>
            <w:r w:rsidRPr="005E2BA0">
              <w:rPr>
                <w:color w:val="002060"/>
              </w:rPr>
              <w:t xml:space="preserve">A.S.D. </w:t>
            </w:r>
            <w:proofErr w:type="gramStart"/>
            <w:r w:rsidRPr="005E2BA0">
              <w:rPr>
                <w:color w:val="002060"/>
              </w:rPr>
              <w:t>CITTA</w:t>
            </w:r>
            <w:proofErr w:type="gramEnd"/>
            <w:r w:rsidRPr="005E2BA0">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7987"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FFC3"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E63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522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9183"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2549"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1B11" w14:textId="77777777" w:rsidR="00F21E51" w:rsidRPr="005E2BA0" w:rsidRDefault="00F21E51" w:rsidP="00D33D07">
            <w:pPr>
              <w:pStyle w:val="rowtabella0"/>
              <w:jc w:val="center"/>
              <w:rPr>
                <w:color w:val="002060"/>
              </w:rPr>
            </w:pPr>
            <w:r w:rsidRPr="005E2BA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21D5"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CD3B" w14:textId="77777777" w:rsidR="00F21E51" w:rsidRPr="005E2BA0" w:rsidRDefault="00F21E51" w:rsidP="00D33D07">
            <w:pPr>
              <w:pStyle w:val="rowtabella0"/>
              <w:jc w:val="center"/>
              <w:rPr>
                <w:color w:val="002060"/>
              </w:rPr>
            </w:pPr>
            <w:r w:rsidRPr="005E2BA0">
              <w:rPr>
                <w:color w:val="002060"/>
              </w:rPr>
              <w:t>0</w:t>
            </w:r>
          </w:p>
        </w:tc>
      </w:tr>
      <w:tr w:rsidR="00F21E51" w:rsidRPr="005E2BA0" w14:paraId="549D63F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330D9" w14:textId="77777777" w:rsidR="00F21E51" w:rsidRPr="009B55FD" w:rsidRDefault="00F21E51" w:rsidP="00D33D07">
            <w:pPr>
              <w:pStyle w:val="rowtabella0"/>
              <w:rPr>
                <w:color w:val="002060"/>
                <w:lang w:val="es-ES"/>
              </w:rPr>
            </w:pPr>
            <w:r w:rsidRPr="009B55FD">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B460"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7B8C"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9E4D"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ADF1"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B258"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B1DD"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213B" w14:textId="77777777" w:rsidR="00F21E51" w:rsidRPr="005E2BA0" w:rsidRDefault="00F21E51" w:rsidP="00D33D07">
            <w:pPr>
              <w:pStyle w:val="rowtabella0"/>
              <w:jc w:val="center"/>
              <w:rPr>
                <w:color w:val="002060"/>
              </w:rPr>
            </w:pPr>
            <w:r w:rsidRPr="005E2BA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4CC3F"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5172" w14:textId="77777777" w:rsidR="00F21E51" w:rsidRPr="005E2BA0" w:rsidRDefault="00F21E51" w:rsidP="00D33D07">
            <w:pPr>
              <w:pStyle w:val="rowtabella0"/>
              <w:jc w:val="center"/>
              <w:rPr>
                <w:color w:val="002060"/>
              </w:rPr>
            </w:pPr>
            <w:r w:rsidRPr="005E2BA0">
              <w:rPr>
                <w:color w:val="002060"/>
              </w:rPr>
              <w:t>0</w:t>
            </w:r>
          </w:p>
        </w:tc>
      </w:tr>
      <w:tr w:rsidR="00F21E51" w:rsidRPr="005E2BA0" w14:paraId="430BA668"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110DF7" w14:textId="77777777" w:rsidR="00F21E51" w:rsidRPr="005E2BA0" w:rsidRDefault="00F21E51" w:rsidP="00D33D07">
            <w:pPr>
              <w:pStyle w:val="rowtabella0"/>
              <w:rPr>
                <w:color w:val="002060"/>
              </w:rPr>
            </w:pPr>
            <w:r w:rsidRPr="005E2BA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193A5"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15C1"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6DC5"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048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2A95"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40B1"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805F" w14:textId="77777777" w:rsidR="00F21E51" w:rsidRPr="005E2BA0" w:rsidRDefault="00F21E51" w:rsidP="00D33D07">
            <w:pPr>
              <w:pStyle w:val="rowtabella0"/>
              <w:jc w:val="center"/>
              <w:rPr>
                <w:color w:val="002060"/>
              </w:rPr>
            </w:pPr>
            <w:r w:rsidRPr="005E2BA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8D95" w14:textId="77777777" w:rsidR="00F21E51" w:rsidRPr="005E2BA0" w:rsidRDefault="00F21E51" w:rsidP="00D33D07">
            <w:pPr>
              <w:pStyle w:val="rowtabella0"/>
              <w:jc w:val="center"/>
              <w:rPr>
                <w:color w:val="002060"/>
              </w:rPr>
            </w:pPr>
            <w:r w:rsidRPr="005E2BA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7B7F" w14:textId="77777777" w:rsidR="00F21E51" w:rsidRPr="005E2BA0" w:rsidRDefault="00F21E51" w:rsidP="00D33D07">
            <w:pPr>
              <w:pStyle w:val="rowtabella0"/>
              <w:jc w:val="center"/>
              <w:rPr>
                <w:color w:val="002060"/>
              </w:rPr>
            </w:pPr>
            <w:r w:rsidRPr="005E2BA0">
              <w:rPr>
                <w:color w:val="002060"/>
              </w:rPr>
              <w:t>0</w:t>
            </w:r>
          </w:p>
        </w:tc>
      </w:tr>
    </w:tbl>
    <w:p w14:paraId="30FBB395" w14:textId="77777777" w:rsidR="00F21E51" w:rsidRPr="005E2BA0" w:rsidRDefault="00F21E51" w:rsidP="00F21E51">
      <w:pPr>
        <w:pStyle w:val="breakline"/>
        <w:rPr>
          <w:rFonts w:eastAsiaTheme="minorEastAsia"/>
          <w:color w:val="002060"/>
        </w:rPr>
      </w:pPr>
    </w:p>
    <w:p w14:paraId="43251FC3" w14:textId="77777777" w:rsidR="00F21E51" w:rsidRPr="005E2BA0" w:rsidRDefault="00F21E51" w:rsidP="00F21E51">
      <w:pPr>
        <w:pStyle w:val="breakline"/>
        <w:rPr>
          <w:color w:val="002060"/>
        </w:rPr>
      </w:pPr>
    </w:p>
    <w:p w14:paraId="0240645E" w14:textId="77777777" w:rsidR="00F21E51" w:rsidRPr="005E2BA0" w:rsidRDefault="00F21E51" w:rsidP="00F21E51">
      <w:pPr>
        <w:pStyle w:val="sottotitolocampionato10"/>
        <w:rPr>
          <w:color w:val="002060"/>
        </w:rPr>
      </w:pPr>
      <w:r w:rsidRPr="005E2BA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41FB75CC"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72C88"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45B10"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656BE"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AA05F"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74556"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BD282"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65AB"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443E8"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E25F9"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3A3B0" w14:textId="77777777" w:rsidR="00F21E51" w:rsidRPr="005E2BA0" w:rsidRDefault="00F21E51" w:rsidP="00D33D07">
            <w:pPr>
              <w:pStyle w:val="headertabella0"/>
              <w:rPr>
                <w:color w:val="002060"/>
              </w:rPr>
            </w:pPr>
            <w:r w:rsidRPr="005E2BA0">
              <w:rPr>
                <w:color w:val="002060"/>
              </w:rPr>
              <w:t>PE</w:t>
            </w:r>
          </w:p>
        </w:tc>
      </w:tr>
      <w:tr w:rsidR="00F21E51" w:rsidRPr="005E2BA0" w14:paraId="7D7F7D5E"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E2EB4C" w14:textId="77777777" w:rsidR="00F21E51" w:rsidRPr="005E2BA0" w:rsidRDefault="00F21E51" w:rsidP="00D33D07">
            <w:pPr>
              <w:pStyle w:val="rowtabella0"/>
              <w:rPr>
                <w:color w:val="002060"/>
              </w:rPr>
            </w:pPr>
            <w:r w:rsidRPr="005E2BA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BACC"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E513"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CFE4"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03F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060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1894" w14:textId="77777777" w:rsidR="00F21E51" w:rsidRPr="005E2BA0" w:rsidRDefault="00F21E51" w:rsidP="00D33D07">
            <w:pPr>
              <w:pStyle w:val="rowtabella0"/>
              <w:jc w:val="center"/>
              <w:rPr>
                <w:color w:val="002060"/>
              </w:rPr>
            </w:pPr>
            <w:r w:rsidRPr="005E2B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BE08"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11B2"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BCDF" w14:textId="77777777" w:rsidR="00F21E51" w:rsidRPr="005E2BA0" w:rsidRDefault="00F21E51" w:rsidP="00D33D07">
            <w:pPr>
              <w:pStyle w:val="rowtabella0"/>
              <w:jc w:val="center"/>
              <w:rPr>
                <w:color w:val="002060"/>
              </w:rPr>
            </w:pPr>
            <w:r w:rsidRPr="005E2BA0">
              <w:rPr>
                <w:color w:val="002060"/>
              </w:rPr>
              <w:t>0</w:t>
            </w:r>
          </w:p>
        </w:tc>
      </w:tr>
      <w:tr w:rsidR="00F21E51" w:rsidRPr="005E2BA0" w14:paraId="0E5A78B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96E7F" w14:textId="77777777" w:rsidR="00F21E51" w:rsidRPr="005E2BA0" w:rsidRDefault="00F21E51" w:rsidP="00D33D07">
            <w:pPr>
              <w:pStyle w:val="rowtabella0"/>
              <w:rPr>
                <w:color w:val="002060"/>
              </w:rPr>
            </w:pPr>
            <w:r w:rsidRPr="005E2BA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AE9D"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AAE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5E85"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D38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D41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5217"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06B8"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B88A"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79BF" w14:textId="77777777" w:rsidR="00F21E51" w:rsidRPr="005E2BA0" w:rsidRDefault="00F21E51" w:rsidP="00D33D07">
            <w:pPr>
              <w:pStyle w:val="rowtabella0"/>
              <w:jc w:val="center"/>
              <w:rPr>
                <w:color w:val="002060"/>
              </w:rPr>
            </w:pPr>
            <w:r w:rsidRPr="005E2BA0">
              <w:rPr>
                <w:color w:val="002060"/>
              </w:rPr>
              <w:t>0</w:t>
            </w:r>
          </w:p>
        </w:tc>
      </w:tr>
      <w:tr w:rsidR="00F21E51" w:rsidRPr="005E2BA0" w14:paraId="2B5CA7E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5E6A3" w14:textId="77777777" w:rsidR="00F21E51" w:rsidRPr="005E2BA0" w:rsidRDefault="00F21E51" w:rsidP="00D33D07">
            <w:pPr>
              <w:pStyle w:val="rowtabella0"/>
              <w:rPr>
                <w:color w:val="002060"/>
              </w:rPr>
            </w:pPr>
            <w:r w:rsidRPr="005E2BA0">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D31C"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8F1F"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69B6"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2F9A"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018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AF65" w14:textId="77777777" w:rsidR="00F21E51" w:rsidRPr="005E2BA0" w:rsidRDefault="00F21E51" w:rsidP="00D33D07">
            <w:pPr>
              <w:pStyle w:val="rowtabella0"/>
              <w:jc w:val="center"/>
              <w:rPr>
                <w:color w:val="002060"/>
              </w:rPr>
            </w:pPr>
            <w:r w:rsidRPr="005E2BA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B298"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698E"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03BA2" w14:textId="77777777" w:rsidR="00F21E51" w:rsidRPr="005E2BA0" w:rsidRDefault="00F21E51" w:rsidP="00D33D07">
            <w:pPr>
              <w:pStyle w:val="rowtabella0"/>
              <w:jc w:val="center"/>
              <w:rPr>
                <w:color w:val="002060"/>
              </w:rPr>
            </w:pPr>
            <w:r w:rsidRPr="005E2BA0">
              <w:rPr>
                <w:color w:val="002060"/>
              </w:rPr>
              <w:t>0</w:t>
            </w:r>
          </w:p>
        </w:tc>
      </w:tr>
      <w:tr w:rsidR="00F21E51" w:rsidRPr="005E2BA0" w14:paraId="4FD3652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1C15A" w14:textId="77777777" w:rsidR="00F21E51" w:rsidRPr="005E2BA0" w:rsidRDefault="00F21E51" w:rsidP="00D33D07">
            <w:pPr>
              <w:pStyle w:val="rowtabella0"/>
              <w:rPr>
                <w:color w:val="002060"/>
              </w:rPr>
            </w:pPr>
            <w:r w:rsidRPr="005E2BA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6647"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5755"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31CC"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116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D83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448C" w14:textId="77777777" w:rsidR="00F21E51" w:rsidRPr="005E2BA0" w:rsidRDefault="00F21E51" w:rsidP="00D33D07">
            <w:pPr>
              <w:pStyle w:val="rowtabella0"/>
              <w:jc w:val="center"/>
              <w:rPr>
                <w:color w:val="002060"/>
              </w:rPr>
            </w:pPr>
            <w:r w:rsidRPr="005E2BA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8508"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3309"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C3C7" w14:textId="77777777" w:rsidR="00F21E51" w:rsidRPr="005E2BA0" w:rsidRDefault="00F21E51" w:rsidP="00D33D07">
            <w:pPr>
              <w:pStyle w:val="rowtabella0"/>
              <w:jc w:val="center"/>
              <w:rPr>
                <w:color w:val="002060"/>
              </w:rPr>
            </w:pPr>
            <w:r w:rsidRPr="005E2BA0">
              <w:rPr>
                <w:color w:val="002060"/>
              </w:rPr>
              <w:t>0</w:t>
            </w:r>
          </w:p>
        </w:tc>
      </w:tr>
      <w:tr w:rsidR="00F21E51" w:rsidRPr="005E2BA0" w14:paraId="3B64042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CB4C0" w14:textId="77777777" w:rsidR="00F21E51" w:rsidRPr="005E2BA0" w:rsidRDefault="00F21E51" w:rsidP="00D33D07">
            <w:pPr>
              <w:pStyle w:val="rowtabella0"/>
              <w:rPr>
                <w:color w:val="002060"/>
              </w:rPr>
            </w:pPr>
            <w:r w:rsidRPr="005E2BA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284D"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0A3C"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67BB"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32C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88FC"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1352"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2096"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CE45"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F440" w14:textId="77777777" w:rsidR="00F21E51" w:rsidRPr="005E2BA0" w:rsidRDefault="00F21E51" w:rsidP="00D33D07">
            <w:pPr>
              <w:pStyle w:val="rowtabella0"/>
              <w:jc w:val="center"/>
              <w:rPr>
                <w:color w:val="002060"/>
              </w:rPr>
            </w:pPr>
            <w:r w:rsidRPr="005E2BA0">
              <w:rPr>
                <w:color w:val="002060"/>
              </w:rPr>
              <w:t>0</w:t>
            </w:r>
          </w:p>
        </w:tc>
      </w:tr>
      <w:tr w:rsidR="00F21E51" w:rsidRPr="005E2BA0" w14:paraId="1994DAF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04242" w14:textId="77777777" w:rsidR="00F21E51" w:rsidRPr="005E2BA0" w:rsidRDefault="00F21E51" w:rsidP="00D33D07">
            <w:pPr>
              <w:pStyle w:val="rowtabella0"/>
              <w:rPr>
                <w:color w:val="002060"/>
              </w:rPr>
            </w:pPr>
            <w:r w:rsidRPr="005E2B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9BA5"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CF3A"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A615"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4E72"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249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58AD"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9194"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C577"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32E3" w14:textId="77777777" w:rsidR="00F21E51" w:rsidRPr="005E2BA0" w:rsidRDefault="00F21E51" w:rsidP="00D33D07">
            <w:pPr>
              <w:pStyle w:val="rowtabella0"/>
              <w:jc w:val="center"/>
              <w:rPr>
                <w:color w:val="002060"/>
              </w:rPr>
            </w:pPr>
            <w:r w:rsidRPr="005E2BA0">
              <w:rPr>
                <w:color w:val="002060"/>
              </w:rPr>
              <w:t>0</w:t>
            </w:r>
          </w:p>
        </w:tc>
      </w:tr>
      <w:tr w:rsidR="00F21E51" w:rsidRPr="005E2BA0" w14:paraId="49E3042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1583F" w14:textId="77777777" w:rsidR="00F21E51" w:rsidRPr="005E2BA0" w:rsidRDefault="00F21E51" w:rsidP="00D33D07">
            <w:pPr>
              <w:pStyle w:val="rowtabella0"/>
              <w:rPr>
                <w:color w:val="002060"/>
              </w:rPr>
            </w:pPr>
            <w:r w:rsidRPr="005E2BA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6845"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CA7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7E22"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CEF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DA2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171D" w14:textId="77777777" w:rsidR="00F21E51" w:rsidRPr="005E2BA0" w:rsidRDefault="00F21E51" w:rsidP="00D33D07">
            <w:pPr>
              <w:pStyle w:val="rowtabella0"/>
              <w:jc w:val="center"/>
              <w:rPr>
                <w:color w:val="002060"/>
              </w:rPr>
            </w:pPr>
            <w:r w:rsidRPr="005E2B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5A34"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25E0"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E9EC" w14:textId="77777777" w:rsidR="00F21E51" w:rsidRPr="005E2BA0" w:rsidRDefault="00F21E51" w:rsidP="00D33D07">
            <w:pPr>
              <w:pStyle w:val="rowtabella0"/>
              <w:jc w:val="center"/>
              <w:rPr>
                <w:color w:val="002060"/>
              </w:rPr>
            </w:pPr>
            <w:r w:rsidRPr="005E2BA0">
              <w:rPr>
                <w:color w:val="002060"/>
              </w:rPr>
              <w:t>0</w:t>
            </w:r>
          </w:p>
        </w:tc>
      </w:tr>
      <w:tr w:rsidR="00F21E51" w:rsidRPr="005E2BA0" w14:paraId="03812CD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280DE" w14:textId="77777777" w:rsidR="00F21E51" w:rsidRPr="005E2BA0" w:rsidRDefault="00F21E51" w:rsidP="00D33D07">
            <w:pPr>
              <w:pStyle w:val="rowtabella0"/>
              <w:rPr>
                <w:color w:val="002060"/>
              </w:rPr>
            </w:pPr>
            <w:r w:rsidRPr="005E2BA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896F"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376B"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0ABF"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F310"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9710"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0A2C" w14:textId="77777777" w:rsidR="00F21E51" w:rsidRPr="005E2BA0" w:rsidRDefault="00F21E51" w:rsidP="00D33D07">
            <w:pPr>
              <w:pStyle w:val="rowtabella0"/>
              <w:jc w:val="center"/>
              <w:rPr>
                <w:color w:val="002060"/>
              </w:rPr>
            </w:pPr>
            <w:r w:rsidRPr="005E2B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E6CA" w14:textId="77777777" w:rsidR="00F21E51" w:rsidRPr="005E2BA0" w:rsidRDefault="00F21E51" w:rsidP="00D33D07">
            <w:pPr>
              <w:pStyle w:val="rowtabella0"/>
              <w:jc w:val="center"/>
              <w:rPr>
                <w:color w:val="002060"/>
              </w:rPr>
            </w:pPr>
            <w:r w:rsidRPr="005E2BA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C50E"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4C42" w14:textId="77777777" w:rsidR="00F21E51" w:rsidRPr="005E2BA0" w:rsidRDefault="00F21E51" w:rsidP="00D33D07">
            <w:pPr>
              <w:pStyle w:val="rowtabella0"/>
              <w:jc w:val="center"/>
              <w:rPr>
                <w:color w:val="002060"/>
              </w:rPr>
            </w:pPr>
            <w:r w:rsidRPr="005E2BA0">
              <w:rPr>
                <w:color w:val="002060"/>
              </w:rPr>
              <w:t>0</w:t>
            </w:r>
          </w:p>
        </w:tc>
      </w:tr>
      <w:tr w:rsidR="00F21E51" w:rsidRPr="005E2BA0" w14:paraId="19D3681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2DD33" w14:textId="77777777" w:rsidR="00F21E51" w:rsidRPr="005E2BA0" w:rsidRDefault="00F21E51" w:rsidP="00D33D07">
            <w:pPr>
              <w:pStyle w:val="rowtabella0"/>
              <w:rPr>
                <w:color w:val="002060"/>
              </w:rPr>
            </w:pPr>
            <w:r w:rsidRPr="005E2BA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CA8DF"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4775"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D222E"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0DE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7D43"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301C"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6190"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9E6B"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1ED3" w14:textId="77777777" w:rsidR="00F21E51" w:rsidRPr="005E2BA0" w:rsidRDefault="00F21E51" w:rsidP="00D33D07">
            <w:pPr>
              <w:pStyle w:val="rowtabella0"/>
              <w:jc w:val="center"/>
              <w:rPr>
                <w:color w:val="002060"/>
              </w:rPr>
            </w:pPr>
            <w:r w:rsidRPr="005E2BA0">
              <w:rPr>
                <w:color w:val="002060"/>
              </w:rPr>
              <w:t>0</w:t>
            </w:r>
          </w:p>
        </w:tc>
      </w:tr>
      <w:tr w:rsidR="00F21E51" w:rsidRPr="005E2BA0" w14:paraId="01C2117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CC8F7" w14:textId="77777777" w:rsidR="00F21E51" w:rsidRPr="005E2BA0" w:rsidRDefault="00F21E51" w:rsidP="00D33D07">
            <w:pPr>
              <w:pStyle w:val="rowtabella0"/>
              <w:rPr>
                <w:color w:val="002060"/>
              </w:rPr>
            </w:pPr>
            <w:r w:rsidRPr="005E2BA0">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95AE"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07E8"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24FF"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430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F94D"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E600"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5E7A"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24F2"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1B5A" w14:textId="77777777" w:rsidR="00F21E51" w:rsidRPr="005E2BA0" w:rsidRDefault="00F21E51" w:rsidP="00D33D07">
            <w:pPr>
              <w:pStyle w:val="rowtabella0"/>
              <w:jc w:val="center"/>
              <w:rPr>
                <w:color w:val="002060"/>
              </w:rPr>
            </w:pPr>
            <w:r w:rsidRPr="005E2BA0">
              <w:rPr>
                <w:color w:val="002060"/>
              </w:rPr>
              <w:t>0</w:t>
            </w:r>
          </w:p>
        </w:tc>
      </w:tr>
      <w:tr w:rsidR="00F21E51" w:rsidRPr="005E2BA0" w14:paraId="1CA850C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46D1B" w14:textId="77777777" w:rsidR="00F21E51" w:rsidRPr="005E2BA0" w:rsidRDefault="00F21E51" w:rsidP="00D33D07">
            <w:pPr>
              <w:pStyle w:val="rowtabella0"/>
              <w:rPr>
                <w:color w:val="002060"/>
              </w:rPr>
            </w:pPr>
            <w:r w:rsidRPr="005E2BA0">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4FBF"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1FED"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B7F1"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614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D57C"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E252" w14:textId="77777777" w:rsidR="00F21E51" w:rsidRPr="005E2BA0" w:rsidRDefault="00F21E51" w:rsidP="00D33D07">
            <w:pPr>
              <w:pStyle w:val="rowtabella0"/>
              <w:jc w:val="center"/>
              <w:rPr>
                <w:color w:val="002060"/>
              </w:rPr>
            </w:pPr>
            <w:r w:rsidRPr="005E2BA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2954" w14:textId="77777777" w:rsidR="00F21E51" w:rsidRPr="005E2BA0" w:rsidRDefault="00F21E51" w:rsidP="00D33D07">
            <w:pPr>
              <w:pStyle w:val="rowtabella0"/>
              <w:jc w:val="center"/>
              <w:rPr>
                <w:color w:val="002060"/>
              </w:rPr>
            </w:pPr>
            <w:r w:rsidRPr="005E2BA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1E35"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B4EA" w14:textId="77777777" w:rsidR="00F21E51" w:rsidRPr="005E2BA0" w:rsidRDefault="00F21E51" w:rsidP="00D33D07">
            <w:pPr>
              <w:pStyle w:val="rowtabella0"/>
              <w:jc w:val="center"/>
              <w:rPr>
                <w:color w:val="002060"/>
              </w:rPr>
            </w:pPr>
            <w:r w:rsidRPr="005E2BA0">
              <w:rPr>
                <w:color w:val="002060"/>
              </w:rPr>
              <w:t>0</w:t>
            </w:r>
          </w:p>
        </w:tc>
      </w:tr>
      <w:tr w:rsidR="00F21E51" w:rsidRPr="005E2BA0" w14:paraId="1FDF373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06925" w14:textId="77777777" w:rsidR="00F21E51" w:rsidRPr="005E2BA0" w:rsidRDefault="00F21E51" w:rsidP="00D33D07">
            <w:pPr>
              <w:pStyle w:val="rowtabella0"/>
              <w:rPr>
                <w:color w:val="002060"/>
              </w:rPr>
            </w:pPr>
            <w:r w:rsidRPr="005E2BA0">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6B69"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731C"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EAD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02A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FA76"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5323"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507E" w14:textId="77777777" w:rsidR="00F21E51" w:rsidRPr="005E2BA0" w:rsidRDefault="00F21E51" w:rsidP="00D33D07">
            <w:pPr>
              <w:pStyle w:val="rowtabella0"/>
              <w:jc w:val="center"/>
              <w:rPr>
                <w:color w:val="002060"/>
              </w:rPr>
            </w:pPr>
            <w:r w:rsidRPr="005E2BA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9F07"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C4A9" w14:textId="77777777" w:rsidR="00F21E51" w:rsidRPr="005E2BA0" w:rsidRDefault="00F21E51" w:rsidP="00D33D07">
            <w:pPr>
              <w:pStyle w:val="rowtabella0"/>
              <w:jc w:val="center"/>
              <w:rPr>
                <w:color w:val="002060"/>
              </w:rPr>
            </w:pPr>
            <w:r w:rsidRPr="005E2BA0">
              <w:rPr>
                <w:color w:val="002060"/>
              </w:rPr>
              <w:t>0</w:t>
            </w:r>
          </w:p>
        </w:tc>
      </w:tr>
      <w:tr w:rsidR="00F21E51" w:rsidRPr="005E2BA0" w14:paraId="3B142209"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57505" w14:textId="77777777" w:rsidR="00F21E51" w:rsidRPr="005E2BA0" w:rsidRDefault="00F21E51" w:rsidP="00D33D07">
            <w:pPr>
              <w:pStyle w:val="rowtabella0"/>
              <w:rPr>
                <w:color w:val="002060"/>
              </w:rPr>
            </w:pPr>
            <w:r w:rsidRPr="005E2BA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2452"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4005"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DEA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06B0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3074"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B978"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F694" w14:textId="77777777" w:rsidR="00F21E51" w:rsidRPr="005E2BA0" w:rsidRDefault="00F21E51" w:rsidP="00D33D07">
            <w:pPr>
              <w:pStyle w:val="rowtabella0"/>
              <w:jc w:val="center"/>
              <w:rPr>
                <w:color w:val="002060"/>
              </w:rPr>
            </w:pPr>
            <w:r w:rsidRPr="005E2BA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5845"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1400" w14:textId="77777777" w:rsidR="00F21E51" w:rsidRPr="005E2BA0" w:rsidRDefault="00F21E51" w:rsidP="00D33D07">
            <w:pPr>
              <w:pStyle w:val="rowtabella0"/>
              <w:jc w:val="center"/>
              <w:rPr>
                <w:color w:val="002060"/>
              </w:rPr>
            </w:pPr>
            <w:r w:rsidRPr="005E2BA0">
              <w:rPr>
                <w:color w:val="002060"/>
              </w:rPr>
              <w:t>0</w:t>
            </w:r>
          </w:p>
        </w:tc>
      </w:tr>
    </w:tbl>
    <w:p w14:paraId="0E6A8B8A" w14:textId="77777777" w:rsidR="00F21E51" w:rsidRPr="005E2BA0" w:rsidRDefault="00F21E51" w:rsidP="00F21E51">
      <w:pPr>
        <w:pStyle w:val="breakline"/>
        <w:rPr>
          <w:rFonts w:eastAsiaTheme="minorEastAsia"/>
          <w:color w:val="002060"/>
        </w:rPr>
      </w:pPr>
    </w:p>
    <w:p w14:paraId="2877DF90" w14:textId="77777777" w:rsidR="00F21E51" w:rsidRPr="005E2BA0" w:rsidRDefault="00F21E51" w:rsidP="00F21E51">
      <w:pPr>
        <w:pStyle w:val="breakline"/>
        <w:rPr>
          <w:color w:val="002060"/>
        </w:rPr>
      </w:pPr>
    </w:p>
    <w:p w14:paraId="19C85428" w14:textId="77777777" w:rsidR="00F21E51" w:rsidRPr="005E2BA0" w:rsidRDefault="00F21E51" w:rsidP="00F21E51">
      <w:pPr>
        <w:pStyle w:val="sottotitolocampionato10"/>
        <w:rPr>
          <w:color w:val="002060"/>
        </w:rPr>
      </w:pPr>
      <w:r w:rsidRPr="005E2BA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66F4D526"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148E4"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61BD0"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5AAE5"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9CCBD"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03551"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A4947"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A155E"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27230"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3A0BB"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A2B89" w14:textId="77777777" w:rsidR="00F21E51" w:rsidRPr="005E2BA0" w:rsidRDefault="00F21E51" w:rsidP="00D33D07">
            <w:pPr>
              <w:pStyle w:val="headertabella0"/>
              <w:rPr>
                <w:color w:val="002060"/>
              </w:rPr>
            </w:pPr>
            <w:r w:rsidRPr="005E2BA0">
              <w:rPr>
                <w:color w:val="002060"/>
              </w:rPr>
              <w:t>PE</w:t>
            </w:r>
          </w:p>
        </w:tc>
      </w:tr>
      <w:tr w:rsidR="00F21E51" w:rsidRPr="005E2BA0" w14:paraId="5CBDB69E"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1FD5A" w14:textId="77777777" w:rsidR="00F21E51" w:rsidRPr="009B55FD" w:rsidRDefault="00F21E51" w:rsidP="00D33D07">
            <w:pPr>
              <w:pStyle w:val="rowtabella0"/>
              <w:rPr>
                <w:color w:val="002060"/>
                <w:lang w:val="es-ES"/>
              </w:rPr>
            </w:pPr>
            <w:r w:rsidRPr="009B55F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563D"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354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E950"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6EB8"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355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937C" w14:textId="77777777" w:rsidR="00F21E51" w:rsidRPr="005E2BA0" w:rsidRDefault="00F21E51" w:rsidP="00D33D07">
            <w:pPr>
              <w:pStyle w:val="rowtabella0"/>
              <w:jc w:val="center"/>
              <w:rPr>
                <w:color w:val="002060"/>
              </w:rPr>
            </w:pPr>
            <w:r w:rsidRPr="005E2BA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FB6C"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5658"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4E54" w14:textId="77777777" w:rsidR="00F21E51" w:rsidRPr="005E2BA0" w:rsidRDefault="00F21E51" w:rsidP="00D33D07">
            <w:pPr>
              <w:pStyle w:val="rowtabella0"/>
              <w:jc w:val="center"/>
              <w:rPr>
                <w:color w:val="002060"/>
              </w:rPr>
            </w:pPr>
            <w:r w:rsidRPr="005E2BA0">
              <w:rPr>
                <w:color w:val="002060"/>
              </w:rPr>
              <w:t>0</w:t>
            </w:r>
          </w:p>
        </w:tc>
      </w:tr>
      <w:tr w:rsidR="00F21E51" w:rsidRPr="005E2BA0" w14:paraId="2E46C0F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3BDE3" w14:textId="77777777" w:rsidR="00F21E51" w:rsidRPr="005E2BA0" w:rsidRDefault="00F21E51" w:rsidP="00D33D07">
            <w:pPr>
              <w:pStyle w:val="rowtabella0"/>
              <w:rPr>
                <w:color w:val="002060"/>
              </w:rPr>
            </w:pPr>
            <w:r w:rsidRPr="005E2BA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9C49"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68DE"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105F"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F2F1"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C6A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592C"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AD6D"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EA2A"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369C" w14:textId="77777777" w:rsidR="00F21E51" w:rsidRPr="005E2BA0" w:rsidRDefault="00F21E51" w:rsidP="00D33D07">
            <w:pPr>
              <w:pStyle w:val="rowtabella0"/>
              <w:jc w:val="center"/>
              <w:rPr>
                <w:color w:val="002060"/>
              </w:rPr>
            </w:pPr>
            <w:r w:rsidRPr="005E2BA0">
              <w:rPr>
                <w:color w:val="002060"/>
              </w:rPr>
              <w:t>0</w:t>
            </w:r>
          </w:p>
        </w:tc>
      </w:tr>
      <w:tr w:rsidR="00F21E51" w:rsidRPr="005E2BA0" w14:paraId="71F04F7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653DE" w14:textId="77777777" w:rsidR="00F21E51" w:rsidRPr="005E2BA0" w:rsidRDefault="00F21E51" w:rsidP="00D33D07">
            <w:pPr>
              <w:pStyle w:val="rowtabella0"/>
              <w:rPr>
                <w:color w:val="002060"/>
              </w:rPr>
            </w:pPr>
            <w:r w:rsidRPr="005E2BA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610F"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6E91"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7CA7"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4F38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3CBE"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1AAB" w14:textId="77777777" w:rsidR="00F21E51" w:rsidRPr="005E2BA0" w:rsidRDefault="00F21E51" w:rsidP="00D33D07">
            <w:pPr>
              <w:pStyle w:val="rowtabella0"/>
              <w:jc w:val="center"/>
              <w:rPr>
                <w:color w:val="002060"/>
              </w:rPr>
            </w:pPr>
            <w:r w:rsidRPr="005E2BA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DD33"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C784"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F291" w14:textId="77777777" w:rsidR="00F21E51" w:rsidRPr="005E2BA0" w:rsidRDefault="00F21E51" w:rsidP="00D33D07">
            <w:pPr>
              <w:pStyle w:val="rowtabella0"/>
              <w:jc w:val="center"/>
              <w:rPr>
                <w:color w:val="002060"/>
              </w:rPr>
            </w:pPr>
            <w:r w:rsidRPr="005E2BA0">
              <w:rPr>
                <w:color w:val="002060"/>
              </w:rPr>
              <w:t>0</w:t>
            </w:r>
          </w:p>
        </w:tc>
      </w:tr>
      <w:tr w:rsidR="00F21E51" w:rsidRPr="005E2BA0" w14:paraId="4EF324A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530D8" w14:textId="77777777" w:rsidR="00F21E51" w:rsidRPr="005E2BA0" w:rsidRDefault="00F21E51" w:rsidP="00D33D07">
            <w:pPr>
              <w:pStyle w:val="rowtabella0"/>
              <w:rPr>
                <w:color w:val="002060"/>
              </w:rPr>
            </w:pPr>
            <w:r w:rsidRPr="005E2BA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A0F7"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FD0B"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7C9D"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894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0E08"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2D50" w14:textId="77777777" w:rsidR="00F21E51" w:rsidRPr="005E2BA0" w:rsidRDefault="00F21E51" w:rsidP="00D33D07">
            <w:pPr>
              <w:pStyle w:val="rowtabella0"/>
              <w:jc w:val="center"/>
              <w:rPr>
                <w:color w:val="002060"/>
              </w:rPr>
            </w:pPr>
            <w:r w:rsidRPr="005E2B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18D3"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2A6C"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4DEC" w14:textId="77777777" w:rsidR="00F21E51" w:rsidRPr="005E2BA0" w:rsidRDefault="00F21E51" w:rsidP="00D33D07">
            <w:pPr>
              <w:pStyle w:val="rowtabella0"/>
              <w:jc w:val="center"/>
              <w:rPr>
                <w:color w:val="002060"/>
              </w:rPr>
            </w:pPr>
            <w:r w:rsidRPr="005E2BA0">
              <w:rPr>
                <w:color w:val="002060"/>
              </w:rPr>
              <w:t>0</w:t>
            </w:r>
          </w:p>
        </w:tc>
      </w:tr>
      <w:tr w:rsidR="00F21E51" w:rsidRPr="005E2BA0" w14:paraId="3E7BD47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23DA3" w14:textId="77777777" w:rsidR="00F21E51" w:rsidRPr="005E2BA0" w:rsidRDefault="00F21E51" w:rsidP="00D33D07">
            <w:pPr>
              <w:pStyle w:val="rowtabella0"/>
              <w:rPr>
                <w:color w:val="002060"/>
              </w:rPr>
            </w:pPr>
            <w:r w:rsidRPr="005E2BA0">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72AC"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3363B"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581D"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32D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47EF"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6FF9"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5642"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01A9"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8883" w14:textId="77777777" w:rsidR="00F21E51" w:rsidRPr="005E2BA0" w:rsidRDefault="00F21E51" w:rsidP="00D33D07">
            <w:pPr>
              <w:pStyle w:val="rowtabella0"/>
              <w:jc w:val="center"/>
              <w:rPr>
                <w:color w:val="002060"/>
              </w:rPr>
            </w:pPr>
            <w:r w:rsidRPr="005E2BA0">
              <w:rPr>
                <w:color w:val="002060"/>
              </w:rPr>
              <w:t>0</w:t>
            </w:r>
          </w:p>
        </w:tc>
      </w:tr>
      <w:tr w:rsidR="00F21E51" w:rsidRPr="005E2BA0" w14:paraId="646F74C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1DE80" w14:textId="77777777" w:rsidR="00F21E51" w:rsidRPr="005E2BA0" w:rsidRDefault="00F21E51" w:rsidP="00D33D07">
            <w:pPr>
              <w:pStyle w:val="rowtabella0"/>
              <w:rPr>
                <w:color w:val="002060"/>
              </w:rPr>
            </w:pPr>
            <w:r w:rsidRPr="005E2BA0">
              <w:rPr>
                <w:color w:val="002060"/>
              </w:rPr>
              <w:t xml:space="preserve">A.S.D. CALCIO </w:t>
            </w:r>
            <w:proofErr w:type="gramStart"/>
            <w:r w:rsidRPr="005E2BA0">
              <w:rPr>
                <w:color w:val="002060"/>
              </w:rPr>
              <w:t>S.ELPIDIO</w:t>
            </w:r>
            <w:proofErr w:type="gramEnd"/>
            <w:r w:rsidRPr="005E2BA0">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9A1D"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F43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FBB4"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048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7F19"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AECE"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150A"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F24F"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73BA" w14:textId="77777777" w:rsidR="00F21E51" w:rsidRPr="005E2BA0" w:rsidRDefault="00F21E51" w:rsidP="00D33D07">
            <w:pPr>
              <w:pStyle w:val="rowtabella0"/>
              <w:jc w:val="center"/>
              <w:rPr>
                <w:color w:val="002060"/>
              </w:rPr>
            </w:pPr>
            <w:r w:rsidRPr="005E2BA0">
              <w:rPr>
                <w:color w:val="002060"/>
              </w:rPr>
              <w:t>0</w:t>
            </w:r>
          </w:p>
        </w:tc>
      </w:tr>
      <w:tr w:rsidR="00F21E51" w:rsidRPr="005E2BA0" w14:paraId="3A40F1A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081DD" w14:textId="77777777" w:rsidR="00F21E51" w:rsidRPr="005E2BA0" w:rsidRDefault="00F21E51" w:rsidP="00D33D07">
            <w:pPr>
              <w:pStyle w:val="rowtabella0"/>
              <w:rPr>
                <w:color w:val="002060"/>
              </w:rPr>
            </w:pPr>
            <w:r w:rsidRPr="005E2BA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C744"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3639"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FD3B"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6FB6"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8A8E"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69F1" w14:textId="77777777" w:rsidR="00F21E51" w:rsidRPr="005E2BA0" w:rsidRDefault="00F21E51" w:rsidP="00D33D07">
            <w:pPr>
              <w:pStyle w:val="rowtabella0"/>
              <w:jc w:val="center"/>
              <w:rPr>
                <w:color w:val="002060"/>
              </w:rPr>
            </w:pPr>
            <w:r w:rsidRPr="005E2BA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FBDF"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7220"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26D7" w14:textId="77777777" w:rsidR="00F21E51" w:rsidRPr="005E2BA0" w:rsidRDefault="00F21E51" w:rsidP="00D33D07">
            <w:pPr>
              <w:pStyle w:val="rowtabella0"/>
              <w:jc w:val="center"/>
              <w:rPr>
                <w:color w:val="002060"/>
              </w:rPr>
            </w:pPr>
            <w:r w:rsidRPr="005E2BA0">
              <w:rPr>
                <w:color w:val="002060"/>
              </w:rPr>
              <w:t>0</w:t>
            </w:r>
          </w:p>
        </w:tc>
      </w:tr>
      <w:tr w:rsidR="00F21E51" w:rsidRPr="005E2BA0" w14:paraId="6C06BDF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27A10" w14:textId="77777777" w:rsidR="00F21E51" w:rsidRPr="005E2BA0" w:rsidRDefault="00F21E51" w:rsidP="00D33D07">
            <w:pPr>
              <w:pStyle w:val="rowtabella0"/>
              <w:rPr>
                <w:color w:val="002060"/>
              </w:rPr>
            </w:pPr>
            <w:r w:rsidRPr="005E2BA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AA13"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9B2F"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0C5B"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ADF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AB55"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A41D" w14:textId="77777777" w:rsidR="00F21E51" w:rsidRPr="005E2BA0" w:rsidRDefault="00F21E51" w:rsidP="00D33D07">
            <w:pPr>
              <w:pStyle w:val="rowtabella0"/>
              <w:jc w:val="center"/>
              <w:rPr>
                <w:color w:val="002060"/>
              </w:rPr>
            </w:pPr>
            <w:r w:rsidRPr="005E2B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1A3E8"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DE0A"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E8B1" w14:textId="77777777" w:rsidR="00F21E51" w:rsidRPr="005E2BA0" w:rsidRDefault="00F21E51" w:rsidP="00D33D07">
            <w:pPr>
              <w:pStyle w:val="rowtabella0"/>
              <w:jc w:val="center"/>
              <w:rPr>
                <w:color w:val="002060"/>
              </w:rPr>
            </w:pPr>
            <w:r w:rsidRPr="005E2BA0">
              <w:rPr>
                <w:color w:val="002060"/>
              </w:rPr>
              <w:t>0</w:t>
            </w:r>
          </w:p>
        </w:tc>
      </w:tr>
      <w:tr w:rsidR="00F21E51" w:rsidRPr="005E2BA0" w14:paraId="73903A7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1B944" w14:textId="77777777" w:rsidR="00F21E51" w:rsidRPr="005E2BA0" w:rsidRDefault="00F21E51" w:rsidP="00D33D07">
            <w:pPr>
              <w:pStyle w:val="rowtabella0"/>
              <w:rPr>
                <w:color w:val="002060"/>
              </w:rPr>
            </w:pPr>
            <w:r w:rsidRPr="005E2BA0">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4324"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82F7"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EAC2"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1B0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7DE4"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6833"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343D"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B51D"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1922" w14:textId="77777777" w:rsidR="00F21E51" w:rsidRPr="005E2BA0" w:rsidRDefault="00F21E51" w:rsidP="00D33D07">
            <w:pPr>
              <w:pStyle w:val="rowtabella0"/>
              <w:jc w:val="center"/>
              <w:rPr>
                <w:color w:val="002060"/>
              </w:rPr>
            </w:pPr>
            <w:r w:rsidRPr="005E2BA0">
              <w:rPr>
                <w:color w:val="002060"/>
              </w:rPr>
              <w:t>0</w:t>
            </w:r>
          </w:p>
        </w:tc>
      </w:tr>
      <w:tr w:rsidR="00F21E51" w:rsidRPr="005E2BA0" w14:paraId="702C10E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EDC16" w14:textId="77777777" w:rsidR="00F21E51" w:rsidRPr="005E2BA0" w:rsidRDefault="00F21E51" w:rsidP="00D33D07">
            <w:pPr>
              <w:pStyle w:val="rowtabella0"/>
              <w:rPr>
                <w:color w:val="002060"/>
              </w:rPr>
            </w:pPr>
            <w:r w:rsidRPr="005E2BA0">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2C81"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3C17"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EF0F"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EED6"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6028"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C543" w14:textId="77777777" w:rsidR="00F21E51" w:rsidRPr="005E2BA0" w:rsidRDefault="00F21E51" w:rsidP="00D33D07">
            <w:pPr>
              <w:pStyle w:val="rowtabella0"/>
              <w:jc w:val="center"/>
              <w:rPr>
                <w:color w:val="002060"/>
              </w:rPr>
            </w:pPr>
            <w:r w:rsidRPr="005E2BA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5004"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7787"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5A38" w14:textId="77777777" w:rsidR="00F21E51" w:rsidRPr="005E2BA0" w:rsidRDefault="00F21E51" w:rsidP="00D33D07">
            <w:pPr>
              <w:pStyle w:val="rowtabella0"/>
              <w:jc w:val="center"/>
              <w:rPr>
                <w:color w:val="002060"/>
              </w:rPr>
            </w:pPr>
            <w:r w:rsidRPr="005E2BA0">
              <w:rPr>
                <w:color w:val="002060"/>
              </w:rPr>
              <w:t>0</w:t>
            </w:r>
          </w:p>
        </w:tc>
      </w:tr>
      <w:tr w:rsidR="00F21E51" w:rsidRPr="005E2BA0" w14:paraId="1E67F35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2343B" w14:textId="77777777" w:rsidR="00F21E51" w:rsidRPr="009B55FD" w:rsidRDefault="00F21E51" w:rsidP="00D33D07">
            <w:pPr>
              <w:pStyle w:val="rowtabella0"/>
              <w:rPr>
                <w:color w:val="002060"/>
                <w:lang w:val="es-ES"/>
              </w:rPr>
            </w:pPr>
            <w:r w:rsidRPr="009B55FD">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A971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6D00"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5C36"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5AD5"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87B4"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D491"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7FCA" w14:textId="77777777" w:rsidR="00F21E51" w:rsidRPr="005E2BA0" w:rsidRDefault="00F21E51" w:rsidP="00D33D07">
            <w:pPr>
              <w:pStyle w:val="rowtabella0"/>
              <w:jc w:val="center"/>
              <w:rPr>
                <w:color w:val="002060"/>
              </w:rPr>
            </w:pPr>
            <w:r w:rsidRPr="005E2BA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3C4D"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4098" w14:textId="77777777" w:rsidR="00F21E51" w:rsidRPr="005E2BA0" w:rsidRDefault="00F21E51" w:rsidP="00D33D07">
            <w:pPr>
              <w:pStyle w:val="rowtabella0"/>
              <w:jc w:val="center"/>
              <w:rPr>
                <w:color w:val="002060"/>
              </w:rPr>
            </w:pPr>
            <w:r w:rsidRPr="005E2BA0">
              <w:rPr>
                <w:color w:val="002060"/>
              </w:rPr>
              <w:t>0</w:t>
            </w:r>
          </w:p>
        </w:tc>
      </w:tr>
      <w:tr w:rsidR="00F21E51" w:rsidRPr="005E2BA0" w14:paraId="10D5A8F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F2E92" w14:textId="77777777" w:rsidR="00F21E51" w:rsidRPr="005E2BA0" w:rsidRDefault="00F21E51" w:rsidP="00D33D07">
            <w:pPr>
              <w:pStyle w:val="rowtabella0"/>
              <w:rPr>
                <w:color w:val="002060"/>
              </w:rPr>
            </w:pPr>
            <w:r w:rsidRPr="005E2BA0">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41F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CA5E"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5AF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192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3845"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7FC3"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4DBA"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DC5F"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EF77" w14:textId="77777777" w:rsidR="00F21E51" w:rsidRPr="005E2BA0" w:rsidRDefault="00F21E51" w:rsidP="00D33D07">
            <w:pPr>
              <w:pStyle w:val="rowtabella0"/>
              <w:jc w:val="center"/>
              <w:rPr>
                <w:color w:val="002060"/>
              </w:rPr>
            </w:pPr>
            <w:r w:rsidRPr="005E2BA0">
              <w:rPr>
                <w:color w:val="002060"/>
              </w:rPr>
              <w:t>0</w:t>
            </w:r>
          </w:p>
        </w:tc>
      </w:tr>
      <w:tr w:rsidR="00F21E51" w:rsidRPr="005E2BA0" w14:paraId="4FB2EF39"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BF9B3D" w14:textId="77777777" w:rsidR="00F21E51" w:rsidRPr="005E2BA0" w:rsidRDefault="00F21E51" w:rsidP="00D33D07">
            <w:pPr>
              <w:pStyle w:val="rowtabella0"/>
              <w:rPr>
                <w:color w:val="002060"/>
              </w:rPr>
            </w:pPr>
            <w:r w:rsidRPr="005E2BA0">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6401"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431F"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BE0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BEA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126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2905"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827B" w14:textId="77777777" w:rsidR="00F21E51" w:rsidRPr="005E2BA0" w:rsidRDefault="00F21E51" w:rsidP="00D33D07">
            <w:pPr>
              <w:pStyle w:val="rowtabella0"/>
              <w:jc w:val="center"/>
              <w:rPr>
                <w:color w:val="002060"/>
              </w:rPr>
            </w:pPr>
            <w:r w:rsidRPr="005E2BA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5E1C"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1F34" w14:textId="77777777" w:rsidR="00F21E51" w:rsidRPr="005E2BA0" w:rsidRDefault="00F21E51" w:rsidP="00D33D07">
            <w:pPr>
              <w:pStyle w:val="rowtabella0"/>
              <w:jc w:val="center"/>
              <w:rPr>
                <w:color w:val="002060"/>
              </w:rPr>
            </w:pPr>
            <w:r w:rsidRPr="005E2BA0">
              <w:rPr>
                <w:color w:val="002060"/>
              </w:rPr>
              <w:t>0</w:t>
            </w:r>
          </w:p>
        </w:tc>
      </w:tr>
    </w:tbl>
    <w:p w14:paraId="1E9035AD" w14:textId="77777777" w:rsidR="00F21E51" w:rsidRPr="005E2BA0" w:rsidRDefault="00F21E51" w:rsidP="00F21E51">
      <w:pPr>
        <w:pStyle w:val="breakline"/>
        <w:rPr>
          <w:rFonts w:eastAsiaTheme="minorEastAsia"/>
          <w:color w:val="002060"/>
        </w:rPr>
      </w:pPr>
    </w:p>
    <w:p w14:paraId="1D67EAC4" w14:textId="77777777" w:rsidR="00F21E51" w:rsidRPr="005E2BA0" w:rsidRDefault="00F21E51" w:rsidP="00F21E51">
      <w:pPr>
        <w:pStyle w:val="breakline"/>
        <w:rPr>
          <w:color w:val="002060"/>
        </w:rPr>
      </w:pPr>
    </w:p>
    <w:p w14:paraId="36A62E88" w14:textId="77777777" w:rsidR="00F21E51" w:rsidRPr="005E2BA0" w:rsidRDefault="00F21E51" w:rsidP="00F21E51">
      <w:pPr>
        <w:pStyle w:val="sottotitolocampionato10"/>
        <w:rPr>
          <w:color w:val="002060"/>
        </w:rPr>
      </w:pPr>
      <w:r w:rsidRPr="005E2BA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334EB11C"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3DC45"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5F3C5"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5A8F4"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F710E"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10CD0"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56287"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19C26"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0461C"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E4DA7"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5E352" w14:textId="77777777" w:rsidR="00F21E51" w:rsidRPr="005E2BA0" w:rsidRDefault="00F21E51" w:rsidP="00D33D07">
            <w:pPr>
              <w:pStyle w:val="headertabella0"/>
              <w:rPr>
                <w:color w:val="002060"/>
              </w:rPr>
            </w:pPr>
            <w:r w:rsidRPr="005E2BA0">
              <w:rPr>
                <w:color w:val="002060"/>
              </w:rPr>
              <w:t>PE</w:t>
            </w:r>
          </w:p>
        </w:tc>
      </w:tr>
      <w:tr w:rsidR="00F21E51" w:rsidRPr="005E2BA0" w14:paraId="6EE890CC"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D3D5C" w14:textId="77777777" w:rsidR="00F21E51" w:rsidRPr="005E2BA0" w:rsidRDefault="00F21E51" w:rsidP="00D33D07">
            <w:pPr>
              <w:pStyle w:val="rowtabella0"/>
              <w:rPr>
                <w:color w:val="002060"/>
              </w:rPr>
            </w:pPr>
            <w:r w:rsidRPr="005E2BA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E97B"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05A7"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95B6"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29E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708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07E9" w14:textId="77777777" w:rsidR="00F21E51" w:rsidRPr="005E2BA0" w:rsidRDefault="00F21E51" w:rsidP="00D33D07">
            <w:pPr>
              <w:pStyle w:val="rowtabella0"/>
              <w:jc w:val="center"/>
              <w:rPr>
                <w:color w:val="002060"/>
              </w:rPr>
            </w:pPr>
            <w:r w:rsidRPr="005E2BA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6A03" w14:textId="77777777" w:rsidR="00F21E51" w:rsidRPr="005E2BA0" w:rsidRDefault="00F21E51" w:rsidP="00D33D07">
            <w:pPr>
              <w:pStyle w:val="rowtabella0"/>
              <w:jc w:val="center"/>
              <w:rPr>
                <w:color w:val="002060"/>
              </w:rPr>
            </w:pPr>
            <w:r w:rsidRPr="005E2BA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ABF0" w14:textId="77777777" w:rsidR="00F21E51" w:rsidRPr="005E2BA0" w:rsidRDefault="00F21E51" w:rsidP="00D33D07">
            <w:pPr>
              <w:pStyle w:val="rowtabella0"/>
              <w:jc w:val="center"/>
              <w:rPr>
                <w:color w:val="002060"/>
              </w:rPr>
            </w:pPr>
            <w:r w:rsidRPr="005E2BA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EE88" w14:textId="77777777" w:rsidR="00F21E51" w:rsidRPr="005E2BA0" w:rsidRDefault="00F21E51" w:rsidP="00D33D07">
            <w:pPr>
              <w:pStyle w:val="rowtabella0"/>
              <w:jc w:val="center"/>
              <w:rPr>
                <w:color w:val="002060"/>
              </w:rPr>
            </w:pPr>
            <w:r w:rsidRPr="005E2BA0">
              <w:rPr>
                <w:color w:val="002060"/>
              </w:rPr>
              <w:t>0</w:t>
            </w:r>
          </w:p>
        </w:tc>
      </w:tr>
      <w:tr w:rsidR="00F21E51" w:rsidRPr="005E2BA0" w14:paraId="4274165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7E78E" w14:textId="77777777" w:rsidR="00F21E51" w:rsidRPr="005E2BA0" w:rsidRDefault="00F21E51" w:rsidP="00D33D07">
            <w:pPr>
              <w:pStyle w:val="rowtabella0"/>
              <w:rPr>
                <w:color w:val="002060"/>
              </w:rPr>
            </w:pPr>
            <w:r w:rsidRPr="005E2BA0">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1FC2"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E21FB"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5F1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DFE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AC1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C725" w14:textId="77777777" w:rsidR="00F21E51" w:rsidRPr="005E2BA0" w:rsidRDefault="00F21E51" w:rsidP="00D33D07">
            <w:pPr>
              <w:pStyle w:val="rowtabella0"/>
              <w:jc w:val="center"/>
              <w:rPr>
                <w:color w:val="002060"/>
              </w:rPr>
            </w:pPr>
            <w:r w:rsidRPr="005E2BA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B9A5"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DBAA"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D1BE" w14:textId="77777777" w:rsidR="00F21E51" w:rsidRPr="005E2BA0" w:rsidRDefault="00F21E51" w:rsidP="00D33D07">
            <w:pPr>
              <w:pStyle w:val="rowtabella0"/>
              <w:jc w:val="center"/>
              <w:rPr>
                <w:color w:val="002060"/>
              </w:rPr>
            </w:pPr>
            <w:r w:rsidRPr="005E2BA0">
              <w:rPr>
                <w:color w:val="002060"/>
              </w:rPr>
              <w:t>0</w:t>
            </w:r>
          </w:p>
        </w:tc>
      </w:tr>
      <w:tr w:rsidR="00F21E51" w:rsidRPr="005E2BA0" w14:paraId="55F8543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A5A9A" w14:textId="77777777" w:rsidR="00F21E51" w:rsidRPr="005E2BA0" w:rsidRDefault="00F21E51" w:rsidP="00D33D07">
            <w:pPr>
              <w:pStyle w:val="rowtabella0"/>
              <w:rPr>
                <w:color w:val="002060"/>
              </w:rPr>
            </w:pPr>
            <w:r w:rsidRPr="005E2BA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B2F8"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92A9"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2A91"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005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4F8A"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1D61" w14:textId="77777777" w:rsidR="00F21E51" w:rsidRPr="005E2BA0" w:rsidRDefault="00F21E51" w:rsidP="00D33D07">
            <w:pPr>
              <w:pStyle w:val="rowtabella0"/>
              <w:jc w:val="center"/>
              <w:rPr>
                <w:color w:val="002060"/>
              </w:rPr>
            </w:pPr>
            <w:r w:rsidRPr="005E2BA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C736"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4C90"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2A5F" w14:textId="77777777" w:rsidR="00F21E51" w:rsidRPr="005E2BA0" w:rsidRDefault="00F21E51" w:rsidP="00D33D07">
            <w:pPr>
              <w:pStyle w:val="rowtabella0"/>
              <w:jc w:val="center"/>
              <w:rPr>
                <w:color w:val="002060"/>
              </w:rPr>
            </w:pPr>
            <w:r w:rsidRPr="005E2BA0">
              <w:rPr>
                <w:color w:val="002060"/>
              </w:rPr>
              <w:t>0</w:t>
            </w:r>
          </w:p>
        </w:tc>
      </w:tr>
      <w:tr w:rsidR="00F21E51" w:rsidRPr="005E2BA0" w14:paraId="76807D0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42D7B" w14:textId="77777777" w:rsidR="00F21E51" w:rsidRPr="005E2BA0" w:rsidRDefault="00F21E51" w:rsidP="00D33D07">
            <w:pPr>
              <w:pStyle w:val="rowtabella0"/>
              <w:rPr>
                <w:color w:val="002060"/>
              </w:rPr>
            </w:pPr>
            <w:r w:rsidRPr="005E2BA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9D8E"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0A3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60E0"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787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809E"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EBE5"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5009"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4AAE"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B93F" w14:textId="77777777" w:rsidR="00F21E51" w:rsidRPr="005E2BA0" w:rsidRDefault="00F21E51" w:rsidP="00D33D07">
            <w:pPr>
              <w:pStyle w:val="rowtabella0"/>
              <w:jc w:val="center"/>
              <w:rPr>
                <w:color w:val="002060"/>
              </w:rPr>
            </w:pPr>
            <w:r w:rsidRPr="005E2BA0">
              <w:rPr>
                <w:color w:val="002060"/>
              </w:rPr>
              <w:t>0</w:t>
            </w:r>
          </w:p>
        </w:tc>
      </w:tr>
      <w:tr w:rsidR="00F21E51" w:rsidRPr="005E2BA0" w14:paraId="4C08412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958E6" w14:textId="77777777" w:rsidR="00F21E51" w:rsidRPr="005E2BA0" w:rsidRDefault="00F21E51" w:rsidP="00D33D07">
            <w:pPr>
              <w:pStyle w:val="rowtabella0"/>
              <w:rPr>
                <w:color w:val="002060"/>
              </w:rPr>
            </w:pPr>
            <w:r w:rsidRPr="005E2BA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4400"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82AE"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F60C"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03F9"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4A96"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423E"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3823"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7AF9"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5748" w14:textId="77777777" w:rsidR="00F21E51" w:rsidRPr="005E2BA0" w:rsidRDefault="00F21E51" w:rsidP="00D33D07">
            <w:pPr>
              <w:pStyle w:val="rowtabella0"/>
              <w:jc w:val="center"/>
              <w:rPr>
                <w:color w:val="002060"/>
              </w:rPr>
            </w:pPr>
            <w:r w:rsidRPr="005E2BA0">
              <w:rPr>
                <w:color w:val="002060"/>
              </w:rPr>
              <w:t>0</w:t>
            </w:r>
          </w:p>
        </w:tc>
      </w:tr>
      <w:tr w:rsidR="00F21E51" w:rsidRPr="005E2BA0" w14:paraId="328A2D0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8EA8E" w14:textId="77777777" w:rsidR="00F21E51" w:rsidRPr="005E2BA0" w:rsidRDefault="00F21E51" w:rsidP="00D33D07">
            <w:pPr>
              <w:pStyle w:val="rowtabella0"/>
              <w:rPr>
                <w:color w:val="002060"/>
              </w:rPr>
            </w:pPr>
            <w:r w:rsidRPr="005E2BA0">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44EC"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C49D"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7B54"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F32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C409"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4ED6"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18BF" w14:textId="77777777" w:rsidR="00F21E51" w:rsidRPr="005E2BA0" w:rsidRDefault="00F21E51" w:rsidP="00D33D07">
            <w:pPr>
              <w:pStyle w:val="rowtabella0"/>
              <w:jc w:val="center"/>
              <w:rPr>
                <w:color w:val="002060"/>
              </w:rPr>
            </w:pPr>
            <w:r w:rsidRPr="005E2BA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2948"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9D74" w14:textId="77777777" w:rsidR="00F21E51" w:rsidRPr="005E2BA0" w:rsidRDefault="00F21E51" w:rsidP="00D33D07">
            <w:pPr>
              <w:pStyle w:val="rowtabella0"/>
              <w:jc w:val="center"/>
              <w:rPr>
                <w:color w:val="002060"/>
              </w:rPr>
            </w:pPr>
            <w:r w:rsidRPr="005E2BA0">
              <w:rPr>
                <w:color w:val="002060"/>
              </w:rPr>
              <w:t>0</w:t>
            </w:r>
          </w:p>
        </w:tc>
      </w:tr>
      <w:tr w:rsidR="00F21E51" w:rsidRPr="005E2BA0" w14:paraId="6B7F4D1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D4C3D" w14:textId="77777777" w:rsidR="00F21E51" w:rsidRPr="005E2BA0" w:rsidRDefault="00F21E51" w:rsidP="00D33D07">
            <w:pPr>
              <w:pStyle w:val="rowtabella0"/>
              <w:rPr>
                <w:color w:val="002060"/>
              </w:rPr>
            </w:pPr>
            <w:r w:rsidRPr="005E2BA0">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A7F0"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6BB1"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466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ED35"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D38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FAFA" w14:textId="77777777" w:rsidR="00F21E51" w:rsidRPr="005E2BA0" w:rsidRDefault="00F21E51" w:rsidP="00D33D07">
            <w:pPr>
              <w:pStyle w:val="rowtabella0"/>
              <w:jc w:val="center"/>
              <w:rPr>
                <w:color w:val="002060"/>
              </w:rPr>
            </w:pPr>
            <w:r w:rsidRPr="005E2BA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F1F5"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132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ABA2" w14:textId="77777777" w:rsidR="00F21E51" w:rsidRPr="005E2BA0" w:rsidRDefault="00F21E51" w:rsidP="00D33D07">
            <w:pPr>
              <w:pStyle w:val="rowtabella0"/>
              <w:jc w:val="center"/>
              <w:rPr>
                <w:color w:val="002060"/>
              </w:rPr>
            </w:pPr>
            <w:r w:rsidRPr="005E2BA0">
              <w:rPr>
                <w:color w:val="002060"/>
              </w:rPr>
              <w:t>0</w:t>
            </w:r>
          </w:p>
        </w:tc>
      </w:tr>
      <w:tr w:rsidR="00F21E51" w:rsidRPr="005E2BA0" w14:paraId="36DF353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DC3FA" w14:textId="77777777" w:rsidR="00F21E51" w:rsidRPr="005E2BA0" w:rsidRDefault="00F21E51" w:rsidP="00D33D07">
            <w:pPr>
              <w:pStyle w:val="rowtabella0"/>
              <w:rPr>
                <w:color w:val="002060"/>
              </w:rPr>
            </w:pPr>
            <w:r w:rsidRPr="005E2BA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0617"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8A01"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268D"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AF1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C95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B260"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F28E"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F7B8"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2848" w14:textId="77777777" w:rsidR="00F21E51" w:rsidRPr="005E2BA0" w:rsidRDefault="00F21E51" w:rsidP="00D33D07">
            <w:pPr>
              <w:pStyle w:val="rowtabella0"/>
              <w:jc w:val="center"/>
              <w:rPr>
                <w:color w:val="002060"/>
              </w:rPr>
            </w:pPr>
            <w:r w:rsidRPr="005E2BA0">
              <w:rPr>
                <w:color w:val="002060"/>
              </w:rPr>
              <w:t>0</w:t>
            </w:r>
          </w:p>
        </w:tc>
      </w:tr>
      <w:tr w:rsidR="00F21E51" w:rsidRPr="005E2BA0" w14:paraId="2FFFD2B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93767" w14:textId="77777777" w:rsidR="00F21E51" w:rsidRPr="005E2BA0" w:rsidRDefault="00F21E51" w:rsidP="00D33D07">
            <w:pPr>
              <w:pStyle w:val="rowtabella0"/>
              <w:rPr>
                <w:color w:val="002060"/>
              </w:rPr>
            </w:pPr>
            <w:r w:rsidRPr="005E2BA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3BA3"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FD886"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4D5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F97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410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E025"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B83F"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0355"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A16E" w14:textId="77777777" w:rsidR="00F21E51" w:rsidRPr="005E2BA0" w:rsidRDefault="00F21E51" w:rsidP="00D33D07">
            <w:pPr>
              <w:pStyle w:val="rowtabella0"/>
              <w:jc w:val="center"/>
              <w:rPr>
                <w:color w:val="002060"/>
              </w:rPr>
            </w:pPr>
            <w:r w:rsidRPr="005E2BA0">
              <w:rPr>
                <w:color w:val="002060"/>
              </w:rPr>
              <w:t>0</w:t>
            </w:r>
          </w:p>
        </w:tc>
      </w:tr>
      <w:tr w:rsidR="00F21E51" w:rsidRPr="005E2BA0" w14:paraId="48C2B7F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3F447" w14:textId="77777777" w:rsidR="00F21E51" w:rsidRPr="005E2BA0" w:rsidRDefault="00F21E51" w:rsidP="00D33D07">
            <w:pPr>
              <w:pStyle w:val="rowtabella0"/>
              <w:rPr>
                <w:color w:val="002060"/>
              </w:rPr>
            </w:pPr>
            <w:r w:rsidRPr="005E2BA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FEF1"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3166"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0BB2"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6609"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2DDB"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E216"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09F6" w14:textId="77777777" w:rsidR="00F21E51" w:rsidRPr="005E2BA0" w:rsidRDefault="00F21E51" w:rsidP="00D33D07">
            <w:pPr>
              <w:pStyle w:val="rowtabella0"/>
              <w:jc w:val="center"/>
              <w:rPr>
                <w:color w:val="002060"/>
              </w:rPr>
            </w:pPr>
            <w:r w:rsidRPr="005E2BA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DD0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84B9" w14:textId="77777777" w:rsidR="00F21E51" w:rsidRPr="005E2BA0" w:rsidRDefault="00F21E51" w:rsidP="00D33D07">
            <w:pPr>
              <w:pStyle w:val="rowtabella0"/>
              <w:jc w:val="center"/>
              <w:rPr>
                <w:color w:val="002060"/>
              </w:rPr>
            </w:pPr>
            <w:r w:rsidRPr="005E2BA0">
              <w:rPr>
                <w:color w:val="002060"/>
              </w:rPr>
              <w:t>0</w:t>
            </w:r>
          </w:p>
        </w:tc>
      </w:tr>
      <w:tr w:rsidR="00F21E51" w:rsidRPr="005E2BA0" w14:paraId="0B6DD3B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8B494" w14:textId="77777777" w:rsidR="00F21E51" w:rsidRPr="009B55FD" w:rsidRDefault="00F21E51" w:rsidP="00D33D07">
            <w:pPr>
              <w:pStyle w:val="rowtabella0"/>
              <w:rPr>
                <w:color w:val="002060"/>
                <w:lang w:val="es-ES"/>
              </w:rPr>
            </w:pPr>
            <w:r w:rsidRPr="009B55FD">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8BE6"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D365"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7F31"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48C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BDB0"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BAEA"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82C3"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7849" w14:textId="77777777" w:rsidR="00F21E51" w:rsidRPr="005E2BA0" w:rsidRDefault="00F21E51" w:rsidP="00D33D07">
            <w:pPr>
              <w:pStyle w:val="rowtabella0"/>
              <w:jc w:val="center"/>
              <w:rPr>
                <w:color w:val="002060"/>
              </w:rPr>
            </w:pPr>
            <w:r w:rsidRPr="005E2BA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75B1" w14:textId="77777777" w:rsidR="00F21E51" w:rsidRPr="005E2BA0" w:rsidRDefault="00F21E51" w:rsidP="00D33D07">
            <w:pPr>
              <w:pStyle w:val="rowtabella0"/>
              <w:jc w:val="center"/>
              <w:rPr>
                <w:color w:val="002060"/>
              </w:rPr>
            </w:pPr>
            <w:r w:rsidRPr="005E2BA0">
              <w:rPr>
                <w:color w:val="002060"/>
              </w:rPr>
              <w:t>0</w:t>
            </w:r>
          </w:p>
        </w:tc>
      </w:tr>
      <w:tr w:rsidR="00F21E51" w:rsidRPr="005E2BA0" w14:paraId="61C86F4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06AE7" w14:textId="77777777" w:rsidR="00F21E51" w:rsidRPr="005E2BA0" w:rsidRDefault="00F21E51" w:rsidP="00D33D07">
            <w:pPr>
              <w:pStyle w:val="rowtabella0"/>
              <w:rPr>
                <w:color w:val="002060"/>
              </w:rPr>
            </w:pPr>
            <w:r w:rsidRPr="005E2BA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DBB7"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AD02"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020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168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B554"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2164"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FD46" w14:textId="77777777" w:rsidR="00F21E51" w:rsidRPr="005E2BA0" w:rsidRDefault="00F21E51" w:rsidP="00D33D07">
            <w:pPr>
              <w:pStyle w:val="rowtabella0"/>
              <w:jc w:val="center"/>
              <w:rPr>
                <w:color w:val="002060"/>
              </w:rPr>
            </w:pPr>
            <w:r w:rsidRPr="005E2BA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61AF"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6F10" w14:textId="77777777" w:rsidR="00F21E51" w:rsidRPr="005E2BA0" w:rsidRDefault="00F21E51" w:rsidP="00D33D07">
            <w:pPr>
              <w:pStyle w:val="rowtabella0"/>
              <w:jc w:val="center"/>
              <w:rPr>
                <w:color w:val="002060"/>
              </w:rPr>
            </w:pPr>
            <w:r w:rsidRPr="005E2BA0">
              <w:rPr>
                <w:color w:val="002060"/>
              </w:rPr>
              <w:t>0</w:t>
            </w:r>
          </w:p>
        </w:tc>
      </w:tr>
      <w:tr w:rsidR="00F21E51" w:rsidRPr="005E2BA0" w14:paraId="3313568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21F61" w14:textId="77777777" w:rsidR="00F21E51" w:rsidRPr="005E2BA0" w:rsidRDefault="00F21E51" w:rsidP="00D33D07">
            <w:pPr>
              <w:pStyle w:val="rowtabella0"/>
              <w:rPr>
                <w:color w:val="002060"/>
              </w:rPr>
            </w:pPr>
            <w:r w:rsidRPr="005E2BA0">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C09B"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B129"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23D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01C5"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C1A7"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EEA66"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36E0" w14:textId="77777777" w:rsidR="00F21E51" w:rsidRPr="005E2BA0" w:rsidRDefault="00F21E51" w:rsidP="00D33D07">
            <w:pPr>
              <w:pStyle w:val="rowtabella0"/>
              <w:jc w:val="center"/>
              <w:rPr>
                <w:color w:val="002060"/>
              </w:rPr>
            </w:pPr>
            <w:r w:rsidRPr="005E2BA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17E6" w14:textId="77777777" w:rsidR="00F21E51" w:rsidRPr="005E2BA0" w:rsidRDefault="00F21E51" w:rsidP="00D33D07">
            <w:pPr>
              <w:pStyle w:val="rowtabella0"/>
              <w:jc w:val="center"/>
              <w:rPr>
                <w:color w:val="002060"/>
              </w:rPr>
            </w:pPr>
            <w:r w:rsidRPr="005E2BA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BB62" w14:textId="77777777" w:rsidR="00F21E51" w:rsidRPr="005E2BA0" w:rsidRDefault="00F21E51" w:rsidP="00D33D07">
            <w:pPr>
              <w:pStyle w:val="rowtabella0"/>
              <w:jc w:val="center"/>
              <w:rPr>
                <w:color w:val="002060"/>
              </w:rPr>
            </w:pPr>
            <w:r w:rsidRPr="005E2BA0">
              <w:rPr>
                <w:color w:val="002060"/>
              </w:rPr>
              <w:t>0</w:t>
            </w:r>
          </w:p>
        </w:tc>
      </w:tr>
      <w:tr w:rsidR="00F21E51" w:rsidRPr="005E2BA0" w14:paraId="0C3749D6"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EA3350" w14:textId="77777777" w:rsidR="00F21E51" w:rsidRPr="005E2BA0" w:rsidRDefault="00F21E51" w:rsidP="00D33D07">
            <w:pPr>
              <w:pStyle w:val="rowtabella0"/>
              <w:rPr>
                <w:color w:val="002060"/>
              </w:rPr>
            </w:pPr>
            <w:r w:rsidRPr="005E2BA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2A2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F1F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FFC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0D0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9550"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EF83"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3912" w14:textId="77777777" w:rsidR="00F21E51" w:rsidRPr="005E2BA0" w:rsidRDefault="00F21E51" w:rsidP="00D33D07">
            <w:pPr>
              <w:pStyle w:val="rowtabella0"/>
              <w:jc w:val="center"/>
              <w:rPr>
                <w:color w:val="002060"/>
              </w:rPr>
            </w:pPr>
            <w:r w:rsidRPr="005E2BA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687D"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747A" w14:textId="77777777" w:rsidR="00F21E51" w:rsidRPr="005E2BA0" w:rsidRDefault="00F21E51" w:rsidP="00D33D07">
            <w:pPr>
              <w:pStyle w:val="rowtabella0"/>
              <w:jc w:val="center"/>
              <w:rPr>
                <w:color w:val="002060"/>
              </w:rPr>
            </w:pPr>
            <w:r w:rsidRPr="005E2BA0">
              <w:rPr>
                <w:color w:val="002060"/>
              </w:rPr>
              <w:t>0</w:t>
            </w:r>
          </w:p>
        </w:tc>
      </w:tr>
    </w:tbl>
    <w:p w14:paraId="40183E3B" w14:textId="77777777" w:rsidR="00F21E51" w:rsidRPr="005E2BA0" w:rsidRDefault="00F21E51" w:rsidP="00F21E51">
      <w:pPr>
        <w:pStyle w:val="breakline"/>
        <w:rPr>
          <w:color w:val="002060"/>
        </w:rPr>
      </w:pPr>
    </w:p>
    <w:p w14:paraId="7D182CB4" w14:textId="77777777" w:rsidR="00F21E51" w:rsidRPr="005E2BA0" w:rsidRDefault="00F21E51" w:rsidP="00F21E51">
      <w:pPr>
        <w:pStyle w:val="titoloprinc0"/>
        <w:rPr>
          <w:color w:val="002060"/>
        </w:rPr>
      </w:pPr>
      <w:r w:rsidRPr="005E2BA0">
        <w:rPr>
          <w:color w:val="002060"/>
        </w:rPr>
        <w:t>PROGRAMMA GARE</w:t>
      </w:r>
    </w:p>
    <w:p w14:paraId="2377FC57" w14:textId="77777777" w:rsidR="00F21E51" w:rsidRDefault="00F21E51" w:rsidP="00F21E51">
      <w:pPr>
        <w:pStyle w:val="breakline"/>
        <w:rPr>
          <w:rFonts w:eastAsiaTheme="minorEastAsia"/>
          <w:color w:val="002060"/>
        </w:rPr>
      </w:pPr>
    </w:p>
    <w:p w14:paraId="134B95D0" w14:textId="77777777" w:rsidR="009B55FD" w:rsidRPr="00F46C96" w:rsidRDefault="009B55FD" w:rsidP="009B55FD">
      <w:pPr>
        <w:pStyle w:val="sottotitolocampionato10"/>
        <w:rPr>
          <w:color w:val="002060"/>
        </w:rPr>
      </w:pPr>
      <w:r w:rsidRPr="00F46C9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0"/>
        <w:gridCol w:w="1971"/>
        <w:gridCol w:w="385"/>
        <w:gridCol w:w="897"/>
        <w:gridCol w:w="1281"/>
        <w:gridCol w:w="1546"/>
        <w:gridCol w:w="1550"/>
      </w:tblGrid>
      <w:tr w:rsidR="009B55FD" w:rsidRPr="00F46C96" w14:paraId="2F799FEB"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EFD6A"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CB5D5"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87C8D"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F14B3"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EAF3"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308A"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DE3D0"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1F396560"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8CFCA" w14:textId="77777777" w:rsidR="009B55FD" w:rsidRPr="00F46C96" w:rsidRDefault="009B55FD" w:rsidP="00D33D07">
            <w:pPr>
              <w:pStyle w:val="rowtabella0"/>
              <w:rPr>
                <w:color w:val="002060"/>
              </w:rPr>
            </w:pPr>
            <w:r w:rsidRPr="00F46C96">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854EB" w14:textId="77777777" w:rsidR="009B55FD" w:rsidRPr="00F46C96" w:rsidRDefault="009B55FD" w:rsidP="00D33D07">
            <w:pPr>
              <w:pStyle w:val="rowtabella0"/>
              <w:rPr>
                <w:color w:val="002060"/>
                <w:lang w:val="es-ES"/>
              </w:rPr>
            </w:pPr>
            <w:r w:rsidRPr="00F46C96">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EA1B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F14B0"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9A603" w14:textId="77777777" w:rsidR="009B55FD" w:rsidRPr="00F46C96" w:rsidRDefault="009B55FD" w:rsidP="00D33D07">
            <w:pPr>
              <w:pStyle w:val="rowtabella0"/>
              <w:rPr>
                <w:color w:val="002060"/>
              </w:rPr>
            </w:pPr>
            <w:r w:rsidRPr="00F46C96">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2A785" w14:textId="77777777" w:rsidR="009B55FD" w:rsidRPr="00F46C96" w:rsidRDefault="009B55FD" w:rsidP="00D33D07">
            <w:pPr>
              <w:pStyle w:val="rowtabella0"/>
              <w:rPr>
                <w:color w:val="002060"/>
              </w:rPr>
            </w:pPr>
            <w:r w:rsidRPr="00F46C96">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15867" w14:textId="77777777" w:rsidR="009B55FD" w:rsidRPr="00F46C96" w:rsidRDefault="009B55FD" w:rsidP="00D33D07">
            <w:pPr>
              <w:pStyle w:val="rowtabella0"/>
              <w:rPr>
                <w:color w:val="002060"/>
              </w:rPr>
            </w:pPr>
            <w:r w:rsidRPr="00F46C96">
              <w:rPr>
                <w:color w:val="002060"/>
              </w:rPr>
              <w:t>VIA DELLO SPORT, 2</w:t>
            </w:r>
          </w:p>
        </w:tc>
      </w:tr>
      <w:tr w:rsidR="009B55FD" w:rsidRPr="00F46C96" w14:paraId="355D6C78"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F2D44F" w14:textId="77777777" w:rsidR="009B55FD" w:rsidRPr="00F46C96" w:rsidRDefault="009B55FD" w:rsidP="00D33D07">
            <w:pPr>
              <w:pStyle w:val="rowtabella0"/>
              <w:rPr>
                <w:color w:val="002060"/>
              </w:rPr>
            </w:pPr>
            <w:r w:rsidRPr="00F46C96">
              <w:rPr>
                <w:color w:val="002060"/>
              </w:rPr>
              <w:lastRenderedPageBreak/>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C7E2FF" w14:textId="77777777" w:rsidR="009B55FD" w:rsidRPr="00F46C96" w:rsidRDefault="009B55FD" w:rsidP="00D33D07">
            <w:pPr>
              <w:pStyle w:val="rowtabella0"/>
              <w:rPr>
                <w:color w:val="002060"/>
              </w:rPr>
            </w:pPr>
            <w:r w:rsidRPr="00F46C96">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C13B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6C834F"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F639E7" w14:textId="77777777" w:rsidR="009B55FD" w:rsidRPr="00F46C96" w:rsidRDefault="009B55FD" w:rsidP="00D33D07">
            <w:pPr>
              <w:pStyle w:val="rowtabella0"/>
              <w:rPr>
                <w:color w:val="002060"/>
              </w:rPr>
            </w:pPr>
            <w:r w:rsidRPr="00F46C96">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182257" w14:textId="77777777" w:rsidR="009B55FD" w:rsidRPr="00F46C96" w:rsidRDefault="009B55FD" w:rsidP="00D33D07">
            <w:pPr>
              <w:pStyle w:val="rowtabella0"/>
              <w:rPr>
                <w:color w:val="002060"/>
              </w:rPr>
            </w:pPr>
            <w:r w:rsidRPr="00F46C96">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A5220" w14:textId="77777777" w:rsidR="009B55FD" w:rsidRPr="00F46C96" w:rsidRDefault="009B55FD" w:rsidP="00D33D07">
            <w:pPr>
              <w:pStyle w:val="rowtabella0"/>
              <w:rPr>
                <w:color w:val="002060"/>
              </w:rPr>
            </w:pPr>
            <w:r w:rsidRPr="00F46C96">
              <w:rPr>
                <w:color w:val="002060"/>
              </w:rPr>
              <w:t>VIA ROMA, SNC</w:t>
            </w:r>
          </w:p>
        </w:tc>
      </w:tr>
      <w:tr w:rsidR="009B55FD" w:rsidRPr="00F46C96" w14:paraId="2EB55E5A"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16FF13" w14:textId="77777777" w:rsidR="009B55FD" w:rsidRPr="00F46C96" w:rsidRDefault="009B55FD" w:rsidP="00D33D07">
            <w:pPr>
              <w:pStyle w:val="rowtabella0"/>
              <w:rPr>
                <w:color w:val="002060"/>
              </w:rPr>
            </w:pPr>
            <w:r w:rsidRPr="00F46C96">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4460AD" w14:textId="77777777" w:rsidR="009B55FD" w:rsidRPr="00F46C96" w:rsidRDefault="009B55FD" w:rsidP="00D33D07">
            <w:pPr>
              <w:pStyle w:val="rowtabella0"/>
              <w:rPr>
                <w:color w:val="002060"/>
              </w:rPr>
            </w:pPr>
            <w:r w:rsidRPr="00F46C96">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DD8D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38918"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9F15EB" w14:textId="77777777" w:rsidR="009B55FD" w:rsidRPr="00F46C96" w:rsidRDefault="009B55FD" w:rsidP="00D33D07">
            <w:pPr>
              <w:pStyle w:val="rowtabella0"/>
              <w:rPr>
                <w:color w:val="002060"/>
              </w:rPr>
            </w:pPr>
            <w:r w:rsidRPr="00F46C96">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894B0" w14:textId="77777777" w:rsidR="009B55FD" w:rsidRPr="00F46C96" w:rsidRDefault="009B55FD" w:rsidP="00D33D07">
            <w:pPr>
              <w:pStyle w:val="rowtabella0"/>
              <w:rPr>
                <w:color w:val="002060"/>
              </w:rPr>
            </w:pPr>
            <w:r w:rsidRPr="00F46C96">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D063F" w14:textId="77777777" w:rsidR="009B55FD" w:rsidRPr="00F46C96" w:rsidRDefault="009B55FD" w:rsidP="00D33D07">
            <w:pPr>
              <w:pStyle w:val="rowtabella0"/>
              <w:rPr>
                <w:color w:val="002060"/>
              </w:rPr>
            </w:pPr>
            <w:r w:rsidRPr="00F46C96">
              <w:rPr>
                <w:color w:val="002060"/>
              </w:rPr>
              <w:t>VIA MAZZINI</w:t>
            </w:r>
          </w:p>
        </w:tc>
      </w:tr>
      <w:tr w:rsidR="009B55FD" w:rsidRPr="00F46C96" w14:paraId="335CEB79"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176C3" w14:textId="77777777" w:rsidR="009B55FD" w:rsidRPr="00F46C96" w:rsidRDefault="009B55FD" w:rsidP="00D33D07">
            <w:pPr>
              <w:pStyle w:val="rowtabella0"/>
              <w:rPr>
                <w:color w:val="002060"/>
              </w:rPr>
            </w:pPr>
            <w:r w:rsidRPr="00F46C9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60F67" w14:textId="77777777" w:rsidR="009B55FD" w:rsidRPr="00F46C96" w:rsidRDefault="009B55FD" w:rsidP="00D33D07">
            <w:pPr>
              <w:pStyle w:val="rowtabella0"/>
              <w:rPr>
                <w:color w:val="002060"/>
              </w:rPr>
            </w:pPr>
            <w:r w:rsidRPr="00F46C96">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99FEF"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297289" w14:textId="77777777" w:rsidR="009B55FD" w:rsidRPr="00F46C96" w:rsidRDefault="009B55FD" w:rsidP="00D33D07">
            <w:pPr>
              <w:pStyle w:val="rowtabella0"/>
              <w:rPr>
                <w:color w:val="002060"/>
              </w:rPr>
            </w:pPr>
            <w:r w:rsidRPr="00F46C96">
              <w:rPr>
                <w:color w:val="002060"/>
              </w:rPr>
              <w:t>02/02/2024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BBC07" w14:textId="77777777" w:rsidR="009B55FD" w:rsidRPr="00F46C96" w:rsidRDefault="009B55FD" w:rsidP="00D33D07">
            <w:pPr>
              <w:pStyle w:val="rowtabella0"/>
              <w:rPr>
                <w:color w:val="002060"/>
              </w:rPr>
            </w:pPr>
            <w:r w:rsidRPr="00F46C9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90C3E" w14:textId="77777777" w:rsidR="009B55FD" w:rsidRPr="00F46C96" w:rsidRDefault="009B55FD" w:rsidP="00D33D07">
            <w:pPr>
              <w:pStyle w:val="rowtabella0"/>
              <w:rPr>
                <w:color w:val="002060"/>
              </w:rPr>
            </w:pPr>
            <w:r w:rsidRPr="00F46C9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78D1A" w14:textId="77777777" w:rsidR="009B55FD" w:rsidRPr="00F46C96" w:rsidRDefault="009B55FD" w:rsidP="00D33D07">
            <w:pPr>
              <w:pStyle w:val="rowtabella0"/>
              <w:rPr>
                <w:color w:val="002060"/>
              </w:rPr>
            </w:pPr>
            <w:r w:rsidRPr="00F46C96">
              <w:rPr>
                <w:color w:val="002060"/>
              </w:rPr>
              <w:t>VIA DELLO STADIO</w:t>
            </w:r>
          </w:p>
        </w:tc>
      </w:tr>
      <w:tr w:rsidR="009B55FD" w:rsidRPr="00F46C96" w14:paraId="0F5402E9"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2504F" w14:textId="77777777" w:rsidR="009B55FD" w:rsidRPr="00F46C96" w:rsidRDefault="009B55FD" w:rsidP="00D33D07">
            <w:pPr>
              <w:pStyle w:val="rowtabella0"/>
              <w:rPr>
                <w:color w:val="002060"/>
              </w:rPr>
            </w:pPr>
            <w:r w:rsidRPr="00F46C96">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FA7E3" w14:textId="77777777" w:rsidR="009B55FD" w:rsidRPr="00F46C96" w:rsidRDefault="009B55FD" w:rsidP="00D33D07">
            <w:pPr>
              <w:pStyle w:val="rowtabella0"/>
              <w:rPr>
                <w:color w:val="002060"/>
              </w:rPr>
            </w:pPr>
            <w:r w:rsidRPr="00F46C96">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288A5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08533" w14:textId="77777777" w:rsidR="009B55FD" w:rsidRPr="00F46C96" w:rsidRDefault="009B55FD" w:rsidP="00D33D07">
            <w:pPr>
              <w:pStyle w:val="rowtabella0"/>
              <w:rPr>
                <w:color w:val="002060"/>
              </w:rPr>
            </w:pPr>
            <w:r w:rsidRPr="00F46C96">
              <w:rPr>
                <w:color w:val="002060"/>
              </w:rPr>
              <w:t>02/02/2024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12BB96" w14:textId="77777777" w:rsidR="009B55FD" w:rsidRPr="00F46C96" w:rsidRDefault="009B55FD" w:rsidP="00D33D07">
            <w:pPr>
              <w:pStyle w:val="rowtabella0"/>
              <w:rPr>
                <w:color w:val="002060"/>
              </w:rPr>
            </w:pPr>
            <w:r w:rsidRPr="00F46C96">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33CF7" w14:textId="77777777" w:rsidR="009B55FD" w:rsidRPr="00F46C96" w:rsidRDefault="009B55FD" w:rsidP="00D33D07">
            <w:pPr>
              <w:pStyle w:val="rowtabella0"/>
              <w:rPr>
                <w:color w:val="002060"/>
              </w:rPr>
            </w:pPr>
            <w:r w:rsidRPr="00F46C96">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6908A" w14:textId="77777777" w:rsidR="009B55FD" w:rsidRPr="00F46C96" w:rsidRDefault="009B55FD" w:rsidP="00D33D07">
            <w:pPr>
              <w:pStyle w:val="rowtabella0"/>
              <w:rPr>
                <w:color w:val="002060"/>
              </w:rPr>
            </w:pPr>
            <w:r w:rsidRPr="00F46C96">
              <w:rPr>
                <w:color w:val="002060"/>
              </w:rPr>
              <w:t>VIA DEI PIOPPI 2</w:t>
            </w:r>
          </w:p>
        </w:tc>
      </w:tr>
      <w:tr w:rsidR="009B55FD" w:rsidRPr="00F46C96" w14:paraId="147F0A2E"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005307" w14:textId="77777777" w:rsidR="009B55FD" w:rsidRPr="00F46C96" w:rsidRDefault="009B55FD" w:rsidP="00D33D07">
            <w:pPr>
              <w:pStyle w:val="rowtabella0"/>
              <w:rPr>
                <w:color w:val="002060"/>
              </w:rPr>
            </w:pPr>
            <w:r w:rsidRPr="00F46C96">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DF7BB" w14:textId="77777777" w:rsidR="009B55FD" w:rsidRPr="00F46C96" w:rsidRDefault="009B55FD" w:rsidP="00D33D07">
            <w:pPr>
              <w:pStyle w:val="rowtabella0"/>
              <w:rPr>
                <w:color w:val="002060"/>
              </w:rPr>
            </w:pPr>
            <w:r w:rsidRPr="00F46C96">
              <w:rPr>
                <w:color w:val="002060"/>
              </w:rPr>
              <w:t>AUDAX CALCIO PIOBBICO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57FA6"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EDE6C" w14:textId="77777777" w:rsidR="009B55FD" w:rsidRPr="00F46C96" w:rsidRDefault="009B55FD" w:rsidP="00D33D07">
            <w:pPr>
              <w:pStyle w:val="rowtabella0"/>
              <w:rPr>
                <w:color w:val="002060"/>
              </w:rPr>
            </w:pPr>
            <w:r w:rsidRPr="00F46C96">
              <w:rPr>
                <w:color w:val="002060"/>
              </w:rPr>
              <w:t>02/02/2024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783EA" w14:textId="77777777" w:rsidR="009B55FD" w:rsidRPr="00F46C96" w:rsidRDefault="009B55FD" w:rsidP="00D33D07">
            <w:pPr>
              <w:pStyle w:val="rowtabella0"/>
              <w:rPr>
                <w:color w:val="002060"/>
              </w:rPr>
            </w:pPr>
            <w:r w:rsidRPr="00F46C96">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C8810" w14:textId="77777777" w:rsidR="009B55FD" w:rsidRPr="00F46C96" w:rsidRDefault="009B55FD" w:rsidP="00D33D07">
            <w:pPr>
              <w:pStyle w:val="rowtabella0"/>
              <w:rPr>
                <w:color w:val="002060"/>
              </w:rPr>
            </w:pPr>
            <w:r w:rsidRPr="00F46C96">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CC8C5" w14:textId="77777777" w:rsidR="009B55FD" w:rsidRPr="00F46C96" w:rsidRDefault="009B55FD" w:rsidP="00D33D07">
            <w:pPr>
              <w:pStyle w:val="rowtabella0"/>
              <w:rPr>
                <w:color w:val="002060"/>
              </w:rPr>
            </w:pPr>
            <w:r w:rsidRPr="00F46C96">
              <w:rPr>
                <w:color w:val="002060"/>
              </w:rPr>
              <w:t>VIA DELL'ANNUNZIATA</w:t>
            </w:r>
          </w:p>
        </w:tc>
      </w:tr>
    </w:tbl>
    <w:p w14:paraId="68B64DAA" w14:textId="77777777" w:rsidR="009B55FD" w:rsidRPr="00F46C96" w:rsidRDefault="009B55FD" w:rsidP="009B55FD">
      <w:pPr>
        <w:pStyle w:val="breakline"/>
        <w:rPr>
          <w:rFonts w:eastAsiaTheme="minorEastAsia"/>
          <w:color w:val="002060"/>
        </w:rPr>
      </w:pPr>
    </w:p>
    <w:p w14:paraId="34CE737C" w14:textId="77777777" w:rsidR="009B55FD" w:rsidRPr="00F46C96" w:rsidRDefault="009B55FD" w:rsidP="009B55FD">
      <w:pPr>
        <w:pStyle w:val="breakline"/>
        <w:rPr>
          <w:color w:val="002060"/>
        </w:rPr>
      </w:pPr>
    </w:p>
    <w:p w14:paraId="6F313822" w14:textId="77777777" w:rsidR="009B55FD" w:rsidRPr="00F46C96" w:rsidRDefault="009B55FD" w:rsidP="009B55FD">
      <w:pPr>
        <w:pStyle w:val="breakline"/>
        <w:rPr>
          <w:color w:val="002060"/>
        </w:rPr>
      </w:pPr>
    </w:p>
    <w:p w14:paraId="4E435342" w14:textId="77777777" w:rsidR="009B55FD" w:rsidRPr="00F46C96" w:rsidRDefault="009B55FD" w:rsidP="009B55FD">
      <w:pPr>
        <w:pStyle w:val="sottotitolocampionato10"/>
        <w:rPr>
          <w:color w:val="002060"/>
        </w:rPr>
      </w:pPr>
      <w:r w:rsidRPr="00F46C96">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5"/>
        <w:gridCol w:w="385"/>
        <w:gridCol w:w="898"/>
        <w:gridCol w:w="1181"/>
        <w:gridCol w:w="1545"/>
        <w:gridCol w:w="1574"/>
      </w:tblGrid>
      <w:tr w:rsidR="009B55FD" w:rsidRPr="00F46C96" w14:paraId="2AE762C8"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DDBD4"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7071D"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8DF17"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3635A"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7400C"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E9B8"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31E1E"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064A4D6A"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C54C21" w14:textId="77777777" w:rsidR="009B55FD" w:rsidRPr="00F46C96" w:rsidRDefault="009B55FD" w:rsidP="00D33D07">
            <w:pPr>
              <w:pStyle w:val="rowtabella0"/>
              <w:rPr>
                <w:color w:val="002060"/>
              </w:rPr>
            </w:pPr>
            <w:r w:rsidRPr="00F46C96">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64DAD" w14:textId="77777777" w:rsidR="009B55FD" w:rsidRPr="00F46C96" w:rsidRDefault="009B55FD" w:rsidP="00D33D07">
            <w:pPr>
              <w:pStyle w:val="rowtabella0"/>
              <w:rPr>
                <w:color w:val="002060"/>
              </w:rPr>
            </w:pPr>
            <w:r w:rsidRPr="00F46C96">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ECED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13A90"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06BD9" w14:textId="77777777" w:rsidR="009B55FD" w:rsidRPr="00F46C96" w:rsidRDefault="009B55FD" w:rsidP="00D33D07">
            <w:pPr>
              <w:pStyle w:val="rowtabella0"/>
              <w:rPr>
                <w:color w:val="002060"/>
              </w:rPr>
            </w:pPr>
            <w:r w:rsidRPr="00F46C96">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62CE4" w14:textId="77777777" w:rsidR="009B55FD" w:rsidRPr="00F46C96" w:rsidRDefault="009B55FD" w:rsidP="00D33D07">
            <w:pPr>
              <w:pStyle w:val="rowtabella0"/>
              <w:rPr>
                <w:color w:val="002060"/>
              </w:rPr>
            </w:pPr>
            <w:r w:rsidRPr="00F46C9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4DE1F" w14:textId="77777777" w:rsidR="009B55FD" w:rsidRPr="00F46C96" w:rsidRDefault="009B55FD" w:rsidP="00D33D07">
            <w:pPr>
              <w:pStyle w:val="rowtabella0"/>
              <w:rPr>
                <w:color w:val="002060"/>
              </w:rPr>
            </w:pPr>
            <w:r w:rsidRPr="00F46C96">
              <w:rPr>
                <w:color w:val="002060"/>
              </w:rPr>
              <w:t>CONTRADA DEL POZZO</w:t>
            </w:r>
          </w:p>
        </w:tc>
      </w:tr>
      <w:tr w:rsidR="009B55FD" w:rsidRPr="00F46C96" w14:paraId="0046134A"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88A28A" w14:textId="77777777" w:rsidR="009B55FD" w:rsidRPr="00F46C96" w:rsidRDefault="009B55FD" w:rsidP="00D33D07">
            <w:pPr>
              <w:pStyle w:val="rowtabella0"/>
              <w:rPr>
                <w:color w:val="002060"/>
              </w:rPr>
            </w:pPr>
            <w:proofErr w:type="gramStart"/>
            <w:r w:rsidRPr="00F46C96">
              <w:rPr>
                <w:color w:val="002060"/>
              </w:rPr>
              <w:t>CITTA</w:t>
            </w:r>
            <w:proofErr w:type="gramEnd"/>
            <w:r w:rsidRPr="00F46C96">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D06976" w14:textId="77777777" w:rsidR="009B55FD" w:rsidRPr="00F46C96" w:rsidRDefault="009B55FD" w:rsidP="00D33D07">
            <w:pPr>
              <w:pStyle w:val="rowtabella0"/>
              <w:rPr>
                <w:color w:val="002060"/>
              </w:rPr>
            </w:pPr>
            <w:r w:rsidRPr="00F46C96">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6AD246"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18B64" w14:textId="77777777" w:rsidR="009B55FD" w:rsidRPr="00F46C96" w:rsidRDefault="009B55FD" w:rsidP="00D33D07">
            <w:pPr>
              <w:pStyle w:val="rowtabella0"/>
              <w:rPr>
                <w:color w:val="002060"/>
              </w:rPr>
            </w:pPr>
            <w:r w:rsidRPr="00F46C96">
              <w:rPr>
                <w:color w:val="002060"/>
              </w:rPr>
              <w:t>02/02/2024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D4B81" w14:textId="77777777" w:rsidR="009B55FD" w:rsidRPr="00F46C96" w:rsidRDefault="009B55FD" w:rsidP="00D33D07">
            <w:pPr>
              <w:pStyle w:val="rowtabella0"/>
              <w:rPr>
                <w:color w:val="002060"/>
              </w:rPr>
            </w:pPr>
            <w:r w:rsidRPr="00F46C96">
              <w:rPr>
                <w:color w:val="002060"/>
              </w:rPr>
              <w:t>5047 PALLONE GEODETICO "</w:t>
            </w:r>
            <w:proofErr w:type="gramStart"/>
            <w:r w:rsidRPr="00F46C96">
              <w:rPr>
                <w:color w:val="002060"/>
              </w:rPr>
              <w:t>L.PAPINI</w:t>
            </w:r>
            <w:proofErr w:type="gramEnd"/>
            <w:r w:rsidRPr="00F46C9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654FA" w14:textId="77777777" w:rsidR="009B55FD" w:rsidRPr="00F46C96" w:rsidRDefault="009B55FD" w:rsidP="00D33D07">
            <w:pPr>
              <w:pStyle w:val="rowtabella0"/>
              <w:rPr>
                <w:color w:val="002060"/>
              </w:rPr>
            </w:pPr>
            <w:r w:rsidRPr="00F46C9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6CEBE" w14:textId="77777777" w:rsidR="009B55FD" w:rsidRPr="00F46C96" w:rsidRDefault="009B55FD" w:rsidP="00D33D07">
            <w:pPr>
              <w:pStyle w:val="rowtabella0"/>
              <w:rPr>
                <w:color w:val="002060"/>
              </w:rPr>
            </w:pPr>
            <w:r w:rsidRPr="00F46C96">
              <w:rPr>
                <w:color w:val="002060"/>
              </w:rPr>
              <w:t>VIA ESINO 122 TORRETTE</w:t>
            </w:r>
          </w:p>
        </w:tc>
      </w:tr>
      <w:tr w:rsidR="009B55FD" w:rsidRPr="00F46C96" w14:paraId="2BF5E7E1"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5E9D35" w14:textId="77777777" w:rsidR="009B55FD" w:rsidRPr="00F46C96" w:rsidRDefault="009B55FD" w:rsidP="00D33D07">
            <w:pPr>
              <w:pStyle w:val="rowtabella0"/>
              <w:rPr>
                <w:color w:val="002060"/>
              </w:rPr>
            </w:pPr>
            <w:r w:rsidRPr="00F46C96">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1AAE3" w14:textId="77777777" w:rsidR="009B55FD" w:rsidRPr="00F46C96" w:rsidRDefault="009B55FD" w:rsidP="00D33D07">
            <w:pPr>
              <w:pStyle w:val="rowtabella0"/>
              <w:rPr>
                <w:color w:val="002060"/>
              </w:rPr>
            </w:pPr>
            <w:r w:rsidRPr="00F46C96">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C583E7"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623305" w14:textId="77777777" w:rsidR="009B55FD" w:rsidRPr="00F46C96" w:rsidRDefault="009B55FD" w:rsidP="00D33D07">
            <w:pPr>
              <w:pStyle w:val="rowtabella0"/>
              <w:rPr>
                <w:color w:val="002060"/>
              </w:rPr>
            </w:pPr>
            <w:r w:rsidRPr="00F46C96">
              <w:rPr>
                <w:color w:val="002060"/>
              </w:rPr>
              <w:t>02/02/2024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C3BA1" w14:textId="77777777" w:rsidR="009B55FD" w:rsidRPr="00F46C96" w:rsidRDefault="009B55FD" w:rsidP="00D33D07">
            <w:pPr>
              <w:pStyle w:val="rowtabella0"/>
              <w:rPr>
                <w:color w:val="002060"/>
              </w:rPr>
            </w:pPr>
            <w:r w:rsidRPr="00F46C96">
              <w:rPr>
                <w:color w:val="002060"/>
              </w:rPr>
              <w:t>5136 PALASPORT "</w:t>
            </w:r>
            <w:proofErr w:type="gramStart"/>
            <w:r w:rsidRPr="00F46C96">
              <w:rPr>
                <w:color w:val="002060"/>
              </w:rPr>
              <w:t>A.PERGOLESI</w:t>
            </w:r>
            <w:proofErr w:type="gramEnd"/>
            <w:r w:rsidRPr="00F46C9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87026" w14:textId="77777777" w:rsidR="009B55FD" w:rsidRPr="00F46C96" w:rsidRDefault="009B55FD" w:rsidP="00D33D07">
            <w:pPr>
              <w:pStyle w:val="rowtabella0"/>
              <w:rPr>
                <w:color w:val="002060"/>
              </w:rPr>
            </w:pPr>
            <w:r w:rsidRPr="00F46C96">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3216B" w14:textId="77777777" w:rsidR="009B55FD" w:rsidRPr="00F46C96" w:rsidRDefault="009B55FD" w:rsidP="00D33D07">
            <w:pPr>
              <w:pStyle w:val="rowtabella0"/>
              <w:rPr>
                <w:color w:val="002060"/>
              </w:rPr>
            </w:pPr>
            <w:r w:rsidRPr="00F46C96">
              <w:rPr>
                <w:color w:val="002060"/>
              </w:rPr>
              <w:t>VIA CIRCONVALLAZIONE</w:t>
            </w:r>
          </w:p>
        </w:tc>
      </w:tr>
      <w:tr w:rsidR="009B55FD" w:rsidRPr="00F46C96" w14:paraId="3841DDD9"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D6CB2" w14:textId="77777777" w:rsidR="009B55FD" w:rsidRPr="00F46C96" w:rsidRDefault="009B55FD" w:rsidP="00D33D07">
            <w:pPr>
              <w:pStyle w:val="rowtabella0"/>
              <w:rPr>
                <w:color w:val="002060"/>
              </w:rPr>
            </w:pPr>
            <w:r w:rsidRPr="00F46C96">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CFA6DB" w14:textId="77777777" w:rsidR="009B55FD" w:rsidRPr="00F46C96" w:rsidRDefault="009B55FD" w:rsidP="00D33D07">
            <w:pPr>
              <w:pStyle w:val="rowtabella0"/>
              <w:rPr>
                <w:color w:val="002060"/>
              </w:rPr>
            </w:pPr>
            <w:r w:rsidRPr="00F46C96">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40F042"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4DDF82"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84354D" w14:textId="77777777" w:rsidR="009B55FD" w:rsidRPr="00F46C96" w:rsidRDefault="009B55FD" w:rsidP="00D33D07">
            <w:pPr>
              <w:pStyle w:val="rowtabella0"/>
              <w:rPr>
                <w:color w:val="002060"/>
              </w:rPr>
            </w:pPr>
            <w:r w:rsidRPr="00F46C96">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D91DA" w14:textId="77777777" w:rsidR="009B55FD" w:rsidRPr="00F46C96" w:rsidRDefault="009B55FD" w:rsidP="00D33D07">
            <w:pPr>
              <w:pStyle w:val="rowtabella0"/>
              <w:rPr>
                <w:color w:val="002060"/>
              </w:rPr>
            </w:pPr>
            <w:r w:rsidRPr="00F46C9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151F4" w14:textId="77777777" w:rsidR="009B55FD" w:rsidRPr="00F46C96" w:rsidRDefault="009B55FD" w:rsidP="00D33D07">
            <w:pPr>
              <w:pStyle w:val="rowtabella0"/>
              <w:rPr>
                <w:color w:val="002060"/>
              </w:rPr>
            </w:pPr>
            <w:r w:rsidRPr="00F46C96">
              <w:rPr>
                <w:color w:val="002060"/>
              </w:rPr>
              <w:t>VIA ZANNONI</w:t>
            </w:r>
          </w:p>
        </w:tc>
      </w:tr>
      <w:tr w:rsidR="009B55FD" w:rsidRPr="00F46C96" w14:paraId="3124C7A3"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E8B05D" w14:textId="77777777" w:rsidR="009B55FD" w:rsidRPr="00F46C96" w:rsidRDefault="009B55FD" w:rsidP="00D33D07">
            <w:pPr>
              <w:pStyle w:val="rowtabella0"/>
              <w:rPr>
                <w:color w:val="002060"/>
              </w:rPr>
            </w:pPr>
            <w:r w:rsidRPr="00F46C96">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C2B427" w14:textId="77777777" w:rsidR="009B55FD" w:rsidRPr="00F46C96" w:rsidRDefault="009B55FD" w:rsidP="00D33D07">
            <w:pPr>
              <w:pStyle w:val="rowtabella0"/>
              <w:rPr>
                <w:color w:val="002060"/>
              </w:rPr>
            </w:pPr>
            <w:r w:rsidRPr="00F46C96">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862A3D"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0F397A"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1CFCED" w14:textId="77777777" w:rsidR="009B55FD" w:rsidRPr="00F46C96" w:rsidRDefault="009B55FD" w:rsidP="00D33D07">
            <w:pPr>
              <w:pStyle w:val="rowtabella0"/>
              <w:rPr>
                <w:color w:val="002060"/>
              </w:rPr>
            </w:pPr>
            <w:r w:rsidRPr="00F46C96">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FD075" w14:textId="77777777" w:rsidR="009B55FD" w:rsidRPr="00F46C96" w:rsidRDefault="009B55FD" w:rsidP="00D33D07">
            <w:pPr>
              <w:pStyle w:val="rowtabella0"/>
              <w:rPr>
                <w:color w:val="002060"/>
              </w:rPr>
            </w:pPr>
            <w:r w:rsidRPr="00F46C9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D19D5" w14:textId="77777777" w:rsidR="009B55FD" w:rsidRPr="00F46C96" w:rsidRDefault="009B55FD" w:rsidP="00D33D07">
            <w:pPr>
              <w:pStyle w:val="rowtabella0"/>
              <w:rPr>
                <w:color w:val="002060"/>
              </w:rPr>
            </w:pPr>
            <w:r w:rsidRPr="00F46C96">
              <w:rPr>
                <w:color w:val="002060"/>
              </w:rPr>
              <w:t>LOCALITA' NONTESICURO</w:t>
            </w:r>
          </w:p>
        </w:tc>
      </w:tr>
      <w:tr w:rsidR="009B55FD" w:rsidRPr="00F46C96" w14:paraId="4236E6B0" w14:textId="77777777" w:rsidTr="00465F9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0B8816" w14:textId="77777777" w:rsidR="009B55FD" w:rsidRPr="00F46C96" w:rsidRDefault="009B55FD" w:rsidP="00D33D07">
            <w:pPr>
              <w:pStyle w:val="rowtabella0"/>
              <w:rPr>
                <w:color w:val="002060"/>
              </w:rPr>
            </w:pPr>
            <w:r w:rsidRPr="00F46C9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70A5F6" w14:textId="77777777" w:rsidR="009B55FD" w:rsidRPr="00F46C96" w:rsidRDefault="009B55FD" w:rsidP="00D33D07">
            <w:pPr>
              <w:pStyle w:val="rowtabella0"/>
              <w:rPr>
                <w:color w:val="002060"/>
              </w:rPr>
            </w:pPr>
            <w:r w:rsidRPr="00F46C96">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9B8C7B"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693AC7"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200B3F1" w14:textId="4FF9246C" w:rsidR="009B55FD" w:rsidRPr="00F46C96" w:rsidRDefault="00465F9A" w:rsidP="00D33D07">
            <w:pPr>
              <w:pStyle w:val="rowtabella0"/>
              <w:rPr>
                <w:color w:val="002060"/>
              </w:rPr>
            </w:pPr>
            <w:r>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04019D" w14:textId="1D30F679" w:rsidR="009B55FD" w:rsidRPr="00F46C96" w:rsidRDefault="00465F9A" w:rsidP="00D33D07">
            <w:pPr>
              <w:pStyle w:val="rowtabella0"/>
              <w:rPr>
                <w:color w:val="002060"/>
              </w:rPr>
            </w:pPr>
            <w:r>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BEAE71" w14:textId="2D2B7CD0" w:rsidR="009B55FD" w:rsidRPr="00F46C96" w:rsidRDefault="00465F9A" w:rsidP="00D33D07">
            <w:pPr>
              <w:pStyle w:val="rowtabella0"/>
              <w:rPr>
                <w:color w:val="002060"/>
              </w:rPr>
            </w:pPr>
            <w:r>
              <w:rPr>
                <w:color w:val="002060"/>
              </w:rPr>
              <w:t>VIA MONTE PELAGO</w:t>
            </w:r>
          </w:p>
        </w:tc>
      </w:tr>
      <w:tr w:rsidR="009B55FD" w:rsidRPr="00F46C96" w14:paraId="75BF811D"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CCC46" w14:textId="77777777" w:rsidR="009B55FD" w:rsidRPr="00F46C96" w:rsidRDefault="009B55FD" w:rsidP="00D33D07">
            <w:pPr>
              <w:pStyle w:val="rowtabella0"/>
              <w:rPr>
                <w:color w:val="002060"/>
              </w:rPr>
            </w:pPr>
            <w:r w:rsidRPr="00F46C96">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56734" w14:textId="77777777" w:rsidR="009B55FD" w:rsidRPr="00F46C96" w:rsidRDefault="009B55FD" w:rsidP="00D33D07">
            <w:pPr>
              <w:pStyle w:val="rowtabella0"/>
              <w:rPr>
                <w:color w:val="002060"/>
              </w:rPr>
            </w:pPr>
            <w:r w:rsidRPr="00F46C96">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5249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866A8" w14:textId="77777777" w:rsidR="009B55FD" w:rsidRPr="00F46C96" w:rsidRDefault="009B55FD" w:rsidP="00D33D07">
            <w:pPr>
              <w:pStyle w:val="rowtabella0"/>
              <w:rPr>
                <w:color w:val="002060"/>
              </w:rPr>
            </w:pPr>
            <w:r w:rsidRPr="00F46C96">
              <w:rPr>
                <w:color w:val="002060"/>
              </w:rPr>
              <w:t>03/02/2024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6F34D" w14:textId="77777777" w:rsidR="009B55FD" w:rsidRPr="00F46C96" w:rsidRDefault="009B55FD" w:rsidP="00D33D07">
            <w:pPr>
              <w:pStyle w:val="rowtabella0"/>
              <w:rPr>
                <w:color w:val="002060"/>
              </w:rPr>
            </w:pPr>
            <w:r w:rsidRPr="00F46C96">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0BAA0" w14:textId="77777777" w:rsidR="009B55FD" w:rsidRPr="00F46C96" w:rsidRDefault="009B55FD" w:rsidP="00D33D07">
            <w:pPr>
              <w:pStyle w:val="rowtabella0"/>
              <w:rPr>
                <w:color w:val="002060"/>
              </w:rPr>
            </w:pPr>
            <w:r w:rsidRPr="00F46C9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443F3" w14:textId="77777777" w:rsidR="009B55FD" w:rsidRPr="00F46C96" w:rsidRDefault="009B55FD" w:rsidP="00D33D07">
            <w:pPr>
              <w:pStyle w:val="rowtabella0"/>
              <w:rPr>
                <w:color w:val="002060"/>
              </w:rPr>
            </w:pPr>
            <w:r w:rsidRPr="00F46C96">
              <w:rPr>
                <w:color w:val="002060"/>
              </w:rPr>
              <w:t xml:space="preserve">VIA MANZONI FZ. </w:t>
            </w:r>
            <w:proofErr w:type="gramStart"/>
            <w:r w:rsidRPr="00F46C96">
              <w:rPr>
                <w:color w:val="002060"/>
              </w:rPr>
              <w:t>S.BIAGIO</w:t>
            </w:r>
            <w:proofErr w:type="gramEnd"/>
          </w:p>
        </w:tc>
      </w:tr>
    </w:tbl>
    <w:p w14:paraId="4EC92C73" w14:textId="77777777" w:rsidR="009B55FD" w:rsidRPr="00F46C96" w:rsidRDefault="009B55FD" w:rsidP="009B55FD">
      <w:pPr>
        <w:pStyle w:val="breakline"/>
        <w:rPr>
          <w:rFonts w:eastAsiaTheme="minorEastAsia"/>
          <w:color w:val="002060"/>
        </w:rPr>
      </w:pPr>
    </w:p>
    <w:p w14:paraId="16BB0C60" w14:textId="77777777" w:rsidR="009B55FD" w:rsidRPr="00F46C96" w:rsidRDefault="009B55FD" w:rsidP="009B55FD">
      <w:pPr>
        <w:pStyle w:val="breakline"/>
        <w:rPr>
          <w:color w:val="002060"/>
        </w:rPr>
      </w:pPr>
    </w:p>
    <w:p w14:paraId="20D67520" w14:textId="77777777" w:rsidR="009B55FD" w:rsidRPr="00F46C96" w:rsidRDefault="009B55FD" w:rsidP="009B55FD">
      <w:pPr>
        <w:pStyle w:val="breakline"/>
        <w:rPr>
          <w:color w:val="002060"/>
        </w:rPr>
      </w:pPr>
    </w:p>
    <w:p w14:paraId="5E581395" w14:textId="77777777" w:rsidR="009B55FD" w:rsidRPr="00F46C96" w:rsidRDefault="009B55FD" w:rsidP="009B55FD">
      <w:pPr>
        <w:pStyle w:val="sottotitolocampionato10"/>
        <w:rPr>
          <w:color w:val="002060"/>
        </w:rPr>
      </w:pPr>
      <w:r w:rsidRPr="00F46C96">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9B55FD" w:rsidRPr="00F46C96" w14:paraId="3FE6225C"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4157D"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95EDB"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900E8"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475CF"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86282"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80D0A"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8FD31"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30A05AD1"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C0E9ED" w14:textId="77777777" w:rsidR="009B55FD" w:rsidRPr="00F46C96" w:rsidRDefault="009B55FD" w:rsidP="00D33D07">
            <w:pPr>
              <w:pStyle w:val="rowtabella0"/>
              <w:rPr>
                <w:color w:val="002060"/>
              </w:rPr>
            </w:pPr>
            <w:r w:rsidRPr="00F46C96">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B2660" w14:textId="77777777" w:rsidR="009B55FD" w:rsidRPr="00F46C96" w:rsidRDefault="009B55FD" w:rsidP="00D33D07">
            <w:pPr>
              <w:pStyle w:val="rowtabella0"/>
              <w:rPr>
                <w:color w:val="002060"/>
              </w:rPr>
            </w:pPr>
            <w:r w:rsidRPr="00F46C96">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C25B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EB199" w14:textId="77777777" w:rsidR="009B55FD" w:rsidRPr="00F46C96" w:rsidRDefault="009B55FD" w:rsidP="00D33D07">
            <w:pPr>
              <w:pStyle w:val="rowtabella0"/>
              <w:rPr>
                <w:color w:val="002060"/>
              </w:rPr>
            </w:pPr>
            <w:r w:rsidRPr="00F46C96">
              <w:rPr>
                <w:color w:val="002060"/>
              </w:rPr>
              <w:t>02/02/2024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FFA32" w14:textId="77777777" w:rsidR="009B55FD" w:rsidRPr="00F46C96" w:rsidRDefault="009B55FD" w:rsidP="00D33D07">
            <w:pPr>
              <w:pStyle w:val="rowtabella0"/>
              <w:rPr>
                <w:color w:val="002060"/>
              </w:rPr>
            </w:pPr>
            <w:r w:rsidRPr="00F46C96">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E322B" w14:textId="77777777" w:rsidR="009B55FD" w:rsidRPr="00F46C96" w:rsidRDefault="009B55FD" w:rsidP="00D33D07">
            <w:pPr>
              <w:pStyle w:val="rowtabella0"/>
              <w:rPr>
                <w:color w:val="002060"/>
              </w:rPr>
            </w:pPr>
            <w:r w:rsidRPr="00F46C96">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78BF0" w14:textId="77777777" w:rsidR="009B55FD" w:rsidRPr="00F46C96" w:rsidRDefault="009B55FD" w:rsidP="00D33D07">
            <w:pPr>
              <w:pStyle w:val="rowtabella0"/>
              <w:rPr>
                <w:color w:val="002060"/>
              </w:rPr>
            </w:pPr>
            <w:r w:rsidRPr="00F46C96">
              <w:rPr>
                <w:color w:val="002060"/>
              </w:rPr>
              <w:t>LOCALITA' LE CALVIE</w:t>
            </w:r>
          </w:p>
        </w:tc>
      </w:tr>
      <w:tr w:rsidR="009B55FD" w:rsidRPr="00F46C96" w14:paraId="26135AB8"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8DB98" w14:textId="77777777" w:rsidR="009B55FD" w:rsidRPr="00F46C96" w:rsidRDefault="009B55FD" w:rsidP="00D33D07">
            <w:pPr>
              <w:pStyle w:val="rowtabella0"/>
              <w:rPr>
                <w:color w:val="002060"/>
              </w:rPr>
            </w:pPr>
            <w:r w:rsidRPr="00F46C96">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9D1DA0" w14:textId="77777777" w:rsidR="009B55FD" w:rsidRPr="00F46C96" w:rsidRDefault="009B55FD" w:rsidP="00D33D07">
            <w:pPr>
              <w:pStyle w:val="rowtabella0"/>
              <w:rPr>
                <w:color w:val="002060"/>
              </w:rPr>
            </w:pPr>
            <w:r w:rsidRPr="00F46C96">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8660F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419A8C" w14:textId="77777777" w:rsidR="009B55FD" w:rsidRPr="00F46C96" w:rsidRDefault="009B55FD" w:rsidP="00D33D07">
            <w:pPr>
              <w:pStyle w:val="rowtabella0"/>
              <w:rPr>
                <w:color w:val="002060"/>
              </w:rPr>
            </w:pPr>
            <w:r w:rsidRPr="00F46C96">
              <w:rPr>
                <w:color w:val="002060"/>
              </w:rPr>
              <w:t>02/02/2024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D2D204" w14:textId="77777777" w:rsidR="009B55FD" w:rsidRPr="00F46C96" w:rsidRDefault="009B55FD" w:rsidP="00D33D07">
            <w:pPr>
              <w:pStyle w:val="rowtabella0"/>
              <w:rPr>
                <w:color w:val="002060"/>
              </w:rPr>
            </w:pPr>
            <w:r w:rsidRPr="00F46C96">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F9F2D" w14:textId="77777777" w:rsidR="009B55FD" w:rsidRPr="00F46C96" w:rsidRDefault="009B55FD" w:rsidP="00D33D07">
            <w:pPr>
              <w:pStyle w:val="rowtabella0"/>
              <w:rPr>
                <w:color w:val="002060"/>
              </w:rPr>
            </w:pPr>
            <w:r w:rsidRPr="00F46C9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A2BE9" w14:textId="77777777" w:rsidR="009B55FD" w:rsidRPr="00F46C96" w:rsidRDefault="009B55FD" w:rsidP="00D33D07">
            <w:pPr>
              <w:pStyle w:val="rowtabella0"/>
              <w:rPr>
                <w:color w:val="002060"/>
              </w:rPr>
            </w:pPr>
            <w:r w:rsidRPr="00F46C96">
              <w:rPr>
                <w:color w:val="002060"/>
              </w:rPr>
              <w:t>VIA MARCONI GENGA STAZIONE</w:t>
            </w:r>
          </w:p>
        </w:tc>
      </w:tr>
      <w:tr w:rsidR="009B55FD" w:rsidRPr="00F46C96" w14:paraId="33D3EF10"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8C0CD9" w14:textId="77777777" w:rsidR="009B55FD" w:rsidRPr="00F46C96" w:rsidRDefault="009B55FD" w:rsidP="00D33D07">
            <w:pPr>
              <w:pStyle w:val="rowtabella0"/>
              <w:rPr>
                <w:color w:val="002060"/>
              </w:rPr>
            </w:pPr>
            <w:r w:rsidRPr="00F46C96">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D5D006" w14:textId="77777777" w:rsidR="009B55FD" w:rsidRPr="00F46C96" w:rsidRDefault="009B55FD" w:rsidP="00D33D07">
            <w:pPr>
              <w:pStyle w:val="rowtabella0"/>
              <w:rPr>
                <w:color w:val="002060"/>
              </w:rPr>
            </w:pPr>
            <w:r w:rsidRPr="00F46C96">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9A654D"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CFCC2" w14:textId="77777777" w:rsidR="009B55FD" w:rsidRPr="00F46C96" w:rsidRDefault="009B55FD" w:rsidP="00D33D07">
            <w:pPr>
              <w:pStyle w:val="rowtabella0"/>
              <w:rPr>
                <w:color w:val="002060"/>
              </w:rPr>
            </w:pPr>
            <w:r w:rsidRPr="00F46C96">
              <w:rPr>
                <w:color w:val="002060"/>
              </w:rPr>
              <w:t>02/02/2024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E98ABF" w14:textId="77777777" w:rsidR="009B55FD" w:rsidRPr="00F46C96" w:rsidRDefault="009B55FD" w:rsidP="00D33D07">
            <w:pPr>
              <w:pStyle w:val="rowtabella0"/>
              <w:rPr>
                <w:color w:val="002060"/>
              </w:rPr>
            </w:pPr>
            <w:r w:rsidRPr="00F46C96">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CAD48" w14:textId="77777777" w:rsidR="009B55FD" w:rsidRPr="00F46C96" w:rsidRDefault="009B55FD" w:rsidP="00D33D07">
            <w:pPr>
              <w:pStyle w:val="rowtabella0"/>
              <w:rPr>
                <w:color w:val="002060"/>
              </w:rPr>
            </w:pPr>
            <w:r w:rsidRPr="00F46C96">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09293" w14:textId="77777777" w:rsidR="009B55FD" w:rsidRPr="00F46C96" w:rsidRDefault="009B55FD" w:rsidP="00D33D07">
            <w:pPr>
              <w:pStyle w:val="rowtabella0"/>
              <w:rPr>
                <w:color w:val="002060"/>
              </w:rPr>
            </w:pPr>
            <w:r w:rsidRPr="00F46C96">
              <w:rPr>
                <w:color w:val="002060"/>
              </w:rPr>
              <w:t>VIALE MAZZINI</w:t>
            </w:r>
          </w:p>
        </w:tc>
      </w:tr>
      <w:tr w:rsidR="009B55FD" w:rsidRPr="00F46C96" w14:paraId="79DDCE1A"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871499" w14:textId="77777777" w:rsidR="009B55FD" w:rsidRPr="00F46C96" w:rsidRDefault="009B55FD" w:rsidP="00D33D07">
            <w:pPr>
              <w:pStyle w:val="rowtabella0"/>
              <w:rPr>
                <w:color w:val="002060"/>
              </w:rPr>
            </w:pPr>
            <w:r w:rsidRPr="00F46C96">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2E1EFB" w14:textId="77777777" w:rsidR="009B55FD" w:rsidRPr="00F46C96" w:rsidRDefault="009B55FD" w:rsidP="00D33D07">
            <w:pPr>
              <w:pStyle w:val="rowtabella0"/>
              <w:rPr>
                <w:color w:val="002060"/>
              </w:rPr>
            </w:pPr>
            <w:r w:rsidRPr="00F46C96">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73E27"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83622" w14:textId="77777777" w:rsidR="009B55FD" w:rsidRPr="00F46C96" w:rsidRDefault="009B55FD" w:rsidP="00D33D07">
            <w:pPr>
              <w:pStyle w:val="rowtabella0"/>
              <w:rPr>
                <w:color w:val="002060"/>
              </w:rPr>
            </w:pPr>
            <w:r w:rsidRPr="00F46C96">
              <w:rPr>
                <w:color w:val="002060"/>
              </w:rPr>
              <w:t>03/02/2024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D199A3" w14:textId="77777777" w:rsidR="009B55FD" w:rsidRPr="00F46C96" w:rsidRDefault="009B55FD" w:rsidP="00D33D07">
            <w:pPr>
              <w:pStyle w:val="rowtabella0"/>
              <w:rPr>
                <w:color w:val="002060"/>
              </w:rPr>
            </w:pPr>
            <w:r w:rsidRPr="00F46C9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FA92E" w14:textId="77777777" w:rsidR="009B55FD" w:rsidRPr="00F46C96" w:rsidRDefault="009B55FD" w:rsidP="00D33D07">
            <w:pPr>
              <w:pStyle w:val="rowtabella0"/>
              <w:rPr>
                <w:color w:val="002060"/>
              </w:rPr>
            </w:pPr>
            <w:r w:rsidRPr="00F46C9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A0E93"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B.BUOZZI</w:t>
            </w:r>
            <w:proofErr w:type="gramEnd"/>
          </w:p>
        </w:tc>
      </w:tr>
      <w:tr w:rsidR="009B55FD" w:rsidRPr="00F46C96" w14:paraId="18251B5A"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8BE32" w14:textId="77777777" w:rsidR="009B55FD" w:rsidRPr="00F46C96" w:rsidRDefault="009B55FD" w:rsidP="00D33D07">
            <w:pPr>
              <w:pStyle w:val="rowtabella0"/>
              <w:rPr>
                <w:color w:val="002060"/>
              </w:rPr>
            </w:pPr>
            <w:r w:rsidRPr="00F46C96">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E56832" w14:textId="77777777" w:rsidR="009B55FD" w:rsidRPr="00F46C96" w:rsidRDefault="009B55FD" w:rsidP="00D33D07">
            <w:pPr>
              <w:pStyle w:val="rowtabella0"/>
              <w:rPr>
                <w:color w:val="002060"/>
              </w:rPr>
            </w:pPr>
            <w:r w:rsidRPr="00F46C96">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DB0C72"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959CA"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767532" w14:textId="77777777" w:rsidR="009B55FD" w:rsidRPr="00F46C96" w:rsidRDefault="009B55FD" w:rsidP="00D33D07">
            <w:pPr>
              <w:pStyle w:val="rowtabella0"/>
              <w:rPr>
                <w:color w:val="002060"/>
              </w:rPr>
            </w:pPr>
            <w:r w:rsidRPr="00F46C96">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ADEB2" w14:textId="77777777" w:rsidR="009B55FD" w:rsidRPr="00F46C96" w:rsidRDefault="009B55FD" w:rsidP="00D33D07">
            <w:pPr>
              <w:pStyle w:val="rowtabella0"/>
              <w:rPr>
                <w:color w:val="002060"/>
              </w:rPr>
            </w:pPr>
            <w:r w:rsidRPr="00F46C96">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E4335" w14:textId="77777777" w:rsidR="009B55FD" w:rsidRPr="00F46C96" w:rsidRDefault="009B55FD" w:rsidP="00D33D07">
            <w:pPr>
              <w:pStyle w:val="rowtabella0"/>
              <w:rPr>
                <w:color w:val="002060"/>
              </w:rPr>
            </w:pPr>
            <w:r w:rsidRPr="00F46C96">
              <w:rPr>
                <w:color w:val="002060"/>
              </w:rPr>
              <w:t>VIA GRAMSCI-VIA FEGGIANI</w:t>
            </w:r>
          </w:p>
        </w:tc>
      </w:tr>
      <w:tr w:rsidR="009B55FD" w:rsidRPr="00F46C96" w14:paraId="274B2403"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971007" w14:textId="77777777" w:rsidR="009B55FD" w:rsidRPr="00F46C96" w:rsidRDefault="009B55FD" w:rsidP="00D33D07">
            <w:pPr>
              <w:pStyle w:val="rowtabella0"/>
              <w:rPr>
                <w:color w:val="002060"/>
              </w:rPr>
            </w:pPr>
            <w:r w:rsidRPr="00F46C96">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ECF8F" w14:textId="77777777" w:rsidR="009B55FD" w:rsidRPr="00F46C96" w:rsidRDefault="009B55FD" w:rsidP="00D33D07">
            <w:pPr>
              <w:pStyle w:val="rowtabella0"/>
              <w:rPr>
                <w:color w:val="002060"/>
              </w:rPr>
            </w:pPr>
            <w:r w:rsidRPr="00F46C96">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D73D1"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11516"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29FA5" w14:textId="77777777" w:rsidR="009B55FD" w:rsidRPr="00F46C96" w:rsidRDefault="009B55FD" w:rsidP="00D33D07">
            <w:pPr>
              <w:pStyle w:val="rowtabella0"/>
              <w:rPr>
                <w:color w:val="002060"/>
              </w:rPr>
            </w:pPr>
            <w:r w:rsidRPr="00F46C96">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34EB1" w14:textId="77777777" w:rsidR="009B55FD" w:rsidRPr="00F46C96" w:rsidRDefault="009B55FD" w:rsidP="00D33D07">
            <w:pPr>
              <w:pStyle w:val="rowtabella0"/>
              <w:rPr>
                <w:color w:val="002060"/>
              </w:rPr>
            </w:pPr>
            <w:r w:rsidRPr="00F46C96">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EAD4C" w14:textId="77777777" w:rsidR="009B55FD" w:rsidRPr="00F46C96" w:rsidRDefault="009B55FD" w:rsidP="00D33D07">
            <w:pPr>
              <w:pStyle w:val="rowtabella0"/>
              <w:rPr>
                <w:color w:val="002060"/>
              </w:rPr>
            </w:pPr>
            <w:r w:rsidRPr="00F46C96">
              <w:rPr>
                <w:color w:val="002060"/>
              </w:rPr>
              <w:t>VIA PALOMBARE SNC</w:t>
            </w:r>
          </w:p>
        </w:tc>
      </w:tr>
    </w:tbl>
    <w:p w14:paraId="08B1540B" w14:textId="77777777" w:rsidR="009B55FD" w:rsidRPr="00F46C96" w:rsidRDefault="009B55FD" w:rsidP="009B55FD">
      <w:pPr>
        <w:pStyle w:val="breakline"/>
        <w:rPr>
          <w:rFonts w:eastAsiaTheme="minorEastAsia"/>
          <w:color w:val="002060"/>
        </w:rPr>
      </w:pPr>
    </w:p>
    <w:p w14:paraId="15F1F261" w14:textId="77777777" w:rsidR="009B55FD" w:rsidRPr="00F46C96" w:rsidRDefault="009B55FD" w:rsidP="009B55FD">
      <w:pPr>
        <w:pStyle w:val="breakline"/>
        <w:rPr>
          <w:color w:val="002060"/>
        </w:rPr>
      </w:pPr>
    </w:p>
    <w:p w14:paraId="7DEC388B" w14:textId="77777777" w:rsidR="009B55FD" w:rsidRPr="00F46C96" w:rsidRDefault="009B55FD" w:rsidP="009B55FD">
      <w:pPr>
        <w:pStyle w:val="breakline"/>
        <w:rPr>
          <w:color w:val="002060"/>
        </w:rPr>
      </w:pPr>
    </w:p>
    <w:p w14:paraId="6A422D5F" w14:textId="77777777" w:rsidR="009B55FD" w:rsidRPr="00F46C96" w:rsidRDefault="009B55FD" w:rsidP="009B55FD">
      <w:pPr>
        <w:pStyle w:val="sottotitolocampionato10"/>
        <w:rPr>
          <w:color w:val="002060"/>
        </w:rPr>
      </w:pPr>
      <w:r w:rsidRPr="00F46C96">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9"/>
        <w:gridCol w:w="385"/>
        <w:gridCol w:w="898"/>
        <w:gridCol w:w="1198"/>
        <w:gridCol w:w="1559"/>
        <w:gridCol w:w="1542"/>
      </w:tblGrid>
      <w:tr w:rsidR="009B55FD" w:rsidRPr="00F46C96" w14:paraId="18256713"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37F8A"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0856E"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C4EB"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E6427"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524E1"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49732"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90945"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13A9ED4F"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EFFC0F" w14:textId="77777777" w:rsidR="009B55FD" w:rsidRPr="00F46C96" w:rsidRDefault="009B55FD" w:rsidP="00D33D07">
            <w:pPr>
              <w:pStyle w:val="rowtabella0"/>
              <w:rPr>
                <w:color w:val="002060"/>
              </w:rPr>
            </w:pPr>
            <w:r w:rsidRPr="00F46C96">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5BDD4" w14:textId="77777777" w:rsidR="009B55FD" w:rsidRPr="00F46C96" w:rsidRDefault="009B55FD" w:rsidP="00D33D07">
            <w:pPr>
              <w:pStyle w:val="rowtabella0"/>
              <w:rPr>
                <w:color w:val="002060"/>
              </w:rPr>
            </w:pPr>
            <w:r w:rsidRPr="00F46C96">
              <w:rPr>
                <w:color w:val="002060"/>
              </w:rPr>
              <w:t>VIS CIVITANOVA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03F5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9BCF9"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37F49" w14:textId="77777777" w:rsidR="009B55FD" w:rsidRPr="00F46C96" w:rsidRDefault="009B55FD" w:rsidP="00D33D07">
            <w:pPr>
              <w:pStyle w:val="rowtabella0"/>
              <w:rPr>
                <w:color w:val="002060"/>
              </w:rPr>
            </w:pPr>
            <w:r w:rsidRPr="00F46C96">
              <w:rPr>
                <w:color w:val="002060"/>
              </w:rPr>
              <w:t>5280 TENSOSTRUTTURA S.</w:t>
            </w:r>
            <w:proofErr w:type="gramStart"/>
            <w:r w:rsidRPr="00F46C96">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703D7" w14:textId="77777777" w:rsidR="009B55FD" w:rsidRPr="00F46C96" w:rsidRDefault="009B55FD" w:rsidP="00D33D07">
            <w:pPr>
              <w:pStyle w:val="rowtabella0"/>
              <w:rPr>
                <w:color w:val="002060"/>
              </w:rPr>
            </w:pPr>
            <w:r w:rsidRPr="00F46C96">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B0D4C" w14:textId="77777777" w:rsidR="009B55FD" w:rsidRPr="00F46C96" w:rsidRDefault="009B55FD" w:rsidP="00D33D07">
            <w:pPr>
              <w:pStyle w:val="rowtabella0"/>
              <w:rPr>
                <w:color w:val="002060"/>
              </w:rPr>
            </w:pPr>
            <w:r w:rsidRPr="00F46C96">
              <w:rPr>
                <w:color w:val="002060"/>
              </w:rPr>
              <w:t>VIA LORENZO LOTTO</w:t>
            </w:r>
          </w:p>
        </w:tc>
      </w:tr>
      <w:tr w:rsidR="009B55FD" w:rsidRPr="00F46C96" w14:paraId="01942ABB"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1BB39" w14:textId="77777777" w:rsidR="009B55FD" w:rsidRPr="00F46C96" w:rsidRDefault="009B55FD" w:rsidP="00D33D07">
            <w:pPr>
              <w:pStyle w:val="rowtabella0"/>
              <w:rPr>
                <w:color w:val="002060"/>
              </w:rPr>
            </w:pPr>
            <w:r w:rsidRPr="00F46C96">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787D81" w14:textId="77777777" w:rsidR="009B55FD" w:rsidRPr="00F46C96" w:rsidRDefault="009B55FD" w:rsidP="00D33D07">
            <w:pPr>
              <w:pStyle w:val="rowtabella0"/>
              <w:rPr>
                <w:color w:val="002060"/>
              </w:rPr>
            </w:pPr>
            <w:r w:rsidRPr="00F46C96">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73AB2E"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7B0470"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6618EE" w14:textId="77777777" w:rsidR="009B55FD" w:rsidRPr="00F46C96" w:rsidRDefault="009B55FD" w:rsidP="00D33D07">
            <w:pPr>
              <w:pStyle w:val="rowtabella0"/>
              <w:rPr>
                <w:color w:val="002060"/>
              </w:rPr>
            </w:pPr>
            <w:r w:rsidRPr="00F46C96">
              <w:rPr>
                <w:color w:val="002060"/>
              </w:rPr>
              <w:t xml:space="preserve">5623 PALESTRA </w:t>
            </w:r>
            <w:proofErr w:type="gramStart"/>
            <w:r w:rsidRPr="00F46C96">
              <w:rPr>
                <w:color w:val="002060"/>
              </w:rPr>
              <w:t>SC.MEDIA</w:t>
            </w:r>
            <w:proofErr w:type="gramEnd"/>
            <w:r w:rsidRPr="00F46C96">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70694" w14:textId="77777777" w:rsidR="009B55FD" w:rsidRPr="00F46C96" w:rsidRDefault="009B55FD" w:rsidP="00D33D07">
            <w:pPr>
              <w:pStyle w:val="rowtabella0"/>
              <w:rPr>
                <w:color w:val="002060"/>
              </w:rPr>
            </w:pPr>
            <w:r w:rsidRPr="00F46C9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4245F" w14:textId="77777777" w:rsidR="009B55FD" w:rsidRPr="00F46C96" w:rsidRDefault="009B55FD" w:rsidP="00D33D07">
            <w:pPr>
              <w:pStyle w:val="rowtabella0"/>
              <w:rPr>
                <w:color w:val="002060"/>
              </w:rPr>
            </w:pPr>
            <w:r w:rsidRPr="00F46C96">
              <w:rPr>
                <w:color w:val="002060"/>
              </w:rPr>
              <w:t>VIA PIRANDELLO</w:t>
            </w:r>
          </w:p>
        </w:tc>
      </w:tr>
      <w:tr w:rsidR="009B55FD" w:rsidRPr="00F46C96" w14:paraId="7C523534"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7EFB9" w14:textId="77777777" w:rsidR="009B55FD" w:rsidRPr="00F46C96" w:rsidRDefault="009B55FD" w:rsidP="00D33D07">
            <w:pPr>
              <w:pStyle w:val="rowtabella0"/>
              <w:rPr>
                <w:color w:val="002060"/>
              </w:rPr>
            </w:pPr>
            <w:r w:rsidRPr="00F46C96">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F450FD" w14:textId="77777777" w:rsidR="009B55FD" w:rsidRPr="00F46C96" w:rsidRDefault="009B55FD" w:rsidP="00D33D07">
            <w:pPr>
              <w:pStyle w:val="rowtabella0"/>
              <w:rPr>
                <w:color w:val="002060"/>
              </w:rPr>
            </w:pPr>
            <w:r w:rsidRPr="00F46C96">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D3FBDF"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728949"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095EE1" w14:textId="77777777" w:rsidR="009B55FD" w:rsidRPr="00F46C96" w:rsidRDefault="009B55FD" w:rsidP="00D33D07">
            <w:pPr>
              <w:pStyle w:val="rowtabella0"/>
              <w:rPr>
                <w:color w:val="002060"/>
              </w:rPr>
            </w:pPr>
            <w:r w:rsidRPr="00F46C96">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9C1C5" w14:textId="77777777" w:rsidR="009B55FD" w:rsidRPr="00F46C96" w:rsidRDefault="009B55FD" w:rsidP="00D33D07">
            <w:pPr>
              <w:pStyle w:val="rowtabella0"/>
              <w:rPr>
                <w:color w:val="002060"/>
              </w:rPr>
            </w:pPr>
            <w:r w:rsidRPr="00F46C96">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B68DA" w14:textId="77777777" w:rsidR="009B55FD" w:rsidRPr="00F46C96" w:rsidRDefault="009B55FD" w:rsidP="00D33D07">
            <w:pPr>
              <w:pStyle w:val="rowtabella0"/>
              <w:rPr>
                <w:color w:val="002060"/>
              </w:rPr>
            </w:pPr>
            <w:r w:rsidRPr="00F46C96">
              <w:rPr>
                <w:color w:val="002060"/>
              </w:rPr>
              <w:t>VIA PAOLO BORSELLINO</w:t>
            </w:r>
          </w:p>
        </w:tc>
      </w:tr>
      <w:tr w:rsidR="009B55FD" w:rsidRPr="00F46C96" w14:paraId="7D6A3624"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D00D11" w14:textId="77777777" w:rsidR="009B55FD" w:rsidRPr="00F46C96" w:rsidRDefault="009B55FD" w:rsidP="00D33D07">
            <w:pPr>
              <w:pStyle w:val="rowtabella0"/>
              <w:rPr>
                <w:color w:val="002060"/>
              </w:rPr>
            </w:pPr>
            <w:r w:rsidRPr="00F46C96">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2303F" w14:textId="77777777" w:rsidR="009B55FD" w:rsidRPr="00F46C96" w:rsidRDefault="009B55FD" w:rsidP="00D33D07">
            <w:pPr>
              <w:pStyle w:val="rowtabella0"/>
              <w:rPr>
                <w:color w:val="002060"/>
              </w:rPr>
            </w:pPr>
            <w:r w:rsidRPr="00F46C96">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1D074"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6DDBD"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656F36" w14:textId="77777777" w:rsidR="009B55FD" w:rsidRPr="00F46C96" w:rsidRDefault="009B55FD" w:rsidP="00D33D07">
            <w:pPr>
              <w:pStyle w:val="rowtabella0"/>
              <w:rPr>
                <w:color w:val="002060"/>
              </w:rPr>
            </w:pPr>
            <w:r w:rsidRPr="00F46C96">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80C08" w14:textId="77777777" w:rsidR="009B55FD" w:rsidRPr="00F46C96" w:rsidRDefault="009B55FD" w:rsidP="00D33D07">
            <w:pPr>
              <w:pStyle w:val="rowtabella0"/>
              <w:rPr>
                <w:color w:val="002060"/>
              </w:rPr>
            </w:pPr>
            <w:r w:rsidRPr="00F46C9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28F8F" w14:textId="77777777" w:rsidR="009B55FD" w:rsidRPr="00F46C96" w:rsidRDefault="009B55FD" w:rsidP="00D33D07">
            <w:pPr>
              <w:pStyle w:val="rowtabella0"/>
              <w:rPr>
                <w:color w:val="002060"/>
              </w:rPr>
            </w:pPr>
            <w:r w:rsidRPr="00F46C96">
              <w:rPr>
                <w:color w:val="002060"/>
              </w:rPr>
              <w:t>VIA VOLTURNO-PIEDIRIPA</w:t>
            </w:r>
          </w:p>
        </w:tc>
      </w:tr>
      <w:tr w:rsidR="009B55FD" w:rsidRPr="00F46C96" w14:paraId="3794C8FB"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ABF112" w14:textId="77777777" w:rsidR="009B55FD" w:rsidRPr="00F46C96" w:rsidRDefault="009B55FD" w:rsidP="00D33D07">
            <w:pPr>
              <w:pStyle w:val="rowtabella0"/>
              <w:rPr>
                <w:color w:val="002060"/>
              </w:rPr>
            </w:pPr>
            <w:r w:rsidRPr="00F46C96">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C3241" w14:textId="77777777" w:rsidR="009B55FD" w:rsidRPr="00F46C96" w:rsidRDefault="009B55FD" w:rsidP="00D33D07">
            <w:pPr>
              <w:pStyle w:val="rowtabella0"/>
              <w:rPr>
                <w:color w:val="002060"/>
              </w:rPr>
            </w:pPr>
            <w:r w:rsidRPr="00F46C96">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0C50C"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044A9B"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AEEFB5" w14:textId="77777777" w:rsidR="009B55FD" w:rsidRPr="00F46C96" w:rsidRDefault="009B55FD" w:rsidP="00D33D07">
            <w:pPr>
              <w:pStyle w:val="rowtabella0"/>
              <w:rPr>
                <w:color w:val="002060"/>
              </w:rPr>
            </w:pPr>
            <w:r w:rsidRPr="00F46C96">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EAC99" w14:textId="77777777" w:rsidR="009B55FD" w:rsidRPr="00F46C96" w:rsidRDefault="009B55FD" w:rsidP="00D33D07">
            <w:pPr>
              <w:pStyle w:val="rowtabella0"/>
              <w:rPr>
                <w:color w:val="002060"/>
              </w:rPr>
            </w:pPr>
            <w:r w:rsidRPr="00F46C9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A04C1E" w14:textId="77777777" w:rsidR="009B55FD" w:rsidRPr="00F46C96" w:rsidRDefault="009B55FD" w:rsidP="00D33D07">
            <w:pPr>
              <w:pStyle w:val="rowtabella0"/>
              <w:rPr>
                <w:color w:val="002060"/>
              </w:rPr>
            </w:pPr>
            <w:r w:rsidRPr="00F46C96">
              <w:rPr>
                <w:color w:val="002060"/>
              </w:rPr>
              <w:t>VIA SIBILLA 2C</w:t>
            </w:r>
          </w:p>
        </w:tc>
      </w:tr>
      <w:tr w:rsidR="009B55FD" w:rsidRPr="00F46C96" w14:paraId="528DC123"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EF13DB" w14:textId="77777777" w:rsidR="009B55FD" w:rsidRPr="00F46C96" w:rsidRDefault="009B55FD" w:rsidP="00D33D07">
            <w:pPr>
              <w:pStyle w:val="rowtabella0"/>
              <w:rPr>
                <w:color w:val="002060"/>
              </w:rPr>
            </w:pPr>
            <w:r w:rsidRPr="00F46C96">
              <w:rPr>
                <w:color w:val="002060"/>
              </w:rPr>
              <w:t>AMATORI STESE 2007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9AE1F" w14:textId="77777777" w:rsidR="009B55FD" w:rsidRPr="00F46C96" w:rsidRDefault="009B55FD" w:rsidP="00D33D07">
            <w:pPr>
              <w:pStyle w:val="rowtabella0"/>
              <w:rPr>
                <w:color w:val="002060"/>
              </w:rPr>
            </w:pPr>
            <w:r w:rsidRPr="00F46C96">
              <w:rPr>
                <w:color w:val="002060"/>
              </w:rPr>
              <w:t xml:space="preserve">CALCIO </w:t>
            </w:r>
            <w:proofErr w:type="gramStart"/>
            <w:r w:rsidRPr="00F46C96">
              <w:rPr>
                <w:color w:val="002060"/>
              </w:rPr>
              <w:t>S.ELPIDIO</w:t>
            </w:r>
            <w:proofErr w:type="gramEnd"/>
            <w:r w:rsidRPr="00F46C96">
              <w:rPr>
                <w:color w:val="002060"/>
              </w:rPr>
              <w:t xml:space="preserve">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9B4E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CD880" w14:textId="77777777" w:rsidR="009B55FD" w:rsidRPr="00F46C96" w:rsidRDefault="009B55FD" w:rsidP="00D33D07">
            <w:pPr>
              <w:pStyle w:val="rowtabella0"/>
              <w:rPr>
                <w:color w:val="002060"/>
              </w:rPr>
            </w:pPr>
            <w:r w:rsidRPr="00F46C96">
              <w:rPr>
                <w:color w:val="002060"/>
              </w:rPr>
              <w:t>05/02/2024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AB29D" w14:textId="77777777" w:rsidR="009B55FD" w:rsidRPr="00F46C96" w:rsidRDefault="009B55FD" w:rsidP="00D33D07">
            <w:pPr>
              <w:pStyle w:val="rowtabella0"/>
              <w:rPr>
                <w:color w:val="002060"/>
              </w:rPr>
            </w:pPr>
            <w:r w:rsidRPr="00F46C9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324A7" w14:textId="77777777" w:rsidR="009B55FD" w:rsidRPr="00F46C96" w:rsidRDefault="009B55FD" w:rsidP="00D33D07">
            <w:pPr>
              <w:pStyle w:val="rowtabella0"/>
              <w:rPr>
                <w:color w:val="002060"/>
              </w:rPr>
            </w:pPr>
            <w:r w:rsidRPr="00F46C9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1D88F"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B.ROSSI</w:t>
            </w:r>
            <w:proofErr w:type="gramEnd"/>
            <w:r w:rsidRPr="00F46C96">
              <w:rPr>
                <w:color w:val="002060"/>
              </w:rPr>
              <w:t xml:space="preserve"> SNC</w:t>
            </w:r>
          </w:p>
        </w:tc>
      </w:tr>
    </w:tbl>
    <w:p w14:paraId="233737BB" w14:textId="77777777" w:rsidR="009B55FD" w:rsidRPr="00F46C96" w:rsidRDefault="009B55FD" w:rsidP="009B55FD">
      <w:pPr>
        <w:pStyle w:val="breakline"/>
        <w:rPr>
          <w:rFonts w:eastAsiaTheme="minorEastAsia"/>
          <w:color w:val="002060"/>
        </w:rPr>
      </w:pPr>
    </w:p>
    <w:p w14:paraId="1861B683" w14:textId="77777777" w:rsidR="009B55FD" w:rsidRPr="00F46C96" w:rsidRDefault="009B55FD" w:rsidP="009B55FD">
      <w:pPr>
        <w:pStyle w:val="breakline"/>
        <w:rPr>
          <w:color w:val="002060"/>
        </w:rPr>
      </w:pPr>
    </w:p>
    <w:p w14:paraId="77A36E31" w14:textId="77777777" w:rsidR="009B55FD" w:rsidRPr="00F46C96" w:rsidRDefault="009B55FD" w:rsidP="009B55FD">
      <w:pPr>
        <w:pStyle w:val="breakline"/>
        <w:rPr>
          <w:color w:val="002060"/>
        </w:rPr>
      </w:pPr>
    </w:p>
    <w:p w14:paraId="53C74D41" w14:textId="77777777" w:rsidR="009B55FD" w:rsidRPr="00F46C96" w:rsidRDefault="009B55FD" w:rsidP="009B55FD">
      <w:pPr>
        <w:pStyle w:val="sottotitolocampionato10"/>
        <w:rPr>
          <w:color w:val="002060"/>
        </w:rPr>
      </w:pPr>
      <w:r w:rsidRPr="00F46C96">
        <w:rPr>
          <w:color w:val="002060"/>
        </w:rPr>
        <w:lastRenderedPageBreak/>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6"/>
        <w:gridCol w:w="385"/>
        <w:gridCol w:w="898"/>
        <w:gridCol w:w="1176"/>
        <w:gridCol w:w="1545"/>
        <w:gridCol w:w="1568"/>
      </w:tblGrid>
      <w:tr w:rsidR="009B55FD" w:rsidRPr="00F46C96" w14:paraId="5CFB5DFF"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B8F68"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945A0"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0D17B"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4B07"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8223C"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637B5"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3E169"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55784CED"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51EC5C" w14:textId="77777777" w:rsidR="009B55FD" w:rsidRPr="00F46C96" w:rsidRDefault="009B55FD" w:rsidP="00D33D07">
            <w:pPr>
              <w:pStyle w:val="rowtabella0"/>
              <w:rPr>
                <w:color w:val="002060"/>
              </w:rPr>
            </w:pPr>
            <w:r w:rsidRPr="00F46C96">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54E68" w14:textId="77777777" w:rsidR="009B55FD" w:rsidRPr="00F46C96" w:rsidRDefault="009B55FD" w:rsidP="00D33D07">
            <w:pPr>
              <w:pStyle w:val="rowtabella0"/>
              <w:rPr>
                <w:color w:val="002060"/>
              </w:rPr>
            </w:pPr>
            <w:r w:rsidRPr="00F46C96">
              <w:rPr>
                <w:color w:val="002060"/>
              </w:rPr>
              <w:t>BOCASTRUM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D9C1B"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ABE14" w14:textId="77777777" w:rsidR="009B55FD" w:rsidRPr="00F46C96" w:rsidRDefault="009B55FD" w:rsidP="00D33D07">
            <w:pPr>
              <w:pStyle w:val="rowtabella0"/>
              <w:rPr>
                <w:color w:val="002060"/>
              </w:rPr>
            </w:pPr>
            <w:r w:rsidRPr="00F46C96">
              <w:rPr>
                <w:color w:val="002060"/>
              </w:rPr>
              <w:t>02/02/2024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AF24A" w14:textId="77777777" w:rsidR="009B55FD" w:rsidRPr="00F46C96" w:rsidRDefault="009B55FD" w:rsidP="00D33D07">
            <w:pPr>
              <w:pStyle w:val="rowtabella0"/>
              <w:rPr>
                <w:color w:val="002060"/>
              </w:rPr>
            </w:pPr>
            <w:r w:rsidRPr="00F46C96">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DBF73" w14:textId="77777777" w:rsidR="009B55FD" w:rsidRPr="00F46C96" w:rsidRDefault="009B55FD" w:rsidP="00D33D07">
            <w:pPr>
              <w:pStyle w:val="rowtabella0"/>
              <w:rPr>
                <w:color w:val="002060"/>
              </w:rPr>
            </w:pPr>
            <w:r w:rsidRPr="00F46C96">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66BF3" w14:textId="77777777" w:rsidR="009B55FD" w:rsidRPr="00F46C96" w:rsidRDefault="009B55FD" w:rsidP="00D33D07">
            <w:pPr>
              <w:pStyle w:val="rowtabella0"/>
              <w:rPr>
                <w:color w:val="002060"/>
              </w:rPr>
            </w:pPr>
            <w:r w:rsidRPr="00F46C96">
              <w:rPr>
                <w:color w:val="002060"/>
              </w:rPr>
              <w:t>PIAZZA S. D'ACQUISTO</w:t>
            </w:r>
          </w:p>
        </w:tc>
      </w:tr>
      <w:tr w:rsidR="009B55FD" w:rsidRPr="00F46C96" w14:paraId="3C1700AF"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BFF7C" w14:textId="77777777" w:rsidR="009B55FD" w:rsidRPr="00F46C96" w:rsidRDefault="009B55FD" w:rsidP="00D33D07">
            <w:pPr>
              <w:pStyle w:val="rowtabella0"/>
              <w:rPr>
                <w:color w:val="002060"/>
              </w:rPr>
            </w:pPr>
            <w:r w:rsidRPr="00F46C96">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F4F44A" w14:textId="77777777" w:rsidR="009B55FD" w:rsidRPr="00F46C96" w:rsidRDefault="009B55FD" w:rsidP="00D33D07">
            <w:pPr>
              <w:pStyle w:val="rowtabella0"/>
              <w:rPr>
                <w:color w:val="002060"/>
              </w:rPr>
            </w:pPr>
            <w:r w:rsidRPr="00F46C96">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C9639"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BE34B" w14:textId="77777777" w:rsidR="009B55FD" w:rsidRPr="00F46C96" w:rsidRDefault="009B55FD" w:rsidP="00D33D07">
            <w:pPr>
              <w:pStyle w:val="rowtabella0"/>
              <w:rPr>
                <w:color w:val="002060"/>
              </w:rPr>
            </w:pPr>
            <w:r w:rsidRPr="00F46C96">
              <w:rPr>
                <w:color w:val="002060"/>
              </w:rPr>
              <w:t>02/02/2024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BBA53E" w14:textId="77777777" w:rsidR="009B55FD" w:rsidRPr="00F46C96" w:rsidRDefault="009B55FD" w:rsidP="00D33D07">
            <w:pPr>
              <w:pStyle w:val="rowtabella0"/>
              <w:rPr>
                <w:color w:val="002060"/>
              </w:rPr>
            </w:pPr>
            <w:r w:rsidRPr="00F46C9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EEBB5" w14:textId="77777777" w:rsidR="009B55FD" w:rsidRPr="00F46C96" w:rsidRDefault="009B55FD" w:rsidP="00D33D07">
            <w:pPr>
              <w:pStyle w:val="rowtabella0"/>
              <w:rPr>
                <w:color w:val="002060"/>
              </w:rPr>
            </w:pPr>
            <w:r w:rsidRPr="00F46C9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52A5C" w14:textId="77777777" w:rsidR="009B55FD" w:rsidRPr="00F46C96" w:rsidRDefault="009B55FD" w:rsidP="00D33D07">
            <w:pPr>
              <w:pStyle w:val="rowtabella0"/>
              <w:rPr>
                <w:color w:val="002060"/>
              </w:rPr>
            </w:pPr>
            <w:r w:rsidRPr="00F46C96">
              <w:rPr>
                <w:color w:val="002060"/>
              </w:rPr>
              <w:t>VIA CORRADI</w:t>
            </w:r>
          </w:p>
        </w:tc>
      </w:tr>
      <w:tr w:rsidR="009B55FD" w:rsidRPr="00F46C96" w14:paraId="19CB883D"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821DAD" w14:textId="77777777" w:rsidR="009B55FD" w:rsidRPr="00F46C96" w:rsidRDefault="009B55FD" w:rsidP="00D33D07">
            <w:pPr>
              <w:pStyle w:val="rowtabella0"/>
              <w:rPr>
                <w:color w:val="002060"/>
              </w:rPr>
            </w:pPr>
            <w:r w:rsidRPr="00F46C96">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B96976" w14:textId="77777777" w:rsidR="009B55FD" w:rsidRPr="00F46C96" w:rsidRDefault="009B55FD" w:rsidP="00D33D07">
            <w:pPr>
              <w:pStyle w:val="rowtabella0"/>
              <w:rPr>
                <w:color w:val="002060"/>
              </w:rPr>
            </w:pPr>
            <w:r w:rsidRPr="00F46C96">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0FB81F"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75899" w14:textId="77777777" w:rsidR="009B55FD" w:rsidRPr="00F46C96" w:rsidRDefault="009B55FD" w:rsidP="00D33D07">
            <w:pPr>
              <w:pStyle w:val="rowtabella0"/>
              <w:rPr>
                <w:color w:val="002060"/>
              </w:rPr>
            </w:pPr>
            <w:r w:rsidRPr="00F46C96">
              <w:rPr>
                <w:color w:val="002060"/>
              </w:rPr>
              <w:t>02/02/2024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AECF88" w14:textId="77777777" w:rsidR="009B55FD" w:rsidRPr="00F46C96" w:rsidRDefault="009B55FD" w:rsidP="00D33D07">
            <w:pPr>
              <w:pStyle w:val="rowtabella0"/>
              <w:rPr>
                <w:color w:val="002060"/>
              </w:rPr>
            </w:pPr>
            <w:r w:rsidRPr="00F46C9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C683F" w14:textId="77777777" w:rsidR="009B55FD" w:rsidRPr="00F46C96" w:rsidRDefault="009B55FD" w:rsidP="00D33D07">
            <w:pPr>
              <w:pStyle w:val="rowtabella0"/>
              <w:rPr>
                <w:color w:val="002060"/>
              </w:rPr>
            </w:pPr>
            <w:r w:rsidRPr="00F46C9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842E8" w14:textId="77777777" w:rsidR="009B55FD" w:rsidRPr="00F46C96" w:rsidRDefault="009B55FD" w:rsidP="00D33D07">
            <w:pPr>
              <w:pStyle w:val="rowtabella0"/>
              <w:rPr>
                <w:color w:val="002060"/>
              </w:rPr>
            </w:pPr>
            <w:r w:rsidRPr="00F46C96">
              <w:rPr>
                <w:color w:val="002060"/>
              </w:rPr>
              <w:t xml:space="preserve">LOC.MONTEROCCO VIA </w:t>
            </w:r>
            <w:proofErr w:type="gramStart"/>
            <w:r w:rsidRPr="00F46C96">
              <w:rPr>
                <w:color w:val="002060"/>
              </w:rPr>
              <w:t>A.MANCINI</w:t>
            </w:r>
            <w:proofErr w:type="gramEnd"/>
          </w:p>
        </w:tc>
      </w:tr>
      <w:tr w:rsidR="009B55FD" w:rsidRPr="00F46C96" w14:paraId="7F861B55"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64A5A" w14:textId="77777777" w:rsidR="009B55FD" w:rsidRPr="00F46C96" w:rsidRDefault="009B55FD" w:rsidP="00D33D07">
            <w:pPr>
              <w:pStyle w:val="rowtabella0"/>
              <w:rPr>
                <w:color w:val="002060"/>
              </w:rPr>
            </w:pPr>
            <w:r w:rsidRPr="00F46C96">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F2F65" w14:textId="77777777" w:rsidR="009B55FD" w:rsidRPr="00F46C96" w:rsidRDefault="009B55FD" w:rsidP="00D33D07">
            <w:pPr>
              <w:pStyle w:val="rowtabella0"/>
              <w:rPr>
                <w:color w:val="002060"/>
              </w:rPr>
            </w:pPr>
            <w:r w:rsidRPr="00F46C96">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5A0139"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ED9EC8" w14:textId="77777777" w:rsidR="009B55FD" w:rsidRPr="00F46C96" w:rsidRDefault="009B55FD" w:rsidP="00D33D07">
            <w:pPr>
              <w:pStyle w:val="rowtabella0"/>
              <w:rPr>
                <w:color w:val="002060"/>
              </w:rPr>
            </w:pPr>
            <w:r w:rsidRPr="00F46C96">
              <w:rPr>
                <w:color w:val="002060"/>
              </w:rPr>
              <w:t>02/02/2024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F1258B" w14:textId="77777777" w:rsidR="009B55FD" w:rsidRPr="00F46C96" w:rsidRDefault="009B55FD" w:rsidP="00D33D07">
            <w:pPr>
              <w:pStyle w:val="rowtabella0"/>
              <w:rPr>
                <w:color w:val="002060"/>
              </w:rPr>
            </w:pPr>
            <w:r w:rsidRPr="00F46C96">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A00E5" w14:textId="77777777" w:rsidR="009B55FD" w:rsidRPr="00F46C96" w:rsidRDefault="009B55FD" w:rsidP="00D33D07">
            <w:pPr>
              <w:pStyle w:val="rowtabella0"/>
              <w:rPr>
                <w:color w:val="002060"/>
              </w:rPr>
            </w:pPr>
            <w:r w:rsidRPr="00F46C96">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13474" w14:textId="77777777" w:rsidR="009B55FD" w:rsidRPr="00F46C96" w:rsidRDefault="009B55FD" w:rsidP="00D33D07">
            <w:pPr>
              <w:pStyle w:val="rowtabella0"/>
              <w:rPr>
                <w:color w:val="002060"/>
              </w:rPr>
            </w:pPr>
            <w:r w:rsidRPr="00F46C96">
              <w:rPr>
                <w:color w:val="002060"/>
              </w:rPr>
              <w:t>VIA MARTIRI DELLA RESISTENZA</w:t>
            </w:r>
          </w:p>
        </w:tc>
      </w:tr>
      <w:tr w:rsidR="009B55FD" w:rsidRPr="00F46C96" w14:paraId="6C705217"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379DF" w14:textId="77777777" w:rsidR="009B55FD" w:rsidRPr="00F46C96" w:rsidRDefault="009B55FD" w:rsidP="00D33D07">
            <w:pPr>
              <w:pStyle w:val="rowtabella0"/>
              <w:rPr>
                <w:color w:val="002060"/>
              </w:rPr>
            </w:pPr>
            <w:r w:rsidRPr="00F46C96">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F752BB" w14:textId="77777777" w:rsidR="009B55FD" w:rsidRPr="00F46C96" w:rsidRDefault="009B55FD" w:rsidP="00D33D07">
            <w:pPr>
              <w:pStyle w:val="rowtabella0"/>
              <w:rPr>
                <w:color w:val="002060"/>
              </w:rPr>
            </w:pPr>
            <w:r w:rsidRPr="00F46C96">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D86EE"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9E3EBE"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9B040" w14:textId="77777777" w:rsidR="009B55FD" w:rsidRPr="00F46C96" w:rsidRDefault="009B55FD" w:rsidP="00D33D07">
            <w:pPr>
              <w:pStyle w:val="rowtabella0"/>
              <w:rPr>
                <w:color w:val="002060"/>
              </w:rPr>
            </w:pPr>
            <w:r w:rsidRPr="00F46C96">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B6E0D" w14:textId="77777777" w:rsidR="009B55FD" w:rsidRPr="00F46C96" w:rsidRDefault="009B55FD" w:rsidP="00D33D07">
            <w:pPr>
              <w:pStyle w:val="rowtabella0"/>
              <w:rPr>
                <w:color w:val="002060"/>
              </w:rPr>
            </w:pPr>
            <w:r w:rsidRPr="00F46C9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9CAA8" w14:textId="77777777" w:rsidR="009B55FD" w:rsidRPr="00F46C96" w:rsidRDefault="009B55FD" w:rsidP="00D33D07">
            <w:pPr>
              <w:pStyle w:val="rowtabella0"/>
              <w:rPr>
                <w:color w:val="002060"/>
              </w:rPr>
            </w:pPr>
            <w:r w:rsidRPr="00F46C96">
              <w:rPr>
                <w:color w:val="002060"/>
              </w:rPr>
              <w:t>VIA DELLO SPORT</w:t>
            </w:r>
          </w:p>
        </w:tc>
      </w:tr>
      <w:tr w:rsidR="009B55FD" w:rsidRPr="00F46C96" w14:paraId="77987E70"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0A2C00" w14:textId="77777777" w:rsidR="009B55FD" w:rsidRPr="00F46C96" w:rsidRDefault="009B55FD" w:rsidP="00D33D07">
            <w:pPr>
              <w:pStyle w:val="rowtabella0"/>
              <w:rPr>
                <w:color w:val="002060"/>
              </w:rPr>
            </w:pPr>
            <w:r w:rsidRPr="00F46C96">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6C85B" w14:textId="77777777" w:rsidR="009B55FD" w:rsidRPr="00F46C96" w:rsidRDefault="009B55FD" w:rsidP="00D33D07">
            <w:pPr>
              <w:pStyle w:val="rowtabella0"/>
              <w:rPr>
                <w:color w:val="002060"/>
              </w:rPr>
            </w:pPr>
            <w:r w:rsidRPr="00F46C96">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1020E"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38B95D" w14:textId="77777777" w:rsidR="009B55FD" w:rsidRPr="00F46C96" w:rsidRDefault="009B55FD" w:rsidP="00D33D07">
            <w:pPr>
              <w:pStyle w:val="rowtabella0"/>
              <w:rPr>
                <w:color w:val="002060"/>
              </w:rPr>
            </w:pPr>
            <w:r w:rsidRPr="00F46C96">
              <w:rPr>
                <w:color w:val="002060"/>
              </w:rPr>
              <w:t>02/02/2024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2BFC4D" w14:textId="77777777" w:rsidR="009B55FD" w:rsidRPr="00F46C96" w:rsidRDefault="009B55FD" w:rsidP="00D33D07">
            <w:pPr>
              <w:pStyle w:val="rowtabella0"/>
              <w:rPr>
                <w:color w:val="002060"/>
              </w:rPr>
            </w:pPr>
            <w:r w:rsidRPr="00F46C96">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AF5CF" w14:textId="77777777" w:rsidR="009B55FD" w:rsidRPr="00F46C96" w:rsidRDefault="009B55FD" w:rsidP="00D33D07">
            <w:pPr>
              <w:pStyle w:val="rowtabella0"/>
              <w:rPr>
                <w:color w:val="002060"/>
              </w:rPr>
            </w:pPr>
            <w:r w:rsidRPr="00F46C9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4C5E4" w14:textId="77777777" w:rsidR="009B55FD" w:rsidRPr="00F46C96" w:rsidRDefault="009B55FD" w:rsidP="00D33D07">
            <w:pPr>
              <w:pStyle w:val="rowtabella0"/>
              <w:rPr>
                <w:color w:val="002060"/>
              </w:rPr>
            </w:pPr>
            <w:r w:rsidRPr="00F46C96">
              <w:rPr>
                <w:color w:val="002060"/>
              </w:rPr>
              <w:t>VIA SGATTONI - CONTR.RAGNOLA</w:t>
            </w:r>
          </w:p>
        </w:tc>
      </w:tr>
      <w:tr w:rsidR="009B55FD" w:rsidRPr="00F46C96" w14:paraId="203DE7A5"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377AE3" w14:textId="77777777" w:rsidR="009B55FD" w:rsidRPr="00F46C96" w:rsidRDefault="009B55FD" w:rsidP="00D33D07">
            <w:pPr>
              <w:pStyle w:val="rowtabella0"/>
              <w:rPr>
                <w:color w:val="002060"/>
              </w:rPr>
            </w:pPr>
            <w:r w:rsidRPr="00F46C96">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21507" w14:textId="77777777" w:rsidR="009B55FD" w:rsidRPr="00F46C96" w:rsidRDefault="009B55FD" w:rsidP="00D33D07">
            <w:pPr>
              <w:pStyle w:val="rowtabella0"/>
              <w:rPr>
                <w:color w:val="002060"/>
              </w:rPr>
            </w:pPr>
            <w:r w:rsidRPr="00F46C96">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DA115"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97FEA" w14:textId="77777777" w:rsidR="009B55FD" w:rsidRPr="00F46C96" w:rsidRDefault="009B55FD" w:rsidP="00D33D07">
            <w:pPr>
              <w:pStyle w:val="rowtabella0"/>
              <w:rPr>
                <w:color w:val="002060"/>
              </w:rPr>
            </w:pPr>
            <w:r w:rsidRPr="00F46C96">
              <w:rPr>
                <w:color w:val="002060"/>
              </w:rPr>
              <w:t>02/02/2024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D1352" w14:textId="77777777" w:rsidR="009B55FD" w:rsidRPr="00F46C96" w:rsidRDefault="009B55FD" w:rsidP="00D33D07">
            <w:pPr>
              <w:pStyle w:val="rowtabella0"/>
              <w:rPr>
                <w:color w:val="002060"/>
              </w:rPr>
            </w:pPr>
            <w:r w:rsidRPr="00F46C96">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AE610" w14:textId="77777777" w:rsidR="009B55FD" w:rsidRPr="00F46C96" w:rsidRDefault="009B55FD" w:rsidP="00D33D07">
            <w:pPr>
              <w:pStyle w:val="rowtabella0"/>
              <w:rPr>
                <w:color w:val="002060"/>
              </w:rPr>
            </w:pPr>
            <w:r w:rsidRPr="00F46C96">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8D346" w14:textId="77777777" w:rsidR="009B55FD" w:rsidRPr="00F46C96" w:rsidRDefault="009B55FD" w:rsidP="00D33D07">
            <w:pPr>
              <w:pStyle w:val="rowtabella0"/>
              <w:rPr>
                <w:color w:val="002060"/>
              </w:rPr>
            </w:pPr>
            <w:r w:rsidRPr="00F46C96">
              <w:rPr>
                <w:color w:val="002060"/>
              </w:rPr>
              <w:t>VIA ADIGE, 35</w:t>
            </w:r>
          </w:p>
        </w:tc>
      </w:tr>
    </w:tbl>
    <w:p w14:paraId="01EC55CC" w14:textId="77777777" w:rsidR="009B55FD" w:rsidRPr="00F46C96" w:rsidRDefault="009B55FD" w:rsidP="009B55FD">
      <w:pPr>
        <w:pStyle w:val="breakline"/>
        <w:rPr>
          <w:rFonts w:eastAsiaTheme="minorEastAsia"/>
          <w:color w:val="002060"/>
        </w:rPr>
      </w:pPr>
    </w:p>
    <w:p w14:paraId="62A43711" w14:textId="77777777" w:rsidR="009B55FD" w:rsidRPr="00F46C96" w:rsidRDefault="009B55FD" w:rsidP="009B55FD">
      <w:pPr>
        <w:pStyle w:val="breakline"/>
        <w:rPr>
          <w:color w:val="002060"/>
        </w:rPr>
      </w:pPr>
    </w:p>
    <w:p w14:paraId="50E17DB7" w14:textId="77777777" w:rsidR="009B55FD" w:rsidRPr="00F46C96" w:rsidRDefault="009B55FD" w:rsidP="009B55FD">
      <w:pPr>
        <w:pStyle w:val="breakline"/>
        <w:rPr>
          <w:color w:val="002060"/>
        </w:rPr>
      </w:pPr>
    </w:p>
    <w:p w14:paraId="75A0AD98" w14:textId="77777777" w:rsidR="009B55FD" w:rsidRPr="00F46C96" w:rsidRDefault="009B55FD" w:rsidP="009B55FD">
      <w:pPr>
        <w:pStyle w:val="sottotitolocampionato10"/>
        <w:rPr>
          <w:color w:val="002060"/>
        </w:rPr>
      </w:pPr>
      <w:r w:rsidRPr="00F46C96">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9B55FD" w:rsidRPr="00F46C96" w14:paraId="284451CD"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09170"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83AD8"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66369"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07F0B"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6C946"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45B13"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696CE"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09459656" w14:textId="77777777" w:rsidTr="00D33D0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02EDC7" w14:textId="77777777" w:rsidR="009B55FD" w:rsidRPr="00F46C96" w:rsidRDefault="009B55FD" w:rsidP="00D33D07">
            <w:pPr>
              <w:pStyle w:val="rowtabella0"/>
              <w:rPr>
                <w:color w:val="002060"/>
              </w:rPr>
            </w:pPr>
            <w:r w:rsidRPr="00F46C96">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8CFFF" w14:textId="77777777" w:rsidR="009B55FD" w:rsidRPr="00F46C96" w:rsidRDefault="009B55FD" w:rsidP="00D33D07">
            <w:pPr>
              <w:pStyle w:val="rowtabella0"/>
              <w:rPr>
                <w:color w:val="002060"/>
              </w:rPr>
            </w:pPr>
            <w:r w:rsidRPr="00F46C96">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04846"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168CA" w14:textId="77777777" w:rsidR="009B55FD" w:rsidRPr="00F46C96" w:rsidRDefault="009B55FD" w:rsidP="00D33D07">
            <w:pPr>
              <w:pStyle w:val="rowtabella0"/>
              <w:rPr>
                <w:color w:val="002060"/>
              </w:rPr>
            </w:pPr>
            <w:r w:rsidRPr="00F46C96">
              <w:rPr>
                <w:color w:val="002060"/>
              </w:rPr>
              <w:t>07/02/2024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DF289" w14:textId="77777777" w:rsidR="009B55FD" w:rsidRPr="00F46C96" w:rsidRDefault="009B55FD" w:rsidP="00D33D07">
            <w:pPr>
              <w:pStyle w:val="rowtabella0"/>
              <w:rPr>
                <w:color w:val="002060"/>
              </w:rPr>
            </w:pPr>
            <w:r w:rsidRPr="00F46C96">
              <w:rPr>
                <w:color w:val="002060"/>
              </w:rPr>
              <w:t>5665 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E53DB" w14:textId="77777777" w:rsidR="009B55FD" w:rsidRPr="00F46C96" w:rsidRDefault="009B55FD" w:rsidP="00D33D07">
            <w:pPr>
              <w:pStyle w:val="rowtabella0"/>
              <w:rPr>
                <w:color w:val="002060"/>
              </w:rPr>
            </w:pPr>
            <w:r w:rsidRPr="00F46C96">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3A31E" w14:textId="77777777" w:rsidR="009B55FD" w:rsidRPr="00F46C96" w:rsidRDefault="009B55FD" w:rsidP="00D33D07">
            <w:pPr>
              <w:pStyle w:val="rowtabella0"/>
              <w:rPr>
                <w:color w:val="002060"/>
              </w:rPr>
            </w:pPr>
            <w:r w:rsidRPr="00F46C96">
              <w:rPr>
                <w:color w:val="002060"/>
              </w:rPr>
              <w:t>LOC. ROCCHETTA</w:t>
            </w:r>
          </w:p>
        </w:tc>
      </w:tr>
    </w:tbl>
    <w:p w14:paraId="0366A16D" w14:textId="77777777" w:rsidR="009B55FD" w:rsidRPr="005E2BA0" w:rsidRDefault="009B55FD" w:rsidP="00F21E51">
      <w:pPr>
        <w:pStyle w:val="breakline"/>
        <w:rPr>
          <w:rFonts w:eastAsiaTheme="minorEastAsia"/>
          <w:color w:val="002060"/>
        </w:rPr>
      </w:pPr>
    </w:p>
    <w:p w14:paraId="4D184E53" w14:textId="77777777" w:rsidR="00F21E51" w:rsidRPr="005E2BA0" w:rsidRDefault="00F21E51" w:rsidP="00F21E51">
      <w:pPr>
        <w:pStyle w:val="breakline"/>
        <w:rPr>
          <w:color w:val="002060"/>
        </w:rPr>
      </w:pPr>
    </w:p>
    <w:p w14:paraId="3881B340" w14:textId="77777777" w:rsidR="00F21E51" w:rsidRPr="005E2BA0" w:rsidRDefault="00F21E51" w:rsidP="00F21E51">
      <w:pPr>
        <w:pStyle w:val="titolocampionato0"/>
        <w:shd w:val="clear" w:color="auto" w:fill="CCCCCC"/>
        <w:spacing w:before="80" w:after="40"/>
        <w:rPr>
          <w:color w:val="002060"/>
        </w:rPr>
      </w:pPr>
      <w:r w:rsidRPr="005E2BA0">
        <w:rPr>
          <w:color w:val="002060"/>
        </w:rPr>
        <w:t>REGIONALE CALCIO A 5 FEMMINILE</w:t>
      </w:r>
    </w:p>
    <w:p w14:paraId="45A75620" w14:textId="77777777" w:rsidR="00F21E51" w:rsidRPr="005E2BA0" w:rsidRDefault="00F21E51" w:rsidP="00F21E51">
      <w:pPr>
        <w:pStyle w:val="titoloprinc0"/>
        <w:rPr>
          <w:color w:val="002060"/>
        </w:rPr>
      </w:pPr>
      <w:r w:rsidRPr="005E2BA0">
        <w:rPr>
          <w:color w:val="002060"/>
        </w:rPr>
        <w:t>RISULTATI</w:t>
      </w:r>
    </w:p>
    <w:p w14:paraId="3F9FF54C" w14:textId="77777777" w:rsidR="00F21E51" w:rsidRPr="005E2BA0" w:rsidRDefault="00F21E51" w:rsidP="00F21E51">
      <w:pPr>
        <w:pStyle w:val="breakline"/>
        <w:rPr>
          <w:color w:val="002060"/>
        </w:rPr>
      </w:pPr>
    </w:p>
    <w:p w14:paraId="76923F1F" w14:textId="77777777" w:rsidR="00F21E51" w:rsidRPr="005E2BA0" w:rsidRDefault="00F21E51" w:rsidP="00F21E51">
      <w:pPr>
        <w:pStyle w:val="sottotitolocampionato10"/>
        <w:rPr>
          <w:color w:val="002060"/>
        </w:rPr>
      </w:pPr>
      <w:r w:rsidRPr="005E2BA0">
        <w:rPr>
          <w:color w:val="002060"/>
        </w:rPr>
        <w:t>RISULTATI UFFICIALI GARE DEL 26/01/2024</w:t>
      </w:r>
    </w:p>
    <w:p w14:paraId="054D74BC"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1E093543"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60BF946D"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3EA78BCC"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CFD8A" w14:textId="77777777" w:rsidR="00F21E51" w:rsidRPr="005E2BA0" w:rsidRDefault="00F21E51" w:rsidP="00D33D07">
                  <w:pPr>
                    <w:pStyle w:val="headertabella0"/>
                    <w:rPr>
                      <w:color w:val="002060"/>
                    </w:rPr>
                  </w:pPr>
                  <w:r w:rsidRPr="005E2BA0">
                    <w:rPr>
                      <w:color w:val="002060"/>
                    </w:rPr>
                    <w:t>GIRONE A - 2 Giornata - R</w:t>
                  </w:r>
                </w:p>
              </w:tc>
            </w:tr>
            <w:tr w:rsidR="00F21E51" w:rsidRPr="005E2BA0" w14:paraId="16960F09"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AAE3D5" w14:textId="77777777" w:rsidR="00F21E51" w:rsidRPr="005E2BA0" w:rsidRDefault="00F21E51" w:rsidP="00D33D07">
                  <w:pPr>
                    <w:pStyle w:val="rowtabella0"/>
                    <w:rPr>
                      <w:color w:val="002060"/>
                    </w:rPr>
                  </w:pPr>
                  <w:r w:rsidRPr="005E2BA0">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32A3D" w14:textId="77777777" w:rsidR="00F21E51" w:rsidRPr="005E2BA0" w:rsidRDefault="00F21E51" w:rsidP="00D33D07">
                  <w:pPr>
                    <w:pStyle w:val="rowtabella0"/>
                    <w:rPr>
                      <w:color w:val="002060"/>
                    </w:rPr>
                  </w:pPr>
                  <w:r w:rsidRPr="005E2BA0">
                    <w:rPr>
                      <w:color w:val="002060"/>
                    </w:rPr>
                    <w:t>- SANTANGIOLESE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8210E" w14:textId="77777777" w:rsidR="00F21E51" w:rsidRPr="005E2BA0" w:rsidRDefault="00F21E51" w:rsidP="00D33D07">
                  <w:pPr>
                    <w:pStyle w:val="rowtabella0"/>
                    <w:jc w:val="center"/>
                    <w:rPr>
                      <w:color w:val="002060"/>
                    </w:rPr>
                  </w:pPr>
                  <w:r w:rsidRPr="005E2BA0">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8E716" w14:textId="77777777" w:rsidR="00F21E51" w:rsidRPr="005E2BA0" w:rsidRDefault="00F21E51" w:rsidP="00D33D07">
                  <w:pPr>
                    <w:pStyle w:val="rowtabella0"/>
                    <w:jc w:val="center"/>
                    <w:rPr>
                      <w:color w:val="002060"/>
                    </w:rPr>
                  </w:pPr>
                  <w:r w:rsidRPr="005E2BA0">
                    <w:rPr>
                      <w:color w:val="002060"/>
                    </w:rPr>
                    <w:t> </w:t>
                  </w:r>
                </w:p>
              </w:tc>
            </w:tr>
            <w:tr w:rsidR="00F21E51" w:rsidRPr="005E2BA0" w14:paraId="36D5B07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CB9028" w14:textId="77777777" w:rsidR="00F21E51" w:rsidRPr="005E2BA0" w:rsidRDefault="00F21E51" w:rsidP="00D33D07">
                  <w:pPr>
                    <w:pStyle w:val="rowtabella0"/>
                    <w:rPr>
                      <w:color w:val="002060"/>
                    </w:rPr>
                  </w:pPr>
                  <w:r w:rsidRPr="005E2BA0">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6617BD" w14:textId="77777777" w:rsidR="00F21E51" w:rsidRPr="005E2BA0" w:rsidRDefault="00F21E51" w:rsidP="00D33D07">
                  <w:pPr>
                    <w:pStyle w:val="rowtabella0"/>
                    <w:rPr>
                      <w:color w:val="002060"/>
                    </w:rPr>
                  </w:pPr>
                  <w:r w:rsidRPr="005E2BA0">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A972E6" w14:textId="77777777" w:rsidR="00F21E51" w:rsidRPr="005E2BA0" w:rsidRDefault="00F21E51" w:rsidP="00D33D07">
                  <w:pPr>
                    <w:pStyle w:val="rowtabella0"/>
                    <w:jc w:val="center"/>
                    <w:rPr>
                      <w:color w:val="002060"/>
                    </w:rPr>
                  </w:pPr>
                  <w:r w:rsidRPr="005E2BA0">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A98EBC" w14:textId="77777777" w:rsidR="00F21E51" w:rsidRPr="005E2BA0" w:rsidRDefault="00F21E51" w:rsidP="00D33D07">
                  <w:pPr>
                    <w:pStyle w:val="rowtabella0"/>
                    <w:jc w:val="center"/>
                    <w:rPr>
                      <w:color w:val="002060"/>
                    </w:rPr>
                  </w:pPr>
                  <w:r w:rsidRPr="005E2BA0">
                    <w:rPr>
                      <w:color w:val="002060"/>
                    </w:rPr>
                    <w:t> </w:t>
                  </w:r>
                </w:p>
              </w:tc>
            </w:tr>
            <w:tr w:rsidR="00F21E51" w:rsidRPr="005E2BA0" w14:paraId="26D2148E"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DEB957" w14:textId="77777777" w:rsidR="00F21E51" w:rsidRPr="005E2BA0" w:rsidRDefault="00F21E51" w:rsidP="00D33D07">
                  <w:pPr>
                    <w:pStyle w:val="rowtabella0"/>
                    <w:rPr>
                      <w:color w:val="002060"/>
                    </w:rPr>
                  </w:pPr>
                  <w:r w:rsidRPr="005E2BA0">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7913BA" w14:textId="77777777" w:rsidR="00F21E51" w:rsidRPr="005E2BA0" w:rsidRDefault="00F21E51" w:rsidP="00D33D07">
                  <w:pPr>
                    <w:pStyle w:val="rowtabella0"/>
                    <w:rPr>
                      <w:color w:val="002060"/>
                    </w:rPr>
                  </w:pPr>
                  <w:r w:rsidRPr="005E2BA0">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F6873C" w14:textId="77777777" w:rsidR="00F21E51" w:rsidRPr="005E2BA0" w:rsidRDefault="00F21E51" w:rsidP="00D33D07">
                  <w:pPr>
                    <w:pStyle w:val="rowtabella0"/>
                    <w:jc w:val="center"/>
                    <w:rPr>
                      <w:color w:val="002060"/>
                    </w:rPr>
                  </w:pPr>
                  <w:r w:rsidRPr="005E2BA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ED946" w14:textId="77777777" w:rsidR="00F21E51" w:rsidRPr="005E2BA0" w:rsidRDefault="00F21E51" w:rsidP="00D33D07">
                  <w:pPr>
                    <w:pStyle w:val="rowtabella0"/>
                    <w:jc w:val="center"/>
                    <w:rPr>
                      <w:color w:val="002060"/>
                    </w:rPr>
                  </w:pPr>
                  <w:r w:rsidRPr="005E2BA0">
                    <w:rPr>
                      <w:color w:val="002060"/>
                    </w:rPr>
                    <w:t> </w:t>
                  </w:r>
                </w:p>
              </w:tc>
            </w:tr>
            <w:tr w:rsidR="00F21E51" w:rsidRPr="005E2BA0" w14:paraId="433A50AE"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6B5DB5" w14:textId="77777777" w:rsidR="00F21E51" w:rsidRPr="005E2BA0" w:rsidRDefault="00F21E51" w:rsidP="00D33D07">
                  <w:pPr>
                    <w:pStyle w:val="rowtabella0"/>
                    <w:rPr>
                      <w:color w:val="002060"/>
                    </w:rPr>
                  </w:pPr>
                  <w:r w:rsidRPr="005E2BA0">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6C598" w14:textId="77777777" w:rsidR="00F21E51" w:rsidRPr="005E2BA0" w:rsidRDefault="00F21E51" w:rsidP="00D33D07">
                  <w:pPr>
                    <w:pStyle w:val="rowtabella0"/>
                    <w:rPr>
                      <w:color w:val="002060"/>
                    </w:rPr>
                  </w:pPr>
                  <w:r w:rsidRPr="005E2BA0">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070DB7" w14:textId="77777777" w:rsidR="00F21E51" w:rsidRPr="005E2BA0" w:rsidRDefault="00F21E51" w:rsidP="00D33D07">
                  <w:pPr>
                    <w:pStyle w:val="rowtabella0"/>
                    <w:jc w:val="center"/>
                    <w:rPr>
                      <w:color w:val="002060"/>
                    </w:rPr>
                  </w:pPr>
                  <w:r w:rsidRPr="005E2BA0">
                    <w:rPr>
                      <w:color w:val="002060"/>
                    </w:rPr>
                    <w:t>1 - 15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A619D9" w14:textId="77777777" w:rsidR="00F21E51" w:rsidRPr="005E2BA0" w:rsidRDefault="00F21E51" w:rsidP="00D33D07">
                  <w:pPr>
                    <w:pStyle w:val="rowtabella0"/>
                    <w:jc w:val="center"/>
                    <w:rPr>
                      <w:color w:val="002060"/>
                    </w:rPr>
                  </w:pPr>
                  <w:r w:rsidRPr="005E2BA0">
                    <w:rPr>
                      <w:color w:val="002060"/>
                    </w:rPr>
                    <w:t> </w:t>
                  </w:r>
                </w:p>
              </w:tc>
            </w:tr>
            <w:tr w:rsidR="00F21E51" w:rsidRPr="005E2BA0" w14:paraId="3FC74DEE"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35FB8E" w14:textId="77777777" w:rsidR="00F21E51" w:rsidRPr="005E2BA0" w:rsidRDefault="00F21E51" w:rsidP="00D33D07">
                  <w:pPr>
                    <w:pStyle w:val="rowtabella0"/>
                    <w:rPr>
                      <w:color w:val="002060"/>
                    </w:rPr>
                  </w:pPr>
                  <w:r w:rsidRPr="005E2BA0">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02FFB" w14:textId="77777777" w:rsidR="00F21E51" w:rsidRPr="005E2BA0" w:rsidRDefault="00F21E51" w:rsidP="00D33D07">
                  <w:pPr>
                    <w:pStyle w:val="rowtabella0"/>
                    <w:rPr>
                      <w:color w:val="002060"/>
                    </w:rPr>
                  </w:pPr>
                  <w:r w:rsidRPr="005E2BA0">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D8F45" w14:textId="77777777" w:rsidR="00F21E51" w:rsidRPr="005E2BA0" w:rsidRDefault="00F21E51" w:rsidP="00D33D07">
                  <w:pPr>
                    <w:pStyle w:val="rowtabella0"/>
                    <w:jc w:val="center"/>
                    <w:rPr>
                      <w:color w:val="002060"/>
                    </w:rPr>
                  </w:pPr>
                  <w:r w:rsidRPr="005E2BA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AE10CC" w14:textId="77777777" w:rsidR="00F21E51" w:rsidRPr="005E2BA0" w:rsidRDefault="00F21E51" w:rsidP="00D33D07">
                  <w:pPr>
                    <w:pStyle w:val="rowtabella0"/>
                    <w:jc w:val="center"/>
                    <w:rPr>
                      <w:color w:val="002060"/>
                    </w:rPr>
                  </w:pPr>
                  <w:r w:rsidRPr="005E2BA0">
                    <w:rPr>
                      <w:color w:val="002060"/>
                    </w:rPr>
                    <w:t> </w:t>
                  </w:r>
                </w:p>
              </w:tc>
            </w:tr>
            <w:tr w:rsidR="00F21E51" w:rsidRPr="005E2BA0" w14:paraId="0ADDA285"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058BE9" w14:textId="77777777" w:rsidR="00F21E51" w:rsidRPr="005E2BA0" w:rsidRDefault="00F21E51" w:rsidP="00D33D07">
                  <w:pPr>
                    <w:pStyle w:val="rowtabella0"/>
                    <w:rPr>
                      <w:color w:val="002060"/>
                    </w:rPr>
                  </w:pPr>
                  <w:r w:rsidRPr="005E2BA0">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54B6D" w14:textId="77777777" w:rsidR="00F21E51" w:rsidRPr="005E2BA0" w:rsidRDefault="00F21E51" w:rsidP="00D33D07">
                  <w:pPr>
                    <w:pStyle w:val="rowtabella0"/>
                    <w:rPr>
                      <w:color w:val="002060"/>
                    </w:rPr>
                  </w:pPr>
                  <w:r w:rsidRPr="005E2BA0">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B7003" w14:textId="77777777" w:rsidR="00F21E51" w:rsidRPr="005E2BA0" w:rsidRDefault="00F21E51" w:rsidP="00D33D07">
                  <w:pPr>
                    <w:pStyle w:val="rowtabella0"/>
                    <w:jc w:val="center"/>
                    <w:rPr>
                      <w:color w:val="002060"/>
                    </w:rPr>
                  </w:pPr>
                  <w:r w:rsidRPr="005E2BA0">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4EDA5" w14:textId="77777777" w:rsidR="00F21E51" w:rsidRPr="005E2BA0" w:rsidRDefault="00F21E51" w:rsidP="00D33D07">
                  <w:pPr>
                    <w:pStyle w:val="rowtabella0"/>
                    <w:jc w:val="center"/>
                    <w:rPr>
                      <w:color w:val="002060"/>
                    </w:rPr>
                  </w:pPr>
                  <w:r w:rsidRPr="005E2BA0">
                    <w:rPr>
                      <w:color w:val="002060"/>
                    </w:rPr>
                    <w:t> </w:t>
                  </w:r>
                </w:p>
              </w:tc>
            </w:tr>
            <w:tr w:rsidR="00F21E51" w:rsidRPr="005E2BA0" w14:paraId="53FA32E2"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73B0780B" w14:textId="77777777" w:rsidR="00F21E51" w:rsidRPr="005E2BA0" w:rsidRDefault="00F21E51" w:rsidP="00D33D07">
                  <w:pPr>
                    <w:pStyle w:val="rowtabella0"/>
                    <w:rPr>
                      <w:color w:val="002060"/>
                    </w:rPr>
                  </w:pPr>
                  <w:r w:rsidRPr="005E2BA0">
                    <w:rPr>
                      <w:color w:val="002060"/>
                    </w:rPr>
                    <w:t>(1) - disputata il 27/01/2024</w:t>
                  </w:r>
                </w:p>
              </w:tc>
            </w:tr>
          </w:tbl>
          <w:p w14:paraId="407EEFBA" w14:textId="77777777" w:rsidR="00F21E51" w:rsidRPr="005E2BA0" w:rsidRDefault="00F21E51" w:rsidP="00D33D07">
            <w:pPr>
              <w:rPr>
                <w:color w:val="002060"/>
              </w:rPr>
            </w:pPr>
          </w:p>
        </w:tc>
      </w:tr>
    </w:tbl>
    <w:p w14:paraId="30ADFBFB" w14:textId="77777777" w:rsidR="00F21E51" w:rsidRPr="005E2BA0" w:rsidRDefault="00F21E51" w:rsidP="00F21E51">
      <w:pPr>
        <w:pStyle w:val="breakline"/>
        <w:rPr>
          <w:rFonts w:eastAsiaTheme="minorEastAsia"/>
          <w:color w:val="002060"/>
        </w:rPr>
      </w:pPr>
    </w:p>
    <w:p w14:paraId="1DA8929E" w14:textId="77777777" w:rsidR="00F21E51" w:rsidRPr="005E2BA0" w:rsidRDefault="00F21E51" w:rsidP="00F21E51">
      <w:pPr>
        <w:pStyle w:val="breakline"/>
        <w:rPr>
          <w:color w:val="002060"/>
        </w:rPr>
      </w:pPr>
    </w:p>
    <w:p w14:paraId="670D8758" w14:textId="77777777" w:rsidR="00F21E51" w:rsidRPr="005E2BA0" w:rsidRDefault="00F21E51" w:rsidP="00F21E51">
      <w:pPr>
        <w:pStyle w:val="titoloprinc0"/>
        <w:rPr>
          <w:color w:val="002060"/>
        </w:rPr>
      </w:pPr>
      <w:r w:rsidRPr="005E2BA0">
        <w:rPr>
          <w:color w:val="002060"/>
        </w:rPr>
        <w:t>GIUDICE SPORTIVO</w:t>
      </w:r>
    </w:p>
    <w:p w14:paraId="0D0E33E8"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74EA0533" w14:textId="77777777" w:rsidR="00F21E51" w:rsidRPr="005E2BA0" w:rsidRDefault="00F21E51" w:rsidP="00F21E51">
      <w:pPr>
        <w:pStyle w:val="titolo10"/>
        <w:rPr>
          <w:color w:val="002060"/>
        </w:rPr>
      </w:pPr>
      <w:r w:rsidRPr="005E2BA0">
        <w:rPr>
          <w:color w:val="002060"/>
        </w:rPr>
        <w:t xml:space="preserve">GARE DEL 26/ 1/2024 </w:t>
      </w:r>
    </w:p>
    <w:p w14:paraId="50D65F07" w14:textId="77777777" w:rsidR="00F21E51" w:rsidRPr="005E2BA0" w:rsidRDefault="00F21E51" w:rsidP="00F21E51">
      <w:pPr>
        <w:pStyle w:val="titolo7a"/>
        <w:rPr>
          <w:color w:val="002060"/>
        </w:rPr>
      </w:pPr>
      <w:r w:rsidRPr="005E2BA0">
        <w:rPr>
          <w:color w:val="002060"/>
        </w:rPr>
        <w:t xml:space="preserve">PROVVEDIMENTI DISCIPLINARI </w:t>
      </w:r>
    </w:p>
    <w:p w14:paraId="4B085FCA"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1B4FB6D4" w14:textId="77777777" w:rsidR="00F21E51" w:rsidRPr="005E2BA0" w:rsidRDefault="00F21E51" w:rsidP="00F21E51">
      <w:pPr>
        <w:pStyle w:val="titolo30"/>
        <w:rPr>
          <w:color w:val="002060"/>
        </w:rPr>
      </w:pPr>
      <w:r w:rsidRPr="005E2BA0">
        <w:rPr>
          <w:color w:val="002060"/>
        </w:rPr>
        <w:t xml:space="preserve">CALCIATORI NON ESPULSI </w:t>
      </w:r>
    </w:p>
    <w:p w14:paraId="5C25B2D0" w14:textId="77777777" w:rsidR="00F21E51" w:rsidRPr="005E2BA0" w:rsidRDefault="00F21E51" w:rsidP="00F21E51">
      <w:pPr>
        <w:pStyle w:val="titolo20"/>
        <w:rPr>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B96A127" w14:textId="77777777" w:rsidTr="00D33D07">
        <w:tc>
          <w:tcPr>
            <w:tcW w:w="2200" w:type="dxa"/>
            <w:tcMar>
              <w:top w:w="20" w:type="dxa"/>
              <w:left w:w="20" w:type="dxa"/>
              <w:bottom w:w="20" w:type="dxa"/>
              <w:right w:w="20" w:type="dxa"/>
            </w:tcMar>
            <w:vAlign w:val="center"/>
            <w:hideMark/>
          </w:tcPr>
          <w:p w14:paraId="2D49C090" w14:textId="77777777" w:rsidR="00F21E51" w:rsidRPr="005E2BA0" w:rsidRDefault="00F21E51" w:rsidP="00D33D07">
            <w:pPr>
              <w:pStyle w:val="movimento"/>
              <w:rPr>
                <w:color w:val="002060"/>
              </w:rPr>
            </w:pPr>
            <w:r w:rsidRPr="005E2BA0">
              <w:rPr>
                <w:color w:val="002060"/>
              </w:rPr>
              <w:t>AURELI SERENA</w:t>
            </w:r>
          </w:p>
        </w:tc>
        <w:tc>
          <w:tcPr>
            <w:tcW w:w="2200" w:type="dxa"/>
            <w:tcMar>
              <w:top w:w="20" w:type="dxa"/>
              <w:left w:w="20" w:type="dxa"/>
              <w:bottom w:w="20" w:type="dxa"/>
              <w:right w:w="20" w:type="dxa"/>
            </w:tcMar>
            <w:vAlign w:val="center"/>
            <w:hideMark/>
          </w:tcPr>
          <w:p w14:paraId="016D167A" w14:textId="77777777" w:rsidR="00F21E51" w:rsidRPr="005E2BA0" w:rsidRDefault="00F21E51" w:rsidP="00D33D07">
            <w:pPr>
              <w:pStyle w:val="movimento2"/>
              <w:rPr>
                <w:color w:val="002060"/>
              </w:rPr>
            </w:pPr>
            <w:r w:rsidRPr="005E2BA0">
              <w:rPr>
                <w:color w:val="002060"/>
              </w:rPr>
              <w:t xml:space="preserve">(GRADARA CALCIO) </w:t>
            </w:r>
          </w:p>
        </w:tc>
        <w:tc>
          <w:tcPr>
            <w:tcW w:w="800" w:type="dxa"/>
            <w:tcMar>
              <w:top w:w="20" w:type="dxa"/>
              <w:left w:w="20" w:type="dxa"/>
              <w:bottom w:w="20" w:type="dxa"/>
              <w:right w:w="20" w:type="dxa"/>
            </w:tcMar>
            <w:vAlign w:val="center"/>
            <w:hideMark/>
          </w:tcPr>
          <w:p w14:paraId="510408B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2CEDF0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54FA5C0" w14:textId="77777777" w:rsidR="00F21E51" w:rsidRPr="005E2BA0" w:rsidRDefault="00F21E51" w:rsidP="00D33D07">
            <w:pPr>
              <w:pStyle w:val="movimento2"/>
              <w:rPr>
                <w:color w:val="002060"/>
              </w:rPr>
            </w:pPr>
            <w:r w:rsidRPr="005E2BA0">
              <w:rPr>
                <w:color w:val="002060"/>
              </w:rPr>
              <w:t> </w:t>
            </w:r>
          </w:p>
        </w:tc>
      </w:tr>
    </w:tbl>
    <w:p w14:paraId="2CB105F3"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AF0EACD" w14:textId="77777777" w:rsidTr="00D33D07">
        <w:tc>
          <w:tcPr>
            <w:tcW w:w="2200" w:type="dxa"/>
            <w:tcMar>
              <w:top w:w="20" w:type="dxa"/>
              <w:left w:w="20" w:type="dxa"/>
              <w:bottom w:w="20" w:type="dxa"/>
              <w:right w:w="20" w:type="dxa"/>
            </w:tcMar>
            <w:vAlign w:val="center"/>
            <w:hideMark/>
          </w:tcPr>
          <w:p w14:paraId="1E3DF845" w14:textId="77777777" w:rsidR="00F21E51" w:rsidRPr="005E2BA0" w:rsidRDefault="00F21E51" w:rsidP="00D33D07">
            <w:pPr>
              <w:pStyle w:val="movimento"/>
              <w:rPr>
                <w:color w:val="002060"/>
              </w:rPr>
            </w:pPr>
            <w:r w:rsidRPr="005E2BA0">
              <w:rPr>
                <w:color w:val="002060"/>
              </w:rPr>
              <w:t>SILVESTRINI MONICA</w:t>
            </w:r>
          </w:p>
        </w:tc>
        <w:tc>
          <w:tcPr>
            <w:tcW w:w="2200" w:type="dxa"/>
            <w:tcMar>
              <w:top w:w="20" w:type="dxa"/>
              <w:left w:w="20" w:type="dxa"/>
              <w:bottom w:w="20" w:type="dxa"/>
              <w:right w:w="20" w:type="dxa"/>
            </w:tcMar>
            <w:vAlign w:val="center"/>
            <w:hideMark/>
          </w:tcPr>
          <w:p w14:paraId="4A6A435C" w14:textId="77777777" w:rsidR="00F21E51" w:rsidRPr="005E2BA0" w:rsidRDefault="00F21E51" w:rsidP="00D33D07">
            <w:pPr>
              <w:pStyle w:val="movimento2"/>
              <w:rPr>
                <w:color w:val="002060"/>
              </w:rPr>
            </w:pPr>
            <w:r w:rsidRPr="005E2BA0">
              <w:rPr>
                <w:color w:val="002060"/>
              </w:rPr>
              <w:t xml:space="preserve">(SANTANGIOLESE) </w:t>
            </w:r>
          </w:p>
        </w:tc>
        <w:tc>
          <w:tcPr>
            <w:tcW w:w="800" w:type="dxa"/>
            <w:tcMar>
              <w:top w:w="20" w:type="dxa"/>
              <w:left w:w="20" w:type="dxa"/>
              <w:bottom w:w="20" w:type="dxa"/>
              <w:right w:w="20" w:type="dxa"/>
            </w:tcMar>
            <w:vAlign w:val="center"/>
            <w:hideMark/>
          </w:tcPr>
          <w:p w14:paraId="69A7078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7D8771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65EB920" w14:textId="77777777" w:rsidR="00F21E51" w:rsidRPr="005E2BA0" w:rsidRDefault="00F21E51" w:rsidP="00D33D07">
            <w:pPr>
              <w:pStyle w:val="movimento2"/>
              <w:rPr>
                <w:color w:val="002060"/>
              </w:rPr>
            </w:pPr>
            <w:r w:rsidRPr="005E2BA0">
              <w:rPr>
                <w:color w:val="002060"/>
              </w:rPr>
              <w:t> </w:t>
            </w:r>
          </w:p>
        </w:tc>
      </w:tr>
    </w:tbl>
    <w:p w14:paraId="576C7CB5" w14:textId="77777777" w:rsidR="00F21E51" w:rsidRPr="005E2BA0" w:rsidRDefault="00F21E51" w:rsidP="00F21E51">
      <w:pPr>
        <w:pStyle w:val="titolo20"/>
        <w:rPr>
          <w:rFonts w:eastAsiaTheme="minorEastAsia"/>
          <w:color w:val="002060"/>
        </w:rPr>
      </w:pPr>
      <w:r w:rsidRPr="005E2BA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F8EB3CF" w14:textId="77777777" w:rsidTr="00D33D07">
        <w:tc>
          <w:tcPr>
            <w:tcW w:w="2200" w:type="dxa"/>
            <w:tcMar>
              <w:top w:w="20" w:type="dxa"/>
              <w:left w:w="20" w:type="dxa"/>
              <w:bottom w:w="20" w:type="dxa"/>
              <w:right w:w="20" w:type="dxa"/>
            </w:tcMar>
            <w:vAlign w:val="center"/>
            <w:hideMark/>
          </w:tcPr>
          <w:p w14:paraId="77F91B78" w14:textId="77777777" w:rsidR="00F21E51" w:rsidRPr="005E2BA0" w:rsidRDefault="00F21E51" w:rsidP="00D33D07">
            <w:pPr>
              <w:pStyle w:val="movimento"/>
              <w:rPr>
                <w:color w:val="002060"/>
              </w:rPr>
            </w:pPr>
            <w:r w:rsidRPr="005E2BA0">
              <w:rPr>
                <w:color w:val="002060"/>
              </w:rPr>
              <w:t>CANALI ARALDI LORENZA</w:t>
            </w:r>
          </w:p>
        </w:tc>
        <w:tc>
          <w:tcPr>
            <w:tcW w:w="2200" w:type="dxa"/>
            <w:tcMar>
              <w:top w:w="20" w:type="dxa"/>
              <w:left w:w="20" w:type="dxa"/>
              <w:bottom w:w="20" w:type="dxa"/>
              <w:right w:w="20" w:type="dxa"/>
            </w:tcMar>
            <w:vAlign w:val="center"/>
            <w:hideMark/>
          </w:tcPr>
          <w:p w14:paraId="2A9FC421" w14:textId="77777777" w:rsidR="00F21E51" w:rsidRPr="005E2BA0" w:rsidRDefault="00F21E51" w:rsidP="00D33D07">
            <w:pPr>
              <w:pStyle w:val="movimento2"/>
              <w:rPr>
                <w:color w:val="002060"/>
              </w:rPr>
            </w:pPr>
            <w:r w:rsidRPr="005E2BA0">
              <w:rPr>
                <w:color w:val="002060"/>
              </w:rPr>
              <w:t xml:space="preserve">(CENTRO SPORTIVO SUASA) </w:t>
            </w:r>
          </w:p>
        </w:tc>
        <w:tc>
          <w:tcPr>
            <w:tcW w:w="800" w:type="dxa"/>
            <w:tcMar>
              <w:top w:w="20" w:type="dxa"/>
              <w:left w:w="20" w:type="dxa"/>
              <w:bottom w:w="20" w:type="dxa"/>
              <w:right w:w="20" w:type="dxa"/>
            </w:tcMar>
            <w:vAlign w:val="center"/>
            <w:hideMark/>
          </w:tcPr>
          <w:p w14:paraId="4E33F17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9C25285" w14:textId="77777777" w:rsidR="00F21E51" w:rsidRPr="005E2BA0" w:rsidRDefault="00F21E51" w:rsidP="00D33D07">
            <w:pPr>
              <w:pStyle w:val="movimento"/>
              <w:rPr>
                <w:color w:val="002060"/>
              </w:rPr>
            </w:pPr>
            <w:r w:rsidRPr="005E2BA0">
              <w:rPr>
                <w:color w:val="002060"/>
              </w:rPr>
              <w:t>MAORI ALICE</w:t>
            </w:r>
          </w:p>
        </w:tc>
        <w:tc>
          <w:tcPr>
            <w:tcW w:w="2200" w:type="dxa"/>
            <w:tcMar>
              <w:top w:w="20" w:type="dxa"/>
              <w:left w:w="20" w:type="dxa"/>
              <w:bottom w:w="20" w:type="dxa"/>
              <w:right w:w="20" w:type="dxa"/>
            </w:tcMar>
            <w:vAlign w:val="center"/>
            <w:hideMark/>
          </w:tcPr>
          <w:p w14:paraId="6EE48351" w14:textId="77777777" w:rsidR="00F21E51" w:rsidRPr="005E2BA0" w:rsidRDefault="00F21E51" w:rsidP="00D33D07">
            <w:pPr>
              <w:pStyle w:val="movimento2"/>
              <w:rPr>
                <w:color w:val="002060"/>
              </w:rPr>
            </w:pPr>
            <w:r w:rsidRPr="005E2BA0">
              <w:rPr>
                <w:color w:val="002060"/>
              </w:rPr>
              <w:t xml:space="preserve">(CENTRO SPORTIVO SUASA) </w:t>
            </w:r>
          </w:p>
        </w:tc>
      </w:tr>
      <w:tr w:rsidR="00F21E51" w:rsidRPr="005E2BA0" w14:paraId="69AAC3E9" w14:textId="77777777" w:rsidTr="00D33D07">
        <w:tc>
          <w:tcPr>
            <w:tcW w:w="2200" w:type="dxa"/>
            <w:tcMar>
              <w:top w:w="20" w:type="dxa"/>
              <w:left w:w="20" w:type="dxa"/>
              <w:bottom w:w="20" w:type="dxa"/>
              <w:right w:w="20" w:type="dxa"/>
            </w:tcMar>
            <w:vAlign w:val="center"/>
            <w:hideMark/>
          </w:tcPr>
          <w:p w14:paraId="3094EFEE" w14:textId="77777777" w:rsidR="00F21E51" w:rsidRPr="005E2BA0" w:rsidRDefault="00F21E51" w:rsidP="00D33D07">
            <w:pPr>
              <w:pStyle w:val="movimento"/>
              <w:rPr>
                <w:color w:val="002060"/>
              </w:rPr>
            </w:pPr>
            <w:r w:rsidRPr="005E2BA0">
              <w:rPr>
                <w:color w:val="002060"/>
              </w:rPr>
              <w:t>NATALI VALENTINA</w:t>
            </w:r>
          </w:p>
        </w:tc>
        <w:tc>
          <w:tcPr>
            <w:tcW w:w="2200" w:type="dxa"/>
            <w:tcMar>
              <w:top w:w="20" w:type="dxa"/>
              <w:left w:w="20" w:type="dxa"/>
              <w:bottom w:w="20" w:type="dxa"/>
              <w:right w:w="20" w:type="dxa"/>
            </w:tcMar>
            <w:vAlign w:val="center"/>
            <w:hideMark/>
          </w:tcPr>
          <w:p w14:paraId="5CC54E3B" w14:textId="77777777" w:rsidR="00F21E51" w:rsidRPr="005E2BA0" w:rsidRDefault="00F21E51" w:rsidP="00D33D07">
            <w:pPr>
              <w:pStyle w:val="movimento2"/>
              <w:rPr>
                <w:color w:val="002060"/>
              </w:rPr>
            </w:pPr>
            <w:r w:rsidRPr="005E2BA0">
              <w:rPr>
                <w:color w:val="002060"/>
              </w:rPr>
              <w:t xml:space="preserve">(POL. KAIROS 3 MONTI) </w:t>
            </w:r>
          </w:p>
        </w:tc>
        <w:tc>
          <w:tcPr>
            <w:tcW w:w="800" w:type="dxa"/>
            <w:tcMar>
              <w:top w:w="20" w:type="dxa"/>
              <w:left w:w="20" w:type="dxa"/>
              <w:bottom w:w="20" w:type="dxa"/>
              <w:right w:w="20" w:type="dxa"/>
            </w:tcMar>
            <w:vAlign w:val="center"/>
            <w:hideMark/>
          </w:tcPr>
          <w:p w14:paraId="1857264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264E48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3A12F92" w14:textId="77777777" w:rsidR="00F21E51" w:rsidRPr="005E2BA0" w:rsidRDefault="00F21E51" w:rsidP="00D33D07">
            <w:pPr>
              <w:pStyle w:val="movimento2"/>
              <w:rPr>
                <w:color w:val="002060"/>
              </w:rPr>
            </w:pPr>
            <w:r w:rsidRPr="005E2BA0">
              <w:rPr>
                <w:color w:val="002060"/>
              </w:rPr>
              <w:t> </w:t>
            </w:r>
          </w:p>
        </w:tc>
      </w:tr>
    </w:tbl>
    <w:p w14:paraId="572AB39C" w14:textId="77777777" w:rsidR="00F21E51" w:rsidRDefault="00F21E51" w:rsidP="00F21E51">
      <w:pPr>
        <w:pStyle w:val="breakline"/>
        <w:rPr>
          <w:rFonts w:eastAsiaTheme="minorEastAsia"/>
          <w:color w:val="002060"/>
        </w:rPr>
      </w:pPr>
    </w:p>
    <w:p w14:paraId="461DEA51"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04B2FE5F"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4EAC614F" w14:textId="77777777" w:rsidR="00F21E51" w:rsidRPr="005E2BA0" w:rsidRDefault="00F21E51" w:rsidP="00F21E51">
      <w:pPr>
        <w:pStyle w:val="breakline"/>
        <w:rPr>
          <w:rFonts w:eastAsiaTheme="minorEastAsia"/>
          <w:color w:val="002060"/>
        </w:rPr>
      </w:pPr>
    </w:p>
    <w:p w14:paraId="1C394C14" w14:textId="77777777" w:rsidR="00F21E51" w:rsidRPr="005E2BA0" w:rsidRDefault="00F21E51" w:rsidP="00F21E51">
      <w:pPr>
        <w:pStyle w:val="titoloprinc0"/>
        <w:rPr>
          <w:color w:val="002060"/>
        </w:rPr>
      </w:pPr>
      <w:r w:rsidRPr="005E2BA0">
        <w:rPr>
          <w:color w:val="002060"/>
        </w:rPr>
        <w:t>CLASSIFICA</w:t>
      </w:r>
    </w:p>
    <w:p w14:paraId="5D285E06" w14:textId="77777777" w:rsidR="00F21E51" w:rsidRPr="005E2BA0" w:rsidRDefault="00F21E51" w:rsidP="00F21E51">
      <w:pPr>
        <w:pStyle w:val="breakline"/>
        <w:rPr>
          <w:color w:val="002060"/>
        </w:rPr>
      </w:pPr>
    </w:p>
    <w:p w14:paraId="70AC064F" w14:textId="77777777" w:rsidR="00F21E51" w:rsidRPr="005E2BA0" w:rsidRDefault="00F21E51" w:rsidP="00F21E51">
      <w:pPr>
        <w:pStyle w:val="breakline"/>
        <w:rPr>
          <w:color w:val="002060"/>
        </w:rPr>
      </w:pPr>
    </w:p>
    <w:p w14:paraId="127B07C0"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476C6BC8"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51EC1"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988F6"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81DB6"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88883"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9E8AD"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FFBA8"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2875"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AF4D5"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F7188"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36CA9" w14:textId="77777777" w:rsidR="00F21E51" w:rsidRPr="005E2BA0" w:rsidRDefault="00F21E51" w:rsidP="00D33D07">
            <w:pPr>
              <w:pStyle w:val="headertabella0"/>
              <w:rPr>
                <w:color w:val="002060"/>
              </w:rPr>
            </w:pPr>
            <w:r w:rsidRPr="005E2BA0">
              <w:rPr>
                <w:color w:val="002060"/>
              </w:rPr>
              <w:t>PE</w:t>
            </w:r>
          </w:p>
        </w:tc>
      </w:tr>
      <w:tr w:rsidR="00F21E51" w:rsidRPr="005E2BA0" w14:paraId="0727E12F"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FB013" w14:textId="77777777" w:rsidR="00F21E51" w:rsidRPr="005E2BA0" w:rsidRDefault="00F21E51" w:rsidP="00D33D07">
            <w:pPr>
              <w:pStyle w:val="rowtabella0"/>
              <w:rPr>
                <w:color w:val="002060"/>
              </w:rPr>
            </w:pPr>
            <w:r w:rsidRPr="005E2BA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8944"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D0AA"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F73A"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545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945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4AC9" w14:textId="77777777" w:rsidR="00F21E51" w:rsidRPr="005E2BA0" w:rsidRDefault="00F21E51" w:rsidP="00D33D07">
            <w:pPr>
              <w:pStyle w:val="rowtabella0"/>
              <w:jc w:val="center"/>
              <w:rPr>
                <w:color w:val="002060"/>
              </w:rPr>
            </w:pPr>
            <w:r w:rsidRPr="005E2BA0">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F827"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E906" w14:textId="77777777" w:rsidR="00F21E51" w:rsidRPr="005E2BA0" w:rsidRDefault="00F21E51" w:rsidP="00D33D07">
            <w:pPr>
              <w:pStyle w:val="rowtabella0"/>
              <w:jc w:val="center"/>
              <w:rPr>
                <w:color w:val="002060"/>
              </w:rPr>
            </w:pPr>
            <w:r w:rsidRPr="005E2BA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8ADC" w14:textId="77777777" w:rsidR="00F21E51" w:rsidRPr="005E2BA0" w:rsidRDefault="00F21E51" w:rsidP="00D33D07">
            <w:pPr>
              <w:pStyle w:val="rowtabella0"/>
              <w:jc w:val="center"/>
              <w:rPr>
                <w:color w:val="002060"/>
              </w:rPr>
            </w:pPr>
            <w:r w:rsidRPr="005E2BA0">
              <w:rPr>
                <w:color w:val="002060"/>
              </w:rPr>
              <w:t>0</w:t>
            </w:r>
          </w:p>
        </w:tc>
      </w:tr>
      <w:tr w:rsidR="00F21E51" w:rsidRPr="005E2BA0" w14:paraId="390D90D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67196" w14:textId="77777777" w:rsidR="00F21E51" w:rsidRPr="005E2BA0" w:rsidRDefault="00F21E51" w:rsidP="00D33D07">
            <w:pPr>
              <w:pStyle w:val="rowtabella0"/>
              <w:rPr>
                <w:color w:val="002060"/>
              </w:rPr>
            </w:pPr>
            <w:r w:rsidRPr="005E2BA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5318"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A420"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2263"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03B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1FF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D479" w14:textId="77777777" w:rsidR="00F21E51" w:rsidRPr="005E2BA0" w:rsidRDefault="00F21E51" w:rsidP="00D33D07">
            <w:pPr>
              <w:pStyle w:val="rowtabella0"/>
              <w:jc w:val="center"/>
              <w:rPr>
                <w:color w:val="002060"/>
              </w:rPr>
            </w:pPr>
            <w:r w:rsidRPr="005E2BA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FC33"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0CFD"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254B" w14:textId="77777777" w:rsidR="00F21E51" w:rsidRPr="005E2BA0" w:rsidRDefault="00F21E51" w:rsidP="00D33D07">
            <w:pPr>
              <w:pStyle w:val="rowtabella0"/>
              <w:jc w:val="center"/>
              <w:rPr>
                <w:color w:val="002060"/>
              </w:rPr>
            </w:pPr>
            <w:r w:rsidRPr="005E2BA0">
              <w:rPr>
                <w:color w:val="002060"/>
              </w:rPr>
              <w:t>0</w:t>
            </w:r>
          </w:p>
        </w:tc>
      </w:tr>
      <w:tr w:rsidR="00F21E51" w:rsidRPr="005E2BA0" w14:paraId="06A6D794"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AD688" w14:textId="77777777" w:rsidR="00F21E51" w:rsidRPr="005E2BA0" w:rsidRDefault="00F21E51" w:rsidP="00D33D07">
            <w:pPr>
              <w:pStyle w:val="rowtabella0"/>
              <w:rPr>
                <w:color w:val="002060"/>
              </w:rPr>
            </w:pPr>
            <w:r w:rsidRPr="005E2BA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095A" w14:textId="77777777" w:rsidR="00F21E51" w:rsidRPr="005E2BA0" w:rsidRDefault="00F21E51" w:rsidP="00D33D07">
            <w:pPr>
              <w:pStyle w:val="rowtabella0"/>
              <w:jc w:val="center"/>
              <w:rPr>
                <w:color w:val="002060"/>
              </w:rPr>
            </w:pPr>
            <w:r w:rsidRPr="005E2BA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BBC1"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B0E8"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8D4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6E5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796B" w14:textId="77777777" w:rsidR="00F21E51" w:rsidRPr="005E2BA0" w:rsidRDefault="00F21E51" w:rsidP="00D33D07">
            <w:pPr>
              <w:pStyle w:val="rowtabella0"/>
              <w:jc w:val="center"/>
              <w:rPr>
                <w:color w:val="002060"/>
              </w:rPr>
            </w:pPr>
            <w:r w:rsidRPr="005E2B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C7F9"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8DF3" w14:textId="77777777" w:rsidR="00F21E51" w:rsidRPr="005E2BA0" w:rsidRDefault="00F21E51" w:rsidP="00D33D07">
            <w:pPr>
              <w:pStyle w:val="rowtabella0"/>
              <w:jc w:val="center"/>
              <w:rPr>
                <w:color w:val="002060"/>
              </w:rPr>
            </w:pPr>
            <w:r w:rsidRPr="005E2BA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6BBD" w14:textId="77777777" w:rsidR="00F21E51" w:rsidRPr="005E2BA0" w:rsidRDefault="00F21E51" w:rsidP="00D33D07">
            <w:pPr>
              <w:pStyle w:val="rowtabella0"/>
              <w:jc w:val="center"/>
              <w:rPr>
                <w:color w:val="002060"/>
              </w:rPr>
            </w:pPr>
            <w:r w:rsidRPr="005E2BA0">
              <w:rPr>
                <w:color w:val="002060"/>
              </w:rPr>
              <w:t>0</w:t>
            </w:r>
          </w:p>
        </w:tc>
      </w:tr>
      <w:tr w:rsidR="00F21E51" w:rsidRPr="005E2BA0" w14:paraId="71D8D63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8F8CB" w14:textId="77777777" w:rsidR="00F21E51" w:rsidRPr="005E2BA0" w:rsidRDefault="00F21E51" w:rsidP="00D33D07">
            <w:pPr>
              <w:pStyle w:val="rowtabella0"/>
              <w:rPr>
                <w:color w:val="002060"/>
              </w:rPr>
            </w:pPr>
            <w:r w:rsidRPr="005E2BA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6E24"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5896"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2F90"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5C37"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669A"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EA65" w14:textId="77777777" w:rsidR="00F21E51" w:rsidRPr="005E2BA0" w:rsidRDefault="00F21E51" w:rsidP="00D33D07">
            <w:pPr>
              <w:pStyle w:val="rowtabella0"/>
              <w:jc w:val="center"/>
              <w:rPr>
                <w:color w:val="002060"/>
              </w:rPr>
            </w:pPr>
            <w:r w:rsidRPr="005E2BA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E1AF"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CADF"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8DC0" w14:textId="77777777" w:rsidR="00F21E51" w:rsidRPr="005E2BA0" w:rsidRDefault="00F21E51" w:rsidP="00D33D07">
            <w:pPr>
              <w:pStyle w:val="rowtabella0"/>
              <w:jc w:val="center"/>
              <w:rPr>
                <w:color w:val="002060"/>
              </w:rPr>
            </w:pPr>
            <w:r w:rsidRPr="005E2BA0">
              <w:rPr>
                <w:color w:val="002060"/>
              </w:rPr>
              <w:t>0</w:t>
            </w:r>
          </w:p>
        </w:tc>
      </w:tr>
      <w:tr w:rsidR="00F21E51" w:rsidRPr="005E2BA0" w14:paraId="73FDB53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DEEAB" w14:textId="77777777" w:rsidR="00F21E51" w:rsidRPr="005E2BA0" w:rsidRDefault="00F21E51" w:rsidP="00D33D07">
            <w:pPr>
              <w:pStyle w:val="rowtabella0"/>
              <w:rPr>
                <w:color w:val="002060"/>
              </w:rPr>
            </w:pPr>
            <w:r w:rsidRPr="005E2BA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DA16"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27CE"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CAF2"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A03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88C9"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7311"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2A50"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48C7"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F51A" w14:textId="77777777" w:rsidR="00F21E51" w:rsidRPr="005E2BA0" w:rsidRDefault="00F21E51" w:rsidP="00D33D07">
            <w:pPr>
              <w:pStyle w:val="rowtabella0"/>
              <w:jc w:val="center"/>
              <w:rPr>
                <w:color w:val="002060"/>
              </w:rPr>
            </w:pPr>
            <w:r w:rsidRPr="005E2BA0">
              <w:rPr>
                <w:color w:val="002060"/>
              </w:rPr>
              <w:t>0</w:t>
            </w:r>
          </w:p>
        </w:tc>
      </w:tr>
      <w:tr w:rsidR="00F21E51" w:rsidRPr="005E2BA0" w14:paraId="236AE64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D1554" w14:textId="77777777" w:rsidR="00F21E51" w:rsidRPr="005E2BA0" w:rsidRDefault="00F21E51" w:rsidP="00D33D07">
            <w:pPr>
              <w:pStyle w:val="rowtabella0"/>
              <w:rPr>
                <w:color w:val="002060"/>
              </w:rPr>
            </w:pPr>
            <w:r w:rsidRPr="005E2BA0">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3385" w14:textId="77777777" w:rsidR="00F21E51" w:rsidRPr="005E2BA0" w:rsidRDefault="00F21E51" w:rsidP="00D33D07">
            <w:pPr>
              <w:pStyle w:val="rowtabella0"/>
              <w:jc w:val="center"/>
              <w:rPr>
                <w:color w:val="002060"/>
              </w:rPr>
            </w:pPr>
            <w:r w:rsidRPr="005E2BA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66C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FA76"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86D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B741"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07AA"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D070"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1DB1"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1AAB" w14:textId="77777777" w:rsidR="00F21E51" w:rsidRPr="005E2BA0" w:rsidRDefault="00F21E51" w:rsidP="00D33D07">
            <w:pPr>
              <w:pStyle w:val="rowtabella0"/>
              <w:jc w:val="center"/>
              <w:rPr>
                <w:color w:val="002060"/>
              </w:rPr>
            </w:pPr>
            <w:r w:rsidRPr="005E2BA0">
              <w:rPr>
                <w:color w:val="002060"/>
              </w:rPr>
              <w:t>0</w:t>
            </w:r>
          </w:p>
        </w:tc>
      </w:tr>
      <w:tr w:rsidR="00F21E51" w:rsidRPr="005E2BA0" w14:paraId="61F7C2C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097DE" w14:textId="77777777" w:rsidR="00F21E51" w:rsidRPr="005E2BA0" w:rsidRDefault="00F21E51" w:rsidP="00D33D07">
            <w:pPr>
              <w:pStyle w:val="rowtabella0"/>
              <w:rPr>
                <w:color w:val="002060"/>
              </w:rPr>
            </w:pPr>
            <w:r w:rsidRPr="005E2BA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FF55"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37FF"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FC7E"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932D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E78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1C6E"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8181"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E7AA"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2846" w14:textId="77777777" w:rsidR="00F21E51" w:rsidRPr="005E2BA0" w:rsidRDefault="00F21E51" w:rsidP="00D33D07">
            <w:pPr>
              <w:pStyle w:val="rowtabella0"/>
              <w:jc w:val="center"/>
              <w:rPr>
                <w:color w:val="002060"/>
              </w:rPr>
            </w:pPr>
            <w:r w:rsidRPr="005E2BA0">
              <w:rPr>
                <w:color w:val="002060"/>
              </w:rPr>
              <w:t>0</w:t>
            </w:r>
          </w:p>
        </w:tc>
      </w:tr>
      <w:tr w:rsidR="00F21E51" w:rsidRPr="005E2BA0" w14:paraId="49510BC4"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8DCE1" w14:textId="77777777" w:rsidR="00F21E51" w:rsidRPr="005E2BA0" w:rsidRDefault="00F21E51" w:rsidP="00D33D07">
            <w:pPr>
              <w:pStyle w:val="rowtabella0"/>
              <w:rPr>
                <w:color w:val="002060"/>
              </w:rPr>
            </w:pPr>
            <w:r w:rsidRPr="005E2BA0">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9C98"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72F9"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88C3"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4D32"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6562"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58DD"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DE37"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CC3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4DA21" w14:textId="77777777" w:rsidR="00F21E51" w:rsidRPr="005E2BA0" w:rsidRDefault="00F21E51" w:rsidP="00D33D07">
            <w:pPr>
              <w:pStyle w:val="rowtabella0"/>
              <w:jc w:val="center"/>
              <w:rPr>
                <w:color w:val="002060"/>
              </w:rPr>
            </w:pPr>
            <w:r w:rsidRPr="005E2BA0">
              <w:rPr>
                <w:color w:val="002060"/>
              </w:rPr>
              <w:t>0</w:t>
            </w:r>
          </w:p>
        </w:tc>
      </w:tr>
      <w:tr w:rsidR="00F21E51" w:rsidRPr="005E2BA0" w14:paraId="798C940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D27A2" w14:textId="77777777" w:rsidR="00F21E51" w:rsidRPr="005E2BA0" w:rsidRDefault="00F21E51" w:rsidP="00D33D07">
            <w:pPr>
              <w:pStyle w:val="rowtabella0"/>
              <w:rPr>
                <w:color w:val="002060"/>
              </w:rPr>
            </w:pPr>
            <w:r w:rsidRPr="005E2BA0">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4BFD"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1675"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4F68"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3ED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AEAD"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0F7E"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3D25" w14:textId="77777777" w:rsidR="00F21E51" w:rsidRPr="005E2BA0" w:rsidRDefault="00F21E51" w:rsidP="00D33D07">
            <w:pPr>
              <w:pStyle w:val="rowtabella0"/>
              <w:jc w:val="center"/>
              <w:rPr>
                <w:color w:val="002060"/>
              </w:rPr>
            </w:pPr>
            <w:r w:rsidRPr="005E2BA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B59F"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4DEF" w14:textId="77777777" w:rsidR="00F21E51" w:rsidRPr="005E2BA0" w:rsidRDefault="00F21E51" w:rsidP="00D33D07">
            <w:pPr>
              <w:pStyle w:val="rowtabella0"/>
              <w:jc w:val="center"/>
              <w:rPr>
                <w:color w:val="002060"/>
              </w:rPr>
            </w:pPr>
            <w:r w:rsidRPr="005E2BA0">
              <w:rPr>
                <w:color w:val="002060"/>
              </w:rPr>
              <w:t>0</w:t>
            </w:r>
          </w:p>
        </w:tc>
      </w:tr>
      <w:tr w:rsidR="00F21E51" w:rsidRPr="005E2BA0" w14:paraId="2E8E287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6BD76" w14:textId="77777777" w:rsidR="00F21E51" w:rsidRPr="005E2BA0" w:rsidRDefault="00F21E51" w:rsidP="00D33D07">
            <w:pPr>
              <w:pStyle w:val="rowtabella0"/>
              <w:rPr>
                <w:color w:val="002060"/>
              </w:rPr>
            </w:pPr>
            <w:r w:rsidRPr="005E2BA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1C48"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A36A"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E843"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0D9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E725"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6FC0" w14:textId="77777777" w:rsidR="00F21E51" w:rsidRPr="005E2BA0" w:rsidRDefault="00F21E51" w:rsidP="00D33D07">
            <w:pPr>
              <w:pStyle w:val="rowtabella0"/>
              <w:jc w:val="center"/>
              <w:rPr>
                <w:color w:val="002060"/>
              </w:rPr>
            </w:pPr>
            <w:r w:rsidRPr="005E2BA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F584"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777D"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A22B" w14:textId="77777777" w:rsidR="00F21E51" w:rsidRPr="005E2BA0" w:rsidRDefault="00F21E51" w:rsidP="00D33D07">
            <w:pPr>
              <w:pStyle w:val="rowtabella0"/>
              <w:jc w:val="center"/>
              <w:rPr>
                <w:color w:val="002060"/>
              </w:rPr>
            </w:pPr>
            <w:r w:rsidRPr="005E2BA0">
              <w:rPr>
                <w:color w:val="002060"/>
              </w:rPr>
              <w:t>0</w:t>
            </w:r>
          </w:p>
        </w:tc>
      </w:tr>
      <w:tr w:rsidR="00F21E51" w:rsidRPr="005E2BA0" w14:paraId="6FDE914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3035F" w14:textId="77777777" w:rsidR="00F21E51" w:rsidRPr="005E2BA0" w:rsidRDefault="00F21E51" w:rsidP="00D33D07">
            <w:pPr>
              <w:pStyle w:val="rowtabella0"/>
              <w:rPr>
                <w:color w:val="002060"/>
              </w:rPr>
            </w:pPr>
            <w:r w:rsidRPr="005E2BA0">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1872"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AB7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330B"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05F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92F7"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F235"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CB59" w14:textId="77777777" w:rsidR="00F21E51" w:rsidRPr="005E2BA0" w:rsidRDefault="00F21E51" w:rsidP="00D33D07">
            <w:pPr>
              <w:pStyle w:val="rowtabella0"/>
              <w:jc w:val="center"/>
              <w:rPr>
                <w:color w:val="002060"/>
              </w:rPr>
            </w:pPr>
            <w:r w:rsidRPr="005E2BA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E4FC" w14:textId="77777777" w:rsidR="00F21E51" w:rsidRPr="005E2BA0" w:rsidRDefault="00F21E51" w:rsidP="00D33D07">
            <w:pPr>
              <w:pStyle w:val="rowtabella0"/>
              <w:jc w:val="center"/>
              <w:rPr>
                <w:color w:val="002060"/>
              </w:rPr>
            </w:pPr>
            <w:r w:rsidRPr="005E2BA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4E3F" w14:textId="77777777" w:rsidR="00F21E51" w:rsidRPr="005E2BA0" w:rsidRDefault="00F21E51" w:rsidP="00D33D07">
            <w:pPr>
              <w:pStyle w:val="rowtabella0"/>
              <w:jc w:val="center"/>
              <w:rPr>
                <w:color w:val="002060"/>
              </w:rPr>
            </w:pPr>
            <w:r w:rsidRPr="005E2BA0">
              <w:rPr>
                <w:color w:val="002060"/>
              </w:rPr>
              <w:t>0</w:t>
            </w:r>
          </w:p>
        </w:tc>
      </w:tr>
      <w:tr w:rsidR="00F21E51" w:rsidRPr="005E2BA0" w14:paraId="64AAECE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8ABE2" w14:textId="77777777" w:rsidR="00F21E51" w:rsidRPr="005E2BA0" w:rsidRDefault="00F21E51" w:rsidP="00D33D07">
            <w:pPr>
              <w:pStyle w:val="rowtabella0"/>
              <w:rPr>
                <w:color w:val="002060"/>
              </w:rPr>
            </w:pPr>
            <w:r w:rsidRPr="005E2BA0">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6DB6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2576"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0E8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1828D"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1A77"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0665" w14:textId="77777777" w:rsidR="00F21E51" w:rsidRPr="005E2BA0" w:rsidRDefault="00F21E51" w:rsidP="00D33D07">
            <w:pPr>
              <w:pStyle w:val="rowtabella0"/>
              <w:jc w:val="center"/>
              <w:rPr>
                <w:color w:val="002060"/>
              </w:rPr>
            </w:pPr>
            <w:r w:rsidRPr="005E2BA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2F40"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8CEF" w14:textId="77777777" w:rsidR="00F21E51" w:rsidRPr="005E2BA0" w:rsidRDefault="00F21E51" w:rsidP="00D33D07">
            <w:pPr>
              <w:pStyle w:val="rowtabella0"/>
              <w:jc w:val="center"/>
              <w:rPr>
                <w:color w:val="002060"/>
              </w:rPr>
            </w:pPr>
            <w:r w:rsidRPr="005E2BA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68D8" w14:textId="77777777" w:rsidR="00F21E51" w:rsidRPr="005E2BA0" w:rsidRDefault="00F21E51" w:rsidP="00D33D07">
            <w:pPr>
              <w:pStyle w:val="rowtabella0"/>
              <w:jc w:val="center"/>
              <w:rPr>
                <w:color w:val="002060"/>
              </w:rPr>
            </w:pPr>
            <w:r w:rsidRPr="005E2BA0">
              <w:rPr>
                <w:color w:val="002060"/>
              </w:rPr>
              <w:t>0</w:t>
            </w:r>
          </w:p>
        </w:tc>
      </w:tr>
      <w:tr w:rsidR="00F21E51" w:rsidRPr="005E2BA0" w14:paraId="3CD90CE1"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4F29DF" w14:textId="77777777" w:rsidR="00F21E51" w:rsidRPr="005E2BA0" w:rsidRDefault="00F21E51" w:rsidP="00D33D07">
            <w:pPr>
              <w:pStyle w:val="rowtabella0"/>
              <w:rPr>
                <w:color w:val="002060"/>
              </w:rPr>
            </w:pPr>
            <w:r w:rsidRPr="005E2BA0">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FC3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D0A1"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73A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916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D7F6"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B8CE"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98C5" w14:textId="77777777" w:rsidR="00F21E51" w:rsidRPr="005E2BA0" w:rsidRDefault="00F21E51" w:rsidP="00D33D07">
            <w:pPr>
              <w:pStyle w:val="rowtabella0"/>
              <w:jc w:val="center"/>
              <w:rPr>
                <w:color w:val="002060"/>
              </w:rPr>
            </w:pPr>
            <w:r w:rsidRPr="005E2BA0">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808E"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89E5" w14:textId="77777777" w:rsidR="00F21E51" w:rsidRPr="005E2BA0" w:rsidRDefault="00F21E51" w:rsidP="00D33D07">
            <w:pPr>
              <w:pStyle w:val="rowtabella0"/>
              <w:jc w:val="center"/>
              <w:rPr>
                <w:color w:val="002060"/>
              </w:rPr>
            </w:pPr>
            <w:r w:rsidRPr="005E2BA0">
              <w:rPr>
                <w:color w:val="002060"/>
              </w:rPr>
              <w:t>1</w:t>
            </w:r>
          </w:p>
        </w:tc>
      </w:tr>
    </w:tbl>
    <w:p w14:paraId="6DCFE2C9" w14:textId="77777777" w:rsidR="00F21E51" w:rsidRPr="005E2BA0" w:rsidRDefault="00F21E51" w:rsidP="00F21E51">
      <w:pPr>
        <w:pStyle w:val="breakline"/>
        <w:rPr>
          <w:rFonts w:eastAsiaTheme="minorEastAsia"/>
          <w:color w:val="002060"/>
        </w:rPr>
      </w:pPr>
    </w:p>
    <w:p w14:paraId="5B3C2B0F" w14:textId="77777777" w:rsidR="00F21E51" w:rsidRPr="005E2BA0" w:rsidRDefault="00F21E51" w:rsidP="00F21E51">
      <w:pPr>
        <w:pStyle w:val="titoloprinc0"/>
        <w:rPr>
          <w:color w:val="002060"/>
        </w:rPr>
      </w:pPr>
      <w:r w:rsidRPr="005E2BA0">
        <w:rPr>
          <w:color w:val="002060"/>
        </w:rPr>
        <w:t>PROGRAMMA GARE</w:t>
      </w:r>
    </w:p>
    <w:p w14:paraId="2E4CC9F9" w14:textId="77777777" w:rsidR="00F21E51" w:rsidRDefault="00F21E51" w:rsidP="00F21E51">
      <w:pPr>
        <w:pStyle w:val="breakline"/>
        <w:rPr>
          <w:color w:val="002060"/>
        </w:rPr>
      </w:pPr>
    </w:p>
    <w:p w14:paraId="5FDDB698" w14:textId="77777777" w:rsidR="009B55FD" w:rsidRPr="00F46C96" w:rsidRDefault="009B55FD" w:rsidP="009B55FD">
      <w:pPr>
        <w:pStyle w:val="sottotitolocampionato10"/>
        <w:rPr>
          <w:color w:val="002060"/>
        </w:rPr>
      </w:pPr>
      <w:r w:rsidRPr="00F46C9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0"/>
        <w:gridCol w:w="385"/>
        <w:gridCol w:w="898"/>
        <w:gridCol w:w="1198"/>
        <w:gridCol w:w="1544"/>
        <w:gridCol w:w="1544"/>
      </w:tblGrid>
      <w:tr w:rsidR="009B55FD" w:rsidRPr="00F46C96" w14:paraId="07104129"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C487"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4AAF"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FD4AB"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E8DB2"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ECB57"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BB51B"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F80E2"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64DCB41F"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A07A52" w14:textId="77777777" w:rsidR="009B55FD" w:rsidRPr="00F46C96" w:rsidRDefault="009B55FD" w:rsidP="00D33D07">
            <w:pPr>
              <w:pStyle w:val="rowtabella0"/>
              <w:rPr>
                <w:color w:val="002060"/>
              </w:rPr>
            </w:pPr>
            <w:r w:rsidRPr="00F46C96">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146A6" w14:textId="77777777" w:rsidR="009B55FD" w:rsidRPr="00F46C96" w:rsidRDefault="009B55FD" w:rsidP="00D33D07">
            <w:pPr>
              <w:pStyle w:val="rowtabella0"/>
              <w:rPr>
                <w:color w:val="002060"/>
              </w:rPr>
            </w:pPr>
            <w:r w:rsidRPr="00F46C96">
              <w:rPr>
                <w:color w:val="002060"/>
              </w:rPr>
              <w:t>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02440"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B6BD7" w14:textId="77777777" w:rsidR="009B55FD" w:rsidRPr="00F46C96" w:rsidRDefault="009B55FD" w:rsidP="00D33D07">
            <w:pPr>
              <w:pStyle w:val="rowtabella0"/>
              <w:rPr>
                <w:color w:val="002060"/>
              </w:rPr>
            </w:pPr>
            <w:r w:rsidRPr="00F46C96">
              <w:rPr>
                <w:color w:val="002060"/>
              </w:rPr>
              <w:t>02/02/2024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4E09C" w14:textId="77777777" w:rsidR="009B55FD" w:rsidRPr="00F46C96" w:rsidRDefault="009B55FD" w:rsidP="00D33D07">
            <w:pPr>
              <w:pStyle w:val="rowtabella0"/>
              <w:rPr>
                <w:color w:val="002060"/>
              </w:rPr>
            </w:pPr>
            <w:r w:rsidRPr="00F46C96">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9A1C7" w14:textId="77777777" w:rsidR="009B55FD" w:rsidRPr="00F46C96" w:rsidRDefault="009B55FD" w:rsidP="00D33D07">
            <w:pPr>
              <w:pStyle w:val="rowtabella0"/>
              <w:rPr>
                <w:color w:val="002060"/>
              </w:rPr>
            </w:pPr>
            <w:r w:rsidRPr="00F46C96">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038B8" w14:textId="77777777" w:rsidR="009B55FD" w:rsidRPr="00F46C96" w:rsidRDefault="009B55FD" w:rsidP="00D33D07">
            <w:pPr>
              <w:pStyle w:val="rowtabella0"/>
              <w:rPr>
                <w:color w:val="002060"/>
              </w:rPr>
            </w:pPr>
            <w:r w:rsidRPr="00F46C96">
              <w:rPr>
                <w:color w:val="002060"/>
              </w:rPr>
              <w:t>VIA DELLO SPORT</w:t>
            </w:r>
          </w:p>
        </w:tc>
      </w:tr>
      <w:tr w:rsidR="009B55FD" w:rsidRPr="00F46C96" w14:paraId="1F5FE351"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F6FBD5" w14:textId="77777777" w:rsidR="009B55FD" w:rsidRPr="00F46C96" w:rsidRDefault="009B55FD" w:rsidP="00D33D07">
            <w:pPr>
              <w:pStyle w:val="rowtabella0"/>
              <w:rPr>
                <w:color w:val="002060"/>
              </w:rPr>
            </w:pPr>
            <w:r w:rsidRPr="00F46C96">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7C370" w14:textId="77777777" w:rsidR="009B55FD" w:rsidRPr="00F46C96" w:rsidRDefault="009B55FD" w:rsidP="00D33D07">
            <w:pPr>
              <w:pStyle w:val="rowtabella0"/>
              <w:rPr>
                <w:color w:val="002060"/>
              </w:rPr>
            </w:pPr>
            <w:r w:rsidRPr="00F46C96">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18E36"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97506" w14:textId="77777777" w:rsidR="009B55FD" w:rsidRPr="00F46C96" w:rsidRDefault="009B55FD" w:rsidP="00D33D07">
            <w:pPr>
              <w:pStyle w:val="rowtabella0"/>
              <w:rPr>
                <w:color w:val="002060"/>
              </w:rPr>
            </w:pPr>
            <w:r w:rsidRPr="00F46C96">
              <w:rPr>
                <w:color w:val="002060"/>
              </w:rPr>
              <w:t>02/02/2024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B44FD" w14:textId="77777777" w:rsidR="009B55FD" w:rsidRPr="00F46C96" w:rsidRDefault="009B55FD" w:rsidP="00D33D07">
            <w:pPr>
              <w:pStyle w:val="rowtabella0"/>
              <w:rPr>
                <w:color w:val="002060"/>
              </w:rPr>
            </w:pPr>
            <w:r w:rsidRPr="00F46C96">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287A3" w14:textId="77777777" w:rsidR="009B55FD" w:rsidRPr="00F46C96" w:rsidRDefault="009B55FD" w:rsidP="00D33D07">
            <w:pPr>
              <w:pStyle w:val="rowtabella0"/>
              <w:rPr>
                <w:color w:val="002060"/>
              </w:rPr>
            </w:pPr>
            <w:r w:rsidRPr="00F46C9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A3714" w14:textId="77777777" w:rsidR="009B55FD" w:rsidRPr="00F46C96" w:rsidRDefault="009B55FD" w:rsidP="00D33D07">
            <w:pPr>
              <w:pStyle w:val="rowtabella0"/>
              <w:rPr>
                <w:color w:val="002060"/>
              </w:rPr>
            </w:pPr>
            <w:r w:rsidRPr="00F46C96">
              <w:rPr>
                <w:color w:val="002060"/>
              </w:rPr>
              <w:t>VIA MADRE TERESA DI CALCUTTA</w:t>
            </w:r>
          </w:p>
        </w:tc>
      </w:tr>
      <w:tr w:rsidR="009B55FD" w:rsidRPr="00F46C96" w14:paraId="5EF401BB"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A0673A" w14:textId="77777777" w:rsidR="009B55FD" w:rsidRPr="00F46C96" w:rsidRDefault="009B55FD" w:rsidP="00D33D07">
            <w:pPr>
              <w:pStyle w:val="rowtabella0"/>
              <w:rPr>
                <w:color w:val="002060"/>
              </w:rPr>
            </w:pPr>
            <w:r w:rsidRPr="00F46C96">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A4FCE0" w14:textId="77777777" w:rsidR="009B55FD" w:rsidRPr="00F46C96" w:rsidRDefault="009B55FD" w:rsidP="00D33D07">
            <w:pPr>
              <w:pStyle w:val="rowtabella0"/>
              <w:rPr>
                <w:color w:val="002060"/>
              </w:rPr>
            </w:pPr>
            <w:r w:rsidRPr="00F46C96">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6114B"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21DB9" w14:textId="77777777" w:rsidR="009B55FD" w:rsidRPr="00F46C96" w:rsidRDefault="009B55FD" w:rsidP="00D33D07">
            <w:pPr>
              <w:pStyle w:val="rowtabella0"/>
              <w:rPr>
                <w:color w:val="002060"/>
              </w:rPr>
            </w:pPr>
            <w:r w:rsidRPr="00F46C96">
              <w:rPr>
                <w:color w:val="002060"/>
              </w:rPr>
              <w:t>02/02/2024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4B13E1" w14:textId="77777777" w:rsidR="009B55FD" w:rsidRPr="00F46C96" w:rsidRDefault="009B55FD" w:rsidP="00D33D07">
            <w:pPr>
              <w:pStyle w:val="rowtabella0"/>
              <w:rPr>
                <w:color w:val="002060"/>
              </w:rPr>
            </w:pPr>
            <w:r w:rsidRPr="00F46C96">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67820" w14:textId="77777777" w:rsidR="009B55FD" w:rsidRPr="00F46C96" w:rsidRDefault="009B55FD" w:rsidP="00D33D07">
            <w:pPr>
              <w:pStyle w:val="rowtabella0"/>
              <w:rPr>
                <w:color w:val="002060"/>
              </w:rPr>
            </w:pPr>
            <w:r w:rsidRPr="00F46C96">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B5836" w14:textId="77777777" w:rsidR="009B55FD" w:rsidRPr="00F46C96" w:rsidRDefault="009B55FD" w:rsidP="00D33D07">
            <w:pPr>
              <w:pStyle w:val="rowtabella0"/>
              <w:rPr>
                <w:color w:val="002060"/>
              </w:rPr>
            </w:pPr>
            <w:r w:rsidRPr="00F46C96">
              <w:rPr>
                <w:color w:val="002060"/>
              </w:rPr>
              <w:t>LOCALITA' BARCO</w:t>
            </w:r>
          </w:p>
        </w:tc>
      </w:tr>
      <w:tr w:rsidR="009B55FD" w:rsidRPr="00F46C96" w14:paraId="1CAB2581"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35546" w14:textId="77777777" w:rsidR="009B55FD" w:rsidRPr="00F46C96" w:rsidRDefault="009B55FD" w:rsidP="00D33D07">
            <w:pPr>
              <w:pStyle w:val="rowtabella0"/>
              <w:rPr>
                <w:color w:val="002060"/>
              </w:rPr>
            </w:pPr>
            <w:r w:rsidRPr="00F46C96">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1B3F4F" w14:textId="77777777" w:rsidR="009B55FD" w:rsidRPr="00F46C96" w:rsidRDefault="009B55FD" w:rsidP="00D33D07">
            <w:pPr>
              <w:pStyle w:val="rowtabella0"/>
              <w:rPr>
                <w:color w:val="002060"/>
              </w:rPr>
            </w:pPr>
            <w:r w:rsidRPr="00F46C96">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58B495"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48DC6" w14:textId="77777777" w:rsidR="009B55FD" w:rsidRPr="00F46C96" w:rsidRDefault="009B55FD" w:rsidP="00D33D07">
            <w:pPr>
              <w:pStyle w:val="rowtabella0"/>
              <w:rPr>
                <w:color w:val="002060"/>
              </w:rPr>
            </w:pPr>
            <w:r w:rsidRPr="00F46C96">
              <w:rPr>
                <w:color w:val="002060"/>
              </w:rPr>
              <w:t>03/02/2024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FB001" w14:textId="77777777" w:rsidR="009B55FD" w:rsidRPr="00F46C96" w:rsidRDefault="009B55FD" w:rsidP="00D33D07">
            <w:pPr>
              <w:pStyle w:val="rowtabella0"/>
              <w:rPr>
                <w:color w:val="002060"/>
              </w:rPr>
            </w:pPr>
            <w:r w:rsidRPr="00F46C96">
              <w:rPr>
                <w:color w:val="002060"/>
              </w:rPr>
              <w:t xml:space="preserve">5454 </w:t>
            </w:r>
            <w:proofErr w:type="gramStart"/>
            <w:r w:rsidRPr="00F46C96">
              <w:rPr>
                <w:color w:val="002060"/>
              </w:rPr>
              <w:t>C.COPERTO</w:t>
            </w:r>
            <w:proofErr w:type="gramEnd"/>
            <w:r w:rsidRPr="00F46C96">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6016B7" w14:textId="77777777" w:rsidR="009B55FD" w:rsidRPr="00F46C96" w:rsidRDefault="009B55FD" w:rsidP="00D33D07">
            <w:pPr>
              <w:pStyle w:val="rowtabella0"/>
              <w:rPr>
                <w:color w:val="002060"/>
              </w:rPr>
            </w:pPr>
            <w:r w:rsidRPr="00F46C9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44A16" w14:textId="77777777" w:rsidR="009B55FD" w:rsidRPr="00F46C96" w:rsidRDefault="009B55FD" w:rsidP="00D33D07">
            <w:pPr>
              <w:pStyle w:val="rowtabella0"/>
              <w:rPr>
                <w:color w:val="002060"/>
              </w:rPr>
            </w:pPr>
            <w:r w:rsidRPr="00F46C96">
              <w:rPr>
                <w:color w:val="002060"/>
              </w:rPr>
              <w:t>VIA VILLA TOMBARI</w:t>
            </w:r>
          </w:p>
        </w:tc>
      </w:tr>
      <w:tr w:rsidR="009B55FD" w:rsidRPr="00F46C96" w14:paraId="2EA38E1F"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CA94D6" w14:textId="77777777" w:rsidR="009B55FD" w:rsidRPr="00F46C96" w:rsidRDefault="009B55FD" w:rsidP="00D33D07">
            <w:pPr>
              <w:pStyle w:val="rowtabella0"/>
              <w:rPr>
                <w:color w:val="002060"/>
              </w:rPr>
            </w:pPr>
            <w:r w:rsidRPr="00F46C96">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BCC0D1" w14:textId="77777777" w:rsidR="009B55FD" w:rsidRPr="00F46C96" w:rsidRDefault="009B55FD" w:rsidP="00D33D07">
            <w:pPr>
              <w:pStyle w:val="rowtabella0"/>
              <w:rPr>
                <w:color w:val="002060"/>
              </w:rPr>
            </w:pPr>
            <w:r w:rsidRPr="00F46C96">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3DDB22"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C6C95" w14:textId="77777777" w:rsidR="009B55FD" w:rsidRPr="00F46C96" w:rsidRDefault="009B55FD" w:rsidP="00D33D07">
            <w:pPr>
              <w:pStyle w:val="rowtabella0"/>
              <w:rPr>
                <w:color w:val="002060"/>
              </w:rPr>
            </w:pPr>
            <w:r w:rsidRPr="00F46C96">
              <w:rPr>
                <w:color w:val="002060"/>
              </w:rPr>
              <w:t>03/02/2024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E8A09" w14:textId="77777777" w:rsidR="009B55FD" w:rsidRPr="00F46C96" w:rsidRDefault="009B55FD" w:rsidP="00D33D07">
            <w:pPr>
              <w:pStyle w:val="rowtabella0"/>
              <w:rPr>
                <w:color w:val="002060"/>
              </w:rPr>
            </w:pPr>
            <w:r w:rsidRPr="00F46C96">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F2697E" w14:textId="77777777" w:rsidR="009B55FD" w:rsidRPr="00F46C96" w:rsidRDefault="009B55FD" w:rsidP="00D33D07">
            <w:pPr>
              <w:pStyle w:val="rowtabella0"/>
              <w:rPr>
                <w:color w:val="002060"/>
              </w:rPr>
            </w:pPr>
            <w:r w:rsidRPr="00F46C96">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5C1AB" w14:textId="77777777" w:rsidR="009B55FD" w:rsidRPr="00F46C96" w:rsidRDefault="009B55FD" w:rsidP="00D33D07">
            <w:pPr>
              <w:pStyle w:val="rowtabella0"/>
              <w:rPr>
                <w:color w:val="002060"/>
              </w:rPr>
            </w:pPr>
            <w:r w:rsidRPr="00F46C96">
              <w:rPr>
                <w:color w:val="002060"/>
              </w:rPr>
              <w:t>VIA TAVULLIA</w:t>
            </w:r>
          </w:p>
        </w:tc>
      </w:tr>
      <w:tr w:rsidR="009B55FD" w:rsidRPr="00F46C96" w14:paraId="584CA931"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8FFC4C" w14:textId="77777777" w:rsidR="009B55FD" w:rsidRPr="00F46C96" w:rsidRDefault="009B55FD" w:rsidP="00D33D07">
            <w:pPr>
              <w:pStyle w:val="rowtabella0"/>
              <w:rPr>
                <w:color w:val="002060"/>
              </w:rPr>
            </w:pPr>
            <w:r w:rsidRPr="00F46C96">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EE2EC" w14:textId="77777777" w:rsidR="009B55FD" w:rsidRPr="00F46C96" w:rsidRDefault="009B55FD" w:rsidP="00D33D07">
            <w:pPr>
              <w:pStyle w:val="rowtabella0"/>
              <w:rPr>
                <w:color w:val="002060"/>
              </w:rPr>
            </w:pPr>
            <w:r w:rsidRPr="00F46C96">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4667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C41FE" w14:textId="77777777" w:rsidR="009B55FD" w:rsidRPr="00F46C96" w:rsidRDefault="009B55FD" w:rsidP="00D33D07">
            <w:pPr>
              <w:pStyle w:val="rowtabella0"/>
              <w:rPr>
                <w:color w:val="002060"/>
              </w:rPr>
            </w:pPr>
            <w:r w:rsidRPr="00F46C96">
              <w:rPr>
                <w:color w:val="002060"/>
              </w:rPr>
              <w:t>03/02/2024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C87DC" w14:textId="77777777" w:rsidR="009B55FD" w:rsidRPr="00F46C96" w:rsidRDefault="009B55FD" w:rsidP="00D33D07">
            <w:pPr>
              <w:pStyle w:val="rowtabella0"/>
              <w:rPr>
                <w:color w:val="002060"/>
              </w:rPr>
            </w:pPr>
            <w:r w:rsidRPr="00F46C96">
              <w:rPr>
                <w:color w:val="002060"/>
              </w:rPr>
              <w:t>5280 TENSOSTRUTTURA S.</w:t>
            </w:r>
            <w:proofErr w:type="gramStart"/>
            <w:r w:rsidRPr="00F46C96">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4F3EA" w14:textId="77777777" w:rsidR="009B55FD" w:rsidRPr="00F46C96" w:rsidRDefault="009B55FD" w:rsidP="00D33D07">
            <w:pPr>
              <w:pStyle w:val="rowtabella0"/>
              <w:rPr>
                <w:color w:val="002060"/>
              </w:rPr>
            </w:pPr>
            <w:r w:rsidRPr="00F46C96">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E2E8C" w14:textId="77777777" w:rsidR="009B55FD" w:rsidRPr="00F46C96" w:rsidRDefault="009B55FD" w:rsidP="00D33D07">
            <w:pPr>
              <w:pStyle w:val="rowtabella0"/>
              <w:rPr>
                <w:color w:val="002060"/>
              </w:rPr>
            </w:pPr>
            <w:r w:rsidRPr="00F46C96">
              <w:rPr>
                <w:color w:val="002060"/>
              </w:rPr>
              <w:t>VIA LORENZO LOTTO</w:t>
            </w:r>
          </w:p>
        </w:tc>
      </w:tr>
    </w:tbl>
    <w:p w14:paraId="42E82B9B" w14:textId="77777777" w:rsidR="009B55FD" w:rsidRDefault="009B55FD" w:rsidP="00F21E51">
      <w:pPr>
        <w:pStyle w:val="breakline"/>
        <w:rPr>
          <w:color w:val="002060"/>
        </w:rPr>
      </w:pPr>
    </w:p>
    <w:p w14:paraId="23D60524" w14:textId="77777777" w:rsidR="009B55FD" w:rsidRPr="005E2BA0" w:rsidRDefault="009B55FD" w:rsidP="00F21E51">
      <w:pPr>
        <w:pStyle w:val="breakline"/>
        <w:rPr>
          <w:color w:val="002060"/>
        </w:rPr>
      </w:pPr>
    </w:p>
    <w:p w14:paraId="52ED2208" w14:textId="77777777" w:rsidR="00F21E51" w:rsidRPr="005E2BA0" w:rsidRDefault="00F21E51" w:rsidP="00F21E51">
      <w:pPr>
        <w:pStyle w:val="titolocampionato0"/>
        <w:shd w:val="clear" w:color="auto" w:fill="CCCCCC"/>
        <w:spacing w:before="80" w:after="40"/>
        <w:rPr>
          <w:color w:val="002060"/>
        </w:rPr>
      </w:pPr>
      <w:r w:rsidRPr="005E2BA0">
        <w:rPr>
          <w:color w:val="002060"/>
        </w:rPr>
        <w:t>UNDER 21 CALCIO A 5 REGIONALE</w:t>
      </w:r>
    </w:p>
    <w:p w14:paraId="66EB16E0" w14:textId="77777777" w:rsidR="00F21E51" w:rsidRPr="005E2BA0" w:rsidRDefault="00F21E51" w:rsidP="00F21E51">
      <w:pPr>
        <w:pStyle w:val="titoloprinc0"/>
        <w:rPr>
          <w:color w:val="002060"/>
        </w:rPr>
      </w:pPr>
      <w:r w:rsidRPr="005E2BA0">
        <w:rPr>
          <w:color w:val="002060"/>
        </w:rPr>
        <w:t>RISULTATI</w:t>
      </w:r>
    </w:p>
    <w:p w14:paraId="63D96B29" w14:textId="77777777" w:rsidR="00F21E51" w:rsidRPr="005E2BA0" w:rsidRDefault="00F21E51" w:rsidP="00F21E51">
      <w:pPr>
        <w:pStyle w:val="breakline"/>
        <w:rPr>
          <w:color w:val="002060"/>
        </w:rPr>
      </w:pPr>
    </w:p>
    <w:p w14:paraId="26F0F14B" w14:textId="77777777" w:rsidR="00F21E51" w:rsidRPr="005E2BA0" w:rsidRDefault="00F21E51" w:rsidP="00F21E51">
      <w:pPr>
        <w:pStyle w:val="sottotitolocampionato10"/>
        <w:rPr>
          <w:color w:val="002060"/>
        </w:rPr>
      </w:pPr>
      <w:r w:rsidRPr="005E2BA0">
        <w:rPr>
          <w:color w:val="002060"/>
        </w:rPr>
        <w:t>RISULTATI UFFICIALI GARE DEL 27/01/2024</w:t>
      </w:r>
    </w:p>
    <w:p w14:paraId="07840F04"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45B466F2"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5DD50063"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4BAB8C7D"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E3532" w14:textId="77777777" w:rsidR="00F21E51" w:rsidRPr="005E2BA0" w:rsidRDefault="00F21E51" w:rsidP="00D33D07">
                  <w:pPr>
                    <w:pStyle w:val="headertabella0"/>
                    <w:rPr>
                      <w:color w:val="002060"/>
                    </w:rPr>
                  </w:pPr>
                  <w:r w:rsidRPr="005E2BA0">
                    <w:rPr>
                      <w:color w:val="002060"/>
                    </w:rPr>
                    <w:t>GIRONE A - 2 Giornata - A</w:t>
                  </w:r>
                </w:p>
              </w:tc>
            </w:tr>
            <w:tr w:rsidR="00F21E51" w:rsidRPr="005E2BA0" w14:paraId="748DB18D"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982A3" w14:textId="77777777" w:rsidR="00F21E51" w:rsidRPr="005E2BA0" w:rsidRDefault="00F21E51" w:rsidP="00D33D07">
                  <w:pPr>
                    <w:pStyle w:val="rowtabella0"/>
                    <w:rPr>
                      <w:color w:val="002060"/>
                    </w:rPr>
                  </w:pPr>
                  <w:r w:rsidRPr="005E2BA0">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557EB" w14:textId="77777777" w:rsidR="00F21E51" w:rsidRPr="005E2BA0" w:rsidRDefault="00F21E51" w:rsidP="00D33D07">
                  <w:pPr>
                    <w:pStyle w:val="rowtabella0"/>
                    <w:rPr>
                      <w:color w:val="002060"/>
                    </w:rPr>
                  </w:pPr>
                  <w:r w:rsidRPr="005E2BA0">
                    <w:rPr>
                      <w:color w:val="002060"/>
                    </w:rPr>
                    <w:t xml:space="preserve">- AUDAX 1970 </w:t>
                  </w:r>
                  <w:proofErr w:type="gramStart"/>
                  <w:r w:rsidRPr="005E2BA0">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AAEC2" w14:textId="77777777" w:rsidR="00F21E51" w:rsidRPr="005E2BA0" w:rsidRDefault="00F21E51" w:rsidP="00D33D07">
                  <w:pPr>
                    <w:pStyle w:val="rowtabella0"/>
                    <w:jc w:val="center"/>
                    <w:rPr>
                      <w:color w:val="002060"/>
                    </w:rPr>
                  </w:pPr>
                  <w:r w:rsidRPr="005E2BA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F20E4" w14:textId="77777777" w:rsidR="00F21E51" w:rsidRPr="005E2BA0" w:rsidRDefault="00F21E51" w:rsidP="00D33D07">
                  <w:pPr>
                    <w:pStyle w:val="rowtabella0"/>
                    <w:jc w:val="center"/>
                    <w:rPr>
                      <w:color w:val="002060"/>
                    </w:rPr>
                  </w:pPr>
                  <w:r w:rsidRPr="005E2BA0">
                    <w:rPr>
                      <w:color w:val="002060"/>
                    </w:rPr>
                    <w:t> </w:t>
                  </w:r>
                </w:p>
              </w:tc>
            </w:tr>
            <w:tr w:rsidR="00F21E51" w:rsidRPr="005E2BA0" w14:paraId="3A38F985"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E16F8C" w14:textId="77777777" w:rsidR="00F21E51" w:rsidRPr="005E2BA0" w:rsidRDefault="00F21E51" w:rsidP="00D33D07">
                  <w:pPr>
                    <w:pStyle w:val="rowtabella0"/>
                    <w:rPr>
                      <w:color w:val="002060"/>
                    </w:rPr>
                  </w:pPr>
                  <w:r w:rsidRPr="005E2BA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13B7B" w14:textId="77777777" w:rsidR="00F21E51" w:rsidRPr="005E2BA0" w:rsidRDefault="00F21E51" w:rsidP="00D33D07">
                  <w:pPr>
                    <w:pStyle w:val="rowtabella0"/>
                    <w:rPr>
                      <w:color w:val="002060"/>
                    </w:rPr>
                  </w:pPr>
                  <w:r w:rsidRPr="005E2BA0">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3ADA2" w14:textId="77777777" w:rsidR="00F21E51" w:rsidRPr="005E2BA0" w:rsidRDefault="00F21E51" w:rsidP="00D33D07">
                  <w:pPr>
                    <w:pStyle w:val="rowtabella0"/>
                    <w:jc w:val="center"/>
                    <w:rPr>
                      <w:color w:val="002060"/>
                    </w:rPr>
                  </w:pPr>
                  <w:r w:rsidRPr="005E2BA0">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8F26D" w14:textId="77777777" w:rsidR="00F21E51" w:rsidRPr="005E2BA0" w:rsidRDefault="00F21E51" w:rsidP="00D33D07">
                  <w:pPr>
                    <w:pStyle w:val="rowtabella0"/>
                    <w:jc w:val="center"/>
                    <w:rPr>
                      <w:color w:val="002060"/>
                    </w:rPr>
                  </w:pPr>
                  <w:r w:rsidRPr="005E2BA0">
                    <w:rPr>
                      <w:color w:val="002060"/>
                    </w:rPr>
                    <w:t> </w:t>
                  </w:r>
                </w:p>
              </w:tc>
            </w:tr>
          </w:tbl>
          <w:p w14:paraId="36C92674" w14:textId="77777777" w:rsidR="00F21E51" w:rsidRPr="005E2BA0" w:rsidRDefault="00F21E51" w:rsidP="00D33D07">
            <w:pPr>
              <w:rPr>
                <w:color w:val="002060"/>
              </w:rPr>
            </w:pPr>
          </w:p>
        </w:tc>
      </w:tr>
    </w:tbl>
    <w:p w14:paraId="4F7CC469" w14:textId="77777777" w:rsidR="00F21E51" w:rsidRPr="005E2BA0" w:rsidRDefault="00F21E51" w:rsidP="00F21E51">
      <w:pPr>
        <w:pStyle w:val="breakline"/>
        <w:rPr>
          <w:rFonts w:eastAsiaTheme="minorEastAsia"/>
          <w:color w:val="002060"/>
        </w:rPr>
      </w:pPr>
    </w:p>
    <w:p w14:paraId="0087BFF3" w14:textId="77777777" w:rsidR="00F21E51" w:rsidRPr="005E2BA0" w:rsidRDefault="00F21E51" w:rsidP="00F21E51">
      <w:pPr>
        <w:pStyle w:val="breakline"/>
        <w:rPr>
          <w:color w:val="002060"/>
        </w:rPr>
      </w:pPr>
    </w:p>
    <w:p w14:paraId="72DB6B8C" w14:textId="77777777" w:rsidR="00F21E51" w:rsidRPr="005E2BA0" w:rsidRDefault="00F21E51" w:rsidP="00F21E51">
      <w:pPr>
        <w:pStyle w:val="titoloprinc0"/>
        <w:rPr>
          <w:color w:val="002060"/>
        </w:rPr>
      </w:pPr>
      <w:r w:rsidRPr="005E2BA0">
        <w:rPr>
          <w:color w:val="002060"/>
        </w:rPr>
        <w:t>GIUDICE SPORTIVO</w:t>
      </w:r>
    </w:p>
    <w:p w14:paraId="66B9C262"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7F631DF6" w14:textId="77777777" w:rsidR="00F21E51" w:rsidRPr="005E2BA0" w:rsidRDefault="00F21E51" w:rsidP="00F21E51">
      <w:pPr>
        <w:pStyle w:val="titolo10"/>
        <w:rPr>
          <w:color w:val="002060"/>
        </w:rPr>
      </w:pPr>
      <w:r w:rsidRPr="005E2BA0">
        <w:rPr>
          <w:color w:val="002060"/>
        </w:rPr>
        <w:lastRenderedPageBreak/>
        <w:t xml:space="preserve">GARE DEL 27/ 1/2024 </w:t>
      </w:r>
    </w:p>
    <w:p w14:paraId="188169F2" w14:textId="77777777" w:rsidR="00F21E51" w:rsidRPr="005E2BA0" w:rsidRDefault="00F21E51" w:rsidP="00F21E51">
      <w:pPr>
        <w:pStyle w:val="titolo7a"/>
        <w:rPr>
          <w:color w:val="002060"/>
        </w:rPr>
      </w:pPr>
      <w:r w:rsidRPr="005E2BA0">
        <w:rPr>
          <w:color w:val="002060"/>
        </w:rPr>
        <w:t xml:space="preserve">PROVVEDIMENTI DISCIPLINARI </w:t>
      </w:r>
    </w:p>
    <w:p w14:paraId="37CA1AE4"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5F767C96" w14:textId="77777777" w:rsidR="00F21E51" w:rsidRPr="005E2BA0" w:rsidRDefault="00F21E51" w:rsidP="00F21E51">
      <w:pPr>
        <w:pStyle w:val="titolo30"/>
        <w:rPr>
          <w:color w:val="002060"/>
        </w:rPr>
      </w:pPr>
      <w:r w:rsidRPr="005E2BA0">
        <w:rPr>
          <w:color w:val="002060"/>
        </w:rPr>
        <w:t xml:space="preserve">CALCIATORI NON ESPULSI </w:t>
      </w:r>
    </w:p>
    <w:p w14:paraId="5F966593" w14:textId="77777777" w:rsidR="00F21E51" w:rsidRPr="005E2BA0" w:rsidRDefault="00F21E51" w:rsidP="00F21E51">
      <w:pPr>
        <w:pStyle w:val="titolo20"/>
        <w:rPr>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F9FEB3B" w14:textId="77777777" w:rsidTr="00D33D07">
        <w:tc>
          <w:tcPr>
            <w:tcW w:w="2200" w:type="dxa"/>
            <w:tcMar>
              <w:top w:w="20" w:type="dxa"/>
              <w:left w:w="20" w:type="dxa"/>
              <w:bottom w:w="20" w:type="dxa"/>
              <w:right w:w="20" w:type="dxa"/>
            </w:tcMar>
            <w:vAlign w:val="center"/>
            <w:hideMark/>
          </w:tcPr>
          <w:p w14:paraId="27C3A580" w14:textId="77777777" w:rsidR="00F21E51" w:rsidRPr="005E2BA0" w:rsidRDefault="00F21E51" w:rsidP="00D33D07">
            <w:pPr>
              <w:pStyle w:val="movimento"/>
              <w:rPr>
                <w:color w:val="002060"/>
              </w:rPr>
            </w:pPr>
            <w:r w:rsidRPr="005E2BA0">
              <w:rPr>
                <w:color w:val="002060"/>
              </w:rPr>
              <w:t>POCOMENTE GENNARO</w:t>
            </w:r>
          </w:p>
        </w:tc>
        <w:tc>
          <w:tcPr>
            <w:tcW w:w="2200" w:type="dxa"/>
            <w:tcMar>
              <w:top w:w="20" w:type="dxa"/>
              <w:left w:w="20" w:type="dxa"/>
              <w:bottom w:w="20" w:type="dxa"/>
              <w:right w:w="20" w:type="dxa"/>
            </w:tcMar>
            <w:vAlign w:val="center"/>
            <w:hideMark/>
          </w:tcPr>
          <w:p w14:paraId="17B0E4F6" w14:textId="77777777" w:rsidR="00F21E51" w:rsidRPr="005E2BA0" w:rsidRDefault="00F21E51" w:rsidP="00D33D07">
            <w:pPr>
              <w:pStyle w:val="movimento2"/>
              <w:rPr>
                <w:color w:val="002060"/>
              </w:rPr>
            </w:pPr>
            <w:r w:rsidRPr="005E2BA0">
              <w:rPr>
                <w:color w:val="002060"/>
              </w:rPr>
              <w:t xml:space="preserve">(CSI STELLA A.S.D.) </w:t>
            </w:r>
          </w:p>
        </w:tc>
        <w:tc>
          <w:tcPr>
            <w:tcW w:w="800" w:type="dxa"/>
            <w:tcMar>
              <w:top w:w="20" w:type="dxa"/>
              <w:left w:w="20" w:type="dxa"/>
              <w:bottom w:w="20" w:type="dxa"/>
              <w:right w:w="20" w:type="dxa"/>
            </w:tcMar>
            <w:vAlign w:val="center"/>
            <w:hideMark/>
          </w:tcPr>
          <w:p w14:paraId="784C737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7F60AE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50DDB39" w14:textId="77777777" w:rsidR="00F21E51" w:rsidRPr="005E2BA0" w:rsidRDefault="00F21E51" w:rsidP="00D33D07">
            <w:pPr>
              <w:pStyle w:val="movimento2"/>
              <w:rPr>
                <w:color w:val="002060"/>
              </w:rPr>
            </w:pPr>
            <w:r w:rsidRPr="005E2BA0">
              <w:rPr>
                <w:color w:val="002060"/>
              </w:rPr>
              <w:t> </w:t>
            </w:r>
          </w:p>
        </w:tc>
      </w:tr>
    </w:tbl>
    <w:p w14:paraId="551001E3"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46B616C" w14:textId="77777777" w:rsidTr="00D33D07">
        <w:tc>
          <w:tcPr>
            <w:tcW w:w="2200" w:type="dxa"/>
            <w:tcMar>
              <w:top w:w="20" w:type="dxa"/>
              <w:left w:w="20" w:type="dxa"/>
              <w:bottom w:w="20" w:type="dxa"/>
              <w:right w:w="20" w:type="dxa"/>
            </w:tcMar>
            <w:vAlign w:val="center"/>
            <w:hideMark/>
          </w:tcPr>
          <w:p w14:paraId="622537EE" w14:textId="77777777" w:rsidR="00F21E51" w:rsidRPr="005E2BA0" w:rsidRDefault="00F21E51" w:rsidP="00D33D07">
            <w:pPr>
              <w:pStyle w:val="movimento"/>
              <w:rPr>
                <w:color w:val="002060"/>
              </w:rPr>
            </w:pPr>
            <w:r w:rsidRPr="005E2BA0">
              <w:rPr>
                <w:color w:val="002060"/>
              </w:rPr>
              <w:t>RIKA ELVION</w:t>
            </w:r>
          </w:p>
        </w:tc>
        <w:tc>
          <w:tcPr>
            <w:tcW w:w="2200" w:type="dxa"/>
            <w:tcMar>
              <w:top w:w="20" w:type="dxa"/>
              <w:left w:w="20" w:type="dxa"/>
              <w:bottom w:w="20" w:type="dxa"/>
              <w:right w:w="20" w:type="dxa"/>
            </w:tcMar>
            <w:vAlign w:val="center"/>
            <w:hideMark/>
          </w:tcPr>
          <w:p w14:paraId="48DF96D4" w14:textId="77777777" w:rsidR="00F21E51" w:rsidRPr="005E2BA0" w:rsidRDefault="00F21E51" w:rsidP="00D33D07">
            <w:pPr>
              <w:pStyle w:val="movimento2"/>
              <w:rPr>
                <w:color w:val="002060"/>
              </w:rPr>
            </w:pPr>
            <w:r w:rsidRPr="005E2BA0">
              <w:rPr>
                <w:color w:val="002060"/>
              </w:rPr>
              <w:t xml:space="preserve">(CSI STELLA A.S.D.) </w:t>
            </w:r>
          </w:p>
        </w:tc>
        <w:tc>
          <w:tcPr>
            <w:tcW w:w="800" w:type="dxa"/>
            <w:tcMar>
              <w:top w:w="20" w:type="dxa"/>
              <w:left w:w="20" w:type="dxa"/>
              <w:bottom w:w="20" w:type="dxa"/>
              <w:right w:w="20" w:type="dxa"/>
            </w:tcMar>
            <w:vAlign w:val="center"/>
            <w:hideMark/>
          </w:tcPr>
          <w:p w14:paraId="44AA160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C1C3B00" w14:textId="77777777" w:rsidR="00F21E51" w:rsidRPr="005E2BA0" w:rsidRDefault="00F21E51" w:rsidP="00D33D07">
            <w:pPr>
              <w:pStyle w:val="movimento"/>
              <w:rPr>
                <w:color w:val="002060"/>
              </w:rPr>
            </w:pPr>
            <w:r w:rsidRPr="005E2BA0">
              <w:rPr>
                <w:color w:val="002060"/>
              </w:rPr>
              <w:t>ORTOLANI GIOVANNI</w:t>
            </w:r>
          </w:p>
        </w:tc>
        <w:tc>
          <w:tcPr>
            <w:tcW w:w="2200" w:type="dxa"/>
            <w:tcMar>
              <w:top w:w="20" w:type="dxa"/>
              <w:left w:w="20" w:type="dxa"/>
              <w:bottom w:w="20" w:type="dxa"/>
              <w:right w:w="20" w:type="dxa"/>
            </w:tcMar>
            <w:vAlign w:val="center"/>
            <w:hideMark/>
          </w:tcPr>
          <w:p w14:paraId="72103FC5" w14:textId="77777777" w:rsidR="00F21E51" w:rsidRPr="005E2BA0" w:rsidRDefault="00F21E51" w:rsidP="00D33D07">
            <w:pPr>
              <w:pStyle w:val="movimento2"/>
              <w:rPr>
                <w:color w:val="002060"/>
              </w:rPr>
            </w:pPr>
            <w:r w:rsidRPr="005E2BA0">
              <w:rPr>
                <w:color w:val="002060"/>
              </w:rPr>
              <w:t xml:space="preserve">(ITALSERVICE C5) </w:t>
            </w:r>
          </w:p>
        </w:tc>
      </w:tr>
    </w:tbl>
    <w:p w14:paraId="56856BFC" w14:textId="77777777" w:rsidR="00F21E51" w:rsidRDefault="00F21E51" w:rsidP="00F21E51">
      <w:pPr>
        <w:pStyle w:val="breakline"/>
        <w:rPr>
          <w:rFonts w:eastAsiaTheme="minorEastAsia"/>
          <w:color w:val="002060"/>
        </w:rPr>
      </w:pPr>
    </w:p>
    <w:p w14:paraId="3291957F"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1620F8CA"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49433694" w14:textId="77777777" w:rsidR="00F21E51" w:rsidRPr="005E2BA0" w:rsidRDefault="00F21E51" w:rsidP="00F21E51">
      <w:pPr>
        <w:pStyle w:val="breakline"/>
        <w:rPr>
          <w:rFonts w:eastAsiaTheme="minorEastAsia"/>
          <w:color w:val="002060"/>
        </w:rPr>
      </w:pPr>
    </w:p>
    <w:p w14:paraId="578C9736" w14:textId="77777777" w:rsidR="00F21E51" w:rsidRPr="005E2BA0" w:rsidRDefault="00F21E51" w:rsidP="00F21E51">
      <w:pPr>
        <w:pStyle w:val="titoloprinc0"/>
        <w:rPr>
          <w:color w:val="002060"/>
        </w:rPr>
      </w:pPr>
      <w:r w:rsidRPr="005E2BA0">
        <w:rPr>
          <w:color w:val="002060"/>
        </w:rPr>
        <w:t>CLASSIFICA</w:t>
      </w:r>
    </w:p>
    <w:p w14:paraId="4791C556" w14:textId="77777777" w:rsidR="00F21E51" w:rsidRPr="005E2BA0" w:rsidRDefault="00F21E51" w:rsidP="00F21E51">
      <w:pPr>
        <w:pStyle w:val="breakline"/>
        <w:rPr>
          <w:color w:val="002060"/>
        </w:rPr>
      </w:pPr>
    </w:p>
    <w:p w14:paraId="3E4C6276" w14:textId="77777777" w:rsidR="00F21E51" w:rsidRPr="005E2BA0" w:rsidRDefault="00F21E51" w:rsidP="00F21E51">
      <w:pPr>
        <w:pStyle w:val="breakline"/>
        <w:rPr>
          <w:color w:val="002060"/>
        </w:rPr>
      </w:pPr>
    </w:p>
    <w:p w14:paraId="136A2A21"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18D8B763"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EDE9F"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F612B"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F5537"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4C100"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CF94E"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50C37"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25C84"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4192F"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6E2C3"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61FA4" w14:textId="77777777" w:rsidR="00F21E51" w:rsidRPr="005E2BA0" w:rsidRDefault="00F21E51" w:rsidP="00D33D07">
            <w:pPr>
              <w:pStyle w:val="headertabella0"/>
              <w:rPr>
                <w:color w:val="002060"/>
              </w:rPr>
            </w:pPr>
            <w:r w:rsidRPr="005E2BA0">
              <w:rPr>
                <w:color w:val="002060"/>
              </w:rPr>
              <w:t>PE</w:t>
            </w:r>
          </w:p>
        </w:tc>
      </w:tr>
      <w:tr w:rsidR="00F21E51" w:rsidRPr="005E2BA0" w14:paraId="29C15E53"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001E84" w14:textId="77777777" w:rsidR="00F21E51" w:rsidRPr="005E2BA0" w:rsidRDefault="00F21E51" w:rsidP="00D33D07">
            <w:pPr>
              <w:pStyle w:val="rowtabella0"/>
              <w:rPr>
                <w:color w:val="002060"/>
              </w:rPr>
            </w:pPr>
            <w:r w:rsidRPr="005E2B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87B8"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688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A05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2A5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010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7D08"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7AE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4923"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8D4C" w14:textId="77777777" w:rsidR="00F21E51" w:rsidRPr="005E2BA0" w:rsidRDefault="00F21E51" w:rsidP="00D33D07">
            <w:pPr>
              <w:pStyle w:val="rowtabella0"/>
              <w:jc w:val="center"/>
              <w:rPr>
                <w:color w:val="002060"/>
              </w:rPr>
            </w:pPr>
            <w:r w:rsidRPr="005E2BA0">
              <w:rPr>
                <w:color w:val="002060"/>
              </w:rPr>
              <w:t>0</w:t>
            </w:r>
          </w:p>
        </w:tc>
      </w:tr>
      <w:tr w:rsidR="00F21E51" w:rsidRPr="005E2BA0" w14:paraId="4476689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C5517" w14:textId="77777777" w:rsidR="00F21E51" w:rsidRPr="009B55FD" w:rsidRDefault="00F21E51" w:rsidP="00D33D07">
            <w:pPr>
              <w:pStyle w:val="rowtabella0"/>
              <w:rPr>
                <w:color w:val="002060"/>
                <w:lang w:val="es-ES"/>
              </w:rPr>
            </w:pPr>
            <w:r w:rsidRPr="009B55F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435F"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82A2"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42A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537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A7F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B7F8"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82C1"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01E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C1F4" w14:textId="77777777" w:rsidR="00F21E51" w:rsidRPr="005E2BA0" w:rsidRDefault="00F21E51" w:rsidP="00D33D07">
            <w:pPr>
              <w:pStyle w:val="rowtabella0"/>
              <w:jc w:val="center"/>
              <w:rPr>
                <w:color w:val="002060"/>
              </w:rPr>
            </w:pPr>
            <w:r w:rsidRPr="005E2BA0">
              <w:rPr>
                <w:color w:val="002060"/>
              </w:rPr>
              <w:t>0</w:t>
            </w:r>
          </w:p>
        </w:tc>
      </w:tr>
      <w:tr w:rsidR="00F21E51" w:rsidRPr="005E2BA0" w14:paraId="0922FA6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800A4" w14:textId="77777777" w:rsidR="00F21E51" w:rsidRPr="005E2BA0" w:rsidRDefault="00F21E51" w:rsidP="00D33D07">
            <w:pPr>
              <w:pStyle w:val="rowtabella0"/>
              <w:rPr>
                <w:color w:val="002060"/>
              </w:rPr>
            </w:pPr>
            <w:r w:rsidRPr="005E2BA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507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E57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CB1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086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F39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F32E"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EC13"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6FD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5EC2" w14:textId="77777777" w:rsidR="00F21E51" w:rsidRPr="005E2BA0" w:rsidRDefault="00F21E51" w:rsidP="00D33D07">
            <w:pPr>
              <w:pStyle w:val="rowtabella0"/>
              <w:jc w:val="center"/>
              <w:rPr>
                <w:color w:val="002060"/>
              </w:rPr>
            </w:pPr>
            <w:r w:rsidRPr="005E2BA0">
              <w:rPr>
                <w:color w:val="002060"/>
              </w:rPr>
              <w:t>0</w:t>
            </w:r>
          </w:p>
        </w:tc>
      </w:tr>
      <w:tr w:rsidR="00F21E51" w:rsidRPr="005E2BA0" w14:paraId="4D639AC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D885B" w14:textId="77777777" w:rsidR="00F21E51" w:rsidRPr="009B55FD" w:rsidRDefault="00F21E51" w:rsidP="00D33D07">
            <w:pPr>
              <w:pStyle w:val="rowtabella0"/>
              <w:rPr>
                <w:color w:val="002060"/>
                <w:lang w:val="es-ES"/>
              </w:rPr>
            </w:pPr>
            <w:r w:rsidRPr="009B55F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C85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EE8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7B1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06D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30F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127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B1C1"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E2C6"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9F78" w14:textId="77777777" w:rsidR="00F21E51" w:rsidRPr="005E2BA0" w:rsidRDefault="00F21E51" w:rsidP="00D33D07">
            <w:pPr>
              <w:pStyle w:val="rowtabella0"/>
              <w:jc w:val="center"/>
              <w:rPr>
                <w:color w:val="002060"/>
              </w:rPr>
            </w:pPr>
            <w:r w:rsidRPr="005E2BA0">
              <w:rPr>
                <w:color w:val="002060"/>
              </w:rPr>
              <w:t>0</w:t>
            </w:r>
          </w:p>
        </w:tc>
      </w:tr>
      <w:tr w:rsidR="00F21E51" w:rsidRPr="005E2BA0" w14:paraId="1A53643A"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34C7FE" w14:textId="77777777" w:rsidR="00F21E51" w:rsidRPr="005E2BA0" w:rsidRDefault="00F21E51" w:rsidP="00D33D07">
            <w:pPr>
              <w:pStyle w:val="rowtabella0"/>
              <w:rPr>
                <w:color w:val="002060"/>
              </w:rPr>
            </w:pPr>
            <w:r w:rsidRPr="005E2BA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01A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A40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8A3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7E1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A92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CF26"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D56B"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6A5F"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AC22" w14:textId="77777777" w:rsidR="00F21E51" w:rsidRPr="005E2BA0" w:rsidRDefault="00F21E51" w:rsidP="00D33D07">
            <w:pPr>
              <w:pStyle w:val="rowtabella0"/>
              <w:jc w:val="center"/>
              <w:rPr>
                <w:color w:val="002060"/>
              </w:rPr>
            </w:pPr>
            <w:r w:rsidRPr="005E2BA0">
              <w:rPr>
                <w:color w:val="002060"/>
              </w:rPr>
              <w:t>0</w:t>
            </w:r>
          </w:p>
        </w:tc>
      </w:tr>
    </w:tbl>
    <w:p w14:paraId="0C38D0AD" w14:textId="77777777" w:rsidR="00F21E51" w:rsidRPr="005E2BA0" w:rsidRDefault="00F21E51" w:rsidP="00F21E51">
      <w:pPr>
        <w:pStyle w:val="breakline"/>
        <w:rPr>
          <w:rFonts w:eastAsiaTheme="minorEastAsia"/>
          <w:color w:val="002060"/>
        </w:rPr>
      </w:pPr>
    </w:p>
    <w:p w14:paraId="7AAA3AE3" w14:textId="77777777" w:rsidR="00F21E51" w:rsidRPr="005E2BA0" w:rsidRDefault="00F21E51" w:rsidP="00F21E51">
      <w:pPr>
        <w:pStyle w:val="titoloprinc0"/>
        <w:rPr>
          <w:color w:val="002060"/>
        </w:rPr>
      </w:pPr>
      <w:r w:rsidRPr="005E2BA0">
        <w:rPr>
          <w:color w:val="002060"/>
        </w:rPr>
        <w:t>PROGRAMMA GARE</w:t>
      </w:r>
    </w:p>
    <w:p w14:paraId="6FA1FF96" w14:textId="77777777" w:rsidR="00F21E51" w:rsidRDefault="00F21E51" w:rsidP="00F21E51">
      <w:pPr>
        <w:pStyle w:val="breakline"/>
        <w:rPr>
          <w:color w:val="002060"/>
        </w:rPr>
      </w:pPr>
    </w:p>
    <w:p w14:paraId="19B71F6A" w14:textId="77777777" w:rsidR="009B55FD" w:rsidRPr="00F46C96" w:rsidRDefault="009B55FD" w:rsidP="009B55FD">
      <w:pPr>
        <w:pStyle w:val="sottotitolocampionato10"/>
        <w:rPr>
          <w:color w:val="002060"/>
        </w:rPr>
      </w:pPr>
      <w:r w:rsidRPr="00F46C9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9B55FD" w:rsidRPr="00F46C96" w14:paraId="144F8281"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CD790"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66FAD"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71ACF"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C64AB"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EDC7E"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DCF06"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BFFC2"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1F6228D4"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4E5E36" w14:textId="77777777" w:rsidR="009B55FD" w:rsidRPr="00F46C96" w:rsidRDefault="009B55FD" w:rsidP="00D33D07">
            <w:pPr>
              <w:pStyle w:val="rowtabella0"/>
              <w:rPr>
                <w:color w:val="002060"/>
              </w:rPr>
            </w:pPr>
            <w:r w:rsidRPr="00F46C96">
              <w:rPr>
                <w:color w:val="002060"/>
              </w:rPr>
              <w:t xml:space="preserve">AUDAX 1970 </w:t>
            </w:r>
            <w:proofErr w:type="gramStart"/>
            <w:r w:rsidRPr="00F46C9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1252B" w14:textId="77777777" w:rsidR="009B55FD" w:rsidRPr="00F46C96" w:rsidRDefault="009B55FD" w:rsidP="00D33D07">
            <w:pPr>
              <w:pStyle w:val="rowtabella0"/>
              <w:rPr>
                <w:color w:val="002060"/>
              </w:rPr>
            </w:pPr>
            <w:r w:rsidRPr="00F46C96">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BBD83"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20ABA" w14:textId="77777777" w:rsidR="009B55FD" w:rsidRPr="00F46C96" w:rsidRDefault="009B55FD" w:rsidP="00D33D07">
            <w:pPr>
              <w:pStyle w:val="rowtabella0"/>
              <w:rPr>
                <w:color w:val="002060"/>
              </w:rPr>
            </w:pPr>
            <w:r w:rsidRPr="00F46C96">
              <w:rPr>
                <w:color w:val="002060"/>
              </w:rPr>
              <w:t>03/02/2024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26DFE" w14:textId="77777777" w:rsidR="009B55FD" w:rsidRPr="00F46C96" w:rsidRDefault="009B55FD" w:rsidP="00D33D07">
            <w:pPr>
              <w:pStyle w:val="rowtabella0"/>
              <w:rPr>
                <w:color w:val="002060"/>
              </w:rPr>
            </w:pPr>
            <w:r w:rsidRPr="00F46C9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27CD2" w14:textId="77777777" w:rsidR="009B55FD" w:rsidRPr="00F46C96" w:rsidRDefault="009B55FD" w:rsidP="00D33D07">
            <w:pPr>
              <w:pStyle w:val="rowtabella0"/>
              <w:rPr>
                <w:color w:val="002060"/>
              </w:rPr>
            </w:pPr>
            <w:r w:rsidRPr="00F46C9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B4C13" w14:textId="77777777" w:rsidR="009B55FD" w:rsidRPr="00F46C96" w:rsidRDefault="009B55FD" w:rsidP="00D33D07">
            <w:pPr>
              <w:pStyle w:val="rowtabella0"/>
              <w:rPr>
                <w:color w:val="002060"/>
              </w:rPr>
            </w:pPr>
            <w:r w:rsidRPr="00F46C96">
              <w:rPr>
                <w:color w:val="002060"/>
              </w:rPr>
              <w:t>VIA ANTONIO ROSMINI 22/B</w:t>
            </w:r>
          </w:p>
        </w:tc>
      </w:tr>
      <w:tr w:rsidR="009B55FD" w:rsidRPr="00F46C96" w14:paraId="57BE6437"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52223" w14:textId="77777777" w:rsidR="009B55FD" w:rsidRPr="00F46C96" w:rsidRDefault="009B55FD" w:rsidP="00D33D07">
            <w:pPr>
              <w:pStyle w:val="rowtabella0"/>
              <w:rPr>
                <w:color w:val="002060"/>
              </w:rPr>
            </w:pPr>
            <w:r w:rsidRPr="00F46C96">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B5962" w14:textId="77777777" w:rsidR="009B55FD" w:rsidRPr="00F46C96" w:rsidRDefault="009B55FD" w:rsidP="00D33D07">
            <w:pPr>
              <w:pStyle w:val="rowtabella0"/>
              <w:rPr>
                <w:color w:val="002060"/>
              </w:rPr>
            </w:pPr>
            <w:r w:rsidRPr="00F46C96">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0AEB7"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B591B" w14:textId="77777777" w:rsidR="009B55FD" w:rsidRPr="00F46C96" w:rsidRDefault="009B55FD" w:rsidP="00D33D07">
            <w:pPr>
              <w:pStyle w:val="rowtabella0"/>
              <w:rPr>
                <w:color w:val="002060"/>
              </w:rPr>
            </w:pPr>
            <w:r w:rsidRPr="00F46C96">
              <w:rPr>
                <w:color w:val="002060"/>
              </w:rPr>
              <w:t>04/02/2024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6243E" w14:textId="77777777" w:rsidR="009B55FD" w:rsidRPr="00F46C96" w:rsidRDefault="009B55FD" w:rsidP="00D33D07">
            <w:pPr>
              <w:pStyle w:val="rowtabella0"/>
              <w:rPr>
                <w:color w:val="002060"/>
              </w:rPr>
            </w:pPr>
            <w:r w:rsidRPr="00F46C96">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94AA6" w14:textId="77777777" w:rsidR="009B55FD" w:rsidRPr="00F46C96" w:rsidRDefault="009B55FD" w:rsidP="00D33D07">
            <w:pPr>
              <w:pStyle w:val="rowtabella0"/>
              <w:rPr>
                <w:color w:val="002060"/>
              </w:rPr>
            </w:pPr>
            <w:r w:rsidRPr="00F46C96">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179E7" w14:textId="77777777" w:rsidR="009B55FD" w:rsidRPr="00F46C96" w:rsidRDefault="009B55FD" w:rsidP="00D33D07">
            <w:pPr>
              <w:pStyle w:val="rowtabella0"/>
              <w:rPr>
                <w:color w:val="002060"/>
              </w:rPr>
            </w:pPr>
            <w:r w:rsidRPr="00F46C96">
              <w:rPr>
                <w:color w:val="002060"/>
              </w:rPr>
              <w:t>VIA CORRADI</w:t>
            </w:r>
          </w:p>
        </w:tc>
      </w:tr>
    </w:tbl>
    <w:p w14:paraId="0F1452BF" w14:textId="77777777" w:rsidR="009B55FD" w:rsidRPr="005E2BA0" w:rsidRDefault="009B55FD" w:rsidP="00F21E51">
      <w:pPr>
        <w:pStyle w:val="breakline"/>
        <w:rPr>
          <w:color w:val="002060"/>
        </w:rPr>
      </w:pPr>
    </w:p>
    <w:p w14:paraId="34D717B4" w14:textId="77777777" w:rsidR="00F21E51" w:rsidRPr="005E2BA0" w:rsidRDefault="00F21E51" w:rsidP="00F21E51">
      <w:pPr>
        <w:pStyle w:val="titolocampionato0"/>
        <w:shd w:val="clear" w:color="auto" w:fill="CCCCCC"/>
        <w:spacing w:before="80" w:after="40"/>
        <w:rPr>
          <w:color w:val="002060"/>
        </w:rPr>
      </w:pPr>
      <w:r w:rsidRPr="005E2BA0">
        <w:rPr>
          <w:color w:val="002060"/>
        </w:rPr>
        <w:t>UNDER 19 CALCIO A 5 REGIONALE</w:t>
      </w:r>
    </w:p>
    <w:p w14:paraId="3AB511C2" w14:textId="77777777" w:rsidR="00F21E51" w:rsidRPr="005E2BA0" w:rsidRDefault="00F21E51" w:rsidP="00F21E51">
      <w:pPr>
        <w:pStyle w:val="titoloprinc0"/>
        <w:rPr>
          <w:color w:val="002060"/>
        </w:rPr>
      </w:pPr>
      <w:r w:rsidRPr="005E2BA0">
        <w:rPr>
          <w:color w:val="002060"/>
        </w:rPr>
        <w:t>VARIAZIONI AL PROGRAMMA GARE</w:t>
      </w:r>
    </w:p>
    <w:p w14:paraId="4F771040" w14:textId="77777777" w:rsidR="00F21E51" w:rsidRPr="005E2BA0" w:rsidRDefault="00F21E51" w:rsidP="00F21E51">
      <w:pPr>
        <w:pStyle w:val="breakline"/>
        <w:rPr>
          <w:color w:val="002060"/>
        </w:rPr>
      </w:pPr>
    </w:p>
    <w:p w14:paraId="25B739BF" w14:textId="77777777" w:rsidR="00F21E51" w:rsidRPr="005E2BA0" w:rsidRDefault="00F21E51" w:rsidP="00F21E51">
      <w:pPr>
        <w:pStyle w:val="breakline"/>
        <w:rPr>
          <w:color w:val="002060"/>
        </w:rPr>
      </w:pPr>
    </w:p>
    <w:p w14:paraId="72EE4CD0"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4E3713A2" w14:textId="77777777" w:rsidTr="009B48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5BA9E"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5029B"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1F1E4"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97BCB"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EC48F"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76310"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030BB"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A608E" w14:textId="77777777" w:rsidR="00F21E51" w:rsidRPr="005E2BA0" w:rsidRDefault="00F21E51" w:rsidP="00D33D07">
            <w:pPr>
              <w:pStyle w:val="headertabella0"/>
              <w:rPr>
                <w:color w:val="002060"/>
              </w:rPr>
            </w:pPr>
            <w:r w:rsidRPr="005E2BA0">
              <w:rPr>
                <w:color w:val="002060"/>
              </w:rPr>
              <w:t>Impianto</w:t>
            </w:r>
          </w:p>
        </w:tc>
      </w:tr>
      <w:tr w:rsidR="00F21E51" w:rsidRPr="005E2BA0" w14:paraId="49D1872C"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E735" w14:textId="77777777" w:rsidR="00F21E51" w:rsidRPr="009B481E" w:rsidRDefault="00F21E51" w:rsidP="00D33D07">
            <w:pPr>
              <w:pStyle w:val="rowtabella0"/>
              <w:rPr>
                <w:color w:val="002060"/>
                <w:highlight w:val="yellow"/>
              </w:rPr>
            </w:pPr>
            <w:r w:rsidRPr="009B481E">
              <w:rPr>
                <w:color w:val="002060"/>
                <w:highlight w:val="yellow"/>
              </w:rPr>
              <w:t>03/02/2024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86D1" w14:textId="77777777" w:rsidR="00F21E51" w:rsidRPr="009B481E" w:rsidRDefault="00F21E51" w:rsidP="00D33D07">
            <w:pPr>
              <w:pStyle w:val="rowtabella0"/>
              <w:jc w:val="center"/>
              <w:rPr>
                <w:color w:val="002060"/>
                <w:highlight w:val="yellow"/>
              </w:rPr>
            </w:pPr>
            <w:r w:rsidRPr="009B481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BA00" w14:textId="77777777" w:rsidR="00F21E51" w:rsidRPr="009B481E" w:rsidRDefault="00F21E51" w:rsidP="00D33D07">
            <w:pPr>
              <w:pStyle w:val="rowtabella0"/>
              <w:rPr>
                <w:color w:val="002060"/>
                <w:highlight w:val="yellow"/>
              </w:rPr>
            </w:pPr>
            <w:r w:rsidRPr="009B481E">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53B7" w14:textId="77777777" w:rsidR="00F21E51" w:rsidRPr="009B481E" w:rsidRDefault="00F21E51" w:rsidP="00D33D07">
            <w:pPr>
              <w:pStyle w:val="rowtabella0"/>
              <w:rPr>
                <w:color w:val="002060"/>
                <w:highlight w:val="yellow"/>
              </w:rPr>
            </w:pPr>
            <w:r w:rsidRPr="009B481E">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526C" w14:textId="6AD71AB2" w:rsidR="00F21E51" w:rsidRPr="005E2BA0" w:rsidRDefault="00F21E51" w:rsidP="00D33D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C2E4" w14:textId="77777777" w:rsidR="00F21E51" w:rsidRPr="005E2BA0" w:rsidRDefault="00F21E51" w:rsidP="00D33D07">
            <w:pPr>
              <w:pStyle w:val="rowtabella0"/>
              <w:jc w:val="center"/>
              <w:rPr>
                <w:color w:val="002060"/>
              </w:rPr>
            </w:pPr>
            <w:r w:rsidRPr="009B481E">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56D82" w14:textId="77777777" w:rsidR="00F21E51" w:rsidRPr="005E2BA0" w:rsidRDefault="00F21E51" w:rsidP="00D33D07">
            <w:pPr>
              <w:pStyle w:val="rowtabella0"/>
              <w:jc w:val="center"/>
              <w:rPr>
                <w:color w:val="002060"/>
              </w:rPr>
            </w:pPr>
            <w:r w:rsidRPr="005E2BA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F568" w14:textId="77777777" w:rsidR="00F21E51" w:rsidRPr="005E2BA0" w:rsidRDefault="00F21E51" w:rsidP="00D33D07">
            <w:pPr>
              <w:rPr>
                <w:color w:val="002060"/>
              </w:rPr>
            </w:pPr>
          </w:p>
        </w:tc>
      </w:tr>
      <w:tr w:rsidR="00F21E51" w:rsidRPr="005E2BA0" w14:paraId="4D72A9E6"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3885" w14:textId="77777777" w:rsidR="00F21E51" w:rsidRPr="009B481E" w:rsidRDefault="00F21E51" w:rsidP="00D33D07">
            <w:pPr>
              <w:pStyle w:val="rowtabella0"/>
              <w:rPr>
                <w:color w:val="002060"/>
                <w:highlight w:val="yellow"/>
              </w:rPr>
            </w:pPr>
            <w:r w:rsidRPr="009B481E">
              <w:rPr>
                <w:color w:val="002060"/>
                <w:highlight w:val="yellow"/>
              </w:rPr>
              <w:t>03/03/2024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1A76" w14:textId="77777777" w:rsidR="00F21E51" w:rsidRPr="009B481E" w:rsidRDefault="00F21E51" w:rsidP="00D33D07">
            <w:pPr>
              <w:pStyle w:val="rowtabella0"/>
              <w:jc w:val="center"/>
              <w:rPr>
                <w:color w:val="002060"/>
                <w:highlight w:val="yellow"/>
              </w:rPr>
            </w:pPr>
            <w:r w:rsidRPr="009B481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FA07" w14:textId="77777777" w:rsidR="00F21E51" w:rsidRPr="009B481E" w:rsidRDefault="00F21E51" w:rsidP="00D33D07">
            <w:pPr>
              <w:pStyle w:val="rowtabella0"/>
              <w:rPr>
                <w:color w:val="002060"/>
                <w:highlight w:val="yellow"/>
              </w:rPr>
            </w:pPr>
            <w:r w:rsidRPr="009B481E">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E498" w14:textId="77777777" w:rsidR="00F21E51" w:rsidRPr="009B481E" w:rsidRDefault="00F21E51" w:rsidP="00D33D07">
            <w:pPr>
              <w:pStyle w:val="rowtabella0"/>
              <w:rPr>
                <w:color w:val="002060"/>
                <w:highlight w:val="yellow"/>
              </w:rPr>
            </w:pPr>
            <w:r w:rsidRPr="009B481E">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4D0C" w14:textId="6EEAEDCC" w:rsidR="00F21E51" w:rsidRPr="005E2BA0" w:rsidRDefault="00F21E51" w:rsidP="00D33D07">
            <w:pPr>
              <w:pStyle w:val="rowtabella0"/>
              <w:rPr>
                <w:color w:val="002060"/>
              </w:rPr>
            </w:pPr>
            <w:r w:rsidRPr="005E2BA0">
              <w:rPr>
                <w:color w:val="002060"/>
              </w:rPr>
              <w:t>0</w:t>
            </w:r>
            <w:r w:rsidR="009B481E">
              <w:rPr>
                <w:color w:val="002060"/>
              </w:rPr>
              <w:t>2</w:t>
            </w:r>
            <w:r w:rsidRPr="005E2BA0">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972F" w14:textId="77777777" w:rsidR="00F21E51" w:rsidRPr="005E2BA0" w:rsidRDefault="00F21E51" w:rsidP="00D33D07">
            <w:pPr>
              <w:pStyle w:val="rowtabella0"/>
              <w:jc w:val="center"/>
              <w:rPr>
                <w:color w:val="002060"/>
              </w:rPr>
            </w:pPr>
            <w:r w:rsidRPr="009B481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A709" w14:textId="77777777" w:rsidR="00F21E51" w:rsidRPr="005E2BA0" w:rsidRDefault="00F21E51" w:rsidP="00D33D07">
            <w:pPr>
              <w:pStyle w:val="rowtabella0"/>
              <w:jc w:val="center"/>
              <w:rPr>
                <w:color w:val="002060"/>
              </w:rPr>
            </w:pPr>
            <w:r w:rsidRPr="005E2BA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F09D" w14:textId="77777777" w:rsidR="00F21E51" w:rsidRPr="005E2BA0" w:rsidRDefault="00F21E51" w:rsidP="00D33D07">
            <w:pPr>
              <w:rPr>
                <w:color w:val="002060"/>
              </w:rPr>
            </w:pPr>
          </w:p>
        </w:tc>
      </w:tr>
    </w:tbl>
    <w:p w14:paraId="495D64EA" w14:textId="77777777" w:rsidR="00F21E51" w:rsidRPr="005E2BA0" w:rsidRDefault="00F21E51" w:rsidP="00F21E51">
      <w:pPr>
        <w:pStyle w:val="breakline"/>
        <w:rPr>
          <w:rFonts w:eastAsiaTheme="minorEastAsia"/>
          <w:color w:val="002060"/>
        </w:rPr>
      </w:pPr>
    </w:p>
    <w:p w14:paraId="1EF547C4" w14:textId="77777777" w:rsidR="00F21E51" w:rsidRPr="005E2BA0" w:rsidRDefault="00F21E51" w:rsidP="00F21E51">
      <w:pPr>
        <w:pStyle w:val="breakline"/>
        <w:rPr>
          <w:color w:val="002060"/>
        </w:rPr>
      </w:pPr>
    </w:p>
    <w:p w14:paraId="42CEED1D" w14:textId="77777777" w:rsidR="00F21E51" w:rsidRPr="005E2BA0" w:rsidRDefault="00F21E51" w:rsidP="00F21E51">
      <w:pPr>
        <w:pStyle w:val="titoloprinc0"/>
        <w:rPr>
          <w:color w:val="002060"/>
        </w:rPr>
      </w:pPr>
      <w:r w:rsidRPr="005E2BA0">
        <w:rPr>
          <w:color w:val="002060"/>
        </w:rPr>
        <w:t>RISULTATI</w:t>
      </w:r>
    </w:p>
    <w:p w14:paraId="176B533F" w14:textId="77777777" w:rsidR="00F21E51" w:rsidRPr="005E2BA0" w:rsidRDefault="00F21E51" w:rsidP="00F21E51">
      <w:pPr>
        <w:pStyle w:val="breakline"/>
        <w:rPr>
          <w:color w:val="002060"/>
        </w:rPr>
      </w:pPr>
    </w:p>
    <w:p w14:paraId="0B6545F9" w14:textId="77777777" w:rsidR="00F21E51" w:rsidRPr="005E2BA0" w:rsidRDefault="00F21E51" w:rsidP="00F21E51">
      <w:pPr>
        <w:pStyle w:val="sottotitolocampionato10"/>
        <w:rPr>
          <w:color w:val="002060"/>
        </w:rPr>
      </w:pPr>
      <w:r w:rsidRPr="005E2BA0">
        <w:rPr>
          <w:color w:val="002060"/>
        </w:rPr>
        <w:t>RISULTATI UFFICIALI GARE DEL 27/01/2024</w:t>
      </w:r>
    </w:p>
    <w:p w14:paraId="7040C133"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189599C5"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26D9E836"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243CAE0F"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8CDD1" w14:textId="77777777" w:rsidR="00F21E51" w:rsidRPr="005E2BA0" w:rsidRDefault="00F21E51" w:rsidP="00D33D07">
                  <w:pPr>
                    <w:pStyle w:val="headertabella0"/>
                    <w:rPr>
                      <w:color w:val="002060"/>
                    </w:rPr>
                  </w:pPr>
                  <w:r w:rsidRPr="005E2BA0">
                    <w:rPr>
                      <w:color w:val="002060"/>
                    </w:rPr>
                    <w:t>GIRONE A - 2 Giornata - R</w:t>
                  </w:r>
                </w:p>
              </w:tc>
            </w:tr>
            <w:tr w:rsidR="00F21E51" w:rsidRPr="005E2BA0" w14:paraId="4540D6DC"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E34D7" w14:textId="77777777" w:rsidR="00F21E51" w:rsidRPr="005E2BA0" w:rsidRDefault="00F21E51" w:rsidP="00D33D07">
                  <w:pPr>
                    <w:pStyle w:val="rowtabella0"/>
                    <w:rPr>
                      <w:color w:val="002060"/>
                    </w:rPr>
                  </w:pPr>
                  <w:r w:rsidRPr="005E2BA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DE935" w14:textId="77777777" w:rsidR="00F21E51" w:rsidRPr="005E2BA0" w:rsidRDefault="00F21E51" w:rsidP="00D33D07">
                  <w:pPr>
                    <w:pStyle w:val="rowtabella0"/>
                    <w:rPr>
                      <w:color w:val="002060"/>
                    </w:rPr>
                  </w:pPr>
                  <w:r w:rsidRPr="005E2BA0">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86C93" w14:textId="77777777" w:rsidR="00F21E51" w:rsidRPr="005E2BA0" w:rsidRDefault="00F21E51" w:rsidP="00D33D07">
                  <w:pPr>
                    <w:pStyle w:val="rowtabella0"/>
                    <w:jc w:val="center"/>
                    <w:rPr>
                      <w:color w:val="002060"/>
                    </w:rPr>
                  </w:pPr>
                  <w:r w:rsidRPr="005E2BA0">
                    <w:rPr>
                      <w:color w:val="002060"/>
                    </w:rPr>
                    <w:t>2 - 14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A0078" w14:textId="77777777" w:rsidR="00F21E51" w:rsidRPr="005E2BA0" w:rsidRDefault="00F21E51" w:rsidP="00D33D07">
                  <w:pPr>
                    <w:pStyle w:val="rowtabella0"/>
                    <w:jc w:val="center"/>
                    <w:rPr>
                      <w:color w:val="002060"/>
                    </w:rPr>
                  </w:pPr>
                  <w:r w:rsidRPr="005E2BA0">
                    <w:rPr>
                      <w:color w:val="002060"/>
                    </w:rPr>
                    <w:t> </w:t>
                  </w:r>
                </w:p>
              </w:tc>
            </w:tr>
            <w:tr w:rsidR="00F21E51" w:rsidRPr="005E2BA0" w14:paraId="2A0A4E59"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F898A" w14:textId="77777777" w:rsidR="00F21E51" w:rsidRPr="005E2BA0" w:rsidRDefault="00F21E51" w:rsidP="00D33D07">
                  <w:pPr>
                    <w:pStyle w:val="rowtabella0"/>
                    <w:rPr>
                      <w:color w:val="002060"/>
                    </w:rPr>
                  </w:pPr>
                  <w:r w:rsidRPr="005E2BA0">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CC683F" w14:textId="77777777" w:rsidR="00F21E51" w:rsidRPr="005E2BA0" w:rsidRDefault="00F21E51" w:rsidP="00D33D07">
                  <w:pPr>
                    <w:pStyle w:val="rowtabella0"/>
                    <w:rPr>
                      <w:color w:val="002060"/>
                    </w:rPr>
                  </w:pPr>
                  <w:r w:rsidRPr="005E2BA0">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C80F0D" w14:textId="77777777" w:rsidR="00F21E51" w:rsidRPr="005E2BA0" w:rsidRDefault="00F21E51" w:rsidP="00D33D07">
                  <w:pPr>
                    <w:pStyle w:val="rowtabella0"/>
                    <w:jc w:val="center"/>
                    <w:rPr>
                      <w:color w:val="002060"/>
                    </w:rPr>
                  </w:pPr>
                  <w:r w:rsidRPr="005E2BA0">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F66193" w14:textId="77777777" w:rsidR="00F21E51" w:rsidRPr="005E2BA0" w:rsidRDefault="00F21E51" w:rsidP="00D33D07">
                  <w:pPr>
                    <w:pStyle w:val="rowtabella0"/>
                    <w:jc w:val="center"/>
                    <w:rPr>
                      <w:color w:val="002060"/>
                    </w:rPr>
                  </w:pPr>
                  <w:r w:rsidRPr="005E2BA0">
                    <w:rPr>
                      <w:color w:val="002060"/>
                    </w:rPr>
                    <w:t> </w:t>
                  </w:r>
                </w:p>
              </w:tc>
            </w:tr>
            <w:tr w:rsidR="00F21E51" w:rsidRPr="005E2BA0" w14:paraId="1A281DB6"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6C6F3E" w14:textId="77777777" w:rsidR="00F21E51" w:rsidRPr="005E2BA0" w:rsidRDefault="00F21E51" w:rsidP="00D33D07">
                  <w:pPr>
                    <w:pStyle w:val="rowtabella0"/>
                    <w:rPr>
                      <w:color w:val="002060"/>
                    </w:rPr>
                  </w:pPr>
                  <w:r w:rsidRPr="005E2BA0">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F47F3B" w14:textId="77777777" w:rsidR="00F21E51" w:rsidRPr="005E2BA0" w:rsidRDefault="00F21E51" w:rsidP="00D33D07">
                  <w:pPr>
                    <w:pStyle w:val="rowtabella0"/>
                    <w:rPr>
                      <w:color w:val="002060"/>
                    </w:rPr>
                  </w:pPr>
                  <w:r w:rsidRPr="005E2BA0">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C1CEE1" w14:textId="77777777" w:rsidR="00F21E51" w:rsidRPr="005E2BA0" w:rsidRDefault="00F21E51" w:rsidP="00D33D07">
                  <w:pPr>
                    <w:pStyle w:val="rowtabella0"/>
                    <w:jc w:val="center"/>
                    <w:rPr>
                      <w:color w:val="002060"/>
                    </w:rPr>
                  </w:pPr>
                  <w:r w:rsidRPr="005E2BA0">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2A5C69" w14:textId="77777777" w:rsidR="00F21E51" w:rsidRPr="005E2BA0" w:rsidRDefault="00F21E51" w:rsidP="00D33D07">
                  <w:pPr>
                    <w:pStyle w:val="rowtabella0"/>
                    <w:jc w:val="center"/>
                    <w:rPr>
                      <w:color w:val="002060"/>
                    </w:rPr>
                  </w:pPr>
                  <w:r w:rsidRPr="005E2BA0">
                    <w:rPr>
                      <w:color w:val="002060"/>
                    </w:rPr>
                    <w:t> </w:t>
                  </w:r>
                </w:p>
              </w:tc>
            </w:tr>
            <w:tr w:rsidR="00F21E51" w:rsidRPr="005E2BA0" w14:paraId="6EEF8EA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08825F" w14:textId="77777777" w:rsidR="00F21E51" w:rsidRPr="005E2BA0" w:rsidRDefault="00F21E51" w:rsidP="00D33D07">
                  <w:pPr>
                    <w:pStyle w:val="rowtabella0"/>
                    <w:rPr>
                      <w:color w:val="002060"/>
                    </w:rPr>
                  </w:pPr>
                  <w:r w:rsidRPr="005E2BA0">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E3348" w14:textId="77777777" w:rsidR="00F21E51" w:rsidRPr="005E2BA0" w:rsidRDefault="00F21E51" w:rsidP="00D33D07">
                  <w:pPr>
                    <w:pStyle w:val="rowtabella0"/>
                    <w:rPr>
                      <w:color w:val="002060"/>
                    </w:rPr>
                  </w:pPr>
                  <w:r w:rsidRPr="005E2BA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2108B" w14:textId="77777777" w:rsidR="00F21E51" w:rsidRPr="005E2BA0" w:rsidRDefault="00F21E51" w:rsidP="00D33D07">
                  <w:pPr>
                    <w:pStyle w:val="rowtabella0"/>
                    <w:jc w:val="center"/>
                    <w:rPr>
                      <w:color w:val="002060"/>
                    </w:rPr>
                  </w:pPr>
                  <w:r w:rsidRPr="005E2BA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C197F7" w14:textId="77777777" w:rsidR="00F21E51" w:rsidRPr="005E2BA0" w:rsidRDefault="00F21E51" w:rsidP="00D33D07">
                  <w:pPr>
                    <w:pStyle w:val="rowtabella0"/>
                    <w:jc w:val="center"/>
                    <w:rPr>
                      <w:color w:val="002060"/>
                    </w:rPr>
                  </w:pPr>
                  <w:r w:rsidRPr="005E2BA0">
                    <w:rPr>
                      <w:color w:val="002060"/>
                    </w:rPr>
                    <w:t> </w:t>
                  </w:r>
                </w:p>
              </w:tc>
            </w:tr>
            <w:tr w:rsidR="00F21E51" w:rsidRPr="005E2BA0" w14:paraId="7C57AD8F"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41B300" w14:textId="77777777" w:rsidR="00F21E51" w:rsidRPr="005E2BA0" w:rsidRDefault="00F21E51" w:rsidP="00D33D07">
                  <w:pPr>
                    <w:pStyle w:val="rowtabella0"/>
                    <w:rPr>
                      <w:color w:val="002060"/>
                    </w:rPr>
                  </w:pPr>
                  <w:r w:rsidRPr="005E2BA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7D08B4" w14:textId="77777777" w:rsidR="00F21E51" w:rsidRPr="005E2BA0" w:rsidRDefault="00F21E51" w:rsidP="00D33D07">
                  <w:pPr>
                    <w:pStyle w:val="rowtabella0"/>
                    <w:rPr>
                      <w:color w:val="002060"/>
                    </w:rPr>
                  </w:pPr>
                  <w:r w:rsidRPr="005E2BA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C3A50E" w14:textId="77777777" w:rsidR="00F21E51" w:rsidRPr="005E2BA0" w:rsidRDefault="00F21E51" w:rsidP="00D33D07">
                  <w:pPr>
                    <w:pStyle w:val="rowtabella0"/>
                    <w:jc w:val="center"/>
                    <w:rPr>
                      <w:color w:val="002060"/>
                    </w:rPr>
                  </w:pPr>
                  <w:r w:rsidRPr="005E2BA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9FBE63" w14:textId="77777777" w:rsidR="00F21E51" w:rsidRPr="005E2BA0" w:rsidRDefault="00F21E51" w:rsidP="00D33D07">
                  <w:pPr>
                    <w:pStyle w:val="rowtabella0"/>
                    <w:jc w:val="center"/>
                    <w:rPr>
                      <w:color w:val="002060"/>
                    </w:rPr>
                  </w:pPr>
                  <w:r w:rsidRPr="005E2BA0">
                    <w:rPr>
                      <w:color w:val="002060"/>
                    </w:rPr>
                    <w:t> </w:t>
                  </w:r>
                </w:p>
              </w:tc>
            </w:tr>
            <w:tr w:rsidR="00F21E51" w:rsidRPr="005E2BA0" w14:paraId="2825DB65"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A3FBC" w14:textId="77777777" w:rsidR="00F21E51" w:rsidRPr="005E2BA0" w:rsidRDefault="00F21E51" w:rsidP="00D33D07">
                  <w:pPr>
                    <w:pStyle w:val="rowtabella0"/>
                    <w:rPr>
                      <w:color w:val="002060"/>
                    </w:rPr>
                  </w:pPr>
                  <w:r w:rsidRPr="005E2BA0">
                    <w:rPr>
                      <w:color w:val="002060"/>
                    </w:rPr>
                    <w:lastRenderedPageBreak/>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BE1A6" w14:textId="77777777" w:rsidR="00F21E51" w:rsidRPr="005E2BA0" w:rsidRDefault="00F21E51" w:rsidP="00D33D07">
                  <w:pPr>
                    <w:pStyle w:val="rowtabella0"/>
                    <w:rPr>
                      <w:color w:val="002060"/>
                    </w:rPr>
                  </w:pPr>
                  <w:r w:rsidRPr="005E2BA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EC4251" w14:textId="77777777" w:rsidR="00F21E51" w:rsidRPr="005E2BA0" w:rsidRDefault="00F21E51" w:rsidP="00D33D07">
                  <w:pPr>
                    <w:pStyle w:val="rowtabella0"/>
                    <w:jc w:val="center"/>
                    <w:rPr>
                      <w:color w:val="002060"/>
                    </w:rPr>
                  </w:pPr>
                  <w:r w:rsidRPr="005E2BA0">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B9134B" w14:textId="77777777" w:rsidR="00F21E51" w:rsidRPr="005E2BA0" w:rsidRDefault="00F21E51" w:rsidP="00D33D07">
                  <w:pPr>
                    <w:pStyle w:val="rowtabella0"/>
                    <w:jc w:val="center"/>
                    <w:rPr>
                      <w:color w:val="002060"/>
                    </w:rPr>
                  </w:pPr>
                  <w:r w:rsidRPr="005E2BA0">
                    <w:rPr>
                      <w:color w:val="002060"/>
                    </w:rPr>
                    <w:t> </w:t>
                  </w:r>
                </w:p>
              </w:tc>
            </w:tr>
            <w:tr w:rsidR="00F21E51" w:rsidRPr="005E2BA0" w14:paraId="4724358F"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E7F8B" w14:textId="77777777" w:rsidR="00F21E51" w:rsidRPr="005E2BA0" w:rsidRDefault="00F21E51" w:rsidP="00D33D07">
                  <w:pPr>
                    <w:pStyle w:val="rowtabella0"/>
                    <w:rPr>
                      <w:color w:val="002060"/>
                    </w:rPr>
                  </w:pPr>
                  <w:r w:rsidRPr="005E2BA0">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FC6C4" w14:textId="77777777" w:rsidR="00F21E51" w:rsidRPr="005E2BA0" w:rsidRDefault="00F21E51" w:rsidP="00D33D07">
                  <w:pPr>
                    <w:pStyle w:val="rowtabella0"/>
                    <w:rPr>
                      <w:color w:val="002060"/>
                    </w:rPr>
                  </w:pPr>
                  <w:r w:rsidRPr="005E2BA0">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95426" w14:textId="77777777" w:rsidR="00F21E51" w:rsidRPr="005E2BA0" w:rsidRDefault="00F21E51" w:rsidP="00D33D07">
                  <w:pPr>
                    <w:pStyle w:val="rowtabella0"/>
                    <w:jc w:val="center"/>
                    <w:rPr>
                      <w:color w:val="002060"/>
                    </w:rPr>
                  </w:pPr>
                  <w:r w:rsidRPr="005E2BA0">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E14E4" w14:textId="77777777" w:rsidR="00F21E51" w:rsidRPr="005E2BA0" w:rsidRDefault="00F21E51" w:rsidP="00D33D07">
                  <w:pPr>
                    <w:pStyle w:val="rowtabella0"/>
                    <w:jc w:val="center"/>
                    <w:rPr>
                      <w:color w:val="002060"/>
                    </w:rPr>
                  </w:pPr>
                  <w:r w:rsidRPr="005E2BA0">
                    <w:rPr>
                      <w:color w:val="002060"/>
                    </w:rPr>
                    <w:t> </w:t>
                  </w:r>
                </w:p>
              </w:tc>
            </w:tr>
            <w:tr w:rsidR="00F21E51" w:rsidRPr="005E2BA0" w14:paraId="31696005"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53279AC5" w14:textId="77777777" w:rsidR="00F21E51" w:rsidRPr="005E2BA0" w:rsidRDefault="00F21E51" w:rsidP="00D33D07">
                  <w:pPr>
                    <w:pStyle w:val="rowtabella0"/>
                    <w:rPr>
                      <w:color w:val="002060"/>
                    </w:rPr>
                  </w:pPr>
                  <w:r w:rsidRPr="005E2BA0">
                    <w:rPr>
                      <w:color w:val="002060"/>
                    </w:rPr>
                    <w:t>(1) - disputata il 28/01/2024</w:t>
                  </w:r>
                </w:p>
              </w:tc>
            </w:tr>
          </w:tbl>
          <w:p w14:paraId="32955B3C" w14:textId="77777777" w:rsidR="00F21E51" w:rsidRPr="005E2BA0" w:rsidRDefault="00F21E51" w:rsidP="00D33D07">
            <w:pPr>
              <w:rPr>
                <w:color w:val="002060"/>
              </w:rPr>
            </w:pPr>
          </w:p>
        </w:tc>
      </w:tr>
    </w:tbl>
    <w:p w14:paraId="10AE2A2D" w14:textId="77777777" w:rsidR="00F21E51" w:rsidRPr="005E2BA0" w:rsidRDefault="00F21E51" w:rsidP="00F21E51">
      <w:pPr>
        <w:pStyle w:val="breakline"/>
        <w:rPr>
          <w:rFonts w:eastAsiaTheme="minorEastAsia"/>
          <w:color w:val="002060"/>
        </w:rPr>
      </w:pPr>
    </w:p>
    <w:p w14:paraId="0494A990" w14:textId="77777777" w:rsidR="00F21E51" w:rsidRPr="005E2BA0" w:rsidRDefault="00F21E51" w:rsidP="00F21E51">
      <w:pPr>
        <w:pStyle w:val="breakline"/>
        <w:rPr>
          <w:color w:val="002060"/>
        </w:rPr>
      </w:pPr>
    </w:p>
    <w:p w14:paraId="5639A90A" w14:textId="77777777" w:rsidR="00F21E51" w:rsidRPr="005E2BA0" w:rsidRDefault="00F21E51" w:rsidP="00F21E51">
      <w:pPr>
        <w:pStyle w:val="titoloprinc0"/>
        <w:rPr>
          <w:color w:val="002060"/>
        </w:rPr>
      </w:pPr>
      <w:r w:rsidRPr="005E2BA0">
        <w:rPr>
          <w:color w:val="002060"/>
        </w:rPr>
        <w:t>GIUDICE SPORTIVO</w:t>
      </w:r>
    </w:p>
    <w:p w14:paraId="7D16D984"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70A3AAF1" w14:textId="77777777" w:rsidR="00F21E51" w:rsidRPr="005E2BA0" w:rsidRDefault="00F21E51" w:rsidP="00F21E51">
      <w:pPr>
        <w:pStyle w:val="titolo10"/>
        <w:rPr>
          <w:color w:val="002060"/>
        </w:rPr>
      </w:pPr>
      <w:r w:rsidRPr="005E2BA0">
        <w:rPr>
          <w:color w:val="002060"/>
        </w:rPr>
        <w:t xml:space="preserve">GARE DEL 27/ 1/2024 </w:t>
      </w:r>
    </w:p>
    <w:p w14:paraId="51E1C17B" w14:textId="77777777" w:rsidR="00F21E51" w:rsidRPr="005E2BA0" w:rsidRDefault="00F21E51" w:rsidP="00F21E51">
      <w:pPr>
        <w:pStyle w:val="titolo7a"/>
        <w:rPr>
          <w:color w:val="002060"/>
        </w:rPr>
      </w:pPr>
      <w:r w:rsidRPr="005E2BA0">
        <w:rPr>
          <w:color w:val="002060"/>
        </w:rPr>
        <w:t xml:space="preserve">PROVVEDIMENTI DISCIPLINARI </w:t>
      </w:r>
    </w:p>
    <w:p w14:paraId="5CC8751B"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11417C74" w14:textId="77777777" w:rsidR="00F21E51" w:rsidRPr="005E2BA0" w:rsidRDefault="00F21E51" w:rsidP="00F21E51">
      <w:pPr>
        <w:pStyle w:val="titolo30"/>
        <w:rPr>
          <w:color w:val="002060"/>
        </w:rPr>
      </w:pPr>
      <w:r w:rsidRPr="005E2BA0">
        <w:rPr>
          <w:color w:val="002060"/>
        </w:rPr>
        <w:t xml:space="preserve">SOCIETA' </w:t>
      </w:r>
    </w:p>
    <w:p w14:paraId="18503A58" w14:textId="77777777" w:rsidR="00F21E51" w:rsidRPr="005E2BA0" w:rsidRDefault="00F21E51" w:rsidP="00F21E51">
      <w:pPr>
        <w:pStyle w:val="titolo20"/>
        <w:rPr>
          <w:color w:val="002060"/>
        </w:rPr>
      </w:pPr>
      <w:r w:rsidRPr="005E2BA0">
        <w:rPr>
          <w:color w:val="002060"/>
        </w:rPr>
        <w:t xml:space="preserve">AMMENDA </w:t>
      </w:r>
    </w:p>
    <w:p w14:paraId="58DB1164" w14:textId="77777777" w:rsidR="00F21E51" w:rsidRPr="005E2BA0" w:rsidRDefault="00F21E51" w:rsidP="00F21E51">
      <w:pPr>
        <w:pStyle w:val="diffida"/>
        <w:spacing w:before="80" w:beforeAutospacing="0" w:after="40" w:afterAutospacing="0"/>
        <w:jc w:val="left"/>
        <w:rPr>
          <w:color w:val="002060"/>
        </w:rPr>
      </w:pPr>
      <w:r w:rsidRPr="005E2BA0">
        <w:rPr>
          <w:color w:val="002060"/>
        </w:rPr>
        <w:t xml:space="preserve">Euro 90,00 MONTELUPONE CALCIO A 5 </w:t>
      </w:r>
      <w:r w:rsidRPr="005E2BA0">
        <w:rPr>
          <w:color w:val="002060"/>
        </w:rPr>
        <w:br/>
        <w:t xml:space="preserve">Per aver la propria tifoseria fatto ingresso sul terreno di gioco per aggredire i giocatori avversari. </w:t>
      </w:r>
    </w:p>
    <w:p w14:paraId="673717D8" w14:textId="77777777" w:rsidR="00F21E51" w:rsidRPr="005E2BA0" w:rsidRDefault="00F21E51" w:rsidP="00F21E51">
      <w:pPr>
        <w:pStyle w:val="titolo30"/>
        <w:rPr>
          <w:color w:val="002060"/>
        </w:rPr>
      </w:pPr>
      <w:r w:rsidRPr="005E2BA0">
        <w:rPr>
          <w:color w:val="002060"/>
        </w:rPr>
        <w:t xml:space="preserve">DIRIGENTI </w:t>
      </w:r>
    </w:p>
    <w:p w14:paraId="479AB699" w14:textId="77777777" w:rsidR="00F21E51" w:rsidRPr="005E2BA0" w:rsidRDefault="00F21E51" w:rsidP="00F21E51">
      <w:pPr>
        <w:pStyle w:val="titolo20"/>
        <w:rPr>
          <w:color w:val="002060"/>
        </w:rPr>
      </w:pPr>
      <w:r w:rsidRPr="005E2BA0">
        <w:rPr>
          <w:color w:val="002060"/>
        </w:rPr>
        <w:t xml:space="preserve">INIBIZIONE A SVOLGERE OGNI ATTIVITA' FINO AL 7/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0D423C9" w14:textId="77777777" w:rsidTr="00D33D07">
        <w:tc>
          <w:tcPr>
            <w:tcW w:w="2200" w:type="dxa"/>
            <w:tcMar>
              <w:top w:w="20" w:type="dxa"/>
              <w:left w:w="20" w:type="dxa"/>
              <w:bottom w:w="20" w:type="dxa"/>
              <w:right w:w="20" w:type="dxa"/>
            </w:tcMar>
            <w:vAlign w:val="center"/>
            <w:hideMark/>
          </w:tcPr>
          <w:p w14:paraId="155BF276" w14:textId="77777777" w:rsidR="00F21E51" w:rsidRPr="005E2BA0" w:rsidRDefault="00F21E51" w:rsidP="00D33D07">
            <w:pPr>
              <w:pStyle w:val="movimento"/>
              <w:rPr>
                <w:color w:val="002060"/>
              </w:rPr>
            </w:pPr>
            <w:r w:rsidRPr="005E2BA0">
              <w:rPr>
                <w:color w:val="002060"/>
              </w:rPr>
              <w:t>CALUSSI LORENZO</w:t>
            </w:r>
          </w:p>
        </w:tc>
        <w:tc>
          <w:tcPr>
            <w:tcW w:w="2200" w:type="dxa"/>
            <w:tcMar>
              <w:top w:w="20" w:type="dxa"/>
              <w:left w:w="20" w:type="dxa"/>
              <w:bottom w:w="20" w:type="dxa"/>
              <w:right w:w="20" w:type="dxa"/>
            </w:tcMar>
            <w:vAlign w:val="center"/>
            <w:hideMark/>
          </w:tcPr>
          <w:p w14:paraId="03715B68" w14:textId="77777777" w:rsidR="00F21E51" w:rsidRPr="005E2BA0" w:rsidRDefault="00F21E51" w:rsidP="00D33D07">
            <w:pPr>
              <w:pStyle w:val="movimento2"/>
              <w:rPr>
                <w:color w:val="002060"/>
              </w:rPr>
            </w:pPr>
            <w:r w:rsidRPr="005E2BA0">
              <w:rPr>
                <w:color w:val="002060"/>
              </w:rPr>
              <w:t xml:space="preserve">(REAL FABRIANO) </w:t>
            </w:r>
          </w:p>
        </w:tc>
        <w:tc>
          <w:tcPr>
            <w:tcW w:w="800" w:type="dxa"/>
            <w:tcMar>
              <w:top w:w="20" w:type="dxa"/>
              <w:left w:w="20" w:type="dxa"/>
              <w:bottom w:w="20" w:type="dxa"/>
              <w:right w:w="20" w:type="dxa"/>
            </w:tcMar>
            <w:vAlign w:val="center"/>
            <w:hideMark/>
          </w:tcPr>
          <w:p w14:paraId="2ECC63A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21799F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E7B7214" w14:textId="77777777" w:rsidR="00F21E51" w:rsidRPr="005E2BA0" w:rsidRDefault="00F21E51" w:rsidP="00D33D07">
            <w:pPr>
              <w:pStyle w:val="movimento2"/>
              <w:rPr>
                <w:color w:val="002060"/>
              </w:rPr>
            </w:pPr>
            <w:r w:rsidRPr="005E2BA0">
              <w:rPr>
                <w:color w:val="002060"/>
              </w:rPr>
              <w:t> </w:t>
            </w:r>
          </w:p>
        </w:tc>
      </w:tr>
    </w:tbl>
    <w:p w14:paraId="556DAA8A" w14:textId="77777777" w:rsidR="00F21E51" w:rsidRPr="005E2BA0" w:rsidRDefault="00F21E51" w:rsidP="00F21E51">
      <w:pPr>
        <w:pStyle w:val="diffida"/>
        <w:spacing w:before="80" w:beforeAutospacing="0" w:after="40" w:afterAutospacing="0"/>
        <w:jc w:val="left"/>
        <w:rPr>
          <w:rFonts w:eastAsiaTheme="minorEastAsia"/>
          <w:color w:val="002060"/>
        </w:rPr>
      </w:pPr>
      <w:r w:rsidRPr="005E2BA0">
        <w:rPr>
          <w:color w:val="002060"/>
        </w:rPr>
        <w:t xml:space="preserve">Per somma di ammonizioni. Allontanato. </w:t>
      </w:r>
    </w:p>
    <w:p w14:paraId="6B3445C6"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B1D37A7" w14:textId="77777777" w:rsidTr="00D33D07">
        <w:tc>
          <w:tcPr>
            <w:tcW w:w="2200" w:type="dxa"/>
            <w:tcMar>
              <w:top w:w="20" w:type="dxa"/>
              <w:left w:w="20" w:type="dxa"/>
              <w:bottom w:w="20" w:type="dxa"/>
              <w:right w:w="20" w:type="dxa"/>
            </w:tcMar>
            <w:vAlign w:val="center"/>
            <w:hideMark/>
          </w:tcPr>
          <w:p w14:paraId="4F65AE5F" w14:textId="77777777" w:rsidR="00F21E51" w:rsidRPr="005E2BA0" w:rsidRDefault="00F21E51" w:rsidP="00D33D07">
            <w:pPr>
              <w:pStyle w:val="movimento"/>
              <w:rPr>
                <w:color w:val="002060"/>
              </w:rPr>
            </w:pPr>
            <w:r w:rsidRPr="005E2BA0">
              <w:rPr>
                <w:color w:val="002060"/>
              </w:rPr>
              <w:t>CICOTTO MASSIMO</w:t>
            </w:r>
          </w:p>
        </w:tc>
        <w:tc>
          <w:tcPr>
            <w:tcW w:w="2200" w:type="dxa"/>
            <w:tcMar>
              <w:top w:w="20" w:type="dxa"/>
              <w:left w:w="20" w:type="dxa"/>
              <w:bottom w:w="20" w:type="dxa"/>
              <w:right w:w="20" w:type="dxa"/>
            </w:tcMar>
            <w:vAlign w:val="center"/>
            <w:hideMark/>
          </w:tcPr>
          <w:p w14:paraId="0ADF4CA7" w14:textId="77777777" w:rsidR="00F21E51" w:rsidRPr="005E2BA0" w:rsidRDefault="00F21E51" w:rsidP="00D33D07">
            <w:pPr>
              <w:pStyle w:val="movimento2"/>
              <w:rPr>
                <w:color w:val="002060"/>
              </w:rPr>
            </w:pPr>
            <w:r w:rsidRPr="005E2BA0">
              <w:rPr>
                <w:color w:val="002060"/>
              </w:rPr>
              <w:t xml:space="preserve">(ACLI AUDAX MONTECOSARO C5) </w:t>
            </w:r>
          </w:p>
        </w:tc>
        <w:tc>
          <w:tcPr>
            <w:tcW w:w="800" w:type="dxa"/>
            <w:tcMar>
              <w:top w:w="20" w:type="dxa"/>
              <w:left w:w="20" w:type="dxa"/>
              <w:bottom w:w="20" w:type="dxa"/>
              <w:right w:w="20" w:type="dxa"/>
            </w:tcMar>
            <w:vAlign w:val="center"/>
            <w:hideMark/>
          </w:tcPr>
          <w:p w14:paraId="338C69D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CC5991A" w14:textId="77777777" w:rsidR="00F21E51" w:rsidRPr="005E2BA0" w:rsidRDefault="00F21E51" w:rsidP="00D33D07">
            <w:pPr>
              <w:pStyle w:val="movimento"/>
              <w:rPr>
                <w:color w:val="002060"/>
              </w:rPr>
            </w:pPr>
            <w:r w:rsidRPr="005E2BA0">
              <w:rPr>
                <w:color w:val="002060"/>
              </w:rPr>
              <w:t>MORETTI MASSIMILIANO</w:t>
            </w:r>
          </w:p>
        </w:tc>
        <w:tc>
          <w:tcPr>
            <w:tcW w:w="2200" w:type="dxa"/>
            <w:tcMar>
              <w:top w:w="20" w:type="dxa"/>
              <w:left w:w="20" w:type="dxa"/>
              <w:bottom w:w="20" w:type="dxa"/>
              <w:right w:w="20" w:type="dxa"/>
            </w:tcMar>
            <w:vAlign w:val="center"/>
            <w:hideMark/>
          </w:tcPr>
          <w:p w14:paraId="338F4A2C" w14:textId="77777777" w:rsidR="00F21E51" w:rsidRPr="005E2BA0" w:rsidRDefault="00F21E51" w:rsidP="00D33D07">
            <w:pPr>
              <w:pStyle w:val="movimento2"/>
              <w:rPr>
                <w:color w:val="002060"/>
              </w:rPr>
            </w:pPr>
            <w:r w:rsidRPr="005E2BA0">
              <w:rPr>
                <w:color w:val="002060"/>
              </w:rPr>
              <w:t xml:space="preserve">(ACLI AUDAX MONTECOSARO C5) </w:t>
            </w:r>
          </w:p>
        </w:tc>
      </w:tr>
    </w:tbl>
    <w:p w14:paraId="4AECC7F3" w14:textId="77777777" w:rsidR="00F21E51" w:rsidRPr="005E2BA0" w:rsidRDefault="00F21E51" w:rsidP="00F21E51">
      <w:pPr>
        <w:pStyle w:val="titolo30"/>
        <w:rPr>
          <w:rFonts w:eastAsiaTheme="minorEastAsia"/>
          <w:color w:val="002060"/>
        </w:rPr>
      </w:pPr>
      <w:r w:rsidRPr="005E2BA0">
        <w:rPr>
          <w:color w:val="002060"/>
        </w:rPr>
        <w:t xml:space="preserve">ALLENATORI </w:t>
      </w:r>
    </w:p>
    <w:p w14:paraId="78BF9DA6"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FACD3EB" w14:textId="77777777" w:rsidTr="00D33D07">
        <w:tc>
          <w:tcPr>
            <w:tcW w:w="2200" w:type="dxa"/>
            <w:tcMar>
              <w:top w:w="20" w:type="dxa"/>
              <w:left w:w="20" w:type="dxa"/>
              <w:bottom w:w="20" w:type="dxa"/>
              <w:right w:w="20" w:type="dxa"/>
            </w:tcMar>
            <w:vAlign w:val="center"/>
            <w:hideMark/>
          </w:tcPr>
          <w:p w14:paraId="6A0FEA7B" w14:textId="77777777" w:rsidR="00F21E51" w:rsidRPr="005E2BA0" w:rsidRDefault="00F21E51" w:rsidP="00D33D07">
            <w:pPr>
              <w:pStyle w:val="movimento"/>
              <w:rPr>
                <w:color w:val="002060"/>
              </w:rPr>
            </w:pPr>
            <w:r w:rsidRPr="005E2BA0">
              <w:rPr>
                <w:color w:val="002060"/>
              </w:rPr>
              <w:t>GRILLO STEFANO</w:t>
            </w:r>
          </w:p>
        </w:tc>
        <w:tc>
          <w:tcPr>
            <w:tcW w:w="2200" w:type="dxa"/>
            <w:tcMar>
              <w:top w:w="20" w:type="dxa"/>
              <w:left w:w="20" w:type="dxa"/>
              <w:bottom w:w="20" w:type="dxa"/>
              <w:right w:w="20" w:type="dxa"/>
            </w:tcMar>
            <w:vAlign w:val="center"/>
            <w:hideMark/>
          </w:tcPr>
          <w:p w14:paraId="7FA35037" w14:textId="77777777" w:rsidR="00F21E51" w:rsidRPr="005E2BA0" w:rsidRDefault="00F21E51" w:rsidP="00D33D07">
            <w:pPr>
              <w:pStyle w:val="movimento2"/>
              <w:rPr>
                <w:color w:val="002060"/>
              </w:rPr>
            </w:pPr>
            <w:r w:rsidRPr="005E2BA0">
              <w:rPr>
                <w:color w:val="002060"/>
              </w:rPr>
              <w:t xml:space="preserve">(BORGOROSSO TOLENTINO) </w:t>
            </w:r>
          </w:p>
        </w:tc>
        <w:tc>
          <w:tcPr>
            <w:tcW w:w="800" w:type="dxa"/>
            <w:tcMar>
              <w:top w:w="20" w:type="dxa"/>
              <w:left w:w="20" w:type="dxa"/>
              <w:bottom w:w="20" w:type="dxa"/>
              <w:right w:w="20" w:type="dxa"/>
            </w:tcMar>
            <w:vAlign w:val="center"/>
            <w:hideMark/>
          </w:tcPr>
          <w:p w14:paraId="37493E8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FF06DE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5B5EF5F" w14:textId="77777777" w:rsidR="00F21E51" w:rsidRPr="005E2BA0" w:rsidRDefault="00F21E51" w:rsidP="00D33D07">
            <w:pPr>
              <w:pStyle w:val="movimento2"/>
              <w:rPr>
                <w:color w:val="002060"/>
              </w:rPr>
            </w:pPr>
            <w:r w:rsidRPr="005E2BA0">
              <w:rPr>
                <w:color w:val="002060"/>
              </w:rPr>
              <w:t> </w:t>
            </w:r>
          </w:p>
        </w:tc>
      </w:tr>
    </w:tbl>
    <w:p w14:paraId="244AD85B" w14:textId="77777777" w:rsidR="00F21E51" w:rsidRPr="005E2BA0" w:rsidRDefault="00F21E51" w:rsidP="00F21E51">
      <w:pPr>
        <w:pStyle w:val="titolo30"/>
        <w:rPr>
          <w:rFonts w:eastAsiaTheme="minorEastAsia"/>
          <w:color w:val="002060"/>
        </w:rPr>
      </w:pPr>
      <w:r w:rsidRPr="005E2BA0">
        <w:rPr>
          <w:color w:val="002060"/>
        </w:rPr>
        <w:t xml:space="preserve">CALCIATORI ESPULSI </w:t>
      </w:r>
    </w:p>
    <w:p w14:paraId="665AE9CE" w14:textId="77777777" w:rsidR="00F21E51" w:rsidRPr="005E2BA0" w:rsidRDefault="00F21E51" w:rsidP="00F21E51">
      <w:pPr>
        <w:pStyle w:val="titolo20"/>
        <w:rPr>
          <w:color w:val="002060"/>
        </w:rPr>
      </w:pPr>
      <w:r w:rsidRPr="005E2BA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D2EBBD8" w14:textId="77777777" w:rsidTr="00D33D07">
        <w:tc>
          <w:tcPr>
            <w:tcW w:w="2200" w:type="dxa"/>
            <w:tcMar>
              <w:top w:w="20" w:type="dxa"/>
              <w:left w:w="20" w:type="dxa"/>
              <w:bottom w:w="20" w:type="dxa"/>
              <w:right w:w="20" w:type="dxa"/>
            </w:tcMar>
            <w:vAlign w:val="center"/>
            <w:hideMark/>
          </w:tcPr>
          <w:p w14:paraId="48C8805E" w14:textId="77777777" w:rsidR="00F21E51" w:rsidRPr="005E2BA0" w:rsidRDefault="00F21E51" w:rsidP="00D33D07">
            <w:pPr>
              <w:pStyle w:val="movimento"/>
              <w:rPr>
                <w:color w:val="002060"/>
              </w:rPr>
            </w:pPr>
            <w:r w:rsidRPr="005E2BA0">
              <w:rPr>
                <w:color w:val="002060"/>
              </w:rPr>
              <w:t>SBARAGLIA CARLO</w:t>
            </w:r>
          </w:p>
        </w:tc>
        <w:tc>
          <w:tcPr>
            <w:tcW w:w="2200" w:type="dxa"/>
            <w:tcMar>
              <w:top w:w="20" w:type="dxa"/>
              <w:left w:w="20" w:type="dxa"/>
              <w:bottom w:w="20" w:type="dxa"/>
              <w:right w:w="20" w:type="dxa"/>
            </w:tcMar>
            <w:vAlign w:val="center"/>
            <w:hideMark/>
          </w:tcPr>
          <w:p w14:paraId="4EF16BA4" w14:textId="77777777" w:rsidR="00F21E51" w:rsidRPr="005E2BA0" w:rsidRDefault="00F21E51" w:rsidP="00D33D07">
            <w:pPr>
              <w:pStyle w:val="movimento2"/>
              <w:rPr>
                <w:color w:val="002060"/>
              </w:rPr>
            </w:pPr>
            <w:r w:rsidRPr="005E2BA0">
              <w:rPr>
                <w:color w:val="002060"/>
              </w:rPr>
              <w:t xml:space="preserve">(CANTINE RIUNITE CSI) </w:t>
            </w:r>
          </w:p>
        </w:tc>
        <w:tc>
          <w:tcPr>
            <w:tcW w:w="800" w:type="dxa"/>
            <w:tcMar>
              <w:top w:w="20" w:type="dxa"/>
              <w:left w:w="20" w:type="dxa"/>
              <w:bottom w:w="20" w:type="dxa"/>
              <w:right w:w="20" w:type="dxa"/>
            </w:tcMar>
            <w:vAlign w:val="center"/>
            <w:hideMark/>
          </w:tcPr>
          <w:p w14:paraId="1EBB561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3E245DD" w14:textId="77777777" w:rsidR="00F21E51" w:rsidRPr="005E2BA0" w:rsidRDefault="00F21E51" w:rsidP="00D33D07">
            <w:pPr>
              <w:pStyle w:val="movimento"/>
              <w:rPr>
                <w:color w:val="002060"/>
              </w:rPr>
            </w:pPr>
            <w:r w:rsidRPr="005E2BA0">
              <w:rPr>
                <w:color w:val="002060"/>
              </w:rPr>
              <w:t>ABBONATO MANUEL</w:t>
            </w:r>
          </w:p>
        </w:tc>
        <w:tc>
          <w:tcPr>
            <w:tcW w:w="2200" w:type="dxa"/>
            <w:tcMar>
              <w:top w:w="20" w:type="dxa"/>
              <w:left w:w="20" w:type="dxa"/>
              <w:bottom w:w="20" w:type="dxa"/>
              <w:right w:w="20" w:type="dxa"/>
            </w:tcMar>
            <w:vAlign w:val="center"/>
            <w:hideMark/>
          </w:tcPr>
          <w:p w14:paraId="6A9EE7C7" w14:textId="77777777" w:rsidR="00F21E51" w:rsidRPr="005E2BA0" w:rsidRDefault="00F21E51" w:rsidP="00D33D07">
            <w:pPr>
              <w:pStyle w:val="movimento2"/>
              <w:rPr>
                <w:color w:val="002060"/>
              </w:rPr>
            </w:pPr>
            <w:r w:rsidRPr="005E2BA0">
              <w:rPr>
                <w:color w:val="002060"/>
              </w:rPr>
              <w:t xml:space="preserve">(MONTELUPONE CALCIO A 5) </w:t>
            </w:r>
          </w:p>
        </w:tc>
      </w:tr>
    </w:tbl>
    <w:p w14:paraId="34E945A8"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7421FEFE" w14:textId="77777777" w:rsidR="00F21E51" w:rsidRPr="005E2BA0" w:rsidRDefault="00F21E51" w:rsidP="00F21E51">
      <w:pPr>
        <w:pStyle w:val="titolo20"/>
        <w:rPr>
          <w:color w:val="002060"/>
        </w:rPr>
      </w:pPr>
      <w:r w:rsidRPr="005E2BA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FC0087B" w14:textId="77777777" w:rsidTr="00D33D07">
        <w:tc>
          <w:tcPr>
            <w:tcW w:w="2200" w:type="dxa"/>
            <w:tcMar>
              <w:top w:w="20" w:type="dxa"/>
              <w:left w:w="20" w:type="dxa"/>
              <w:bottom w:w="20" w:type="dxa"/>
              <w:right w:w="20" w:type="dxa"/>
            </w:tcMar>
            <w:vAlign w:val="center"/>
            <w:hideMark/>
          </w:tcPr>
          <w:p w14:paraId="5740429E" w14:textId="77777777" w:rsidR="00F21E51" w:rsidRPr="005E2BA0" w:rsidRDefault="00F21E51" w:rsidP="00D33D07">
            <w:pPr>
              <w:pStyle w:val="movimento"/>
              <w:rPr>
                <w:color w:val="002060"/>
              </w:rPr>
            </w:pPr>
            <w:r w:rsidRPr="005E2BA0">
              <w:rPr>
                <w:color w:val="002060"/>
              </w:rPr>
              <w:t>RIPA RICCARDO</w:t>
            </w:r>
          </w:p>
        </w:tc>
        <w:tc>
          <w:tcPr>
            <w:tcW w:w="2200" w:type="dxa"/>
            <w:tcMar>
              <w:top w:w="20" w:type="dxa"/>
              <w:left w:w="20" w:type="dxa"/>
              <w:bottom w:w="20" w:type="dxa"/>
              <w:right w:w="20" w:type="dxa"/>
            </w:tcMar>
            <w:vAlign w:val="center"/>
            <w:hideMark/>
          </w:tcPr>
          <w:p w14:paraId="57489A6A" w14:textId="77777777" w:rsidR="00F21E51" w:rsidRPr="005E2BA0" w:rsidRDefault="00F21E51" w:rsidP="00D33D07">
            <w:pPr>
              <w:pStyle w:val="movimento2"/>
              <w:rPr>
                <w:color w:val="002060"/>
              </w:rPr>
            </w:pPr>
            <w:r w:rsidRPr="005E2BA0">
              <w:rPr>
                <w:color w:val="002060"/>
              </w:rPr>
              <w:t xml:space="preserve">(NUOVA JUVENTINA FFC) </w:t>
            </w:r>
          </w:p>
        </w:tc>
        <w:tc>
          <w:tcPr>
            <w:tcW w:w="800" w:type="dxa"/>
            <w:tcMar>
              <w:top w:w="20" w:type="dxa"/>
              <w:left w:w="20" w:type="dxa"/>
              <w:bottom w:w="20" w:type="dxa"/>
              <w:right w:w="20" w:type="dxa"/>
            </w:tcMar>
            <w:vAlign w:val="center"/>
            <w:hideMark/>
          </w:tcPr>
          <w:p w14:paraId="1758A762"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F1A0A08" w14:textId="77777777" w:rsidR="00F21E51" w:rsidRPr="005E2BA0" w:rsidRDefault="00F21E51" w:rsidP="00D33D07">
            <w:pPr>
              <w:pStyle w:val="movimento"/>
              <w:rPr>
                <w:color w:val="002060"/>
              </w:rPr>
            </w:pPr>
            <w:r w:rsidRPr="005E2BA0">
              <w:rPr>
                <w:color w:val="002060"/>
              </w:rPr>
              <w:t>REGOLI IACOPO</w:t>
            </w:r>
          </w:p>
        </w:tc>
        <w:tc>
          <w:tcPr>
            <w:tcW w:w="2200" w:type="dxa"/>
            <w:tcMar>
              <w:top w:w="20" w:type="dxa"/>
              <w:left w:w="20" w:type="dxa"/>
              <w:bottom w:w="20" w:type="dxa"/>
              <w:right w:w="20" w:type="dxa"/>
            </w:tcMar>
            <w:vAlign w:val="center"/>
            <w:hideMark/>
          </w:tcPr>
          <w:p w14:paraId="64FFADEB" w14:textId="77777777" w:rsidR="00F21E51" w:rsidRPr="005E2BA0" w:rsidRDefault="00F21E51" w:rsidP="00D33D07">
            <w:pPr>
              <w:pStyle w:val="movimento2"/>
              <w:rPr>
                <w:color w:val="002060"/>
              </w:rPr>
            </w:pPr>
            <w:r w:rsidRPr="005E2BA0">
              <w:rPr>
                <w:color w:val="002060"/>
              </w:rPr>
              <w:t xml:space="preserve">(PIETRALACROCE 73) </w:t>
            </w:r>
          </w:p>
        </w:tc>
      </w:tr>
    </w:tbl>
    <w:p w14:paraId="4512370B" w14:textId="77777777" w:rsidR="00F21E51" w:rsidRPr="005E2BA0" w:rsidRDefault="00F21E51" w:rsidP="00F21E51">
      <w:pPr>
        <w:pStyle w:val="titolo20"/>
        <w:rPr>
          <w:rFonts w:eastAsiaTheme="minorEastAsia"/>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3B1F2D9" w14:textId="77777777" w:rsidTr="00D33D07">
        <w:tc>
          <w:tcPr>
            <w:tcW w:w="2200" w:type="dxa"/>
            <w:tcMar>
              <w:top w:w="20" w:type="dxa"/>
              <w:left w:w="20" w:type="dxa"/>
              <w:bottom w:w="20" w:type="dxa"/>
              <w:right w:w="20" w:type="dxa"/>
            </w:tcMar>
            <w:vAlign w:val="center"/>
            <w:hideMark/>
          </w:tcPr>
          <w:p w14:paraId="66D66B19" w14:textId="77777777" w:rsidR="00F21E51" w:rsidRPr="005E2BA0" w:rsidRDefault="00F21E51" w:rsidP="00D33D07">
            <w:pPr>
              <w:pStyle w:val="movimento"/>
              <w:rPr>
                <w:color w:val="002060"/>
              </w:rPr>
            </w:pPr>
            <w:r w:rsidRPr="005E2BA0">
              <w:rPr>
                <w:color w:val="002060"/>
              </w:rPr>
              <w:t>ABBONATO MANUEL</w:t>
            </w:r>
          </w:p>
        </w:tc>
        <w:tc>
          <w:tcPr>
            <w:tcW w:w="2200" w:type="dxa"/>
            <w:tcMar>
              <w:top w:w="20" w:type="dxa"/>
              <w:left w:w="20" w:type="dxa"/>
              <w:bottom w:w="20" w:type="dxa"/>
              <w:right w:w="20" w:type="dxa"/>
            </w:tcMar>
            <w:vAlign w:val="center"/>
            <w:hideMark/>
          </w:tcPr>
          <w:p w14:paraId="4AD79092" w14:textId="77777777" w:rsidR="00F21E51" w:rsidRPr="005E2BA0" w:rsidRDefault="00F21E51" w:rsidP="00D33D07">
            <w:pPr>
              <w:pStyle w:val="movimento2"/>
              <w:rPr>
                <w:color w:val="002060"/>
              </w:rPr>
            </w:pPr>
            <w:r w:rsidRPr="005E2BA0">
              <w:rPr>
                <w:color w:val="002060"/>
              </w:rPr>
              <w:t xml:space="preserve">(MONTELUPONE CALCIO A 5) </w:t>
            </w:r>
          </w:p>
        </w:tc>
        <w:tc>
          <w:tcPr>
            <w:tcW w:w="800" w:type="dxa"/>
            <w:tcMar>
              <w:top w:w="20" w:type="dxa"/>
              <w:left w:w="20" w:type="dxa"/>
              <w:bottom w:w="20" w:type="dxa"/>
              <w:right w:w="20" w:type="dxa"/>
            </w:tcMar>
            <w:vAlign w:val="center"/>
            <w:hideMark/>
          </w:tcPr>
          <w:p w14:paraId="4AD21FDC"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A1D0732" w14:textId="77777777" w:rsidR="00F21E51" w:rsidRPr="005E2BA0" w:rsidRDefault="00F21E51" w:rsidP="00D33D07">
            <w:pPr>
              <w:pStyle w:val="movimento"/>
              <w:rPr>
                <w:color w:val="002060"/>
              </w:rPr>
            </w:pPr>
            <w:r w:rsidRPr="005E2BA0">
              <w:rPr>
                <w:color w:val="002060"/>
              </w:rPr>
              <w:t>BINCI LEONARDO</w:t>
            </w:r>
          </w:p>
        </w:tc>
        <w:tc>
          <w:tcPr>
            <w:tcW w:w="2200" w:type="dxa"/>
            <w:tcMar>
              <w:top w:w="20" w:type="dxa"/>
              <w:left w:w="20" w:type="dxa"/>
              <w:bottom w:w="20" w:type="dxa"/>
              <w:right w:w="20" w:type="dxa"/>
            </w:tcMar>
            <w:vAlign w:val="center"/>
            <w:hideMark/>
          </w:tcPr>
          <w:p w14:paraId="46AA05EB" w14:textId="77777777" w:rsidR="00F21E51" w:rsidRPr="005E2BA0" w:rsidRDefault="00F21E51" w:rsidP="00D33D07">
            <w:pPr>
              <w:pStyle w:val="movimento2"/>
              <w:rPr>
                <w:color w:val="002060"/>
              </w:rPr>
            </w:pPr>
            <w:r w:rsidRPr="005E2BA0">
              <w:rPr>
                <w:color w:val="002060"/>
              </w:rPr>
              <w:t xml:space="preserve">(OSIMO FIVE) </w:t>
            </w:r>
          </w:p>
        </w:tc>
      </w:tr>
    </w:tbl>
    <w:p w14:paraId="5CBE2694"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4EE5AC3" w14:textId="77777777" w:rsidTr="00D33D07">
        <w:tc>
          <w:tcPr>
            <w:tcW w:w="2200" w:type="dxa"/>
            <w:tcMar>
              <w:top w:w="20" w:type="dxa"/>
              <w:left w:w="20" w:type="dxa"/>
              <w:bottom w:w="20" w:type="dxa"/>
              <w:right w:w="20" w:type="dxa"/>
            </w:tcMar>
            <w:vAlign w:val="center"/>
            <w:hideMark/>
          </w:tcPr>
          <w:p w14:paraId="05DADB01" w14:textId="77777777" w:rsidR="00F21E51" w:rsidRPr="005E2BA0" w:rsidRDefault="00F21E51" w:rsidP="00D33D07">
            <w:pPr>
              <w:pStyle w:val="movimento"/>
              <w:rPr>
                <w:color w:val="002060"/>
              </w:rPr>
            </w:pPr>
            <w:r w:rsidRPr="005E2BA0">
              <w:rPr>
                <w:color w:val="002060"/>
              </w:rPr>
              <w:t>SBARAGLIA CARLO</w:t>
            </w:r>
          </w:p>
        </w:tc>
        <w:tc>
          <w:tcPr>
            <w:tcW w:w="2200" w:type="dxa"/>
            <w:tcMar>
              <w:top w:w="20" w:type="dxa"/>
              <w:left w:w="20" w:type="dxa"/>
              <w:bottom w:w="20" w:type="dxa"/>
              <w:right w:w="20" w:type="dxa"/>
            </w:tcMar>
            <w:vAlign w:val="center"/>
            <w:hideMark/>
          </w:tcPr>
          <w:p w14:paraId="381063AB" w14:textId="77777777" w:rsidR="00F21E51" w:rsidRPr="005E2BA0" w:rsidRDefault="00F21E51" w:rsidP="00D33D07">
            <w:pPr>
              <w:pStyle w:val="movimento2"/>
              <w:rPr>
                <w:color w:val="002060"/>
              </w:rPr>
            </w:pPr>
            <w:r w:rsidRPr="005E2BA0">
              <w:rPr>
                <w:color w:val="002060"/>
              </w:rPr>
              <w:t xml:space="preserve">(CANTINE RIUNITE CSI) </w:t>
            </w:r>
          </w:p>
        </w:tc>
        <w:tc>
          <w:tcPr>
            <w:tcW w:w="800" w:type="dxa"/>
            <w:tcMar>
              <w:top w:w="20" w:type="dxa"/>
              <w:left w:w="20" w:type="dxa"/>
              <w:bottom w:w="20" w:type="dxa"/>
              <w:right w:w="20" w:type="dxa"/>
            </w:tcMar>
            <w:vAlign w:val="center"/>
            <w:hideMark/>
          </w:tcPr>
          <w:p w14:paraId="67CC7AB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A8C0E3A" w14:textId="77777777" w:rsidR="00F21E51" w:rsidRPr="005E2BA0" w:rsidRDefault="00F21E51" w:rsidP="00D33D07">
            <w:pPr>
              <w:pStyle w:val="movimento"/>
              <w:rPr>
                <w:color w:val="002060"/>
              </w:rPr>
            </w:pPr>
            <w:r w:rsidRPr="005E2BA0">
              <w:rPr>
                <w:color w:val="002060"/>
              </w:rPr>
              <w:t>BENABDELKADER YASSINE</w:t>
            </w:r>
          </w:p>
        </w:tc>
        <w:tc>
          <w:tcPr>
            <w:tcW w:w="2200" w:type="dxa"/>
            <w:tcMar>
              <w:top w:w="20" w:type="dxa"/>
              <w:left w:w="20" w:type="dxa"/>
              <w:bottom w:w="20" w:type="dxa"/>
              <w:right w:w="20" w:type="dxa"/>
            </w:tcMar>
            <w:vAlign w:val="center"/>
            <w:hideMark/>
          </w:tcPr>
          <w:p w14:paraId="5A0AA1CF" w14:textId="77777777" w:rsidR="00F21E51" w:rsidRPr="005E2BA0" w:rsidRDefault="00F21E51" w:rsidP="00D33D07">
            <w:pPr>
              <w:pStyle w:val="movimento2"/>
              <w:rPr>
                <w:color w:val="002060"/>
              </w:rPr>
            </w:pPr>
            <w:r w:rsidRPr="005E2BA0">
              <w:rPr>
                <w:color w:val="002060"/>
              </w:rPr>
              <w:t xml:space="preserve">(OSIMO FIVE) </w:t>
            </w:r>
          </w:p>
        </w:tc>
      </w:tr>
    </w:tbl>
    <w:p w14:paraId="271CDF81"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2DD3467" w14:textId="77777777" w:rsidTr="00D33D07">
        <w:tc>
          <w:tcPr>
            <w:tcW w:w="2200" w:type="dxa"/>
            <w:tcMar>
              <w:top w:w="20" w:type="dxa"/>
              <w:left w:w="20" w:type="dxa"/>
              <w:bottom w:w="20" w:type="dxa"/>
              <w:right w:w="20" w:type="dxa"/>
            </w:tcMar>
            <w:vAlign w:val="center"/>
            <w:hideMark/>
          </w:tcPr>
          <w:p w14:paraId="19B72A96" w14:textId="77777777" w:rsidR="00F21E51" w:rsidRPr="005E2BA0" w:rsidRDefault="00F21E51" w:rsidP="00D33D07">
            <w:pPr>
              <w:pStyle w:val="movimento"/>
              <w:rPr>
                <w:color w:val="002060"/>
              </w:rPr>
            </w:pPr>
            <w:r w:rsidRPr="005E2BA0">
              <w:rPr>
                <w:color w:val="002060"/>
              </w:rPr>
              <w:lastRenderedPageBreak/>
              <w:t>SAGRIPANTI LORENZO</w:t>
            </w:r>
          </w:p>
        </w:tc>
        <w:tc>
          <w:tcPr>
            <w:tcW w:w="2200" w:type="dxa"/>
            <w:tcMar>
              <w:top w:w="20" w:type="dxa"/>
              <w:left w:w="20" w:type="dxa"/>
              <w:bottom w:w="20" w:type="dxa"/>
              <w:right w:w="20" w:type="dxa"/>
            </w:tcMar>
            <w:vAlign w:val="center"/>
            <w:hideMark/>
          </w:tcPr>
          <w:p w14:paraId="22E9845A" w14:textId="77777777" w:rsidR="00F21E51" w:rsidRPr="005E2BA0" w:rsidRDefault="00F21E51" w:rsidP="00D33D07">
            <w:pPr>
              <w:pStyle w:val="movimento2"/>
              <w:rPr>
                <w:color w:val="002060"/>
              </w:rPr>
            </w:pPr>
            <w:r w:rsidRPr="005E2BA0">
              <w:rPr>
                <w:color w:val="002060"/>
              </w:rPr>
              <w:t xml:space="preserve">(ACLI AUDAX MONTECOSARO C5) </w:t>
            </w:r>
          </w:p>
        </w:tc>
        <w:tc>
          <w:tcPr>
            <w:tcW w:w="800" w:type="dxa"/>
            <w:tcMar>
              <w:top w:w="20" w:type="dxa"/>
              <w:left w:w="20" w:type="dxa"/>
              <w:bottom w:w="20" w:type="dxa"/>
              <w:right w:w="20" w:type="dxa"/>
            </w:tcMar>
            <w:vAlign w:val="center"/>
            <w:hideMark/>
          </w:tcPr>
          <w:p w14:paraId="73872B9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3A010DB" w14:textId="77777777" w:rsidR="00F21E51" w:rsidRPr="005E2BA0" w:rsidRDefault="00F21E51" w:rsidP="00D33D07">
            <w:pPr>
              <w:pStyle w:val="movimento"/>
              <w:rPr>
                <w:color w:val="002060"/>
              </w:rPr>
            </w:pPr>
            <w:r w:rsidRPr="005E2BA0">
              <w:rPr>
                <w:color w:val="002060"/>
              </w:rPr>
              <w:t>FEDELI PAOLO</w:t>
            </w:r>
          </w:p>
        </w:tc>
        <w:tc>
          <w:tcPr>
            <w:tcW w:w="2200" w:type="dxa"/>
            <w:tcMar>
              <w:top w:w="20" w:type="dxa"/>
              <w:left w:w="20" w:type="dxa"/>
              <w:bottom w:w="20" w:type="dxa"/>
              <w:right w:w="20" w:type="dxa"/>
            </w:tcMar>
            <w:vAlign w:val="center"/>
            <w:hideMark/>
          </w:tcPr>
          <w:p w14:paraId="4EB362AC" w14:textId="77777777" w:rsidR="00F21E51" w:rsidRPr="005E2BA0" w:rsidRDefault="00F21E51" w:rsidP="00D33D07">
            <w:pPr>
              <w:pStyle w:val="movimento2"/>
              <w:rPr>
                <w:color w:val="002060"/>
              </w:rPr>
            </w:pPr>
            <w:r w:rsidRPr="005E2BA0">
              <w:rPr>
                <w:color w:val="002060"/>
              </w:rPr>
              <w:t xml:space="preserve">(FERMANA FUTSAL 2022) </w:t>
            </w:r>
          </w:p>
        </w:tc>
      </w:tr>
      <w:tr w:rsidR="00F21E51" w:rsidRPr="005E2BA0" w14:paraId="7888DE39" w14:textId="77777777" w:rsidTr="00D33D07">
        <w:tc>
          <w:tcPr>
            <w:tcW w:w="2200" w:type="dxa"/>
            <w:tcMar>
              <w:top w:w="20" w:type="dxa"/>
              <w:left w:w="20" w:type="dxa"/>
              <w:bottom w:w="20" w:type="dxa"/>
              <w:right w:w="20" w:type="dxa"/>
            </w:tcMar>
            <w:vAlign w:val="center"/>
            <w:hideMark/>
          </w:tcPr>
          <w:p w14:paraId="0B303E0B" w14:textId="77777777" w:rsidR="00F21E51" w:rsidRPr="005E2BA0" w:rsidRDefault="00F21E51" w:rsidP="00D33D07">
            <w:pPr>
              <w:pStyle w:val="movimento"/>
              <w:rPr>
                <w:color w:val="002060"/>
              </w:rPr>
            </w:pPr>
            <w:r w:rsidRPr="005E2BA0">
              <w:rPr>
                <w:color w:val="002060"/>
              </w:rPr>
              <w:t>EL KHANOUSSI AYMAN</w:t>
            </w:r>
          </w:p>
        </w:tc>
        <w:tc>
          <w:tcPr>
            <w:tcW w:w="2200" w:type="dxa"/>
            <w:tcMar>
              <w:top w:w="20" w:type="dxa"/>
              <w:left w:w="20" w:type="dxa"/>
              <w:bottom w:w="20" w:type="dxa"/>
              <w:right w:w="20" w:type="dxa"/>
            </w:tcMar>
            <w:vAlign w:val="center"/>
            <w:hideMark/>
          </w:tcPr>
          <w:p w14:paraId="54C8F1AE" w14:textId="77777777" w:rsidR="00F21E51" w:rsidRPr="005E2BA0" w:rsidRDefault="00F21E51" w:rsidP="00D33D07">
            <w:pPr>
              <w:pStyle w:val="movimento2"/>
              <w:rPr>
                <w:color w:val="002060"/>
              </w:rPr>
            </w:pPr>
            <w:r w:rsidRPr="005E2BA0">
              <w:rPr>
                <w:color w:val="002060"/>
              </w:rPr>
              <w:t xml:space="preserve">(PIETRALACROCE 73) </w:t>
            </w:r>
          </w:p>
        </w:tc>
        <w:tc>
          <w:tcPr>
            <w:tcW w:w="800" w:type="dxa"/>
            <w:tcMar>
              <w:top w:w="20" w:type="dxa"/>
              <w:left w:w="20" w:type="dxa"/>
              <w:bottom w:w="20" w:type="dxa"/>
              <w:right w:w="20" w:type="dxa"/>
            </w:tcMar>
            <w:vAlign w:val="center"/>
            <w:hideMark/>
          </w:tcPr>
          <w:p w14:paraId="3BEC773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9A5DB4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ADB423C" w14:textId="77777777" w:rsidR="00F21E51" w:rsidRPr="005E2BA0" w:rsidRDefault="00F21E51" w:rsidP="00D33D07">
            <w:pPr>
              <w:pStyle w:val="movimento2"/>
              <w:rPr>
                <w:color w:val="002060"/>
              </w:rPr>
            </w:pPr>
            <w:r w:rsidRPr="005E2BA0">
              <w:rPr>
                <w:color w:val="002060"/>
              </w:rPr>
              <w:t> </w:t>
            </w:r>
          </w:p>
        </w:tc>
      </w:tr>
    </w:tbl>
    <w:p w14:paraId="35C2163C" w14:textId="77777777" w:rsidR="00F21E51" w:rsidRPr="005E2BA0" w:rsidRDefault="00F21E51" w:rsidP="00F21E51">
      <w:pPr>
        <w:pStyle w:val="titolo10"/>
        <w:rPr>
          <w:rFonts w:eastAsiaTheme="minorEastAsia"/>
          <w:color w:val="002060"/>
        </w:rPr>
      </w:pPr>
      <w:r w:rsidRPr="005E2BA0">
        <w:rPr>
          <w:color w:val="002060"/>
        </w:rPr>
        <w:t xml:space="preserve">GARE DEL 28/ 1/2024 </w:t>
      </w:r>
    </w:p>
    <w:p w14:paraId="71DBDA6E" w14:textId="77777777" w:rsidR="00F21E51" w:rsidRPr="005E2BA0" w:rsidRDefault="00F21E51" w:rsidP="00F21E51">
      <w:pPr>
        <w:pStyle w:val="titolo7a"/>
        <w:rPr>
          <w:color w:val="002060"/>
        </w:rPr>
      </w:pPr>
      <w:r w:rsidRPr="005E2BA0">
        <w:rPr>
          <w:color w:val="002060"/>
        </w:rPr>
        <w:t xml:space="preserve">PROVVEDIMENTI DISCIPLINARI </w:t>
      </w:r>
    </w:p>
    <w:p w14:paraId="1A57979D"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2D601A02" w14:textId="77777777" w:rsidR="00F21E51" w:rsidRPr="005E2BA0" w:rsidRDefault="00F21E51" w:rsidP="00F21E51">
      <w:pPr>
        <w:pStyle w:val="titolo30"/>
        <w:rPr>
          <w:color w:val="002060"/>
        </w:rPr>
      </w:pPr>
      <w:r w:rsidRPr="005E2BA0">
        <w:rPr>
          <w:color w:val="002060"/>
        </w:rPr>
        <w:t xml:space="preserve">CALCIATORI NON ESPULSI </w:t>
      </w:r>
    </w:p>
    <w:p w14:paraId="5AD28C80" w14:textId="77777777" w:rsidR="00F21E51" w:rsidRPr="005E2BA0" w:rsidRDefault="00F21E51" w:rsidP="00F21E51">
      <w:pPr>
        <w:pStyle w:val="titolo20"/>
        <w:rPr>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BE84F6D" w14:textId="77777777" w:rsidTr="00D33D07">
        <w:tc>
          <w:tcPr>
            <w:tcW w:w="2200" w:type="dxa"/>
            <w:tcMar>
              <w:top w:w="20" w:type="dxa"/>
              <w:left w:w="20" w:type="dxa"/>
              <w:bottom w:w="20" w:type="dxa"/>
              <w:right w:w="20" w:type="dxa"/>
            </w:tcMar>
            <w:vAlign w:val="center"/>
            <w:hideMark/>
          </w:tcPr>
          <w:p w14:paraId="5A64F92B" w14:textId="77777777" w:rsidR="00F21E51" w:rsidRPr="005E2BA0" w:rsidRDefault="00F21E51" w:rsidP="00D33D07">
            <w:pPr>
              <w:pStyle w:val="movimento"/>
              <w:rPr>
                <w:color w:val="002060"/>
              </w:rPr>
            </w:pPr>
            <w:r w:rsidRPr="005E2BA0">
              <w:rPr>
                <w:color w:val="002060"/>
              </w:rPr>
              <w:t>D ERRICO FRANCESCO</w:t>
            </w:r>
          </w:p>
        </w:tc>
        <w:tc>
          <w:tcPr>
            <w:tcW w:w="2200" w:type="dxa"/>
            <w:tcMar>
              <w:top w:w="20" w:type="dxa"/>
              <w:left w:w="20" w:type="dxa"/>
              <w:bottom w:w="20" w:type="dxa"/>
              <w:right w:w="20" w:type="dxa"/>
            </w:tcMar>
            <w:vAlign w:val="center"/>
            <w:hideMark/>
          </w:tcPr>
          <w:p w14:paraId="6EB7CB52" w14:textId="77777777" w:rsidR="00F21E51" w:rsidRPr="005E2BA0" w:rsidRDefault="00F21E51" w:rsidP="00D33D07">
            <w:pPr>
              <w:pStyle w:val="movimento2"/>
              <w:rPr>
                <w:color w:val="002060"/>
              </w:rPr>
            </w:pPr>
            <w:r w:rsidRPr="005E2BA0">
              <w:rPr>
                <w:color w:val="002060"/>
              </w:rPr>
              <w:t xml:space="preserve">(ALMA JUVENTUS FANO) </w:t>
            </w:r>
          </w:p>
        </w:tc>
        <w:tc>
          <w:tcPr>
            <w:tcW w:w="800" w:type="dxa"/>
            <w:tcMar>
              <w:top w:w="20" w:type="dxa"/>
              <w:left w:w="20" w:type="dxa"/>
              <w:bottom w:w="20" w:type="dxa"/>
              <w:right w:w="20" w:type="dxa"/>
            </w:tcMar>
            <w:vAlign w:val="center"/>
            <w:hideMark/>
          </w:tcPr>
          <w:p w14:paraId="1C000DC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91DC1BE"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59E7B2E" w14:textId="77777777" w:rsidR="00F21E51" w:rsidRPr="005E2BA0" w:rsidRDefault="00F21E51" w:rsidP="00D33D07">
            <w:pPr>
              <w:pStyle w:val="movimento2"/>
              <w:rPr>
                <w:color w:val="002060"/>
              </w:rPr>
            </w:pPr>
            <w:r w:rsidRPr="005E2BA0">
              <w:rPr>
                <w:color w:val="002060"/>
              </w:rPr>
              <w:t> </w:t>
            </w:r>
          </w:p>
        </w:tc>
      </w:tr>
    </w:tbl>
    <w:p w14:paraId="1A3BFFE3"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AB221E3" w14:textId="77777777" w:rsidTr="00D33D07">
        <w:tc>
          <w:tcPr>
            <w:tcW w:w="2200" w:type="dxa"/>
            <w:tcMar>
              <w:top w:w="20" w:type="dxa"/>
              <w:left w:w="20" w:type="dxa"/>
              <w:bottom w:w="20" w:type="dxa"/>
              <w:right w:w="20" w:type="dxa"/>
            </w:tcMar>
            <w:vAlign w:val="center"/>
            <w:hideMark/>
          </w:tcPr>
          <w:p w14:paraId="0AD4618A" w14:textId="77777777" w:rsidR="00F21E51" w:rsidRPr="005E2BA0" w:rsidRDefault="00F21E51" w:rsidP="00D33D07">
            <w:pPr>
              <w:pStyle w:val="movimento"/>
              <w:rPr>
                <w:color w:val="002060"/>
              </w:rPr>
            </w:pPr>
            <w:r w:rsidRPr="005E2BA0">
              <w:rPr>
                <w:color w:val="002060"/>
              </w:rPr>
              <w:t>MORETTI JUAN DIEGO</w:t>
            </w:r>
          </w:p>
        </w:tc>
        <w:tc>
          <w:tcPr>
            <w:tcW w:w="2200" w:type="dxa"/>
            <w:tcMar>
              <w:top w:w="20" w:type="dxa"/>
              <w:left w:w="20" w:type="dxa"/>
              <w:bottom w:w="20" w:type="dxa"/>
              <w:right w:w="20" w:type="dxa"/>
            </w:tcMar>
            <w:vAlign w:val="center"/>
            <w:hideMark/>
          </w:tcPr>
          <w:p w14:paraId="10AE95D8" w14:textId="77777777" w:rsidR="00F21E51" w:rsidRPr="005E2BA0" w:rsidRDefault="00F21E51" w:rsidP="00D33D07">
            <w:pPr>
              <w:pStyle w:val="movimento2"/>
              <w:rPr>
                <w:color w:val="002060"/>
              </w:rPr>
            </w:pPr>
            <w:r w:rsidRPr="005E2BA0">
              <w:rPr>
                <w:color w:val="002060"/>
              </w:rPr>
              <w:t xml:space="preserve">(JESI) </w:t>
            </w:r>
          </w:p>
        </w:tc>
        <w:tc>
          <w:tcPr>
            <w:tcW w:w="800" w:type="dxa"/>
            <w:tcMar>
              <w:top w:w="20" w:type="dxa"/>
              <w:left w:w="20" w:type="dxa"/>
              <w:bottom w:w="20" w:type="dxa"/>
              <w:right w:w="20" w:type="dxa"/>
            </w:tcMar>
            <w:vAlign w:val="center"/>
            <w:hideMark/>
          </w:tcPr>
          <w:p w14:paraId="14B7477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63DDC26" w14:textId="77777777" w:rsidR="00F21E51" w:rsidRPr="005E2BA0" w:rsidRDefault="00F21E51" w:rsidP="00D33D07">
            <w:pPr>
              <w:pStyle w:val="movimento"/>
              <w:rPr>
                <w:color w:val="002060"/>
              </w:rPr>
            </w:pPr>
            <w:r w:rsidRPr="005E2BA0">
              <w:rPr>
                <w:color w:val="002060"/>
              </w:rPr>
              <w:t>REGAI BOULBEBA</w:t>
            </w:r>
          </w:p>
        </w:tc>
        <w:tc>
          <w:tcPr>
            <w:tcW w:w="2200" w:type="dxa"/>
            <w:tcMar>
              <w:top w:w="20" w:type="dxa"/>
              <w:left w:w="20" w:type="dxa"/>
              <w:bottom w:w="20" w:type="dxa"/>
              <w:right w:w="20" w:type="dxa"/>
            </w:tcMar>
            <w:vAlign w:val="center"/>
            <w:hideMark/>
          </w:tcPr>
          <w:p w14:paraId="1E338CED" w14:textId="77777777" w:rsidR="00F21E51" w:rsidRPr="005E2BA0" w:rsidRDefault="00F21E51" w:rsidP="00D33D07">
            <w:pPr>
              <w:pStyle w:val="movimento2"/>
              <w:rPr>
                <w:color w:val="002060"/>
              </w:rPr>
            </w:pPr>
            <w:r w:rsidRPr="005E2BA0">
              <w:rPr>
                <w:color w:val="002060"/>
              </w:rPr>
              <w:t xml:space="preserve">(JESI) </w:t>
            </w:r>
          </w:p>
        </w:tc>
      </w:tr>
    </w:tbl>
    <w:p w14:paraId="5ECAC75F" w14:textId="77777777" w:rsidR="00F21E51" w:rsidRDefault="00F21E51" w:rsidP="00F21E51">
      <w:pPr>
        <w:pStyle w:val="breakline"/>
        <w:rPr>
          <w:rFonts w:eastAsiaTheme="minorEastAsia"/>
          <w:color w:val="002060"/>
        </w:rPr>
      </w:pPr>
    </w:p>
    <w:p w14:paraId="7AA8FEE7"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4047E89E"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1A103409" w14:textId="77777777" w:rsidR="00F21E51" w:rsidRPr="005E2BA0" w:rsidRDefault="00F21E51" w:rsidP="00F21E51">
      <w:pPr>
        <w:pStyle w:val="breakline"/>
        <w:rPr>
          <w:rFonts w:eastAsiaTheme="minorEastAsia"/>
          <w:color w:val="002060"/>
        </w:rPr>
      </w:pPr>
    </w:p>
    <w:p w14:paraId="244F7369" w14:textId="77777777" w:rsidR="00F21E51" w:rsidRPr="005E2BA0" w:rsidRDefault="00F21E51" w:rsidP="00F21E51">
      <w:pPr>
        <w:pStyle w:val="titoloprinc0"/>
        <w:rPr>
          <w:color w:val="002060"/>
        </w:rPr>
      </w:pPr>
      <w:r w:rsidRPr="005E2BA0">
        <w:rPr>
          <w:color w:val="002060"/>
        </w:rPr>
        <w:t>CLASSIFICA</w:t>
      </w:r>
    </w:p>
    <w:p w14:paraId="170B4C34" w14:textId="77777777" w:rsidR="00F21E51" w:rsidRPr="005E2BA0" w:rsidRDefault="00F21E51" w:rsidP="00F21E51">
      <w:pPr>
        <w:pStyle w:val="breakline"/>
        <w:rPr>
          <w:color w:val="002060"/>
        </w:rPr>
      </w:pPr>
    </w:p>
    <w:p w14:paraId="27771E31" w14:textId="77777777" w:rsidR="00F21E51" w:rsidRPr="005E2BA0" w:rsidRDefault="00F21E51" w:rsidP="00F21E51">
      <w:pPr>
        <w:pStyle w:val="breakline"/>
        <w:rPr>
          <w:color w:val="002060"/>
        </w:rPr>
      </w:pPr>
    </w:p>
    <w:p w14:paraId="1FCDF33A" w14:textId="77777777" w:rsidR="00F21E51" w:rsidRPr="005E2BA0" w:rsidRDefault="00F21E51" w:rsidP="00F21E51">
      <w:pPr>
        <w:pStyle w:val="sottotitolocampionato10"/>
        <w:rPr>
          <w:color w:val="002060"/>
        </w:rPr>
      </w:pPr>
      <w:r w:rsidRPr="005E2BA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1AB17B14"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8BF1A"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29C6"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78F42"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FBA69"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F030B"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9FF9"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A11B6"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64F6E"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20068"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680A1" w14:textId="77777777" w:rsidR="00F21E51" w:rsidRPr="005E2BA0" w:rsidRDefault="00F21E51" w:rsidP="00D33D07">
            <w:pPr>
              <w:pStyle w:val="headertabella0"/>
              <w:rPr>
                <w:color w:val="002060"/>
              </w:rPr>
            </w:pPr>
            <w:r w:rsidRPr="005E2BA0">
              <w:rPr>
                <w:color w:val="002060"/>
              </w:rPr>
              <w:t>PE</w:t>
            </w:r>
          </w:p>
        </w:tc>
      </w:tr>
      <w:tr w:rsidR="00F21E51" w:rsidRPr="005E2BA0" w14:paraId="16A02AAB"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B78E5" w14:textId="77777777" w:rsidR="00F21E51" w:rsidRPr="005E2BA0" w:rsidRDefault="00F21E51" w:rsidP="00D33D07">
            <w:pPr>
              <w:pStyle w:val="rowtabella0"/>
              <w:rPr>
                <w:color w:val="002060"/>
              </w:rPr>
            </w:pPr>
            <w:r w:rsidRPr="005E2B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BFBD"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614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62F7"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81D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BBF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E387" w14:textId="77777777" w:rsidR="00F21E51" w:rsidRPr="005E2BA0" w:rsidRDefault="00F21E51" w:rsidP="00D33D07">
            <w:pPr>
              <w:pStyle w:val="rowtabella0"/>
              <w:jc w:val="center"/>
              <w:rPr>
                <w:color w:val="002060"/>
              </w:rPr>
            </w:pPr>
            <w:r w:rsidRPr="005E2BA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8D3C" w14:textId="77777777" w:rsidR="00F21E51" w:rsidRPr="005E2BA0" w:rsidRDefault="00F21E51" w:rsidP="00D33D07">
            <w:pPr>
              <w:pStyle w:val="rowtabella0"/>
              <w:jc w:val="center"/>
              <w:rPr>
                <w:color w:val="002060"/>
              </w:rPr>
            </w:pPr>
            <w:r w:rsidRPr="005E2BA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EC72" w14:textId="77777777" w:rsidR="00F21E51" w:rsidRPr="005E2BA0" w:rsidRDefault="00F21E51" w:rsidP="00D33D07">
            <w:pPr>
              <w:pStyle w:val="rowtabella0"/>
              <w:jc w:val="center"/>
              <w:rPr>
                <w:color w:val="002060"/>
              </w:rPr>
            </w:pPr>
            <w:r w:rsidRPr="005E2B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AD59" w14:textId="77777777" w:rsidR="00F21E51" w:rsidRPr="005E2BA0" w:rsidRDefault="00F21E51" w:rsidP="00D33D07">
            <w:pPr>
              <w:pStyle w:val="rowtabella0"/>
              <w:jc w:val="center"/>
              <w:rPr>
                <w:color w:val="002060"/>
              </w:rPr>
            </w:pPr>
            <w:r w:rsidRPr="005E2BA0">
              <w:rPr>
                <w:color w:val="002060"/>
              </w:rPr>
              <w:t>0</w:t>
            </w:r>
          </w:p>
        </w:tc>
      </w:tr>
      <w:tr w:rsidR="00F21E51" w:rsidRPr="005E2BA0" w14:paraId="3C21B59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19500" w14:textId="77777777" w:rsidR="00F21E51" w:rsidRPr="005E2BA0" w:rsidRDefault="00F21E51" w:rsidP="00D33D07">
            <w:pPr>
              <w:pStyle w:val="rowtabella0"/>
              <w:rPr>
                <w:color w:val="002060"/>
              </w:rPr>
            </w:pPr>
            <w:r w:rsidRPr="005E2BA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E14B" w14:textId="77777777" w:rsidR="00F21E51" w:rsidRPr="005E2BA0" w:rsidRDefault="00F21E51" w:rsidP="00D33D07">
            <w:pPr>
              <w:pStyle w:val="rowtabella0"/>
              <w:jc w:val="center"/>
              <w:rPr>
                <w:color w:val="002060"/>
              </w:rPr>
            </w:pPr>
            <w:r w:rsidRPr="005E2BA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A7E2"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2DF7"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502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F4A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C0F9" w14:textId="77777777" w:rsidR="00F21E51" w:rsidRPr="005E2BA0" w:rsidRDefault="00F21E51" w:rsidP="00D33D07">
            <w:pPr>
              <w:pStyle w:val="rowtabella0"/>
              <w:jc w:val="center"/>
              <w:rPr>
                <w:color w:val="002060"/>
              </w:rPr>
            </w:pPr>
            <w:r w:rsidRPr="005E2BA0">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F889" w14:textId="77777777" w:rsidR="00F21E51" w:rsidRPr="005E2BA0" w:rsidRDefault="00F21E51" w:rsidP="00D33D07">
            <w:pPr>
              <w:pStyle w:val="rowtabella0"/>
              <w:jc w:val="center"/>
              <w:rPr>
                <w:color w:val="002060"/>
              </w:rPr>
            </w:pPr>
            <w:r w:rsidRPr="005E2BA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5EB5"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35C6" w14:textId="77777777" w:rsidR="00F21E51" w:rsidRPr="005E2BA0" w:rsidRDefault="00F21E51" w:rsidP="00D33D07">
            <w:pPr>
              <w:pStyle w:val="rowtabella0"/>
              <w:jc w:val="center"/>
              <w:rPr>
                <w:color w:val="002060"/>
              </w:rPr>
            </w:pPr>
            <w:r w:rsidRPr="005E2BA0">
              <w:rPr>
                <w:color w:val="002060"/>
              </w:rPr>
              <w:t>0</w:t>
            </w:r>
          </w:p>
        </w:tc>
      </w:tr>
      <w:tr w:rsidR="00F21E51" w:rsidRPr="005E2BA0" w14:paraId="5429C85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102DA" w14:textId="77777777" w:rsidR="00F21E51" w:rsidRPr="005E2BA0" w:rsidRDefault="00F21E51" w:rsidP="00D33D07">
            <w:pPr>
              <w:pStyle w:val="rowtabella0"/>
              <w:rPr>
                <w:color w:val="002060"/>
              </w:rPr>
            </w:pPr>
            <w:r w:rsidRPr="005E2B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5596" w14:textId="77777777" w:rsidR="00F21E51" w:rsidRPr="005E2BA0" w:rsidRDefault="00F21E51" w:rsidP="00D33D07">
            <w:pPr>
              <w:pStyle w:val="rowtabella0"/>
              <w:jc w:val="center"/>
              <w:rPr>
                <w:color w:val="002060"/>
              </w:rPr>
            </w:pPr>
            <w:r w:rsidRPr="005E2BA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4705"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311C"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ABA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F1F03"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5FAE" w14:textId="77777777" w:rsidR="00F21E51" w:rsidRPr="005E2BA0" w:rsidRDefault="00F21E51" w:rsidP="00D33D07">
            <w:pPr>
              <w:pStyle w:val="rowtabella0"/>
              <w:jc w:val="center"/>
              <w:rPr>
                <w:color w:val="002060"/>
              </w:rPr>
            </w:pPr>
            <w:r w:rsidRPr="005E2BA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426C" w14:textId="77777777" w:rsidR="00F21E51" w:rsidRPr="005E2BA0" w:rsidRDefault="00F21E51" w:rsidP="00D33D07">
            <w:pPr>
              <w:pStyle w:val="rowtabella0"/>
              <w:jc w:val="center"/>
              <w:rPr>
                <w:color w:val="002060"/>
              </w:rPr>
            </w:pPr>
            <w:r w:rsidRPr="005E2BA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E328" w14:textId="77777777" w:rsidR="00F21E51" w:rsidRPr="005E2BA0" w:rsidRDefault="00F21E51" w:rsidP="00D33D07">
            <w:pPr>
              <w:pStyle w:val="rowtabella0"/>
              <w:jc w:val="center"/>
              <w:rPr>
                <w:color w:val="002060"/>
              </w:rPr>
            </w:pPr>
            <w:r w:rsidRPr="005E2BA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38AB" w14:textId="77777777" w:rsidR="00F21E51" w:rsidRPr="005E2BA0" w:rsidRDefault="00F21E51" w:rsidP="00D33D07">
            <w:pPr>
              <w:pStyle w:val="rowtabella0"/>
              <w:jc w:val="center"/>
              <w:rPr>
                <w:color w:val="002060"/>
              </w:rPr>
            </w:pPr>
            <w:r w:rsidRPr="005E2BA0">
              <w:rPr>
                <w:color w:val="002060"/>
              </w:rPr>
              <w:t>0</w:t>
            </w:r>
          </w:p>
        </w:tc>
      </w:tr>
      <w:tr w:rsidR="00F21E51" w:rsidRPr="005E2BA0" w14:paraId="469F052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8AC97" w14:textId="77777777" w:rsidR="00F21E51" w:rsidRPr="005E2BA0" w:rsidRDefault="00F21E51" w:rsidP="00D33D07">
            <w:pPr>
              <w:pStyle w:val="rowtabella0"/>
              <w:rPr>
                <w:color w:val="002060"/>
              </w:rPr>
            </w:pPr>
            <w:r w:rsidRPr="005E2BA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1305" w14:textId="77777777" w:rsidR="00F21E51" w:rsidRPr="005E2BA0" w:rsidRDefault="00F21E51" w:rsidP="00D33D07">
            <w:pPr>
              <w:pStyle w:val="rowtabella0"/>
              <w:jc w:val="center"/>
              <w:rPr>
                <w:color w:val="002060"/>
              </w:rPr>
            </w:pPr>
            <w:r w:rsidRPr="005E2BA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6B7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034E"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89B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557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DA82" w14:textId="77777777" w:rsidR="00F21E51" w:rsidRPr="005E2BA0" w:rsidRDefault="00F21E51" w:rsidP="00D33D07">
            <w:pPr>
              <w:pStyle w:val="rowtabella0"/>
              <w:jc w:val="center"/>
              <w:rPr>
                <w:color w:val="002060"/>
              </w:rPr>
            </w:pPr>
            <w:r w:rsidRPr="005E2BA0">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59F6" w14:textId="77777777" w:rsidR="00F21E51" w:rsidRPr="005E2BA0" w:rsidRDefault="00F21E51" w:rsidP="00D33D07">
            <w:pPr>
              <w:pStyle w:val="rowtabella0"/>
              <w:jc w:val="center"/>
              <w:rPr>
                <w:color w:val="002060"/>
              </w:rPr>
            </w:pPr>
            <w:r w:rsidRPr="005E2BA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F6B4"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3B0B" w14:textId="77777777" w:rsidR="00F21E51" w:rsidRPr="005E2BA0" w:rsidRDefault="00F21E51" w:rsidP="00D33D07">
            <w:pPr>
              <w:pStyle w:val="rowtabella0"/>
              <w:jc w:val="center"/>
              <w:rPr>
                <w:color w:val="002060"/>
              </w:rPr>
            </w:pPr>
            <w:r w:rsidRPr="005E2BA0">
              <w:rPr>
                <w:color w:val="002060"/>
              </w:rPr>
              <w:t>0</w:t>
            </w:r>
          </w:p>
        </w:tc>
      </w:tr>
      <w:tr w:rsidR="00F21E51" w:rsidRPr="005E2BA0" w14:paraId="272A5BD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5F2F3" w14:textId="77777777" w:rsidR="00F21E51" w:rsidRPr="005E2BA0" w:rsidRDefault="00F21E51" w:rsidP="00D33D07">
            <w:pPr>
              <w:pStyle w:val="rowtabella0"/>
              <w:rPr>
                <w:color w:val="002060"/>
              </w:rPr>
            </w:pPr>
            <w:r w:rsidRPr="005E2BA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342F"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DC19"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6992"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F29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2C14"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DA33" w14:textId="77777777" w:rsidR="00F21E51" w:rsidRPr="005E2BA0" w:rsidRDefault="00F21E51" w:rsidP="00D33D07">
            <w:pPr>
              <w:pStyle w:val="rowtabella0"/>
              <w:jc w:val="center"/>
              <w:rPr>
                <w:color w:val="002060"/>
              </w:rPr>
            </w:pPr>
            <w:r w:rsidRPr="005E2BA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B5B1"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EEA3"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CAEA" w14:textId="77777777" w:rsidR="00F21E51" w:rsidRPr="005E2BA0" w:rsidRDefault="00F21E51" w:rsidP="00D33D07">
            <w:pPr>
              <w:pStyle w:val="rowtabella0"/>
              <w:jc w:val="center"/>
              <w:rPr>
                <w:color w:val="002060"/>
              </w:rPr>
            </w:pPr>
            <w:r w:rsidRPr="005E2BA0">
              <w:rPr>
                <w:color w:val="002060"/>
              </w:rPr>
              <w:t>0</w:t>
            </w:r>
          </w:p>
        </w:tc>
      </w:tr>
      <w:tr w:rsidR="00F21E51" w:rsidRPr="005E2BA0" w14:paraId="07C06B1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1D8A4" w14:textId="77777777" w:rsidR="00F21E51" w:rsidRPr="009B55FD" w:rsidRDefault="00F21E51" w:rsidP="00D33D07">
            <w:pPr>
              <w:pStyle w:val="rowtabella0"/>
              <w:rPr>
                <w:color w:val="002060"/>
                <w:lang w:val="es-ES"/>
              </w:rPr>
            </w:pPr>
            <w:r w:rsidRPr="009B55F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D264"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EC6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9CA9"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BB31"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F854"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8AD3"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B876" w14:textId="77777777" w:rsidR="00F21E51" w:rsidRPr="005E2BA0" w:rsidRDefault="00F21E51" w:rsidP="00D33D07">
            <w:pPr>
              <w:pStyle w:val="rowtabella0"/>
              <w:jc w:val="center"/>
              <w:rPr>
                <w:color w:val="002060"/>
              </w:rPr>
            </w:pPr>
            <w:r w:rsidRPr="005E2BA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71C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33F0" w14:textId="77777777" w:rsidR="00F21E51" w:rsidRPr="005E2BA0" w:rsidRDefault="00F21E51" w:rsidP="00D33D07">
            <w:pPr>
              <w:pStyle w:val="rowtabella0"/>
              <w:jc w:val="center"/>
              <w:rPr>
                <w:color w:val="002060"/>
              </w:rPr>
            </w:pPr>
            <w:r w:rsidRPr="005E2BA0">
              <w:rPr>
                <w:color w:val="002060"/>
              </w:rPr>
              <w:t>0</w:t>
            </w:r>
          </w:p>
        </w:tc>
      </w:tr>
      <w:tr w:rsidR="00F21E51" w:rsidRPr="005E2BA0" w14:paraId="1AC9FA0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7F570" w14:textId="77777777" w:rsidR="00F21E51" w:rsidRPr="005E2BA0" w:rsidRDefault="00F21E51" w:rsidP="00D33D07">
            <w:pPr>
              <w:pStyle w:val="rowtabella0"/>
              <w:rPr>
                <w:color w:val="002060"/>
              </w:rPr>
            </w:pPr>
            <w:r w:rsidRPr="005E2BA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C579" w14:textId="77777777" w:rsidR="00F21E51" w:rsidRPr="005E2BA0" w:rsidRDefault="00F21E51" w:rsidP="00D33D07">
            <w:pPr>
              <w:pStyle w:val="rowtabella0"/>
              <w:jc w:val="center"/>
              <w:rPr>
                <w:color w:val="002060"/>
              </w:rPr>
            </w:pPr>
            <w:r w:rsidRPr="005E2BA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6921"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FD58"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D11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3B11"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E19A" w14:textId="77777777" w:rsidR="00F21E51" w:rsidRPr="005E2BA0" w:rsidRDefault="00F21E51" w:rsidP="00D33D07">
            <w:pPr>
              <w:pStyle w:val="rowtabella0"/>
              <w:jc w:val="center"/>
              <w:rPr>
                <w:color w:val="002060"/>
              </w:rPr>
            </w:pPr>
            <w:r w:rsidRPr="005E2BA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B67A" w14:textId="77777777" w:rsidR="00F21E51" w:rsidRPr="005E2BA0" w:rsidRDefault="00F21E51" w:rsidP="00D33D07">
            <w:pPr>
              <w:pStyle w:val="rowtabella0"/>
              <w:jc w:val="center"/>
              <w:rPr>
                <w:color w:val="002060"/>
              </w:rPr>
            </w:pPr>
            <w:r w:rsidRPr="005E2BA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1E98"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7081" w14:textId="77777777" w:rsidR="00F21E51" w:rsidRPr="005E2BA0" w:rsidRDefault="00F21E51" w:rsidP="00D33D07">
            <w:pPr>
              <w:pStyle w:val="rowtabella0"/>
              <w:jc w:val="center"/>
              <w:rPr>
                <w:color w:val="002060"/>
              </w:rPr>
            </w:pPr>
            <w:r w:rsidRPr="005E2BA0">
              <w:rPr>
                <w:color w:val="002060"/>
              </w:rPr>
              <w:t>0</w:t>
            </w:r>
          </w:p>
        </w:tc>
      </w:tr>
      <w:tr w:rsidR="00F21E51" w:rsidRPr="005E2BA0" w14:paraId="38A0A07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AA1DC" w14:textId="77777777" w:rsidR="00F21E51" w:rsidRPr="005E2BA0" w:rsidRDefault="00F21E51" w:rsidP="00D33D07">
            <w:pPr>
              <w:pStyle w:val="rowtabella0"/>
              <w:rPr>
                <w:color w:val="002060"/>
              </w:rPr>
            </w:pPr>
            <w:r w:rsidRPr="005E2B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464B"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8F20"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9D56"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B67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0033"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8B1C"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57EA" w14:textId="77777777" w:rsidR="00F21E51" w:rsidRPr="005E2BA0" w:rsidRDefault="00F21E51" w:rsidP="00D33D07">
            <w:pPr>
              <w:pStyle w:val="rowtabella0"/>
              <w:jc w:val="center"/>
              <w:rPr>
                <w:color w:val="002060"/>
              </w:rPr>
            </w:pPr>
            <w:r w:rsidRPr="005E2BA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5BF6" w14:textId="77777777" w:rsidR="00F21E51" w:rsidRPr="005E2BA0" w:rsidRDefault="00F21E51" w:rsidP="00D33D07">
            <w:pPr>
              <w:pStyle w:val="rowtabella0"/>
              <w:jc w:val="center"/>
              <w:rPr>
                <w:color w:val="002060"/>
              </w:rPr>
            </w:pPr>
            <w:r w:rsidRPr="005E2BA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CFCC" w14:textId="77777777" w:rsidR="00F21E51" w:rsidRPr="005E2BA0" w:rsidRDefault="00F21E51" w:rsidP="00D33D07">
            <w:pPr>
              <w:pStyle w:val="rowtabella0"/>
              <w:jc w:val="center"/>
              <w:rPr>
                <w:color w:val="002060"/>
              </w:rPr>
            </w:pPr>
            <w:r w:rsidRPr="005E2BA0">
              <w:rPr>
                <w:color w:val="002060"/>
              </w:rPr>
              <w:t>0</w:t>
            </w:r>
          </w:p>
        </w:tc>
      </w:tr>
      <w:tr w:rsidR="00F21E51" w:rsidRPr="005E2BA0" w14:paraId="28D3FFD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81F5E" w14:textId="77777777" w:rsidR="00F21E51" w:rsidRPr="005E2BA0" w:rsidRDefault="00F21E51" w:rsidP="00D33D07">
            <w:pPr>
              <w:pStyle w:val="rowtabella0"/>
              <w:rPr>
                <w:color w:val="002060"/>
              </w:rPr>
            </w:pPr>
            <w:r w:rsidRPr="005E2BA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067B"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7268"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AB77"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CA1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0112"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6CD" w14:textId="77777777" w:rsidR="00F21E51" w:rsidRPr="005E2BA0" w:rsidRDefault="00F21E51" w:rsidP="00D33D07">
            <w:pPr>
              <w:pStyle w:val="rowtabella0"/>
              <w:jc w:val="center"/>
              <w:rPr>
                <w:color w:val="002060"/>
              </w:rPr>
            </w:pPr>
            <w:r w:rsidRPr="005E2BA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B735" w14:textId="77777777" w:rsidR="00F21E51" w:rsidRPr="005E2BA0" w:rsidRDefault="00F21E51" w:rsidP="00D33D07">
            <w:pPr>
              <w:pStyle w:val="rowtabella0"/>
              <w:jc w:val="center"/>
              <w:rPr>
                <w:color w:val="002060"/>
              </w:rPr>
            </w:pPr>
            <w:r w:rsidRPr="005E2BA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32D7"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19A1" w14:textId="77777777" w:rsidR="00F21E51" w:rsidRPr="005E2BA0" w:rsidRDefault="00F21E51" w:rsidP="00D33D07">
            <w:pPr>
              <w:pStyle w:val="rowtabella0"/>
              <w:jc w:val="center"/>
              <w:rPr>
                <w:color w:val="002060"/>
              </w:rPr>
            </w:pPr>
            <w:r w:rsidRPr="005E2BA0">
              <w:rPr>
                <w:color w:val="002060"/>
              </w:rPr>
              <w:t>0</w:t>
            </w:r>
          </w:p>
        </w:tc>
      </w:tr>
      <w:tr w:rsidR="00F21E51" w:rsidRPr="005E2BA0" w14:paraId="6B8E85D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9D5F5" w14:textId="77777777" w:rsidR="00F21E51" w:rsidRPr="005E2BA0" w:rsidRDefault="00F21E51" w:rsidP="00D33D07">
            <w:pPr>
              <w:pStyle w:val="rowtabella0"/>
              <w:rPr>
                <w:color w:val="002060"/>
              </w:rPr>
            </w:pPr>
            <w:r w:rsidRPr="005E2B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FA75"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4E45"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78E4"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BC24"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677A"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8838" w14:textId="77777777" w:rsidR="00F21E51" w:rsidRPr="005E2BA0" w:rsidRDefault="00F21E51" w:rsidP="00D33D07">
            <w:pPr>
              <w:pStyle w:val="rowtabella0"/>
              <w:jc w:val="center"/>
              <w:rPr>
                <w:color w:val="002060"/>
              </w:rPr>
            </w:pPr>
            <w:r w:rsidRPr="005E2BA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781A"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5A48"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5804" w14:textId="77777777" w:rsidR="00F21E51" w:rsidRPr="005E2BA0" w:rsidRDefault="00F21E51" w:rsidP="00D33D07">
            <w:pPr>
              <w:pStyle w:val="rowtabella0"/>
              <w:jc w:val="center"/>
              <w:rPr>
                <w:color w:val="002060"/>
              </w:rPr>
            </w:pPr>
            <w:r w:rsidRPr="005E2BA0">
              <w:rPr>
                <w:color w:val="002060"/>
              </w:rPr>
              <w:t>0</w:t>
            </w:r>
          </w:p>
        </w:tc>
      </w:tr>
      <w:tr w:rsidR="00F21E51" w:rsidRPr="005E2BA0" w14:paraId="4A5FA89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08023" w14:textId="77777777" w:rsidR="00F21E51" w:rsidRPr="005E2BA0" w:rsidRDefault="00F21E51" w:rsidP="00D33D07">
            <w:pPr>
              <w:pStyle w:val="rowtabella0"/>
              <w:rPr>
                <w:color w:val="002060"/>
              </w:rPr>
            </w:pPr>
            <w:r w:rsidRPr="005E2BA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970E"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D3D8"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E4B3"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A21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FD2D"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9E7C" w14:textId="77777777" w:rsidR="00F21E51" w:rsidRPr="005E2BA0" w:rsidRDefault="00F21E51" w:rsidP="00D33D07">
            <w:pPr>
              <w:pStyle w:val="rowtabella0"/>
              <w:jc w:val="center"/>
              <w:rPr>
                <w:color w:val="002060"/>
              </w:rPr>
            </w:pPr>
            <w:r w:rsidRPr="005E2BA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CDB2" w14:textId="77777777" w:rsidR="00F21E51" w:rsidRPr="005E2BA0" w:rsidRDefault="00F21E51" w:rsidP="00D33D07">
            <w:pPr>
              <w:pStyle w:val="rowtabella0"/>
              <w:jc w:val="center"/>
              <w:rPr>
                <w:color w:val="002060"/>
              </w:rPr>
            </w:pPr>
            <w:r w:rsidRPr="005E2BA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E68E"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949B" w14:textId="77777777" w:rsidR="00F21E51" w:rsidRPr="005E2BA0" w:rsidRDefault="00F21E51" w:rsidP="00D33D07">
            <w:pPr>
              <w:pStyle w:val="rowtabella0"/>
              <w:jc w:val="center"/>
              <w:rPr>
                <w:color w:val="002060"/>
              </w:rPr>
            </w:pPr>
            <w:r w:rsidRPr="005E2BA0">
              <w:rPr>
                <w:color w:val="002060"/>
              </w:rPr>
              <w:t>0</w:t>
            </w:r>
          </w:p>
        </w:tc>
      </w:tr>
      <w:tr w:rsidR="00F21E51" w:rsidRPr="005E2BA0" w14:paraId="16662F1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2AD99" w14:textId="77777777" w:rsidR="00F21E51" w:rsidRPr="005E2BA0" w:rsidRDefault="00F21E51" w:rsidP="00D33D07">
            <w:pPr>
              <w:pStyle w:val="rowtabella0"/>
              <w:rPr>
                <w:color w:val="002060"/>
              </w:rPr>
            </w:pPr>
            <w:r w:rsidRPr="005E2BA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A823"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3395"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D87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E28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ABA4"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6E71" w14:textId="77777777" w:rsidR="00F21E51" w:rsidRPr="005E2BA0" w:rsidRDefault="00F21E51" w:rsidP="00D33D07">
            <w:pPr>
              <w:pStyle w:val="rowtabella0"/>
              <w:jc w:val="center"/>
              <w:rPr>
                <w:color w:val="002060"/>
              </w:rPr>
            </w:pPr>
            <w:r w:rsidRPr="005E2BA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EA45" w14:textId="77777777" w:rsidR="00F21E51" w:rsidRPr="005E2BA0" w:rsidRDefault="00F21E51" w:rsidP="00D33D07">
            <w:pPr>
              <w:pStyle w:val="rowtabella0"/>
              <w:jc w:val="center"/>
              <w:rPr>
                <w:color w:val="002060"/>
              </w:rPr>
            </w:pPr>
            <w:r w:rsidRPr="005E2BA0">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57C6" w14:textId="77777777" w:rsidR="00F21E51" w:rsidRPr="005E2BA0" w:rsidRDefault="00F21E51" w:rsidP="00D33D07">
            <w:pPr>
              <w:pStyle w:val="rowtabella0"/>
              <w:jc w:val="center"/>
              <w:rPr>
                <w:color w:val="002060"/>
              </w:rPr>
            </w:pPr>
            <w:r w:rsidRPr="005E2BA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0066" w14:textId="77777777" w:rsidR="00F21E51" w:rsidRPr="005E2BA0" w:rsidRDefault="00F21E51" w:rsidP="00D33D07">
            <w:pPr>
              <w:pStyle w:val="rowtabella0"/>
              <w:jc w:val="center"/>
              <w:rPr>
                <w:color w:val="002060"/>
              </w:rPr>
            </w:pPr>
            <w:r w:rsidRPr="005E2BA0">
              <w:rPr>
                <w:color w:val="002060"/>
              </w:rPr>
              <w:t>0</w:t>
            </w:r>
          </w:p>
        </w:tc>
      </w:tr>
      <w:tr w:rsidR="00F21E51" w:rsidRPr="005E2BA0" w14:paraId="4C0B5F6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A07C8" w14:textId="77777777" w:rsidR="00F21E51" w:rsidRPr="005E2BA0" w:rsidRDefault="00F21E51" w:rsidP="00D33D07">
            <w:pPr>
              <w:pStyle w:val="rowtabella0"/>
              <w:rPr>
                <w:color w:val="002060"/>
              </w:rPr>
            </w:pPr>
            <w:r w:rsidRPr="005E2BA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6FDB"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E320"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0FC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08C3"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D9C9"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DB29"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7BAE" w14:textId="77777777" w:rsidR="00F21E51" w:rsidRPr="005E2BA0" w:rsidRDefault="00F21E51" w:rsidP="00D33D07">
            <w:pPr>
              <w:pStyle w:val="rowtabella0"/>
              <w:jc w:val="center"/>
              <w:rPr>
                <w:color w:val="002060"/>
              </w:rPr>
            </w:pPr>
            <w:r w:rsidRPr="005E2BA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7622" w14:textId="77777777" w:rsidR="00F21E51" w:rsidRPr="005E2BA0" w:rsidRDefault="00F21E51" w:rsidP="00D33D07">
            <w:pPr>
              <w:pStyle w:val="rowtabella0"/>
              <w:jc w:val="center"/>
              <w:rPr>
                <w:color w:val="002060"/>
              </w:rPr>
            </w:pPr>
            <w:r w:rsidRPr="005E2BA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F1D5" w14:textId="77777777" w:rsidR="00F21E51" w:rsidRPr="005E2BA0" w:rsidRDefault="00F21E51" w:rsidP="00D33D07">
            <w:pPr>
              <w:pStyle w:val="rowtabella0"/>
              <w:jc w:val="center"/>
              <w:rPr>
                <w:color w:val="002060"/>
              </w:rPr>
            </w:pPr>
            <w:r w:rsidRPr="005E2BA0">
              <w:rPr>
                <w:color w:val="002060"/>
              </w:rPr>
              <w:t>0</w:t>
            </w:r>
          </w:p>
        </w:tc>
      </w:tr>
      <w:tr w:rsidR="00F21E51" w:rsidRPr="005E2BA0" w14:paraId="531B6DFD"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57E940" w14:textId="77777777" w:rsidR="00F21E51" w:rsidRPr="009B55FD" w:rsidRDefault="00F21E51" w:rsidP="00D33D07">
            <w:pPr>
              <w:pStyle w:val="rowtabella0"/>
              <w:rPr>
                <w:color w:val="002060"/>
                <w:lang w:val="es-ES"/>
              </w:rPr>
            </w:pPr>
            <w:r w:rsidRPr="009B55F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3F9A"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BA74"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E73A"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9C4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FB2D"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CDB5" w14:textId="77777777" w:rsidR="00F21E51" w:rsidRPr="005E2BA0" w:rsidRDefault="00F21E51" w:rsidP="00D33D07">
            <w:pPr>
              <w:pStyle w:val="rowtabella0"/>
              <w:jc w:val="center"/>
              <w:rPr>
                <w:color w:val="002060"/>
              </w:rPr>
            </w:pPr>
            <w:r w:rsidRPr="005E2BA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62DC" w14:textId="77777777" w:rsidR="00F21E51" w:rsidRPr="005E2BA0" w:rsidRDefault="00F21E51" w:rsidP="00D33D07">
            <w:pPr>
              <w:pStyle w:val="rowtabella0"/>
              <w:jc w:val="center"/>
              <w:rPr>
                <w:color w:val="002060"/>
              </w:rPr>
            </w:pPr>
            <w:r w:rsidRPr="005E2BA0">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5E0C" w14:textId="77777777" w:rsidR="00F21E51" w:rsidRPr="005E2BA0" w:rsidRDefault="00F21E51" w:rsidP="00D33D07">
            <w:pPr>
              <w:pStyle w:val="rowtabella0"/>
              <w:jc w:val="center"/>
              <w:rPr>
                <w:color w:val="002060"/>
              </w:rPr>
            </w:pPr>
            <w:r w:rsidRPr="005E2BA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E12D" w14:textId="77777777" w:rsidR="00F21E51" w:rsidRPr="005E2BA0" w:rsidRDefault="00F21E51" w:rsidP="00D33D07">
            <w:pPr>
              <w:pStyle w:val="rowtabella0"/>
              <w:jc w:val="center"/>
              <w:rPr>
                <w:color w:val="002060"/>
              </w:rPr>
            </w:pPr>
            <w:r w:rsidRPr="005E2BA0">
              <w:rPr>
                <w:color w:val="002060"/>
              </w:rPr>
              <w:t>0</w:t>
            </w:r>
          </w:p>
        </w:tc>
      </w:tr>
    </w:tbl>
    <w:p w14:paraId="5E57594D" w14:textId="77777777" w:rsidR="00F21E51" w:rsidRPr="005E2BA0" w:rsidRDefault="00F21E51" w:rsidP="00F21E51">
      <w:pPr>
        <w:pStyle w:val="breakline"/>
        <w:rPr>
          <w:color w:val="002060"/>
        </w:rPr>
      </w:pPr>
    </w:p>
    <w:p w14:paraId="5809C95F" w14:textId="77777777" w:rsidR="00F21E51" w:rsidRPr="005E2BA0" w:rsidRDefault="00F21E51" w:rsidP="00F21E51">
      <w:pPr>
        <w:pStyle w:val="titoloprinc0"/>
        <w:rPr>
          <w:color w:val="002060"/>
        </w:rPr>
      </w:pPr>
      <w:r w:rsidRPr="005E2BA0">
        <w:rPr>
          <w:color w:val="002060"/>
        </w:rPr>
        <w:t>PROGRAMMA GARE</w:t>
      </w:r>
    </w:p>
    <w:p w14:paraId="0A7F18A8" w14:textId="77777777" w:rsidR="00F21E51" w:rsidRDefault="00F21E51" w:rsidP="00F21E51">
      <w:pPr>
        <w:pStyle w:val="breakline"/>
        <w:rPr>
          <w:rFonts w:eastAsiaTheme="minorEastAsia"/>
          <w:color w:val="002060"/>
        </w:rPr>
      </w:pPr>
    </w:p>
    <w:p w14:paraId="61D28BA6" w14:textId="77777777" w:rsidR="009B55FD" w:rsidRPr="00F46C96" w:rsidRDefault="009B55FD" w:rsidP="009B55FD">
      <w:pPr>
        <w:pStyle w:val="sottotitolocampionato10"/>
        <w:rPr>
          <w:color w:val="002060"/>
        </w:rPr>
      </w:pPr>
      <w:r w:rsidRPr="00F46C9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98"/>
        <w:gridCol w:w="1557"/>
        <w:gridCol w:w="1540"/>
      </w:tblGrid>
      <w:tr w:rsidR="009B55FD" w:rsidRPr="00F46C96" w14:paraId="269EADDB"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44069"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7E593"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EDB51"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0A4FE"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673B2"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622E"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07BEA"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35ED49EB"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068FA" w14:textId="77777777" w:rsidR="009B55FD" w:rsidRPr="00F46C96" w:rsidRDefault="009B55FD" w:rsidP="00D33D07">
            <w:pPr>
              <w:pStyle w:val="rowtabella0"/>
              <w:rPr>
                <w:color w:val="002060"/>
              </w:rPr>
            </w:pPr>
            <w:r w:rsidRPr="00F46C96">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7FE0F" w14:textId="77777777" w:rsidR="009B55FD" w:rsidRPr="00F46C96" w:rsidRDefault="009B55FD" w:rsidP="00D33D07">
            <w:pPr>
              <w:pStyle w:val="rowtabella0"/>
              <w:rPr>
                <w:color w:val="002060"/>
              </w:rPr>
            </w:pPr>
            <w:r w:rsidRPr="00F46C96">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A6AFA" w14:textId="77777777" w:rsidR="009B55FD" w:rsidRPr="00F46C96" w:rsidRDefault="009B55FD" w:rsidP="00D33D07">
            <w:pPr>
              <w:pStyle w:val="rowtabella0"/>
              <w:jc w:val="center"/>
              <w:rPr>
                <w:color w:val="002060"/>
              </w:rPr>
            </w:pPr>
            <w:r w:rsidRPr="00F46C9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6D761" w14:textId="77777777" w:rsidR="009B55FD" w:rsidRPr="00F46C96" w:rsidRDefault="009B55FD" w:rsidP="00D33D07">
            <w:pPr>
              <w:pStyle w:val="rowtabella0"/>
              <w:rPr>
                <w:color w:val="002060"/>
              </w:rPr>
            </w:pPr>
            <w:r w:rsidRPr="00F46C96">
              <w:rPr>
                <w:color w:val="002060"/>
              </w:rPr>
              <w:t>03/02/2024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186EB" w14:textId="77777777" w:rsidR="009B55FD" w:rsidRPr="00F46C96" w:rsidRDefault="009B55FD" w:rsidP="00D33D07">
            <w:pPr>
              <w:pStyle w:val="rowtabella0"/>
              <w:rPr>
                <w:color w:val="002060"/>
              </w:rPr>
            </w:pPr>
            <w:r w:rsidRPr="00F46C96">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1C7AE" w14:textId="77777777" w:rsidR="009B55FD" w:rsidRPr="00F46C96" w:rsidRDefault="009B55FD" w:rsidP="00D33D07">
            <w:pPr>
              <w:pStyle w:val="rowtabella0"/>
              <w:rPr>
                <w:color w:val="002060"/>
              </w:rPr>
            </w:pPr>
            <w:r w:rsidRPr="00F46C96">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61DAC" w14:textId="77777777" w:rsidR="009B55FD" w:rsidRPr="00F46C96" w:rsidRDefault="009B55FD" w:rsidP="00D33D07">
            <w:pPr>
              <w:pStyle w:val="rowtabella0"/>
              <w:rPr>
                <w:color w:val="002060"/>
              </w:rPr>
            </w:pPr>
            <w:r w:rsidRPr="00F46C96">
              <w:rPr>
                <w:color w:val="002060"/>
              </w:rPr>
              <w:t>VIA DELLO STADIO</w:t>
            </w:r>
          </w:p>
        </w:tc>
      </w:tr>
      <w:tr w:rsidR="009B55FD" w:rsidRPr="00F46C96" w14:paraId="58F78D3A"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398EB7" w14:textId="77777777" w:rsidR="009B55FD" w:rsidRPr="00F46C96" w:rsidRDefault="009B55FD" w:rsidP="00D33D07">
            <w:pPr>
              <w:pStyle w:val="rowtabella0"/>
              <w:rPr>
                <w:color w:val="002060"/>
              </w:rPr>
            </w:pPr>
            <w:r w:rsidRPr="00F46C9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24F439" w14:textId="77777777" w:rsidR="009B55FD" w:rsidRPr="00F46C96" w:rsidRDefault="009B55FD" w:rsidP="00D33D07">
            <w:pPr>
              <w:pStyle w:val="rowtabella0"/>
              <w:rPr>
                <w:color w:val="002060"/>
              </w:rPr>
            </w:pPr>
            <w:r w:rsidRPr="00F46C9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B9FE5C"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FC61E" w14:textId="77777777" w:rsidR="009B55FD" w:rsidRPr="00F46C96" w:rsidRDefault="009B55FD" w:rsidP="00D33D07">
            <w:pPr>
              <w:pStyle w:val="rowtabella0"/>
              <w:rPr>
                <w:color w:val="002060"/>
              </w:rPr>
            </w:pPr>
            <w:r w:rsidRPr="00F46C96">
              <w:rPr>
                <w:color w:val="002060"/>
              </w:rPr>
              <w:t>03/02/2024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405DAB" w14:textId="77777777" w:rsidR="009B55FD" w:rsidRPr="00F46C96" w:rsidRDefault="009B55FD" w:rsidP="00D33D07">
            <w:pPr>
              <w:pStyle w:val="rowtabella0"/>
              <w:rPr>
                <w:color w:val="002060"/>
              </w:rPr>
            </w:pPr>
            <w:r w:rsidRPr="00F46C9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62AD4" w14:textId="77777777" w:rsidR="009B55FD" w:rsidRPr="00F46C96" w:rsidRDefault="009B55FD" w:rsidP="00D33D07">
            <w:pPr>
              <w:pStyle w:val="rowtabella0"/>
              <w:rPr>
                <w:color w:val="002060"/>
              </w:rPr>
            </w:pPr>
            <w:r w:rsidRPr="00F46C9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612AE" w14:textId="77777777" w:rsidR="009B55FD" w:rsidRPr="00F46C96" w:rsidRDefault="009B55FD" w:rsidP="00D33D07">
            <w:pPr>
              <w:pStyle w:val="rowtabella0"/>
              <w:rPr>
                <w:color w:val="002060"/>
              </w:rPr>
            </w:pPr>
            <w:r w:rsidRPr="00F46C96">
              <w:rPr>
                <w:color w:val="002060"/>
              </w:rPr>
              <w:t>VIA ALESSANDRO MANZONI</w:t>
            </w:r>
          </w:p>
        </w:tc>
      </w:tr>
      <w:tr w:rsidR="009B55FD" w:rsidRPr="00F46C96" w14:paraId="21BED40D"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F1D931" w14:textId="77777777" w:rsidR="009B55FD" w:rsidRPr="00F46C96" w:rsidRDefault="009B55FD" w:rsidP="00D33D07">
            <w:pPr>
              <w:pStyle w:val="rowtabella0"/>
              <w:rPr>
                <w:color w:val="002060"/>
              </w:rPr>
            </w:pPr>
            <w:r w:rsidRPr="00F46C9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25EE96" w14:textId="77777777" w:rsidR="009B55FD" w:rsidRPr="00F46C96" w:rsidRDefault="009B55FD" w:rsidP="00D33D07">
            <w:pPr>
              <w:pStyle w:val="rowtabella0"/>
              <w:rPr>
                <w:color w:val="002060"/>
              </w:rPr>
            </w:pPr>
            <w:r w:rsidRPr="00F46C9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3EDCC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A810D0" w14:textId="77777777" w:rsidR="009B55FD" w:rsidRPr="00F46C96" w:rsidRDefault="009B55FD" w:rsidP="00D33D07">
            <w:pPr>
              <w:pStyle w:val="rowtabella0"/>
              <w:rPr>
                <w:color w:val="002060"/>
              </w:rPr>
            </w:pPr>
            <w:r w:rsidRPr="00F46C96">
              <w:rPr>
                <w:color w:val="002060"/>
              </w:rPr>
              <w:t>03/02/2024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9CB95" w14:textId="77777777" w:rsidR="009B55FD" w:rsidRPr="00F46C96" w:rsidRDefault="009B55FD" w:rsidP="00D33D07">
            <w:pPr>
              <w:pStyle w:val="rowtabella0"/>
              <w:rPr>
                <w:color w:val="002060"/>
              </w:rPr>
            </w:pPr>
            <w:r w:rsidRPr="00F46C9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241309" w14:textId="77777777" w:rsidR="009B55FD" w:rsidRPr="00F46C96" w:rsidRDefault="009B55FD" w:rsidP="00D33D07">
            <w:pPr>
              <w:pStyle w:val="rowtabella0"/>
              <w:rPr>
                <w:color w:val="002060"/>
              </w:rPr>
            </w:pPr>
            <w:r w:rsidRPr="00F46C9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AF611"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B.ROSSI</w:t>
            </w:r>
            <w:proofErr w:type="gramEnd"/>
            <w:r w:rsidRPr="00F46C96">
              <w:rPr>
                <w:color w:val="002060"/>
              </w:rPr>
              <w:t xml:space="preserve"> SNC</w:t>
            </w:r>
          </w:p>
        </w:tc>
      </w:tr>
      <w:tr w:rsidR="009B55FD" w:rsidRPr="00F46C96" w14:paraId="1B76638C"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9C373" w14:textId="77777777" w:rsidR="009B55FD" w:rsidRPr="00F46C96" w:rsidRDefault="009B55FD" w:rsidP="00D33D07">
            <w:pPr>
              <w:pStyle w:val="rowtabella0"/>
              <w:rPr>
                <w:color w:val="002060"/>
              </w:rPr>
            </w:pPr>
            <w:r w:rsidRPr="00F46C96">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2BEC9E" w14:textId="77777777" w:rsidR="009B55FD" w:rsidRPr="00F46C96" w:rsidRDefault="009B55FD" w:rsidP="00D33D07">
            <w:pPr>
              <w:pStyle w:val="rowtabella0"/>
              <w:rPr>
                <w:color w:val="002060"/>
              </w:rPr>
            </w:pPr>
            <w:r w:rsidRPr="00F46C96">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213B13"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E3FAED" w14:textId="77777777" w:rsidR="009B55FD" w:rsidRPr="00F46C96" w:rsidRDefault="009B55FD" w:rsidP="00D33D07">
            <w:pPr>
              <w:pStyle w:val="rowtabella0"/>
              <w:rPr>
                <w:color w:val="002060"/>
              </w:rPr>
            </w:pPr>
            <w:r w:rsidRPr="00F46C96">
              <w:rPr>
                <w:color w:val="002060"/>
              </w:rPr>
              <w:t>03/02/2024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1E4AAF" w14:textId="77777777" w:rsidR="009B55FD" w:rsidRPr="00F46C96" w:rsidRDefault="009B55FD" w:rsidP="00D33D07">
            <w:pPr>
              <w:pStyle w:val="rowtabella0"/>
              <w:rPr>
                <w:color w:val="002060"/>
              </w:rPr>
            </w:pPr>
            <w:r w:rsidRPr="00F46C96">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40DB0" w14:textId="77777777" w:rsidR="009B55FD" w:rsidRPr="00F46C96" w:rsidRDefault="009B55FD" w:rsidP="00D33D07">
            <w:pPr>
              <w:pStyle w:val="rowtabella0"/>
              <w:rPr>
                <w:color w:val="002060"/>
              </w:rPr>
            </w:pPr>
            <w:r w:rsidRPr="00F46C9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E0B5A" w14:textId="77777777" w:rsidR="009B55FD" w:rsidRPr="00F46C96" w:rsidRDefault="009B55FD" w:rsidP="00D33D07">
            <w:pPr>
              <w:pStyle w:val="rowtabella0"/>
              <w:rPr>
                <w:color w:val="002060"/>
              </w:rPr>
            </w:pPr>
            <w:r w:rsidRPr="00F46C96">
              <w:rPr>
                <w:color w:val="002060"/>
              </w:rPr>
              <w:t>VIA VESCOVARA, 7</w:t>
            </w:r>
          </w:p>
        </w:tc>
      </w:tr>
      <w:tr w:rsidR="009B55FD" w:rsidRPr="00F46C96" w14:paraId="2B1F03C8"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5C242" w14:textId="77777777" w:rsidR="009B55FD" w:rsidRPr="00F46C96" w:rsidRDefault="009B55FD" w:rsidP="00D33D07">
            <w:pPr>
              <w:pStyle w:val="rowtabella0"/>
              <w:rPr>
                <w:color w:val="002060"/>
              </w:rPr>
            </w:pPr>
            <w:r w:rsidRPr="00F46C9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8A33FE" w14:textId="77777777" w:rsidR="009B55FD" w:rsidRPr="00F46C96" w:rsidRDefault="009B55FD" w:rsidP="00D33D07">
            <w:pPr>
              <w:pStyle w:val="rowtabella0"/>
              <w:rPr>
                <w:color w:val="002060"/>
              </w:rPr>
            </w:pPr>
            <w:r w:rsidRPr="00F46C96">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F98532"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7948C" w14:textId="77777777" w:rsidR="009B55FD" w:rsidRPr="00F46C96" w:rsidRDefault="009B55FD" w:rsidP="00D33D07">
            <w:pPr>
              <w:pStyle w:val="rowtabella0"/>
              <w:rPr>
                <w:color w:val="002060"/>
              </w:rPr>
            </w:pPr>
            <w:r w:rsidRPr="00F46C96">
              <w:rPr>
                <w:color w:val="002060"/>
              </w:rPr>
              <w:t>03/02/2024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8AA056" w14:textId="77777777" w:rsidR="009B55FD" w:rsidRPr="00F46C96" w:rsidRDefault="009B55FD" w:rsidP="00D33D07">
            <w:pPr>
              <w:pStyle w:val="rowtabella0"/>
              <w:rPr>
                <w:color w:val="002060"/>
              </w:rPr>
            </w:pPr>
            <w:r w:rsidRPr="00F46C9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60F83" w14:textId="77777777" w:rsidR="009B55FD" w:rsidRPr="00F46C96" w:rsidRDefault="009B55FD" w:rsidP="00D33D07">
            <w:pPr>
              <w:pStyle w:val="rowtabella0"/>
              <w:rPr>
                <w:color w:val="002060"/>
              </w:rPr>
            </w:pPr>
            <w:r w:rsidRPr="00F46C9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DC944"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B.BUOZZI</w:t>
            </w:r>
            <w:proofErr w:type="gramEnd"/>
          </w:p>
        </w:tc>
      </w:tr>
      <w:tr w:rsidR="009B55FD" w:rsidRPr="00F46C96" w14:paraId="107D0105"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0CD78" w14:textId="77777777" w:rsidR="009B55FD" w:rsidRPr="00F46C96" w:rsidRDefault="009B55FD" w:rsidP="00D33D07">
            <w:pPr>
              <w:pStyle w:val="rowtabella0"/>
              <w:rPr>
                <w:color w:val="002060"/>
              </w:rPr>
            </w:pPr>
            <w:r w:rsidRPr="00F46C96">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376F2D" w14:textId="77777777" w:rsidR="009B55FD" w:rsidRPr="00F46C96" w:rsidRDefault="009B55FD" w:rsidP="00D33D07">
            <w:pPr>
              <w:pStyle w:val="rowtabella0"/>
              <w:rPr>
                <w:color w:val="002060"/>
              </w:rPr>
            </w:pPr>
            <w:r w:rsidRPr="00F46C96">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B0F17B"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2CD740" w14:textId="77777777" w:rsidR="009B55FD" w:rsidRPr="00F46C96" w:rsidRDefault="009B55FD" w:rsidP="00D33D07">
            <w:pPr>
              <w:pStyle w:val="rowtabella0"/>
              <w:rPr>
                <w:color w:val="002060"/>
              </w:rPr>
            </w:pPr>
            <w:r w:rsidRPr="00F46C96">
              <w:rPr>
                <w:color w:val="002060"/>
              </w:rPr>
              <w:t>04/02/2024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4A6461" w14:textId="77777777" w:rsidR="009B55FD" w:rsidRPr="00F46C96" w:rsidRDefault="009B55FD" w:rsidP="00D33D07">
            <w:pPr>
              <w:pStyle w:val="rowtabella0"/>
              <w:rPr>
                <w:color w:val="002060"/>
              </w:rPr>
            </w:pPr>
            <w:r w:rsidRPr="00F46C96">
              <w:rPr>
                <w:color w:val="002060"/>
              </w:rPr>
              <w:t xml:space="preserve">5454 </w:t>
            </w:r>
            <w:proofErr w:type="gramStart"/>
            <w:r w:rsidRPr="00F46C96">
              <w:rPr>
                <w:color w:val="002060"/>
              </w:rPr>
              <w:t>C.COPERTO</w:t>
            </w:r>
            <w:proofErr w:type="gramEnd"/>
            <w:r w:rsidRPr="00F46C96">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9A492" w14:textId="77777777" w:rsidR="009B55FD" w:rsidRPr="00F46C96" w:rsidRDefault="009B55FD" w:rsidP="00D33D07">
            <w:pPr>
              <w:pStyle w:val="rowtabella0"/>
              <w:rPr>
                <w:color w:val="002060"/>
              </w:rPr>
            </w:pPr>
            <w:r w:rsidRPr="00F46C9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B62DF" w14:textId="77777777" w:rsidR="009B55FD" w:rsidRPr="00F46C96" w:rsidRDefault="009B55FD" w:rsidP="00D33D07">
            <w:pPr>
              <w:pStyle w:val="rowtabella0"/>
              <w:rPr>
                <w:color w:val="002060"/>
              </w:rPr>
            </w:pPr>
            <w:r w:rsidRPr="00F46C96">
              <w:rPr>
                <w:color w:val="002060"/>
              </w:rPr>
              <w:t>VIA VILLA TOMBARI</w:t>
            </w:r>
          </w:p>
        </w:tc>
      </w:tr>
      <w:tr w:rsidR="009B55FD" w:rsidRPr="00F46C96" w14:paraId="3F8EB3A1"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9CE7F9" w14:textId="77777777" w:rsidR="009B55FD" w:rsidRPr="00F46C96" w:rsidRDefault="009B55FD" w:rsidP="00D33D07">
            <w:pPr>
              <w:pStyle w:val="rowtabella0"/>
              <w:rPr>
                <w:color w:val="002060"/>
              </w:rPr>
            </w:pPr>
            <w:r w:rsidRPr="00F46C96">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BF60C" w14:textId="77777777" w:rsidR="009B55FD" w:rsidRPr="00F46C96" w:rsidRDefault="009B55FD" w:rsidP="00D33D07">
            <w:pPr>
              <w:pStyle w:val="rowtabella0"/>
              <w:rPr>
                <w:color w:val="002060"/>
              </w:rPr>
            </w:pPr>
            <w:r w:rsidRPr="00F46C96">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B2C35" w14:textId="77777777" w:rsidR="009B55FD" w:rsidRPr="00F46C96" w:rsidRDefault="009B55FD" w:rsidP="00D33D07">
            <w:pPr>
              <w:pStyle w:val="rowtabella0"/>
              <w:jc w:val="center"/>
              <w:rPr>
                <w:color w:val="002060"/>
              </w:rPr>
            </w:pPr>
            <w:r w:rsidRPr="00F46C9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BE536" w14:textId="77777777" w:rsidR="009B55FD" w:rsidRPr="00F46C96" w:rsidRDefault="009B55FD" w:rsidP="00D33D07">
            <w:pPr>
              <w:pStyle w:val="rowtabella0"/>
              <w:rPr>
                <w:color w:val="002060"/>
              </w:rPr>
            </w:pPr>
            <w:r w:rsidRPr="00F46C96">
              <w:rPr>
                <w:color w:val="002060"/>
              </w:rPr>
              <w:t>04/02/2024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54167" w14:textId="77777777" w:rsidR="009B55FD" w:rsidRPr="00F46C96" w:rsidRDefault="009B55FD" w:rsidP="00D33D07">
            <w:pPr>
              <w:pStyle w:val="rowtabella0"/>
              <w:rPr>
                <w:color w:val="002060"/>
              </w:rPr>
            </w:pPr>
            <w:r w:rsidRPr="00F46C96">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ADEC4" w14:textId="77777777" w:rsidR="009B55FD" w:rsidRPr="00F46C96" w:rsidRDefault="009B55FD" w:rsidP="00D33D07">
            <w:pPr>
              <w:pStyle w:val="rowtabella0"/>
              <w:rPr>
                <w:color w:val="002060"/>
              </w:rPr>
            </w:pPr>
            <w:r w:rsidRPr="00F46C96">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0D095" w14:textId="77777777" w:rsidR="009B55FD" w:rsidRPr="00F46C96" w:rsidRDefault="009B55FD" w:rsidP="00D33D07">
            <w:pPr>
              <w:pStyle w:val="rowtabella0"/>
              <w:rPr>
                <w:color w:val="002060"/>
              </w:rPr>
            </w:pPr>
            <w:r w:rsidRPr="00F46C96">
              <w:rPr>
                <w:color w:val="002060"/>
              </w:rPr>
              <w:t>VIA SALVO D'ACQUISTO</w:t>
            </w:r>
          </w:p>
        </w:tc>
      </w:tr>
    </w:tbl>
    <w:p w14:paraId="1561BE69" w14:textId="77777777" w:rsidR="009B55FD" w:rsidRPr="005E2BA0" w:rsidRDefault="009B55FD" w:rsidP="00F21E51">
      <w:pPr>
        <w:pStyle w:val="breakline"/>
        <w:rPr>
          <w:rFonts w:eastAsiaTheme="minorEastAsia"/>
          <w:color w:val="002060"/>
        </w:rPr>
      </w:pPr>
    </w:p>
    <w:p w14:paraId="48E1A206" w14:textId="77777777" w:rsidR="00F21E51" w:rsidRPr="005E2BA0" w:rsidRDefault="00F21E51" w:rsidP="00F21E51">
      <w:pPr>
        <w:pStyle w:val="breakline"/>
        <w:rPr>
          <w:color w:val="002060"/>
        </w:rPr>
      </w:pPr>
    </w:p>
    <w:p w14:paraId="1311947A" w14:textId="77777777" w:rsidR="00F21E51" w:rsidRPr="005E2BA0" w:rsidRDefault="00F21E51" w:rsidP="00F21E51">
      <w:pPr>
        <w:pStyle w:val="breakline"/>
        <w:rPr>
          <w:color w:val="002060"/>
        </w:rPr>
      </w:pPr>
    </w:p>
    <w:p w14:paraId="2479CD0F" w14:textId="77777777" w:rsidR="00F21E51" w:rsidRPr="005E2BA0" w:rsidRDefault="00F21E51" w:rsidP="00F21E51">
      <w:pPr>
        <w:pStyle w:val="titolocampionato0"/>
        <w:shd w:val="clear" w:color="auto" w:fill="CCCCCC"/>
        <w:spacing w:before="80" w:after="40"/>
        <w:rPr>
          <w:color w:val="002060"/>
        </w:rPr>
      </w:pPr>
      <w:r w:rsidRPr="005E2BA0">
        <w:rPr>
          <w:color w:val="002060"/>
        </w:rPr>
        <w:lastRenderedPageBreak/>
        <w:t>UNDER 17 C5 REGIONALI MASCHILI</w:t>
      </w:r>
    </w:p>
    <w:p w14:paraId="6FBC8FE3" w14:textId="77777777" w:rsidR="00F21E51" w:rsidRPr="005E2BA0" w:rsidRDefault="00F21E51" w:rsidP="00F21E51">
      <w:pPr>
        <w:pStyle w:val="titoloprinc0"/>
        <w:rPr>
          <w:color w:val="002060"/>
        </w:rPr>
      </w:pPr>
      <w:r w:rsidRPr="005E2BA0">
        <w:rPr>
          <w:color w:val="002060"/>
        </w:rPr>
        <w:t>VARIAZIONI AL PROGRAMMA GARE</w:t>
      </w:r>
    </w:p>
    <w:p w14:paraId="2FE8F6B2" w14:textId="77777777" w:rsidR="00F21E51" w:rsidRPr="005E2BA0" w:rsidRDefault="00F21E51" w:rsidP="00F21E51">
      <w:pPr>
        <w:pStyle w:val="breakline"/>
        <w:rPr>
          <w:color w:val="002060"/>
        </w:rPr>
      </w:pPr>
    </w:p>
    <w:p w14:paraId="174CCEA0" w14:textId="77777777" w:rsidR="00F21E51" w:rsidRPr="005E2BA0" w:rsidRDefault="00F21E51" w:rsidP="00F21E51">
      <w:pPr>
        <w:pStyle w:val="breakline"/>
        <w:rPr>
          <w:color w:val="002060"/>
        </w:rPr>
      </w:pPr>
    </w:p>
    <w:p w14:paraId="6F37FB23" w14:textId="77777777" w:rsidR="00F21E51" w:rsidRPr="005E2BA0" w:rsidRDefault="00F21E51" w:rsidP="00F21E51">
      <w:pPr>
        <w:pStyle w:val="sottotitolocampionato10"/>
        <w:rPr>
          <w:color w:val="002060"/>
        </w:rPr>
      </w:pPr>
      <w:r w:rsidRPr="005E2BA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382803A5" w14:textId="77777777" w:rsidTr="009B48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55A4"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44C06"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534AE"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2E162"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D5534"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A753E"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0C510"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49BC1" w14:textId="77777777" w:rsidR="00F21E51" w:rsidRPr="005E2BA0" w:rsidRDefault="00F21E51" w:rsidP="00D33D07">
            <w:pPr>
              <w:pStyle w:val="headertabella0"/>
              <w:rPr>
                <w:color w:val="002060"/>
              </w:rPr>
            </w:pPr>
            <w:r w:rsidRPr="005E2BA0">
              <w:rPr>
                <w:color w:val="002060"/>
              </w:rPr>
              <w:t>Impianto</w:t>
            </w:r>
          </w:p>
        </w:tc>
      </w:tr>
      <w:tr w:rsidR="00F21E51" w:rsidRPr="005E2BA0" w14:paraId="443B3C29"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B1F9" w14:textId="77777777" w:rsidR="00F21E51" w:rsidRPr="009B481E" w:rsidRDefault="00F21E51" w:rsidP="00D33D07">
            <w:pPr>
              <w:pStyle w:val="rowtabella0"/>
              <w:rPr>
                <w:color w:val="002060"/>
                <w:highlight w:val="yellow"/>
              </w:rPr>
            </w:pPr>
            <w:r w:rsidRPr="009B481E">
              <w:rPr>
                <w:color w:val="002060"/>
                <w:highlight w:val="yellow"/>
              </w:rPr>
              <w:t>02/02/2024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7FE9" w14:textId="77777777" w:rsidR="00F21E51" w:rsidRPr="009B481E" w:rsidRDefault="00F21E51" w:rsidP="00D33D07">
            <w:pPr>
              <w:pStyle w:val="rowtabella0"/>
              <w:jc w:val="center"/>
              <w:rPr>
                <w:color w:val="002060"/>
                <w:highlight w:val="yellow"/>
              </w:rPr>
            </w:pPr>
            <w:r w:rsidRPr="009B481E">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018F" w14:textId="77777777" w:rsidR="00F21E51" w:rsidRPr="009B481E" w:rsidRDefault="00F21E51" w:rsidP="00D33D07">
            <w:pPr>
              <w:pStyle w:val="rowtabella0"/>
              <w:rPr>
                <w:color w:val="002060"/>
                <w:highlight w:val="yellow"/>
              </w:rPr>
            </w:pPr>
            <w:r w:rsidRPr="009B481E">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A4C9" w14:textId="77777777" w:rsidR="00F21E51" w:rsidRPr="009B481E" w:rsidRDefault="00F21E51" w:rsidP="00D33D07">
            <w:pPr>
              <w:pStyle w:val="rowtabella0"/>
              <w:rPr>
                <w:color w:val="002060"/>
                <w:highlight w:val="yellow"/>
              </w:rPr>
            </w:pPr>
            <w:r w:rsidRPr="009B481E">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AB0E" w14:textId="0774FF45" w:rsidR="00F21E51" w:rsidRPr="009B481E" w:rsidRDefault="009B481E" w:rsidP="00D33D07">
            <w:pPr>
              <w:rPr>
                <w:rFonts w:ascii="Arial" w:hAnsi="Arial" w:cs="Arial"/>
                <w:color w:val="002060"/>
                <w:sz w:val="12"/>
                <w:szCs w:val="12"/>
              </w:rPr>
            </w:pPr>
            <w:r w:rsidRPr="009B481E">
              <w:rPr>
                <w:rFonts w:ascii="Arial" w:hAnsi="Arial" w:cs="Arial"/>
                <w:color w:val="002060"/>
                <w:sz w:val="12"/>
                <w:szCs w:val="12"/>
              </w:rPr>
              <w:t>0</w:t>
            </w:r>
            <w:r w:rsidRPr="009B481E">
              <w:rPr>
                <w:rFonts w:ascii="Arial" w:hAnsi="Arial" w:cs="Arial"/>
                <w:color w:val="002060"/>
                <w:sz w:val="12"/>
                <w:szCs w:val="12"/>
              </w:rPr>
              <w:t>4</w:t>
            </w:r>
            <w:r w:rsidRPr="009B481E">
              <w:rPr>
                <w:rFonts w:ascii="Arial" w:hAnsi="Arial" w:cs="Arial"/>
                <w:color w:val="002060"/>
                <w:sz w:val="12"/>
                <w:szCs w:val="12"/>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119F" w14:textId="77777777" w:rsidR="00F21E51" w:rsidRPr="005E2BA0" w:rsidRDefault="00F21E51" w:rsidP="00D33D07">
            <w:pPr>
              <w:pStyle w:val="rowtabella0"/>
              <w:jc w:val="center"/>
              <w:rPr>
                <w:color w:val="002060"/>
              </w:rPr>
            </w:pPr>
            <w:r w:rsidRPr="009B481E">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034A" w14:textId="77777777" w:rsidR="00F21E51" w:rsidRPr="005E2BA0" w:rsidRDefault="00F21E51" w:rsidP="00D33D07">
            <w:pPr>
              <w:pStyle w:val="rowtabella0"/>
              <w:jc w:val="center"/>
              <w:rPr>
                <w:color w:val="002060"/>
              </w:rPr>
            </w:pPr>
            <w:r w:rsidRPr="005E2BA0">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F18B" w14:textId="77777777" w:rsidR="00F21E51" w:rsidRPr="005E2BA0" w:rsidRDefault="00F21E51" w:rsidP="00D33D07">
            <w:pPr>
              <w:pStyle w:val="rowtabella0"/>
              <w:rPr>
                <w:color w:val="002060"/>
              </w:rPr>
            </w:pPr>
            <w:r w:rsidRPr="009B481E">
              <w:rPr>
                <w:color w:val="002060"/>
                <w:highlight w:val="yellow"/>
              </w:rPr>
              <w:t>PALAFIERA CAMPANARA PESARO VIA DELLE ESPOSIZIONI, 33</w:t>
            </w:r>
          </w:p>
        </w:tc>
      </w:tr>
      <w:tr w:rsidR="00F21E51" w:rsidRPr="005E2BA0" w14:paraId="11BD622C"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162D" w14:textId="77777777" w:rsidR="00F21E51" w:rsidRPr="009B481E" w:rsidRDefault="00F21E51" w:rsidP="00D33D07">
            <w:pPr>
              <w:pStyle w:val="rowtabella0"/>
              <w:rPr>
                <w:color w:val="002060"/>
                <w:highlight w:val="yellow"/>
              </w:rPr>
            </w:pPr>
            <w:r w:rsidRPr="009B481E">
              <w:rPr>
                <w:color w:val="002060"/>
                <w:highlight w:val="yellow"/>
              </w:rPr>
              <w:t>03/02/2024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A746" w14:textId="77777777" w:rsidR="00F21E51" w:rsidRPr="009B481E" w:rsidRDefault="00F21E51" w:rsidP="00D33D07">
            <w:pPr>
              <w:pStyle w:val="rowtabella0"/>
              <w:jc w:val="center"/>
              <w:rPr>
                <w:color w:val="002060"/>
                <w:highlight w:val="yellow"/>
              </w:rPr>
            </w:pPr>
            <w:r w:rsidRPr="009B481E">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6E3B2" w14:textId="77777777" w:rsidR="00F21E51" w:rsidRPr="009B481E" w:rsidRDefault="00F21E51" w:rsidP="00D33D07">
            <w:pPr>
              <w:pStyle w:val="rowtabella0"/>
              <w:rPr>
                <w:color w:val="002060"/>
                <w:highlight w:val="yellow"/>
              </w:rPr>
            </w:pPr>
            <w:r w:rsidRPr="009B481E">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1780" w14:textId="77777777" w:rsidR="00F21E51" w:rsidRPr="009B481E" w:rsidRDefault="00F21E51" w:rsidP="00D33D07">
            <w:pPr>
              <w:pStyle w:val="rowtabella0"/>
              <w:rPr>
                <w:color w:val="002060"/>
                <w:highlight w:val="yellow"/>
              </w:rPr>
            </w:pPr>
            <w:r w:rsidRPr="009B481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82A9" w14:textId="241D6B4E" w:rsidR="00F21E51" w:rsidRPr="005E2BA0" w:rsidRDefault="00F21E51" w:rsidP="00D33D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5C4B" w14:textId="77777777" w:rsidR="00F21E51" w:rsidRPr="005E2BA0" w:rsidRDefault="00F21E51" w:rsidP="00D33D07">
            <w:pPr>
              <w:pStyle w:val="rowtabella0"/>
              <w:jc w:val="center"/>
              <w:rPr>
                <w:color w:val="002060"/>
              </w:rPr>
            </w:pPr>
            <w:r w:rsidRPr="009B481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8D59" w14:textId="77777777" w:rsidR="00F21E51" w:rsidRPr="005E2BA0" w:rsidRDefault="00F21E51" w:rsidP="00D33D07">
            <w:pPr>
              <w:pStyle w:val="rowtabella0"/>
              <w:jc w:val="center"/>
              <w:rPr>
                <w:color w:val="002060"/>
              </w:rPr>
            </w:pPr>
            <w:r w:rsidRPr="005E2BA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82F1" w14:textId="77777777" w:rsidR="00F21E51" w:rsidRPr="005E2BA0" w:rsidRDefault="00F21E51" w:rsidP="00D33D07">
            <w:pPr>
              <w:rPr>
                <w:color w:val="002060"/>
              </w:rPr>
            </w:pPr>
          </w:p>
        </w:tc>
      </w:tr>
    </w:tbl>
    <w:p w14:paraId="611D5133" w14:textId="77777777" w:rsidR="00F21E51" w:rsidRPr="005E2BA0" w:rsidRDefault="00F21E51" w:rsidP="00F21E51">
      <w:pPr>
        <w:pStyle w:val="breakline"/>
        <w:rPr>
          <w:color w:val="002060"/>
        </w:rPr>
      </w:pPr>
    </w:p>
    <w:p w14:paraId="3CC0FA6D" w14:textId="77777777" w:rsidR="00F21E51" w:rsidRPr="005E2BA0" w:rsidRDefault="00F21E51" w:rsidP="00F21E51">
      <w:pPr>
        <w:pStyle w:val="sottotitolocampionato10"/>
        <w:rPr>
          <w:color w:val="002060"/>
        </w:rPr>
      </w:pPr>
      <w:r w:rsidRPr="005E2BA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53DB49EE" w14:textId="77777777" w:rsidTr="009B48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40CD3"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E3B3"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83D31"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61AE"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04B17"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DAD5D"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093F1"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83F25" w14:textId="77777777" w:rsidR="00F21E51" w:rsidRPr="005E2BA0" w:rsidRDefault="00F21E51" w:rsidP="00D33D07">
            <w:pPr>
              <w:pStyle w:val="headertabella0"/>
              <w:rPr>
                <w:color w:val="002060"/>
              </w:rPr>
            </w:pPr>
            <w:r w:rsidRPr="005E2BA0">
              <w:rPr>
                <w:color w:val="002060"/>
              </w:rPr>
              <w:t>Impianto</w:t>
            </w:r>
          </w:p>
        </w:tc>
      </w:tr>
      <w:tr w:rsidR="00F21E51" w:rsidRPr="005E2BA0" w14:paraId="128FD5DA"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7CD0" w14:textId="77777777" w:rsidR="00F21E51" w:rsidRPr="009B481E" w:rsidRDefault="00F21E51" w:rsidP="00D33D07">
            <w:pPr>
              <w:pStyle w:val="rowtabella0"/>
              <w:rPr>
                <w:color w:val="002060"/>
                <w:highlight w:val="yellow"/>
              </w:rPr>
            </w:pPr>
            <w:r w:rsidRPr="009B481E">
              <w:rPr>
                <w:color w:val="002060"/>
                <w:highlight w:val="yellow"/>
              </w:rPr>
              <w:t>03/02/2024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0CAE" w14:textId="77777777" w:rsidR="00F21E51" w:rsidRPr="009B481E" w:rsidRDefault="00F21E51" w:rsidP="00D33D07">
            <w:pPr>
              <w:pStyle w:val="rowtabella0"/>
              <w:jc w:val="center"/>
              <w:rPr>
                <w:color w:val="002060"/>
                <w:highlight w:val="yellow"/>
              </w:rPr>
            </w:pPr>
            <w:r w:rsidRPr="009B481E">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563C" w14:textId="77777777" w:rsidR="00F21E51" w:rsidRPr="009B481E" w:rsidRDefault="00F21E51" w:rsidP="00D33D07">
            <w:pPr>
              <w:pStyle w:val="rowtabella0"/>
              <w:rPr>
                <w:color w:val="002060"/>
                <w:highlight w:val="yellow"/>
              </w:rPr>
            </w:pPr>
            <w:r w:rsidRPr="009B481E">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732A3" w14:textId="77777777" w:rsidR="00F21E51" w:rsidRPr="009B481E" w:rsidRDefault="00F21E51" w:rsidP="00D33D07">
            <w:pPr>
              <w:pStyle w:val="rowtabella0"/>
              <w:rPr>
                <w:color w:val="002060"/>
                <w:highlight w:val="yellow"/>
              </w:rPr>
            </w:pPr>
            <w:r w:rsidRPr="009B481E">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4DD7" w14:textId="7E416426" w:rsidR="00F21E51" w:rsidRPr="005E2BA0" w:rsidRDefault="00F21E51" w:rsidP="00D33D07">
            <w:pPr>
              <w:pStyle w:val="rowtabella0"/>
              <w:rPr>
                <w:color w:val="002060"/>
              </w:rPr>
            </w:pPr>
            <w:r w:rsidRPr="005E2BA0">
              <w:rPr>
                <w:color w:val="002060"/>
              </w:rPr>
              <w:t>0</w:t>
            </w:r>
            <w:r w:rsidR="009B481E">
              <w:rPr>
                <w:color w:val="002060"/>
              </w:rPr>
              <w:t>4</w:t>
            </w:r>
            <w:r w:rsidRPr="005E2BA0">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F48B" w14:textId="77777777" w:rsidR="00F21E51" w:rsidRPr="005E2BA0" w:rsidRDefault="00F21E51" w:rsidP="00D33D07">
            <w:pPr>
              <w:pStyle w:val="rowtabella0"/>
              <w:jc w:val="center"/>
              <w:rPr>
                <w:color w:val="002060"/>
              </w:rPr>
            </w:pPr>
            <w:r w:rsidRPr="009B481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3E40" w14:textId="77777777" w:rsidR="00F21E51" w:rsidRPr="005E2BA0" w:rsidRDefault="00F21E51" w:rsidP="00D33D07">
            <w:pPr>
              <w:pStyle w:val="rowtabella0"/>
              <w:jc w:val="center"/>
              <w:rPr>
                <w:color w:val="002060"/>
              </w:rPr>
            </w:pPr>
            <w:r w:rsidRPr="005E2BA0">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2193" w14:textId="77777777" w:rsidR="00F21E51" w:rsidRPr="005E2BA0" w:rsidRDefault="00F21E51" w:rsidP="00D33D07">
            <w:pPr>
              <w:rPr>
                <w:color w:val="002060"/>
              </w:rPr>
            </w:pPr>
          </w:p>
        </w:tc>
      </w:tr>
    </w:tbl>
    <w:p w14:paraId="368B4948" w14:textId="77777777" w:rsidR="00F21E51" w:rsidRPr="005E2BA0" w:rsidRDefault="00F21E51" w:rsidP="00F21E51">
      <w:pPr>
        <w:pStyle w:val="breakline"/>
        <w:rPr>
          <w:rFonts w:eastAsiaTheme="minorEastAsia"/>
          <w:color w:val="002060"/>
        </w:rPr>
      </w:pPr>
    </w:p>
    <w:p w14:paraId="188730B7" w14:textId="77777777" w:rsidR="00F21E51" w:rsidRPr="005E2BA0" w:rsidRDefault="00F21E51" w:rsidP="00F21E51">
      <w:pPr>
        <w:pStyle w:val="breakline"/>
        <w:rPr>
          <w:color w:val="002060"/>
        </w:rPr>
      </w:pPr>
    </w:p>
    <w:p w14:paraId="1564A2FE" w14:textId="77777777" w:rsidR="00F21E51" w:rsidRPr="005E2BA0" w:rsidRDefault="00F21E51" w:rsidP="00F21E51">
      <w:pPr>
        <w:pStyle w:val="sottotitolocampionato10"/>
        <w:rPr>
          <w:color w:val="002060"/>
        </w:rPr>
      </w:pPr>
      <w:r w:rsidRPr="005E2BA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2EDA7DE0" w14:textId="77777777" w:rsidTr="009B48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D9AD4"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98576"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206E3"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F1898"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F48CC"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8A22E"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CA60"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AB4E5" w14:textId="77777777" w:rsidR="00F21E51" w:rsidRPr="005E2BA0" w:rsidRDefault="00F21E51" w:rsidP="00D33D07">
            <w:pPr>
              <w:pStyle w:val="headertabella0"/>
              <w:rPr>
                <w:color w:val="002060"/>
              </w:rPr>
            </w:pPr>
            <w:r w:rsidRPr="005E2BA0">
              <w:rPr>
                <w:color w:val="002060"/>
              </w:rPr>
              <w:t>Impianto</w:t>
            </w:r>
          </w:p>
        </w:tc>
      </w:tr>
      <w:tr w:rsidR="00F21E51" w:rsidRPr="005E2BA0" w14:paraId="53C4A6DE"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2387" w14:textId="77777777" w:rsidR="00F21E51" w:rsidRPr="009B481E" w:rsidRDefault="00F21E51" w:rsidP="00D33D07">
            <w:pPr>
              <w:pStyle w:val="rowtabella0"/>
              <w:rPr>
                <w:color w:val="002060"/>
                <w:highlight w:val="yellow"/>
              </w:rPr>
            </w:pPr>
            <w:r w:rsidRPr="009B481E">
              <w:rPr>
                <w:color w:val="002060"/>
                <w:highlight w:val="yellow"/>
              </w:rPr>
              <w:t>05/02/2024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A5BF" w14:textId="77777777" w:rsidR="00F21E51" w:rsidRPr="009B481E" w:rsidRDefault="00F21E51" w:rsidP="00D33D07">
            <w:pPr>
              <w:pStyle w:val="rowtabella0"/>
              <w:jc w:val="center"/>
              <w:rPr>
                <w:color w:val="002060"/>
                <w:highlight w:val="yellow"/>
              </w:rPr>
            </w:pPr>
            <w:r w:rsidRPr="009B481E">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509A" w14:textId="77777777" w:rsidR="00F21E51" w:rsidRPr="009B481E" w:rsidRDefault="00F21E51" w:rsidP="00D33D07">
            <w:pPr>
              <w:pStyle w:val="rowtabella0"/>
              <w:rPr>
                <w:color w:val="002060"/>
                <w:highlight w:val="yellow"/>
              </w:rPr>
            </w:pPr>
            <w:r w:rsidRPr="009B481E">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F0F8" w14:textId="77777777" w:rsidR="00F21E51" w:rsidRPr="009B481E" w:rsidRDefault="00F21E51" w:rsidP="00D33D07">
            <w:pPr>
              <w:pStyle w:val="rowtabella0"/>
              <w:rPr>
                <w:color w:val="002060"/>
                <w:highlight w:val="yellow"/>
              </w:rPr>
            </w:pPr>
            <w:r w:rsidRPr="009B481E">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4FCE" w14:textId="38E2C9C2" w:rsidR="00F21E51" w:rsidRPr="005E2BA0" w:rsidRDefault="00F21E51" w:rsidP="00D33D07">
            <w:pPr>
              <w:pStyle w:val="rowtabella0"/>
              <w:rPr>
                <w:color w:val="002060"/>
              </w:rPr>
            </w:pPr>
            <w:r w:rsidRPr="005E2BA0">
              <w:rPr>
                <w:color w:val="002060"/>
              </w:rPr>
              <w:t>0</w:t>
            </w:r>
            <w:r w:rsidR="009B481E">
              <w:rPr>
                <w:color w:val="002060"/>
              </w:rPr>
              <w:t>3</w:t>
            </w:r>
            <w:r w:rsidRPr="005E2BA0">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7963" w14:textId="77777777" w:rsidR="00F21E51" w:rsidRPr="005E2BA0" w:rsidRDefault="00F21E51" w:rsidP="00D33D07">
            <w:pPr>
              <w:pStyle w:val="rowtabella0"/>
              <w:jc w:val="center"/>
              <w:rPr>
                <w:color w:val="002060"/>
              </w:rPr>
            </w:pPr>
            <w:r w:rsidRPr="009B481E">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A601" w14:textId="77777777" w:rsidR="00F21E51" w:rsidRPr="005E2BA0" w:rsidRDefault="00F21E51" w:rsidP="00D33D07">
            <w:pPr>
              <w:pStyle w:val="rowtabella0"/>
              <w:jc w:val="center"/>
              <w:rPr>
                <w:color w:val="002060"/>
              </w:rPr>
            </w:pPr>
            <w:r w:rsidRPr="005E2BA0">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4271" w14:textId="77777777" w:rsidR="00F21E51" w:rsidRPr="005E2BA0" w:rsidRDefault="00F21E51" w:rsidP="00D33D07">
            <w:pPr>
              <w:rPr>
                <w:color w:val="002060"/>
              </w:rPr>
            </w:pPr>
          </w:p>
        </w:tc>
      </w:tr>
      <w:tr w:rsidR="00F21E51" w:rsidRPr="005E2BA0" w14:paraId="00F8481B"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2AEF" w14:textId="77777777" w:rsidR="00F21E51" w:rsidRPr="009B481E" w:rsidRDefault="00F21E51" w:rsidP="00D33D07">
            <w:pPr>
              <w:pStyle w:val="rowtabella0"/>
              <w:rPr>
                <w:color w:val="002060"/>
                <w:highlight w:val="yellow"/>
              </w:rPr>
            </w:pPr>
            <w:r w:rsidRPr="009B481E">
              <w:rPr>
                <w:color w:val="002060"/>
                <w:highlight w:val="yellow"/>
              </w:rPr>
              <w:t>12/02/2024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C9F8" w14:textId="77777777" w:rsidR="00F21E51" w:rsidRPr="009B481E" w:rsidRDefault="00F21E51" w:rsidP="00D33D07">
            <w:pPr>
              <w:pStyle w:val="rowtabella0"/>
              <w:jc w:val="center"/>
              <w:rPr>
                <w:color w:val="002060"/>
                <w:highlight w:val="yellow"/>
              </w:rPr>
            </w:pPr>
            <w:r w:rsidRPr="009B481E">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234E" w14:textId="77777777" w:rsidR="00F21E51" w:rsidRPr="009B481E" w:rsidRDefault="00F21E51" w:rsidP="00D33D07">
            <w:pPr>
              <w:pStyle w:val="rowtabella0"/>
              <w:rPr>
                <w:color w:val="002060"/>
                <w:highlight w:val="yellow"/>
              </w:rPr>
            </w:pPr>
            <w:r w:rsidRPr="009B481E">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5D0C" w14:textId="77777777" w:rsidR="00F21E51" w:rsidRPr="009B481E" w:rsidRDefault="00F21E51" w:rsidP="00D33D07">
            <w:pPr>
              <w:pStyle w:val="rowtabella0"/>
              <w:rPr>
                <w:color w:val="002060"/>
                <w:highlight w:val="yellow"/>
              </w:rPr>
            </w:pPr>
            <w:r w:rsidRPr="009B481E">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7CFD" w14:textId="5EB888F7" w:rsidR="00F21E51" w:rsidRPr="005E2BA0" w:rsidRDefault="009B481E" w:rsidP="00D33D07">
            <w:pPr>
              <w:pStyle w:val="rowtabella0"/>
              <w:rPr>
                <w:color w:val="002060"/>
              </w:rPr>
            </w:pPr>
            <w:r>
              <w:rPr>
                <w:color w:val="002060"/>
              </w:rPr>
              <w:t>10</w:t>
            </w:r>
            <w:r w:rsidR="00F21E51" w:rsidRPr="005E2BA0">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B166" w14:textId="77777777" w:rsidR="00F21E51" w:rsidRPr="005E2BA0" w:rsidRDefault="00F21E51" w:rsidP="00D33D07">
            <w:pPr>
              <w:pStyle w:val="rowtabella0"/>
              <w:jc w:val="center"/>
              <w:rPr>
                <w:color w:val="002060"/>
              </w:rPr>
            </w:pPr>
            <w:r w:rsidRPr="009B481E">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9ECD" w14:textId="77777777" w:rsidR="00F21E51" w:rsidRPr="005E2BA0" w:rsidRDefault="00F21E51" w:rsidP="00D33D07">
            <w:pPr>
              <w:pStyle w:val="rowtabella0"/>
              <w:jc w:val="center"/>
              <w:rPr>
                <w:color w:val="002060"/>
              </w:rPr>
            </w:pPr>
            <w:r w:rsidRPr="005E2BA0">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7E4FC" w14:textId="77777777" w:rsidR="00F21E51" w:rsidRPr="005E2BA0" w:rsidRDefault="00F21E51" w:rsidP="00D33D07">
            <w:pPr>
              <w:rPr>
                <w:color w:val="002060"/>
              </w:rPr>
            </w:pPr>
          </w:p>
        </w:tc>
      </w:tr>
    </w:tbl>
    <w:p w14:paraId="5881CD86" w14:textId="77777777" w:rsidR="00F21E51" w:rsidRPr="005E2BA0" w:rsidRDefault="00F21E51" w:rsidP="00F21E51">
      <w:pPr>
        <w:pStyle w:val="breakline"/>
        <w:rPr>
          <w:rFonts w:eastAsiaTheme="minorEastAsia"/>
          <w:color w:val="002060"/>
        </w:rPr>
      </w:pPr>
    </w:p>
    <w:p w14:paraId="06B66D97" w14:textId="77777777" w:rsidR="00F21E51" w:rsidRPr="005E2BA0" w:rsidRDefault="00F21E51" w:rsidP="00F21E51">
      <w:pPr>
        <w:pStyle w:val="breakline"/>
        <w:rPr>
          <w:color w:val="002060"/>
        </w:rPr>
      </w:pPr>
    </w:p>
    <w:p w14:paraId="1F970084" w14:textId="77777777" w:rsidR="00F21E51" w:rsidRPr="005E2BA0" w:rsidRDefault="00F21E51" w:rsidP="00F21E51">
      <w:pPr>
        <w:pStyle w:val="titoloprinc0"/>
        <w:rPr>
          <w:color w:val="002060"/>
        </w:rPr>
      </w:pPr>
      <w:r w:rsidRPr="005E2BA0">
        <w:rPr>
          <w:color w:val="002060"/>
        </w:rPr>
        <w:t>RISULTATI</w:t>
      </w:r>
    </w:p>
    <w:p w14:paraId="7EFB8671" w14:textId="77777777" w:rsidR="00F21E51" w:rsidRPr="005E2BA0" w:rsidRDefault="00F21E51" w:rsidP="00F21E51">
      <w:pPr>
        <w:pStyle w:val="breakline"/>
        <w:rPr>
          <w:color w:val="002060"/>
        </w:rPr>
      </w:pPr>
    </w:p>
    <w:p w14:paraId="126189A0" w14:textId="77777777" w:rsidR="00F21E51" w:rsidRPr="005E2BA0" w:rsidRDefault="00F21E51" w:rsidP="00F21E51">
      <w:pPr>
        <w:pStyle w:val="sottotitolocampionato10"/>
        <w:rPr>
          <w:color w:val="002060"/>
        </w:rPr>
      </w:pPr>
      <w:r w:rsidRPr="005E2BA0">
        <w:rPr>
          <w:color w:val="002060"/>
        </w:rPr>
        <w:t>RISULTATI UFFICIALI GARE DEL 27/01/2024</w:t>
      </w:r>
    </w:p>
    <w:p w14:paraId="7F40BCEE"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1203826E"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21E51" w:rsidRPr="005E2BA0" w14:paraId="298C2CA1"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039ABD4B"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F6AA3" w14:textId="77777777" w:rsidR="00F21E51" w:rsidRPr="005E2BA0" w:rsidRDefault="00F21E51" w:rsidP="00D33D07">
                  <w:pPr>
                    <w:pStyle w:val="headertabella0"/>
                    <w:rPr>
                      <w:color w:val="002060"/>
                    </w:rPr>
                  </w:pPr>
                  <w:r w:rsidRPr="005E2BA0">
                    <w:rPr>
                      <w:color w:val="002060"/>
                    </w:rPr>
                    <w:t>GIRONE G - 1 Giornata - A</w:t>
                  </w:r>
                </w:p>
              </w:tc>
            </w:tr>
            <w:tr w:rsidR="00F21E51" w:rsidRPr="005E2BA0" w14:paraId="2E1B56A8"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CA40F" w14:textId="77777777" w:rsidR="00F21E51" w:rsidRPr="005E2BA0" w:rsidRDefault="00F21E51" w:rsidP="00D33D07">
                  <w:pPr>
                    <w:pStyle w:val="rowtabella0"/>
                    <w:rPr>
                      <w:color w:val="002060"/>
                    </w:rPr>
                  </w:pPr>
                  <w:r w:rsidRPr="005E2BA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ECE09" w14:textId="77777777" w:rsidR="00F21E51" w:rsidRPr="005E2BA0" w:rsidRDefault="00F21E51" w:rsidP="00D33D07">
                  <w:pPr>
                    <w:pStyle w:val="rowtabella0"/>
                    <w:rPr>
                      <w:color w:val="002060"/>
                    </w:rPr>
                  </w:pPr>
                  <w:r w:rsidRPr="005E2BA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2E90A" w14:textId="77777777" w:rsidR="00F21E51" w:rsidRPr="005E2BA0" w:rsidRDefault="00F21E51" w:rsidP="00D33D07">
                  <w:pPr>
                    <w:pStyle w:val="rowtabella0"/>
                    <w:jc w:val="center"/>
                    <w:rPr>
                      <w:color w:val="002060"/>
                    </w:rPr>
                  </w:pPr>
                  <w:r w:rsidRPr="005E2BA0">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30032" w14:textId="77777777" w:rsidR="00F21E51" w:rsidRPr="005E2BA0" w:rsidRDefault="00F21E51" w:rsidP="00D33D07">
                  <w:pPr>
                    <w:pStyle w:val="rowtabella0"/>
                    <w:jc w:val="center"/>
                    <w:rPr>
                      <w:color w:val="002060"/>
                    </w:rPr>
                  </w:pPr>
                  <w:r w:rsidRPr="005E2BA0">
                    <w:rPr>
                      <w:color w:val="002060"/>
                    </w:rPr>
                    <w:t> </w:t>
                  </w:r>
                </w:p>
              </w:tc>
            </w:tr>
            <w:tr w:rsidR="00F21E51" w:rsidRPr="005E2BA0" w14:paraId="1BCA75B1"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8325C" w14:textId="77777777" w:rsidR="00F21E51" w:rsidRPr="005E2BA0" w:rsidRDefault="00F21E51" w:rsidP="00D33D07">
                  <w:pPr>
                    <w:pStyle w:val="rowtabella0"/>
                    <w:rPr>
                      <w:color w:val="002060"/>
                    </w:rPr>
                  </w:pPr>
                  <w:r w:rsidRPr="005E2BA0">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10F0A1" w14:textId="77777777" w:rsidR="00F21E51" w:rsidRPr="005E2BA0" w:rsidRDefault="00F21E51" w:rsidP="00D33D07">
                  <w:pPr>
                    <w:pStyle w:val="rowtabella0"/>
                    <w:rPr>
                      <w:color w:val="002060"/>
                    </w:rPr>
                  </w:pPr>
                  <w:r w:rsidRPr="005E2BA0">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C17F8" w14:textId="77777777" w:rsidR="00F21E51" w:rsidRPr="005E2BA0" w:rsidRDefault="00F21E51" w:rsidP="00D33D07">
                  <w:pPr>
                    <w:pStyle w:val="rowtabella0"/>
                    <w:jc w:val="center"/>
                    <w:rPr>
                      <w:color w:val="002060"/>
                    </w:rPr>
                  </w:pPr>
                  <w:r w:rsidRPr="005E2BA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6069DF" w14:textId="77777777" w:rsidR="00F21E51" w:rsidRPr="005E2BA0" w:rsidRDefault="00F21E51" w:rsidP="00D33D07">
                  <w:pPr>
                    <w:pStyle w:val="rowtabella0"/>
                    <w:jc w:val="center"/>
                    <w:rPr>
                      <w:color w:val="002060"/>
                    </w:rPr>
                  </w:pPr>
                  <w:r w:rsidRPr="005E2BA0">
                    <w:rPr>
                      <w:color w:val="002060"/>
                    </w:rPr>
                    <w:t> </w:t>
                  </w:r>
                </w:p>
              </w:tc>
            </w:tr>
            <w:tr w:rsidR="00F21E51" w:rsidRPr="005E2BA0" w14:paraId="38C5570B"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11CD6F" w14:textId="77777777" w:rsidR="00F21E51" w:rsidRPr="005E2BA0" w:rsidRDefault="00F21E51" w:rsidP="00D33D07">
                  <w:pPr>
                    <w:pStyle w:val="rowtabella0"/>
                    <w:rPr>
                      <w:color w:val="002060"/>
                    </w:rPr>
                  </w:pPr>
                  <w:r w:rsidRPr="005E2BA0">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02F5C3" w14:textId="77777777" w:rsidR="00F21E51" w:rsidRPr="005E2BA0" w:rsidRDefault="00F21E51" w:rsidP="00D33D07">
                  <w:pPr>
                    <w:pStyle w:val="rowtabella0"/>
                    <w:rPr>
                      <w:color w:val="002060"/>
                    </w:rPr>
                  </w:pPr>
                  <w:r w:rsidRPr="005E2BA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9B1CE6" w14:textId="77777777" w:rsidR="00F21E51" w:rsidRPr="005E2BA0" w:rsidRDefault="00F21E51" w:rsidP="00D33D07">
                  <w:pPr>
                    <w:pStyle w:val="rowtabella0"/>
                    <w:jc w:val="center"/>
                    <w:rPr>
                      <w:color w:val="002060"/>
                    </w:rPr>
                  </w:pPr>
                  <w:r w:rsidRPr="005E2BA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B05BF9" w14:textId="77777777" w:rsidR="00F21E51" w:rsidRPr="005E2BA0" w:rsidRDefault="00F21E51" w:rsidP="00D33D07">
                  <w:pPr>
                    <w:pStyle w:val="rowtabella0"/>
                    <w:jc w:val="center"/>
                    <w:rPr>
                      <w:color w:val="002060"/>
                    </w:rPr>
                  </w:pPr>
                  <w:r w:rsidRPr="005E2BA0">
                    <w:rPr>
                      <w:color w:val="002060"/>
                    </w:rPr>
                    <w:t> </w:t>
                  </w:r>
                </w:p>
              </w:tc>
            </w:tr>
            <w:tr w:rsidR="00F21E51" w:rsidRPr="005E2BA0" w14:paraId="46439239"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916F1" w14:textId="77777777" w:rsidR="00F21E51" w:rsidRPr="005E2BA0" w:rsidRDefault="00F21E51" w:rsidP="00D33D07">
                  <w:pPr>
                    <w:pStyle w:val="rowtabella0"/>
                    <w:rPr>
                      <w:color w:val="002060"/>
                    </w:rPr>
                  </w:pPr>
                  <w:r w:rsidRPr="005E2BA0">
                    <w:rPr>
                      <w:color w:val="002060"/>
                    </w:rPr>
                    <w:t>(1)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1DC24" w14:textId="77777777" w:rsidR="00F21E51" w:rsidRPr="005E2BA0" w:rsidRDefault="00F21E51" w:rsidP="00D33D07">
                  <w:pPr>
                    <w:pStyle w:val="rowtabella0"/>
                    <w:rPr>
                      <w:color w:val="002060"/>
                    </w:rPr>
                  </w:pPr>
                  <w:r w:rsidRPr="005E2BA0">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71A95" w14:textId="77777777" w:rsidR="00F21E51" w:rsidRPr="005E2BA0" w:rsidRDefault="00F21E51" w:rsidP="00D33D07">
                  <w:pPr>
                    <w:pStyle w:val="rowtabella0"/>
                    <w:jc w:val="center"/>
                    <w:rPr>
                      <w:color w:val="002060"/>
                    </w:rPr>
                  </w:pPr>
                  <w:r w:rsidRPr="005E2BA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3A73D" w14:textId="77777777" w:rsidR="00F21E51" w:rsidRPr="005E2BA0" w:rsidRDefault="00F21E51" w:rsidP="00D33D07">
                  <w:pPr>
                    <w:pStyle w:val="rowtabella0"/>
                    <w:jc w:val="center"/>
                    <w:rPr>
                      <w:color w:val="002060"/>
                    </w:rPr>
                  </w:pPr>
                  <w:r w:rsidRPr="005E2BA0">
                    <w:rPr>
                      <w:color w:val="002060"/>
                    </w:rPr>
                    <w:t> </w:t>
                  </w:r>
                </w:p>
              </w:tc>
            </w:tr>
            <w:tr w:rsidR="00F21E51" w:rsidRPr="005E2BA0" w14:paraId="181B7F1D"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294D5DFD" w14:textId="77777777" w:rsidR="00F21E51" w:rsidRPr="005E2BA0" w:rsidRDefault="00F21E51" w:rsidP="00D33D07">
                  <w:pPr>
                    <w:pStyle w:val="rowtabella0"/>
                    <w:rPr>
                      <w:color w:val="002060"/>
                    </w:rPr>
                  </w:pPr>
                  <w:r w:rsidRPr="005E2BA0">
                    <w:rPr>
                      <w:color w:val="002060"/>
                    </w:rPr>
                    <w:t>(1) - disputata il 28/01/2024</w:t>
                  </w:r>
                </w:p>
              </w:tc>
            </w:tr>
          </w:tbl>
          <w:p w14:paraId="71E84AF5" w14:textId="77777777" w:rsidR="00F21E51" w:rsidRPr="005E2BA0" w:rsidRDefault="00F21E51" w:rsidP="00D33D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7EABF685"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8785" w14:textId="77777777" w:rsidR="00F21E51" w:rsidRPr="005E2BA0" w:rsidRDefault="00F21E51" w:rsidP="00D33D07">
                  <w:pPr>
                    <w:pStyle w:val="headertabella0"/>
                    <w:rPr>
                      <w:color w:val="002060"/>
                    </w:rPr>
                  </w:pPr>
                  <w:r w:rsidRPr="005E2BA0">
                    <w:rPr>
                      <w:color w:val="002060"/>
                    </w:rPr>
                    <w:t>GIRONE SA - 1 Giornata - A</w:t>
                  </w:r>
                </w:p>
              </w:tc>
            </w:tr>
            <w:tr w:rsidR="00F21E51" w:rsidRPr="005E2BA0" w14:paraId="05285487"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D3A3D" w14:textId="77777777" w:rsidR="00F21E51" w:rsidRPr="005E2BA0" w:rsidRDefault="00F21E51" w:rsidP="00D33D07">
                  <w:pPr>
                    <w:pStyle w:val="rowtabella0"/>
                    <w:rPr>
                      <w:color w:val="002060"/>
                    </w:rPr>
                  </w:pPr>
                  <w:r w:rsidRPr="005E2BA0">
                    <w:rPr>
                      <w:color w:val="002060"/>
                    </w:rPr>
                    <w:t xml:space="preserve">AUDAX 1970 </w:t>
                  </w:r>
                  <w:proofErr w:type="gramStart"/>
                  <w:r w:rsidRPr="005E2BA0">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FFB9E" w14:textId="77777777" w:rsidR="00F21E51" w:rsidRPr="005E2BA0" w:rsidRDefault="00F21E51" w:rsidP="00D33D07">
                  <w:pPr>
                    <w:pStyle w:val="rowtabella0"/>
                    <w:rPr>
                      <w:color w:val="002060"/>
                    </w:rPr>
                  </w:pPr>
                  <w:r w:rsidRPr="005E2BA0">
                    <w:rPr>
                      <w:color w:val="002060"/>
                    </w:rPr>
                    <w:t xml:space="preserve">- AMICI DEL </w:t>
                  </w:r>
                  <w:proofErr w:type="spellStart"/>
                  <w:r w:rsidRPr="005E2BA0">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4C4D8" w14:textId="77777777" w:rsidR="00F21E51" w:rsidRPr="005E2BA0" w:rsidRDefault="00F21E51" w:rsidP="00D33D07">
                  <w:pPr>
                    <w:pStyle w:val="rowtabella0"/>
                    <w:jc w:val="center"/>
                    <w:rPr>
                      <w:color w:val="002060"/>
                    </w:rPr>
                  </w:pPr>
                  <w:r w:rsidRPr="005E2BA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09A9E" w14:textId="77777777" w:rsidR="00F21E51" w:rsidRPr="005E2BA0" w:rsidRDefault="00F21E51" w:rsidP="00D33D07">
                  <w:pPr>
                    <w:pStyle w:val="rowtabella0"/>
                    <w:jc w:val="center"/>
                    <w:rPr>
                      <w:color w:val="002060"/>
                    </w:rPr>
                  </w:pPr>
                  <w:r w:rsidRPr="005E2BA0">
                    <w:rPr>
                      <w:color w:val="002060"/>
                    </w:rPr>
                    <w:t> </w:t>
                  </w:r>
                </w:p>
              </w:tc>
            </w:tr>
            <w:tr w:rsidR="00F21E51" w:rsidRPr="005E2BA0" w14:paraId="1BDD5837"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F6A33" w14:textId="77777777" w:rsidR="00F21E51" w:rsidRPr="005E2BA0" w:rsidRDefault="00F21E51" w:rsidP="00D33D07">
                  <w:pPr>
                    <w:pStyle w:val="rowtabella0"/>
                    <w:rPr>
                      <w:color w:val="002060"/>
                    </w:rPr>
                  </w:pPr>
                  <w:r w:rsidRPr="005E2BA0">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DA1858" w14:textId="77777777" w:rsidR="00F21E51" w:rsidRPr="005E2BA0" w:rsidRDefault="00F21E51" w:rsidP="00D33D07">
                  <w:pPr>
                    <w:pStyle w:val="rowtabella0"/>
                    <w:rPr>
                      <w:color w:val="002060"/>
                    </w:rPr>
                  </w:pPr>
                  <w:r w:rsidRPr="005E2BA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E4BE84" w14:textId="77777777" w:rsidR="00F21E51" w:rsidRPr="005E2BA0" w:rsidRDefault="00F21E51" w:rsidP="00D33D07">
                  <w:pPr>
                    <w:pStyle w:val="rowtabella0"/>
                    <w:jc w:val="center"/>
                    <w:rPr>
                      <w:color w:val="002060"/>
                    </w:rPr>
                  </w:pPr>
                  <w:r w:rsidRPr="005E2BA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6D798F" w14:textId="77777777" w:rsidR="00F21E51" w:rsidRPr="005E2BA0" w:rsidRDefault="00F21E51" w:rsidP="00D33D07">
                  <w:pPr>
                    <w:pStyle w:val="rowtabella0"/>
                    <w:jc w:val="center"/>
                    <w:rPr>
                      <w:color w:val="002060"/>
                    </w:rPr>
                  </w:pPr>
                  <w:r w:rsidRPr="005E2BA0">
                    <w:rPr>
                      <w:color w:val="002060"/>
                    </w:rPr>
                    <w:t> </w:t>
                  </w:r>
                </w:p>
              </w:tc>
            </w:tr>
            <w:tr w:rsidR="00F21E51" w:rsidRPr="005E2BA0" w14:paraId="45F22A37"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8DF3CD" w14:textId="77777777" w:rsidR="00F21E51" w:rsidRPr="005E2BA0" w:rsidRDefault="00F21E51" w:rsidP="00D33D07">
                  <w:pPr>
                    <w:pStyle w:val="rowtabella0"/>
                    <w:rPr>
                      <w:color w:val="002060"/>
                    </w:rPr>
                  </w:pPr>
                  <w:r w:rsidRPr="005E2BA0">
                    <w:rPr>
                      <w:color w:val="002060"/>
                    </w:rPr>
                    <w:t>(1) 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EAD55" w14:textId="77777777" w:rsidR="00F21E51" w:rsidRPr="005E2BA0" w:rsidRDefault="00F21E51" w:rsidP="00D33D07">
                  <w:pPr>
                    <w:pStyle w:val="rowtabella0"/>
                    <w:rPr>
                      <w:color w:val="002060"/>
                    </w:rPr>
                  </w:pPr>
                  <w:r w:rsidRPr="005E2BA0">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C4FA5" w14:textId="77777777" w:rsidR="00F21E51" w:rsidRPr="005E2BA0" w:rsidRDefault="00F21E51" w:rsidP="00D33D07">
                  <w:pPr>
                    <w:pStyle w:val="rowtabella0"/>
                    <w:jc w:val="center"/>
                    <w:rPr>
                      <w:color w:val="002060"/>
                    </w:rPr>
                  </w:pPr>
                  <w:r w:rsidRPr="005E2BA0">
                    <w:rPr>
                      <w:color w:val="002060"/>
                    </w:rPr>
                    <w:t>1 - 15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86EDE" w14:textId="77777777" w:rsidR="00F21E51" w:rsidRPr="005E2BA0" w:rsidRDefault="00F21E51" w:rsidP="00D33D07">
                  <w:pPr>
                    <w:pStyle w:val="rowtabella0"/>
                    <w:jc w:val="center"/>
                    <w:rPr>
                      <w:color w:val="002060"/>
                    </w:rPr>
                  </w:pPr>
                  <w:r w:rsidRPr="005E2BA0">
                    <w:rPr>
                      <w:color w:val="002060"/>
                    </w:rPr>
                    <w:t> </w:t>
                  </w:r>
                </w:p>
              </w:tc>
            </w:tr>
            <w:tr w:rsidR="00F21E51" w:rsidRPr="005E2BA0" w14:paraId="200DE050"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764A6B93" w14:textId="77777777" w:rsidR="00F21E51" w:rsidRPr="005E2BA0" w:rsidRDefault="00F21E51" w:rsidP="00D33D07">
                  <w:pPr>
                    <w:pStyle w:val="rowtabella0"/>
                    <w:rPr>
                      <w:color w:val="002060"/>
                    </w:rPr>
                  </w:pPr>
                  <w:r w:rsidRPr="005E2BA0">
                    <w:rPr>
                      <w:color w:val="002060"/>
                    </w:rPr>
                    <w:t>(1) - disputata il 29/01/2024</w:t>
                  </w:r>
                </w:p>
              </w:tc>
            </w:tr>
          </w:tbl>
          <w:p w14:paraId="4F6324EB" w14:textId="77777777" w:rsidR="00F21E51" w:rsidRPr="005E2BA0" w:rsidRDefault="00F21E51" w:rsidP="00D33D07">
            <w:pPr>
              <w:rPr>
                <w:color w:val="002060"/>
              </w:rPr>
            </w:pPr>
          </w:p>
        </w:tc>
      </w:tr>
    </w:tbl>
    <w:p w14:paraId="0198ED7D" w14:textId="77777777" w:rsidR="00F21E51" w:rsidRPr="005E2BA0" w:rsidRDefault="00F21E51" w:rsidP="00F21E5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1B8780BC"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1D0129BB"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9572" w14:textId="77777777" w:rsidR="00F21E51" w:rsidRPr="005E2BA0" w:rsidRDefault="00F21E51" w:rsidP="00D33D07">
                  <w:pPr>
                    <w:pStyle w:val="headertabella0"/>
                    <w:rPr>
                      <w:color w:val="002060"/>
                    </w:rPr>
                  </w:pPr>
                  <w:r w:rsidRPr="005E2BA0">
                    <w:rPr>
                      <w:color w:val="002060"/>
                    </w:rPr>
                    <w:t>GIRONE SB - 1 Giornata - A</w:t>
                  </w:r>
                </w:p>
              </w:tc>
            </w:tr>
            <w:tr w:rsidR="00F21E51" w:rsidRPr="005E2BA0" w14:paraId="2A6750D4"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AABEC7" w14:textId="77777777" w:rsidR="00F21E51" w:rsidRPr="005E2BA0" w:rsidRDefault="00F21E51" w:rsidP="00D33D07">
                  <w:pPr>
                    <w:pStyle w:val="rowtabella0"/>
                    <w:rPr>
                      <w:color w:val="002060"/>
                    </w:rPr>
                  </w:pPr>
                  <w:r w:rsidRPr="005E2BA0">
                    <w:rPr>
                      <w:color w:val="002060"/>
                    </w:rPr>
                    <w:t>NUOVA JUVENTINA FFC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5BBF3" w14:textId="77777777" w:rsidR="00F21E51" w:rsidRPr="005E2BA0" w:rsidRDefault="00F21E51" w:rsidP="00D33D07">
                  <w:pPr>
                    <w:pStyle w:val="rowtabella0"/>
                    <w:rPr>
                      <w:color w:val="002060"/>
                    </w:rPr>
                  </w:pPr>
                  <w:r w:rsidRPr="005E2BA0">
                    <w:rPr>
                      <w:color w:val="002060"/>
                    </w:rPr>
                    <w:t xml:space="preserve">- FIGHT BULLS </w:t>
                  </w:r>
                  <w:proofErr w:type="spellStart"/>
                  <w:r w:rsidRPr="005E2BA0">
                    <w:rPr>
                      <w:color w:val="002060"/>
                    </w:rPr>
                    <w:t>CORRIDONIsq.B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82314" w14:textId="77777777" w:rsidR="00F21E51" w:rsidRPr="005E2BA0" w:rsidRDefault="00F21E51" w:rsidP="00D33D07">
                  <w:pPr>
                    <w:pStyle w:val="rowtabella0"/>
                    <w:jc w:val="center"/>
                    <w:rPr>
                      <w:color w:val="002060"/>
                    </w:rPr>
                  </w:pPr>
                  <w:r w:rsidRPr="005E2BA0">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6B33F" w14:textId="77777777" w:rsidR="00F21E51" w:rsidRPr="005E2BA0" w:rsidRDefault="00F21E51" w:rsidP="00D33D07">
                  <w:pPr>
                    <w:pStyle w:val="rowtabella0"/>
                    <w:jc w:val="center"/>
                    <w:rPr>
                      <w:color w:val="002060"/>
                    </w:rPr>
                  </w:pPr>
                  <w:r w:rsidRPr="005E2BA0">
                    <w:rPr>
                      <w:color w:val="002060"/>
                    </w:rPr>
                    <w:t> </w:t>
                  </w:r>
                </w:p>
              </w:tc>
            </w:tr>
            <w:tr w:rsidR="00F21E51" w:rsidRPr="005E2BA0" w14:paraId="60A81352"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949FCB" w14:textId="77777777" w:rsidR="00F21E51" w:rsidRPr="005E2BA0" w:rsidRDefault="00F21E51" w:rsidP="00D33D07">
                  <w:pPr>
                    <w:pStyle w:val="rowtabella0"/>
                    <w:rPr>
                      <w:color w:val="002060"/>
                    </w:rPr>
                  </w:pPr>
                  <w:r w:rsidRPr="005E2BA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C31339" w14:textId="77777777" w:rsidR="00F21E51" w:rsidRPr="005E2BA0" w:rsidRDefault="00F21E51" w:rsidP="00D33D07">
                  <w:pPr>
                    <w:pStyle w:val="rowtabella0"/>
                    <w:rPr>
                      <w:color w:val="002060"/>
                    </w:rPr>
                  </w:pPr>
                  <w:r w:rsidRPr="005E2BA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C561CD" w14:textId="77777777" w:rsidR="00F21E51" w:rsidRPr="005E2BA0" w:rsidRDefault="00F21E51" w:rsidP="00D33D07">
                  <w:pPr>
                    <w:pStyle w:val="rowtabella0"/>
                    <w:jc w:val="center"/>
                    <w:rPr>
                      <w:color w:val="002060"/>
                    </w:rPr>
                  </w:pPr>
                  <w:r w:rsidRPr="005E2BA0">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5C520" w14:textId="77777777" w:rsidR="00F21E51" w:rsidRPr="005E2BA0" w:rsidRDefault="00F21E51" w:rsidP="00D33D07">
                  <w:pPr>
                    <w:pStyle w:val="rowtabella0"/>
                    <w:jc w:val="center"/>
                    <w:rPr>
                      <w:color w:val="002060"/>
                    </w:rPr>
                  </w:pPr>
                  <w:r w:rsidRPr="005E2BA0">
                    <w:rPr>
                      <w:color w:val="002060"/>
                    </w:rPr>
                    <w:t> </w:t>
                  </w:r>
                </w:p>
              </w:tc>
            </w:tr>
            <w:tr w:rsidR="00F21E51" w:rsidRPr="005E2BA0" w14:paraId="799F320C"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FA218F" w14:textId="77777777" w:rsidR="00F21E51" w:rsidRPr="005E2BA0" w:rsidRDefault="00F21E51" w:rsidP="00D33D07">
                  <w:pPr>
                    <w:pStyle w:val="rowtabella0"/>
                    <w:rPr>
                      <w:color w:val="002060"/>
                    </w:rPr>
                  </w:pPr>
                  <w:r w:rsidRPr="005E2BA0">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E62C96" w14:textId="77777777" w:rsidR="00F21E51" w:rsidRPr="005E2BA0" w:rsidRDefault="00F21E51" w:rsidP="00D33D07">
                  <w:pPr>
                    <w:pStyle w:val="rowtabella0"/>
                    <w:rPr>
                      <w:color w:val="002060"/>
                    </w:rPr>
                  </w:pPr>
                  <w:r w:rsidRPr="005E2BA0">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4954D5" w14:textId="77777777" w:rsidR="00F21E51" w:rsidRPr="005E2BA0" w:rsidRDefault="00F21E51" w:rsidP="00D33D07">
                  <w:pPr>
                    <w:pStyle w:val="rowtabella0"/>
                    <w:jc w:val="center"/>
                    <w:rPr>
                      <w:color w:val="002060"/>
                    </w:rPr>
                  </w:pPr>
                  <w:r w:rsidRPr="005E2BA0">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4816CB" w14:textId="77777777" w:rsidR="00F21E51" w:rsidRPr="005E2BA0" w:rsidRDefault="00F21E51" w:rsidP="00D33D07">
                  <w:pPr>
                    <w:pStyle w:val="rowtabella0"/>
                    <w:jc w:val="center"/>
                    <w:rPr>
                      <w:color w:val="002060"/>
                    </w:rPr>
                  </w:pPr>
                  <w:r w:rsidRPr="005E2BA0">
                    <w:rPr>
                      <w:color w:val="002060"/>
                    </w:rPr>
                    <w:t> </w:t>
                  </w:r>
                </w:p>
              </w:tc>
            </w:tr>
            <w:tr w:rsidR="00F21E51" w:rsidRPr="005E2BA0" w14:paraId="3233D087"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50016D" w14:textId="77777777" w:rsidR="00F21E51" w:rsidRPr="005E2BA0" w:rsidRDefault="00F21E51" w:rsidP="00D33D07">
                  <w:pPr>
                    <w:pStyle w:val="rowtabella0"/>
                    <w:rPr>
                      <w:color w:val="002060"/>
                    </w:rPr>
                  </w:pPr>
                  <w:r w:rsidRPr="005E2BA0">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3913B" w14:textId="77777777" w:rsidR="00F21E51" w:rsidRPr="005E2BA0" w:rsidRDefault="00F21E51" w:rsidP="00D33D07">
                  <w:pPr>
                    <w:pStyle w:val="rowtabella0"/>
                    <w:rPr>
                      <w:color w:val="002060"/>
                    </w:rPr>
                  </w:pPr>
                  <w:r w:rsidRPr="005E2BA0">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76E28" w14:textId="77777777" w:rsidR="00F21E51" w:rsidRPr="005E2BA0" w:rsidRDefault="00F21E51" w:rsidP="00D33D07">
                  <w:pPr>
                    <w:pStyle w:val="rowtabella0"/>
                    <w:jc w:val="center"/>
                    <w:rPr>
                      <w:color w:val="002060"/>
                    </w:rPr>
                  </w:pPr>
                  <w:r w:rsidRPr="005E2BA0">
                    <w:rPr>
                      <w:color w:val="002060"/>
                    </w:rPr>
                    <w:t>5 - 14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9D9C3" w14:textId="77777777" w:rsidR="00F21E51" w:rsidRPr="005E2BA0" w:rsidRDefault="00F21E51" w:rsidP="00D33D07">
                  <w:pPr>
                    <w:pStyle w:val="rowtabella0"/>
                    <w:jc w:val="center"/>
                    <w:rPr>
                      <w:color w:val="002060"/>
                    </w:rPr>
                  </w:pPr>
                  <w:r w:rsidRPr="005E2BA0">
                    <w:rPr>
                      <w:color w:val="002060"/>
                    </w:rPr>
                    <w:t> </w:t>
                  </w:r>
                </w:p>
              </w:tc>
            </w:tr>
            <w:tr w:rsidR="00F21E51" w:rsidRPr="005E2BA0" w14:paraId="38751A47"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08D397D9" w14:textId="77777777" w:rsidR="00F21E51" w:rsidRPr="005E2BA0" w:rsidRDefault="00F21E51" w:rsidP="00D33D07">
                  <w:pPr>
                    <w:pStyle w:val="rowtabella0"/>
                    <w:rPr>
                      <w:color w:val="002060"/>
                    </w:rPr>
                  </w:pPr>
                  <w:r w:rsidRPr="005E2BA0">
                    <w:rPr>
                      <w:color w:val="002060"/>
                    </w:rPr>
                    <w:t>(1) - disputata il 28/01/2024</w:t>
                  </w:r>
                </w:p>
              </w:tc>
            </w:tr>
          </w:tbl>
          <w:p w14:paraId="7F7DE357" w14:textId="77777777" w:rsidR="00F21E51" w:rsidRPr="005E2BA0" w:rsidRDefault="00F21E51" w:rsidP="00D33D07">
            <w:pPr>
              <w:rPr>
                <w:color w:val="002060"/>
              </w:rPr>
            </w:pPr>
          </w:p>
        </w:tc>
      </w:tr>
    </w:tbl>
    <w:p w14:paraId="38627727" w14:textId="77777777" w:rsidR="00F21E51" w:rsidRPr="005E2BA0" w:rsidRDefault="00F21E51" w:rsidP="00F21E51">
      <w:pPr>
        <w:pStyle w:val="breakline"/>
        <w:rPr>
          <w:rFonts w:eastAsiaTheme="minorEastAsia"/>
          <w:color w:val="002060"/>
        </w:rPr>
      </w:pPr>
    </w:p>
    <w:p w14:paraId="3481D841" w14:textId="77777777" w:rsidR="00F21E51" w:rsidRPr="005E2BA0" w:rsidRDefault="00F21E51" w:rsidP="00F21E51">
      <w:pPr>
        <w:pStyle w:val="breakline"/>
        <w:rPr>
          <w:color w:val="002060"/>
        </w:rPr>
      </w:pPr>
    </w:p>
    <w:p w14:paraId="7451FB38" w14:textId="77777777" w:rsidR="00F21E51" w:rsidRPr="005E2BA0" w:rsidRDefault="00F21E51" w:rsidP="00F21E51">
      <w:pPr>
        <w:pStyle w:val="titoloprinc0"/>
        <w:rPr>
          <w:color w:val="002060"/>
        </w:rPr>
      </w:pPr>
      <w:r w:rsidRPr="005E2BA0">
        <w:rPr>
          <w:color w:val="002060"/>
        </w:rPr>
        <w:t>GIUDICE SPORTIVO</w:t>
      </w:r>
    </w:p>
    <w:p w14:paraId="081F89BC"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3CF3A479" w14:textId="77777777" w:rsidR="00F21E51" w:rsidRPr="005E2BA0" w:rsidRDefault="00F21E51" w:rsidP="00F21E51">
      <w:pPr>
        <w:pStyle w:val="titolo10"/>
        <w:rPr>
          <w:color w:val="002060"/>
        </w:rPr>
      </w:pPr>
      <w:r w:rsidRPr="005E2BA0">
        <w:rPr>
          <w:color w:val="002060"/>
        </w:rPr>
        <w:t xml:space="preserve">GARE DEL 27/ 1/2024 </w:t>
      </w:r>
    </w:p>
    <w:p w14:paraId="69F9921E" w14:textId="77777777" w:rsidR="00F21E51" w:rsidRPr="005E2BA0" w:rsidRDefault="00F21E51" w:rsidP="00F21E51">
      <w:pPr>
        <w:pStyle w:val="titolo7a"/>
        <w:rPr>
          <w:color w:val="002060"/>
        </w:rPr>
      </w:pPr>
      <w:r w:rsidRPr="005E2BA0">
        <w:rPr>
          <w:color w:val="002060"/>
        </w:rPr>
        <w:t xml:space="preserve">PROVVEDIMENTI DISCIPLINARI </w:t>
      </w:r>
    </w:p>
    <w:p w14:paraId="266772C6"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69AAE2A7" w14:textId="77777777" w:rsidR="00F21E51" w:rsidRPr="005E2BA0" w:rsidRDefault="00F21E51" w:rsidP="00F21E51">
      <w:pPr>
        <w:pStyle w:val="titolo30"/>
        <w:rPr>
          <w:color w:val="002060"/>
        </w:rPr>
      </w:pPr>
      <w:r w:rsidRPr="005E2BA0">
        <w:rPr>
          <w:color w:val="002060"/>
        </w:rPr>
        <w:t xml:space="preserve">SOCIETA' </w:t>
      </w:r>
    </w:p>
    <w:p w14:paraId="5BC620DE" w14:textId="77777777" w:rsidR="00F21E51" w:rsidRPr="005E2BA0" w:rsidRDefault="00F21E51" w:rsidP="00F21E51">
      <w:pPr>
        <w:pStyle w:val="titolo20"/>
        <w:rPr>
          <w:color w:val="002060"/>
        </w:rPr>
      </w:pPr>
      <w:r w:rsidRPr="005E2BA0">
        <w:rPr>
          <w:color w:val="002060"/>
        </w:rPr>
        <w:t xml:space="preserve">AMMENDA </w:t>
      </w:r>
    </w:p>
    <w:p w14:paraId="5AE7DCAF" w14:textId="77777777" w:rsidR="00F21E51" w:rsidRPr="005E2BA0" w:rsidRDefault="00F21E51" w:rsidP="00F21E51">
      <w:pPr>
        <w:pStyle w:val="diffida"/>
        <w:spacing w:before="80" w:beforeAutospacing="0" w:after="40" w:afterAutospacing="0"/>
        <w:jc w:val="left"/>
        <w:rPr>
          <w:color w:val="002060"/>
        </w:rPr>
      </w:pPr>
      <w:r w:rsidRPr="005E2BA0">
        <w:rPr>
          <w:color w:val="002060"/>
        </w:rPr>
        <w:t xml:space="preserve">Euro 50,00 CARISSIMI 2016 </w:t>
      </w:r>
      <w:r w:rsidRPr="005E2BA0">
        <w:rPr>
          <w:color w:val="002060"/>
        </w:rPr>
        <w:br/>
        <w:t xml:space="preserve">Per aver alcuni sostenitori fatto ingresso sul terreno di gioco a fine gara. </w:t>
      </w:r>
    </w:p>
    <w:p w14:paraId="0C09FEF8" w14:textId="77777777" w:rsidR="00F21E51" w:rsidRPr="005E2BA0" w:rsidRDefault="00F21E51" w:rsidP="00F21E51">
      <w:pPr>
        <w:pStyle w:val="titolo30"/>
        <w:rPr>
          <w:color w:val="002060"/>
        </w:rPr>
      </w:pPr>
      <w:r w:rsidRPr="005E2BA0">
        <w:rPr>
          <w:color w:val="002060"/>
        </w:rPr>
        <w:lastRenderedPageBreak/>
        <w:t xml:space="preserve">CALCIATORI ESPULSI </w:t>
      </w:r>
    </w:p>
    <w:p w14:paraId="768717F4" w14:textId="77777777" w:rsidR="00F21E51" w:rsidRPr="005E2BA0" w:rsidRDefault="00F21E51" w:rsidP="00F21E51">
      <w:pPr>
        <w:pStyle w:val="titolo20"/>
        <w:rPr>
          <w:color w:val="002060"/>
        </w:rPr>
      </w:pPr>
      <w:r w:rsidRPr="005E2BA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FD6A0EE" w14:textId="77777777" w:rsidTr="00D33D07">
        <w:tc>
          <w:tcPr>
            <w:tcW w:w="2200" w:type="dxa"/>
            <w:tcMar>
              <w:top w:w="20" w:type="dxa"/>
              <w:left w:w="20" w:type="dxa"/>
              <w:bottom w:w="20" w:type="dxa"/>
              <w:right w:w="20" w:type="dxa"/>
            </w:tcMar>
            <w:vAlign w:val="center"/>
            <w:hideMark/>
          </w:tcPr>
          <w:p w14:paraId="37AEDDC2" w14:textId="77777777" w:rsidR="00F21E51" w:rsidRPr="005E2BA0" w:rsidRDefault="00F21E51" w:rsidP="00D33D07">
            <w:pPr>
              <w:pStyle w:val="movimento"/>
              <w:rPr>
                <w:color w:val="002060"/>
              </w:rPr>
            </w:pPr>
            <w:r w:rsidRPr="005E2BA0">
              <w:rPr>
                <w:color w:val="002060"/>
              </w:rPr>
              <w:t>COACCI THOMAS</w:t>
            </w:r>
          </w:p>
        </w:tc>
        <w:tc>
          <w:tcPr>
            <w:tcW w:w="2200" w:type="dxa"/>
            <w:tcMar>
              <w:top w:w="20" w:type="dxa"/>
              <w:left w:w="20" w:type="dxa"/>
              <w:bottom w:w="20" w:type="dxa"/>
              <w:right w:w="20" w:type="dxa"/>
            </w:tcMar>
            <w:vAlign w:val="center"/>
            <w:hideMark/>
          </w:tcPr>
          <w:p w14:paraId="4A7E2787" w14:textId="77777777" w:rsidR="00F21E51" w:rsidRPr="005E2BA0" w:rsidRDefault="00F21E51" w:rsidP="00D33D07">
            <w:pPr>
              <w:pStyle w:val="movimento2"/>
              <w:rPr>
                <w:color w:val="002060"/>
              </w:rPr>
            </w:pPr>
            <w:r w:rsidRPr="005E2BA0">
              <w:rPr>
                <w:color w:val="002060"/>
              </w:rPr>
              <w:t xml:space="preserve">(C.U.S. ANCONA) </w:t>
            </w:r>
          </w:p>
        </w:tc>
        <w:tc>
          <w:tcPr>
            <w:tcW w:w="800" w:type="dxa"/>
            <w:tcMar>
              <w:top w:w="20" w:type="dxa"/>
              <w:left w:w="20" w:type="dxa"/>
              <w:bottom w:w="20" w:type="dxa"/>
              <w:right w:w="20" w:type="dxa"/>
            </w:tcMar>
            <w:vAlign w:val="center"/>
            <w:hideMark/>
          </w:tcPr>
          <w:p w14:paraId="64BF4DE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A1C1A9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334E8E0" w14:textId="77777777" w:rsidR="00F21E51" w:rsidRPr="005E2BA0" w:rsidRDefault="00F21E51" w:rsidP="00D33D07">
            <w:pPr>
              <w:pStyle w:val="movimento2"/>
              <w:rPr>
                <w:color w:val="002060"/>
              </w:rPr>
            </w:pPr>
            <w:r w:rsidRPr="005E2BA0">
              <w:rPr>
                <w:color w:val="002060"/>
              </w:rPr>
              <w:t> </w:t>
            </w:r>
          </w:p>
        </w:tc>
      </w:tr>
    </w:tbl>
    <w:p w14:paraId="47E8B635" w14:textId="77777777" w:rsidR="00F21E51" w:rsidRPr="005E2BA0" w:rsidRDefault="00F21E51" w:rsidP="00F21E51">
      <w:pPr>
        <w:pStyle w:val="titolo20"/>
        <w:rPr>
          <w:rFonts w:eastAsiaTheme="minorEastAsia"/>
          <w:color w:val="002060"/>
        </w:rPr>
      </w:pPr>
      <w:r w:rsidRPr="005E2BA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76A08AE" w14:textId="77777777" w:rsidTr="00D33D07">
        <w:tc>
          <w:tcPr>
            <w:tcW w:w="2200" w:type="dxa"/>
            <w:tcMar>
              <w:top w:w="20" w:type="dxa"/>
              <w:left w:w="20" w:type="dxa"/>
              <w:bottom w:w="20" w:type="dxa"/>
              <w:right w:w="20" w:type="dxa"/>
            </w:tcMar>
            <w:vAlign w:val="center"/>
            <w:hideMark/>
          </w:tcPr>
          <w:p w14:paraId="45A2F0BC" w14:textId="77777777" w:rsidR="00F21E51" w:rsidRPr="005E2BA0" w:rsidRDefault="00F21E51" w:rsidP="00D33D07">
            <w:pPr>
              <w:pStyle w:val="movimento"/>
              <w:rPr>
                <w:color w:val="002060"/>
              </w:rPr>
            </w:pPr>
            <w:r w:rsidRPr="005E2BA0">
              <w:rPr>
                <w:color w:val="002060"/>
              </w:rPr>
              <w:t>GIORDANO CRISTIAN</w:t>
            </w:r>
          </w:p>
        </w:tc>
        <w:tc>
          <w:tcPr>
            <w:tcW w:w="2200" w:type="dxa"/>
            <w:tcMar>
              <w:top w:w="20" w:type="dxa"/>
              <w:left w:w="20" w:type="dxa"/>
              <w:bottom w:w="20" w:type="dxa"/>
              <w:right w:w="20" w:type="dxa"/>
            </w:tcMar>
            <w:vAlign w:val="center"/>
            <w:hideMark/>
          </w:tcPr>
          <w:p w14:paraId="16FA4234" w14:textId="77777777" w:rsidR="00F21E51" w:rsidRPr="005E2BA0" w:rsidRDefault="00F21E51" w:rsidP="00D33D07">
            <w:pPr>
              <w:pStyle w:val="movimento2"/>
              <w:rPr>
                <w:color w:val="002060"/>
              </w:rPr>
            </w:pPr>
            <w:r w:rsidRPr="005E2BA0">
              <w:rPr>
                <w:color w:val="002060"/>
              </w:rPr>
              <w:t xml:space="preserve">(FIGHT BULLS CORRIDONIA) </w:t>
            </w:r>
          </w:p>
        </w:tc>
        <w:tc>
          <w:tcPr>
            <w:tcW w:w="800" w:type="dxa"/>
            <w:tcMar>
              <w:top w:w="20" w:type="dxa"/>
              <w:left w:w="20" w:type="dxa"/>
              <w:bottom w:w="20" w:type="dxa"/>
              <w:right w:w="20" w:type="dxa"/>
            </w:tcMar>
            <w:vAlign w:val="center"/>
            <w:hideMark/>
          </w:tcPr>
          <w:p w14:paraId="19CA799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7A67DC1" w14:textId="77777777" w:rsidR="00F21E51" w:rsidRPr="009B55FD" w:rsidRDefault="00F21E51" w:rsidP="00D33D07">
            <w:pPr>
              <w:pStyle w:val="movimento"/>
              <w:rPr>
                <w:color w:val="002060"/>
                <w:lang w:val="es-ES"/>
              </w:rPr>
            </w:pPr>
            <w:r w:rsidRPr="009B55FD">
              <w:rPr>
                <w:color w:val="002060"/>
                <w:lang w:val="es-ES"/>
              </w:rPr>
              <w:t>D AMATO DE SERPIS ANDREA</w:t>
            </w:r>
          </w:p>
        </w:tc>
        <w:tc>
          <w:tcPr>
            <w:tcW w:w="2200" w:type="dxa"/>
            <w:tcMar>
              <w:top w:w="20" w:type="dxa"/>
              <w:left w:w="20" w:type="dxa"/>
              <w:bottom w:w="20" w:type="dxa"/>
              <w:right w:w="20" w:type="dxa"/>
            </w:tcMar>
            <w:vAlign w:val="center"/>
            <w:hideMark/>
          </w:tcPr>
          <w:p w14:paraId="193312EF" w14:textId="77777777" w:rsidR="00F21E51" w:rsidRPr="005E2BA0" w:rsidRDefault="00F21E51" w:rsidP="00D33D07">
            <w:pPr>
              <w:pStyle w:val="movimento2"/>
              <w:rPr>
                <w:color w:val="002060"/>
              </w:rPr>
            </w:pPr>
            <w:r w:rsidRPr="005E2BA0">
              <w:rPr>
                <w:color w:val="002060"/>
              </w:rPr>
              <w:t xml:space="preserve">(SANGIORGIO) </w:t>
            </w:r>
          </w:p>
        </w:tc>
      </w:tr>
    </w:tbl>
    <w:p w14:paraId="19DBDB59"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227A9A89" w14:textId="77777777" w:rsidR="00F21E51" w:rsidRPr="005E2BA0" w:rsidRDefault="00F21E51" w:rsidP="00F21E51">
      <w:pPr>
        <w:pStyle w:val="titolo20"/>
        <w:rPr>
          <w:color w:val="002060"/>
        </w:rPr>
      </w:pPr>
      <w:r w:rsidRPr="005E2BA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C5C6804" w14:textId="77777777" w:rsidTr="00D33D07">
        <w:tc>
          <w:tcPr>
            <w:tcW w:w="2200" w:type="dxa"/>
            <w:tcMar>
              <w:top w:w="20" w:type="dxa"/>
              <w:left w:w="20" w:type="dxa"/>
              <w:bottom w:w="20" w:type="dxa"/>
              <w:right w:w="20" w:type="dxa"/>
            </w:tcMar>
            <w:vAlign w:val="center"/>
            <w:hideMark/>
          </w:tcPr>
          <w:p w14:paraId="54872BE5" w14:textId="77777777" w:rsidR="00F21E51" w:rsidRPr="005E2BA0" w:rsidRDefault="00F21E51" w:rsidP="00D33D07">
            <w:pPr>
              <w:pStyle w:val="movimento"/>
              <w:rPr>
                <w:color w:val="002060"/>
              </w:rPr>
            </w:pPr>
            <w:r w:rsidRPr="005E2BA0">
              <w:rPr>
                <w:color w:val="002060"/>
              </w:rPr>
              <w:t>LEONI TOMMASO</w:t>
            </w:r>
          </w:p>
        </w:tc>
        <w:tc>
          <w:tcPr>
            <w:tcW w:w="2200" w:type="dxa"/>
            <w:tcMar>
              <w:top w:w="20" w:type="dxa"/>
              <w:left w:w="20" w:type="dxa"/>
              <w:bottom w:w="20" w:type="dxa"/>
              <w:right w:w="20" w:type="dxa"/>
            </w:tcMar>
            <w:vAlign w:val="center"/>
            <w:hideMark/>
          </w:tcPr>
          <w:p w14:paraId="60ABDDE2" w14:textId="77777777" w:rsidR="00F21E51" w:rsidRPr="005E2BA0" w:rsidRDefault="00F21E51" w:rsidP="00D33D07">
            <w:pPr>
              <w:pStyle w:val="movimento2"/>
              <w:rPr>
                <w:color w:val="002060"/>
              </w:rPr>
            </w:pPr>
            <w:r w:rsidRPr="005E2BA0">
              <w:rPr>
                <w:color w:val="002060"/>
              </w:rPr>
              <w:t xml:space="preserve">(C.U.S. ANCONA) </w:t>
            </w:r>
          </w:p>
        </w:tc>
        <w:tc>
          <w:tcPr>
            <w:tcW w:w="800" w:type="dxa"/>
            <w:tcMar>
              <w:top w:w="20" w:type="dxa"/>
              <w:left w:w="20" w:type="dxa"/>
              <w:bottom w:w="20" w:type="dxa"/>
              <w:right w:w="20" w:type="dxa"/>
            </w:tcMar>
            <w:vAlign w:val="center"/>
            <w:hideMark/>
          </w:tcPr>
          <w:p w14:paraId="3C6C244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BB9B22F" w14:textId="77777777" w:rsidR="00F21E51" w:rsidRPr="005E2BA0" w:rsidRDefault="00F21E51" w:rsidP="00D33D07">
            <w:pPr>
              <w:pStyle w:val="movimento"/>
              <w:rPr>
                <w:color w:val="002060"/>
              </w:rPr>
            </w:pPr>
            <w:r w:rsidRPr="005E2BA0">
              <w:rPr>
                <w:color w:val="002060"/>
              </w:rPr>
              <w:t>BEDETTI DYLAN</w:t>
            </w:r>
          </w:p>
        </w:tc>
        <w:tc>
          <w:tcPr>
            <w:tcW w:w="2200" w:type="dxa"/>
            <w:tcMar>
              <w:top w:w="20" w:type="dxa"/>
              <w:left w:w="20" w:type="dxa"/>
              <w:bottom w:w="20" w:type="dxa"/>
              <w:right w:w="20" w:type="dxa"/>
            </w:tcMar>
            <w:vAlign w:val="center"/>
            <w:hideMark/>
          </w:tcPr>
          <w:p w14:paraId="3DF5737D" w14:textId="77777777" w:rsidR="00F21E51" w:rsidRPr="005E2BA0" w:rsidRDefault="00F21E51" w:rsidP="00D33D07">
            <w:pPr>
              <w:pStyle w:val="movimento2"/>
              <w:rPr>
                <w:color w:val="002060"/>
              </w:rPr>
            </w:pPr>
            <w:r w:rsidRPr="005E2BA0">
              <w:rPr>
                <w:color w:val="002060"/>
              </w:rPr>
              <w:t xml:space="preserve">(CALCIO A 5 CORINALDO) </w:t>
            </w:r>
          </w:p>
        </w:tc>
      </w:tr>
    </w:tbl>
    <w:p w14:paraId="500F209E" w14:textId="77777777" w:rsidR="00F21E51" w:rsidRPr="005E2BA0" w:rsidRDefault="00F21E51" w:rsidP="00F21E51">
      <w:pPr>
        <w:pStyle w:val="titolo20"/>
        <w:rPr>
          <w:rFonts w:eastAsiaTheme="minorEastAsia"/>
          <w:color w:val="002060"/>
        </w:rPr>
      </w:pPr>
      <w:r w:rsidRPr="005E2BA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9E4DBDC" w14:textId="77777777" w:rsidTr="00D33D07">
        <w:tc>
          <w:tcPr>
            <w:tcW w:w="2200" w:type="dxa"/>
            <w:tcMar>
              <w:top w:w="20" w:type="dxa"/>
              <w:left w:w="20" w:type="dxa"/>
              <w:bottom w:w="20" w:type="dxa"/>
              <w:right w:w="20" w:type="dxa"/>
            </w:tcMar>
            <w:vAlign w:val="center"/>
            <w:hideMark/>
          </w:tcPr>
          <w:p w14:paraId="6F632BF5" w14:textId="77777777" w:rsidR="00F21E51" w:rsidRPr="005E2BA0" w:rsidRDefault="00F21E51" w:rsidP="00D33D07">
            <w:pPr>
              <w:pStyle w:val="movimento"/>
              <w:rPr>
                <w:color w:val="002060"/>
              </w:rPr>
            </w:pPr>
            <w:r w:rsidRPr="005E2BA0">
              <w:rPr>
                <w:color w:val="002060"/>
              </w:rPr>
              <w:t>MARANESI NICOLAS</w:t>
            </w:r>
          </w:p>
        </w:tc>
        <w:tc>
          <w:tcPr>
            <w:tcW w:w="2200" w:type="dxa"/>
            <w:tcMar>
              <w:top w:w="20" w:type="dxa"/>
              <w:left w:w="20" w:type="dxa"/>
              <w:bottom w:w="20" w:type="dxa"/>
              <w:right w:w="20" w:type="dxa"/>
            </w:tcMar>
            <w:vAlign w:val="center"/>
            <w:hideMark/>
          </w:tcPr>
          <w:p w14:paraId="4A9A38AF" w14:textId="77777777" w:rsidR="00F21E51" w:rsidRPr="005E2BA0" w:rsidRDefault="00F21E51" w:rsidP="00D33D07">
            <w:pPr>
              <w:pStyle w:val="movimento2"/>
              <w:rPr>
                <w:color w:val="002060"/>
              </w:rPr>
            </w:pPr>
            <w:r w:rsidRPr="005E2BA0">
              <w:rPr>
                <w:color w:val="002060"/>
              </w:rPr>
              <w:t xml:space="preserve">(SANGIORGIO) </w:t>
            </w:r>
          </w:p>
        </w:tc>
        <w:tc>
          <w:tcPr>
            <w:tcW w:w="800" w:type="dxa"/>
            <w:tcMar>
              <w:top w:w="20" w:type="dxa"/>
              <w:left w:w="20" w:type="dxa"/>
              <w:bottom w:w="20" w:type="dxa"/>
              <w:right w:w="20" w:type="dxa"/>
            </w:tcMar>
            <w:vAlign w:val="center"/>
            <w:hideMark/>
          </w:tcPr>
          <w:p w14:paraId="197D73F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CD6446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30C4CA3" w14:textId="77777777" w:rsidR="00F21E51" w:rsidRPr="005E2BA0" w:rsidRDefault="00F21E51" w:rsidP="00D33D07">
            <w:pPr>
              <w:pStyle w:val="movimento2"/>
              <w:rPr>
                <w:color w:val="002060"/>
              </w:rPr>
            </w:pPr>
            <w:r w:rsidRPr="005E2BA0">
              <w:rPr>
                <w:color w:val="002060"/>
              </w:rPr>
              <w:t> </w:t>
            </w:r>
          </w:p>
        </w:tc>
      </w:tr>
    </w:tbl>
    <w:p w14:paraId="6BD36E2C" w14:textId="77777777" w:rsidR="00F21E51" w:rsidRPr="005E2BA0" w:rsidRDefault="00F21E51" w:rsidP="00F21E51">
      <w:pPr>
        <w:pStyle w:val="titolo20"/>
        <w:rPr>
          <w:rFonts w:eastAsiaTheme="minorEastAsia"/>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31881E4E" w14:textId="77777777" w:rsidTr="00D33D07">
        <w:tc>
          <w:tcPr>
            <w:tcW w:w="2200" w:type="dxa"/>
            <w:tcMar>
              <w:top w:w="20" w:type="dxa"/>
              <w:left w:w="20" w:type="dxa"/>
              <w:bottom w:w="20" w:type="dxa"/>
              <w:right w:w="20" w:type="dxa"/>
            </w:tcMar>
            <w:vAlign w:val="center"/>
            <w:hideMark/>
          </w:tcPr>
          <w:p w14:paraId="2936735D" w14:textId="77777777" w:rsidR="00F21E51" w:rsidRPr="005E2BA0" w:rsidRDefault="00F21E51" w:rsidP="00D33D07">
            <w:pPr>
              <w:pStyle w:val="movimento"/>
              <w:rPr>
                <w:color w:val="002060"/>
              </w:rPr>
            </w:pPr>
            <w:r w:rsidRPr="005E2BA0">
              <w:rPr>
                <w:color w:val="002060"/>
              </w:rPr>
              <w:t>COZZOLINO JOSEPH</w:t>
            </w:r>
          </w:p>
        </w:tc>
        <w:tc>
          <w:tcPr>
            <w:tcW w:w="2200" w:type="dxa"/>
            <w:tcMar>
              <w:top w:w="20" w:type="dxa"/>
              <w:left w:w="20" w:type="dxa"/>
              <w:bottom w:w="20" w:type="dxa"/>
              <w:right w:w="20" w:type="dxa"/>
            </w:tcMar>
            <w:vAlign w:val="center"/>
            <w:hideMark/>
          </w:tcPr>
          <w:p w14:paraId="28F4877C" w14:textId="77777777" w:rsidR="00F21E51" w:rsidRPr="005E2BA0" w:rsidRDefault="00F21E51" w:rsidP="00D33D07">
            <w:pPr>
              <w:pStyle w:val="movimento2"/>
              <w:rPr>
                <w:color w:val="002060"/>
              </w:rPr>
            </w:pPr>
            <w:r w:rsidRPr="005E2BA0">
              <w:rPr>
                <w:color w:val="002060"/>
              </w:rPr>
              <w:t xml:space="preserve">(ACLI AUDAX MONTECOSARO C5) </w:t>
            </w:r>
          </w:p>
        </w:tc>
        <w:tc>
          <w:tcPr>
            <w:tcW w:w="800" w:type="dxa"/>
            <w:tcMar>
              <w:top w:w="20" w:type="dxa"/>
              <w:left w:w="20" w:type="dxa"/>
              <w:bottom w:w="20" w:type="dxa"/>
              <w:right w:w="20" w:type="dxa"/>
            </w:tcMar>
            <w:vAlign w:val="center"/>
            <w:hideMark/>
          </w:tcPr>
          <w:p w14:paraId="47FE6B9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671C3D7" w14:textId="77777777" w:rsidR="00F21E51" w:rsidRPr="005E2BA0" w:rsidRDefault="00F21E51" w:rsidP="00D33D07">
            <w:pPr>
              <w:pStyle w:val="movimento"/>
              <w:rPr>
                <w:color w:val="002060"/>
              </w:rPr>
            </w:pPr>
            <w:r w:rsidRPr="005E2BA0">
              <w:rPr>
                <w:color w:val="002060"/>
              </w:rPr>
              <w:t>FIORETTI CARLO MARIA</w:t>
            </w:r>
          </w:p>
        </w:tc>
        <w:tc>
          <w:tcPr>
            <w:tcW w:w="2200" w:type="dxa"/>
            <w:tcMar>
              <w:top w:w="20" w:type="dxa"/>
              <w:left w:w="20" w:type="dxa"/>
              <w:bottom w:w="20" w:type="dxa"/>
              <w:right w:w="20" w:type="dxa"/>
            </w:tcMar>
            <w:vAlign w:val="center"/>
            <w:hideMark/>
          </w:tcPr>
          <w:p w14:paraId="5572D5FD" w14:textId="77777777" w:rsidR="00F21E51" w:rsidRPr="005E2BA0" w:rsidRDefault="00F21E51" w:rsidP="00D33D07">
            <w:pPr>
              <w:pStyle w:val="movimento2"/>
              <w:rPr>
                <w:color w:val="002060"/>
              </w:rPr>
            </w:pPr>
            <w:r w:rsidRPr="005E2BA0">
              <w:rPr>
                <w:color w:val="002060"/>
              </w:rPr>
              <w:t xml:space="preserve">(FIGHT BULLS CORRIDONIA) </w:t>
            </w:r>
          </w:p>
        </w:tc>
      </w:tr>
    </w:tbl>
    <w:p w14:paraId="4DFF768B"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562E59C5" w14:textId="77777777" w:rsidTr="00D33D07">
        <w:tc>
          <w:tcPr>
            <w:tcW w:w="2200" w:type="dxa"/>
            <w:tcMar>
              <w:top w:w="20" w:type="dxa"/>
              <w:left w:w="20" w:type="dxa"/>
              <w:bottom w:w="20" w:type="dxa"/>
              <w:right w:w="20" w:type="dxa"/>
            </w:tcMar>
            <w:vAlign w:val="center"/>
            <w:hideMark/>
          </w:tcPr>
          <w:p w14:paraId="5C739506" w14:textId="77777777" w:rsidR="00F21E51" w:rsidRPr="005E2BA0" w:rsidRDefault="00F21E51" w:rsidP="00D33D07">
            <w:pPr>
              <w:pStyle w:val="movimento"/>
              <w:rPr>
                <w:color w:val="002060"/>
              </w:rPr>
            </w:pPr>
            <w:r w:rsidRPr="005E2BA0">
              <w:rPr>
                <w:color w:val="002060"/>
              </w:rPr>
              <w:t>COSTANTINI ELIA</w:t>
            </w:r>
          </w:p>
        </w:tc>
        <w:tc>
          <w:tcPr>
            <w:tcW w:w="2200" w:type="dxa"/>
            <w:tcMar>
              <w:top w:w="20" w:type="dxa"/>
              <w:left w:w="20" w:type="dxa"/>
              <w:bottom w:w="20" w:type="dxa"/>
              <w:right w:w="20" w:type="dxa"/>
            </w:tcMar>
            <w:vAlign w:val="center"/>
            <w:hideMark/>
          </w:tcPr>
          <w:p w14:paraId="592901E9" w14:textId="77777777" w:rsidR="00F21E51" w:rsidRPr="005E2BA0" w:rsidRDefault="00F21E51" w:rsidP="00D33D07">
            <w:pPr>
              <w:pStyle w:val="movimento2"/>
              <w:rPr>
                <w:color w:val="002060"/>
              </w:rPr>
            </w:pPr>
            <w:r w:rsidRPr="005E2BA0">
              <w:rPr>
                <w:color w:val="002060"/>
              </w:rPr>
              <w:t xml:space="preserve">(FIGHT BULLS CORRIDONIA) </w:t>
            </w:r>
          </w:p>
        </w:tc>
        <w:tc>
          <w:tcPr>
            <w:tcW w:w="800" w:type="dxa"/>
            <w:tcMar>
              <w:top w:w="20" w:type="dxa"/>
              <w:left w:w="20" w:type="dxa"/>
              <w:bottom w:w="20" w:type="dxa"/>
              <w:right w:w="20" w:type="dxa"/>
            </w:tcMar>
            <w:vAlign w:val="center"/>
            <w:hideMark/>
          </w:tcPr>
          <w:p w14:paraId="153B35B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B8880CE" w14:textId="77777777" w:rsidR="00F21E51" w:rsidRPr="005E2BA0" w:rsidRDefault="00F21E51" w:rsidP="00D33D07">
            <w:pPr>
              <w:pStyle w:val="movimento"/>
              <w:rPr>
                <w:color w:val="002060"/>
              </w:rPr>
            </w:pPr>
            <w:r w:rsidRPr="005E2BA0">
              <w:rPr>
                <w:color w:val="002060"/>
              </w:rPr>
              <w:t>SALVATELLI STEVEN</w:t>
            </w:r>
          </w:p>
        </w:tc>
        <w:tc>
          <w:tcPr>
            <w:tcW w:w="2200" w:type="dxa"/>
            <w:tcMar>
              <w:top w:w="20" w:type="dxa"/>
              <w:left w:w="20" w:type="dxa"/>
              <w:bottom w:w="20" w:type="dxa"/>
              <w:right w:w="20" w:type="dxa"/>
            </w:tcMar>
            <w:vAlign w:val="center"/>
            <w:hideMark/>
          </w:tcPr>
          <w:p w14:paraId="5EC211B6" w14:textId="77777777" w:rsidR="00F21E51" w:rsidRPr="005E2BA0" w:rsidRDefault="00F21E51" w:rsidP="00D33D07">
            <w:pPr>
              <w:pStyle w:val="movimento2"/>
              <w:rPr>
                <w:color w:val="002060"/>
              </w:rPr>
            </w:pPr>
            <w:r w:rsidRPr="005E2BA0">
              <w:rPr>
                <w:color w:val="002060"/>
              </w:rPr>
              <w:t xml:space="preserve">(NUOVA JUVENTINA FFC) </w:t>
            </w:r>
          </w:p>
        </w:tc>
      </w:tr>
    </w:tbl>
    <w:p w14:paraId="4B36AE90"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0749A5B" w14:textId="77777777" w:rsidTr="00D33D07">
        <w:tc>
          <w:tcPr>
            <w:tcW w:w="2200" w:type="dxa"/>
            <w:tcMar>
              <w:top w:w="20" w:type="dxa"/>
              <w:left w:w="20" w:type="dxa"/>
              <w:bottom w:w="20" w:type="dxa"/>
              <w:right w:w="20" w:type="dxa"/>
            </w:tcMar>
            <w:vAlign w:val="center"/>
            <w:hideMark/>
          </w:tcPr>
          <w:p w14:paraId="0BD3958B" w14:textId="77777777" w:rsidR="00F21E51" w:rsidRPr="005E2BA0" w:rsidRDefault="00F21E51" w:rsidP="00D33D07">
            <w:pPr>
              <w:pStyle w:val="movimento"/>
              <w:rPr>
                <w:color w:val="002060"/>
              </w:rPr>
            </w:pPr>
            <w:r w:rsidRPr="005E2BA0">
              <w:rPr>
                <w:color w:val="002060"/>
              </w:rPr>
              <w:t>ROSSI MATTEO</w:t>
            </w:r>
          </w:p>
        </w:tc>
        <w:tc>
          <w:tcPr>
            <w:tcW w:w="2200" w:type="dxa"/>
            <w:tcMar>
              <w:top w:w="20" w:type="dxa"/>
              <w:left w:w="20" w:type="dxa"/>
              <w:bottom w:w="20" w:type="dxa"/>
              <w:right w:w="20" w:type="dxa"/>
            </w:tcMar>
            <w:vAlign w:val="center"/>
            <w:hideMark/>
          </w:tcPr>
          <w:p w14:paraId="4F1CB70F" w14:textId="77777777" w:rsidR="00F21E51" w:rsidRPr="005E2BA0" w:rsidRDefault="00F21E51" w:rsidP="00D33D07">
            <w:pPr>
              <w:pStyle w:val="movimento2"/>
              <w:rPr>
                <w:color w:val="002060"/>
              </w:rPr>
            </w:pPr>
            <w:r w:rsidRPr="005E2BA0">
              <w:rPr>
                <w:color w:val="002060"/>
              </w:rPr>
              <w:t xml:space="preserve">(MONTELUPONE CALCIO A 5) </w:t>
            </w:r>
          </w:p>
        </w:tc>
        <w:tc>
          <w:tcPr>
            <w:tcW w:w="800" w:type="dxa"/>
            <w:tcMar>
              <w:top w:w="20" w:type="dxa"/>
              <w:left w:w="20" w:type="dxa"/>
              <w:bottom w:w="20" w:type="dxa"/>
              <w:right w:w="20" w:type="dxa"/>
            </w:tcMar>
            <w:vAlign w:val="center"/>
            <w:hideMark/>
          </w:tcPr>
          <w:p w14:paraId="1BA791D1"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691D0D4" w14:textId="77777777" w:rsidR="00F21E51" w:rsidRPr="005E2BA0" w:rsidRDefault="00F21E51" w:rsidP="00D33D07">
            <w:pPr>
              <w:pStyle w:val="movimento"/>
              <w:rPr>
                <w:color w:val="002060"/>
              </w:rPr>
            </w:pPr>
            <w:r w:rsidRPr="005E2BA0">
              <w:rPr>
                <w:color w:val="002060"/>
              </w:rPr>
              <w:t>SGAMBETTERRA NICOLAI</w:t>
            </w:r>
          </w:p>
        </w:tc>
        <w:tc>
          <w:tcPr>
            <w:tcW w:w="2200" w:type="dxa"/>
            <w:tcMar>
              <w:top w:w="20" w:type="dxa"/>
              <w:left w:w="20" w:type="dxa"/>
              <w:bottom w:w="20" w:type="dxa"/>
              <w:right w:w="20" w:type="dxa"/>
            </w:tcMar>
            <w:vAlign w:val="center"/>
            <w:hideMark/>
          </w:tcPr>
          <w:p w14:paraId="2304F696" w14:textId="77777777" w:rsidR="00F21E51" w:rsidRPr="005E2BA0" w:rsidRDefault="00F21E51" w:rsidP="00D33D07">
            <w:pPr>
              <w:pStyle w:val="movimento2"/>
              <w:rPr>
                <w:color w:val="002060"/>
              </w:rPr>
            </w:pPr>
            <w:r w:rsidRPr="005E2BA0">
              <w:rPr>
                <w:color w:val="002060"/>
              </w:rPr>
              <w:t xml:space="preserve">(SANGIORGIO) </w:t>
            </w:r>
          </w:p>
        </w:tc>
      </w:tr>
    </w:tbl>
    <w:p w14:paraId="645261EF" w14:textId="77777777" w:rsidR="00F21E51" w:rsidRPr="005E2BA0" w:rsidRDefault="00F21E51" w:rsidP="00F21E51">
      <w:pPr>
        <w:pStyle w:val="titolo10"/>
        <w:rPr>
          <w:rFonts w:eastAsiaTheme="minorEastAsia"/>
          <w:color w:val="002060"/>
        </w:rPr>
      </w:pPr>
      <w:r w:rsidRPr="005E2BA0">
        <w:rPr>
          <w:color w:val="002060"/>
        </w:rPr>
        <w:t xml:space="preserve">GARE DEL 28/ 1/2024 </w:t>
      </w:r>
    </w:p>
    <w:p w14:paraId="4783F59A" w14:textId="77777777" w:rsidR="00F21E51" w:rsidRPr="005E2BA0" w:rsidRDefault="00F21E51" w:rsidP="00F21E51">
      <w:pPr>
        <w:pStyle w:val="titolo7a"/>
        <w:rPr>
          <w:color w:val="002060"/>
        </w:rPr>
      </w:pPr>
      <w:r w:rsidRPr="005E2BA0">
        <w:rPr>
          <w:color w:val="002060"/>
        </w:rPr>
        <w:t xml:space="preserve">PROVVEDIMENTI DISCIPLINARI </w:t>
      </w:r>
    </w:p>
    <w:p w14:paraId="2C71DE60"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276CE304" w14:textId="77777777" w:rsidR="00F21E51" w:rsidRPr="005E2BA0" w:rsidRDefault="00F21E51" w:rsidP="00F21E51">
      <w:pPr>
        <w:pStyle w:val="titolo30"/>
        <w:rPr>
          <w:color w:val="002060"/>
        </w:rPr>
      </w:pPr>
      <w:r w:rsidRPr="005E2BA0">
        <w:rPr>
          <w:color w:val="002060"/>
        </w:rPr>
        <w:t xml:space="preserve">CALCIATORI NON ESPULSI </w:t>
      </w:r>
    </w:p>
    <w:p w14:paraId="174DD7A3" w14:textId="77777777" w:rsidR="00F21E51" w:rsidRPr="005E2BA0" w:rsidRDefault="00F21E51" w:rsidP="00F21E51">
      <w:pPr>
        <w:pStyle w:val="titolo20"/>
        <w:rPr>
          <w:color w:val="002060"/>
        </w:rPr>
      </w:pPr>
      <w:r w:rsidRPr="005E2BA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0693F31D" w14:textId="77777777" w:rsidTr="00D33D07">
        <w:tc>
          <w:tcPr>
            <w:tcW w:w="2200" w:type="dxa"/>
            <w:tcMar>
              <w:top w:w="20" w:type="dxa"/>
              <w:left w:w="20" w:type="dxa"/>
              <w:bottom w:w="20" w:type="dxa"/>
              <w:right w:w="20" w:type="dxa"/>
            </w:tcMar>
            <w:vAlign w:val="center"/>
            <w:hideMark/>
          </w:tcPr>
          <w:p w14:paraId="2056511F" w14:textId="77777777" w:rsidR="00F21E51" w:rsidRPr="005E2BA0" w:rsidRDefault="00F21E51" w:rsidP="00D33D07">
            <w:pPr>
              <w:pStyle w:val="movimento"/>
              <w:rPr>
                <w:color w:val="002060"/>
              </w:rPr>
            </w:pPr>
            <w:r w:rsidRPr="005E2BA0">
              <w:rPr>
                <w:color w:val="002060"/>
              </w:rPr>
              <w:t>MANDOZZI LORENZO</w:t>
            </w:r>
          </w:p>
        </w:tc>
        <w:tc>
          <w:tcPr>
            <w:tcW w:w="2200" w:type="dxa"/>
            <w:tcMar>
              <w:top w:w="20" w:type="dxa"/>
              <w:left w:w="20" w:type="dxa"/>
              <w:bottom w:w="20" w:type="dxa"/>
              <w:right w:w="20" w:type="dxa"/>
            </w:tcMar>
            <w:vAlign w:val="center"/>
            <w:hideMark/>
          </w:tcPr>
          <w:p w14:paraId="2A72E1FD" w14:textId="77777777" w:rsidR="00F21E51" w:rsidRPr="005E2BA0" w:rsidRDefault="00F21E51" w:rsidP="00D33D07">
            <w:pPr>
              <w:pStyle w:val="movimento2"/>
              <w:rPr>
                <w:color w:val="002060"/>
              </w:rPr>
            </w:pPr>
            <w:r w:rsidRPr="005E2BA0">
              <w:rPr>
                <w:color w:val="002060"/>
              </w:rPr>
              <w:t xml:space="preserve">(TRE TORRI A.S.D.) </w:t>
            </w:r>
          </w:p>
        </w:tc>
        <w:tc>
          <w:tcPr>
            <w:tcW w:w="800" w:type="dxa"/>
            <w:tcMar>
              <w:top w:w="20" w:type="dxa"/>
              <w:left w:w="20" w:type="dxa"/>
              <w:bottom w:w="20" w:type="dxa"/>
              <w:right w:w="20" w:type="dxa"/>
            </w:tcMar>
            <w:vAlign w:val="center"/>
            <w:hideMark/>
          </w:tcPr>
          <w:p w14:paraId="1454649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4A3480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70FDCBD" w14:textId="77777777" w:rsidR="00F21E51" w:rsidRPr="005E2BA0" w:rsidRDefault="00F21E51" w:rsidP="00D33D07">
            <w:pPr>
              <w:pStyle w:val="movimento2"/>
              <w:rPr>
                <w:color w:val="002060"/>
              </w:rPr>
            </w:pPr>
            <w:r w:rsidRPr="005E2BA0">
              <w:rPr>
                <w:color w:val="002060"/>
              </w:rPr>
              <w:t> </w:t>
            </w:r>
          </w:p>
        </w:tc>
      </w:tr>
    </w:tbl>
    <w:p w14:paraId="74E258B4" w14:textId="77777777" w:rsidR="00F21E51" w:rsidRPr="005E2BA0" w:rsidRDefault="00F21E51" w:rsidP="00F21E51">
      <w:pPr>
        <w:pStyle w:val="titolo20"/>
        <w:rPr>
          <w:rFonts w:eastAsiaTheme="minorEastAsia"/>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71E901AA" w14:textId="77777777" w:rsidTr="00D33D07">
        <w:tc>
          <w:tcPr>
            <w:tcW w:w="2200" w:type="dxa"/>
            <w:tcMar>
              <w:top w:w="20" w:type="dxa"/>
              <w:left w:w="20" w:type="dxa"/>
              <w:bottom w:w="20" w:type="dxa"/>
              <w:right w:w="20" w:type="dxa"/>
            </w:tcMar>
            <w:vAlign w:val="center"/>
            <w:hideMark/>
          </w:tcPr>
          <w:p w14:paraId="2A71E1EF" w14:textId="77777777" w:rsidR="00F21E51" w:rsidRPr="005E2BA0" w:rsidRDefault="00F21E51" w:rsidP="00D33D07">
            <w:pPr>
              <w:pStyle w:val="movimento"/>
              <w:rPr>
                <w:color w:val="002060"/>
              </w:rPr>
            </w:pPr>
            <w:r w:rsidRPr="005E2BA0">
              <w:rPr>
                <w:color w:val="002060"/>
              </w:rPr>
              <w:t>BIANCHINI ALESSANDRO</w:t>
            </w:r>
          </w:p>
        </w:tc>
        <w:tc>
          <w:tcPr>
            <w:tcW w:w="2200" w:type="dxa"/>
            <w:tcMar>
              <w:top w:w="20" w:type="dxa"/>
              <w:left w:w="20" w:type="dxa"/>
              <w:bottom w:w="20" w:type="dxa"/>
              <w:right w:w="20" w:type="dxa"/>
            </w:tcMar>
            <w:vAlign w:val="center"/>
            <w:hideMark/>
          </w:tcPr>
          <w:p w14:paraId="6DF56111" w14:textId="77777777" w:rsidR="00F21E51" w:rsidRPr="005E2BA0" w:rsidRDefault="00F21E51" w:rsidP="00D33D07">
            <w:pPr>
              <w:pStyle w:val="movimento2"/>
              <w:rPr>
                <w:color w:val="002060"/>
              </w:rPr>
            </w:pPr>
            <w:r w:rsidRPr="005E2BA0">
              <w:rPr>
                <w:color w:val="002060"/>
              </w:rPr>
              <w:t xml:space="preserve">(FUTSAL VIRE GEOSISTEM ASD) </w:t>
            </w:r>
          </w:p>
        </w:tc>
        <w:tc>
          <w:tcPr>
            <w:tcW w:w="800" w:type="dxa"/>
            <w:tcMar>
              <w:top w:w="20" w:type="dxa"/>
              <w:left w:w="20" w:type="dxa"/>
              <w:bottom w:w="20" w:type="dxa"/>
              <w:right w:w="20" w:type="dxa"/>
            </w:tcMar>
            <w:vAlign w:val="center"/>
            <w:hideMark/>
          </w:tcPr>
          <w:p w14:paraId="7999C1C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AAD0D20"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BDD3FE4" w14:textId="77777777" w:rsidR="00F21E51" w:rsidRPr="005E2BA0" w:rsidRDefault="00F21E51" w:rsidP="00D33D07">
            <w:pPr>
              <w:pStyle w:val="movimento2"/>
              <w:rPr>
                <w:color w:val="002060"/>
              </w:rPr>
            </w:pPr>
            <w:r w:rsidRPr="005E2BA0">
              <w:rPr>
                <w:color w:val="002060"/>
              </w:rPr>
              <w:t> </w:t>
            </w:r>
          </w:p>
        </w:tc>
      </w:tr>
    </w:tbl>
    <w:p w14:paraId="12F1D012"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6D81B0A" w14:textId="77777777" w:rsidTr="00D33D07">
        <w:tc>
          <w:tcPr>
            <w:tcW w:w="2200" w:type="dxa"/>
            <w:tcMar>
              <w:top w:w="20" w:type="dxa"/>
              <w:left w:w="20" w:type="dxa"/>
              <w:bottom w:w="20" w:type="dxa"/>
              <w:right w:w="20" w:type="dxa"/>
            </w:tcMar>
            <w:vAlign w:val="center"/>
            <w:hideMark/>
          </w:tcPr>
          <w:p w14:paraId="61C7F903" w14:textId="77777777" w:rsidR="00F21E51" w:rsidRPr="005E2BA0" w:rsidRDefault="00F21E51" w:rsidP="00D33D07">
            <w:pPr>
              <w:pStyle w:val="movimento"/>
              <w:rPr>
                <w:color w:val="002060"/>
              </w:rPr>
            </w:pPr>
            <w:r w:rsidRPr="005E2BA0">
              <w:rPr>
                <w:color w:val="002060"/>
              </w:rPr>
              <w:t>ACQUAVIVA LEONARDO</w:t>
            </w:r>
          </w:p>
        </w:tc>
        <w:tc>
          <w:tcPr>
            <w:tcW w:w="2200" w:type="dxa"/>
            <w:tcMar>
              <w:top w:w="20" w:type="dxa"/>
              <w:left w:w="20" w:type="dxa"/>
              <w:bottom w:w="20" w:type="dxa"/>
              <w:right w:w="20" w:type="dxa"/>
            </w:tcMar>
            <w:vAlign w:val="center"/>
            <w:hideMark/>
          </w:tcPr>
          <w:p w14:paraId="4FA8C3F4" w14:textId="77777777" w:rsidR="00F21E51" w:rsidRPr="005E2BA0" w:rsidRDefault="00F21E51" w:rsidP="00D33D07">
            <w:pPr>
              <w:pStyle w:val="movimento2"/>
              <w:rPr>
                <w:color w:val="002060"/>
              </w:rPr>
            </w:pPr>
            <w:r w:rsidRPr="005E2BA0">
              <w:rPr>
                <w:color w:val="002060"/>
              </w:rPr>
              <w:t xml:space="preserve">(ITALSERVICE C5) </w:t>
            </w:r>
          </w:p>
        </w:tc>
        <w:tc>
          <w:tcPr>
            <w:tcW w:w="800" w:type="dxa"/>
            <w:tcMar>
              <w:top w:w="20" w:type="dxa"/>
              <w:left w:w="20" w:type="dxa"/>
              <w:bottom w:w="20" w:type="dxa"/>
              <w:right w:w="20" w:type="dxa"/>
            </w:tcMar>
            <w:vAlign w:val="center"/>
            <w:hideMark/>
          </w:tcPr>
          <w:p w14:paraId="187235A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7080B1C9"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4316ABA" w14:textId="77777777" w:rsidR="00F21E51" w:rsidRPr="005E2BA0" w:rsidRDefault="00F21E51" w:rsidP="00D33D07">
            <w:pPr>
              <w:pStyle w:val="movimento2"/>
              <w:rPr>
                <w:color w:val="002060"/>
              </w:rPr>
            </w:pPr>
            <w:r w:rsidRPr="005E2BA0">
              <w:rPr>
                <w:color w:val="002060"/>
              </w:rPr>
              <w:t> </w:t>
            </w:r>
          </w:p>
        </w:tc>
      </w:tr>
    </w:tbl>
    <w:p w14:paraId="6B9234AF" w14:textId="77777777" w:rsidR="00F21E51" w:rsidRDefault="00F21E51" w:rsidP="00F21E51">
      <w:pPr>
        <w:pStyle w:val="breakline"/>
        <w:rPr>
          <w:rFonts w:eastAsiaTheme="minorEastAsia"/>
          <w:color w:val="002060"/>
        </w:rPr>
      </w:pPr>
    </w:p>
    <w:p w14:paraId="6F831E42"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142CCF5A"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08563D87" w14:textId="77777777" w:rsidR="00F21E51" w:rsidRPr="005E2BA0" w:rsidRDefault="00F21E51" w:rsidP="00F21E51">
      <w:pPr>
        <w:pStyle w:val="breakline"/>
        <w:rPr>
          <w:rFonts w:eastAsiaTheme="minorEastAsia"/>
          <w:color w:val="002060"/>
        </w:rPr>
      </w:pPr>
    </w:p>
    <w:p w14:paraId="62FC068C" w14:textId="77777777" w:rsidR="00F21E51" w:rsidRPr="005E2BA0" w:rsidRDefault="00F21E51" w:rsidP="00F21E51">
      <w:pPr>
        <w:pStyle w:val="titoloprinc0"/>
        <w:rPr>
          <w:color w:val="002060"/>
        </w:rPr>
      </w:pPr>
      <w:r w:rsidRPr="005E2BA0">
        <w:rPr>
          <w:color w:val="002060"/>
        </w:rPr>
        <w:t>CLASSIFICA</w:t>
      </w:r>
    </w:p>
    <w:p w14:paraId="79941521" w14:textId="77777777" w:rsidR="00F21E51" w:rsidRPr="005E2BA0" w:rsidRDefault="00F21E51" w:rsidP="00F21E51">
      <w:pPr>
        <w:pStyle w:val="breakline"/>
        <w:rPr>
          <w:color w:val="002060"/>
        </w:rPr>
      </w:pPr>
    </w:p>
    <w:p w14:paraId="40FB7EE3" w14:textId="77777777" w:rsidR="00F21E51" w:rsidRPr="005E2BA0" w:rsidRDefault="00F21E51" w:rsidP="00F21E51">
      <w:pPr>
        <w:pStyle w:val="breakline"/>
        <w:rPr>
          <w:color w:val="002060"/>
        </w:rPr>
      </w:pPr>
    </w:p>
    <w:p w14:paraId="0B3F9386" w14:textId="77777777" w:rsidR="00F21E51" w:rsidRPr="005E2BA0" w:rsidRDefault="00F21E51" w:rsidP="00F21E51">
      <w:pPr>
        <w:pStyle w:val="sottotitolocampionato10"/>
        <w:rPr>
          <w:color w:val="002060"/>
        </w:rPr>
      </w:pPr>
      <w:r w:rsidRPr="005E2BA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6A0EF594"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B32FB"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F7C9C"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C33B3"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861BA"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9CE40"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A3122"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BD4EB"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426F7"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CBA4"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C1A70" w14:textId="77777777" w:rsidR="00F21E51" w:rsidRPr="005E2BA0" w:rsidRDefault="00F21E51" w:rsidP="00D33D07">
            <w:pPr>
              <w:pStyle w:val="headertabella0"/>
              <w:rPr>
                <w:color w:val="002060"/>
              </w:rPr>
            </w:pPr>
            <w:r w:rsidRPr="005E2BA0">
              <w:rPr>
                <w:color w:val="002060"/>
              </w:rPr>
              <w:t>PE</w:t>
            </w:r>
          </w:p>
        </w:tc>
      </w:tr>
      <w:tr w:rsidR="00F21E51" w:rsidRPr="005E2BA0" w14:paraId="30E3A9ED"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F02620" w14:textId="77777777" w:rsidR="00F21E51" w:rsidRPr="005E2BA0" w:rsidRDefault="00F21E51" w:rsidP="00D33D07">
            <w:pPr>
              <w:pStyle w:val="rowtabella0"/>
              <w:rPr>
                <w:color w:val="002060"/>
              </w:rPr>
            </w:pPr>
            <w:r w:rsidRPr="005E2B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810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B67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EE85"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29A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B9A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8C3C"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8DAE7"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8231"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8D70" w14:textId="77777777" w:rsidR="00F21E51" w:rsidRPr="005E2BA0" w:rsidRDefault="00F21E51" w:rsidP="00D33D07">
            <w:pPr>
              <w:pStyle w:val="rowtabella0"/>
              <w:jc w:val="center"/>
              <w:rPr>
                <w:color w:val="002060"/>
              </w:rPr>
            </w:pPr>
            <w:r w:rsidRPr="005E2BA0">
              <w:rPr>
                <w:color w:val="002060"/>
              </w:rPr>
              <w:t>0</w:t>
            </w:r>
          </w:p>
        </w:tc>
      </w:tr>
      <w:tr w:rsidR="00F21E51" w:rsidRPr="005E2BA0" w14:paraId="79C3652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AB155" w14:textId="77777777" w:rsidR="00F21E51" w:rsidRPr="005E2BA0" w:rsidRDefault="00F21E51" w:rsidP="00D33D07">
            <w:pPr>
              <w:pStyle w:val="rowtabella0"/>
              <w:rPr>
                <w:color w:val="002060"/>
              </w:rPr>
            </w:pPr>
            <w:r w:rsidRPr="005E2B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C14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970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EAA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50E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422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AD62"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7E5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AAB0"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03CC" w14:textId="77777777" w:rsidR="00F21E51" w:rsidRPr="005E2BA0" w:rsidRDefault="00F21E51" w:rsidP="00D33D07">
            <w:pPr>
              <w:pStyle w:val="rowtabella0"/>
              <w:jc w:val="center"/>
              <w:rPr>
                <w:color w:val="002060"/>
              </w:rPr>
            </w:pPr>
            <w:r w:rsidRPr="005E2BA0">
              <w:rPr>
                <w:color w:val="002060"/>
              </w:rPr>
              <w:t>0</w:t>
            </w:r>
          </w:p>
        </w:tc>
      </w:tr>
      <w:tr w:rsidR="00F21E51" w:rsidRPr="005E2BA0" w14:paraId="61C3AD32"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B696B" w14:textId="77777777" w:rsidR="00F21E51" w:rsidRPr="005E2BA0" w:rsidRDefault="00F21E51" w:rsidP="00D33D07">
            <w:pPr>
              <w:pStyle w:val="rowtabella0"/>
              <w:rPr>
                <w:color w:val="002060"/>
              </w:rPr>
            </w:pPr>
            <w:r w:rsidRPr="005E2BA0">
              <w:rPr>
                <w:color w:val="002060"/>
              </w:rPr>
              <w:lastRenderedPageBreak/>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242F"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F1A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273A"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9F3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848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10F1"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E3B7"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A81D"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490F" w14:textId="77777777" w:rsidR="00F21E51" w:rsidRPr="005E2BA0" w:rsidRDefault="00F21E51" w:rsidP="00D33D07">
            <w:pPr>
              <w:pStyle w:val="rowtabella0"/>
              <w:jc w:val="center"/>
              <w:rPr>
                <w:color w:val="002060"/>
              </w:rPr>
            </w:pPr>
            <w:r w:rsidRPr="005E2BA0">
              <w:rPr>
                <w:color w:val="002060"/>
              </w:rPr>
              <w:t>0</w:t>
            </w:r>
          </w:p>
        </w:tc>
      </w:tr>
      <w:tr w:rsidR="00F21E51" w:rsidRPr="005E2BA0" w14:paraId="274B882F"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854D2" w14:textId="77777777" w:rsidR="00F21E51" w:rsidRPr="005E2BA0" w:rsidRDefault="00F21E51" w:rsidP="00D33D07">
            <w:pPr>
              <w:pStyle w:val="rowtabella0"/>
              <w:rPr>
                <w:color w:val="002060"/>
              </w:rPr>
            </w:pPr>
            <w:r w:rsidRPr="005E2BA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C73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7B6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B98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D9E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FC3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6B2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62BB"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816A"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9A568" w14:textId="77777777" w:rsidR="00F21E51" w:rsidRPr="005E2BA0" w:rsidRDefault="00F21E51" w:rsidP="00D33D07">
            <w:pPr>
              <w:pStyle w:val="rowtabella0"/>
              <w:jc w:val="center"/>
              <w:rPr>
                <w:color w:val="002060"/>
              </w:rPr>
            </w:pPr>
            <w:r w:rsidRPr="005E2BA0">
              <w:rPr>
                <w:color w:val="002060"/>
              </w:rPr>
              <w:t>0</w:t>
            </w:r>
          </w:p>
        </w:tc>
      </w:tr>
      <w:tr w:rsidR="00F21E51" w:rsidRPr="005E2BA0" w14:paraId="0630AB1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4413A" w14:textId="77777777" w:rsidR="00F21E51" w:rsidRPr="005E2BA0" w:rsidRDefault="00F21E51" w:rsidP="00D33D07">
            <w:pPr>
              <w:pStyle w:val="rowtabella0"/>
              <w:rPr>
                <w:color w:val="002060"/>
              </w:rPr>
            </w:pPr>
            <w:r w:rsidRPr="005E2BA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12D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2BA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AC9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E20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A62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FA3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A244"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CA7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272C" w14:textId="77777777" w:rsidR="00F21E51" w:rsidRPr="005E2BA0" w:rsidRDefault="00F21E51" w:rsidP="00D33D07">
            <w:pPr>
              <w:pStyle w:val="rowtabella0"/>
              <w:jc w:val="center"/>
              <w:rPr>
                <w:color w:val="002060"/>
              </w:rPr>
            </w:pPr>
            <w:r w:rsidRPr="005E2BA0">
              <w:rPr>
                <w:color w:val="002060"/>
              </w:rPr>
              <w:t>0</w:t>
            </w:r>
          </w:p>
        </w:tc>
      </w:tr>
      <w:tr w:rsidR="00F21E51" w:rsidRPr="005E2BA0" w14:paraId="6542ED5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F43D5" w14:textId="77777777" w:rsidR="00F21E51" w:rsidRPr="005E2BA0" w:rsidRDefault="00F21E51" w:rsidP="00D33D07">
            <w:pPr>
              <w:pStyle w:val="rowtabella0"/>
              <w:rPr>
                <w:color w:val="002060"/>
              </w:rPr>
            </w:pPr>
            <w:r w:rsidRPr="005E2BA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ECA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142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644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981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68E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8F2EA"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B1EE"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D6C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1F34" w14:textId="77777777" w:rsidR="00F21E51" w:rsidRPr="005E2BA0" w:rsidRDefault="00F21E51" w:rsidP="00D33D07">
            <w:pPr>
              <w:pStyle w:val="rowtabella0"/>
              <w:jc w:val="center"/>
              <w:rPr>
                <w:color w:val="002060"/>
              </w:rPr>
            </w:pPr>
            <w:r w:rsidRPr="005E2BA0">
              <w:rPr>
                <w:color w:val="002060"/>
              </w:rPr>
              <w:t>0</w:t>
            </w:r>
          </w:p>
        </w:tc>
      </w:tr>
      <w:tr w:rsidR="00F21E51" w:rsidRPr="005E2BA0" w14:paraId="41CD152C"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858E8" w14:textId="77777777" w:rsidR="00F21E51" w:rsidRPr="005E2BA0" w:rsidRDefault="00F21E51" w:rsidP="00D33D07">
            <w:pPr>
              <w:pStyle w:val="rowtabella0"/>
              <w:rPr>
                <w:color w:val="002060"/>
              </w:rPr>
            </w:pPr>
            <w:r w:rsidRPr="005E2B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938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597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D40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6B1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E51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8DF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9BDD"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6AA4"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EB00" w14:textId="77777777" w:rsidR="00F21E51" w:rsidRPr="005E2BA0" w:rsidRDefault="00F21E51" w:rsidP="00D33D07">
            <w:pPr>
              <w:pStyle w:val="rowtabella0"/>
              <w:jc w:val="center"/>
              <w:rPr>
                <w:color w:val="002060"/>
              </w:rPr>
            </w:pPr>
            <w:r w:rsidRPr="005E2BA0">
              <w:rPr>
                <w:color w:val="002060"/>
              </w:rPr>
              <w:t>0</w:t>
            </w:r>
          </w:p>
        </w:tc>
      </w:tr>
      <w:tr w:rsidR="00F21E51" w:rsidRPr="005E2BA0" w14:paraId="05AF4235"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21F55" w14:textId="77777777" w:rsidR="00F21E51" w:rsidRPr="005E2BA0" w:rsidRDefault="00F21E51" w:rsidP="00D33D07">
            <w:pPr>
              <w:pStyle w:val="rowtabella0"/>
              <w:rPr>
                <w:color w:val="002060"/>
              </w:rPr>
            </w:pPr>
            <w:r w:rsidRPr="005E2BA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04B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2F5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0A37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7A7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4BE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8003"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E6C8"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4B83"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DE04" w14:textId="77777777" w:rsidR="00F21E51" w:rsidRPr="005E2BA0" w:rsidRDefault="00F21E51" w:rsidP="00D33D07">
            <w:pPr>
              <w:pStyle w:val="rowtabella0"/>
              <w:jc w:val="center"/>
              <w:rPr>
                <w:color w:val="002060"/>
              </w:rPr>
            </w:pPr>
            <w:r w:rsidRPr="005E2BA0">
              <w:rPr>
                <w:color w:val="002060"/>
              </w:rPr>
              <w:t>0</w:t>
            </w:r>
          </w:p>
        </w:tc>
      </w:tr>
    </w:tbl>
    <w:p w14:paraId="2F8B9D62" w14:textId="77777777" w:rsidR="00F21E51" w:rsidRPr="005E2BA0" w:rsidRDefault="00F21E51" w:rsidP="00F21E51">
      <w:pPr>
        <w:pStyle w:val="breakline"/>
        <w:rPr>
          <w:rFonts w:eastAsiaTheme="minorEastAsia"/>
          <w:color w:val="002060"/>
        </w:rPr>
      </w:pPr>
    </w:p>
    <w:p w14:paraId="1A217FF0" w14:textId="77777777" w:rsidR="00F21E51" w:rsidRPr="005E2BA0" w:rsidRDefault="00F21E51" w:rsidP="00F21E51">
      <w:pPr>
        <w:pStyle w:val="breakline"/>
        <w:rPr>
          <w:color w:val="002060"/>
        </w:rPr>
      </w:pPr>
    </w:p>
    <w:p w14:paraId="1235CAAB" w14:textId="77777777" w:rsidR="00F21E51" w:rsidRPr="005E2BA0" w:rsidRDefault="00F21E51" w:rsidP="00F21E51">
      <w:pPr>
        <w:pStyle w:val="sottotitolocampionato10"/>
        <w:rPr>
          <w:color w:val="002060"/>
        </w:rPr>
      </w:pPr>
      <w:r w:rsidRPr="005E2BA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7C3FD63A"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CC99B"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EFDB9"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887D0"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EF5BB"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5BF21"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237AB"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7D6D"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EA46E"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6BDAA"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71B51" w14:textId="77777777" w:rsidR="00F21E51" w:rsidRPr="005E2BA0" w:rsidRDefault="00F21E51" w:rsidP="00D33D07">
            <w:pPr>
              <w:pStyle w:val="headertabella0"/>
              <w:rPr>
                <w:color w:val="002060"/>
              </w:rPr>
            </w:pPr>
            <w:r w:rsidRPr="005E2BA0">
              <w:rPr>
                <w:color w:val="002060"/>
              </w:rPr>
              <w:t>PE</w:t>
            </w:r>
          </w:p>
        </w:tc>
      </w:tr>
      <w:tr w:rsidR="00F21E51" w:rsidRPr="005E2BA0" w14:paraId="60C8DF35"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A6D2D" w14:textId="77777777" w:rsidR="00F21E51" w:rsidRPr="005E2BA0" w:rsidRDefault="00F21E51" w:rsidP="00D33D07">
            <w:pPr>
              <w:pStyle w:val="rowtabella0"/>
              <w:rPr>
                <w:color w:val="002060"/>
              </w:rPr>
            </w:pPr>
            <w:r w:rsidRPr="005E2BA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25CD"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E3C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BC2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29B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5F1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013F"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AC8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53F8"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08EB" w14:textId="77777777" w:rsidR="00F21E51" w:rsidRPr="005E2BA0" w:rsidRDefault="00F21E51" w:rsidP="00D33D07">
            <w:pPr>
              <w:pStyle w:val="rowtabella0"/>
              <w:jc w:val="center"/>
              <w:rPr>
                <w:color w:val="002060"/>
              </w:rPr>
            </w:pPr>
            <w:r w:rsidRPr="005E2BA0">
              <w:rPr>
                <w:color w:val="002060"/>
              </w:rPr>
              <w:t>0</w:t>
            </w:r>
          </w:p>
        </w:tc>
      </w:tr>
      <w:tr w:rsidR="00F21E51" w:rsidRPr="005E2BA0" w14:paraId="42AA811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7EB2B" w14:textId="77777777" w:rsidR="00F21E51" w:rsidRPr="005E2BA0" w:rsidRDefault="00F21E51" w:rsidP="00D33D07">
            <w:pPr>
              <w:pStyle w:val="rowtabella0"/>
              <w:rPr>
                <w:color w:val="002060"/>
              </w:rPr>
            </w:pPr>
            <w:r w:rsidRPr="005E2BA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8E3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934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90B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A37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C8E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4E485"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938B"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EB1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1EDB" w14:textId="77777777" w:rsidR="00F21E51" w:rsidRPr="005E2BA0" w:rsidRDefault="00F21E51" w:rsidP="00D33D07">
            <w:pPr>
              <w:pStyle w:val="rowtabella0"/>
              <w:jc w:val="center"/>
              <w:rPr>
                <w:color w:val="002060"/>
              </w:rPr>
            </w:pPr>
            <w:r w:rsidRPr="005E2BA0">
              <w:rPr>
                <w:color w:val="002060"/>
              </w:rPr>
              <w:t>0</w:t>
            </w:r>
          </w:p>
        </w:tc>
      </w:tr>
      <w:tr w:rsidR="00F21E51" w:rsidRPr="005E2BA0" w14:paraId="4A144A01"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623EC" w14:textId="77777777" w:rsidR="00F21E51" w:rsidRPr="009B55FD" w:rsidRDefault="00F21E51" w:rsidP="00D33D07">
            <w:pPr>
              <w:pStyle w:val="rowtabella0"/>
              <w:rPr>
                <w:color w:val="002060"/>
                <w:lang w:val="es-ES"/>
              </w:rPr>
            </w:pPr>
            <w:r w:rsidRPr="009B55F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D7C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766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A68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7ED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7989"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538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95A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C3D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F455" w14:textId="77777777" w:rsidR="00F21E51" w:rsidRPr="005E2BA0" w:rsidRDefault="00F21E51" w:rsidP="00D33D07">
            <w:pPr>
              <w:pStyle w:val="rowtabella0"/>
              <w:jc w:val="center"/>
              <w:rPr>
                <w:color w:val="002060"/>
              </w:rPr>
            </w:pPr>
            <w:r w:rsidRPr="005E2BA0">
              <w:rPr>
                <w:color w:val="002060"/>
              </w:rPr>
              <w:t>0</w:t>
            </w:r>
          </w:p>
        </w:tc>
      </w:tr>
      <w:tr w:rsidR="00F21E51" w:rsidRPr="005E2BA0" w14:paraId="0530E09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7DC36" w14:textId="77777777" w:rsidR="00F21E51" w:rsidRPr="005E2BA0" w:rsidRDefault="00F21E51" w:rsidP="00D33D07">
            <w:pPr>
              <w:pStyle w:val="rowtabella0"/>
              <w:rPr>
                <w:color w:val="002060"/>
              </w:rPr>
            </w:pPr>
            <w:r w:rsidRPr="005E2BA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C0E9"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747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366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99A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A6B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32D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27B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678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9967" w14:textId="77777777" w:rsidR="00F21E51" w:rsidRPr="005E2BA0" w:rsidRDefault="00F21E51" w:rsidP="00D33D07">
            <w:pPr>
              <w:pStyle w:val="rowtabella0"/>
              <w:jc w:val="center"/>
              <w:rPr>
                <w:color w:val="002060"/>
              </w:rPr>
            </w:pPr>
            <w:r w:rsidRPr="005E2BA0">
              <w:rPr>
                <w:color w:val="002060"/>
              </w:rPr>
              <w:t>0</w:t>
            </w:r>
          </w:p>
        </w:tc>
      </w:tr>
      <w:tr w:rsidR="00F21E51" w:rsidRPr="005E2BA0" w14:paraId="42BA847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477A4" w14:textId="77777777" w:rsidR="00F21E51" w:rsidRPr="005E2BA0" w:rsidRDefault="00F21E51" w:rsidP="00D33D07">
            <w:pPr>
              <w:pStyle w:val="rowtabella0"/>
              <w:rPr>
                <w:color w:val="002060"/>
              </w:rPr>
            </w:pPr>
            <w:r w:rsidRPr="005E2BA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9B4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D92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651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2A1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0B8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C76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BAD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B0F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54FFD" w14:textId="77777777" w:rsidR="00F21E51" w:rsidRPr="005E2BA0" w:rsidRDefault="00F21E51" w:rsidP="00D33D07">
            <w:pPr>
              <w:pStyle w:val="rowtabella0"/>
              <w:jc w:val="center"/>
              <w:rPr>
                <w:color w:val="002060"/>
              </w:rPr>
            </w:pPr>
            <w:r w:rsidRPr="005E2BA0">
              <w:rPr>
                <w:color w:val="002060"/>
              </w:rPr>
              <w:t>0</w:t>
            </w:r>
          </w:p>
        </w:tc>
      </w:tr>
      <w:tr w:rsidR="00F21E51" w:rsidRPr="005E2BA0" w14:paraId="47B51E2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87DC2" w14:textId="77777777" w:rsidR="00F21E51" w:rsidRPr="005E2BA0" w:rsidRDefault="00F21E51" w:rsidP="00D33D07">
            <w:pPr>
              <w:pStyle w:val="rowtabella0"/>
              <w:rPr>
                <w:color w:val="002060"/>
              </w:rPr>
            </w:pPr>
            <w:r w:rsidRPr="005E2BA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3B9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E27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75F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B8A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FD4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C816"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B82E"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7B6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ADFB7" w14:textId="77777777" w:rsidR="00F21E51" w:rsidRPr="005E2BA0" w:rsidRDefault="00F21E51" w:rsidP="00D33D07">
            <w:pPr>
              <w:pStyle w:val="rowtabella0"/>
              <w:jc w:val="center"/>
              <w:rPr>
                <w:color w:val="002060"/>
              </w:rPr>
            </w:pPr>
            <w:r w:rsidRPr="005E2BA0">
              <w:rPr>
                <w:color w:val="002060"/>
              </w:rPr>
              <w:t>0</w:t>
            </w:r>
          </w:p>
        </w:tc>
      </w:tr>
      <w:tr w:rsidR="00F21E51" w:rsidRPr="005E2BA0" w14:paraId="22B0F06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2EAF5" w14:textId="77777777" w:rsidR="00F21E51" w:rsidRPr="005E2BA0" w:rsidRDefault="00F21E51" w:rsidP="00D33D07">
            <w:pPr>
              <w:pStyle w:val="rowtabella0"/>
              <w:rPr>
                <w:color w:val="002060"/>
              </w:rPr>
            </w:pPr>
            <w:r w:rsidRPr="005E2BA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72B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119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DD6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72D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2FB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681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DD27"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F8FB"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B0E4" w14:textId="77777777" w:rsidR="00F21E51" w:rsidRPr="005E2BA0" w:rsidRDefault="00F21E51" w:rsidP="00D33D07">
            <w:pPr>
              <w:pStyle w:val="rowtabella0"/>
              <w:jc w:val="center"/>
              <w:rPr>
                <w:color w:val="002060"/>
              </w:rPr>
            </w:pPr>
            <w:r w:rsidRPr="005E2BA0">
              <w:rPr>
                <w:color w:val="002060"/>
              </w:rPr>
              <w:t>0</w:t>
            </w:r>
          </w:p>
        </w:tc>
      </w:tr>
      <w:tr w:rsidR="00F21E51" w:rsidRPr="005E2BA0" w14:paraId="297CD5FC"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033D29" w14:textId="77777777" w:rsidR="00F21E51" w:rsidRPr="005E2BA0" w:rsidRDefault="00F21E51" w:rsidP="00D33D07">
            <w:pPr>
              <w:pStyle w:val="rowtabella0"/>
              <w:rPr>
                <w:color w:val="002060"/>
              </w:rPr>
            </w:pPr>
            <w:proofErr w:type="spellStart"/>
            <w:proofErr w:type="gramStart"/>
            <w:r w:rsidRPr="005E2BA0">
              <w:rPr>
                <w:color w:val="002060"/>
              </w:rPr>
              <w:t>sq.B</w:t>
            </w:r>
            <w:proofErr w:type="spellEnd"/>
            <w:proofErr w:type="gramEnd"/>
            <w:r w:rsidRPr="005E2BA0">
              <w:rPr>
                <w:color w:val="002060"/>
              </w:rPr>
              <w:t xml:space="preserve"> AMICI DEL </w:t>
            </w:r>
            <w:proofErr w:type="spellStart"/>
            <w:r w:rsidRPr="005E2BA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525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BF6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E74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125A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142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83D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C17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CD1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249F" w14:textId="77777777" w:rsidR="00F21E51" w:rsidRPr="005E2BA0" w:rsidRDefault="00F21E51" w:rsidP="00D33D07">
            <w:pPr>
              <w:pStyle w:val="rowtabella0"/>
              <w:jc w:val="center"/>
              <w:rPr>
                <w:color w:val="002060"/>
              </w:rPr>
            </w:pPr>
            <w:r w:rsidRPr="005E2BA0">
              <w:rPr>
                <w:color w:val="002060"/>
              </w:rPr>
              <w:t>0</w:t>
            </w:r>
          </w:p>
        </w:tc>
      </w:tr>
    </w:tbl>
    <w:p w14:paraId="3529DF71" w14:textId="77777777" w:rsidR="00F21E51" w:rsidRPr="005E2BA0" w:rsidRDefault="00F21E51" w:rsidP="00F21E51">
      <w:pPr>
        <w:pStyle w:val="breakline"/>
        <w:rPr>
          <w:rFonts w:eastAsiaTheme="minorEastAsia"/>
          <w:color w:val="002060"/>
        </w:rPr>
      </w:pPr>
    </w:p>
    <w:p w14:paraId="226DC30D" w14:textId="77777777" w:rsidR="00F21E51" w:rsidRPr="005E2BA0" w:rsidRDefault="00F21E51" w:rsidP="00F21E51">
      <w:pPr>
        <w:pStyle w:val="breakline"/>
        <w:rPr>
          <w:color w:val="002060"/>
        </w:rPr>
      </w:pPr>
    </w:p>
    <w:p w14:paraId="67E08AC2" w14:textId="77777777" w:rsidR="00F21E51" w:rsidRPr="005E2BA0" w:rsidRDefault="00F21E51" w:rsidP="00F21E51">
      <w:pPr>
        <w:pStyle w:val="sottotitolocampionato10"/>
        <w:rPr>
          <w:color w:val="002060"/>
        </w:rPr>
      </w:pPr>
      <w:r w:rsidRPr="005E2BA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6CAB3F70"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827CB"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B5F22"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D3A4C"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2501F"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8AACA"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CCA71"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F40B2"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1B903"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3ABD0"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330FD" w14:textId="77777777" w:rsidR="00F21E51" w:rsidRPr="005E2BA0" w:rsidRDefault="00F21E51" w:rsidP="00D33D07">
            <w:pPr>
              <w:pStyle w:val="headertabella0"/>
              <w:rPr>
                <w:color w:val="002060"/>
              </w:rPr>
            </w:pPr>
            <w:r w:rsidRPr="005E2BA0">
              <w:rPr>
                <w:color w:val="002060"/>
              </w:rPr>
              <w:t>PE</w:t>
            </w:r>
          </w:p>
        </w:tc>
      </w:tr>
      <w:tr w:rsidR="00F21E51" w:rsidRPr="005E2BA0" w14:paraId="04605A1F"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AD8A40" w14:textId="77777777" w:rsidR="00F21E51" w:rsidRPr="005E2BA0" w:rsidRDefault="00F21E51" w:rsidP="00D33D07">
            <w:pPr>
              <w:pStyle w:val="rowtabella0"/>
              <w:rPr>
                <w:color w:val="002060"/>
              </w:rPr>
            </w:pPr>
            <w:r w:rsidRPr="005E2BA0">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75B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DDB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EB4A"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7FC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CAF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DE0A"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2457"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D714"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D9F5" w14:textId="77777777" w:rsidR="00F21E51" w:rsidRPr="005E2BA0" w:rsidRDefault="00F21E51" w:rsidP="00D33D07">
            <w:pPr>
              <w:pStyle w:val="rowtabella0"/>
              <w:jc w:val="center"/>
              <w:rPr>
                <w:color w:val="002060"/>
              </w:rPr>
            </w:pPr>
            <w:r w:rsidRPr="005E2BA0">
              <w:rPr>
                <w:color w:val="002060"/>
              </w:rPr>
              <w:t>0</w:t>
            </w:r>
          </w:p>
        </w:tc>
      </w:tr>
      <w:tr w:rsidR="00F21E51" w:rsidRPr="005E2BA0" w14:paraId="494E4FB8"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E056A" w14:textId="77777777" w:rsidR="00F21E51" w:rsidRPr="005E2BA0" w:rsidRDefault="00F21E51" w:rsidP="00D33D07">
            <w:pPr>
              <w:pStyle w:val="rowtabella0"/>
              <w:rPr>
                <w:color w:val="002060"/>
              </w:rPr>
            </w:pPr>
            <w:r w:rsidRPr="005E2BA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AF84"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261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BAC5"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CCB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73D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311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AF46"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01CC"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C222" w14:textId="77777777" w:rsidR="00F21E51" w:rsidRPr="005E2BA0" w:rsidRDefault="00F21E51" w:rsidP="00D33D07">
            <w:pPr>
              <w:pStyle w:val="rowtabella0"/>
              <w:jc w:val="center"/>
              <w:rPr>
                <w:color w:val="002060"/>
              </w:rPr>
            </w:pPr>
            <w:r w:rsidRPr="005E2BA0">
              <w:rPr>
                <w:color w:val="002060"/>
              </w:rPr>
              <w:t>0</w:t>
            </w:r>
          </w:p>
        </w:tc>
      </w:tr>
      <w:tr w:rsidR="00F21E51" w:rsidRPr="005E2BA0" w14:paraId="6A4354DF"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5169D" w14:textId="77777777" w:rsidR="00F21E51" w:rsidRPr="00F21E51" w:rsidRDefault="00F21E51" w:rsidP="00D33D07">
            <w:pPr>
              <w:pStyle w:val="rowtabella0"/>
              <w:rPr>
                <w:color w:val="002060"/>
                <w:lang w:val="es-ES"/>
              </w:rPr>
            </w:pPr>
            <w:r w:rsidRPr="00F21E5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7DE5"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938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A97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C9E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2E5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7DA6"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0C12"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BBF3"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0F99" w14:textId="77777777" w:rsidR="00F21E51" w:rsidRPr="005E2BA0" w:rsidRDefault="00F21E51" w:rsidP="00D33D07">
            <w:pPr>
              <w:pStyle w:val="rowtabella0"/>
              <w:jc w:val="center"/>
              <w:rPr>
                <w:color w:val="002060"/>
              </w:rPr>
            </w:pPr>
            <w:r w:rsidRPr="005E2BA0">
              <w:rPr>
                <w:color w:val="002060"/>
              </w:rPr>
              <w:t>0</w:t>
            </w:r>
          </w:p>
        </w:tc>
      </w:tr>
      <w:tr w:rsidR="00F21E51" w:rsidRPr="005E2BA0" w14:paraId="0345FFD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BDC55" w14:textId="77777777" w:rsidR="00F21E51" w:rsidRPr="005E2BA0" w:rsidRDefault="00F21E51" w:rsidP="00D33D07">
            <w:pPr>
              <w:pStyle w:val="rowtabella0"/>
              <w:rPr>
                <w:color w:val="002060"/>
              </w:rPr>
            </w:pPr>
            <w:r w:rsidRPr="005E2BA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833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BD9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1EC9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BA9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F27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EDB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8D4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68F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82BA" w14:textId="77777777" w:rsidR="00F21E51" w:rsidRPr="005E2BA0" w:rsidRDefault="00F21E51" w:rsidP="00D33D07">
            <w:pPr>
              <w:pStyle w:val="rowtabella0"/>
              <w:jc w:val="center"/>
              <w:rPr>
                <w:color w:val="002060"/>
              </w:rPr>
            </w:pPr>
            <w:r w:rsidRPr="005E2BA0">
              <w:rPr>
                <w:color w:val="002060"/>
              </w:rPr>
              <w:t>0</w:t>
            </w:r>
          </w:p>
        </w:tc>
      </w:tr>
      <w:tr w:rsidR="00F21E51" w:rsidRPr="005E2BA0" w14:paraId="4E89EAFF"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4FF5A" w14:textId="77777777" w:rsidR="00F21E51" w:rsidRPr="005E2BA0" w:rsidRDefault="00F21E51" w:rsidP="00D33D07">
            <w:pPr>
              <w:pStyle w:val="rowtabella0"/>
              <w:rPr>
                <w:color w:val="002060"/>
              </w:rPr>
            </w:pPr>
            <w:r w:rsidRPr="005E2BA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D92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1D5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65F9"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C81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E56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F38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B02C"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8D49"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E264" w14:textId="77777777" w:rsidR="00F21E51" w:rsidRPr="005E2BA0" w:rsidRDefault="00F21E51" w:rsidP="00D33D07">
            <w:pPr>
              <w:pStyle w:val="rowtabella0"/>
              <w:jc w:val="center"/>
              <w:rPr>
                <w:color w:val="002060"/>
              </w:rPr>
            </w:pPr>
            <w:r w:rsidRPr="005E2BA0">
              <w:rPr>
                <w:color w:val="002060"/>
              </w:rPr>
              <w:t>0</w:t>
            </w:r>
          </w:p>
        </w:tc>
      </w:tr>
      <w:tr w:rsidR="00F21E51" w:rsidRPr="005E2BA0" w14:paraId="0F68DFA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91C38" w14:textId="77777777" w:rsidR="00F21E51" w:rsidRPr="005E2BA0" w:rsidRDefault="00F21E51" w:rsidP="00D33D07">
            <w:pPr>
              <w:pStyle w:val="rowtabella0"/>
              <w:rPr>
                <w:color w:val="002060"/>
              </w:rPr>
            </w:pPr>
            <w:r w:rsidRPr="005E2BA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532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E67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A25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D84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A1C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8A3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276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04DE"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A00D" w14:textId="77777777" w:rsidR="00F21E51" w:rsidRPr="005E2BA0" w:rsidRDefault="00F21E51" w:rsidP="00D33D07">
            <w:pPr>
              <w:pStyle w:val="rowtabella0"/>
              <w:jc w:val="center"/>
              <w:rPr>
                <w:color w:val="002060"/>
              </w:rPr>
            </w:pPr>
            <w:r w:rsidRPr="005E2BA0">
              <w:rPr>
                <w:color w:val="002060"/>
              </w:rPr>
              <w:t>0</w:t>
            </w:r>
          </w:p>
        </w:tc>
      </w:tr>
      <w:tr w:rsidR="00F21E51" w:rsidRPr="005E2BA0" w14:paraId="6BB2D15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9B83A" w14:textId="77777777" w:rsidR="00F21E51" w:rsidRPr="009B55FD" w:rsidRDefault="00F21E51" w:rsidP="00D33D07">
            <w:pPr>
              <w:pStyle w:val="rowtabella0"/>
              <w:rPr>
                <w:color w:val="002060"/>
                <w:lang w:val="es-ES"/>
              </w:rPr>
            </w:pPr>
            <w:r w:rsidRPr="009B55FD">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74B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778A"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ACC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C26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07BD"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D671"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A5C2"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F539"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34FE" w14:textId="77777777" w:rsidR="00F21E51" w:rsidRPr="005E2BA0" w:rsidRDefault="00F21E51" w:rsidP="00D33D07">
            <w:pPr>
              <w:pStyle w:val="rowtabella0"/>
              <w:jc w:val="center"/>
              <w:rPr>
                <w:color w:val="002060"/>
              </w:rPr>
            </w:pPr>
            <w:r w:rsidRPr="005E2BA0">
              <w:rPr>
                <w:color w:val="002060"/>
              </w:rPr>
              <w:t>0</w:t>
            </w:r>
          </w:p>
        </w:tc>
      </w:tr>
      <w:tr w:rsidR="00F21E51" w:rsidRPr="005E2BA0" w14:paraId="33931811"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159AA5" w14:textId="77777777" w:rsidR="00F21E51" w:rsidRPr="005E2BA0" w:rsidRDefault="00F21E51" w:rsidP="00D33D07">
            <w:pPr>
              <w:pStyle w:val="rowtabella0"/>
              <w:rPr>
                <w:color w:val="002060"/>
              </w:rPr>
            </w:pPr>
            <w:proofErr w:type="spellStart"/>
            <w:proofErr w:type="gramStart"/>
            <w:r w:rsidRPr="005E2BA0">
              <w:rPr>
                <w:color w:val="002060"/>
              </w:rPr>
              <w:t>sq.B</w:t>
            </w:r>
            <w:proofErr w:type="spellEnd"/>
            <w:proofErr w:type="gramEnd"/>
            <w:r w:rsidRPr="005E2BA0">
              <w:rPr>
                <w:color w:val="002060"/>
              </w:rPr>
              <w:t xml:space="preserve"> FIGHT BULLS </w:t>
            </w:r>
            <w:proofErr w:type="spellStart"/>
            <w:r w:rsidRPr="005E2BA0">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940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42C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D62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9F1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B6F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C14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9D5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B85D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7423" w14:textId="77777777" w:rsidR="00F21E51" w:rsidRPr="005E2BA0" w:rsidRDefault="00F21E51" w:rsidP="00D33D07">
            <w:pPr>
              <w:pStyle w:val="rowtabella0"/>
              <w:jc w:val="center"/>
              <w:rPr>
                <w:color w:val="002060"/>
              </w:rPr>
            </w:pPr>
            <w:r w:rsidRPr="005E2BA0">
              <w:rPr>
                <w:color w:val="002060"/>
              </w:rPr>
              <w:t>0</w:t>
            </w:r>
          </w:p>
        </w:tc>
      </w:tr>
    </w:tbl>
    <w:p w14:paraId="2D0F043E" w14:textId="77777777" w:rsidR="00F21E51" w:rsidRPr="005E2BA0" w:rsidRDefault="00F21E51" w:rsidP="00F21E51">
      <w:pPr>
        <w:pStyle w:val="breakline"/>
        <w:rPr>
          <w:color w:val="002060"/>
        </w:rPr>
      </w:pPr>
    </w:p>
    <w:p w14:paraId="34227D9D" w14:textId="77777777" w:rsidR="00F21E51" w:rsidRPr="005E2BA0" w:rsidRDefault="00F21E51" w:rsidP="00F21E51">
      <w:pPr>
        <w:pStyle w:val="titoloprinc0"/>
        <w:rPr>
          <w:color w:val="002060"/>
        </w:rPr>
      </w:pPr>
      <w:r w:rsidRPr="005E2BA0">
        <w:rPr>
          <w:color w:val="002060"/>
        </w:rPr>
        <w:t>PROGRAMMA GARE</w:t>
      </w:r>
    </w:p>
    <w:p w14:paraId="2A39C7A1" w14:textId="77777777" w:rsidR="00F21E51" w:rsidRDefault="00F21E51" w:rsidP="00F21E51">
      <w:pPr>
        <w:pStyle w:val="breakline"/>
        <w:rPr>
          <w:rFonts w:eastAsiaTheme="minorEastAsia"/>
          <w:color w:val="002060"/>
        </w:rPr>
      </w:pPr>
    </w:p>
    <w:p w14:paraId="19F74E35" w14:textId="77777777" w:rsidR="009B55FD" w:rsidRPr="00F46C96" w:rsidRDefault="009B55FD" w:rsidP="009B55FD">
      <w:pPr>
        <w:pStyle w:val="sottotitolocampionato10"/>
        <w:rPr>
          <w:color w:val="002060"/>
        </w:rPr>
      </w:pPr>
      <w:r w:rsidRPr="00F46C96">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9B55FD" w:rsidRPr="00F46C96" w14:paraId="0A79950F"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0072B"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D424"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A228C"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C3AEA"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CE59E"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1CA97"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60E25"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312F09E5"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581E69" w14:textId="77777777" w:rsidR="009B55FD" w:rsidRPr="00F46C96" w:rsidRDefault="009B55FD" w:rsidP="00D33D07">
            <w:pPr>
              <w:pStyle w:val="rowtabella0"/>
              <w:rPr>
                <w:color w:val="002060"/>
              </w:rPr>
            </w:pPr>
            <w:r w:rsidRPr="00F46C9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3AAAA" w14:textId="77777777" w:rsidR="009B55FD" w:rsidRPr="00F46C96" w:rsidRDefault="009B55FD" w:rsidP="00D33D07">
            <w:pPr>
              <w:pStyle w:val="rowtabella0"/>
              <w:rPr>
                <w:color w:val="002060"/>
              </w:rPr>
            </w:pPr>
            <w:r w:rsidRPr="00F46C96">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713CC"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F635C" w14:textId="77777777" w:rsidR="009B55FD" w:rsidRPr="00F46C96" w:rsidRDefault="009B55FD" w:rsidP="00D33D07">
            <w:pPr>
              <w:pStyle w:val="rowtabella0"/>
              <w:rPr>
                <w:color w:val="002060"/>
              </w:rPr>
            </w:pPr>
            <w:r w:rsidRPr="00F46C96">
              <w:rPr>
                <w:color w:val="002060"/>
              </w:rPr>
              <w:t>02/02/2024 17:15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389A1" w14:textId="77777777" w:rsidR="009B55FD" w:rsidRPr="00F46C96" w:rsidRDefault="009B55FD" w:rsidP="00D33D07">
            <w:pPr>
              <w:pStyle w:val="rowtabella0"/>
              <w:rPr>
                <w:color w:val="002060"/>
              </w:rPr>
            </w:pPr>
            <w:r w:rsidRPr="00F46C96">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3AABA" w14:textId="77777777" w:rsidR="009B55FD" w:rsidRPr="00F46C96" w:rsidRDefault="009B55FD" w:rsidP="00D33D07">
            <w:pPr>
              <w:pStyle w:val="rowtabella0"/>
              <w:rPr>
                <w:color w:val="002060"/>
              </w:rPr>
            </w:pPr>
            <w:r w:rsidRPr="00F46C96">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94EC1" w14:textId="77777777" w:rsidR="009B55FD" w:rsidRPr="00F46C96" w:rsidRDefault="009B55FD" w:rsidP="00D33D07">
            <w:pPr>
              <w:pStyle w:val="rowtabella0"/>
              <w:rPr>
                <w:color w:val="002060"/>
              </w:rPr>
            </w:pPr>
            <w:r w:rsidRPr="00F46C96">
              <w:rPr>
                <w:color w:val="002060"/>
              </w:rPr>
              <w:t>VIA DELLE ESPOSIZIONI, 33</w:t>
            </w:r>
          </w:p>
        </w:tc>
      </w:tr>
      <w:tr w:rsidR="009B55FD" w:rsidRPr="00F46C96" w14:paraId="77398401"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9B707A" w14:textId="77777777" w:rsidR="009B55FD" w:rsidRPr="00F46C96" w:rsidRDefault="009B55FD" w:rsidP="00D33D07">
            <w:pPr>
              <w:pStyle w:val="rowtabella0"/>
              <w:rPr>
                <w:color w:val="002060"/>
              </w:rPr>
            </w:pPr>
            <w:r w:rsidRPr="00F46C96">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6F3CE" w14:textId="77777777" w:rsidR="009B55FD" w:rsidRPr="00F46C96" w:rsidRDefault="009B55FD" w:rsidP="00D33D07">
            <w:pPr>
              <w:pStyle w:val="rowtabella0"/>
              <w:rPr>
                <w:color w:val="002060"/>
              </w:rPr>
            </w:pPr>
            <w:r w:rsidRPr="00F46C9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33E67F"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E8CF9" w14:textId="77777777" w:rsidR="009B55FD" w:rsidRPr="00F46C96" w:rsidRDefault="009B55FD" w:rsidP="00D33D07">
            <w:pPr>
              <w:pStyle w:val="rowtabella0"/>
              <w:rPr>
                <w:color w:val="002060"/>
              </w:rPr>
            </w:pPr>
            <w:r w:rsidRPr="00F46C96">
              <w:rPr>
                <w:color w:val="002060"/>
              </w:rPr>
              <w:t>03/02/2024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130998" w14:textId="77777777" w:rsidR="009B55FD" w:rsidRPr="00F46C96" w:rsidRDefault="009B55FD" w:rsidP="00D33D07">
            <w:pPr>
              <w:pStyle w:val="rowtabella0"/>
              <w:rPr>
                <w:color w:val="002060"/>
              </w:rPr>
            </w:pPr>
            <w:r w:rsidRPr="00F46C96">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3DD97" w14:textId="77777777" w:rsidR="009B55FD" w:rsidRPr="00F46C96" w:rsidRDefault="009B55FD" w:rsidP="00D33D07">
            <w:pPr>
              <w:pStyle w:val="rowtabella0"/>
              <w:rPr>
                <w:color w:val="002060"/>
              </w:rPr>
            </w:pPr>
            <w:r w:rsidRPr="00F46C9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8CDBD" w14:textId="77777777" w:rsidR="009B55FD" w:rsidRPr="00F46C96" w:rsidRDefault="009B55FD" w:rsidP="00D33D07">
            <w:pPr>
              <w:pStyle w:val="rowtabella0"/>
              <w:rPr>
                <w:color w:val="002060"/>
              </w:rPr>
            </w:pPr>
            <w:r w:rsidRPr="00F46C96">
              <w:rPr>
                <w:color w:val="002060"/>
              </w:rPr>
              <w:t>VIA MADRE TERESA DI CALCUTTA</w:t>
            </w:r>
          </w:p>
        </w:tc>
      </w:tr>
      <w:tr w:rsidR="009B55FD" w:rsidRPr="00F46C96" w14:paraId="32E34882"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8A0AFA" w14:textId="77777777" w:rsidR="009B55FD" w:rsidRPr="00F46C96" w:rsidRDefault="009B55FD" w:rsidP="00D33D07">
            <w:pPr>
              <w:pStyle w:val="rowtabella0"/>
              <w:rPr>
                <w:color w:val="002060"/>
              </w:rPr>
            </w:pPr>
            <w:r w:rsidRPr="00F46C96">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D41952" w14:textId="77777777" w:rsidR="009B55FD" w:rsidRPr="00F46C96" w:rsidRDefault="009B55FD" w:rsidP="00D33D07">
            <w:pPr>
              <w:pStyle w:val="rowtabella0"/>
              <w:rPr>
                <w:color w:val="002060"/>
              </w:rPr>
            </w:pPr>
            <w:r w:rsidRPr="00F46C96">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DC4C68"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6C2817" w14:textId="77777777" w:rsidR="009B55FD" w:rsidRPr="00F46C96" w:rsidRDefault="009B55FD" w:rsidP="00D33D07">
            <w:pPr>
              <w:pStyle w:val="rowtabella0"/>
              <w:rPr>
                <w:color w:val="002060"/>
              </w:rPr>
            </w:pPr>
            <w:r w:rsidRPr="00F46C96">
              <w:rPr>
                <w:color w:val="002060"/>
              </w:rPr>
              <w:t>03/02/2024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AF34B" w14:textId="77777777" w:rsidR="009B55FD" w:rsidRPr="00F46C96" w:rsidRDefault="009B55FD" w:rsidP="00D33D07">
            <w:pPr>
              <w:pStyle w:val="rowtabella0"/>
              <w:rPr>
                <w:color w:val="002060"/>
              </w:rPr>
            </w:pPr>
            <w:r w:rsidRPr="00F46C96">
              <w:rPr>
                <w:color w:val="002060"/>
              </w:rPr>
              <w:t xml:space="preserve">5295 TENSOSTRUTTURA VIA </w:t>
            </w:r>
            <w:proofErr w:type="gramStart"/>
            <w:r w:rsidRPr="00F46C96">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643E51" w14:textId="77777777" w:rsidR="009B55FD" w:rsidRPr="00F46C96" w:rsidRDefault="009B55FD" w:rsidP="00D33D07">
            <w:pPr>
              <w:pStyle w:val="rowtabella0"/>
              <w:rPr>
                <w:color w:val="002060"/>
              </w:rPr>
            </w:pPr>
            <w:r w:rsidRPr="00F46C9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77A7F"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E.MATTEI</w:t>
            </w:r>
            <w:proofErr w:type="gramEnd"/>
          </w:p>
        </w:tc>
      </w:tr>
      <w:tr w:rsidR="009B55FD" w:rsidRPr="00F46C96" w14:paraId="59310641"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616C22" w14:textId="77777777" w:rsidR="009B55FD" w:rsidRPr="00F46C96" w:rsidRDefault="009B55FD" w:rsidP="00D33D07">
            <w:pPr>
              <w:pStyle w:val="rowtabella0"/>
              <w:rPr>
                <w:color w:val="002060"/>
              </w:rPr>
            </w:pPr>
            <w:r w:rsidRPr="00F46C96">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E2413" w14:textId="77777777" w:rsidR="009B55FD" w:rsidRPr="00F46C96" w:rsidRDefault="009B55FD" w:rsidP="00D33D07">
            <w:pPr>
              <w:pStyle w:val="rowtabella0"/>
              <w:rPr>
                <w:color w:val="002060"/>
              </w:rPr>
            </w:pPr>
            <w:r w:rsidRPr="00F46C96">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AD0EE"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E271C" w14:textId="77777777" w:rsidR="009B55FD" w:rsidRPr="00F46C96" w:rsidRDefault="009B55FD" w:rsidP="00D33D07">
            <w:pPr>
              <w:pStyle w:val="rowtabella0"/>
              <w:rPr>
                <w:color w:val="002060"/>
              </w:rPr>
            </w:pPr>
            <w:r w:rsidRPr="00F46C96">
              <w:rPr>
                <w:color w:val="002060"/>
              </w:rPr>
              <w:t>03/02/2024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F1F30" w14:textId="77777777" w:rsidR="009B55FD" w:rsidRPr="00F46C96" w:rsidRDefault="009B55FD" w:rsidP="00D33D07">
            <w:pPr>
              <w:pStyle w:val="rowtabella0"/>
              <w:rPr>
                <w:color w:val="002060"/>
              </w:rPr>
            </w:pPr>
            <w:r w:rsidRPr="00F46C96">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C28E2" w14:textId="77777777" w:rsidR="009B55FD" w:rsidRPr="00F46C96" w:rsidRDefault="009B55FD" w:rsidP="00D33D07">
            <w:pPr>
              <w:pStyle w:val="rowtabella0"/>
              <w:rPr>
                <w:color w:val="002060"/>
              </w:rPr>
            </w:pPr>
            <w:r w:rsidRPr="00F46C96">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96BFF" w14:textId="77777777" w:rsidR="009B55FD" w:rsidRPr="00F46C96" w:rsidRDefault="009B55FD" w:rsidP="00D33D07">
            <w:pPr>
              <w:pStyle w:val="rowtabella0"/>
              <w:rPr>
                <w:color w:val="002060"/>
              </w:rPr>
            </w:pPr>
            <w:r w:rsidRPr="00F46C96">
              <w:rPr>
                <w:color w:val="002060"/>
              </w:rPr>
              <w:t>VIA LUDOVICO SCARFIOTTI</w:t>
            </w:r>
          </w:p>
        </w:tc>
      </w:tr>
    </w:tbl>
    <w:p w14:paraId="48C9C5C0" w14:textId="77777777" w:rsidR="009B55FD" w:rsidRPr="00F46C96" w:rsidRDefault="009B55FD" w:rsidP="009B55FD">
      <w:pPr>
        <w:pStyle w:val="breakline"/>
        <w:rPr>
          <w:rFonts w:eastAsiaTheme="minorEastAsia"/>
          <w:color w:val="002060"/>
        </w:rPr>
      </w:pPr>
    </w:p>
    <w:p w14:paraId="7FB4444B" w14:textId="77777777" w:rsidR="009B55FD" w:rsidRPr="00F46C96" w:rsidRDefault="009B55FD" w:rsidP="009B55FD">
      <w:pPr>
        <w:pStyle w:val="breakline"/>
        <w:rPr>
          <w:color w:val="002060"/>
        </w:rPr>
      </w:pPr>
    </w:p>
    <w:p w14:paraId="41ACE084" w14:textId="77777777" w:rsidR="009B55FD" w:rsidRPr="00F46C96" w:rsidRDefault="009B55FD" w:rsidP="009B55FD">
      <w:pPr>
        <w:pStyle w:val="breakline"/>
        <w:rPr>
          <w:color w:val="002060"/>
        </w:rPr>
      </w:pPr>
    </w:p>
    <w:p w14:paraId="202DF7C1" w14:textId="77777777" w:rsidR="009B55FD" w:rsidRPr="00F46C96" w:rsidRDefault="009B55FD" w:rsidP="009B55FD">
      <w:pPr>
        <w:pStyle w:val="sottotitolocampionato10"/>
        <w:rPr>
          <w:color w:val="002060"/>
        </w:rPr>
      </w:pPr>
      <w:r w:rsidRPr="00F46C96">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55FD" w:rsidRPr="00F46C96" w14:paraId="706FE455"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6BC0"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066EA"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8E165"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BB6FC"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7AC79"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0905F"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F745D"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3AB86794" w14:textId="77777777" w:rsidTr="00D33D0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9774D6" w14:textId="77777777" w:rsidR="009B55FD" w:rsidRPr="00F46C96" w:rsidRDefault="009B55FD" w:rsidP="00D33D07">
            <w:pPr>
              <w:pStyle w:val="rowtabella0"/>
              <w:rPr>
                <w:color w:val="002060"/>
              </w:rPr>
            </w:pPr>
            <w:r w:rsidRPr="00F46C96">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9F535" w14:textId="77777777" w:rsidR="009B55FD" w:rsidRPr="00F46C96" w:rsidRDefault="009B55FD" w:rsidP="00D33D07">
            <w:pPr>
              <w:pStyle w:val="rowtabella0"/>
              <w:rPr>
                <w:color w:val="002060"/>
              </w:rPr>
            </w:pPr>
            <w:r w:rsidRPr="00F46C96">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0C653"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5305A" w14:textId="77777777" w:rsidR="009B55FD" w:rsidRPr="00F46C96" w:rsidRDefault="009B55FD" w:rsidP="00D33D07">
            <w:pPr>
              <w:pStyle w:val="rowtabella0"/>
              <w:rPr>
                <w:color w:val="002060"/>
              </w:rPr>
            </w:pPr>
            <w:r w:rsidRPr="00F46C96">
              <w:rPr>
                <w:color w:val="002060"/>
              </w:rPr>
              <w:t>31/01/2024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CAA23" w14:textId="77777777" w:rsidR="009B55FD" w:rsidRPr="00F46C96" w:rsidRDefault="009B55FD" w:rsidP="00D33D07">
            <w:pPr>
              <w:pStyle w:val="rowtabella0"/>
              <w:rPr>
                <w:color w:val="002060"/>
              </w:rPr>
            </w:pPr>
            <w:r w:rsidRPr="00F46C96">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7D874" w14:textId="77777777" w:rsidR="009B55FD" w:rsidRPr="00F46C96" w:rsidRDefault="009B55FD" w:rsidP="00D33D07">
            <w:pPr>
              <w:pStyle w:val="rowtabella0"/>
              <w:rPr>
                <w:color w:val="002060"/>
              </w:rPr>
            </w:pPr>
            <w:r w:rsidRPr="00F46C9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7CEE1" w14:textId="77777777" w:rsidR="009B55FD" w:rsidRPr="00F46C96" w:rsidRDefault="009B55FD" w:rsidP="00D33D07">
            <w:pPr>
              <w:pStyle w:val="rowtabella0"/>
              <w:rPr>
                <w:color w:val="002060"/>
              </w:rPr>
            </w:pPr>
            <w:r w:rsidRPr="00F46C96">
              <w:rPr>
                <w:color w:val="002060"/>
              </w:rPr>
              <w:t>VIA VESCOVARA, 7</w:t>
            </w:r>
          </w:p>
        </w:tc>
      </w:tr>
    </w:tbl>
    <w:p w14:paraId="4F6A6A70" w14:textId="77777777" w:rsidR="009B55FD" w:rsidRPr="00F46C96" w:rsidRDefault="009B55FD" w:rsidP="009B55FD">
      <w:pPr>
        <w:pStyle w:val="breakline"/>
        <w:rPr>
          <w:rFonts w:eastAsiaTheme="minorEastAsia"/>
          <w:color w:val="002060"/>
        </w:rPr>
      </w:pPr>
    </w:p>
    <w:p w14:paraId="40822414" w14:textId="77777777" w:rsidR="009B55FD" w:rsidRPr="00F46C96" w:rsidRDefault="009B55FD" w:rsidP="009B55FD">
      <w:pPr>
        <w:pStyle w:val="breakline"/>
        <w:rPr>
          <w:color w:val="002060"/>
        </w:rPr>
      </w:pPr>
    </w:p>
    <w:p w14:paraId="5BAEE17D" w14:textId="77777777" w:rsidR="009B55FD" w:rsidRPr="00F46C96" w:rsidRDefault="009B55FD" w:rsidP="009B55FD">
      <w:pPr>
        <w:pStyle w:val="breakline"/>
        <w:rPr>
          <w:color w:val="002060"/>
        </w:rPr>
      </w:pPr>
    </w:p>
    <w:p w14:paraId="5F0D6A86" w14:textId="77777777" w:rsidR="009B55FD" w:rsidRPr="00F46C96" w:rsidRDefault="009B55FD" w:rsidP="009B55FD">
      <w:pPr>
        <w:pStyle w:val="sottotitolocampionato10"/>
        <w:rPr>
          <w:color w:val="002060"/>
        </w:rPr>
      </w:pPr>
      <w:r w:rsidRPr="00F46C96">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06"/>
        <w:gridCol w:w="385"/>
        <w:gridCol w:w="898"/>
        <w:gridCol w:w="1176"/>
        <w:gridCol w:w="1550"/>
        <w:gridCol w:w="1554"/>
      </w:tblGrid>
      <w:tr w:rsidR="009B55FD" w:rsidRPr="00F46C96" w14:paraId="20A7350B"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8906"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65B2"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7588D"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CC880"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4C7F0"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7428A"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087D2"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2334F058"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AAB1D9" w14:textId="77777777" w:rsidR="009B55FD" w:rsidRPr="00F46C96" w:rsidRDefault="009B55FD" w:rsidP="00D33D07">
            <w:pPr>
              <w:pStyle w:val="rowtabella0"/>
              <w:rPr>
                <w:color w:val="002060"/>
              </w:rPr>
            </w:pPr>
            <w:r w:rsidRPr="00F46C96">
              <w:rPr>
                <w:color w:val="002060"/>
              </w:rPr>
              <w:t xml:space="preserve">AMICI DEL </w:t>
            </w:r>
            <w:proofErr w:type="spellStart"/>
            <w:r w:rsidRPr="00F46C96">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5BD48" w14:textId="77777777" w:rsidR="009B55FD" w:rsidRPr="00F46C96" w:rsidRDefault="009B55FD" w:rsidP="00D33D07">
            <w:pPr>
              <w:pStyle w:val="rowtabella0"/>
              <w:rPr>
                <w:color w:val="002060"/>
              </w:rPr>
            </w:pPr>
            <w:r w:rsidRPr="00F46C96">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B38C4"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D873B" w14:textId="77777777" w:rsidR="009B55FD" w:rsidRPr="00F46C96" w:rsidRDefault="009B55FD" w:rsidP="00D33D07">
            <w:pPr>
              <w:pStyle w:val="rowtabella0"/>
              <w:rPr>
                <w:color w:val="002060"/>
              </w:rPr>
            </w:pPr>
            <w:r w:rsidRPr="00F46C96">
              <w:rPr>
                <w:color w:val="002060"/>
              </w:rPr>
              <w:t>03/02/2024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9959C" w14:textId="77777777" w:rsidR="009B55FD" w:rsidRPr="00F46C96" w:rsidRDefault="009B55FD" w:rsidP="00D33D07">
            <w:pPr>
              <w:pStyle w:val="rowtabella0"/>
              <w:rPr>
                <w:color w:val="002060"/>
              </w:rPr>
            </w:pPr>
            <w:r w:rsidRPr="00F46C96">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D5DD5" w14:textId="77777777" w:rsidR="009B55FD" w:rsidRPr="00F46C96" w:rsidRDefault="009B55FD" w:rsidP="00D33D07">
            <w:pPr>
              <w:pStyle w:val="rowtabella0"/>
              <w:rPr>
                <w:color w:val="002060"/>
              </w:rPr>
            </w:pPr>
            <w:r w:rsidRPr="00F46C9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59E41" w14:textId="77777777" w:rsidR="009B55FD" w:rsidRPr="00F46C96" w:rsidRDefault="009B55FD" w:rsidP="00D33D07">
            <w:pPr>
              <w:pStyle w:val="rowtabella0"/>
              <w:rPr>
                <w:color w:val="002060"/>
              </w:rPr>
            </w:pPr>
            <w:r w:rsidRPr="00F46C96">
              <w:rPr>
                <w:color w:val="002060"/>
              </w:rPr>
              <w:t>VIA RISORGIMENTO 16</w:t>
            </w:r>
          </w:p>
        </w:tc>
      </w:tr>
      <w:tr w:rsidR="009B55FD" w:rsidRPr="00F46C96" w14:paraId="0EAD10D0"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F51372" w14:textId="77777777" w:rsidR="009B55FD" w:rsidRPr="00F46C96" w:rsidRDefault="009B55FD" w:rsidP="00D33D07">
            <w:pPr>
              <w:pStyle w:val="rowtabella0"/>
              <w:rPr>
                <w:color w:val="002060"/>
              </w:rPr>
            </w:pPr>
            <w:r w:rsidRPr="00F46C96">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F7CE17" w14:textId="77777777" w:rsidR="009B55FD" w:rsidRPr="00F46C96" w:rsidRDefault="009B55FD" w:rsidP="00D33D07">
            <w:pPr>
              <w:pStyle w:val="rowtabella0"/>
              <w:rPr>
                <w:color w:val="002060"/>
              </w:rPr>
            </w:pPr>
            <w:r w:rsidRPr="00F46C9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A9FB63"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DACD3" w14:textId="77777777" w:rsidR="009B55FD" w:rsidRPr="00F46C96" w:rsidRDefault="009B55FD" w:rsidP="00D33D07">
            <w:pPr>
              <w:pStyle w:val="rowtabella0"/>
              <w:rPr>
                <w:color w:val="002060"/>
              </w:rPr>
            </w:pPr>
            <w:r w:rsidRPr="00F46C96">
              <w:rPr>
                <w:color w:val="002060"/>
              </w:rPr>
              <w:t>03/02/2024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C0CC6" w14:textId="77777777" w:rsidR="009B55FD" w:rsidRPr="00F46C96" w:rsidRDefault="009B55FD" w:rsidP="00D33D07">
            <w:pPr>
              <w:pStyle w:val="rowtabella0"/>
              <w:rPr>
                <w:color w:val="002060"/>
              </w:rPr>
            </w:pPr>
            <w:r w:rsidRPr="00F46C96">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2B929" w14:textId="77777777" w:rsidR="009B55FD" w:rsidRPr="00F46C96" w:rsidRDefault="009B55FD" w:rsidP="00D33D07">
            <w:pPr>
              <w:pStyle w:val="rowtabella0"/>
              <w:rPr>
                <w:color w:val="002060"/>
              </w:rPr>
            </w:pPr>
            <w:r w:rsidRPr="00F46C96">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61A56" w14:textId="77777777" w:rsidR="009B55FD" w:rsidRPr="00F46C96" w:rsidRDefault="009B55FD" w:rsidP="00D33D07">
            <w:pPr>
              <w:pStyle w:val="rowtabella0"/>
              <w:rPr>
                <w:color w:val="002060"/>
              </w:rPr>
            </w:pPr>
            <w:r w:rsidRPr="00F46C96">
              <w:rPr>
                <w:color w:val="002060"/>
              </w:rPr>
              <w:t>VIA NAZARIO SAURO</w:t>
            </w:r>
          </w:p>
        </w:tc>
      </w:tr>
      <w:tr w:rsidR="009B55FD" w:rsidRPr="00F46C96" w14:paraId="7DD26EBD"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6ABE8D" w14:textId="77777777" w:rsidR="009B55FD" w:rsidRPr="00F46C96" w:rsidRDefault="009B55FD" w:rsidP="00D33D07">
            <w:pPr>
              <w:pStyle w:val="rowtabella0"/>
              <w:rPr>
                <w:color w:val="002060"/>
              </w:rPr>
            </w:pPr>
            <w:r w:rsidRPr="00F46C9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1CE989" w14:textId="77777777" w:rsidR="009B55FD" w:rsidRPr="00F46C96" w:rsidRDefault="009B55FD" w:rsidP="00D33D07">
            <w:pPr>
              <w:pStyle w:val="rowtabella0"/>
              <w:rPr>
                <w:color w:val="002060"/>
              </w:rPr>
            </w:pPr>
            <w:r w:rsidRPr="00F46C96">
              <w:rPr>
                <w:color w:val="002060"/>
              </w:rPr>
              <w:t xml:space="preserve">AUDAX 1970 </w:t>
            </w:r>
            <w:proofErr w:type="gramStart"/>
            <w:r w:rsidRPr="00F46C96">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7FD19"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550C5" w14:textId="77777777" w:rsidR="009B55FD" w:rsidRPr="00F46C96" w:rsidRDefault="009B55FD" w:rsidP="00D33D07">
            <w:pPr>
              <w:pStyle w:val="rowtabella0"/>
              <w:rPr>
                <w:color w:val="002060"/>
              </w:rPr>
            </w:pPr>
            <w:r w:rsidRPr="00F46C96">
              <w:rPr>
                <w:color w:val="002060"/>
              </w:rPr>
              <w:t>03/02/2024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28613F" w14:textId="77777777" w:rsidR="009B55FD" w:rsidRPr="00F46C96" w:rsidRDefault="009B55FD" w:rsidP="00D33D07">
            <w:pPr>
              <w:pStyle w:val="rowtabella0"/>
              <w:rPr>
                <w:color w:val="002060"/>
              </w:rPr>
            </w:pPr>
            <w:r w:rsidRPr="00F46C96">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789E6" w14:textId="77777777" w:rsidR="009B55FD" w:rsidRPr="00F46C96" w:rsidRDefault="009B55FD" w:rsidP="00D33D07">
            <w:pPr>
              <w:pStyle w:val="rowtabella0"/>
              <w:rPr>
                <w:color w:val="002060"/>
              </w:rPr>
            </w:pPr>
            <w:r w:rsidRPr="00F46C9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2187D" w14:textId="77777777" w:rsidR="009B55FD" w:rsidRPr="00F46C96" w:rsidRDefault="009B55FD" w:rsidP="00D33D07">
            <w:pPr>
              <w:pStyle w:val="rowtabella0"/>
              <w:rPr>
                <w:color w:val="002060"/>
              </w:rPr>
            </w:pPr>
            <w:r w:rsidRPr="00F46C96">
              <w:rPr>
                <w:color w:val="002060"/>
              </w:rPr>
              <w:t>VIA BORGO DI SOTTO</w:t>
            </w:r>
          </w:p>
        </w:tc>
      </w:tr>
      <w:tr w:rsidR="009B55FD" w:rsidRPr="00F46C96" w14:paraId="3724B375"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F4844" w14:textId="77777777" w:rsidR="009B55FD" w:rsidRPr="00F46C96" w:rsidRDefault="009B55FD" w:rsidP="00D33D07">
            <w:pPr>
              <w:pStyle w:val="rowtabella0"/>
              <w:rPr>
                <w:color w:val="002060"/>
              </w:rPr>
            </w:pPr>
            <w:r w:rsidRPr="00F46C96">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41911" w14:textId="77777777" w:rsidR="009B55FD" w:rsidRPr="00F46C96" w:rsidRDefault="009B55FD" w:rsidP="00D33D07">
            <w:pPr>
              <w:pStyle w:val="rowtabella0"/>
              <w:rPr>
                <w:color w:val="002060"/>
              </w:rPr>
            </w:pPr>
            <w:r w:rsidRPr="00F46C96">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27C23"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1382F" w14:textId="77777777" w:rsidR="009B55FD" w:rsidRPr="00F46C96" w:rsidRDefault="009B55FD" w:rsidP="00D33D07">
            <w:pPr>
              <w:pStyle w:val="rowtabella0"/>
              <w:rPr>
                <w:color w:val="002060"/>
              </w:rPr>
            </w:pPr>
            <w:r w:rsidRPr="00F46C96">
              <w:rPr>
                <w:color w:val="002060"/>
              </w:rPr>
              <w:t>03/02/2024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54B61" w14:textId="77777777" w:rsidR="009B55FD" w:rsidRPr="00F46C96" w:rsidRDefault="009B55FD" w:rsidP="00D33D07">
            <w:pPr>
              <w:pStyle w:val="rowtabella0"/>
              <w:rPr>
                <w:color w:val="002060"/>
              </w:rPr>
            </w:pPr>
            <w:r w:rsidRPr="00F46C96">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975B7" w14:textId="77777777" w:rsidR="009B55FD" w:rsidRPr="00F46C96" w:rsidRDefault="009B55FD" w:rsidP="00D33D07">
            <w:pPr>
              <w:pStyle w:val="rowtabella0"/>
              <w:rPr>
                <w:color w:val="002060"/>
              </w:rPr>
            </w:pPr>
            <w:r w:rsidRPr="00F46C96">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5F780" w14:textId="77777777" w:rsidR="009B55FD" w:rsidRPr="00F46C96" w:rsidRDefault="009B55FD" w:rsidP="00D33D07">
            <w:pPr>
              <w:pStyle w:val="rowtabella0"/>
              <w:rPr>
                <w:color w:val="002060"/>
              </w:rPr>
            </w:pPr>
            <w:r w:rsidRPr="00F46C96">
              <w:rPr>
                <w:color w:val="002060"/>
              </w:rPr>
              <w:t>VIA DEI LECCI-TAVERNELLE</w:t>
            </w:r>
          </w:p>
        </w:tc>
      </w:tr>
    </w:tbl>
    <w:p w14:paraId="16054DB3" w14:textId="77777777" w:rsidR="009B55FD" w:rsidRPr="00F46C96" w:rsidRDefault="009B55FD" w:rsidP="009B55FD">
      <w:pPr>
        <w:pStyle w:val="breakline"/>
        <w:rPr>
          <w:rFonts w:eastAsiaTheme="minorEastAsia"/>
          <w:color w:val="002060"/>
        </w:rPr>
      </w:pPr>
    </w:p>
    <w:p w14:paraId="6482765C" w14:textId="77777777" w:rsidR="009B55FD" w:rsidRPr="00F46C96" w:rsidRDefault="009B55FD" w:rsidP="009B55FD">
      <w:pPr>
        <w:pStyle w:val="breakline"/>
        <w:rPr>
          <w:color w:val="002060"/>
        </w:rPr>
      </w:pPr>
    </w:p>
    <w:p w14:paraId="7C03994F" w14:textId="77777777" w:rsidR="009B55FD" w:rsidRPr="00F46C96" w:rsidRDefault="009B55FD" w:rsidP="009B55FD">
      <w:pPr>
        <w:pStyle w:val="breakline"/>
        <w:rPr>
          <w:color w:val="002060"/>
        </w:rPr>
      </w:pPr>
    </w:p>
    <w:p w14:paraId="311D6F80" w14:textId="77777777" w:rsidR="009B55FD" w:rsidRPr="00F46C96" w:rsidRDefault="009B55FD" w:rsidP="009B55FD">
      <w:pPr>
        <w:pStyle w:val="sottotitolocampionato10"/>
        <w:rPr>
          <w:color w:val="002060"/>
        </w:rPr>
      </w:pPr>
      <w:r w:rsidRPr="00F46C96">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5"/>
        <w:gridCol w:w="385"/>
        <w:gridCol w:w="898"/>
        <w:gridCol w:w="1198"/>
        <w:gridCol w:w="1549"/>
        <w:gridCol w:w="1567"/>
      </w:tblGrid>
      <w:tr w:rsidR="009B55FD" w:rsidRPr="00F46C96" w14:paraId="7D604BEB"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B4875"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78ADE"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42BD"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80933"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5E0BE"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8C1F"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B7CD1"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72D7B15D"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D6915" w14:textId="77777777" w:rsidR="009B55FD" w:rsidRPr="00F46C96" w:rsidRDefault="009B55FD" w:rsidP="00D33D07">
            <w:pPr>
              <w:pStyle w:val="rowtabella0"/>
              <w:rPr>
                <w:color w:val="002060"/>
              </w:rPr>
            </w:pPr>
            <w:r w:rsidRPr="00F46C9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54E6E" w14:textId="77777777" w:rsidR="009B55FD" w:rsidRPr="00F46C96" w:rsidRDefault="009B55FD" w:rsidP="00D33D07">
            <w:pPr>
              <w:pStyle w:val="rowtabella0"/>
              <w:rPr>
                <w:color w:val="002060"/>
              </w:rPr>
            </w:pPr>
            <w:r w:rsidRPr="00F46C96">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E98EC"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D49BC" w14:textId="77777777" w:rsidR="009B55FD" w:rsidRPr="00F46C96" w:rsidRDefault="009B55FD" w:rsidP="00D33D07">
            <w:pPr>
              <w:pStyle w:val="rowtabella0"/>
              <w:rPr>
                <w:color w:val="002060"/>
              </w:rPr>
            </w:pPr>
            <w:r w:rsidRPr="00F46C96">
              <w:rPr>
                <w:color w:val="002060"/>
              </w:rPr>
              <w:t>04/02/2024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28D62" w14:textId="77777777" w:rsidR="009B55FD" w:rsidRPr="00F46C96" w:rsidRDefault="009B55FD" w:rsidP="00D33D07">
            <w:pPr>
              <w:pStyle w:val="rowtabella0"/>
              <w:rPr>
                <w:color w:val="002060"/>
              </w:rPr>
            </w:pPr>
            <w:r w:rsidRPr="00F46C9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6CB82" w14:textId="77777777" w:rsidR="009B55FD" w:rsidRPr="00F46C96" w:rsidRDefault="009B55FD" w:rsidP="00D33D07">
            <w:pPr>
              <w:pStyle w:val="rowtabella0"/>
              <w:rPr>
                <w:color w:val="002060"/>
              </w:rPr>
            </w:pPr>
            <w:r w:rsidRPr="00F46C9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A0B13" w14:textId="77777777" w:rsidR="009B55FD" w:rsidRPr="00F46C96" w:rsidRDefault="009B55FD" w:rsidP="00D33D07">
            <w:pPr>
              <w:pStyle w:val="rowtabella0"/>
              <w:rPr>
                <w:color w:val="002060"/>
              </w:rPr>
            </w:pPr>
            <w:r w:rsidRPr="00F46C96">
              <w:rPr>
                <w:color w:val="002060"/>
              </w:rPr>
              <w:t>VIA ROSSINI</w:t>
            </w:r>
          </w:p>
        </w:tc>
      </w:tr>
      <w:tr w:rsidR="009B55FD" w:rsidRPr="00F46C96" w14:paraId="77487049"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BC3857" w14:textId="77777777" w:rsidR="009B55FD" w:rsidRPr="00F46C96" w:rsidRDefault="009B55FD" w:rsidP="00D33D07">
            <w:pPr>
              <w:pStyle w:val="rowtabella0"/>
              <w:rPr>
                <w:color w:val="002060"/>
              </w:rPr>
            </w:pPr>
            <w:r w:rsidRPr="00F46C96">
              <w:rPr>
                <w:color w:val="002060"/>
              </w:rPr>
              <w:t xml:space="preserve">FIGHT BULLS </w:t>
            </w:r>
            <w:proofErr w:type="spellStart"/>
            <w:r w:rsidRPr="00F46C96">
              <w:rPr>
                <w:color w:val="002060"/>
              </w:rPr>
              <w:t>CORRIDONIsq.B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CA4FAC" w14:textId="77777777" w:rsidR="009B55FD" w:rsidRPr="00F46C96" w:rsidRDefault="009B55FD" w:rsidP="00D33D07">
            <w:pPr>
              <w:pStyle w:val="rowtabella0"/>
              <w:rPr>
                <w:color w:val="002060"/>
              </w:rPr>
            </w:pPr>
            <w:r w:rsidRPr="00F46C96">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5F732A"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D211DC" w14:textId="77777777" w:rsidR="009B55FD" w:rsidRPr="00F46C96" w:rsidRDefault="009B55FD" w:rsidP="00D33D07">
            <w:pPr>
              <w:pStyle w:val="rowtabella0"/>
              <w:rPr>
                <w:color w:val="002060"/>
              </w:rPr>
            </w:pPr>
            <w:r w:rsidRPr="00F46C96">
              <w:rPr>
                <w:color w:val="002060"/>
              </w:rPr>
              <w:t>04/02/2024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040BA6" w14:textId="77777777" w:rsidR="009B55FD" w:rsidRPr="00F46C96" w:rsidRDefault="009B55FD" w:rsidP="00D33D07">
            <w:pPr>
              <w:pStyle w:val="rowtabella0"/>
              <w:rPr>
                <w:color w:val="002060"/>
              </w:rPr>
            </w:pPr>
            <w:r w:rsidRPr="00F46C96">
              <w:rPr>
                <w:color w:val="002060"/>
              </w:rPr>
              <w:t xml:space="preserve">5295 TENSOSTRUTTURA VIA </w:t>
            </w:r>
            <w:proofErr w:type="gramStart"/>
            <w:r w:rsidRPr="00F46C96">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FBA46" w14:textId="77777777" w:rsidR="009B55FD" w:rsidRPr="00F46C96" w:rsidRDefault="009B55FD" w:rsidP="00D33D07">
            <w:pPr>
              <w:pStyle w:val="rowtabella0"/>
              <w:rPr>
                <w:color w:val="002060"/>
              </w:rPr>
            </w:pPr>
            <w:r w:rsidRPr="00F46C96">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9B02C"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E.MATTEI</w:t>
            </w:r>
            <w:proofErr w:type="gramEnd"/>
          </w:p>
        </w:tc>
      </w:tr>
      <w:tr w:rsidR="009B55FD" w:rsidRPr="00F46C96" w14:paraId="6FC0C102"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88B5E" w14:textId="77777777" w:rsidR="009B55FD" w:rsidRPr="00F46C96" w:rsidRDefault="009B55FD" w:rsidP="00D33D07">
            <w:pPr>
              <w:pStyle w:val="rowtabella0"/>
              <w:rPr>
                <w:color w:val="002060"/>
              </w:rPr>
            </w:pPr>
            <w:r w:rsidRPr="00F46C96">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D76FE3" w14:textId="77777777" w:rsidR="009B55FD" w:rsidRPr="00F46C96" w:rsidRDefault="009B55FD" w:rsidP="00D33D07">
            <w:pPr>
              <w:pStyle w:val="rowtabella0"/>
              <w:rPr>
                <w:color w:val="002060"/>
              </w:rPr>
            </w:pPr>
            <w:r w:rsidRPr="00F46C9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C3007"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FB7134" w14:textId="77777777" w:rsidR="009B55FD" w:rsidRPr="00F46C96" w:rsidRDefault="009B55FD" w:rsidP="00D33D07">
            <w:pPr>
              <w:pStyle w:val="rowtabella0"/>
              <w:rPr>
                <w:color w:val="002060"/>
              </w:rPr>
            </w:pPr>
            <w:r w:rsidRPr="00F46C96">
              <w:rPr>
                <w:color w:val="002060"/>
              </w:rPr>
              <w:t>04/02/2024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32D10E" w14:textId="77777777" w:rsidR="009B55FD" w:rsidRPr="00F46C96" w:rsidRDefault="009B55FD" w:rsidP="00D33D07">
            <w:pPr>
              <w:pStyle w:val="rowtabella0"/>
              <w:rPr>
                <w:color w:val="002060"/>
              </w:rPr>
            </w:pPr>
            <w:r w:rsidRPr="00F46C96">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AAE8C" w14:textId="77777777" w:rsidR="009B55FD" w:rsidRPr="00F46C96" w:rsidRDefault="009B55FD" w:rsidP="00D33D07">
            <w:pPr>
              <w:pStyle w:val="rowtabella0"/>
              <w:rPr>
                <w:color w:val="002060"/>
              </w:rPr>
            </w:pPr>
            <w:r w:rsidRPr="00F46C9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70DFE" w14:textId="77777777" w:rsidR="009B55FD" w:rsidRPr="00F46C96" w:rsidRDefault="009B55FD" w:rsidP="00D33D07">
            <w:pPr>
              <w:pStyle w:val="rowtabella0"/>
              <w:rPr>
                <w:color w:val="002060"/>
              </w:rPr>
            </w:pPr>
            <w:r w:rsidRPr="00F46C96">
              <w:rPr>
                <w:color w:val="002060"/>
              </w:rPr>
              <w:t xml:space="preserve">LOC.MONTEROCCO VIA </w:t>
            </w:r>
            <w:proofErr w:type="gramStart"/>
            <w:r w:rsidRPr="00F46C96">
              <w:rPr>
                <w:color w:val="002060"/>
              </w:rPr>
              <w:t>A.MANCINI</w:t>
            </w:r>
            <w:proofErr w:type="gramEnd"/>
          </w:p>
        </w:tc>
      </w:tr>
      <w:tr w:rsidR="009B55FD" w:rsidRPr="00F46C96" w14:paraId="6F120B5A"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94D9B" w14:textId="77777777" w:rsidR="009B55FD" w:rsidRPr="00F46C96" w:rsidRDefault="009B55FD" w:rsidP="00D33D07">
            <w:pPr>
              <w:pStyle w:val="rowtabella0"/>
              <w:rPr>
                <w:color w:val="002060"/>
              </w:rPr>
            </w:pPr>
            <w:r w:rsidRPr="00F46C96">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31217" w14:textId="77777777" w:rsidR="009B55FD" w:rsidRPr="00F46C96" w:rsidRDefault="009B55FD" w:rsidP="00D33D07">
            <w:pPr>
              <w:pStyle w:val="rowtabella0"/>
              <w:rPr>
                <w:color w:val="002060"/>
              </w:rPr>
            </w:pPr>
            <w:r w:rsidRPr="00F46C96">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9F3F0"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03A7E" w14:textId="77777777" w:rsidR="009B55FD" w:rsidRPr="00F46C96" w:rsidRDefault="009B55FD" w:rsidP="00D33D07">
            <w:pPr>
              <w:pStyle w:val="rowtabella0"/>
              <w:rPr>
                <w:color w:val="002060"/>
              </w:rPr>
            </w:pPr>
            <w:r w:rsidRPr="00F46C96">
              <w:rPr>
                <w:color w:val="002060"/>
              </w:rPr>
              <w:t>05/02/2024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0DACC" w14:textId="77777777" w:rsidR="009B55FD" w:rsidRPr="00F46C96" w:rsidRDefault="009B55FD" w:rsidP="00D33D07">
            <w:pPr>
              <w:pStyle w:val="rowtabella0"/>
              <w:rPr>
                <w:color w:val="002060"/>
              </w:rPr>
            </w:pPr>
            <w:r w:rsidRPr="00F46C96">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6BAF2" w14:textId="77777777" w:rsidR="009B55FD" w:rsidRPr="00F46C96" w:rsidRDefault="009B55FD" w:rsidP="00D33D07">
            <w:pPr>
              <w:pStyle w:val="rowtabella0"/>
              <w:rPr>
                <w:color w:val="002060"/>
              </w:rPr>
            </w:pPr>
            <w:r w:rsidRPr="00F46C96">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EB2E6" w14:textId="77777777" w:rsidR="009B55FD" w:rsidRPr="00F46C96" w:rsidRDefault="009B55FD" w:rsidP="00D33D07">
            <w:pPr>
              <w:pStyle w:val="rowtabella0"/>
              <w:rPr>
                <w:color w:val="002060"/>
              </w:rPr>
            </w:pPr>
            <w:r w:rsidRPr="00F46C96">
              <w:rPr>
                <w:color w:val="002060"/>
              </w:rPr>
              <w:t>VIA ALESSANDRO MANZONI</w:t>
            </w:r>
          </w:p>
        </w:tc>
      </w:tr>
    </w:tbl>
    <w:p w14:paraId="6C7685C9" w14:textId="77777777" w:rsidR="009B55FD" w:rsidRPr="005E2BA0" w:rsidRDefault="009B55FD" w:rsidP="00F21E51">
      <w:pPr>
        <w:pStyle w:val="breakline"/>
        <w:rPr>
          <w:rFonts w:eastAsiaTheme="minorEastAsia"/>
          <w:color w:val="002060"/>
        </w:rPr>
      </w:pPr>
    </w:p>
    <w:p w14:paraId="05AC2BEE" w14:textId="77777777" w:rsidR="00F21E51" w:rsidRPr="005E2BA0" w:rsidRDefault="00F21E51" w:rsidP="00F21E51">
      <w:pPr>
        <w:pStyle w:val="breakline"/>
        <w:rPr>
          <w:color w:val="002060"/>
        </w:rPr>
      </w:pPr>
    </w:p>
    <w:p w14:paraId="391E0508" w14:textId="77777777" w:rsidR="00F21E51" w:rsidRPr="005E2BA0" w:rsidRDefault="00F21E51" w:rsidP="00F21E51">
      <w:pPr>
        <w:pStyle w:val="titolocampionato0"/>
        <w:shd w:val="clear" w:color="auto" w:fill="CCCCCC"/>
        <w:spacing w:before="80" w:after="40"/>
        <w:rPr>
          <w:color w:val="002060"/>
        </w:rPr>
      </w:pPr>
      <w:r w:rsidRPr="005E2BA0">
        <w:rPr>
          <w:color w:val="002060"/>
        </w:rPr>
        <w:t>UNDER 15 C5 REGIONALI MASCHILI</w:t>
      </w:r>
    </w:p>
    <w:p w14:paraId="4FB3C6E4" w14:textId="77777777" w:rsidR="00F21E51" w:rsidRPr="005E2BA0" w:rsidRDefault="00F21E51" w:rsidP="00F21E51">
      <w:pPr>
        <w:pStyle w:val="titoloprinc0"/>
        <w:rPr>
          <w:color w:val="002060"/>
        </w:rPr>
      </w:pPr>
      <w:r w:rsidRPr="005E2BA0">
        <w:rPr>
          <w:color w:val="002060"/>
        </w:rPr>
        <w:t>VARIAZIONI AL PROGRAMMA GARE</w:t>
      </w:r>
    </w:p>
    <w:p w14:paraId="3EE20181" w14:textId="77777777" w:rsidR="00F21E51" w:rsidRPr="005E2BA0" w:rsidRDefault="00F21E51" w:rsidP="00F21E51">
      <w:pPr>
        <w:pStyle w:val="breakline"/>
        <w:rPr>
          <w:color w:val="002060"/>
        </w:rPr>
      </w:pPr>
    </w:p>
    <w:p w14:paraId="7F60822F" w14:textId="77777777" w:rsidR="00F21E51" w:rsidRPr="005E2BA0" w:rsidRDefault="00F21E51" w:rsidP="00F21E51">
      <w:pPr>
        <w:pStyle w:val="breakline"/>
        <w:rPr>
          <w:color w:val="002060"/>
        </w:rPr>
      </w:pPr>
    </w:p>
    <w:p w14:paraId="4B575AAE" w14:textId="77777777" w:rsidR="00F21E51" w:rsidRPr="005E2BA0" w:rsidRDefault="00F21E51" w:rsidP="00F21E51">
      <w:pPr>
        <w:pStyle w:val="sottotitolocampionato10"/>
        <w:rPr>
          <w:color w:val="002060"/>
        </w:rPr>
      </w:pPr>
      <w:r w:rsidRPr="005E2BA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1475C843" w14:textId="77777777" w:rsidTr="009B48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E99BA"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C7095"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7A8EB"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2054"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D1200"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881E4"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ACEA"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589D8" w14:textId="77777777" w:rsidR="00F21E51" w:rsidRPr="005E2BA0" w:rsidRDefault="00F21E51" w:rsidP="00D33D07">
            <w:pPr>
              <w:pStyle w:val="headertabella0"/>
              <w:rPr>
                <w:color w:val="002060"/>
              </w:rPr>
            </w:pPr>
            <w:r w:rsidRPr="005E2BA0">
              <w:rPr>
                <w:color w:val="002060"/>
              </w:rPr>
              <w:t>Impianto</w:t>
            </w:r>
          </w:p>
        </w:tc>
      </w:tr>
      <w:tr w:rsidR="00F21E51" w:rsidRPr="005E2BA0" w14:paraId="11109272"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4BDE" w14:textId="77777777" w:rsidR="00F21E51" w:rsidRPr="009B481E" w:rsidRDefault="00F21E51" w:rsidP="00D33D07">
            <w:pPr>
              <w:pStyle w:val="rowtabella0"/>
              <w:rPr>
                <w:color w:val="002060"/>
                <w:highlight w:val="yellow"/>
              </w:rPr>
            </w:pPr>
            <w:r w:rsidRPr="009B481E">
              <w:rPr>
                <w:color w:val="002060"/>
                <w:highlight w:val="yellow"/>
              </w:rPr>
              <w:t>04/02/2024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80C7" w14:textId="77777777" w:rsidR="00F21E51" w:rsidRPr="009B481E" w:rsidRDefault="00F21E51" w:rsidP="00D33D07">
            <w:pPr>
              <w:pStyle w:val="rowtabella0"/>
              <w:jc w:val="center"/>
              <w:rPr>
                <w:color w:val="002060"/>
                <w:highlight w:val="yellow"/>
              </w:rPr>
            </w:pPr>
            <w:r w:rsidRPr="009B481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392B" w14:textId="77777777" w:rsidR="00F21E51" w:rsidRPr="009B481E" w:rsidRDefault="00F21E51" w:rsidP="00D33D07">
            <w:pPr>
              <w:pStyle w:val="rowtabella0"/>
              <w:rPr>
                <w:color w:val="002060"/>
                <w:highlight w:val="yellow"/>
              </w:rPr>
            </w:pPr>
            <w:r w:rsidRPr="009B481E">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0F86" w14:textId="77777777" w:rsidR="00F21E51" w:rsidRPr="009B481E" w:rsidRDefault="00F21E51" w:rsidP="00D33D07">
            <w:pPr>
              <w:pStyle w:val="rowtabella0"/>
              <w:rPr>
                <w:color w:val="002060"/>
                <w:highlight w:val="yellow"/>
              </w:rPr>
            </w:pPr>
            <w:r w:rsidRPr="009B481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468C" w14:textId="13069A25" w:rsidR="00F21E51" w:rsidRPr="005E2BA0" w:rsidRDefault="00F21E51" w:rsidP="00D33D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2B8D" w14:textId="77777777" w:rsidR="00F21E51" w:rsidRPr="005E2BA0" w:rsidRDefault="00F21E51" w:rsidP="00D33D07">
            <w:pPr>
              <w:pStyle w:val="rowtabella0"/>
              <w:jc w:val="center"/>
              <w:rPr>
                <w:color w:val="002060"/>
              </w:rPr>
            </w:pPr>
            <w:r w:rsidRPr="009B481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66A9" w14:textId="77777777" w:rsidR="00F21E51" w:rsidRPr="005E2BA0" w:rsidRDefault="00F21E51" w:rsidP="00D33D0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4234" w14:textId="77777777" w:rsidR="00F21E51" w:rsidRPr="005E2BA0" w:rsidRDefault="00F21E51" w:rsidP="00D33D07">
            <w:pPr>
              <w:pStyle w:val="rowtabella0"/>
              <w:rPr>
                <w:color w:val="002060"/>
              </w:rPr>
            </w:pPr>
            <w:r w:rsidRPr="009B481E">
              <w:rPr>
                <w:color w:val="002060"/>
                <w:highlight w:val="yellow"/>
              </w:rPr>
              <w:t>PALAFIERA CAMPANARA PESARO VIA DELLE ESPOSIZIONI, 33</w:t>
            </w:r>
          </w:p>
        </w:tc>
      </w:tr>
    </w:tbl>
    <w:p w14:paraId="3AE22D91" w14:textId="77777777" w:rsidR="00F21E51" w:rsidRPr="005E2BA0" w:rsidRDefault="00F21E51" w:rsidP="00F21E51">
      <w:pPr>
        <w:pStyle w:val="breakline"/>
        <w:rPr>
          <w:rFonts w:eastAsiaTheme="minorEastAsia"/>
          <w:color w:val="002060"/>
        </w:rPr>
      </w:pPr>
    </w:p>
    <w:p w14:paraId="11FAF8D5" w14:textId="77777777" w:rsidR="00F21E51" w:rsidRPr="005E2BA0" w:rsidRDefault="00F21E51" w:rsidP="00F21E51">
      <w:pPr>
        <w:pStyle w:val="breakline"/>
        <w:rPr>
          <w:color w:val="002060"/>
        </w:rPr>
      </w:pPr>
    </w:p>
    <w:p w14:paraId="3CBE7254" w14:textId="77777777" w:rsidR="00F21E51" w:rsidRPr="005E2BA0" w:rsidRDefault="00F21E51" w:rsidP="00F21E51">
      <w:pPr>
        <w:pStyle w:val="sottotitolocampionato10"/>
        <w:rPr>
          <w:color w:val="002060"/>
        </w:rPr>
      </w:pPr>
      <w:r w:rsidRPr="005E2BA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21E51" w:rsidRPr="005E2BA0" w14:paraId="70A368A3" w14:textId="77777777" w:rsidTr="009B481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4C48C" w14:textId="77777777" w:rsidR="00F21E51" w:rsidRPr="005E2BA0" w:rsidRDefault="00F21E51" w:rsidP="00D33D07">
            <w:pPr>
              <w:pStyle w:val="headertabella0"/>
              <w:rPr>
                <w:color w:val="002060"/>
              </w:rPr>
            </w:pPr>
            <w:r w:rsidRPr="005E2BA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52C5E" w14:textId="77777777" w:rsidR="00F21E51" w:rsidRPr="005E2BA0" w:rsidRDefault="00F21E51" w:rsidP="00D33D07">
            <w:pPr>
              <w:pStyle w:val="headertabella0"/>
              <w:rPr>
                <w:color w:val="002060"/>
              </w:rPr>
            </w:pPr>
            <w:r w:rsidRPr="005E2BA0">
              <w:rPr>
                <w:color w:val="002060"/>
              </w:rPr>
              <w:t xml:space="preserve">N° </w:t>
            </w:r>
            <w:proofErr w:type="spellStart"/>
            <w:r w:rsidRPr="005E2BA0">
              <w:rPr>
                <w:color w:val="002060"/>
              </w:rPr>
              <w:t>Gior</w:t>
            </w:r>
            <w:proofErr w:type="spellEnd"/>
            <w:r w:rsidRPr="005E2BA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3CF38" w14:textId="77777777" w:rsidR="00F21E51" w:rsidRPr="005E2BA0" w:rsidRDefault="00F21E51" w:rsidP="00D33D07">
            <w:pPr>
              <w:pStyle w:val="headertabella0"/>
              <w:rPr>
                <w:color w:val="002060"/>
              </w:rPr>
            </w:pPr>
            <w:r w:rsidRPr="005E2BA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14C3E" w14:textId="77777777" w:rsidR="00F21E51" w:rsidRPr="005E2BA0" w:rsidRDefault="00F21E51" w:rsidP="00D33D07">
            <w:pPr>
              <w:pStyle w:val="headertabella0"/>
              <w:rPr>
                <w:color w:val="002060"/>
              </w:rPr>
            </w:pPr>
            <w:r w:rsidRPr="005E2BA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C981" w14:textId="77777777" w:rsidR="00F21E51" w:rsidRPr="005E2BA0" w:rsidRDefault="00F21E51" w:rsidP="00D33D07">
            <w:pPr>
              <w:pStyle w:val="headertabella0"/>
              <w:rPr>
                <w:color w:val="002060"/>
              </w:rPr>
            </w:pPr>
            <w:r w:rsidRPr="005E2BA0">
              <w:rPr>
                <w:color w:val="002060"/>
              </w:rPr>
              <w:t xml:space="preserve">Data </w:t>
            </w:r>
            <w:proofErr w:type="spellStart"/>
            <w:r w:rsidRPr="005E2BA0">
              <w:rPr>
                <w:color w:val="002060"/>
              </w:rPr>
              <w:t>Orig</w:t>
            </w:r>
            <w:proofErr w:type="spellEnd"/>
            <w:r w:rsidRPr="005E2BA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D31AE" w14:textId="77777777" w:rsidR="00F21E51" w:rsidRPr="005E2BA0" w:rsidRDefault="00F21E51" w:rsidP="00D33D07">
            <w:pPr>
              <w:pStyle w:val="headertabella0"/>
              <w:rPr>
                <w:color w:val="002060"/>
              </w:rPr>
            </w:pPr>
            <w:r w:rsidRPr="005E2BA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7B58E" w14:textId="77777777" w:rsidR="00F21E51" w:rsidRPr="005E2BA0" w:rsidRDefault="00F21E51" w:rsidP="00D33D07">
            <w:pPr>
              <w:pStyle w:val="headertabella0"/>
              <w:rPr>
                <w:color w:val="002060"/>
              </w:rPr>
            </w:pPr>
            <w:r w:rsidRPr="005E2BA0">
              <w:rPr>
                <w:color w:val="002060"/>
              </w:rPr>
              <w:t xml:space="preserve">Ora </w:t>
            </w:r>
            <w:proofErr w:type="spellStart"/>
            <w:r w:rsidRPr="005E2BA0">
              <w:rPr>
                <w:color w:val="002060"/>
              </w:rPr>
              <w:t>Orig</w:t>
            </w:r>
            <w:proofErr w:type="spellEnd"/>
            <w:r w:rsidRPr="005E2BA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CDE28" w14:textId="77777777" w:rsidR="00F21E51" w:rsidRPr="005E2BA0" w:rsidRDefault="00F21E51" w:rsidP="00D33D07">
            <w:pPr>
              <w:pStyle w:val="headertabella0"/>
              <w:rPr>
                <w:color w:val="002060"/>
              </w:rPr>
            </w:pPr>
            <w:r w:rsidRPr="005E2BA0">
              <w:rPr>
                <w:color w:val="002060"/>
              </w:rPr>
              <w:t>Impianto</w:t>
            </w:r>
          </w:p>
        </w:tc>
      </w:tr>
      <w:tr w:rsidR="00F21E51" w:rsidRPr="005E2BA0" w14:paraId="63EAB019"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B1A1" w14:textId="77777777" w:rsidR="00F21E51" w:rsidRPr="009B481E" w:rsidRDefault="00F21E51" w:rsidP="00D33D07">
            <w:pPr>
              <w:pStyle w:val="rowtabella0"/>
              <w:rPr>
                <w:color w:val="002060"/>
                <w:highlight w:val="yellow"/>
              </w:rPr>
            </w:pPr>
            <w:r w:rsidRPr="009B481E">
              <w:rPr>
                <w:color w:val="002060"/>
                <w:highlight w:val="yellow"/>
              </w:rPr>
              <w:t>11/02/2024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5CD5" w14:textId="77777777" w:rsidR="00F21E51" w:rsidRPr="009B481E" w:rsidRDefault="00F21E51" w:rsidP="00D33D07">
            <w:pPr>
              <w:pStyle w:val="rowtabella0"/>
              <w:jc w:val="center"/>
              <w:rPr>
                <w:color w:val="002060"/>
                <w:highlight w:val="yellow"/>
              </w:rPr>
            </w:pPr>
            <w:r w:rsidRPr="009B481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22E13" w14:textId="77777777" w:rsidR="00F21E51" w:rsidRPr="009B481E" w:rsidRDefault="00F21E51" w:rsidP="00D33D07">
            <w:pPr>
              <w:pStyle w:val="rowtabella0"/>
              <w:rPr>
                <w:color w:val="002060"/>
                <w:highlight w:val="yellow"/>
              </w:rPr>
            </w:pPr>
            <w:r w:rsidRPr="009B481E">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4872" w14:textId="77777777" w:rsidR="00F21E51" w:rsidRPr="009B481E" w:rsidRDefault="00F21E51" w:rsidP="00D33D07">
            <w:pPr>
              <w:pStyle w:val="rowtabella0"/>
              <w:rPr>
                <w:color w:val="002060"/>
                <w:highlight w:val="yellow"/>
              </w:rPr>
            </w:pPr>
            <w:r w:rsidRPr="009B481E">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2A70" w14:textId="7B0C4CBD" w:rsidR="00F21E51" w:rsidRPr="005E2BA0" w:rsidRDefault="00F21E51" w:rsidP="00D33D0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C92D" w14:textId="77777777" w:rsidR="00F21E51" w:rsidRPr="009B481E" w:rsidRDefault="00F21E51" w:rsidP="00D33D07">
            <w:pPr>
              <w:pStyle w:val="rowtabella0"/>
              <w:jc w:val="center"/>
              <w:rPr>
                <w:color w:val="002060"/>
                <w:highlight w:val="yellow"/>
              </w:rPr>
            </w:pPr>
            <w:r w:rsidRPr="009B481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AFEB" w14:textId="77777777" w:rsidR="00F21E51" w:rsidRPr="005E2BA0" w:rsidRDefault="00F21E51" w:rsidP="00D33D07">
            <w:pPr>
              <w:pStyle w:val="rowtabella0"/>
              <w:jc w:val="center"/>
              <w:rPr>
                <w:color w:val="002060"/>
              </w:rPr>
            </w:pPr>
            <w:r w:rsidRPr="005E2BA0">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ABDB" w14:textId="77777777" w:rsidR="00F21E51" w:rsidRPr="005E2BA0" w:rsidRDefault="00F21E51" w:rsidP="00D33D07">
            <w:pPr>
              <w:rPr>
                <w:color w:val="002060"/>
              </w:rPr>
            </w:pPr>
          </w:p>
        </w:tc>
      </w:tr>
      <w:tr w:rsidR="00F21E51" w:rsidRPr="005E2BA0" w14:paraId="21210A69" w14:textId="77777777" w:rsidTr="009B481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8A1F" w14:textId="77777777" w:rsidR="00F21E51" w:rsidRPr="009B481E" w:rsidRDefault="00F21E51" w:rsidP="00D33D07">
            <w:pPr>
              <w:pStyle w:val="rowtabella0"/>
              <w:rPr>
                <w:color w:val="002060"/>
                <w:highlight w:val="yellow"/>
              </w:rPr>
            </w:pPr>
            <w:r w:rsidRPr="009B481E">
              <w:rPr>
                <w:color w:val="002060"/>
                <w:highlight w:val="yellow"/>
              </w:rPr>
              <w:t>16/02/2024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9556" w14:textId="77777777" w:rsidR="00F21E51" w:rsidRPr="009B481E" w:rsidRDefault="00F21E51" w:rsidP="00D33D07">
            <w:pPr>
              <w:pStyle w:val="rowtabella0"/>
              <w:jc w:val="center"/>
              <w:rPr>
                <w:color w:val="002060"/>
                <w:highlight w:val="yellow"/>
              </w:rPr>
            </w:pPr>
            <w:r w:rsidRPr="009B481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2E86C" w14:textId="77777777" w:rsidR="00F21E51" w:rsidRPr="009B481E" w:rsidRDefault="00F21E51" w:rsidP="00D33D07">
            <w:pPr>
              <w:pStyle w:val="rowtabella0"/>
              <w:rPr>
                <w:color w:val="002060"/>
                <w:highlight w:val="yellow"/>
              </w:rPr>
            </w:pPr>
            <w:r w:rsidRPr="009B481E">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4B88" w14:textId="77777777" w:rsidR="00F21E51" w:rsidRPr="009B481E" w:rsidRDefault="00F21E51" w:rsidP="00D33D07">
            <w:pPr>
              <w:pStyle w:val="rowtabella0"/>
              <w:rPr>
                <w:color w:val="002060"/>
                <w:highlight w:val="yellow"/>
              </w:rPr>
            </w:pPr>
            <w:r w:rsidRPr="009B481E">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6124" w14:textId="36037B96" w:rsidR="00F21E51" w:rsidRPr="009B481E" w:rsidRDefault="009B481E" w:rsidP="00D33D07">
            <w:pPr>
              <w:rPr>
                <w:rFonts w:ascii="Arial" w:hAnsi="Arial" w:cs="Arial"/>
                <w:color w:val="002060"/>
                <w:sz w:val="12"/>
                <w:szCs w:val="12"/>
              </w:rPr>
            </w:pPr>
            <w:r w:rsidRPr="009B481E">
              <w:rPr>
                <w:rFonts w:ascii="Arial" w:hAnsi="Arial" w:cs="Arial"/>
                <w:color w:val="002060"/>
                <w:sz w:val="12"/>
                <w:szCs w:val="12"/>
              </w:rPr>
              <w:t>18/02/2024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9FE2" w14:textId="77777777" w:rsidR="00F21E51" w:rsidRPr="009B481E" w:rsidRDefault="00F21E51" w:rsidP="00D33D07">
            <w:pPr>
              <w:pStyle w:val="rowtabella0"/>
              <w:jc w:val="center"/>
              <w:rPr>
                <w:color w:val="002060"/>
                <w:highlight w:val="yellow"/>
              </w:rPr>
            </w:pPr>
            <w:r w:rsidRPr="009B481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7A0B" w14:textId="77777777" w:rsidR="00F21E51" w:rsidRPr="005E2BA0" w:rsidRDefault="00F21E51" w:rsidP="00D33D07">
            <w:pPr>
              <w:pStyle w:val="rowtabella0"/>
              <w:jc w:val="center"/>
              <w:rPr>
                <w:color w:val="002060"/>
              </w:rPr>
            </w:pPr>
            <w:r w:rsidRPr="005E2BA0">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C2C7" w14:textId="77777777" w:rsidR="00F21E51" w:rsidRPr="005E2BA0" w:rsidRDefault="00F21E51" w:rsidP="00D33D07">
            <w:pPr>
              <w:rPr>
                <w:color w:val="002060"/>
              </w:rPr>
            </w:pPr>
          </w:p>
        </w:tc>
      </w:tr>
    </w:tbl>
    <w:p w14:paraId="43D45641" w14:textId="77777777" w:rsidR="00F21E51" w:rsidRPr="005E2BA0" w:rsidRDefault="00F21E51" w:rsidP="00F21E51">
      <w:pPr>
        <w:pStyle w:val="breakline"/>
        <w:rPr>
          <w:rFonts w:eastAsiaTheme="minorEastAsia"/>
          <w:color w:val="002060"/>
        </w:rPr>
      </w:pPr>
    </w:p>
    <w:p w14:paraId="43FDD1B5" w14:textId="77777777" w:rsidR="00F21E51" w:rsidRPr="005E2BA0" w:rsidRDefault="00F21E51" w:rsidP="00F21E51">
      <w:pPr>
        <w:pStyle w:val="breakline"/>
        <w:rPr>
          <w:color w:val="002060"/>
        </w:rPr>
      </w:pPr>
    </w:p>
    <w:p w14:paraId="7B2EC377" w14:textId="77777777" w:rsidR="00F21E51" w:rsidRPr="005E2BA0" w:rsidRDefault="00F21E51" w:rsidP="00F21E51">
      <w:pPr>
        <w:pStyle w:val="breakline"/>
        <w:rPr>
          <w:color w:val="002060"/>
        </w:rPr>
      </w:pPr>
    </w:p>
    <w:p w14:paraId="4C0DAF94" w14:textId="77777777" w:rsidR="00F21E51" w:rsidRPr="005E2BA0" w:rsidRDefault="00F21E51" w:rsidP="00F21E51">
      <w:pPr>
        <w:pStyle w:val="titoloprinc0"/>
        <w:rPr>
          <w:color w:val="002060"/>
        </w:rPr>
      </w:pPr>
      <w:r w:rsidRPr="005E2BA0">
        <w:rPr>
          <w:color w:val="002060"/>
        </w:rPr>
        <w:t>RISULTATI</w:t>
      </w:r>
    </w:p>
    <w:p w14:paraId="4415AAA4" w14:textId="77777777" w:rsidR="00F21E51" w:rsidRPr="005E2BA0" w:rsidRDefault="00F21E51" w:rsidP="00F21E51">
      <w:pPr>
        <w:pStyle w:val="breakline"/>
        <w:rPr>
          <w:color w:val="002060"/>
        </w:rPr>
      </w:pPr>
    </w:p>
    <w:p w14:paraId="0E40224F" w14:textId="77777777" w:rsidR="00F21E51" w:rsidRPr="005E2BA0" w:rsidRDefault="00F21E51" w:rsidP="00F21E51">
      <w:pPr>
        <w:pStyle w:val="sottotitolocampionato10"/>
        <w:rPr>
          <w:color w:val="002060"/>
        </w:rPr>
      </w:pPr>
      <w:r w:rsidRPr="005E2BA0">
        <w:rPr>
          <w:color w:val="002060"/>
        </w:rPr>
        <w:t>RISULTATI UFFICIALI GARE DEL 28/01/2024</w:t>
      </w:r>
    </w:p>
    <w:p w14:paraId="719CFCF4"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7EEE6404"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21E51" w:rsidRPr="005E2BA0" w14:paraId="5FA370BA"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38BBD88E"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ED35" w14:textId="77777777" w:rsidR="00F21E51" w:rsidRPr="005E2BA0" w:rsidRDefault="00F21E51" w:rsidP="00D33D07">
                  <w:pPr>
                    <w:pStyle w:val="headertabella0"/>
                    <w:rPr>
                      <w:color w:val="002060"/>
                    </w:rPr>
                  </w:pPr>
                  <w:r w:rsidRPr="005E2BA0">
                    <w:rPr>
                      <w:color w:val="002060"/>
                    </w:rPr>
                    <w:t>GIRONE G - 4 Giornata - A</w:t>
                  </w:r>
                </w:p>
              </w:tc>
            </w:tr>
            <w:tr w:rsidR="00F21E51" w:rsidRPr="005E2BA0" w14:paraId="719B7FA1"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F924F" w14:textId="77777777" w:rsidR="00F21E51" w:rsidRPr="005E2BA0" w:rsidRDefault="00F21E51" w:rsidP="00D33D07">
                  <w:pPr>
                    <w:pStyle w:val="rowtabella0"/>
                    <w:rPr>
                      <w:color w:val="002060"/>
                    </w:rPr>
                  </w:pPr>
                  <w:r w:rsidRPr="005E2BA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CA88E" w14:textId="77777777" w:rsidR="00F21E51" w:rsidRPr="005E2BA0" w:rsidRDefault="00F21E51" w:rsidP="00D33D07">
                  <w:pPr>
                    <w:pStyle w:val="rowtabella0"/>
                    <w:rPr>
                      <w:color w:val="002060"/>
                    </w:rPr>
                  </w:pPr>
                  <w:r w:rsidRPr="005E2BA0">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B30D7" w14:textId="77777777" w:rsidR="00F21E51" w:rsidRPr="005E2BA0" w:rsidRDefault="00F21E51" w:rsidP="00D33D07">
                  <w:pPr>
                    <w:pStyle w:val="rowtabella0"/>
                    <w:jc w:val="center"/>
                    <w:rPr>
                      <w:color w:val="002060"/>
                    </w:rPr>
                  </w:pPr>
                  <w:r w:rsidRPr="005E2BA0">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D9F77" w14:textId="77777777" w:rsidR="00F21E51" w:rsidRPr="005E2BA0" w:rsidRDefault="00F21E51" w:rsidP="00D33D07">
                  <w:pPr>
                    <w:pStyle w:val="rowtabella0"/>
                    <w:jc w:val="center"/>
                    <w:rPr>
                      <w:color w:val="002060"/>
                    </w:rPr>
                  </w:pPr>
                  <w:r w:rsidRPr="005E2BA0">
                    <w:rPr>
                      <w:color w:val="002060"/>
                    </w:rPr>
                    <w:t> </w:t>
                  </w:r>
                </w:p>
              </w:tc>
            </w:tr>
            <w:tr w:rsidR="00F21E51" w:rsidRPr="005E2BA0" w14:paraId="6E25CFD3"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7C36CD" w14:textId="77777777" w:rsidR="00F21E51" w:rsidRPr="005E2BA0" w:rsidRDefault="00F21E51" w:rsidP="00D33D07">
                  <w:pPr>
                    <w:pStyle w:val="rowtabella0"/>
                    <w:rPr>
                      <w:color w:val="002060"/>
                    </w:rPr>
                  </w:pPr>
                  <w:r w:rsidRPr="005E2BA0">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4F454B" w14:textId="77777777" w:rsidR="00F21E51" w:rsidRPr="005E2BA0" w:rsidRDefault="00F21E51" w:rsidP="00D33D07">
                  <w:pPr>
                    <w:pStyle w:val="rowtabella0"/>
                    <w:rPr>
                      <w:color w:val="002060"/>
                    </w:rPr>
                  </w:pPr>
                  <w:r w:rsidRPr="005E2BA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21A99" w14:textId="77777777" w:rsidR="00F21E51" w:rsidRPr="005E2BA0" w:rsidRDefault="00F21E51" w:rsidP="00D33D07">
                  <w:pPr>
                    <w:pStyle w:val="rowtabella0"/>
                    <w:jc w:val="center"/>
                    <w:rPr>
                      <w:color w:val="002060"/>
                    </w:rPr>
                  </w:pPr>
                  <w:r w:rsidRPr="005E2BA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633CF2" w14:textId="77777777" w:rsidR="00F21E51" w:rsidRPr="005E2BA0" w:rsidRDefault="00F21E51" w:rsidP="00D33D07">
                  <w:pPr>
                    <w:pStyle w:val="rowtabella0"/>
                    <w:jc w:val="center"/>
                    <w:rPr>
                      <w:color w:val="002060"/>
                    </w:rPr>
                  </w:pPr>
                  <w:r w:rsidRPr="005E2BA0">
                    <w:rPr>
                      <w:color w:val="002060"/>
                    </w:rPr>
                    <w:t> </w:t>
                  </w:r>
                </w:p>
              </w:tc>
            </w:tr>
            <w:tr w:rsidR="00F21E51" w:rsidRPr="005E2BA0" w14:paraId="361C6ACB"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A2CF88" w14:textId="77777777" w:rsidR="00F21E51" w:rsidRPr="005E2BA0" w:rsidRDefault="00F21E51" w:rsidP="00D33D07">
                  <w:pPr>
                    <w:pStyle w:val="rowtabella0"/>
                    <w:rPr>
                      <w:color w:val="002060"/>
                    </w:rPr>
                  </w:pPr>
                  <w:r w:rsidRPr="005E2BA0">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0743D" w14:textId="77777777" w:rsidR="00F21E51" w:rsidRPr="005E2BA0" w:rsidRDefault="00F21E51" w:rsidP="00D33D07">
                  <w:pPr>
                    <w:pStyle w:val="rowtabella0"/>
                    <w:rPr>
                      <w:color w:val="002060"/>
                    </w:rPr>
                  </w:pPr>
                  <w:r w:rsidRPr="005E2BA0">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82E36"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1B6BF" w14:textId="77777777" w:rsidR="00F21E51" w:rsidRPr="005E2BA0" w:rsidRDefault="00F21E51" w:rsidP="00D33D07">
                  <w:pPr>
                    <w:pStyle w:val="rowtabella0"/>
                    <w:jc w:val="center"/>
                    <w:rPr>
                      <w:color w:val="002060"/>
                    </w:rPr>
                  </w:pPr>
                  <w:r w:rsidRPr="005E2BA0">
                    <w:rPr>
                      <w:color w:val="002060"/>
                    </w:rPr>
                    <w:t> </w:t>
                  </w:r>
                </w:p>
              </w:tc>
            </w:tr>
            <w:tr w:rsidR="00F21E51" w:rsidRPr="005E2BA0" w14:paraId="7317D23F"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7B39CA6E" w14:textId="77777777" w:rsidR="00F21E51" w:rsidRPr="005E2BA0" w:rsidRDefault="00F21E51" w:rsidP="00D33D07">
                  <w:pPr>
                    <w:pStyle w:val="rowtabella0"/>
                    <w:rPr>
                      <w:color w:val="002060"/>
                    </w:rPr>
                  </w:pPr>
                  <w:r w:rsidRPr="005E2BA0">
                    <w:rPr>
                      <w:color w:val="002060"/>
                    </w:rPr>
                    <w:t>(1) - disputata il 27/01/2024</w:t>
                  </w:r>
                </w:p>
              </w:tc>
            </w:tr>
          </w:tbl>
          <w:p w14:paraId="73E9B77D" w14:textId="77777777" w:rsidR="00F21E51" w:rsidRPr="005E2BA0" w:rsidRDefault="00F21E51" w:rsidP="00D33D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43707220"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1394F" w14:textId="77777777" w:rsidR="00F21E51" w:rsidRPr="005E2BA0" w:rsidRDefault="00F21E51" w:rsidP="00D33D07">
                  <w:pPr>
                    <w:pStyle w:val="headertabella0"/>
                    <w:rPr>
                      <w:color w:val="002060"/>
                    </w:rPr>
                  </w:pPr>
                  <w:r w:rsidRPr="005E2BA0">
                    <w:rPr>
                      <w:color w:val="002060"/>
                    </w:rPr>
                    <w:t>GIRONE SA - 4 Giornata - A</w:t>
                  </w:r>
                </w:p>
              </w:tc>
            </w:tr>
            <w:tr w:rsidR="00F21E51" w:rsidRPr="005E2BA0" w14:paraId="67E3360B"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71B14" w14:textId="77777777" w:rsidR="00F21E51" w:rsidRPr="005E2BA0" w:rsidRDefault="00F21E51" w:rsidP="00D33D07">
                  <w:pPr>
                    <w:pStyle w:val="rowtabella0"/>
                    <w:rPr>
                      <w:color w:val="002060"/>
                    </w:rPr>
                  </w:pPr>
                  <w:r w:rsidRPr="005E2BA0">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6A5DC" w14:textId="77777777" w:rsidR="00F21E51" w:rsidRPr="005E2BA0" w:rsidRDefault="00F21E51" w:rsidP="00D33D07">
                  <w:pPr>
                    <w:pStyle w:val="rowtabella0"/>
                    <w:rPr>
                      <w:color w:val="002060"/>
                    </w:rPr>
                  </w:pPr>
                  <w:r w:rsidRPr="005E2BA0">
                    <w:rPr>
                      <w:color w:val="002060"/>
                    </w:rPr>
                    <w:t xml:space="preserve">- AUDAX 1970 </w:t>
                  </w:r>
                  <w:proofErr w:type="gramStart"/>
                  <w:r w:rsidRPr="005E2BA0">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5A95C" w14:textId="77777777" w:rsidR="00F21E51" w:rsidRPr="005E2BA0" w:rsidRDefault="00F21E51" w:rsidP="00D33D07">
                  <w:pPr>
                    <w:pStyle w:val="rowtabella0"/>
                    <w:jc w:val="center"/>
                    <w:rPr>
                      <w:color w:val="002060"/>
                    </w:rPr>
                  </w:pPr>
                  <w:r w:rsidRPr="005E2BA0">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F105B" w14:textId="77777777" w:rsidR="00F21E51" w:rsidRPr="005E2BA0" w:rsidRDefault="00F21E51" w:rsidP="00D33D07">
                  <w:pPr>
                    <w:pStyle w:val="rowtabella0"/>
                    <w:jc w:val="center"/>
                    <w:rPr>
                      <w:color w:val="002060"/>
                    </w:rPr>
                  </w:pPr>
                  <w:r w:rsidRPr="005E2BA0">
                    <w:rPr>
                      <w:color w:val="002060"/>
                    </w:rPr>
                    <w:t> </w:t>
                  </w:r>
                </w:p>
              </w:tc>
            </w:tr>
            <w:tr w:rsidR="00F21E51" w:rsidRPr="005E2BA0" w14:paraId="5FC15778"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D2CAD" w14:textId="77777777" w:rsidR="00F21E51" w:rsidRPr="005E2BA0" w:rsidRDefault="00F21E51" w:rsidP="00D33D07">
                  <w:pPr>
                    <w:pStyle w:val="rowtabella0"/>
                    <w:rPr>
                      <w:color w:val="002060"/>
                    </w:rPr>
                  </w:pPr>
                  <w:r w:rsidRPr="005E2BA0">
                    <w:rPr>
                      <w:color w:val="002060"/>
                    </w:rPr>
                    <w:t xml:space="preserve">ITALSERVICE C5 </w:t>
                  </w:r>
                  <w:proofErr w:type="spellStart"/>
                  <w:proofErr w:type="gramStart"/>
                  <w:r w:rsidRPr="005E2BA0">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792CF" w14:textId="77777777" w:rsidR="00F21E51" w:rsidRPr="005E2BA0" w:rsidRDefault="00F21E51" w:rsidP="00D33D07">
                  <w:pPr>
                    <w:pStyle w:val="rowtabella0"/>
                    <w:rPr>
                      <w:color w:val="002060"/>
                    </w:rPr>
                  </w:pPr>
                  <w:r w:rsidRPr="005E2BA0">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7DE40" w14:textId="77777777" w:rsidR="00F21E51" w:rsidRPr="005E2BA0" w:rsidRDefault="00F21E51" w:rsidP="00D33D07">
                  <w:pPr>
                    <w:pStyle w:val="rowtabella0"/>
                    <w:jc w:val="center"/>
                    <w:rPr>
                      <w:color w:val="002060"/>
                    </w:rPr>
                  </w:pPr>
                  <w:r w:rsidRPr="005E2BA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608EE" w14:textId="77777777" w:rsidR="00F21E51" w:rsidRPr="005E2BA0" w:rsidRDefault="00F21E51" w:rsidP="00D33D07">
                  <w:pPr>
                    <w:pStyle w:val="rowtabella0"/>
                    <w:jc w:val="center"/>
                    <w:rPr>
                      <w:color w:val="002060"/>
                    </w:rPr>
                  </w:pPr>
                  <w:r w:rsidRPr="005E2BA0">
                    <w:rPr>
                      <w:color w:val="002060"/>
                    </w:rPr>
                    <w:t> </w:t>
                  </w:r>
                </w:p>
              </w:tc>
            </w:tr>
          </w:tbl>
          <w:p w14:paraId="17457B9A" w14:textId="77777777" w:rsidR="00F21E51" w:rsidRPr="005E2BA0" w:rsidRDefault="00F21E51" w:rsidP="00D33D07">
            <w:pPr>
              <w:rPr>
                <w:color w:val="002060"/>
              </w:rPr>
            </w:pPr>
          </w:p>
        </w:tc>
      </w:tr>
    </w:tbl>
    <w:p w14:paraId="1C2868BD" w14:textId="77777777" w:rsidR="00F21E51" w:rsidRPr="005E2BA0" w:rsidRDefault="00F21E51" w:rsidP="00F21E5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21E51" w:rsidRPr="005E2BA0" w14:paraId="1661AF59"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193F1C4D"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6D3FB" w14:textId="77777777" w:rsidR="00F21E51" w:rsidRPr="005E2BA0" w:rsidRDefault="00F21E51" w:rsidP="00D33D07">
                  <w:pPr>
                    <w:pStyle w:val="headertabella0"/>
                    <w:rPr>
                      <w:color w:val="002060"/>
                    </w:rPr>
                  </w:pPr>
                  <w:r w:rsidRPr="005E2BA0">
                    <w:rPr>
                      <w:color w:val="002060"/>
                    </w:rPr>
                    <w:t>GIRONE SB - 4 Giornata - A</w:t>
                  </w:r>
                </w:p>
              </w:tc>
            </w:tr>
            <w:tr w:rsidR="00F21E51" w:rsidRPr="005E2BA0" w14:paraId="03BB25B7"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2D80D4" w14:textId="77777777" w:rsidR="00F21E51" w:rsidRPr="005E2BA0" w:rsidRDefault="00F21E51" w:rsidP="00D33D07">
                  <w:pPr>
                    <w:pStyle w:val="rowtabella0"/>
                    <w:rPr>
                      <w:color w:val="002060"/>
                    </w:rPr>
                  </w:pPr>
                  <w:r w:rsidRPr="005E2BA0">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40A19" w14:textId="77777777" w:rsidR="00F21E51" w:rsidRPr="005E2BA0" w:rsidRDefault="00F21E51" w:rsidP="00D33D07">
                  <w:pPr>
                    <w:pStyle w:val="rowtabella0"/>
                    <w:rPr>
                      <w:color w:val="002060"/>
                    </w:rPr>
                  </w:pPr>
                  <w:r w:rsidRPr="005E2BA0">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44D0D" w14:textId="77777777" w:rsidR="00F21E51" w:rsidRPr="005E2BA0" w:rsidRDefault="00F21E51" w:rsidP="00D33D07">
                  <w:pPr>
                    <w:pStyle w:val="rowtabella0"/>
                    <w:jc w:val="center"/>
                    <w:rPr>
                      <w:color w:val="002060"/>
                    </w:rPr>
                  </w:pPr>
                  <w:r w:rsidRPr="005E2BA0">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E21C" w14:textId="77777777" w:rsidR="00F21E51" w:rsidRPr="005E2BA0" w:rsidRDefault="00F21E51" w:rsidP="00D33D07">
                  <w:pPr>
                    <w:pStyle w:val="rowtabella0"/>
                    <w:jc w:val="center"/>
                    <w:rPr>
                      <w:color w:val="002060"/>
                    </w:rPr>
                  </w:pPr>
                  <w:r w:rsidRPr="005E2BA0">
                    <w:rPr>
                      <w:color w:val="002060"/>
                    </w:rPr>
                    <w:t> </w:t>
                  </w:r>
                </w:p>
              </w:tc>
            </w:tr>
            <w:tr w:rsidR="00F21E51" w:rsidRPr="005E2BA0" w14:paraId="38F94E28"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29348" w14:textId="77777777" w:rsidR="00F21E51" w:rsidRPr="005E2BA0" w:rsidRDefault="00F21E51" w:rsidP="00D33D07">
                  <w:pPr>
                    <w:pStyle w:val="rowtabella0"/>
                    <w:rPr>
                      <w:color w:val="002060"/>
                    </w:rPr>
                  </w:pPr>
                  <w:r w:rsidRPr="005E2BA0">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8F4AB" w14:textId="77777777" w:rsidR="00F21E51" w:rsidRPr="005E2BA0" w:rsidRDefault="00F21E51" w:rsidP="00D33D07">
                  <w:pPr>
                    <w:pStyle w:val="rowtabella0"/>
                    <w:rPr>
                      <w:color w:val="002060"/>
                    </w:rPr>
                  </w:pPr>
                  <w:r w:rsidRPr="005E2BA0">
                    <w:rPr>
                      <w:color w:val="002060"/>
                    </w:rPr>
                    <w:t xml:space="preserve">- AMICI DEL </w:t>
                  </w:r>
                  <w:proofErr w:type="spellStart"/>
                  <w:r w:rsidRPr="005E2BA0">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F10DA" w14:textId="77777777" w:rsidR="00F21E51" w:rsidRPr="005E2BA0" w:rsidRDefault="00F21E51" w:rsidP="00D33D07">
                  <w:pPr>
                    <w:pStyle w:val="rowtabella0"/>
                    <w:jc w:val="center"/>
                    <w:rPr>
                      <w:color w:val="002060"/>
                    </w:rPr>
                  </w:pPr>
                  <w:r w:rsidRPr="005E2BA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62EAB" w14:textId="77777777" w:rsidR="00F21E51" w:rsidRPr="005E2BA0" w:rsidRDefault="00F21E51" w:rsidP="00D33D07">
                  <w:pPr>
                    <w:pStyle w:val="rowtabella0"/>
                    <w:jc w:val="center"/>
                    <w:rPr>
                      <w:color w:val="002060"/>
                    </w:rPr>
                  </w:pPr>
                  <w:r w:rsidRPr="005E2BA0">
                    <w:rPr>
                      <w:color w:val="002060"/>
                    </w:rPr>
                    <w:t> </w:t>
                  </w:r>
                </w:p>
              </w:tc>
            </w:tr>
            <w:tr w:rsidR="00F21E51" w:rsidRPr="005E2BA0" w14:paraId="394684F6"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4F382DEC" w14:textId="77777777" w:rsidR="00F21E51" w:rsidRPr="005E2BA0" w:rsidRDefault="00F21E51" w:rsidP="00D33D07">
                  <w:pPr>
                    <w:pStyle w:val="rowtabella0"/>
                    <w:rPr>
                      <w:color w:val="002060"/>
                    </w:rPr>
                  </w:pPr>
                  <w:r w:rsidRPr="005E2BA0">
                    <w:rPr>
                      <w:color w:val="002060"/>
                    </w:rPr>
                    <w:t>(1) - disputata il 27/01/2024</w:t>
                  </w:r>
                </w:p>
              </w:tc>
            </w:tr>
          </w:tbl>
          <w:p w14:paraId="61679D1E" w14:textId="77777777" w:rsidR="00F21E51" w:rsidRPr="005E2BA0" w:rsidRDefault="00F21E51" w:rsidP="00D33D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2375570B"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37A3D" w14:textId="77777777" w:rsidR="00F21E51" w:rsidRPr="005E2BA0" w:rsidRDefault="00F21E51" w:rsidP="00D33D07">
                  <w:pPr>
                    <w:pStyle w:val="headertabella0"/>
                    <w:rPr>
                      <w:color w:val="002060"/>
                    </w:rPr>
                  </w:pPr>
                  <w:r w:rsidRPr="005E2BA0">
                    <w:rPr>
                      <w:color w:val="002060"/>
                    </w:rPr>
                    <w:t>GIRONE SC - 4 Giornata - A</w:t>
                  </w:r>
                </w:p>
              </w:tc>
            </w:tr>
            <w:tr w:rsidR="00F21E51" w:rsidRPr="005E2BA0" w14:paraId="4D4955F3"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991583" w14:textId="77777777" w:rsidR="00F21E51" w:rsidRPr="005E2BA0" w:rsidRDefault="00F21E51" w:rsidP="00D33D07">
                  <w:pPr>
                    <w:pStyle w:val="rowtabella0"/>
                    <w:rPr>
                      <w:color w:val="002060"/>
                    </w:rPr>
                  </w:pPr>
                  <w:r w:rsidRPr="005E2BA0">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B3E98" w14:textId="77777777" w:rsidR="00F21E51" w:rsidRPr="005E2BA0" w:rsidRDefault="00F21E51" w:rsidP="00D33D07">
                  <w:pPr>
                    <w:pStyle w:val="rowtabella0"/>
                    <w:rPr>
                      <w:color w:val="002060"/>
                    </w:rPr>
                  </w:pPr>
                  <w:r w:rsidRPr="005E2BA0">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D3EA9" w14:textId="77777777" w:rsidR="00F21E51" w:rsidRPr="005E2BA0" w:rsidRDefault="00F21E51" w:rsidP="00D33D07">
                  <w:pPr>
                    <w:pStyle w:val="rowtabella0"/>
                    <w:jc w:val="center"/>
                    <w:rPr>
                      <w:color w:val="002060"/>
                    </w:rPr>
                  </w:pPr>
                  <w:r w:rsidRPr="005E2BA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9B389" w14:textId="77777777" w:rsidR="00F21E51" w:rsidRPr="005E2BA0" w:rsidRDefault="00F21E51" w:rsidP="00D33D07">
                  <w:pPr>
                    <w:pStyle w:val="rowtabella0"/>
                    <w:jc w:val="center"/>
                    <w:rPr>
                      <w:color w:val="002060"/>
                    </w:rPr>
                  </w:pPr>
                  <w:r w:rsidRPr="005E2BA0">
                    <w:rPr>
                      <w:color w:val="002060"/>
                    </w:rPr>
                    <w:t> </w:t>
                  </w:r>
                </w:p>
              </w:tc>
            </w:tr>
            <w:tr w:rsidR="00F21E51" w:rsidRPr="005E2BA0" w14:paraId="1DB549BA" w14:textId="77777777" w:rsidTr="00D33D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733A8D" w14:textId="77777777" w:rsidR="00F21E51" w:rsidRPr="005E2BA0" w:rsidRDefault="00F21E51" w:rsidP="00D33D07">
                  <w:pPr>
                    <w:pStyle w:val="rowtabella0"/>
                    <w:rPr>
                      <w:color w:val="002060"/>
                    </w:rPr>
                  </w:pPr>
                  <w:r w:rsidRPr="005E2BA0">
                    <w:rPr>
                      <w:color w:val="002060"/>
                    </w:rPr>
                    <w:t>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99DC96" w14:textId="77777777" w:rsidR="00F21E51" w:rsidRPr="005E2BA0" w:rsidRDefault="00F21E51" w:rsidP="00D33D07">
                  <w:pPr>
                    <w:pStyle w:val="rowtabella0"/>
                    <w:rPr>
                      <w:color w:val="002060"/>
                    </w:rPr>
                  </w:pPr>
                  <w:r w:rsidRPr="005E2BA0">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B02429" w14:textId="77777777" w:rsidR="00F21E51" w:rsidRPr="005E2BA0" w:rsidRDefault="00F21E51" w:rsidP="00D33D07">
                  <w:pPr>
                    <w:pStyle w:val="rowtabella0"/>
                    <w:jc w:val="center"/>
                    <w:rPr>
                      <w:color w:val="002060"/>
                    </w:rPr>
                  </w:pPr>
                  <w:r w:rsidRPr="005E2BA0">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67FF2D" w14:textId="77777777" w:rsidR="00F21E51" w:rsidRPr="005E2BA0" w:rsidRDefault="00F21E51" w:rsidP="00D33D07">
                  <w:pPr>
                    <w:pStyle w:val="rowtabella0"/>
                    <w:jc w:val="center"/>
                    <w:rPr>
                      <w:color w:val="002060"/>
                    </w:rPr>
                  </w:pPr>
                  <w:r w:rsidRPr="005E2BA0">
                    <w:rPr>
                      <w:color w:val="002060"/>
                    </w:rPr>
                    <w:t> </w:t>
                  </w:r>
                </w:p>
              </w:tc>
            </w:tr>
            <w:tr w:rsidR="00F21E51" w:rsidRPr="005E2BA0" w14:paraId="3DB9B44B"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A1905" w14:textId="77777777" w:rsidR="00F21E51" w:rsidRPr="005E2BA0" w:rsidRDefault="00F21E51" w:rsidP="00D33D07">
                  <w:pPr>
                    <w:pStyle w:val="rowtabella0"/>
                    <w:rPr>
                      <w:color w:val="002060"/>
                    </w:rPr>
                  </w:pPr>
                  <w:r w:rsidRPr="005E2BA0">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EB45A" w14:textId="77777777" w:rsidR="00F21E51" w:rsidRPr="005E2BA0" w:rsidRDefault="00F21E51" w:rsidP="00D33D07">
                  <w:pPr>
                    <w:pStyle w:val="rowtabella0"/>
                    <w:rPr>
                      <w:color w:val="002060"/>
                    </w:rPr>
                  </w:pPr>
                  <w:r w:rsidRPr="005E2BA0">
                    <w:rPr>
                      <w:color w:val="002060"/>
                    </w:rPr>
                    <w:t xml:space="preserve">- RECANATI CALCIO A 5 </w:t>
                  </w:r>
                  <w:proofErr w:type="spellStart"/>
                  <w:proofErr w:type="gramStart"/>
                  <w:r w:rsidRPr="005E2BA0">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9AAE1" w14:textId="77777777" w:rsidR="00F21E51" w:rsidRPr="005E2BA0" w:rsidRDefault="00F21E51" w:rsidP="00D33D07">
                  <w:pPr>
                    <w:pStyle w:val="rowtabella0"/>
                    <w:jc w:val="center"/>
                    <w:rPr>
                      <w:color w:val="002060"/>
                    </w:rPr>
                  </w:pPr>
                  <w:r w:rsidRPr="005E2BA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D2678" w14:textId="77777777" w:rsidR="00F21E51" w:rsidRPr="005E2BA0" w:rsidRDefault="00F21E51" w:rsidP="00D33D07">
                  <w:pPr>
                    <w:pStyle w:val="rowtabella0"/>
                    <w:jc w:val="center"/>
                    <w:rPr>
                      <w:color w:val="002060"/>
                    </w:rPr>
                  </w:pPr>
                  <w:r w:rsidRPr="005E2BA0">
                    <w:rPr>
                      <w:color w:val="002060"/>
                    </w:rPr>
                    <w:t> </w:t>
                  </w:r>
                </w:p>
              </w:tc>
            </w:tr>
            <w:tr w:rsidR="00F21E51" w:rsidRPr="005E2BA0" w14:paraId="60F2E36C"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18466DE7" w14:textId="77777777" w:rsidR="00F21E51" w:rsidRPr="005E2BA0" w:rsidRDefault="00F21E51" w:rsidP="00D33D07">
                  <w:pPr>
                    <w:pStyle w:val="rowtabella0"/>
                    <w:rPr>
                      <w:color w:val="002060"/>
                    </w:rPr>
                  </w:pPr>
                  <w:r w:rsidRPr="005E2BA0">
                    <w:rPr>
                      <w:color w:val="002060"/>
                    </w:rPr>
                    <w:t>(1) - disputata il 27/01/2024</w:t>
                  </w:r>
                </w:p>
              </w:tc>
            </w:tr>
          </w:tbl>
          <w:p w14:paraId="610BA264" w14:textId="77777777" w:rsidR="00F21E51" w:rsidRPr="005E2BA0" w:rsidRDefault="00F21E51" w:rsidP="00D33D07">
            <w:pPr>
              <w:rPr>
                <w:color w:val="002060"/>
              </w:rPr>
            </w:pPr>
          </w:p>
        </w:tc>
      </w:tr>
    </w:tbl>
    <w:p w14:paraId="3C9094B7" w14:textId="77777777" w:rsidR="00F21E51" w:rsidRPr="005E2BA0" w:rsidRDefault="00F21E51" w:rsidP="00F21E51">
      <w:pPr>
        <w:pStyle w:val="breakline"/>
        <w:rPr>
          <w:rFonts w:eastAsiaTheme="minorEastAsia"/>
          <w:color w:val="002060"/>
        </w:rPr>
      </w:pPr>
    </w:p>
    <w:p w14:paraId="11A610D7" w14:textId="77777777" w:rsidR="00F21E51" w:rsidRPr="005E2BA0" w:rsidRDefault="00F21E51" w:rsidP="00F21E51">
      <w:pPr>
        <w:pStyle w:val="breakline"/>
        <w:rPr>
          <w:color w:val="002060"/>
        </w:rPr>
      </w:pPr>
    </w:p>
    <w:p w14:paraId="2AE0D236" w14:textId="77777777" w:rsidR="00F21E51" w:rsidRPr="005E2BA0" w:rsidRDefault="00F21E51" w:rsidP="00F21E51">
      <w:pPr>
        <w:pStyle w:val="titoloprinc0"/>
        <w:rPr>
          <w:color w:val="002060"/>
        </w:rPr>
      </w:pPr>
      <w:r w:rsidRPr="005E2BA0">
        <w:rPr>
          <w:color w:val="002060"/>
        </w:rPr>
        <w:t>GIUDICE SPORTIVO</w:t>
      </w:r>
    </w:p>
    <w:p w14:paraId="0DED2DBF" w14:textId="77777777" w:rsidR="00F21E51" w:rsidRPr="005E2BA0" w:rsidRDefault="00F21E51" w:rsidP="00F21E51">
      <w:pPr>
        <w:pStyle w:val="diffida"/>
        <w:rPr>
          <w:color w:val="002060"/>
        </w:rPr>
      </w:pPr>
      <w:r w:rsidRPr="005E2BA0">
        <w:rPr>
          <w:color w:val="002060"/>
        </w:rPr>
        <w:t>Il Giudice Sportivo Avv. Agnese Lazzaretti, con l'assistenza del segretario Angelo Castellana, nella seduta del 31/01/2024, ha adottato le decisioni che di seguito integralmente si riportano:</w:t>
      </w:r>
    </w:p>
    <w:p w14:paraId="5F00C0D7" w14:textId="77777777" w:rsidR="00F21E51" w:rsidRPr="005E2BA0" w:rsidRDefault="00F21E51" w:rsidP="00F21E51">
      <w:pPr>
        <w:pStyle w:val="titolo10"/>
        <w:rPr>
          <w:color w:val="002060"/>
        </w:rPr>
      </w:pPr>
      <w:r w:rsidRPr="005E2BA0">
        <w:rPr>
          <w:color w:val="002060"/>
        </w:rPr>
        <w:t xml:space="preserve">GARE DEL 27/ 1/2024 </w:t>
      </w:r>
    </w:p>
    <w:p w14:paraId="3AF2EABF" w14:textId="77777777" w:rsidR="00F21E51" w:rsidRPr="005E2BA0" w:rsidRDefault="00F21E51" w:rsidP="00F21E51">
      <w:pPr>
        <w:pStyle w:val="titolo7a"/>
        <w:rPr>
          <w:color w:val="002060"/>
        </w:rPr>
      </w:pPr>
      <w:r w:rsidRPr="005E2BA0">
        <w:rPr>
          <w:color w:val="002060"/>
        </w:rPr>
        <w:t xml:space="preserve">PROVVEDIMENTI DISCIPLINARI </w:t>
      </w:r>
    </w:p>
    <w:p w14:paraId="142477C8"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5613F7B1" w14:textId="77777777" w:rsidR="00F21E51" w:rsidRPr="005E2BA0" w:rsidRDefault="00F21E51" w:rsidP="00F21E51">
      <w:pPr>
        <w:pStyle w:val="titolo30"/>
        <w:rPr>
          <w:color w:val="002060"/>
        </w:rPr>
      </w:pPr>
      <w:r w:rsidRPr="005E2BA0">
        <w:rPr>
          <w:color w:val="002060"/>
        </w:rPr>
        <w:lastRenderedPageBreak/>
        <w:t xml:space="preserve">ALLENATORI </w:t>
      </w:r>
    </w:p>
    <w:p w14:paraId="57121871"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642CB1B3" w14:textId="77777777" w:rsidTr="00D33D07">
        <w:tc>
          <w:tcPr>
            <w:tcW w:w="2200" w:type="dxa"/>
            <w:tcMar>
              <w:top w:w="20" w:type="dxa"/>
              <w:left w:w="20" w:type="dxa"/>
              <w:bottom w:w="20" w:type="dxa"/>
              <w:right w:w="20" w:type="dxa"/>
            </w:tcMar>
            <w:vAlign w:val="center"/>
            <w:hideMark/>
          </w:tcPr>
          <w:p w14:paraId="6C408A67" w14:textId="77777777" w:rsidR="00F21E51" w:rsidRPr="005E2BA0" w:rsidRDefault="00F21E51" w:rsidP="00D33D07">
            <w:pPr>
              <w:pStyle w:val="movimento"/>
              <w:rPr>
                <w:color w:val="002060"/>
              </w:rPr>
            </w:pPr>
            <w:r w:rsidRPr="005E2BA0">
              <w:rPr>
                <w:color w:val="002060"/>
              </w:rPr>
              <w:t>VECCHIOLA FEDERICO</w:t>
            </w:r>
          </w:p>
        </w:tc>
        <w:tc>
          <w:tcPr>
            <w:tcW w:w="2200" w:type="dxa"/>
            <w:tcMar>
              <w:top w:w="20" w:type="dxa"/>
              <w:left w:w="20" w:type="dxa"/>
              <w:bottom w:w="20" w:type="dxa"/>
              <w:right w:w="20" w:type="dxa"/>
            </w:tcMar>
            <w:vAlign w:val="center"/>
            <w:hideMark/>
          </w:tcPr>
          <w:p w14:paraId="030A8C14" w14:textId="77777777" w:rsidR="00F21E51" w:rsidRPr="005E2BA0" w:rsidRDefault="00F21E51" w:rsidP="00D33D07">
            <w:pPr>
              <w:pStyle w:val="movimento2"/>
              <w:rPr>
                <w:color w:val="002060"/>
              </w:rPr>
            </w:pPr>
            <w:r w:rsidRPr="005E2BA0">
              <w:rPr>
                <w:color w:val="002060"/>
              </w:rPr>
              <w:t xml:space="preserve">(REAL SAN GIORGIO) </w:t>
            </w:r>
          </w:p>
        </w:tc>
        <w:tc>
          <w:tcPr>
            <w:tcW w:w="800" w:type="dxa"/>
            <w:tcMar>
              <w:top w:w="20" w:type="dxa"/>
              <w:left w:w="20" w:type="dxa"/>
              <w:bottom w:w="20" w:type="dxa"/>
              <w:right w:w="20" w:type="dxa"/>
            </w:tcMar>
            <w:vAlign w:val="center"/>
            <w:hideMark/>
          </w:tcPr>
          <w:p w14:paraId="46AC9C14"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6EC89A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B6A9D99" w14:textId="77777777" w:rsidR="00F21E51" w:rsidRPr="005E2BA0" w:rsidRDefault="00F21E51" w:rsidP="00D33D07">
            <w:pPr>
              <w:pStyle w:val="movimento2"/>
              <w:rPr>
                <w:color w:val="002060"/>
              </w:rPr>
            </w:pPr>
            <w:r w:rsidRPr="005E2BA0">
              <w:rPr>
                <w:color w:val="002060"/>
              </w:rPr>
              <w:t> </w:t>
            </w:r>
          </w:p>
        </w:tc>
      </w:tr>
    </w:tbl>
    <w:p w14:paraId="21AA05EF" w14:textId="77777777" w:rsidR="00F21E51" w:rsidRPr="005E2BA0" w:rsidRDefault="00F21E51" w:rsidP="00F21E51">
      <w:pPr>
        <w:pStyle w:val="titolo30"/>
        <w:rPr>
          <w:rFonts w:eastAsiaTheme="minorEastAsia"/>
          <w:color w:val="002060"/>
        </w:rPr>
      </w:pPr>
      <w:r w:rsidRPr="005E2BA0">
        <w:rPr>
          <w:color w:val="002060"/>
        </w:rPr>
        <w:t xml:space="preserve">CALCIATORI ESPULSI </w:t>
      </w:r>
    </w:p>
    <w:p w14:paraId="12B25680" w14:textId="77777777" w:rsidR="00F21E51" w:rsidRPr="005E2BA0" w:rsidRDefault="00F21E51" w:rsidP="00F21E51">
      <w:pPr>
        <w:pStyle w:val="titolo20"/>
        <w:rPr>
          <w:color w:val="002060"/>
        </w:rPr>
      </w:pPr>
      <w:r w:rsidRPr="005E2BA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2D8EF3D" w14:textId="77777777" w:rsidTr="00D33D07">
        <w:tc>
          <w:tcPr>
            <w:tcW w:w="2200" w:type="dxa"/>
            <w:tcMar>
              <w:top w:w="20" w:type="dxa"/>
              <w:left w:w="20" w:type="dxa"/>
              <w:bottom w:w="20" w:type="dxa"/>
              <w:right w:w="20" w:type="dxa"/>
            </w:tcMar>
            <w:vAlign w:val="center"/>
            <w:hideMark/>
          </w:tcPr>
          <w:p w14:paraId="5EAD3A93" w14:textId="77777777" w:rsidR="00F21E51" w:rsidRPr="005E2BA0" w:rsidRDefault="00F21E51" w:rsidP="00D33D07">
            <w:pPr>
              <w:pStyle w:val="movimento"/>
              <w:rPr>
                <w:color w:val="002060"/>
              </w:rPr>
            </w:pPr>
            <w:r w:rsidRPr="005E2BA0">
              <w:rPr>
                <w:color w:val="002060"/>
              </w:rPr>
              <w:t>GUEYE ELAJI MODOU</w:t>
            </w:r>
          </w:p>
        </w:tc>
        <w:tc>
          <w:tcPr>
            <w:tcW w:w="2200" w:type="dxa"/>
            <w:tcMar>
              <w:top w:w="20" w:type="dxa"/>
              <w:left w:w="20" w:type="dxa"/>
              <w:bottom w:w="20" w:type="dxa"/>
              <w:right w:w="20" w:type="dxa"/>
            </w:tcMar>
            <w:vAlign w:val="center"/>
            <w:hideMark/>
          </w:tcPr>
          <w:p w14:paraId="36ACFD95" w14:textId="77777777" w:rsidR="00F21E51" w:rsidRPr="005E2BA0" w:rsidRDefault="00F21E51" w:rsidP="00D33D07">
            <w:pPr>
              <w:pStyle w:val="movimento2"/>
              <w:rPr>
                <w:color w:val="002060"/>
              </w:rPr>
            </w:pPr>
            <w:r w:rsidRPr="005E2BA0">
              <w:rPr>
                <w:color w:val="002060"/>
              </w:rPr>
              <w:t xml:space="preserve">(BORGOROSSO TOLENTINO) </w:t>
            </w:r>
          </w:p>
        </w:tc>
        <w:tc>
          <w:tcPr>
            <w:tcW w:w="800" w:type="dxa"/>
            <w:tcMar>
              <w:top w:w="20" w:type="dxa"/>
              <w:left w:w="20" w:type="dxa"/>
              <w:bottom w:w="20" w:type="dxa"/>
              <w:right w:w="20" w:type="dxa"/>
            </w:tcMar>
            <w:vAlign w:val="center"/>
            <w:hideMark/>
          </w:tcPr>
          <w:p w14:paraId="2589115A"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66B637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30D3A7CB" w14:textId="77777777" w:rsidR="00F21E51" w:rsidRPr="005E2BA0" w:rsidRDefault="00F21E51" w:rsidP="00D33D07">
            <w:pPr>
              <w:pStyle w:val="movimento2"/>
              <w:rPr>
                <w:color w:val="002060"/>
              </w:rPr>
            </w:pPr>
            <w:r w:rsidRPr="005E2BA0">
              <w:rPr>
                <w:color w:val="002060"/>
              </w:rPr>
              <w:t> </w:t>
            </w:r>
          </w:p>
        </w:tc>
      </w:tr>
    </w:tbl>
    <w:p w14:paraId="175EBE7F"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28BEBE9E" w14:textId="77777777" w:rsidR="00F21E51" w:rsidRPr="005E2BA0" w:rsidRDefault="00F21E51" w:rsidP="00F21E51">
      <w:pPr>
        <w:pStyle w:val="titolo20"/>
        <w:rPr>
          <w:color w:val="002060"/>
        </w:rPr>
      </w:pPr>
      <w:r w:rsidRPr="005E2BA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B167A67" w14:textId="77777777" w:rsidTr="00D33D07">
        <w:tc>
          <w:tcPr>
            <w:tcW w:w="2200" w:type="dxa"/>
            <w:tcMar>
              <w:top w:w="20" w:type="dxa"/>
              <w:left w:w="20" w:type="dxa"/>
              <w:bottom w:w="20" w:type="dxa"/>
              <w:right w:w="20" w:type="dxa"/>
            </w:tcMar>
            <w:vAlign w:val="center"/>
            <w:hideMark/>
          </w:tcPr>
          <w:p w14:paraId="38A37AE1" w14:textId="77777777" w:rsidR="00F21E51" w:rsidRPr="005E2BA0" w:rsidRDefault="00F21E51" w:rsidP="00D33D07">
            <w:pPr>
              <w:pStyle w:val="movimento"/>
              <w:rPr>
                <w:color w:val="002060"/>
              </w:rPr>
            </w:pPr>
            <w:r w:rsidRPr="005E2BA0">
              <w:rPr>
                <w:color w:val="002060"/>
              </w:rPr>
              <w:t>SIGNORELLI EDOARDO</w:t>
            </w:r>
          </w:p>
        </w:tc>
        <w:tc>
          <w:tcPr>
            <w:tcW w:w="2200" w:type="dxa"/>
            <w:tcMar>
              <w:top w:w="20" w:type="dxa"/>
              <w:left w:w="20" w:type="dxa"/>
              <w:bottom w:w="20" w:type="dxa"/>
              <w:right w:w="20" w:type="dxa"/>
            </w:tcMar>
            <w:vAlign w:val="center"/>
            <w:hideMark/>
          </w:tcPr>
          <w:p w14:paraId="72ADEE84" w14:textId="77777777" w:rsidR="00F21E51" w:rsidRPr="005E2BA0" w:rsidRDefault="00F21E51" w:rsidP="00D33D07">
            <w:pPr>
              <w:pStyle w:val="movimento2"/>
              <w:rPr>
                <w:color w:val="002060"/>
              </w:rPr>
            </w:pPr>
            <w:r w:rsidRPr="005E2BA0">
              <w:rPr>
                <w:color w:val="002060"/>
              </w:rPr>
              <w:t xml:space="preserve">(ITALSERVICE C5) </w:t>
            </w:r>
          </w:p>
        </w:tc>
        <w:tc>
          <w:tcPr>
            <w:tcW w:w="800" w:type="dxa"/>
            <w:tcMar>
              <w:top w:w="20" w:type="dxa"/>
              <w:left w:w="20" w:type="dxa"/>
              <w:bottom w:w="20" w:type="dxa"/>
              <w:right w:w="20" w:type="dxa"/>
            </w:tcMar>
            <w:vAlign w:val="center"/>
            <w:hideMark/>
          </w:tcPr>
          <w:p w14:paraId="15A4238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54F4E41D" w14:textId="77777777" w:rsidR="00F21E51" w:rsidRPr="005E2BA0" w:rsidRDefault="00F21E51" w:rsidP="00D33D07">
            <w:pPr>
              <w:pStyle w:val="movimento"/>
              <w:rPr>
                <w:color w:val="002060"/>
              </w:rPr>
            </w:pPr>
            <w:r w:rsidRPr="005E2BA0">
              <w:rPr>
                <w:color w:val="002060"/>
              </w:rPr>
              <w:t>VECCHIOLA GIOVANNI MARIA</w:t>
            </w:r>
          </w:p>
        </w:tc>
        <w:tc>
          <w:tcPr>
            <w:tcW w:w="2200" w:type="dxa"/>
            <w:tcMar>
              <w:top w:w="20" w:type="dxa"/>
              <w:left w:w="20" w:type="dxa"/>
              <w:bottom w:w="20" w:type="dxa"/>
              <w:right w:w="20" w:type="dxa"/>
            </w:tcMar>
            <w:vAlign w:val="center"/>
            <w:hideMark/>
          </w:tcPr>
          <w:p w14:paraId="51E00B18" w14:textId="77777777" w:rsidR="00F21E51" w:rsidRPr="005E2BA0" w:rsidRDefault="00F21E51" w:rsidP="00D33D07">
            <w:pPr>
              <w:pStyle w:val="movimento2"/>
              <w:rPr>
                <w:color w:val="002060"/>
              </w:rPr>
            </w:pPr>
            <w:r w:rsidRPr="005E2BA0">
              <w:rPr>
                <w:color w:val="002060"/>
              </w:rPr>
              <w:t xml:space="preserve">(REAL SAN GIORGIO) </w:t>
            </w:r>
          </w:p>
        </w:tc>
      </w:tr>
    </w:tbl>
    <w:p w14:paraId="48627D5C" w14:textId="77777777" w:rsidR="00F21E51" w:rsidRPr="005E2BA0" w:rsidRDefault="00F21E51" w:rsidP="00F21E51">
      <w:pPr>
        <w:pStyle w:val="titolo20"/>
        <w:rPr>
          <w:rFonts w:eastAsiaTheme="minorEastAsia"/>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78C5410" w14:textId="77777777" w:rsidTr="00D33D07">
        <w:tc>
          <w:tcPr>
            <w:tcW w:w="2200" w:type="dxa"/>
            <w:tcMar>
              <w:top w:w="20" w:type="dxa"/>
              <w:left w:w="20" w:type="dxa"/>
              <w:bottom w:w="20" w:type="dxa"/>
              <w:right w:w="20" w:type="dxa"/>
            </w:tcMar>
            <w:vAlign w:val="center"/>
            <w:hideMark/>
          </w:tcPr>
          <w:p w14:paraId="05701841" w14:textId="77777777" w:rsidR="00F21E51" w:rsidRPr="005E2BA0" w:rsidRDefault="00F21E51" w:rsidP="00D33D07">
            <w:pPr>
              <w:pStyle w:val="movimento"/>
              <w:rPr>
                <w:color w:val="002060"/>
              </w:rPr>
            </w:pPr>
            <w:r w:rsidRPr="005E2BA0">
              <w:rPr>
                <w:color w:val="002060"/>
              </w:rPr>
              <w:t>RICCIALDELLI NICOLA</w:t>
            </w:r>
          </w:p>
        </w:tc>
        <w:tc>
          <w:tcPr>
            <w:tcW w:w="2200" w:type="dxa"/>
            <w:tcMar>
              <w:top w:w="20" w:type="dxa"/>
              <w:left w:w="20" w:type="dxa"/>
              <w:bottom w:w="20" w:type="dxa"/>
              <w:right w:w="20" w:type="dxa"/>
            </w:tcMar>
            <w:vAlign w:val="center"/>
            <w:hideMark/>
          </w:tcPr>
          <w:p w14:paraId="385F2352" w14:textId="77777777" w:rsidR="00F21E51" w:rsidRPr="005E2BA0" w:rsidRDefault="00F21E51" w:rsidP="00D33D07">
            <w:pPr>
              <w:pStyle w:val="movimento2"/>
              <w:rPr>
                <w:color w:val="002060"/>
              </w:rPr>
            </w:pPr>
            <w:r w:rsidRPr="005E2BA0">
              <w:rPr>
                <w:color w:val="002060"/>
              </w:rPr>
              <w:t xml:space="preserve">(AMICI DEL </w:t>
            </w:r>
            <w:proofErr w:type="spellStart"/>
            <w:r w:rsidRPr="005E2BA0">
              <w:rPr>
                <w:color w:val="002060"/>
              </w:rPr>
              <w:t>CENTROSOCIOsq.B</w:t>
            </w:r>
            <w:proofErr w:type="spellEnd"/>
            <w:r w:rsidRPr="005E2BA0">
              <w:rPr>
                <w:color w:val="002060"/>
              </w:rPr>
              <w:t xml:space="preserve">) </w:t>
            </w:r>
          </w:p>
        </w:tc>
        <w:tc>
          <w:tcPr>
            <w:tcW w:w="800" w:type="dxa"/>
            <w:tcMar>
              <w:top w:w="20" w:type="dxa"/>
              <w:left w:w="20" w:type="dxa"/>
              <w:bottom w:w="20" w:type="dxa"/>
              <w:right w:w="20" w:type="dxa"/>
            </w:tcMar>
            <w:vAlign w:val="center"/>
            <w:hideMark/>
          </w:tcPr>
          <w:p w14:paraId="34DAD2FD"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49DCF15A" w14:textId="77777777" w:rsidR="00F21E51" w:rsidRPr="005E2BA0" w:rsidRDefault="00F21E51" w:rsidP="00D33D07">
            <w:pPr>
              <w:pStyle w:val="movimento"/>
              <w:rPr>
                <w:color w:val="002060"/>
              </w:rPr>
            </w:pPr>
            <w:r w:rsidRPr="005E2BA0">
              <w:rPr>
                <w:color w:val="002060"/>
              </w:rPr>
              <w:t>GAMBETTI DANIELE</w:t>
            </w:r>
          </w:p>
        </w:tc>
        <w:tc>
          <w:tcPr>
            <w:tcW w:w="2200" w:type="dxa"/>
            <w:tcMar>
              <w:top w:w="20" w:type="dxa"/>
              <w:left w:w="20" w:type="dxa"/>
              <w:bottom w:w="20" w:type="dxa"/>
              <w:right w:w="20" w:type="dxa"/>
            </w:tcMar>
            <w:vAlign w:val="center"/>
            <w:hideMark/>
          </w:tcPr>
          <w:p w14:paraId="3C23E170" w14:textId="77777777" w:rsidR="00F21E51" w:rsidRPr="005E2BA0" w:rsidRDefault="00F21E51" w:rsidP="00D33D07">
            <w:pPr>
              <w:pStyle w:val="movimento2"/>
              <w:rPr>
                <w:color w:val="002060"/>
              </w:rPr>
            </w:pPr>
            <w:r w:rsidRPr="005E2BA0">
              <w:rPr>
                <w:color w:val="002060"/>
              </w:rPr>
              <w:t xml:space="preserve">(BORGOROSSO TOLENTINO) </w:t>
            </w:r>
          </w:p>
        </w:tc>
      </w:tr>
      <w:tr w:rsidR="00F21E51" w:rsidRPr="005E2BA0" w14:paraId="5BE7F48A" w14:textId="77777777" w:rsidTr="00D33D07">
        <w:tc>
          <w:tcPr>
            <w:tcW w:w="2200" w:type="dxa"/>
            <w:tcMar>
              <w:top w:w="20" w:type="dxa"/>
              <w:left w:w="20" w:type="dxa"/>
              <w:bottom w:w="20" w:type="dxa"/>
              <w:right w:w="20" w:type="dxa"/>
            </w:tcMar>
            <w:vAlign w:val="center"/>
            <w:hideMark/>
          </w:tcPr>
          <w:p w14:paraId="6D81C380" w14:textId="77777777" w:rsidR="00F21E51" w:rsidRPr="005E2BA0" w:rsidRDefault="00F21E51" w:rsidP="00D33D07">
            <w:pPr>
              <w:pStyle w:val="movimento"/>
              <w:rPr>
                <w:color w:val="002060"/>
              </w:rPr>
            </w:pPr>
            <w:r w:rsidRPr="005E2BA0">
              <w:rPr>
                <w:color w:val="002060"/>
              </w:rPr>
              <w:t>CATALINI YURY</w:t>
            </w:r>
          </w:p>
        </w:tc>
        <w:tc>
          <w:tcPr>
            <w:tcW w:w="2200" w:type="dxa"/>
            <w:tcMar>
              <w:top w:w="20" w:type="dxa"/>
              <w:left w:w="20" w:type="dxa"/>
              <w:bottom w:w="20" w:type="dxa"/>
              <w:right w:w="20" w:type="dxa"/>
            </w:tcMar>
            <w:vAlign w:val="center"/>
            <w:hideMark/>
          </w:tcPr>
          <w:p w14:paraId="2635EF9A" w14:textId="77777777" w:rsidR="00F21E51" w:rsidRPr="005E2BA0" w:rsidRDefault="00F21E51" w:rsidP="00D33D07">
            <w:pPr>
              <w:pStyle w:val="movimento2"/>
              <w:rPr>
                <w:color w:val="002060"/>
              </w:rPr>
            </w:pPr>
            <w:r w:rsidRPr="005E2BA0">
              <w:rPr>
                <w:color w:val="002060"/>
              </w:rPr>
              <w:t xml:space="preserve">(REAL SAN GIORGIO) </w:t>
            </w:r>
          </w:p>
        </w:tc>
        <w:tc>
          <w:tcPr>
            <w:tcW w:w="800" w:type="dxa"/>
            <w:tcMar>
              <w:top w:w="20" w:type="dxa"/>
              <w:left w:w="20" w:type="dxa"/>
              <w:bottom w:w="20" w:type="dxa"/>
              <w:right w:w="20" w:type="dxa"/>
            </w:tcMar>
            <w:vAlign w:val="center"/>
            <w:hideMark/>
          </w:tcPr>
          <w:p w14:paraId="7E35A23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A9CE574" w14:textId="77777777" w:rsidR="00F21E51" w:rsidRPr="005E2BA0" w:rsidRDefault="00F21E51" w:rsidP="00D33D07">
            <w:pPr>
              <w:pStyle w:val="movimento"/>
              <w:rPr>
                <w:color w:val="002060"/>
              </w:rPr>
            </w:pPr>
            <w:r w:rsidRPr="005E2BA0">
              <w:rPr>
                <w:color w:val="002060"/>
              </w:rPr>
              <w:t>ALBANO EMANUELE</w:t>
            </w:r>
          </w:p>
        </w:tc>
        <w:tc>
          <w:tcPr>
            <w:tcW w:w="2200" w:type="dxa"/>
            <w:tcMar>
              <w:top w:w="20" w:type="dxa"/>
              <w:left w:w="20" w:type="dxa"/>
              <w:bottom w:w="20" w:type="dxa"/>
              <w:right w:w="20" w:type="dxa"/>
            </w:tcMar>
            <w:vAlign w:val="center"/>
            <w:hideMark/>
          </w:tcPr>
          <w:p w14:paraId="201B8C74" w14:textId="77777777" w:rsidR="00F21E51" w:rsidRPr="005E2BA0" w:rsidRDefault="00F21E51" w:rsidP="00D33D07">
            <w:pPr>
              <w:pStyle w:val="movimento2"/>
              <w:rPr>
                <w:color w:val="002060"/>
              </w:rPr>
            </w:pPr>
            <w:r w:rsidRPr="005E2BA0">
              <w:rPr>
                <w:color w:val="002060"/>
              </w:rPr>
              <w:t xml:space="preserve">(RECANATI CALCIO A 5) </w:t>
            </w:r>
          </w:p>
        </w:tc>
      </w:tr>
    </w:tbl>
    <w:p w14:paraId="6C9D2706" w14:textId="77777777" w:rsidR="00F21E51" w:rsidRPr="005E2BA0" w:rsidRDefault="00F21E51" w:rsidP="00F21E51">
      <w:pPr>
        <w:pStyle w:val="titolo10"/>
        <w:rPr>
          <w:rFonts w:eastAsiaTheme="minorEastAsia"/>
          <w:color w:val="002060"/>
        </w:rPr>
      </w:pPr>
      <w:r w:rsidRPr="005E2BA0">
        <w:rPr>
          <w:color w:val="002060"/>
        </w:rPr>
        <w:t xml:space="preserve">GARE DEL 28/ 1/2024 </w:t>
      </w:r>
    </w:p>
    <w:p w14:paraId="63EF09AA" w14:textId="77777777" w:rsidR="00F21E51" w:rsidRPr="005E2BA0" w:rsidRDefault="00F21E51" w:rsidP="00F21E51">
      <w:pPr>
        <w:pStyle w:val="titolo7a"/>
        <w:rPr>
          <w:color w:val="002060"/>
        </w:rPr>
      </w:pPr>
      <w:r w:rsidRPr="005E2BA0">
        <w:rPr>
          <w:color w:val="002060"/>
        </w:rPr>
        <w:t xml:space="preserve">PROVVEDIMENTI DISCIPLINARI </w:t>
      </w:r>
    </w:p>
    <w:p w14:paraId="64529B98" w14:textId="77777777" w:rsidR="00F21E51" w:rsidRPr="005E2BA0" w:rsidRDefault="00F21E51" w:rsidP="00F21E51">
      <w:pPr>
        <w:pStyle w:val="titolo7b0"/>
        <w:rPr>
          <w:color w:val="002060"/>
        </w:rPr>
      </w:pPr>
      <w:r w:rsidRPr="005E2BA0">
        <w:rPr>
          <w:color w:val="002060"/>
        </w:rPr>
        <w:t xml:space="preserve">In base alle risultanze degli atti ufficiali sono state deliberate le seguenti sanzioni disciplinari. </w:t>
      </w:r>
    </w:p>
    <w:p w14:paraId="5027F215" w14:textId="77777777" w:rsidR="00F21E51" w:rsidRPr="005E2BA0" w:rsidRDefault="00F21E51" w:rsidP="00F21E51">
      <w:pPr>
        <w:pStyle w:val="titolo30"/>
        <w:rPr>
          <w:color w:val="002060"/>
        </w:rPr>
      </w:pPr>
      <w:r w:rsidRPr="005E2BA0">
        <w:rPr>
          <w:color w:val="002060"/>
        </w:rPr>
        <w:t xml:space="preserve">ALLENATORI </w:t>
      </w:r>
    </w:p>
    <w:p w14:paraId="277EDDA2"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1972BC91" w14:textId="77777777" w:rsidTr="00D33D07">
        <w:tc>
          <w:tcPr>
            <w:tcW w:w="2200" w:type="dxa"/>
            <w:tcMar>
              <w:top w:w="20" w:type="dxa"/>
              <w:left w:w="20" w:type="dxa"/>
              <w:bottom w:w="20" w:type="dxa"/>
              <w:right w:w="20" w:type="dxa"/>
            </w:tcMar>
            <w:vAlign w:val="center"/>
            <w:hideMark/>
          </w:tcPr>
          <w:p w14:paraId="490946B3" w14:textId="77777777" w:rsidR="00F21E51" w:rsidRPr="005E2BA0" w:rsidRDefault="00F21E51" w:rsidP="00D33D07">
            <w:pPr>
              <w:pStyle w:val="movimento"/>
              <w:rPr>
                <w:color w:val="002060"/>
              </w:rPr>
            </w:pPr>
            <w:r w:rsidRPr="005E2BA0">
              <w:rPr>
                <w:color w:val="002060"/>
              </w:rPr>
              <w:t>MARCELLINI ANDREA</w:t>
            </w:r>
          </w:p>
        </w:tc>
        <w:tc>
          <w:tcPr>
            <w:tcW w:w="2200" w:type="dxa"/>
            <w:tcMar>
              <w:top w:w="20" w:type="dxa"/>
              <w:left w:w="20" w:type="dxa"/>
              <w:bottom w:w="20" w:type="dxa"/>
              <w:right w:w="20" w:type="dxa"/>
            </w:tcMar>
            <w:vAlign w:val="center"/>
            <w:hideMark/>
          </w:tcPr>
          <w:p w14:paraId="03EA195F" w14:textId="77777777" w:rsidR="00F21E51" w:rsidRPr="005E2BA0" w:rsidRDefault="00F21E51" w:rsidP="00D33D07">
            <w:pPr>
              <w:pStyle w:val="movimento2"/>
              <w:rPr>
                <w:color w:val="002060"/>
              </w:rPr>
            </w:pPr>
            <w:r w:rsidRPr="005E2BA0">
              <w:rPr>
                <w:color w:val="002060"/>
              </w:rPr>
              <w:t xml:space="preserve">(CALCIO A 5 CORINALDO) </w:t>
            </w:r>
          </w:p>
        </w:tc>
        <w:tc>
          <w:tcPr>
            <w:tcW w:w="800" w:type="dxa"/>
            <w:tcMar>
              <w:top w:w="20" w:type="dxa"/>
              <w:left w:w="20" w:type="dxa"/>
              <w:bottom w:w="20" w:type="dxa"/>
              <w:right w:w="20" w:type="dxa"/>
            </w:tcMar>
            <w:vAlign w:val="center"/>
            <w:hideMark/>
          </w:tcPr>
          <w:p w14:paraId="46DC0AE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29B455F"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9C0EDE2" w14:textId="77777777" w:rsidR="00F21E51" w:rsidRPr="005E2BA0" w:rsidRDefault="00F21E51" w:rsidP="00D33D07">
            <w:pPr>
              <w:pStyle w:val="movimento2"/>
              <w:rPr>
                <w:color w:val="002060"/>
              </w:rPr>
            </w:pPr>
            <w:r w:rsidRPr="005E2BA0">
              <w:rPr>
                <w:color w:val="002060"/>
              </w:rPr>
              <w:t> </w:t>
            </w:r>
          </w:p>
        </w:tc>
      </w:tr>
    </w:tbl>
    <w:p w14:paraId="61B8B967" w14:textId="77777777" w:rsidR="00F21E51" w:rsidRPr="005E2BA0" w:rsidRDefault="00F21E51" w:rsidP="00F21E51">
      <w:pPr>
        <w:pStyle w:val="titolo30"/>
        <w:rPr>
          <w:rFonts w:eastAsiaTheme="minorEastAsia"/>
          <w:color w:val="002060"/>
        </w:rPr>
      </w:pPr>
      <w:r w:rsidRPr="005E2BA0">
        <w:rPr>
          <w:color w:val="002060"/>
        </w:rPr>
        <w:t xml:space="preserve">CALCIATORI NON ESPULSI </w:t>
      </w:r>
    </w:p>
    <w:p w14:paraId="06AD7D23" w14:textId="77777777" w:rsidR="00F21E51" w:rsidRPr="005E2BA0" w:rsidRDefault="00F21E51" w:rsidP="00F21E51">
      <w:pPr>
        <w:pStyle w:val="titolo20"/>
        <w:rPr>
          <w:color w:val="002060"/>
        </w:rPr>
      </w:pPr>
      <w:r w:rsidRPr="005E2BA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21E51" w:rsidRPr="005E2BA0" w14:paraId="436CBA60" w14:textId="77777777" w:rsidTr="00D33D07">
        <w:tc>
          <w:tcPr>
            <w:tcW w:w="2200" w:type="dxa"/>
            <w:tcMar>
              <w:top w:w="20" w:type="dxa"/>
              <w:left w:w="20" w:type="dxa"/>
              <w:bottom w:w="20" w:type="dxa"/>
              <w:right w:w="20" w:type="dxa"/>
            </w:tcMar>
            <w:vAlign w:val="center"/>
            <w:hideMark/>
          </w:tcPr>
          <w:p w14:paraId="48A65D97" w14:textId="77777777" w:rsidR="00F21E51" w:rsidRPr="005E2BA0" w:rsidRDefault="00F21E51" w:rsidP="00D33D07">
            <w:pPr>
              <w:pStyle w:val="movimento"/>
              <w:rPr>
                <w:color w:val="002060"/>
              </w:rPr>
            </w:pPr>
            <w:r w:rsidRPr="005E2BA0">
              <w:rPr>
                <w:color w:val="002060"/>
              </w:rPr>
              <w:t>CANALINI KHRISTIAN</w:t>
            </w:r>
          </w:p>
        </w:tc>
        <w:tc>
          <w:tcPr>
            <w:tcW w:w="2200" w:type="dxa"/>
            <w:tcMar>
              <w:top w:w="20" w:type="dxa"/>
              <w:left w:w="20" w:type="dxa"/>
              <w:bottom w:w="20" w:type="dxa"/>
              <w:right w:w="20" w:type="dxa"/>
            </w:tcMar>
            <w:vAlign w:val="center"/>
            <w:hideMark/>
          </w:tcPr>
          <w:p w14:paraId="31613456" w14:textId="77777777" w:rsidR="00F21E51" w:rsidRPr="005E2BA0" w:rsidRDefault="00F21E51" w:rsidP="00D33D07">
            <w:pPr>
              <w:pStyle w:val="movimento2"/>
              <w:rPr>
                <w:color w:val="002060"/>
              </w:rPr>
            </w:pPr>
            <w:r w:rsidRPr="005E2BA0">
              <w:rPr>
                <w:color w:val="002060"/>
              </w:rPr>
              <w:t xml:space="preserve">(BORGO ROSSELLI A.S.D.) </w:t>
            </w:r>
          </w:p>
        </w:tc>
        <w:tc>
          <w:tcPr>
            <w:tcW w:w="800" w:type="dxa"/>
            <w:tcMar>
              <w:top w:w="20" w:type="dxa"/>
              <w:left w:w="20" w:type="dxa"/>
              <w:bottom w:w="20" w:type="dxa"/>
              <w:right w:w="20" w:type="dxa"/>
            </w:tcMar>
            <w:vAlign w:val="center"/>
            <w:hideMark/>
          </w:tcPr>
          <w:p w14:paraId="79218FD8"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1798520C" w14:textId="77777777" w:rsidR="00F21E51" w:rsidRPr="005E2BA0" w:rsidRDefault="00F21E51" w:rsidP="00D33D07">
            <w:pPr>
              <w:pStyle w:val="movimento"/>
              <w:rPr>
                <w:color w:val="002060"/>
              </w:rPr>
            </w:pPr>
            <w:r w:rsidRPr="005E2BA0">
              <w:rPr>
                <w:color w:val="002060"/>
              </w:rPr>
              <w:t>BARZETTI MATTEO</w:t>
            </w:r>
          </w:p>
        </w:tc>
        <w:tc>
          <w:tcPr>
            <w:tcW w:w="2200" w:type="dxa"/>
            <w:tcMar>
              <w:top w:w="20" w:type="dxa"/>
              <w:left w:w="20" w:type="dxa"/>
              <w:bottom w:w="20" w:type="dxa"/>
              <w:right w:w="20" w:type="dxa"/>
            </w:tcMar>
            <w:vAlign w:val="center"/>
            <w:hideMark/>
          </w:tcPr>
          <w:p w14:paraId="49906482" w14:textId="77777777" w:rsidR="00F21E51" w:rsidRPr="005E2BA0" w:rsidRDefault="00F21E51" w:rsidP="00D33D07">
            <w:pPr>
              <w:pStyle w:val="movimento2"/>
              <w:rPr>
                <w:color w:val="002060"/>
              </w:rPr>
            </w:pPr>
            <w:r w:rsidRPr="005E2BA0">
              <w:rPr>
                <w:color w:val="002060"/>
              </w:rPr>
              <w:t xml:space="preserve">(CALCIO A 5 CORINALDO) </w:t>
            </w:r>
          </w:p>
        </w:tc>
      </w:tr>
      <w:tr w:rsidR="00F21E51" w:rsidRPr="005E2BA0" w14:paraId="6AA22879" w14:textId="77777777" w:rsidTr="00D33D07">
        <w:tc>
          <w:tcPr>
            <w:tcW w:w="2200" w:type="dxa"/>
            <w:tcMar>
              <w:top w:w="20" w:type="dxa"/>
              <w:left w:w="20" w:type="dxa"/>
              <w:bottom w:w="20" w:type="dxa"/>
              <w:right w:w="20" w:type="dxa"/>
            </w:tcMar>
            <w:vAlign w:val="center"/>
            <w:hideMark/>
          </w:tcPr>
          <w:p w14:paraId="3D36C4F9" w14:textId="77777777" w:rsidR="00F21E51" w:rsidRPr="005E2BA0" w:rsidRDefault="00F21E51" w:rsidP="00D33D07">
            <w:pPr>
              <w:pStyle w:val="movimento"/>
              <w:rPr>
                <w:color w:val="002060"/>
              </w:rPr>
            </w:pPr>
            <w:r w:rsidRPr="005E2BA0">
              <w:rPr>
                <w:color w:val="002060"/>
              </w:rPr>
              <w:t>SALERNO LORENZO</w:t>
            </w:r>
          </w:p>
        </w:tc>
        <w:tc>
          <w:tcPr>
            <w:tcW w:w="2200" w:type="dxa"/>
            <w:tcMar>
              <w:top w:w="20" w:type="dxa"/>
              <w:left w:w="20" w:type="dxa"/>
              <w:bottom w:w="20" w:type="dxa"/>
              <w:right w:w="20" w:type="dxa"/>
            </w:tcMar>
            <w:vAlign w:val="center"/>
            <w:hideMark/>
          </w:tcPr>
          <w:p w14:paraId="792F64F6" w14:textId="77777777" w:rsidR="00F21E51" w:rsidRPr="005E2BA0" w:rsidRDefault="00F21E51" w:rsidP="00D33D07">
            <w:pPr>
              <w:pStyle w:val="movimento2"/>
              <w:rPr>
                <w:color w:val="002060"/>
              </w:rPr>
            </w:pPr>
            <w:r w:rsidRPr="005E2BA0">
              <w:rPr>
                <w:color w:val="002060"/>
              </w:rPr>
              <w:t xml:space="preserve">(CANTINE RIUNITE CSI) </w:t>
            </w:r>
          </w:p>
        </w:tc>
        <w:tc>
          <w:tcPr>
            <w:tcW w:w="800" w:type="dxa"/>
            <w:tcMar>
              <w:top w:w="20" w:type="dxa"/>
              <w:left w:w="20" w:type="dxa"/>
              <w:bottom w:w="20" w:type="dxa"/>
              <w:right w:w="20" w:type="dxa"/>
            </w:tcMar>
            <w:vAlign w:val="center"/>
            <w:hideMark/>
          </w:tcPr>
          <w:p w14:paraId="2A412FC6"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21D282E4" w14:textId="77777777" w:rsidR="00F21E51" w:rsidRPr="005E2BA0" w:rsidRDefault="00F21E51" w:rsidP="00D33D07">
            <w:pPr>
              <w:pStyle w:val="movimento"/>
              <w:rPr>
                <w:color w:val="002060"/>
              </w:rPr>
            </w:pPr>
            <w:r w:rsidRPr="005E2BA0">
              <w:rPr>
                <w:color w:val="002060"/>
              </w:rPr>
              <w:t>GALLETTI RICARDO</w:t>
            </w:r>
          </w:p>
        </w:tc>
        <w:tc>
          <w:tcPr>
            <w:tcW w:w="2200" w:type="dxa"/>
            <w:tcMar>
              <w:top w:w="20" w:type="dxa"/>
              <w:left w:w="20" w:type="dxa"/>
              <w:bottom w:w="20" w:type="dxa"/>
              <w:right w:w="20" w:type="dxa"/>
            </w:tcMar>
            <w:vAlign w:val="center"/>
            <w:hideMark/>
          </w:tcPr>
          <w:p w14:paraId="23F43501" w14:textId="77777777" w:rsidR="00F21E51" w:rsidRPr="005E2BA0" w:rsidRDefault="00F21E51" w:rsidP="00D33D07">
            <w:pPr>
              <w:pStyle w:val="movimento2"/>
              <w:rPr>
                <w:color w:val="002060"/>
              </w:rPr>
            </w:pPr>
            <w:r w:rsidRPr="005E2BA0">
              <w:rPr>
                <w:color w:val="002060"/>
              </w:rPr>
              <w:t xml:space="preserve">(CERRETO D ESI C5 A.S.D.) </w:t>
            </w:r>
          </w:p>
        </w:tc>
      </w:tr>
      <w:tr w:rsidR="00F21E51" w:rsidRPr="005E2BA0" w14:paraId="11E9F35B" w14:textId="77777777" w:rsidTr="00D33D07">
        <w:tc>
          <w:tcPr>
            <w:tcW w:w="2200" w:type="dxa"/>
            <w:tcMar>
              <w:top w:w="20" w:type="dxa"/>
              <w:left w:w="20" w:type="dxa"/>
              <w:bottom w:w="20" w:type="dxa"/>
              <w:right w:w="20" w:type="dxa"/>
            </w:tcMar>
            <w:vAlign w:val="center"/>
            <w:hideMark/>
          </w:tcPr>
          <w:p w14:paraId="69F7A43D" w14:textId="77777777" w:rsidR="00F21E51" w:rsidRPr="005E2BA0" w:rsidRDefault="00F21E51" w:rsidP="00D33D07">
            <w:pPr>
              <w:pStyle w:val="movimento"/>
              <w:rPr>
                <w:color w:val="002060"/>
              </w:rPr>
            </w:pPr>
            <w:r w:rsidRPr="005E2BA0">
              <w:rPr>
                <w:color w:val="002060"/>
              </w:rPr>
              <w:t>D ABRAMO LORENZO</w:t>
            </w:r>
          </w:p>
        </w:tc>
        <w:tc>
          <w:tcPr>
            <w:tcW w:w="2200" w:type="dxa"/>
            <w:tcMar>
              <w:top w:w="20" w:type="dxa"/>
              <w:left w:w="20" w:type="dxa"/>
              <w:bottom w:w="20" w:type="dxa"/>
              <w:right w:w="20" w:type="dxa"/>
            </w:tcMar>
            <w:vAlign w:val="center"/>
            <w:hideMark/>
          </w:tcPr>
          <w:p w14:paraId="5C64A2C8" w14:textId="77777777" w:rsidR="00F21E51" w:rsidRPr="005E2BA0" w:rsidRDefault="00F21E51" w:rsidP="00D33D07">
            <w:pPr>
              <w:pStyle w:val="movimento2"/>
              <w:rPr>
                <w:color w:val="002060"/>
              </w:rPr>
            </w:pPr>
            <w:r w:rsidRPr="005E2BA0">
              <w:rPr>
                <w:color w:val="002060"/>
              </w:rPr>
              <w:t xml:space="preserve">(TAVERNELLE) </w:t>
            </w:r>
          </w:p>
        </w:tc>
        <w:tc>
          <w:tcPr>
            <w:tcW w:w="800" w:type="dxa"/>
            <w:tcMar>
              <w:top w:w="20" w:type="dxa"/>
              <w:left w:w="20" w:type="dxa"/>
              <w:bottom w:w="20" w:type="dxa"/>
              <w:right w:w="20" w:type="dxa"/>
            </w:tcMar>
            <w:vAlign w:val="center"/>
            <w:hideMark/>
          </w:tcPr>
          <w:p w14:paraId="1BC5BEB5"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0C31D663" w14:textId="77777777" w:rsidR="00F21E51" w:rsidRPr="005E2BA0" w:rsidRDefault="00F21E51" w:rsidP="00D33D07">
            <w:pPr>
              <w:pStyle w:val="movimento"/>
              <w:rPr>
                <w:color w:val="002060"/>
              </w:rPr>
            </w:pPr>
            <w:r w:rsidRPr="005E2BA0">
              <w:rPr>
                <w:color w:val="002060"/>
              </w:rPr>
              <w:t> </w:t>
            </w:r>
          </w:p>
        </w:tc>
        <w:tc>
          <w:tcPr>
            <w:tcW w:w="2200" w:type="dxa"/>
            <w:tcMar>
              <w:top w:w="20" w:type="dxa"/>
              <w:left w:w="20" w:type="dxa"/>
              <w:bottom w:w="20" w:type="dxa"/>
              <w:right w:w="20" w:type="dxa"/>
            </w:tcMar>
            <w:vAlign w:val="center"/>
            <w:hideMark/>
          </w:tcPr>
          <w:p w14:paraId="6EFA4304" w14:textId="77777777" w:rsidR="00F21E51" w:rsidRPr="005E2BA0" w:rsidRDefault="00F21E51" w:rsidP="00D33D07">
            <w:pPr>
              <w:pStyle w:val="movimento2"/>
              <w:rPr>
                <w:color w:val="002060"/>
              </w:rPr>
            </w:pPr>
            <w:r w:rsidRPr="005E2BA0">
              <w:rPr>
                <w:color w:val="002060"/>
              </w:rPr>
              <w:t> </w:t>
            </w:r>
          </w:p>
        </w:tc>
      </w:tr>
    </w:tbl>
    <w:p w14:paraId="5729AA1F" w14:textId="77777777" w:rsidR="00F21E51" w:rsidRDefault="00F21E51" w:rsidP="00F21E51">
      <w:pPr>
        <w:pStyle w:val="breakline"/>
        <w:rPr>
          <w:rFonts w:eastAsiaTheme="minorEastAsia"/>
          <w:color w:val="002060"/>
        </w:rPr>
      </w:pPr>
    </w:p>
    <w:p w14:paraId="687CBC7D" w14:textId="77777777" w:rsidR="00F21E51" w:rsidRPr="003A5633" w:rsidRDefault="00F21E51" w:rsidP="00F21E51">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1457ECB7" w14:textId="77777777" w:rsidR="00F21E51" w:rsidRPr="003A5633" w:rsidRDefault="00F21E51" w:rsidP="00F21E51">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358FCB73" w14:textId="77777777" w:rsidR="00F21E51" w:rsidRPr="005E2BA0" w:rsidRDefault="00F21E51" w:rsidP="00F21E51">
      <w:pPr>
        <w:pStyle w:val="breakline"/>
        <w:rPr>
          <w:rFonts w:eastAsiaTheme="minorEastAsia"/>
          <w:color w:val="002060"/>
        </w:rPr>
      </w:pPr>
    </w:p>
    <w:p w14:paraId="74704CB6" w14:textId="77777777" w:rsidR="00F21E51" w:rsidRPr="005E2BA0" w:rsidRDefault="00F21E51" w:rsidP="00F21E51">
      <w:pPr>
        <w:pStyle w:val="titoloprinc0"/>
        <w:rPr>
          <w:color w:val="002060"/>
        </w:rPr>
      </w:pPr>
      <w:r w:rsidRPr="005E2BA0">
        <w:rPr>
          <w:color w:val="002060"/>
        </w:rPr>
        <w:t>CLASSIFICA</w:t>
      </w:r>
    </w:p>
    <w:p w14:paraId="133BE013" w14:textId="77777777" w:rsidR="00F21E51" w:rsidRPr="005E2BA0" w:rsidRDefault="00F21E51" w:rsidP="00F21E51">
      <w:pPr>
        <w:pStyle w:val="breakline"/>
        <w:rPr>
          <w:color w:val="002060"/>
        </w:rPr>
      </w:pPr>
    </w:p>
    <w:p w14:paraId="7B0FF96A" w14:textId="77777777" w:rsidR="00F21E51" w:rsidRPr="005E2BA0" w:rsidRDefault="00F21E51" w:rsidP="00F21E51">
      <w:pPr>
        <w:pStyle w:val="breakline"/>
        <w:rPr>
          <w:color w:val="002060"/>
        </w:rPr>
      </w:pPr>
    </w:p>
    <w:p w14:paraId="2EE04069" w14:textId="77777777" w:rsidR="00F21E51" w:rsidRPr="005E2BA0" w:rsidRDefault="00F21E51" w:rsidP="00F21E51">
      <w:pPr>
        <w:pStyle w:val="sottotitolocampionato10"/>
        <w:rPr>
          <w:color w:val="002060"/>
        </w:rPr>
      </w:pPr>
      <w:r w:rsidRPr="005E2BA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0F6F277E"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3BB02"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A24C7"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1B33E"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64044"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C5C60"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A977"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204DC"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14277"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FA134"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816CB" w14:textId="77777777" w:rsidR="00F21E51" w:rsidRPr="005E2BA0" w:rsidRDefault="00F21E51" w:rsidP="00D33D07">
            <w:pPr>
              <w:pStyle w:val="headertabella0"/>
              <w:rPr>
                <w:color w:val="002060"/>
              </w:rPr>
            </w:pPr>
            <w:r w:rsidRPr="005E2BA0">
              <w:rPr>
                <w:color w:val="002060"/>
              </w:rPr>
              <w:t>PE</w:t>
            </w:r>
          </w:p>
        </w:tc>
      </w:tr>
      <w:tr w:rsidR="00F21E51" w:rsidRPr="005E2BA0" w14:paraId="083AE923"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AB3AA" w14:textId="77777777" w:rsidR="00F21E51" w:rsidRPr="005E2BA0" w:rsidRDefault="00F21E51" w:rsidP="00D33D07">
            <w:pPr>
              <w:pStyle w:val="rowtabella0"/>
              <w:rPr>
                <w:color w:val="002060"/>
              </w:rPr>
            </w:pPr>
            <w:r w:rsidRPr="005E2BA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3EA5"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417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5ADD"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8CE7"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51B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6EA4" w14:textId="77777777" w:rsidR="00F21E51" w:rsidRPr="005E2BA0" w:rsidRDefault="00F21E51" w:rsidP="00D33D07">
            <w:pPr>
              <w:pStyle w:val="rowtabella0"/>
              <w:jc w:val="center"/>
              <w:rPr>
                <w:color w:val="002060"/>
              </w:rPr>
            </w:pPr>
            <w:r w:rsidRPr="005E2BA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5F26"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F8EB"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071F" w14:textId="77777777" w:rsidR="00F21E51" w:rsidRPr="005E2BA0" w:rsidRDefault="00F21E51" w:rsidP="00D33D07">
            <w:pPr>
              <w:pStyle w:val="rowtabella0"/>
              <w:jc w:val="center"/>
              <w:rPr>
                <w:color w:val="002060"/>
              </w:rPr>
            </w:pPr>
            <w:r w:rsidRPr="005E2BA0">
              <w:rPr>
                <w:color w:val="002060"/>
              </w:rPr>
              <w:t>0</w:t>
            </w:r>
          </w:p>
        </w:tc>
      </w:tr>
      <w:tr w:rsidR="00F21E51" w:rsidRPr="005E2BA0" w14:paraId="5F7EEB35"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E9205" w14:textId="77777777" w:rsidR="00F21E51" w:rsidRPr="005E2BA0" w:rsidRDefault="00F21E51" w:rsidP="00D33D07">
            <w:pPr>
              <w:pStyle w:val="rowtabella0"/>
              <w:rPr>
                <w:color w:val="002060"/>
              </w:rPr>
            </w:pPr>
            <w:r w:rsidRPr="005E2BA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B8E5"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2115"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C7B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B45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3792"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9761"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5F0C"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1E08"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0E78" w14:textId="77777777" w:rsidR="00F21E51" w:rsidRPr="005E2BA0" w:rsidRDefault="00F21E51" w:rsidP="00D33D07">
            <w:pPr>
              <w:pStyle w:val="rowtabella0"/>
              <w:jc w:val="center"/>
              <w:rPr>
                <w:color w:val="002060"/>
              </w:rPr>
            </w:pPr>
            <w:r w:rsidRPr="005E2BA0">
              <w:rPr>
                <w:color w:val="002060"/>
              </w:rPr>
              <w:t>0</w:t>
            </w:r>
          </w:p>
        </w:tc>
      </w:tr>
      <w:tr w:rsidR="00F21E51" w:rsidRPr="005E2BA0" w14:paraId="11BD2D8A"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23363" w14:textId="77777777" w:rsidR="00F21E51" w:rsidRPr="005E2BA0" w:rsidRDefault="00F21E51" w:rsidP="00D33D07">
            <w:pPr>
              <w:pStyle w:val="rowtabella0"/>
              <w:rPr>
                <w:color w:val="002060"/>
              </w:rPr>
            </w:pPr>
            <w:r w:rsidRPr="005E2BA0">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1C5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9C2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A73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A60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F59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B7BD" w14:textId="77777777" w:rsidR="00F21E51" w:rsidRPr="005E2BA0" w:rsidRDefault="00F21E51" w:rsidP="00D33D07">
            <w:pPr>
              <w:pStyle w:val="rowtabella0"/>
              <w:jc w:val="center"/>
              <w:rPr>
                <w:color w:val="002060"/>
              </w:rPr>
            </w:pPr>
            <w:r w:rsidRPr="005E2BA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CBEB"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AC65"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771C" w14:textId="77777777" w:rsidR="00F21E51" w:rsidRPr="005E2BA0" w:rsidRDefault="00F21E51" w:rsidP="00D33D07">
            <w:pPr>
              <w:pStyle w:val="rowtabella0"/>
              <w:jc w:val="center"/>
              <w:rPr>
                <w:color w:val="002060"/>
              </w:rPr>
            </w:pPr>
            <w:r w:rsidRPr="005E2BA0">
              <w:rPr>
                <w:color w:val="002060"/>
              </w:rPr>
              <w:t>0</w:t>
            </w:r>
          </w:p>
        </w:tc>
      </w:tr>
      <w:tr w:rsidR="00F21E51" w:rsidRPr="005E2BA0" w14:paraId="3B0B0BA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8BBBC" w14:textId="77777777" w:rsidR="00F21E51" w:rsidRPr="005E2BA0" w:rsidRDefault="00F21E51" w:rsidP="00D33D07">
            <w:pPr>
              <w:pStyle w:val="rowtabella0"/>
              <w:rPr>
                <w:color w:val="002060"/>
              </w:rPr>
            </w:pPr>
            <w:r w:rsidRPr="005E2BA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E268"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71B8"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73B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0A9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3307"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43CD"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C20C"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4E81"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5859" w14:textId="77777777" w:rsidR="00F21E51" w:rsidRPr="005E2BA0" w:rsidRDefault="00F21E51" w:rsidP="00D33D07">
            <w:pPr>
              <w:pStyle w:val="rowtabella0"/>
              <w:jc w:val="center"/>
              <w:rPr>
                <w:color w:val="002060"/>
              </w:rPr>
            </w:pPr>
            <w:r w:rsidRPr="005E2BA0">
              <w:rPr>
                <w:color w:val="002060"/>
              </w:rPr>
              <w:t>0</w:t>
            </w:r>
          </w:p>
        </w:tc>
      </w:tr>
      <w:tr w:rsidR="00F21E51" w:rsidRPr="005E2BA0" w14:paraId="4A5EE2A9"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9C2EE" w14:textId="77777777" w:rsidR="00F21E51" w:rsidRPr="005E2BA0" w:rsidRDefault="00F21E51" w:rsidP="00D33D07">
            <w:pPr>
              <w:pStyle w:val="rowtabella0"/>
              <w:rPr>
                <w:color w:val="002060"/>
              </w:rPr>
            </w:pPr>
            <w:r w:rsidRPr="005E2BA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FB14"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0734"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470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E28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7970"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853E"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8746" w14:textId="77777777" w:rsidR="00F21E51" w:rsidRPr="005E2BA0" w:rsidRDefault="00F21E51" w:rsidP="00D33D07">
            <w:pPr>
              <w:pStyle w:val="rowtabella0"/>
              <w:jc w:val="center"/>
              <w:rPr>
                <w:color w:val="002060"/>
              </w:rPr>
            </w:pPr>
            <w:r w:rsidRPr="005E2BA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43B2"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F781" w14:textId="77777777" w:rsidR="00F21E51" w:rsidRPr="005E2BA0" w:rsidRDefault="00F21E51" w:rsidP="00D33D07">
            <w:pPr>
              <w:pStyle w:val="rowtabella0"/>
              <w:jc w:val="center"/>
              <w:rPr>
                <w:color w:val="002060"/>
              </w:rPr>
            </w:pPr>
            <w:r w:rsidRPr="005E2BA0">
              <w:rPr>
                <w:color w:val="002060"/>
              </w:rPr>
              <w:t>0</w:t>
            </w:r>
          </w:p>
        </w:tc>
      </w:tr>
      <w:tr w:rsidR="00F21E51" w:rsidRPr="005E2BA0" w14:paraId="79BC5A8A"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2A3C38" w14:textId="77777777" w:rsidR="00F21E51" w:rsidRPr="005E2BA0" w:rsidRDefault="00F21E51" w:rsidP="00D33D07">
            <w:pPr>
              <w:pStyle w:val="rowtabella0"/>
              <w:rPr>
                <w:color w:val="002060"/>
              </w:rPr>
            </w:pPr>
            <w:r w:rsidRPr="005E2BA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0D7B"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F90E"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71F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EF70"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8C4E"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6666"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3DA1"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3CE1"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5315" w14:textId="77777777" w:rsidR="00F21E51" w:rsidRPr="005E2BA0" w:rsidRDefault="00F21E51" w:rsidP="00D33D07">
            <w:pPr>
              <w:pStyle w:val="rowtabella0"/>
              <w:jc w:val="center"/>
              <w:rPr>
                <w:color w:val="002060"/>
              </w:rPr>
            </w:pPr>
            <w:r w:rsidRPr="005E2BA0">
              <w:rPr>
                <w:color w:val="002060"/>
              </w:rPr>
              <w:t>0</w:t>
            </w:r>
          </w:p>
        </w:tc>
      </w:tr>
    </w:tbl>
    <w:p w14:paraId="49EA6189" w14:textId="77777777" w:rsidR="00F21E51" w:rsidRPr="005E2BA0" w:rsidRDefault="00F21E51" w:rsidP="00F21E51">
      <w:pPr>
        <w:pStyle w:val="breakline"/>
        <w:rPr>
          <w:rFonts w:eastAsiaTheme="minorEastAsia"/>
          <w:color w:val="002060"/>
        </w:rPr>
      </w:pPr>
    </w:p>
    <w:p w14:paraId="3FAC92EC" w14:textId="77777777" w:rsidR="00F21E51" w:rsidRPr="005E2BA0" w:rsidRDefault="00F21E51" w:rsidP="00F21E51">
      <w:pPr>
        <w:pStyle w:val="breakline"/>
        <w:rPr>
          <w:color w:val="002060"/>
        </w:rPr>
      </w:pPr>
    </w:p>
    <w:p w14:paraId="5A8D2C84" w14:textId="77777777" w:rsidR="00F21E51" w:rsidRPr="005E2BA0" w:rsidRDefault="00F21E51" w:rsidP="00F21E51">
      <w:pPr>
        <w:pStyle w:val="sottotitolocampionato10"/>
        <w:rPr>
          <w:color w:val="002060"/>
        </w:rPr>
      </w:pPr>
      <w:r w:rsidRPr="005E2BA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43C0F11C"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1BA69"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95503"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F527E"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C9618"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70D41"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45E17"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A6C46"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8A40D"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A72C4"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1C6B6" w14:textId="77777777" w:rsidR="00F21E51" w:rsidRPr="005E2BA0" w:rsidRDefault="00F21E51" w:rsidP="00D33D07">
            <w:pPr>
              <w:pStyle w:val="headertabella0"/>
              <w:rPr>
                <w:color w:val="002060"/>
              </w:rPr>
            </w:pPr>
            <w:r w:rsidRPr="005E2BA0">
              <w:rPr>
                <w:color w:val="002060"/>
              </w:rPr>
              <w:t>PE</w:t>
            </w:r>
          </w:p>
        </w:tc>
      </w:tr>
      <w:tr w:rsidR="00F21E51" w:rsidRPr="005E2BA0" w14:paraId="095067E5"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EE9377" w14:textId="77777777" w:rsidR="00F21E51" w:rsidRPr="005E2BA0" w:rsidRDefault="00F21E51" w:rsidP="00D33D07">
            <w:pPr>
              <w:pStyle w:val="rowtabella0"/>
              <w:rPr>
                <w:color w:val="002060"/>
                <w:lang w:val="es-ES"/>
              </w:rPr>
            </w:pPr>
            <w:r w:rsidRPr="005E2BA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2354"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4B53"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61A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2DD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90B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5668"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A7C7"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84886" w14:textId="77777777" w:rsidR="00F21E51" w:rsidRPr="005E2BA0" w:rsidRDefault="00F21E51" w:rsidP="00D33D07">
            <w:pPr>
              <w:pStyle w:val="rowtabella0"/>
              <w:jc w:val="center"/>
              <w:rPr>
                <w:color w:val="002060"/>
              </w:rPr>
            </w:pPr>
            <w:r w:rsidRPr="005E2BA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FE3E" w14:textId="77777777" w:rsidR="00F21E51" w:rsidRPr="005E2BA0" w:rsidRDefault="00F21E51" w:rsidP="00D33D07">
            <w:pPr>
              <w:pStyle w:val="rowtabella0"/>
              <w:jc w:val="center"/>
              <w:rPr>
                <w:color w:val="002060"/>
              </w:rPr>
            </w:pPr>
            <w:r w:rsidRPr="005E2BA0">
              <w:rPr>
                <w:color w:val="002060"/>
              </w:rPr>
              <w:t>0</w:t>
            </w:r>
          </w:p>
        </w:tc>
      </w:tr>
      <w:tr w:rsidR="00F21E51" w:rsidRPr="005E2BA0" w14:paraId="61FE3E4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E67B9" w14:textId="77777777" w:rsidR="00F21E51" w:rsidRPr="005E2BA0" w:rsidRDefault="00F21E51" w:rsidP="00D33D07">
            <w:pPr>
              <w:pStyle w:val="rowtabella0"/>
              <w:rPr>
                <w:color w:val="002060"/>
              </w:rPr>
            </w:pPr>
            <w:r w:rsidRPr="005E2BA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1280"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A0B9"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CC85"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F92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801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E989"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130C"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8AE0"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9335" w14:textId="77777777" w:rsidR="00F21E51" w:rsidRPr="005E2BA0" w:rsidRDefault="00F21E51" w:rsidP="00D33D07">
            <w:pPr>
              <w:pStyle w:val="rowtabella0"/>
              <w:jc w:val="center"/>
              <w:rPr>
                <w:color w:val="002060"/>
              </w:rPr>
            </w:pPr>
            <w:r w:rsidRPr="005E2BA0">
              <w:rPr>
                <w:color w:val="002060"/>
              </w:rPr>
              <w:t>0</w:t>
            </w:r>
          </w:p>
        </w:tc>
      </w:tr>
      <w:tr w:rsidR="00F21E51" w:rsidRPr="005E2BA0" w14:paraId="7921FD30"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91F4F" w14:textId="77777777" w:rsidR="00F21E51" w:rsidRPr="005E2BA0" w:rsidRDefault="00F21E51" w:rsidP="00D33D07">
            <w:pPr>
              <w:pStyle w:val="rowtabella0"/>
              <w:rPr>
                <w:color w:val="002060"/>
              </w:rPr>
            </w:pPr>
            <w:r w:rsidRPr="005E2BA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05E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071E"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FD7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9D5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ACEF"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36D9"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FD7E"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C2BC"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78B9" w14:textId="77777777" w:rsidR="00F21E51" w:rsidRPr="005E2BA0" w:rsidRDefault="00F21E51" w:rsidP="00D33D07">
            <w:pPr>
              <w:pStyle w:val="rowtabella0"/>
              <w:jc w:val="center"/>
              <w:rPr>
                <w:color w:val="002060"/>
              </w:rPr>
            </w:pPr>
            <w:r w:rsidRPr="005E2BA0">
              <w:rPr>
                <w:color w:val="002060"/>
              </w:rPr>
              <w:t>0</w:t>
            </w:r>
          </w:p>
        </w:tc>
      </w:tr>
      <w:tr w:rsidR="00F21E51" w:rsidRPr="005E2BA0" w14:paraId="628FC164"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B0C2F" w14:textId="77777777" w:rsidR="00F21E51" w:rsidRPr="005E2BA0" w:rsidRDefault="00F21E51" w:rsidP="00D33D07">
            <w:pPr>
              <w:pStyle w:val="rowtabella0"/>
              <w:rPr>
                <w:color w:val="002060"/>
              </w:rPr>
            </w:pPr>
            <w:r w:rsidRPr="005E2BA0">
              <w:rPr>
                <w:color w:val="002060"/>
              </w:rPr>
              <w:lastRenderedPageBreak/>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1DF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9EF3"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858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51A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69C9"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1B3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B720"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F070" w14:textId="77777777" w:rsidR="00F21E51" w:rsidRPr="005E2BA0" w:rsidRDefault="00F21E51" w:rsidP="00D33D07">
            <w:pPr>
              <w:pStyle w:val="rowtabella0"/>
              <w:jc w:val="center"/>
              <w:rPr>
                <w:color w:val="002060"/>
              </w:rPr>
            </w:pPr>
            <w:r w:rsidRPr="005E2BA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B9CC" w14:textId="77777777" w:rsidR="00F21E51" w:rsidRPr="005E2BA0" w:rsidRDefault="00F21E51" w:rsidP="00D33D07">
            <w:pPr>
              <w:pStyle w:val="rowtabella0"/>
              <w:jc w:val="center"/>
              <w:rPr>
                <w:color w:val="002060"/>
              </w:rPr>
            </w:pPr>
            <w:r w:rsidRPr="005E2BA0">
              <w:rPr>
                <w:color w:val="002060"/>
              </w:rPr>
              <w:t>0</w:t>
            </w:r>
          </w:p>
        </w:tc>
      </w:tr>
      <w:tr w:rsidR="00F21E51" w:rsidRPr="005E2BA0" w14:paraId="09D79D3D"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B03F4" w14:textId="77777777" w:rsidR="00F21E51" w:rsidRPr="005E2BA0" w:rsidRDefault="00F21E51" w:rsidP="00D33D07">
            <w:pPr>
              <w:pStyle w:val="rowtabella0"/>
              <w:rPr>
                <w:color w:val="002060"/>
              </w:rPr>
            </w:pPr>
            <w:proofErr w:type="spellStart"/>
            <w:proofErr w:type="gramStart"/>
            <w:r w:rsidRPr="005E2BA0">
              <w:rPr>
                <w:color w:val="002060"/>
              </w:rPr>
              <w:t>sq.B</w:t>
            </w:r>
            <w:proofErr w:type="spellEnd"/>
            <w:proofErr w:type="gramEnd"/>
            <w:r w:rsidRPr="005E2BA0">
              <w:rPr>
                <w:color w:val="002060"/>
              </w:rPr>
              <w:t xml:space="preserve"> ITALSERVICE C5 </w:t>
            </w:r>
            <w:proofErr w:type="spellStart"/>
            <w:r w:rsidRPr="005E2BA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6D5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E026"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C0D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947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732E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B9E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1DC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1D1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2E51" w14:textId="77777777" w:rsidR="00F21E51" w:rsidRPr="005E2BA0" w:rsidRDefault="00F21E51" w:rsidP="00D33D07">
            <w:pPr>
              <w:pStyle w:val="rowtabella0"/>
              <w:jc w:val="center"/>
              <w:rPr>
                <w:color w:val="002060"/>
              </w:rPr>
            </w:pPr>
            <w:r w:rsidRPr="005E2BA0">
              <w:rPr>
                <w:color w:val="002060"/>
              </w:rPr>
              <w:t>0</w:t>
            </w:r>
          </w:p>
        </w:tc>
      </w:tr>
    </w:tbl>
    <w:p w14:paraId="2FB7EF66" w14:textId="77777777" w:rsidR="00F21E51" w:rsidRPr="005E2BA0" w:rsidRDefault="00F21E51" w:rsidP="00F21E51">
      <w:pPr>
        <w:pStyle w:val="breakline"/>
        <w:rPr>
          <w:rFonts w:eastAsiaTheme="minorEastAsia"/>
          <w:color w:val="002060"/>
        </w:rPr>
      </w:pPr>
    </w:p>
    <w:p w14:paraId="3E67E569" w14:textId="77777777" w:rsidR="00F21E51" w:rsidRPr="005E2BA0" w:rsidRDefault="00F21E51" w:rsidP="00F21E51">
      <w:pPr>
        <w:pStyle w:val="breakline"/>
        <w:rPr>
          <w:color w:val="002060"/>
        </w:rPr>
      </w:pPr>
    </w:p>
    <w:p w14:paraId="32D8C051" w14:textId="77777777" w:rsidR="00F21E51" w:rsidRPr="005E2BA0" w:rsidRDefault="00F21E51" w:rsidP="00F21E51">
      <w:pPr>
        <w:pStyle w:val="sottotitolocampionato10"/>
        <w:rPr>
          <w:color w:val="002060"/>
        </w:rPr>
      </w:pPr>
      <w:r w:rsidRPr="005E2BA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5D550489"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6AEBB"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A0477"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A1C79"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34698"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7F9A1"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0691C"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D25EC"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4A4E8"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7076A"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42AA7" w14:textId="77777777" w:rsidR="00F21E51" w:rsidRPr="005E2BA0" w:rsidRDefault="00F21E51" w:rsidP="00D33D07">
            <w:pPr>
              <w:pStyle w:val="headertabella0"/>
              <w:rPr>
                <w:color w:val="002060"/>
              </w:rPr>
            </w:pPr>
            <w:r w:rsidRPr="005E2BA0">
              <w:rPr>
                <w:color w:val="002060"/>
              </w:rPr>
              <w:t>PE</w:t>
            </w:r>
          </w:p>
        </w:tc>
      </w:tr>
      <w:tr w:rsidR="00F21E51" w:rsidRPr="005E2BA0" w14:paraId="3D2DCD0C"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BDAA2" w14:textId="77777777" w:rsidR="00F21E51" w:rsidRPr="005E2BA0" w:rsidRDefault="00F21E51" w:rsidP="00D33D07">
            <w:pPr>
              <w:pStyle w:val="rowtabella0"/>
              <w:rPr>
                <w:color w:val="002060"/>
              </w:rPr>
            </w:pPr>
            <w:r w:rsidRPr="005E2BA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2AAD"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270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453B"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D4C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C94F"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AE93"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ECD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8065" w14:textId="77777777" w:rsidR="00F21E51" w:rsidRPr="005E2BA0" w:rsidRDefault="00F21E51" w:rsidP="00D33D07">
            <w:pPr>
              <w:pStyle w:val="rowtabella0"/>
              <w:jc w:val="center"/>
              <w:rPr>
                <w:color w:val="002060"/>
              </w:rPr>
            </w:pPr>
            <w:r w:rsidRPr="005E2BA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7471" w14:textId="77777777" w:rsidR="00F21E51" w:rsidRPr="005E2BA0" w:rsidRDefault="00F21E51" w:rsidP="00D33D07">
            <w:pPr>
              <w:pStyle w:val="rowtabella0"/>
              <w:jc w:val="center"/>
              <w:rPr>
                <w:color w:val="002060"/>
              </w:rPr>
            </w:pPr>
            <w:r w:rsidRPr="005E2BA0">
              <w:rPr>
                <w:color w:val="002060"/>
              </w:rPr>
              <w:t>0</w:t>
            </w:r>
          </w:p>
        </w:tc>
      </w:tr>
      <w:tr w:rsidR="00F21E51" w:rsidRPr="005E2BA0" w14:paraId="129D96BE"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00F77" w14:textId="77777777" w:rsidR="00F21E51" w:rsidRPr="005E2BA0" w:rsidRDefault="00F21E51" w:rsidP="00D33D07">
            <w:pPr>
              <w:pStyle w:val="rowtabella0"/>
              <w:rPr>
                <w:color w:val="002060"/>
              </w:rPr>
            </w:pPr>
            <w:r w:rsidRPr="005E2BA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145B"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D5E0"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E50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A0D8"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68F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C3BC" w14:textId="77777777" w:rsidR="00F21E51" w:rsidRPr="005E2BA0" w:rsidRDefault="00F21E51" w:rsidP="00D33D07">
            <w:pPr>
              <w:pStyle w:val="rowtabella0"/>
              <w:jc w:val="center"/>
              <w:rPr>
                <w:color w:val="002060"/>
              </w:rPr>
            </w:pPr>
            <w:r w:rsidRPr="005E2BA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E980" w14:textId="77777777" w:rsidR="00F21E51" w:rsidRPr="005E2BA0" w:rsidRDefault="00F21E51" w:rsidP="00D33D07">
            <w:pPr>
              <w:pStyle w:val="rowtabella0"/>
              <w:jc w:val="center"/>
              <w:rPr>
                <w:color w:val="002060"/>
              </w:rPr>
            </w:pPr>
            <w:r w:rsidRPr="005E2BA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A40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4451" w14:textId="77777777" w:rsidR="00F21E51" w:rsidRPr="005E2BA0" w:rsidRDefault="00F21E51" w:rsidP="00D33D07">
            <w:pPr>
              <w:pStyle w:val="rowtabella0"/>
              <w:jc w:val="center"/>
              <w:rPr>
                <w:color w:val="002060"/>
              </w:rPr>
            </w:pPr>
            <w:r w:rsidRPr="005E2BA0">
              <w:rPr>
                <w:color w:val="002060"/>
              </w:rPr>
              <w:t>0</w:t>
            </w:r>
          </w:p>
        </w:tc>
      </w:tr>
      <w:tr w:rsidR="00F21E51" w:rsidRPr="005E2BA0" w14:paraId="0E5DA5B7"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CBD28" w14:textId="77777777" w:rsidR="00F21E51" w:rsidRPr="005E2BA0" w:rsidRDefault="00F21E51" w:rsidP="00D33D07">
            <w:pPr>
              <w:pStyle w:val="rowtabella0"/>
              <w:rPr>
                <w:color w:val="002060"/>
              </w:rPr>
            </w:pPr>
            <w:r w:rsidRPr="005E2BA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81F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EA27"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92BD"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3BD3"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B4FE"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359C"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8A7F"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0866"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F7DD" w14:textId="77777777" w:rsidR="00F21E51" w:rsidRPr="005E2BA0" w:rsidRDefault="00F21E51" w:rsidP="00D33D07">
            <w:pPr>
              <w:pStyle w:val="rowtabella0"/>
              <w:jc w:val="center"/>
              <w:rPr>
                <w:color w:val="002060"/>
              </w:rPr>
            </w:pPr>
            <w:r w:rsidRPr="005E2BA0">
              <w:rPr>
                <w:color w:val="002060"/>
              </w:rPr>
              <w:t>0</w:t>
            </w:r>
          </w:p>
        </w:tc>
      </w:tr>
      <w:tr w:rsidR="00F21E51" w:rsidRPr="005E2BA0" w14:paraId="5482281B"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B1B72" w14:textId="77777777" w:rsidR="00F21E51" w:rsidRPr="005E2BA0" w:rsidRDefault="00F21E51" w:rsidP="00D33D07">
            <w:pPr>
              <w:pStyle w:val="rowtabella0"/>
              <w:rPr>
                <w:color w:val="002060"/>
              </w:rPr>
            </w:pPr>
            <w:r w:rsidRPr="005E2BA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C691"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A6EF"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D4D9"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614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949E"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2600"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951C"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151C" w14:textId="77777777" w:rsidR="00F21E51" w:rsidRPr="005E2BA0" w:rsidRDefault="00F21E51" w:rsidP="00D33D07">
            <w:pPr>
              <w:pStyle w:val="rowtabella0"/>
              <w:jc w:val="center"/>
              <w:rPr>
                <w:color w:val="002060"/>
              </w:rPr>
            </w:pPr>
            <w:r w:rsidRPr="005E2BA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A703" w14:textId="77777777" w:rsidR="00F21E51" w:rsidRPr="005E2BA0" w:rsidRDefault="00F21E51" w:rsidP="00D33D07">
            <w:pPr>
              <w:pStyle w:val="rowtabella0"/>
              <w:jc w:val="center"/>
              <w:rPr>
                <w:color w:val="002060"/>
              </w:rPr>
            </w:pPr>
            <w:r w:rsidRPr="005E2BA0">
              <w:rPr>
                <w:color w:val="002060"/>
              </w:rPr>
              <w:t>0</w:t>
            </w:r>
          </w:p>
        </w:tc>
      </w:tr>
      <w:tr w:rsidR="00F21E51" w:rsidRPr="005E2BA0" w14:paraId="029223EB"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498421" w14:textId="77777777" w:rsidR="00F21E51" w:rsidRPr="005E2BA0" w:rsidRDefault="00F21E51" w:rsidP="00D33D07">
            <w:pPr>
              <w:pStyle w:val="rowtabella0"/>
              <w:rPr>
                <w:color w:val="002060"/>
              </w:rPr>
            </w:pPr>
            <w:proofErr w:type="spellStart"/>
            <w:proofErr w:type="gramStart"/>
            <w:r w:rsidRPr="005E2BA0">
              <w:rPr>
                <w:color w:val="002060"/>
              </w:rPr>
              <w:t>sq.B</w:t>
            </w:r>
            <w:proofErr w:type="spellEnd"/>
            <w:proofErr w:type="gramEnd"/>
            <w:r w:rsidRPr="005E2BA0">
              <w:rPr>
                <w:color w:val="002060"/>
              </w:rPr>
              <w:t xml:space="preserve"> AMICI DEL </w:t>
            </w:r>
            <w:proofErr w:type="spellStart"/>
            <w:r w:rsidRPr="005E2BA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A42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4969"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0CA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FFE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C79E"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CBCA"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0AF5"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152B"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0D5A" w14:textId="77777777" w:rsidR="00F21E51" w:rsidRPr="005E2BA0" w:rsidRDefault="00F21E51" w:rsidP="00D33D07">
            <w:pPr>
              <w:pStyle w:val="rowtabella0"/>
              <w:jc w:val="center"/>
              <w:rPr>
                <w:color w:val="002060"/>
              </w:rPr>
            </w:pPr>
            <w:r w:rsidRPr="005E2BA0">
              <w:rPr>
                <w:color w:val="002060"/>
              </w:rPr>
              <w:t>0</w:t>
            </w:r>
          </w:p>
        </w:tc>
      </w:tr>
    </w:tbl>
    <w:p w14:paraId="3B78A957" w14:textId="77777777" w:rsidR="00F21E51" w:rsidRPr="005E2BA0" w:rsidRDefault="00F21E51" w:rsidP="00F21E51">
      <w:pPr>
        <w:pStyle w:val="breakline"/>
        <w:rPr>
          <w:rFonts w:eastAsiaTheme="minorEastAsia"/>
          <w:color w:val="002060"/>
        </w:rPr>
      </w:pPr>
    </w:p>
    <w:p w14:paraId="1F054693" w14:textId="77777777" w:rsidR="00F21E51" w:rsidRPr="005E2BA0" w:rsidRDefault="00F21E51" w:rsidP="00F21E51">
      <w:pPr>
        <w:pStyle w:val="breakline"/>
        <w:rPr>
          <w:color w:val="002060"/>
        </w:rPr>
      </w:pPr>
    </w:p>
    <w:p w14:paraId="28714953" w14:textId="77777777" w:rsidR="00F21E51" w:rsidRPr="005E2BA0" w:rsidRDefault="00F21E51" w:rsidP="00F21E51">
      <w:pPr>
        <w:pStyle w:val="sottotitolocampionato10"/>
        <w:rPr>
          <w:color w:val="002060"/>
        </w:rPr>
      </w:pPr>
      <w:r w:rsidRPr="005E2BA0">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21E51" w:rsidRPr="005E2BA0" w14:paraId="50854040" w14:textId="77777777" w:rsidTr="00D33D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6B96A" w14:textId="77777777" w:rsidR="00F21E51" w:rsidRPr="005E2BA0" w:rsidRDefault="00F21E51" w:rsidP="00D33D07">
            <w:pPr>
              <w:pStyle w:val="headertabella0"/>
              <w:rPr>
                <w:color w:val="002060"/>
              </w:rPr>
            </w:pPr>
            <w:r w:rsidRPr="005E2BA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DD32" w14:textId="77777777" w:rsidR="00F21E51" w:rsidRPr="005E2BA0" w:rsidRDefault="00F21E51" w:rsidP="00D33D07">
            <w:pPr>
              <w:pStyle w:val="headertabella0"/>
              <w:rPr>
                <w:color w:val="002060"/>
              </w:rPr>
            </w:pPr>
            <w:r w:rsidRPr="005E2BA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977CB" w14:textId="77777777" w:rsidR="00F21E51" w:rsidRPr="005E2BA0" w:rsidRDefault="00F21E51" w:rsidP="00D33D07">
            <w:pPr>
              <w:pStyle w:val="headertabella0"/>
              <w:rPr>
                <w:color w:val="002060"/>
              </w:rPr>
            </w:pPr>
            <w:r w:rsidRPr="005E2BA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7C2B" w14:textId="77777777" w:rsidR="00F21E51" w:rsidRPr="005E2BA0" w:rsidRDefault="00F21E51" w:rsidP="00D33D07">
            <w:pPr>
              <w:pStyle w:val="headertabella0"/>
              <w:rPr>
                <w:color w:val="002060"/>
              </w:rPr>
            </w:pPr>
            <w:r w:rsidRPr="005E2BA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933CB" w14:textId="77777777" w:rsidR="00F21E51" w:rsidRPr="005E2BA0" w:rsidRDefault="00F21E51" w:rsidP="00D33D07">
            <w:pPr>
              <w:pStyle w:val="headertabella0"/>
              <w:rPr>
                <w:color w:val="002060"/>
              </w:rPr>
            </w:pPr>
            <w:r w:rsidRPr="005E2BA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4D919" w14:textId="77777777" w:rsidR="00F21E51" w:rsidRPr="005E2BA0" w:rsidRDefault="00F21E51" w:rsidP="00D33D07">
            <w:pPr>
              <w:pStyle w:val="headertabella0"/>
              <w:rPr>
                <w:color w:val="002060"/>
              </w:rPr>
            </w:pPr>
            <w:r w:rsidRPr="005E2BA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97292" w14:textId="77777777" w:rsidR="00F21E51" w:rsidRPr="005E2BA0" w:rsidRDefault="00F21E51" w:rsidP="00D33D07">
            <w:pPr>
              <w:pStyle w:val="headertabella0"/>
              <w:rPr>
                <w:color w:val="002060"/>
              </w:rPr>
            </w:pPr>
            <w:r w:rsidRPr="005E2BA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D0064" w14:textId="77777777" w:rsidR="00F21E51" w:rsidRPr="005E2BA0" w:rsidRDefault="00F21E51" w:rsidP="00D33D07">
            <w:pPr>
              <w:pStyle w:val="headertabella0"/>
              <w:rPr>
                <w:color w:val="002060"/>
              </w:rPr>
            </w:pPr>
            <w:r w:rsidRPr="005E2BA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4BC64" w14:textId="77777777" w:rsidR="00F21E51" w:rsidRPr="005E2BA0" w:rsidRDefault="00F21E51" w:rsidP="00D33D07">
            <w:pPr>
              <w:pStyle w:val="headertabella0"/>
              <w:rPr>
                <w:color w:val="002060"/>
              </w:rPr>
            </w:pPr>
            <w:r w:rsidRPr="005E2BA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C2DC9" w14:textId="77777777" w:rsidR="00F21E51" w:rsidRPr="005E2BA0" w:rsidRDefault="00F21E51" w:rsidP="00D33D07">
            <w:pPr>
              <w:pStyle w:val="headertabella0"/>
              <w:rPr>
                <w:color w:val="002060"/>
              </w:rPr>
            </w:pPr>
            <w:r w:rsidRPr="005E2BA0">
              <w:rPr>
                <w:color w:val="002060"/>
              </w:rPr>
              <w:t>PE</w:t>
            </w:r>
          </w:p>
        </w:tc>
      </w:tr>
      <w:tr w:rsidR="00F21E51" w:rsidRPr="005E2BA0" w14:paraId="0648D698" w14:textId="77777777" w:rsidTr="00D33D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FEB4FD" w14:textId="77777777" w:rsidR="00F21E51" w:rsidRPr="005E2BA0" w:rsidRDefault="00F21E51" w:rsidP="00D33D07">
            <w:pPr>
              <w:pStyle w:val="rowtabella0"/>
              <w:rPr>
                <w:color w:val="002060"/>
              </w:rPr>
            </w:pPr>
            <w:r w:rsidRPr="005E2BA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0A4E" w14:textId="77777777" w:rsidR="00F21E51" w:rsidRPr="005E2BA0" w:rsidRDefault="00F21E51" w:rsidP="00D33D07">
            <w:pPr>
              <w:pStyle w:val="rowtabella0"/>
              <w:jc w:val="center"/>
              <w:rPr>
                <w:color w:val="002060"/>
              </w:rPr>
            </w:pPr>
            <w:r w:rsidRPr="005E2BA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153F"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F398"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E2A9"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626F"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0B86"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ED4B"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3961"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FDA0" w14:textId="77777777" w:rsidR="00F21E51" w:rsidRPr="005E2BA0" w:rsidRDefault="00F21E51" w:rsidP="00D33D07">
            <w:pPr>
              <w:pStyle w:val="rowtabella0"/>
              <w:jc w:val="center"/>
              <w:rPr>
                <w:color w:val="002060"/>
              </w:rPr>
            </w:pPr>
            <w:r w:rsidRPr="005E2BA0">
              <w:rPr>
                <w:color w:val="002060"/>
              </w:rPr>
              <w:t>0</w:t>
            </w:r>
          </w:p>
        </w:tc>
      </w:tr>
      <w:tr w:rsidR="00F21E51" w:rsidRPr="005E2BA0" w14:paraId="269401ED"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D352D" w14:textId="77777777" w:rsidR="00F21E51" w:rsidRPr="005E2BA0" w:rsidRDefault="00F21E51" w:rsidP="00D33D07">
            <w:pPr>
              <w:pStyle w:val="rowtabella0"/>
              <w:rPr>
                <w:color w:val="002060"/>
              </w:rPr>
            </w:pPr>
            <w:r w:rsidRPr="005E2BA0">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BC6B" w14:textId="77777777" w:rsidR="00F21E51" w:rsidRPr="005E2BA0" w:rsidRDefault="00F21E51" w:rsidP="00D33D07">
            <w:pPr>
              <w:pStyle w:val="rowtabella0"/>
              <w:jc w:val="center"/>
              <w:rPr>
                <w:color w:val="002060"/>
              </w:rPr>
            </w:pPr>
            <w:r w:rsidRPr="005E2BA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09C6"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AD8C"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ABA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E13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EA72"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E27D"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D5C4"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7973" w14:textId="77777777" w:rsidR="00F21E51" w:rsidRPr="005E2BA0" w:rsidRDefault="00F21E51" w:rsidP="00D33D07">
            <w:pPr>
              <w:pStyle w:val="rowtabella0"/>
              <w:jc w:val="center"/>
              <w:rPr>
                <w:color w:val="002060"/>
              </w:rPr>
            </w:pPr>
            <w:r w:rsidRPr="005E2BA0">
              <w:rPr>
                <w:color w:val="002060"/>
              </w:rPr>
              <w:t>0</w:t>
            </w:r>
          </w:p>
        </w:tc>
      </w:tr>
      <w:tr w:rsidR="00F21E51" w:rsidRPr="005E2BA0" w14:paraId="10765D63"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AB013" w14:textId="77777777" w:rsidR="00F21E51" w:rsidRPr="005E2BA0" w:rsidRDefault="00F21E51" w:rsidP="00D33D07">
            <w:pPr>
              <w:pStyle w:val="rowtabella0"/>
              <w:rPr>
                <w:color w:val="002060"/>
              </w:rPr>
            </w:pPr>
            <w:r w:rsidRPr="005E2BA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8D9C"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892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F4E4"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8021"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5FC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7349" w14:textId="77777777" w:rsidR="00F21E51" w:rsidRPr="005E2BA0" w:rsidRDefault="00F21E51" w:rsidP="00D33D07">
            <w:pPr>
              <w:pStyle w:val="rowtabella0"/>
              <w:jc w:val="center"/>
              <w:rPr>
                <w:color w:val="002060"/>
              </w:rPr>
            </w:pPr>
            <w:r w:rsidRPr="005E2BA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A13E"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ACAD" w14:textId="77777777" w:rsidR="00F21E51" w:rsidRPr="005E2BA0" w:rsidRDefault="00F21E51" w:rsidP="00D33D07">
            <w:pPr>
              <w:pStyle w:val="rowtabella0"/>
              <w:jc w:val="center"/>
              <w:rPr>
                <w:color w:val="002060"/>
              </w:rPr>
            </w:pPr>
            <w:r w:rsidRPr="005E2BA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4AEE" w14:textId="77777777" w:rsidR="00F21E51" w:rsidRPr="005E2BA0" w:rsidRDefault="00F21E51" w:rsidP="00D33D07">
            <w:pPr>
              <w:pStyle w:val="rowtabella0"/>
              <w:jc w:val="center"/>
              <w:rPr>
                <w:color w:val="002060"/>
              </w:rPr>
            </w:pPr>
            <w:r w:rsidRPr="005E2BA0">
              <w:rPr>
                <w:color w:val="002060"/>
              </w:rPr>
              <w:t>0</w:t>
            </w:r>
          </w:p>
        </w:tc>
      </w:tr>
      <w:tr w:rsidR="00F21E51" w:rsidRPr="005E2BA0" w14:paraId="7597A576"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95909" w14:textId="77777777" w:rsidR="00F21E51" w:rsidRPr="005E2BA0" w:rsidRDefault="00F21E51" w:rsidP="00D33D07">
            <w:pPr>
              <w:pStyle w:val="rowtabella0"/>
              <w:rPr>
                <w:color w:val="002060"/>
              </w:rPr>
            </w:pPr>
            <w:r w:rsidRPr="005E2BA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7F58"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1AF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B1A7"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1C6C"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4362"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F306" w14:textId="77777777" w:rsidR="00F21E51" w:rsidRPr="005E2BA0" w:rsidRDefault="00F21E51" w:rsidP="00D33D07">
            <w:pPr>
              <w:pStyle w:val="rowtabella0"/>
              <w:jc w:val="center"/>
              <w:rPr>
                <w:color w:val="002060"/>
              </w:rPr>
            </w:pPr>
            <w:r w:rsidRPr="005E2BA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00A6" w14:textId="77777777" w:rsidR="00F21E51" w:rsidRPr="005E2BA0" w:rsidRDefault="00F21E51" w:rsidP="00D33D07">
            <w:pPr>
              <w:pStyle w:val="rowtabella0"/>
              <w:jc w:val="center"/>
              <w:rPr>
                <w:color w:val="002060"/>
              </w:rPr>
            </w:pPr>
            <w:r w:rsidRPr="005E2BA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C77A"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9819" w14:textId="77777777" w:rsidR="00F21E51" w:rsidRPr="005E2BA0" w:rsidRDefault="00F21E51" w:rsidP="00D33D07">
            <w:pPr>
              <w:pStyle w:val="rowtabella0"/>
              <w:jc w:val="center"/>
              <w:rPr>
                <w:color w:val="002060"/>
              </w:rPr>
            </w:pPr>
            <w:r w:rsidRPr="005E2BA0">
              <w:rPr>
                <w:color w:val="002060"/>
              </w:rPr>
              <w:t>0</w:t>
            </w:r>
          </w:p>
        </w:tc>
      </w:tr>
      <w:tr w:rsidR="00F21E51" w:rsidRPr="005E2BA0" w14:paraId="73B12664" w14:textId="77777777" w:rsidTr="00D33D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38A6A" w14:textId="77777777" w:rsidR="00F21E51" w:rsidRPr="005E2BA0" w:rsidRDefault="00F21E51" w:rsidP="00D33D07">
            <w:pPr>
              <w:pStyle w:val="rowtabella0"/>
              <w:rPr>
                <w:color w:val="002060"/>
              </w:rPr>
            </w:pPr>
            <w:r w:rsidRPr="005E2BA0">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E9BC" w14:textId="77777777" w:rsidR="00F21E51" w:rsidRPr="005E2BA0" w:rsidRDefault="00F21E51" w:rsidP="00D33D07">
            <w:pPr>
              <w:pStyle w:val="rowtabella0"/>
              <w:jc w:val="center"/>
              <w:rPr>
                <w:color w:val="002060"/>
              </w:rPr>
            </w:pPr>
            <w:r w:rsidRPr="005E2BA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BA5A"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B522" w14:textId="77777777" w:rsidR="00F21E51" w:rsidRPr="005E2BA0" w:rsidRDefault="00F21E51" w:rsidP="00D33D07">
            <w:pPr>
              <w:pStyle w:val="rowtabella0"/>
              <w:jc w:val="center"/>
              <w:rPr>
                <w:color w:val="002060"/>
              </w:rPr>
            </w:pPr>
            <w:r w:rsidRPr="005E2BA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BA29"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8472" w14:textId="77777777" w:rsidR="00F21E51" w:rsidRPr="005E2BA0" w:rsidRDefault="00F21E51" w:rsidP="00D33D07">
            <w:pPr>
              <w:pStyle w:val="rowtabella0"/>
              <w:jc w:val="center"/>
              <w:rPr>
                <w:color w:val="002060"/>
              </w:rPr>
            </w:pPr>
            <w:r w:rsidRPr="005E2BA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E32E" w14:textId="77777777" w:rsidR="00F21E51" w:rsidRPr="005E2BA0" w:rsidRDefault="00F21E51" w:rsidP="00D33D07">
            <w:pPr>
              <w:pStyle w:val="rowtabella0"/>
              <w:jc w:val="center"/>
              <w:rPr>
                <w:color w:val="002060"/>
              </w:rPr>
            </w:pPr>
            <w:r w:rsidRPr="005E2BA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2669" w14:textId="77777777" w:rsidR="00F21E51" w:rsidRPr="005E2BA0" w:rsidRDefault="00F21E51" w:rsidP="00D33D07">
            <w:pPr>
              <w:pStyle w:val="rowtabella0"/>
              <w:jc w:val="center"/>
              <w:rPr>
                <w:color w:val="002060"/>
              </w:rPr>
            </w:pPr>
            <w:r w:rsidRPr="005E2BA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8E05" w14:textId="77777777" w:rsidR="00F21E51" w:rsidRPr="005E2BA0" w:rsidRDefault="00F21E51" w:rsidP="00D33D07">
            <w:pPr>
              <w:pStyle w:val="rowtabella0"/>
              <w:jc w:val="center"/>
              <w:rPr>
                <w:color w:val="002060"/>
              </w:rPr>
            </w:pPr>
            <w:r w:rsidRPr="005E2BA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23AB" w14:textId="77777777" w:rsidR="00F21E51" w:rsidRPr="005E2BA0" w:rsidRDefault="00F21E51" w:rsidP="00D33D07">
            <w:pPr>
              <w:pStyle w:val="rowtabella0"/>
              <w:jc w:val="center"/>
              <w:rPr>
                <w:color w:val="002060"/>
              </w:rPr>
            </w:pPr>
            <w:r w:rsidRPr="005E2BA0">
              <w:rPr>
                <w:color w:val="002060"/>
              </w:rPr>
              <w:t>0</w:t>
            </w:r>
          </w:p>
        </w:tc>
      </w:tr>
      <w:tr w:rsidR="00F21E51" w:rsidRPr="005E2BA0" w14:paraId="70E57197" w14:textId="77777777" w:rsidTr="00D33D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AD146" w14:textId="77777777" w:rsidR="00F21E51" w:rsidRPr="005E2BA0" w:rsidRDefault="00F21E51" w:rsidP="00D33D07">
            <w:pPr>
              <w:pStyle w:val="rowtabella0"/>
              <w:rPr>
                <w:color w:val="002060"/>
              </w:rPr>
            </w:pPr>
            <w:proofErr w:type="spellStart"/>
            <w:proofErr w:type="gramStart"/>
            <w:r w:rsidRPr="005E2BA0">
              <w:rPr>
                <w:color w:val="002060"/>
              </w:rPr>
              <w:t>sq.B</w:t>
            </w:r>
            <w:proofErr w:type="spellEnd"/>
            <w:proofErr w:type="gramEnd"/>
            <w:r w:rsidRPr="005E2BA0">
              <w:rPr>
                <w:color w:val="002060"/>
              </w:rPr>
              <w:t xml:space="preserve"> RECANATI CALCIO A 5 </w:t>
            </w:r>
            <w:proofErr w:type="spellStart"/>
            <w:r w:rsidRPr="005E2BA0">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498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13C3" w14:textId="77777777" w:rsidR="00F21E51" w:rsidRPr="005E2BA0" w:rsidRDefault="00F21E51" w:rsidP="00D33D07">
            <w:pPr>
              <w:pStyle w:val="rowtabella0"/>
              <w:jc w:val="center"/>
              <w:rPr>
                <w:color w:val="002060"/>
              </w:rPr>
            </w:pPr>
            <w:r w:rsidRPr="005E2BA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2EC4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D108"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0210"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F7B4"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90B3"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1AD6" w14:textId="77777777" w:rsidR="00F21E51" w:rsidRPr="005E2BA0" w:rsidRDefault="00F21E51" w:rsidP="00D33D07">
            <w:pPr>
              <w:pStyle w:val="rowtabella0"/>
              <w:jc w:val="center"/>
              <w:rPr>
                <w:color w:val="002060"/>
              </w:rPr>
            </w:pPr>
            <w:r w:rsidRPr="005E2BA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6E97" w14:textId="77777777" w:rsidR="00F21E51" w:rsidRPr="005E2BA0" w:rsidRDefault="00F21E51" w:rsidP="00D33D07">
            <w:pPr>
              <w:pStyle w:val="rowtabella0"/>
              <w:jc w:val="center"/>
              <w:rPr>
                <w:color w:val="002060"/>
              </w:rPr>
            </w:pPr>
            <w:r w:rsidRPr="005E2BA0">
              <w:rPr>
                <w:color w:val="002060"/>
              </w:rPr>
              <w:t>0</w:t>
            </w:r>
          </w:p>
        </w:tc>
      </w:tr>
    </w:tbl>
    <w:p w14:paraId="2D43ACC9" w14:textId="77777777" w:rsidR="00F21E51" w:rsidRPr="005E2BA0" w:rsidRDefault="00F21E51" w:rsidP="00F21E51">
      <w:pPr>
        <w:pStyle w:val="breakline"/>
        <w:rPr>
          <w:rFonts w:eastAsiaTheme="minorEastAsia"/>
          <w:color w:val="002060"/>
        </w:rPr>
      </w:pPr>
    </w:p>
    <w:p w14:paraId="18486979" w14:textId="77777777" w:rsidR="00F21E51" w:rsidRPr="005E2BA0" w:rsidRDefault="00F21E51" w:rsidP="00F21E51">
      <w:pPr>
        <w:pStyle w:val="breakline"/>
        <w:rPr>
          <w:color w:val="002060"/>
        </w:rPr>
      </w:pPr>
    </w:p>
    <w:p w14:paraId="391937AB" w14:textId="77777777" w:rsidR="00F21E51" w:rsidRPr="005E2BA0" w:rsidRDefault="00F21E51" w:rsidP="00F21E51">
      <w:pPr>
        <w:pStyle w:val="titoloprinc0"/>
        <w:rPr>
          <w:color w:val="002060"/>
        </w:rPr>
      </w:pPr>
      <w:r w:rsidRPr="005E2BA0">
        <w:rPr>
          <w:color w:val="002060"/>
        </w:rPr>
        <w:t>PROGRAMMA GARE</w:t>
      </w:r>
    </w:p>
    <w:p w14:paraId="177976FC" w14:textId="77777777" w:rsidR="00F21E51" w:rsidRDefault="00F21E51" w:rsidP="00F21E51">
      <w:pPr>
        <w:pStyle w:val="breakline"/>
        <w:rPr>
          <w:rFonts w:eastAsiaTheme="minorEastAsia"/>
          <w:color w:val="002060"/>
        </w:rPr>
      </w:pPr>
    </w:p>
    <w:p w14:paraId="77EC50E2" w14:textId="77777777" w:rsidR="009B55FD" w:rsidRPr="00F46C96" w:rsidRDefault="009B55FD" w:rsidP="009B55FD">
      <w:pPr>
        <w:pStyle w:val="sottotitolocampionato10"/>
        <w:rPr>
          <w:color w:val="002060"/>
        </w:rPr>
      </w:pPr>
      <w:r w:rsidRPr="00F46C96">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B55FD" w:rsidRPr="00F46C96" w14:paraId="48937DAC"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7E457"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FA95C"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0FA66"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2FBF1"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7FAB4"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9C767"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36CD8"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62BCC6D6"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91C34" w14:textId="77777777" w:rsidR="009B55FD" w:rsidRPr="00F46C96" w:rsidRDefault="009B55FD" w:rsidP="00D33D07">
            <w:pPr>
              <w:pStyle w:val="rowtabella0"/>
              <w:rPr>
                <w:color w:val="002060"/>
              </w:rPr>
            </w:pPr>
            <w:r w:rsidRPr="00F46C96">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BE63C" w14:textId="77777777" w:rsidR="009B55FD" w:rsidRPr="00F46C96" w:rsidRDefault="009B55FD" w:rsidP="00D33D07">
            <w:pPr>
              <w:pStyle w:val="rowtabella0"/>
              <w:rPr>
                <w:color w:val="002060"/>
              </w:rPr>
            </w:pPr>
            <w:r w:rsidRPr="00F46C96">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C627E"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B3552" w14:textId="77777777" w:rsidR="009B55FD" w:rsidRPr="00F46C96" w:rsidRDefault="009B55FD" w:rsidP="00D33D07">
            <w:pPr>
              <w:pStyle w:val="rowtabella0"/>
              <w:rPr>
                <w:color w:val="002060"/>
              </w:rPr>
            </w:pPr>
            <w:r w:rsidRPr="00F46C96">
              <w:rPr>
                <w:color w:val="002060"/>
              </w:rPr>
              <w:t>04/02/2024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95172" w14:textId="77777777" w:rsidR="009B55FD" w:rsidRPr="00F46C96" w:rsidRDefault="009B55FD" w:rsidP="00D33D07">
            <w:pPr>
              <w:pStyle w:val="rowtabella0"/>
              <w:rPr>
                <w:color w:val="002060"/>
              </w:rPr>
            </w:pPr>
            <w:r w:rsidRPr="00F46C96">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66745" w14:textId="77777777" w:rsidR="009B55FD" w:rsidRPr="00F46C96" w:rsidRDefault="009B55FD" w:rsidP="00D33D07">
            <w:pPr>
              <w:pStyle w:val="rowtabella0"/>
              <w:rPr>
                <w:color w:val="002060"/>
              </w:rPr>
            </w:pPr>
            <w:r w:rsidRPr="00F46C96">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48846" w14:textId="77777777" w:rsidR="009B55FD" w:rsidRPr="00F46C96" w:rsidRDefault="009B55FD" w:rsidP="00D33D07">
            <w:pPr>
              <w:pStyle w:val="rowtabella0"/>
              <w:rPr>
                <w:color w:val="002060"/>
              </w:rPr>
            </w:pPr>
            <w:r w:rsidRPr="00F46C96">
              <w:rPr>
                <w:color w:val="002060"/>
              </w:rPr>
              <w:t>STR.DEL BURELLO LOC.VAL NEVOLA</w:t>
            </w:r>
          </w:p>
        </w:tc>
      </w:tr>
      <w:tr w:rsidR="009B55FD" w:rsidRPr="00F46C96" w14:paraId="4F917636"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4DEAC" w14:textId="77777777" w:rsidR="009B55FD" w:rsidRPr="00F46C96" w:rsidRDefault="009B55FD" w:rsidP="00D33D07">
            <w:pPr>
              <w:pStyle w:val="rowtabella0"/>
              <w:rPr>
                <w:color w:val="002060"/>
              </w:rPr>
            </w:pPr>
            <w:r w:rsidRPr="00F46C9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F7202" w14:textId="77777777" w:rsidR="009B55FD" w:rsidRPr="00F46C96" w:rsidRDefault="009B55FD" w:rsidP="00D33D07">
            <w:pPr>
              <w:pStyle w:val="rowtabella0"/>
              <w:rPr>
                <w:color w:val="002060"/>
              </w:rPr>
            </w:pPr>
            <w:r w:rsidRPr="00F46C9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458493"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FBF10A" w14:textId="77777777" w:rsidR="009B55FD" w:rsidRPr="00F46C96" w:rsidRDefault="009B55FD" w:rsidP="00D33D07">
            <w:pPr>
              <w:pStyle w:val="rowtabella0"/>
              <w:rPr>
                <w:color w:val="002060"/>
              </w:rPr>
            </w:pPr>
            <w:r w:rsidRPr="00F46C96">
              <w:rPr>
                <w:color w:val="002060"/>
              </w:rPr>
              <w:t>04/02/2024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5AED37" w14:textId="77777777" w:rsidR="009B55FD" w:rsidRPr="00F46C96" w:rsidRDefault="009B55FD" w:rsidP="00D33D07">
            <w:pPr>
              <w:pStyle w:val="rowtabella0"/>
              <w:rPr>
                <w:color w:val="002060"/>
              </w:rPr>
            </w:pPr>
            <w:r w:rsidRPr="00F46C96">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B35FE" w14:textId="77777777" w:rsidR="009B55FD" w:rsidRPr="00F46C96" w:rsidRDefault="009B55FD" w:rsidP="00D33D07">
            <w:pPr>
              <w:pStyle w:val="rowtabella0"/>
              <w:rPr>
                <w:color w:val="002060"/>
              </w:rPr>
            </w:pPr>
            <w:r w:rsidRPr="00F46C9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3110A" w14:textId="77777777" w:rsidR="009B55FD" w:rsidRPr="00F46C96" w:rsidRDefault="009B55FD" w:rsidP="00D33D07">
            <w:pPr>
              <w:pStyle w:val="rowtabella0"/>
              <w:rPr>
                <w:color w:val="002060"/>
              </w:rPr>
            </w:pPr>
            <w:r w:rsidRPr="00F46C96">
              <w:rPr>
                <w:color w:val="002060"/>
              </w:rPr>
              <w:t>VIA DELLA REPUBBLICA</w:t>
            </w:r>
          </w:p>
        </w:tc>
      </w:tr>
      <w:tr w:rsidR="009B55FD" w:rsidRPr="00F46C96" w14:paraId="08F97BC4"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0DDB2" w14:textId="77777777" w:rsidR="009B55FD" w:rsidRPr="00F46C96" w:rsidRDefault="009B55FD" w:rsidP="00D33D07">
            <w:pPr>
              <w:pStyle w:val="rowtabella0"/>
              <w:rPr>
                <w:color w:val="002060"/>
              </w:rPr>
            </w:pPr>
            <w:r w:rsidRPr="00F46C96">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5B49A" w14:textId="77777777" w:rsidR="009B55FD" w:rsidRPr="00F46C96" w:rsidRDefault="009B55FD" w:rsidP="00D33D07">
            <w:pPr>
              <w:pStyle w:val="rowtabella0"/>
              <w:rPr>
                <w:color w:val="002060"/>
              </w:rPr>
            </w:pPr>
            <w:r w:rsidRPr="00F46C96">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E67F6"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7377C" w14:textId="77777777" w:rsidR="009B55FD" w:rsidRPr="00F46C96" w:rsidRDefault="009B55FD" w:rsidP="00D33D07">
            <w:pPr>
              <w:pStyle w:val="rowtabella0"/>
              <w:rPr>
                <w:color w:val="002060"/>
              </w:rPr>
            </w:pPr>
            <w:r w:rsidRPr="00F46C96">
              <w:rPr>
                <w:color w:val="002060"/>
              </w:rPr>
              <w:t>04/02/2024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87833" w14:textId="77777777" w:rsidR="009B55FD" w:rsidRPr="00F46C96" w:rsidRDefault="009B55FD" w:rsidP="00D33D07">
            <w:pPr>
              <w:pStyle w:val="rowtabella0"/>
              <w:rPr>
                <w:color w:val="002060"/>
              </w:rPr>
            </w:pPr>
            <w:r w:rsidRPr="00F46C96">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80270" w14:textId="77777777" w:rsidR="009B55FD" w:rsidRPr="00F46C96" w:rsidRDefault="009B55FD" w:rsidP="00D33D07">
            <w:pPr>
              <w:pStyle w:val="rowtabella0"/>
              <w:rPr>
                <w:color w:val="002060"/>
              </w:rPr>
            </w:pPr>
            <w:r w:rsidRPr="00F46C96">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24838" w14:textId="77777777" w:rsidR="009B55FD" w:rsidRPr="00F46C96" w:rsidRDefault="009B55FD" w:rsidP="00D33D07">
            <w:pPr>
              <w:pStyle w:val="rowtabella0"/>
              <w:rPr>
                <w:color w:val="002060"/>
              </w:rPr>
            </w:pPr>
            <w:r w:rsidRPr="00F46C96">
              <w:rPr>
                <w:color w:val="002060"/>
              </w:rPr>
              <w:t>VIA DELLE ESPOSIZIONI, 33</w:t>
            </w:r>
          </w:p>
        </w:tc>
      </w:tr>
    </w:tbl>
    <w:p w14:paraId="660DC580" w14:textId="77777777" w:rsidR="009B55FD" w:rsidRPr="00F46C96" w:rsidRDefault="009B55FD" w:rsidP="009B55FD">
      <w:pPr>
        <w:pStyle w:val="breakline"/>
        <w:rPr>
          <w:rFonts w:eastAsiaTheme="minorEastAsia"/>
          <w:color w:val="002060"/>
        </w:rPr>
      </w:pPr>
    </w:p>
    <w:p w14:paraId="395E9B4A" w14:textId="77777777" w:rsidR="009B55FD" w:rsidRPr="00F46C96" w:rsidRDefault="009B55FD" w:rsidP="009B55FD">
      <w:pPr>
        <w:pStyle w:val="breakline"/>
        <w:rPr>
          <w:color w:val="002060"/>
        </w:rPr>
      </w:pPr>
    </w:p>
    <w:p w14:paraId="7D782CE9" w14:textId="77777777" w:rsidR="009B55FD" w:rsidRPr="00F46C96" w:rsidRDefault="009B55FD" w:rsidP="009B55FD">
      <w:pPr>
        <w:pStyle w:val="breakline"/>
        <w:rPr>
          <w:color w:val="002060"/>
        </w:rPr>
      </w:pPr>
    </w:p>
    <w:p w14:paraId="065FEE58" w14:textId="77777777" w:rsidR="009B55FD" w:rsidRPr="00F46C96" w:rsidRDefault="009B55FD" w:rsidP="009B55FD">
      <w:pPr>
        <w:pStyle w:val="sottotitolocampionato10"/>
        <w:rPr>
          <w:color w:val="002060"/>
        </w:rPr>
      </w:pPr>
      <w:r w:rsidRPr="00F46C96">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55FD" w:rsidRPr="00F46C96" w14:paraId="32EC8738"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57A6"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A3F31"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70402"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185F6"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D01EB"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F35C9"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F60AB"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375AC2F3"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0C3601" w14:textId="77777777" w:rsidR="009B55FD" w:rsidRPr="00F46C96" w:rsidRDefault="009B55FD" w:rsidP="00D33D07">
            <w:pPr>
              <w:pStyle w:val="rowtabella0"/>
              <w:rPr>
                <w:color w:val="002060"/>
              </w:rPr>
            </w:pPr>
            <w:r w:rsidRPr="00F46C96">
              <w:rPr>
                <w:color w:val="002060"/>
              </w:rPr>
              <w:t xml:space="preserve">AUDAX 1970 </w:t>
            </w:r>
            <w:proofErr w:type="gramStart"/>
            <w:r w:rsidRPr="00F46C96">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082DA" w14:textId="77777777" w:rsidR="009B55FD" w:rsidRPr="00F46C96" w:rsidRDefault="009B55FD" w:rsidP="00D33D07">
            <w:pPr>
              <w:pStyle w:val="rowtabella0"/>
              <w:rPr>
                <w:color w:val="002060"/>
              </w:rPr>
            </w:pPr>
            <w:r w:rsidRPr="00F46C96">
              <w:rPr>
                <w:color w:val="002060"/>
              </w:rPr>
              <w:t xml:space="preserve">ITALSERVICE C5 </w:t>
            </w:r>
            <w:proofErr w:type="spellStart"/>
            <w:proofErr w:type="gramStart"/>
            <w:r w:rsidRPr="00F46C96">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8D1C4"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42D9C" w14:textId="77777777" w:rsidR="009B55FD" w:rsidRPr="00F46C96" w:rsidRDefault="009B55FD" w:rsidP="00D33D07">
            <w:pPr>
              <w:pStyle w:val="rowtabella0"/>
              <w:rPr>
                <w:color w:val="002060"/>
              </w:rPr>
            </w:pPr>
            <w:r w:rsidRPr="00F46C96">
              <w:rPr>
                <w:color w:val="002060"/>
              </w:rPr>
              <w:t>04/02/2024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6989C" w14:textId="77777777" w:rsidR="009B55FD" w:rsidRPr="00F46C96" w:rsidRDefault="009B55FD" w:rsidP="00D33D07">
            <w:pPr>
              <w:pStyle w:val="rowtabella0"/>
              <w:rPr>
                <w:color w:val="002060"/>
              </w:rPr>
            </w:pPr>
            <w:r w:rsidRPr="00F46C9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95178" w14:textId="77777777" w:rsidR="009B55FD" w:rsidRPr="00F46C96" w:rsidRDefault="009B55FD" w:rsidP="00D33D07">
            <w:pPr>
              <w:pStyle w:val="rowtabella0"/>
              <w:rPr>
                <w:color w:val="002060"/>
              </w:rPr>
            </w:pPr>
            <w:r w:rsidRPr="00F46C9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7364B" w14:textId="77777777" w:rsidR="009B55FD" w:rsidRPr="00F46C96" w:rsidRDefault="009B55FD" w:rsidP="00D33D07">
            <w:pPr>
              <w:pStyle w:val="rowtabella0"/>
              <w:rPr>
                <w:color w:val="002060"/>
              </w:rPr>
            </w:pPr>
            <w:r w:rsidRPr="00F46C96">
              <w:rPr>
                <w:color w:val="002060"/>
              </w:rPr>
              <w:t>VIA ANTONIO ROSMINI 22/B</w:t>
            </w:r>
          </w:p>
        </w:tc>
      </w:tr>
      <w:tr w:rsidR="009B55FD" w:rsidRPr="00F46C96" w14:paraId="0A966F6F"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F5A6BD" w14:textId="77777777" w:rsidR="009B55FD" w:rsidRPr="00F46C96" w:rsidRDefault="009B55FD" w:rsidP="00D33D07">
            <w:pPr>
              <w:pStyle w:val="rowtabella0"/>
              <w:rPr>
                <w:color w:val="002060"/>
              </w:rPr>
            </w:pPr>
            <w:r w:rsidRPr="00F46C96">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A7EEB" w14:textId="77777777" w:rsidR="009B55FD" w:rsidRPr="00F46C96" w:rsidRDefault="009B55FD" w:rsidP="00D33D07">
            <w:pPr>
              <w:pStyle w:val="rowtabella0"/>
              <w:rPr>
                <w:color w:val="002060"/>
              </w:rPr>
            </w:pPr>
            <w:r w:rsidRPr="00F46C96">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3EA8A"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9A2FF" w14:textId="77777777" w:rsidR="009B55FD" w:rsidRPr="00F46C96" w:rsidRDefault="009B55FD" w:rsidP="00D33D07">
            <w:pPr>
              <w:pStyle w:val="rowtabella0"/>
              <w:rPr>
                <w:color w:val="002060"/>
              </w:rPr>
            </w:pPr>
            <w:r w:rsidRPr="00F46C96">
              <w:rPr>
                <w:color w:val="002060"/>
              </w:rPr>
              <w:t>04/02/2024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EFC03" w14:textId="77777777" w:rsidR="009B55FD" w:rsidRPr="00F46C96" w:rsidRDefault="009B55FD" w:rsidP="00D33D07">
            <w:pPr>
              <w:pStyle w:val="rowtabella0"/>
              <w:rPr>
                <w:color w:val="002060"/>
              </w:rPr>
            </w:pPr>
            <w:r w:rsidRPr="00F46C96">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6BDBB" w14:textId="77777777" w:rsidR="009B55FD" w:rsidRPr="00F46C96" w:rsidRDefault="009B55FD" w:rsidP="00D33D07">
            <w:pPr>
              <w:pStyle w:val="rowtabella0"/>
              <w:rPr>
                <w:color w:val="002060"/>
              </w:rPr>
            </w:pPr>
            <w:r w:rsidRPr="00F46C96">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98315" w14:textId="77777777" w:rsidR="009B55FD" w:rsidRPr="00F46C96" w:rsidRDefault="009B55FD" w:rsidP="00D33D07">
            <w:pPr>
              <w:pStyle w:val="rowtabella0"/>
              <w:rPr>
                <w:color w:val="002060"/>
              </w:rPr>
            </w:pPr>
            <w:r w:rsidRPr="00F46C96">
              <w:rPr>
                <w:color w:val="002060"/>
              </w:rPr>
              <w:t>VIA DEI LECCI-TAVERNELLE</w:t>
            </w:r>
          </w:p>
        </w:tc>
      </w:tr>
    </w:tbl>
    <w:p w14:paraId="483DAEA5" w14:textId="77777777" w:rsidR="009B55FD" w:rsidRPr="00F46C96" w:rsidRDefault="009B55FD" w:rsidP="009B55FD">
      <w:pPr>
        <w:pStyle w:val="breakline"/>
        <w:rPr>
          <w:rFonts w:eastAsiaTheme="minorEastAsia"/>
          <w:color w:val="002060"/>
        </w:rPr>
      </w:pPr>
    </w:p>
    <w:p w14:paraId="0161C810" w14:textId="77777777" w:rsidR="009B55FD" w:rsidRPr="00F46C96" w:rsidRDefault="009B55FD" w:rsidP="009B55FD">
      <w:pPr>
        <w:pStyle w:val="breakline"/>
        <w:rPr>
          <w:color w:val="002060"/>
        </w:rPr>
      </w:pPr>
    </w:p>
    <w:p w14:paraId="1F44B24E" w14:textId="77777777" w:rsidR="009B55FD" w:rsidRPr="00F46C96" w:rsidRDefault="009B55FD" w:rsidP="009B55FD">
      <w:pPr>
        <w:pStyle w:val="breakline"/>
        <w:rPr>
          <w:color w:val="002060"/>
        </w:rPr>
      </w:pPr>
    </w:p>
    <w:p w14:paraId="29791F6C" w14:textId="77777777" w:rsidR="009B55FD" w:rsidRPr="00F46C96" w:rsidRDefault="009B55FD" w:rsidP="009B55FD">
      <w:pPr>
        <w:pStyle w:val="sottotitolocampionato10"/>
        <w:rPr>
          <w:color w:val="002060"/>
        </w:rPr>
      </w:pPr>
      <w:r w:rsidRPr="00F46C96">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9B55FD" w:rsidRPr="00F46C96" w14:paraId="65D89063"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74359"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F65A4"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B1E89"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F1063"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47CA8"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F2472"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5D852"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156B2736"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28148F" w14:textId="77777777" w:rsidR="009B55FD" w:rsidRPr="00F46C96" w:rsidRDefault="009B55FD" w:rsidP="00D33D07">
            <w:pPr>
              <w:pStyle w:val="rowtabella0"/>
              <w:rPr>
                <w:color w:val="002060"/>
              </w:rPr>
            </w:pPr>
            <w:r w:rsidRPr="00F46C96">
              <w:rPr>
                <w:color w:val="002060"/>
              </w:rPr>
              <w:t xml:space="preserve">AMICI DEL </w:t>
            </w:r>
            <w:proofErr w:type="spellStart"/>
            <w:r w:rsidRPr="00F46C96">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98FAF" w14:textId="77777777" w:rsidR="009B55FD" w:rsidRPr="00F46C96" w:rsidRDefault="009B55FD" w:rsidP="00D33D07">
            <w:pPr>
              <w:pStyle w:val="rowtabella0"/>
              <w:rPr>
                <w:color w:val="002060"/>
              </w:rPr>
            </w:pPr>
            <w:r w:rsidRPr="00F46C96">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A0F54"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AF2CA" w14:textId="77777777" w:rsidR="009B55FD" w:rsidRPr="00F46C96" w:rsidRDefault="009B55FD" w:rsidP="00D33D07">
            <w:pPr>
              <w:pStyle w:val="rowtabella0"/>
              <w:rPr>
                <w:color w:val="002060"/>
              </w:rPr>
            </w:pPr>
            <w:r w:rsidRPr="00F46C96">
              <w:rPr>
                <w:color w:val="002060"/>
              </w:rPr>
              <w:t>04/02/2024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11129" w14:textId="77777777" w:rsidR="009B55FD" w:rsidRPr="00F46C96" w:rsidRDefault="009B55FD" w:rsidP="00D33D07">
            <w:pPr>
              <w:pStyle w:val="rowtabella0"/>
              <w:rPr>
                <w:color w:val="002060"/>
              </w:rPr>
            </w:pPr>
            <w:r w:rsidRPr="00F46C96">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C53AC" w14:textId="77777777" w:rsidR="009B55FD" w:rsidRPr="00F46C96" w:rsidRDefault="009B55FD" w:rsidP="00D33D07">
            <w:pPr>
              <w:pStyle w:val="rowtabella0"/>
              <w:rPr>
                <w:color w:val="002060"/>
              </w:rPr>
            </w:pPr>
            <w:r w:rsidRPr="00F46C96">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2B80A" w14:textId="77777777" w:rsidR="009B55FD" w:rsidRPr="00F46C96" w:rsidRDefault="009B55FD" w:rsidP="00D33D07">
            <w:pPr>
              <w:pStyle w:val="rowtabella0"/>
              <w:rPr>
                <w:color w:val="002060"/>
              </w:rPr>
            </w:pPr>
            <w:r w:rsidRPr="00F46C96">
              <w:rPr>
                <w:color w:val="002060"/>
              </w:rPr>
              <w:t>VIA AMATO</w:t>
            </w:r>
          </w:p>
        </w:tc>
      </w:tr>
      <w:tr w:rsidR="009B55FD" w:rsidRPr="00F46C96" w14:paraId="16D3691D"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BF259" w14:textId="77777777" w:rsidR="009B55FD" w:rsidRPr="00F46C96" w:rsidRDefault="009B55FD" w:rsidP="00D33D07">
            <w:pPr>
              <w:pStyle w:val="rowtabella0"/>
              <w:rPr>
                <w:color w:val="002060"/>
              </w:rPr>
            </w:pPr>
            <w:r w:rsidRPr="00F46C96">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0EDC" w14:textId="77777777" w:rsidR="009B55FD" w:rsidRPr="00F46C96" w:rsidRDefault="009B55FD" w:rsidP="00D33D07">
            <w:pPr>
              <w:pStyle w:val="rowtabella0"/>
              <w:rPr>
                <w:color w:val="002060"/>
              </w:rPr>
            </w:pPr>
            <w:r w:rsidRPr="00F46C96">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FCF30"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C1FED" w14:textId="77777777" w:rsidR="009B55FD" w:rsidRPr="00F46C96" w:rsidRDefault="009B55FD" w:rsidP="00D33D07">
            <w:pPr>
              <w:pStyle w:val="rowtabella0"/>
              <w:rPr>
                <w:color w:val="002060"/>
              </w:rPr>
            </w:pPr>
            <w:r w:rsidRPr="00F46C96">
              <w:rPr>
                <w:color w:val="002060"/>
              </w:rPr>
              <w:t>04/02/2024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1CFD9" w14:textId="77777777" w:rsidR="009B55FD" w:rsidRPr="00F46C96" w:rsidRDefault="009B55FD" w:rsidP="00D33D07">
            <w:pPr>
              <w:pStyle w:val="rowtabella0"/>
              <w:rPr>
                <w:color w:val="002060"/>
              </w:rPr>
            </w:pPr>
            <w:r w:rsidRPr="00F46C96">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F57FB" w14:textId="77777777" w:rsidR="009B55FD" w:rsidRPr="00F46C96" w:rsidRDefault="009B55FD" w:rsidP="00D33D07">
            <w:pPr>
              <w:pStyle w:val="rowtabella0"/>
              <w:rPr>
                <w:color w:val="002060"/>
              </w:rPr>
            </w:pPr>
            <w:r w:rsidRPr="00F46C9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EE8BD" w14:textId="77777777" w:rsidR="009B55FD" w:rsidRPr="00F46C96" w:rsidRDefault="009B55FD" w:rsidP="00D33D07">
            <w:pPr>
              <w:pStyle w:val="rowtabella0"/>
              <w:rPr>
                <w:color w:val="002060"/>
              </w:rPr>
            </w:pPr>
            <w:r w:rsidRPr="00F46C96">
              <w:rPr>
                <w:color w:val="002060"/>
              </w:rPr>
              <w:t>VIA SAN SERGIO FZ. GROTTACCIA</w:t>
            </w:r>
          </w:p>
        </w:tc>
      </w:tr>
    </w:tbl>
    <w:p w14:paraId="477437D4" w14:textId="77777777" w:rsidR="009B55FD" w:rsidRPr="00F46C96" w:rsidRDefault="009B55FD" w:rsidP="009B55FD">
      <w:pPr>
        <w:pStyle w:val="breakline"/>
        <w:rPr>
          <w:rFonts w:eastAsiaTheme="minorEastAsia"/>
          <w:color w:val="002060"/>
        </w:rPr>
      </w:pPr>
    </w:p>
    <w:p w14:paraId="508EA5FE" w14:textId="77777777" w:rsidR="009B55FD" w:rsidRPr="00F46C96" w:rsidRDefault="009B55FD" w:rsidP="009B55FD">
      <w:pPr>
        <w:pStyle w:val="breakline"/>
        <w:rPr>
          <w:color w:val="002060"/>
        </w:rPr>
      </w:pPr>
    </w:p>
    <w:p w14:paraId="0B82E348" w14:textId="77777777" w:rsidR="009B55FD" w:rsidRPr="00F46C96" w:rsidRDefault="009B55FD" w:rsidP="009B55FD">
      <w:pPr>
        <w:pStyle w:val="breakline"/>
        <w:rPr>
          <w:color w:val="002060"/>
        </w:rPr>
      </w:pPr>
    </w:p>
    <w:p w14:paraId="37560B1D" w14:textId="77777777" w:rsidR="009B55FD" w:rsidRPr="00F46C96" w:rsidRDefault="009B55FD" w:rsidP="009B55FD">
      <w:pPr>
        <w:pStyle w:val="sottotitolocampionato10"/>
        <w:rPr>
          <w:color w:val="002060"/>
        </w:rPr>
      </w:pPr>
      <w:r w:rsidRPr="00F46C96">
        <w:rPr>
          <w:color w:val="002060"/>
        </w:rPr>
        <w:t>GIRONE SC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9B55FD" w:rsidRPr="00F46C96" w14:paraId="4117DC90"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515B9"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F5145"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8FAC"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D7787"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F38CD"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30A9B"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B8FF"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0B057F0A" w14:textId="77777777" w:rsidTr="00D33D0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75568E" w14:textId="77777777" w:rsidR="009B55FD" w:rsidRPr="00F46C96" w:rsidRDefault="009B55FD" w:rsidP="00D33D07">
            <w:pPr>
              <w:pStyle w:val="rowtabella0"/>
              <w:rPr>
                <w:color w:val="002060"/>
              </w:rPr>
            </w:pPr>
            <w:r w:rsidRPr="00F46C96">
              <w:rPr>
                <w:color w:val="002060"/>
              </w:rPr>
              <w:t xml:space="preserve">RECANATI CALCIO A 5 </w:t>
            </w:r>
            <w:proofErr w:type="spellStart"/>
            <w:proofErr w:type="gramStart"/>
            <w:r w:rsidRPr="00F46C96">
              <w:rPr>
                <w:color w:val="002060"/>
              </w:rPr>
              <w:t>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6620B" w14:textId="77777777" w:rsidR="009B55FD" w:rsidRPr="00F46C96" w:rsidRDefault="009B55FD" w:rsidP="00D33D07">
            <w:pPr>
              <w:pStyle w:val="rowtabella0"/>
              <w:rPr>
                <w:color w:val="002060"/>
              </w:rPr>
            </w:pPr>
            <w:r w:rsidRPr="00F46C96">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C45BF"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C6CB5" w14:textId="77777777" w:rsidR="009B55FD" w:rsidRPr="00F46C96" w:rsidRDefault="009B55FD" w:rsidP="00D33D07">
            <w:pPr>
              <w:pStyle w:val="rowtabella0"/>
              <w:rPr>
                <w:color w:val="002060"/>
              </w:rPr>
            </w:pPr>
            <w:r w:rsidRPr="00F46C96">
              <w:rPr>
                <w:color w:val="002060"/>
              </w:rPr>
              <w:t>03/02/2024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317B3" w14:textId="77777777" w:rsidR="009B55FD" w:rsidRPr="00F46C96" w:rsidRDefault="009B55FD" w:rsidP="00D33D07">
            <w:pPr>
              <w:pStyle w:val="rowtabella0"/>
              <w:rPr>
                <w:color w:val="002060"/>
              </w:rPr>
            </w:pPr>
            <w:r w:rsidRPr="00F46C96">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0ED7E" w14:textId="77777777" w:rsidR="009B55FD" w:rsidRPr="00F46C96" w:rsidRDefault="009B55FD" w:rsidP="00D33D07">
            <w:pPr>
              <w:pStyle w:val="rowtabella0"/>
              <w:rPr>
                <w:color w:val="002060"/>
              </w:rPr>
            </w:pPr>
            <w:r w:rsidRPr="00F46C96">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3E5D9" w14:textId="77777777" w:rsidR="009B55FD" w:rsidRPr="00F46C96" w:rsidRDefault="009B55FD" w:rsidP="00D33D07">
            <w:pPr>
              <w:pStyle w:val="rowtabella0"/>
              <w:rPr>
                <w:color w:val="002060"/>
              </w:rPr>
            </w:pPr>
            <w:r w:rsidRPr="00F46C96">
              <w:rPr>
                <w:color w:val="002060"/>
              </w:rPr>
              <w:t>VIA ALDO MORO</w:t>
            </w:r>
          </w:p>
        </w:tc>
      </w:tr>
      <w:tr w:rsidR="009B55FD" w:rsidRPr="00F46C96" w14:paraId="7C663B62" w14:textId="77777777" w:rsidTr="00D33D0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767DD" w14:textId="77777777" w:rsidR="009B55FD" w:rsidRPr="00F46C96" w:rsidRDefault="009B55FD" w:rsidP="00D33D07">
            <w:pPr>
              <w:pStyle w:val="rowtabella0"/>
              <w:rPr>
                <w:color w:val="002060"/>
              </w:rPr>
            </w:pPr>
            <w:r w:rsidRPr="00F46C9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888333" w14:textId="77777777" w:rsidR="009B55FD" w:rsidRPr="00F46C96" w:rsidRDefault="009B55FD" w:rsidP="00D33D07">
            <w:pPr>
              <w:pStyle w:val="rowtabella0"/>
              <w:rPr>
                <w:color w:val="002060"/>
              </w:rPr>
            </w:pPr>
            <w:r w:rsidRPr="00F46C96">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DDD06"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B4EA14" w14:textId="77777777" w:rsidR="009B55FD" w:rsidRPr="00F46C96" w:rsidRDefault="009B55FD" w:rsidP="00D33D07">
            <w:pPr>
              <w:pStyle w:val="rowtabella0"/>
              <w:rPr>
                <w:color w:val="002060"/>
              </w:rPr>
            </w:pPr>
            <w:r w:rsidRPr="00F46C96">
              <w:rPr>
                <w:color w:val="002060"/>
              </w:rPr>
              <w:t>04/02/2024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84ABE7" w14:textId="77777777" w:rsidR="009B55FD" w:rsidRPr="00F46C96" w:rsidRDefault="009B55FD" w:rsidP="00D33D07">
            <w:pPr>
              <w:pStyle w:val="rowtabella0"/>
              <w:rPr>
                <w:color w:val="002060"/>
              </w:rPr>
            </w:pPr>
            <w:r w:rsidRPr="00F46C96">
              <w:rPr>
                <w:color w:val="002060"/>
              </w:rPr>
              <w:t>5299 CENTRO SP. POL. "</w:t>
            </w:r>
            <w:proofErr w:type="gramStart"/>
            <w:r w:rsidRPr="00F46C96">
              <w:rPr>
                <w:color w:val="002060"/>
              </w:rPr>
              <w:t>R.GATTARI</w:t>
            </w:r>
            <w:proofErr w:type="gramEnd"/>
            <w:r w:rsidRPr="00F46C9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37DF5" w14:textId="77777777" w:rsidR="009B55FD" w:rsidRPr="00F46C96" w:rsidRDefault="009B55FD" w:rsidP="00D33D07">
            <w:pPr>
              <w:pStyle w:val="rowtabella0"/>
              <w:rPr>
                <w:color w:val="002060"/>
              </w:rPr>
            </w:pPr>
            <w:r w:rsidRPr="00F46C9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C3ECF4" w14:textId="77777777" w:rsidR="009B55FD" w:rsidRPr="00F46C96" w:rsidRDefault="009B55FD" w:rsidP="00D33D07">
            <w:pPr>
              <w:pStyle w:val="rowtabella0"/>
              <w:rPr>
                <w:color w:val="002060"/>
              </w:rPr>
            </w:pPr>
            <w:r w:rsidRPr="00F46C96">
              <w:rPr>
                <w:color w:val="002060"/>
              </w:rPr>
              <w:t>VIA TAGLIAMENTO</w:t>
            </w:r>
          </w:p>
        </w:tc>
      </w:tr>
      <w:tr w:rsidR="009B55FD" w:rsidRPr="00F46C96" w14:paraId="713D346F" w14:textId="77777777" w:rsidTr="00D33D0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010A45" w14:textId="77777777" w:rsidR="009B55FD" w:rsidRPr="00F46C96" w:rsidRDefault="009B55FD" w:rsidP="00D33D07">
            <w:pPr>
              <w:pStyle w:val="rowtabella0"/>
              <w:rPr>
                <w:color w:val="002060"/>
              </w:rPr>
            </w:pPr>
            <w:r w:rsidRPr="00F46C96">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3FA05" w14:textId="77777777" w:rsidR="009B55FD" w:rsidRPr="00F46C96" w:rsidRDefault="009B55FD" w:rsidP="00D33D07">
            <w:pPr>
              <w:pStyle w:val="rowtabella0"/>
              <w:rPr>
                <w:color w:val="002060"/>
              </w:rPr>
            </w:pPr>
            <w:r w:rsidRPr="00F46C96">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B5C86" w14:textId="77777777" w:rsidR="009B55FD" w:rsidRPr="00F46C96" w:rsidRDefault="009B55FD" w:rsidP="00D33D07">
            <w:pPr>
              <w:pStyle w:val="rowtabella0"/>
              <w:jc w:val="center"/>
              <w:rPr>
                <w:color w:val="002060"/>
              </w:rPr>
            </w:pPr>
            <w:r w:rsidRPr="00F46C9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937D5" w14:textId="77777777" w:rsidR="009B55FD" w:rsidRPr="00F46C96" w:rsidRDefault="009B55FD" w:rsidP="00D33D07">
            <w:pPr>
              <w:pStyle w:val="rowtabella0"/>
              <w:rPr>
                <w:color w:val="002060"/>
              </w:rPr>
            </w:pPr>
            <w:r w:rsidRPr="00F46C96">
              <w:rPr>
                <w:color w:val="002060"/>
              </w:rPr>
              <w:t>04/02/2024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F8DDE" w14:textId="77777777" w:rsidR="009B55FD" w:rsidRPr="00F46C96" w:rsidRDefault="009B55FD" w:rsidP="00D33D07">
            <w:pPr>
              <w:pStyle w:val="rowtabella0"/>
              <w:rPr>
                <w:color w:val="002060"/>
              </w:rPr>
            </w:pPr>
            <w:r w:rsidRPr="00F46C9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24CED" w14:textId="77777777" w:rsidR="009B55FD" w:rsidRPr="00F46C96" w:rsidRDefault="009B55FD" w:rsidP="00D33D07">
            <w:pPr>
              <w:pStyle w:val="rowtabella0"/>
              <w:rPr>
                <w:color w:val="002060"/>
              </w:rPr>
            </w:pPr>
            <w:r w:rsidRPr="00F46C9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DDA52" w14:textId="77777777" w:rsidR="009B55FD" w:rsidRPr="00F46C96" w:rsidRDefault="009B55FD" w:rsidP="00D33D07">
            <w:pPr>
              <w:pStyle w:val="rowtabella0"/>
              <w:rPr>
                <w:color w:val="002060"/>
              </w:rPr>
            </w:pPr>
            <w:r w:rsidRPr="00F46C96">
              <w:rPr>
                <w:color w:val="002060"/>
              </w:rPr>
              <w:t xml:space="preserve">VIA </w:t>
            </w:r>
            <w:proofErr w:type="gramStart"/>
            <w:r w:rsidRPr="00F46C96">
              <w:rPr>
                <w:color w:val="002060"/>
              </w:rPr>
              <w:t>S.VITTORIA</w:t>
            </w:r>
            <w:proofErr w:type="gramEnd"/>
            <w:r w:rsidRPr="00F46C96">
              <w:rPr>
                <w:color w:val="002060"/>
              </w:rPr>
              <w:t>, 5</w:t>
            </w:r>
          </w:p>
        </w:tc>
      </w:tr>
    </w:tbl>
    <w:p w14:paraId="053FB416" w14:textId="77777777" w:rsidR="009B55FD" w:rsidRPr="005E2BA0" w:rsidRDefault="009B55FD" w:rsidP="00F21E51">
      <w:pPr>
        <w:pStyle w:val="breakline"/>
        <w:rPr>
          <w:rFonts w:eastAsiaTheme="minorEastAsia"/>
          <w:color w:val="002060"/>
        </w:rPr>
      </w:pPr>
    </w:p>
    <w:p w14:paraId="29D66F8D" w14:textId="77777777" w:rsidR="00F21E51" w:rsidRPr="005E2BA0" w:rsidRDefault="00F21E51" w:rsidP="00F21E51">
      <w:pPr>
        <w:pStyle w:val="breakline"/>
        <w:rPr>
          <w:color w:val="002060"/>
        </w:rPr>
      </w:pPr>
    </w:p>
    <w:p w14:paraId="22822B13" w14:textId="77777777" w:rsidR="00F21E51" w:rsidRPr="005E2BA0" w:rsidRDefault="00F21E51" w:rsidP="00F21E51">
      <w:pPr>
        <w:pStyle w:val="titolocampionato0"/>
        <w:shd w:val="clear" w:color="auto" w:fill="CCCCCC"/>
        <w:spacing w:before="80" w:after="40"/>
        <w:rPr>
          <w:color w:val="002060"/>
        </w:rPr>
      </w:pPr>
      <w:r w:rsidRPr="005E2BA0">
        <w:rPr>
          <w:color w:val="002060"/>
        </w:rPr>
        <w:lastRenderedPageBreak/>
        <w:t>COPPA MARCHE C5 GIOV.SIMI FEMM</w:t>
      </w:r>
    </w:p>
    <w:p w14:paraId="44F70B0D" w14:textId="77777777" w:rsidR="00F21E51" w:rsidRPr="00832C6A" w:rsidRDefault="00F21E51" w:rsidP="00F21E51">
      <w:pPr>
        <w:pStyle w:val="titoloprinc0"/>
        <w:rPr>
          <w:color w:val="002060"/>
        </w:rPr>
      </w:pPr>
      <w:r>
        <w:rPr>
          <w:color w:val="002060"/>
        </w:rPr>
        <w:t>FINALE</w:t>
      </w:r>
    </w:p>
    <w:p w14:paraId="546FD4C7" w14:textId="77777777" w:rsidR="00F21E51" w:rsidRPr="000B4152" w:rsidRDefault="00F21E51" w:rsidP="00F21E51">
      <w:pPr>
        <w:pStyle w:val="LndNormale1"/>
        <w:rPr>
          <w:color w:val="002060"/>
        </w:rPr>
      </w:pPr>
    </w:p>
    <w:p w14:paraId="6142B513" w14:textId="77777777" w:rsidR="00F21E51" w:rsidRPr="000A7E89" w:rsidRDefault="00F21E51" w:rsidP="00F21E51">
      <w:pPr>
        <w:pStyle w:val="LndNormale1"/>
        <w:rPr>
          <w:b/>
          <w:bCs/>
          <w:color w:val="002060"/>
        </w:rPr>
      </w:pPr>
      <w:r w:rsidRPr="000A7E89">
        <w:rPr>
          <w:b/>
          <w:bCs/>
          <w:color w:val="002060"/>
        </w:rPr>
        <w:t xml:space="preserve">Le Società CITTA’ DI FALCONARA e CALDAROLA G.N.C. si sono qualificate per la gara di Finale della Coppa Marche </w:t>
      </w:r>
      <w:r>
        <w:rPr>
          <w:b/>
          <w:bCs/>
          <w:color w:val="002060"/>
        </w:rPr>
        <w:t xml:space="preserve">Calcio a Cinque </w:t>
      </w:r>
      <w:r w:rsidRPr="000A7E89">
        <w:rPr>
          <w:b/>
          <w:bCs/>
          <w:color w:val="002060"/>
        </w:rPr>
        <w:t>Under 15 Femminile.</w:t>
      </w:r>
    </w:p>
    <w:p w14:paraId="5729917D" w14:textId="77777777" w:rsidR="00F21E51" w:rsidRPr="000B4152" w:rsidRDefault="00F21E51" w:rsidP="00F21E51">
      <w:pPr>
        <w:pStyle w:val="LndNormale1"/>
        <w:rPr>
          <w:color w:val="002060"/>
        </w:rPr>
      </w:pPr>
    </w:p>
    <w:p w14:paraId="70BF3E5A" w14:textId="77777777" w:rsidR="00F21E51" w:rsidRPr="00AB5327" w:rsidRDefault="00F21E51" w:rsidP="00F21E51">
      <w:pPr>
        <w:pStyle w:val="LndNormale1"/>
        <w:rPr>
          <w:b/>
          <w:color w:val="002060"/>
          <w:u w:val="single"/>
        </w:rPr>
      </w:pPr>
      <w:r>
        <w:rPr>
          <w:b/>
          <w:color w:val="002060"/>
          <w:u w:val="single"/>
        </w:rPr>
        <w:t>FINALE</w:t>
      </w:r>
    </w:p>
    <w:p w14:paraId="73C7E9A5" w14:textId="77777777" w:rsidR="00F21E51" w:rsidRDefault="00F21E51" w:rsidP="00F21E51">
      <w:pPr>
        <w:pStyle w:val="Corpodeltesto21"/>
        <w:rPr>
          <w:rFonts w:ascii="Arial" w:hAnsi="Arial" w:cs="Arial"/>
          <w:b/>
          <w:i/>
          <w:color w:val="002060"/>
          <w:sz w:val="22"/>
        </w:rPr>
      </w:pPr>
    </w:p>
    <w:p w14:paraId="575B4EF5" w14:textId="77777777" w:rsidR="00F21E51" w:rsidRDefault="00F21E51" w:rsidP="00F21E51">
      <w:pPr>
        <w:pStyle w:val="Corpodeltesto21"/>
        <w:rPr>
          <w:rFonts w:ascii="Arial" w:hAnsi="Arial" w:cs="Arial"/>
          <w:b/>
          <w:i/>
          <w:color w:val="002060"/>
          <w:sz w:val="22"/>
        </w:rPr>
      </w:pPr>
      <w:r w:rsidRPr="00086237">
        <w:rPr>
          <w:rFonts w:ascii="Arial" w:hAnsi="Arial" w:cs="Arial"/>
          <w:b/>
          <w:i/>
          <w:color w:val="002060"/>
          <w:sz w:val="22"/>
        </w:rPr>
        <w:t xml:space="preserve">Gara Unica </w:t>
      </w:r>
    </w:p>
    <w:p w14:paraId="64F0FC1F" w14:textId="77777777" w:rsidR="00F21E51" w:rsidRPr="00C7589F" w:rsidRDefault="00F21E51" w:rsidP="00F21E51">
      <w:pPr>
        <w:pStyle w:val="LndNormale1"/>
        <w:rPr>
          <w:b/>
          <w:bCs/>
          <w:color w:val="002060"/>
        </w:rPr>
      </w:pPr>
      <w:r w:rsidRPr="00C7589F">
        <w:rPr>
          <w:b/>
          <w:bCs/>
          <w:color w:val="002060"/>
        </w:rPr>
        <w:t>CITTA’ DI FALCONARA – CALDAROLA G.N.C.</w:t>
      </w:r>
    </w:p>
    <w:p w14:paraId="0C05196A" w14:textId="77777777" w:rsidR="00F21E51" w:rsidRPr="00B63DC4" w:rsidRDefault="00F21E51" w:rsidP="00F21E51">
      <w:pPr>
        <w:pStyle w:val="Corpodeltesto21"/>
        <w:rPr>
          <w:rFonts w:ascii="Arial" w:hAnsi="Arial" w:cs="Arial"/>
          <w:b/>
          <w:i/>
          <w:color w:val="002060"/>
          <w:sz w:val="22"/>
        </w:rPr>
      </w:pPr>
      <w:r>
        <w:rPr>
          <w:rFonts w:ascii="Arial" w:hAnsi="Arial" w:cs="Arial"/>
          <w:b/>
          <w:i/>
          <w:color w:val="002060"/>
          <w:sz w:val="22"/>
        </w:rPr>
        <w:t xml:space="preserve">Domenica 4 </w:t>
      </w:r>
      <w:proofErr w:type="gramStart"/>
      <w:r>
        <w:rPr>
          <w:rFonts w:ascii="Arial" w:hAnsi="Arial" w:cs="Arial"/>
          <w:b/>
          <w:i/>
          <w:color w:val="002060"/>
          <w:sz w:val="22"/>
        </w:rPr>
        <w:t>Febbraio</w:t>
      </w:r>
      <w:proofErr w:type="gramEnd"/>
      <w:r>
        <w:rPr>
          <w:rFonts w:ascii="Arial" w:hAnsi="Arial" w:cs="Arial"/>
          <w:b/>
          <w:i/>
          <w:color w:val="002060"/>
          <w:sz w:val="22"/>
        </w:rPr>
        <w:t xml:space="preserve"> 2024 ore 15:00 – “</w:t>
      </w:r>
      <w:proofErr w:type="spellStart"/>
      <w:r>
        <w:rPr>
          <w:rFonts w:ascii="Arial" w:hAnsi="Arial" w:cs="Arial"/>
          <w:b/>
          <w:i/>
          <w:color w:val="002060"/>
          <w:sz w:val="22"/>
        </w:rPr>
        <w:t>PalaBadiali</w:t>
      </w:r>
      <w:proofErr w:type="spellEnd"/>
      <w:r>
        <w:rPr>
          <w:rFonts w:ascii="Arial" w:hAnsi="Arial" w:cs="Arial"/>
          <w:b/>
          <w:i/>
          <w:color w:val="002060"/>
          <w:sz w:val="22"/>
        </w:rPr>
        <w:t>”, Via dello Stadio – Falconara Marittima</w:t>
      </w:r>
    </w:p>
    <w:p w14:paraId="3AACBD6B" w14:textId="77777777" w:rsidR="00F21E51" w:rsidRDefault="00F21E51" w:rsidP="00F21E51">
      <w:pPr>
        <w:pStyle w:val="LndNormale1"/>
        <w:rPr>
          <w:color w:val="002060"/>
        </w:rPr>
      </w:pPr>
    </w:p>
    <w:p w14:paraId="0FEB7768" w14:textId="77777777" w:rsidR="00F21E51" w:rsidRPr="00F45EB9" w:rsidRDefault="00F21E51" w:rsidP="00F21E51">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575099D6" w14:textId="77777777" w:rsidR="00F21E51" w:rsidRPr="00CE199C" w:rsidRDefault="00F21E51" w:rsidP="00F21E51">
      <w:pPr>
        <w:pStyle w:val="Corpodeltesto21"/>
        <w:rPr>
          <w:rFonts w:ascii="Arial" w:hAnsi="Arial" w:cs="Arial"/>
          <w:color w:val="002060"/>
          <w:sz w:val="22"/>
        </w:rPr>
      </w:pPr>
      <w:r w:rsidRPr="00CE199C">
        <w:rPr>
          <w:rFonts w:ascii="Arial" w:hAnsi="Arial" w:cs="Arial"/>
          <w:color w:val="002060"/>
          <w:sz w:val="22"/>
        </w:rPr>
        <w:t>Persistendo ancora la parità, si procederà all’effettuazione dei tiri di rigore secondo modalità previste dalle vigenti norme federali.</w:t>
      </w:r>
    </w:p>
    <w:p w14:paraId="4A2A8467" w14:textId="77777777" w:rsidR="00F21E51" w:rsidRDefault="00F21E51" w:rsidP="00F21E51">
      <w:pPr>
        <w:pStyle w:val="LndNormale1"/>
        <w:rPr>
          <w:color w:val="002060"/>
        </w:rPr>
      </w:pPr>
    </w:p>
    <w:p w14:paraId="5C263F34" w14:textId="77777777" w:rsidR="00F21E51" w:rsidRPr="00AB5327" w:rsidRDefault="00F21E51" w:rsidP="00F21E51">
      <w:pPr>
        <w:pStyle w:val="LndNormale1"/>
        <w:rPr>
          <w:b/>
          <w:color w:val="002060"/>
          <w:u w:val="single"/>
        </w:rPr>
      </w:pPr>
      <w:r>
        <w:rPr>
          <w:b/>
          <w:color w:val="002060"/>
          <w:u w:val="single"/>
        </w:rPr>
        <w:t>PREMIAZIONE</w:t>
      </w:r>
    </w:p>
    <w:p w14:paraId="42539B49" w14:textId="77777777" w:rsidR="00F21E51" w:rsidRDefault="00F21E51" w:rsidP="00F21E51">
      <w:pPr>
        <w:pStyle w:val="LndNormale1"/>
        <w:rPr>
          <w:color w:val="002060"/>
        </w:rPr>
      </w:pPr>
    </w:p>
    <w:p w14:paraId="1C7920DB" w14:textId="77777777" w:rsidR="00F21E51" w:rsidRDefault="00F21E51" w:rsidP="00F21E51">
      <w:pPr>
        <w:pStyle w:val="LndNormale1"/>
        <w:rPr>
          <w:color w:val="002060"/>
        </w:rPr>
      </w:pPr>
      <w:r>
        <w:rPr>
          <w:color w:val="002060"/>
        </w:rPr>
        <w:t>Al termine della gara, le squadre saranno premiate sul campo.</w:t>
      </w:r>
    </w:p>
    <w:p w14:paraId="6DEE2329" w14:textId="77777777" w:rsidR="00F21E51" w:rsidRDefault="00F21E51" w:rsidP="00F21E51">
      <w:pPr>
        <w:pStyle w:val="LndNormale1"/>
        <w:rPr>
          <w:color w:val="002060"/>
        </w:rPr>
      </w:pPr>
      <w:r w:rsidRPr="00C7589F">
        <w:rPr>
          <w:color w:val="002060"/>
        </w:rPr>
        <w:t>Alla cerimonia di premiazione</w:t>
      </w:r>
      <w:r>
        <w:rPr>
          <w:b/>
          <w:bCs/>
          <w:color w:val="002060"/>
        </w:rPr>
        <w:t xml:space="preserve"> sono invitate tutte e 4 le Società iscritte</w:t>
      </w:r>
      <w:r>
        <w:rPr>
          <w:color w:val="002060"/>
        </w:rPr>
        <w:t xml:space="preserve"> alla Coppa Marche Calcio a Cinque Under 15 Femminile.</w:t>
      </w:r>
    </w:p>
    <w:p w14:paraId="63C7BF2C" w14:textId="77777777" w:rsidR="00F21E51" w:rsidRDefault="00F21E51" w:rsidP="00F21E51">
      <w:pPr>
        <w:pStyle w:val="LndNormale1"/>
        <w:rPr>
          <w:color w:val="002060"/>
        </w:rPr>
      </w:pPr>
      <w:r>
        <w:rPr>
          <w:color w:val="002060"/>
        </w:rPr>
        <w:t>Dopo la cerimonia di premiazione, le delegazioni delle 4 società iscritte potranno assistere alla gara di Calcio a Cinque Serie A Femminile Città di Falconara – Bitonto.</w:t>
      </w:r>
    </w:p>
    <w:p w14:paraId="05427C80" w14:textId="77777777" w:rsidR="00F21E51" w:rsidRPr="005E2BA0" w:rsidRDefault="00F21E51" w:rsidP="00F21E51">
      <w:pPr>
        <w:pStyle w:val="breakline"/>
        <w:rPr>
          <w:color w:val="002060"/>
        </w:rPr>
      </w:pPr>
    </w:p>
    <w:p w14:paraId="62AEF35E" w14:textId="77777777" w:rsidR="00F21E51" w:rsidRPr="005E2BA0" w:rsidRDefault="00F21E51" w:rsidP="00F21E51">
      <w:pPr>
        <w:pStyle w:val="breakline"/>
        <w:rPr>
          <w:color w:val="002060"/>
        </w:rPr>
      </w:pPr>
    </w:p>
    <w:p w14:paraId="1635CAA1" w14:textId="77777777" w:rsidR="00F21E51" w:rsidRPr="005E2BA0" w:rsidRDefault="00F21E51" w:rsidP="00F21E51">
      <w:pPr>
        <w:pStyle w:val="breakline"/>
        <w:rPr>
          <w:rFonts w:eastAsiaTheme="minorEastAsia"/>
          <w:color w:val="002060"/>
        </w:rPr>
      </w:pPr>
    </w:p>
    <w:p w14:paraId="28AB4061" w14:textId="77777777" w:rsidR="00F21E51" w:rsidRPr="005E2BA0" w:rsidRDefault="00F21E51" w:rsidP="00F21E51">
      <w:pPr>
        <w:pStyle w:val="breakline"/>
        <w:rPr>
          <w:color w:val="002060"/>
        </w:rPr>
      </w:pPr>
    </w:p>
    <w:p w14:paraId="4CD1A46D" w14:textId="77777777" w:rsidR="00F21E51" w:rsidRPr="005E2BA0" w:rsidRDefault="00F21E51" w:rsidP="00F21E51">
      <w:pPr>
        <w:pStyle w:val="titoloprinc0"/>
        <w:rPr>
          <w:color w:val="002060"/>
        </w:rPr>
      </w:pPr>
      <w:r w:rsidRPr="005E2BA0">
        <w:rPr>
          <w:color w:val="002060"/>
        </w:rPr>
        <w:t>RISULTATI</w:t>
      </w:r>
    </w:p>
    <w:p w14:paraId="219DC59D" w14:textId="77777777" w:rsidR="00F21E51" w:rsidRPr="005E2BA0" w:rsidRDefault="00F21E51" w:rsidP="00F21E51">
      <w:pPr>
        <w:pStyle w:val="breakline"/>
        <w:rPr>
          <w:color w:val="002060"/>
        </w:rPr>
      </w:pPr>
    </w:p>
    <w:p w14:paraId="3CB2CD9C" w14:textId="77777777" w:rsidR="00F21E51" w:rsidRPr="005E2BA0" w:rsidRDefault="00F21E51" w:rsidP="00F21E51">
      <w:pPr>
        <w:pStyle w:val="sottotitolocampionato10"/>
        <w:rPr>
          <w:color w:val="002060"/>
        </w:rPr>
      </w:pPr>
      <w:r w:rsidRPr="005E2BA0">
        <w:rPr>
          <w:color w:val="002060"/>
        </w:rPr>
        <w:t>RISULTATI UFFICIALI GARE DEL 27/01/2024</w:t>
      </w:r>
    </w:p>
    <w:p w14:paraId="2EA11EA5" w14:textId="77777777" w:rsidR="009B55FD" w:rsidRPr="009B55FD" w:rsidRDefault="009B55FD" w:rsidP="009B55FD">
      <w:pPr>
        <w:pStyle w:val="sottotitolocampionato20"/>
        <w:spacing w:before="0" w:beforeAutospacing="0" w:after="0" w:afterAutospacing="0"/>
        <w:rPr>
          <w:rFonts w:ascii="Arial" w:hAnsi="Arial" w:cs="Arial"/>
          <w:color w:val="002060"/>
          <w:sz w:val="20"/>
          <w:szCs w:val="20"/>
        </w:rPr>
      </w:pPr>
      <w:r w:rsidRPr="009B55FD">
        <w:rPr>
          <w:rFonts w:ascii="Arial" w:hAnsi="Arial" w:cs="Arial"/>
          <w:color w:val="002060"/>
          <w:sz w:val="20"/>
          <w:szCs w:val="20"/>
        </w:rPr>
        <w:t>Si trascrivono qui di seguito i risultati ufficiali delle gare disputate</w:t>
      </w:r>
    </w:p>
    <w:p w14:paraId="73E6A2AA" w14:textId="77777777" w:rsidR="00F21E51" w:rsidRPr="005E2BA0" w:rsidRDefault="00F21E51" w:rsidP="00F21E5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21E51" w:rsidRPr="005E2BA0" w14:paraId="5A00A700" w14:textId="77777777" w:rsidTr="00D33D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21E51" w:rsidRPr="005E2BA0" w14:paraId="51A5B7FA" w14:textId="77777777" w:rsidTr="00D33D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B52D5" w14:textId="77777777" w:rsidR="00F21E51" w:rsidRPr="005E2BA0" w:rsidRDefault="00F21E51" w:rsidP="00D33D07">
                  <w:pPr>
                    <w:pStyle w:val="headertabella0"/>
                    <w:rPr>
                      <w:color w:val="002060"/>
                    </w:rPr>
                  </w:pPr>
                  <w:r w:rsidRPr="005E2BA0">
                    <w:rPr>
                      <w:color w:val="002060"/>
                    </w:rPr>
                    <w:t>GIRONE A - 3 Giornata - R</w:t>
                  </w:r>
                </w:p>
              </w:tc>
            </w:tr>
            <w:tr w:rsidR="00F21E51" w:rsidRPr="005E2BA0" w14:paraId="78D09030" w14:textId="77777777" w:rsidTr="00D33D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FE2BC" w14:textId="77777777" w:rsidR="00F21E51" w:rsidRPr="005E2BA0" w:rsidRDefault="00F21E51" w:rsidP="00D33D07">
                  <w:pPr>
                    <w:pStyle w:val="rowtabella0"/>
                    <w:rPr>
                      <w:color w:val="002060"/>
                    </w:rPr>
                  </w:pPr>
                  <w:r w:rsidRPr="005E2BA0">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A3C3B" w14:textId="77777777" w:rsidR="00F21E51" w:rsidRPr="005E2BA0" w:rsidRDefault="00F21E51" w:rsidP="00D33D07">
                  <w:pPr>
                    <w:pStyle w:val="rowtabella0"/>
                    <w:rPr>
                      <w:color w:val="002060"/>
                    </w:rPr>
                  </w:pPr>
                  <w:r w:rsidRPr="005E2BA0">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9FE3" w14:textId="77777777" w:rsidR="00F21E51" w:rsidRPr="005E2BA0" w:rsidRDefault="00F21E51" w:rsidP="00D33D07">
                  <w:pPr>
                    <w:pStyle w:val="rowtabella0"/>
                    <w:jc w:val="center"/>
                    <w:rPr>
                      <w:color w:val="002060"/>
                    </w:rPr>
                  </w:pPr>
                  <w:r w:rsidRPr="005E2BA0">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3BC6E" w14:textId="77777777" w:rsidR="00F21E51" w:rsidRPr="005E2BA0" w:rsidRDefault="00F21E51" w:rsidP="00D33D07">
                  <w:pPr>
                    <w:pStyle w:val="rowtabella0"/>
                    <w:jc w:val="center"/>
                    <w:rPr>
                      <w:color w:val="002060"/>
                    </w:rPr>
                  </w:pPr>
                  <w:r w:rsidRPr="005E2BA0">
                    <w:rPr>
                      <w:color w:val="002060"/>
                    </w:rPr>
                    <w:t> </w:t>
                  </w:r>
                </w:p>
              </w:tc>
            </w:tr>
            <w:tr w:rsidR="00F21E51" w:rsidRPr="005E2BA0" w14:paraId="6F5D9ADE" w14:textId="77777777" w:rsidTr="00D33D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388589" w14:textId="77777777" w:rsidR="00F21E51" w:rsidRPr="005E2BA0" w:rsidRDefault="00F21E51" w:rsidP="00D33D07">
                  <w:pPr>
                    <w:pStyle w:val="rowtabella0"/>
                    <w:rPr>
                      <w:color w:val="002060"/>
                    </w:rPr>
                  </w:pPr>
                  <w:r w:rsidRPr="005E2BA0">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7BB9A" w14:textId="77777777" w:rsidR="00F21E51" w:rsidRPr="005E2BA0" w:rsidRDefault="00F21E51" w:rsidP="00D33D07">
                  <w:pPr>
                    <w:pStyle w:val="rowtabella0"/>
                    <w:rPr>
                      <w:color w:val="002060"/>
                    </w:rPr>
                  </w:pPr>
                  <w:r w:rsidRPr="005E2BA0">
                    <w:rPr>
                      <w:color w:val="002060"/>
                    </w:rPr>
                    <w:t xml:space="preserve">- </w:t>
                  </w:r>
                  <w:proofErr w:type="gramStart"/>
                  <w:r w:rsidRPr="005E2BA0">
                    <w:rPr>
                      <w:color w:val="002060"/>
                    </w:rPr>
                    <w:t>CITTA</w:t>
                  </w:r>
                  <w:proofErr w:type="gramEnd"/>
                  <w:r w:rsidRPr="005E2BA0">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4CCE7" w14:textId="77777777" w:rsidR="00F21E51" w:rsidRPr="005E2BA0" w:rsidRDefault="00F21E51" w:rsidP="00D33D07">
                  <w:pPr>
                    <w:pStyle w:val="rowtabella0"/>
                    <w:jc w:val="center"/>
                    <w:rPr>
                      <w:color w:val="002060"/>
                    </w:rPr>
                  </w:pPr>
                  <w:r w:rsidRPr="005E2BA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5781B" w14:textId="77777777" w:rsidR="00F21E51" w:rsidRPr="005E2BA0" w:rsidRDefault="00F21E51" w:rsidP="00D33D07">
                  <w:pPr>
                    <w:pStyle w:val="rowtabella0"/>
                    <w:jc w:val="center"/>
                    <w:rPr>
                      <w:color w:val="002060"/>
                    </w:rPr>
                  </w:pPr>
                  <w:r w:rsidRPr="005E2BA0">
                    <w:rPr>
                      <w:color w:val="002060"/>
                    </w:rPr>
                    <w:t> </w:t>
                  </w:r>
                </w:p>
              </w:tc>
            </w:tr>
            <w:tr w:rsidR="00F21E51" w:rsidRPr="005E2BA0" w14:paraId="481F1391" w14:textId="77777777" w:rsidTr="00D33D07">
              <w:tc>
                <w:tcPr>
                  <w:tcW w:w="4700" w:type="dxa"/>
                  <w:gridSpan w:val="4"/>
                  <w:tcBorders>
                    <w:top w:val="nil"/>
                    <w:left w:val="nil"/>
                    <w:bottom w:val="nil"/>
                    <w:right w:val="nil"/>
                  </w:tcBorders>
                  <w:tcMar>
                    <w:top w:w="20" w:type="dxa"/>
                    <w:left w:w="20" w:type="dxa"/>
                    <w:bottom w:w="20" w:type="dxa"/>
                    <w:right w:w="20" w:type="dxa"/>
                  </w:tcMar>
                  <w:vAlign w:val="center"/>
                  <w:hideMark/>
                </w:tcPr>
                <w:p w14:paraId="750B2889" w14:textId="77777777" w:rsidR="00F21E51" w:rsidRPr="005E2BA0" w:rsidRDefault="00F21E51" w:rsidP="00D33D07">
                  <w:pPr>
                    <w:pStyle w:val="rowtabella0"/>
                    <w:rPr>
                      <w:color w:val="002060"/>
                    </w:rPr>
                  </w:pPr>
                  <w:r w:rsidRPr="005E2BA0">
                    <w:rPr>
                      <w:color w:val="002060"/>
                    </w:rPr>
                    <w:t>(1) - disputata il 28/01/2024</w:t>
                  </w:r>
                </w:p>
              </w:tc>
            </w:tr>
          </w:tbl>
          <w:p w14:paraId="6B3E8EFE" w14:textId="77777777" w:rsidR="00F21E51" w:rsidRPr="005E2BA0" w:rsidRDefault="00F21E51" w:rsidP="00D33D07">
            <w:pPr>
              <w:rPr>
                <w:color w:val="002060"/>
              </w:rPr>
            </w:pPr>
          </w:p>
        </w:tc>
      </w:tr>
    </w:tbl>
    <w:p w14:paraId="228B8BD1" w14:textId="77777777" w:rsidR="00764529" w:rsidRDefault="00764529" w:rsidP="00764529">
      <w:pPr>
        <w:pStyle w:val="breakline"/>
        <w:rPr>
          <w:rFonts w:eastAsiaTheme="minorEastAsia"/>
          <w:color w:val="002060"/>
        </w:rPr>
      </w:pPr>
    </w:p>
    <w:p w14:paraId="05444369" w14:textId="77777777" w:rsidR="00F21E51" w:rsidRPr="00E01655" w:rsidRDefault="00F21E51" w:rsidP="00764529">
      <w:pPr>
        <w:pStyle w:val="breakline"/>
        <w:rPr>
          <w:rFonts w:eastAsiaTheme="minorEastAsia"/>
          <w:color w:val="002060"/>
        </w:rPr>
      </w:pPr>
    </w:p>
    <w:p w14:paraId="5E7F9795" w14:textId="77777777" w:rsidR="00764529" w:rsidRPr="00832C6A" w:rsidRDefault="00764529" w:rsidP="00764529">
      <w:pPr>
        <w:pStyle w:val="titoloprinc0"/>
        <w:rPr>
          <w:color w:val="002060"/>
        </w:rPr>
      </w:pPr>
      <w:r w:rsidRPr="00832C6A">
        <w:rPr>
          <w:color w:val="002060"/>
        </w:rPr>
        <w:t>CLASSIFICA</w:t>
      </w:r>
    </w:p>
    <w:p w14:paraId="5FE713FB" w14:textId="77777777" w:rsidR="00764529" w:rsidRPr="00832C6A" w:rsidRDefault="00764529" w:rsidP="00764529">
      <w:pPr>
        <w:pStyle w:val="breakline"/>
        <w:rPr>
          <w:color w:val="002060"/>
        </w:rPr>
      </w:pPr>
    </w:p>
    <w:p w14:paraId="3EF670C1" w14:textId="77777777" w:rsidR="00764529" w:rsidRPr="00832C6A" w:rsidRDefault="00764529" w:rsidP="00764529">
      <w:pPr>
        <w:pStyle w:val="breakline"/>
        <w:rPr>
          <w:color w:val="002060"/>
        </w:rPr>
      </w:pPr>
    </w:p>
    <w:p w14:paraId="0F507D86" w14:textId="77777777" w:rsidR="00764529" w:rsidRPr="00832C6A" w:rsidRDefault="00764529" w:rsidP="00764529">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832C6A" w14:paraId="069010D0"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C3641" w14:textId="77777777" w:rsidR="00764529" w:rsidRPr="00832C6A" w:rsidRDefault="00764529" w:rsidP="00BF7C20">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146A" w14:textId="77777777" w:rsidR="00764529" w:rsidRPr="00832C6A" w:rsidRDefault="00764529" w:rsidP="00BF7C20">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DCDD8" w14:textId="77777777" w:rsidR="00764529" w:rsidRPr="00832C6A" w:rsidRDefault="00764529" w:rsidP="00BF7C20">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EBF2C" w14:textId="77777777" w:rsidR="00764529" w:rsidRPr="00832C6A" w:rsidRDefault="00764529" w:rsidP="00BF7C20">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8BD72" w14:textId="77777777" w:rsidR="00764529" w:rsidRPr="00832C6A" w:rsidRDefault="00764529" w:rsidP="00BF7C20">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9CAC" w14:textId="77777777" w:rsidR="00764529" w:rsidRPr="00832C6A" w:rsidRDefault="00764529" w:rsidP="00BF7C20">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F5FA8" w14:textId="77777777" w:rsidR="00764529" w:rsidRPr="00832C6A" w:rsidRDefault="00764529" w:rsidP="00BF7C20">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57C76" w14:textId="77777777" w:rsidR="00764529" w:rsidRPr="00832C6A" w:rsidRDefault="00764529" w:rsidP="00BF7C20">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478D5" w14:textId="77777777" w:rsidR="00764529" w:rsidRPr="00832C6A" w:rsidRDefault="00764529" w:rsidP="00BF7C20">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C6588" w14:textId="77777777" w:rsidR="00764529" w:rsidRPr="00832C6A" w:rsidRDefault="00764529" w:rsidP="00BF7C20">
            <w:pPr>
              <w:pStyle w:val="headertabella0"/>
              <w:rPr>
                <w:color w:val="002060"/>
              </w:rPr>
            </w:pPr>
            <w:r w:rsidRPr="00832C6A">
              <w:rPr>
                <w:color w:val="002060"/>
              </w:rPr>
              <w:t>PE</w:t>
            </w:r>
          </w:p>
        </w:tc>
      </w:tr>
      <w:tr w:rsidR="00764529" w:rsidRPr="00832C6A" w14:paraId="787ABE4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1BF85" w14:textId="77777777" w:rsidR="00764529" w:rsidRPr="00832C6A" w:rsidRDefault="00764529" w:rsidP="00BF7C20">
            <w:pPr>
              <w:pStyle w:val="rowtabella0"/>
              <w:rPr>
                <w:color w:val="002060"/>
                <w:lang w:val="es-ES"/>
              </w:rPr>
            </w:pPr>
            <w:r w:rsidRPr="00832C6A">
              <w:rPr>
                <w:color w:val="002060"/>
                <w:lang w:val="es-ES"/>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47DA" w14:textId="2DB23FF3" w:rsidR="00764529" w:rsidRPr="00832C6A" w:rsidRDefault="00496004" w:rsidP="00BF7C20">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5DAC" w14:textId="462C5F94" w:rsidR="00764529" w:rsidRPr="00832C6A" w:rsidRDefault="00496004"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637B" w14:textId="67B5B8E6" w:rsidR="00764529" w:rsidRPr="00832C6A" w:rsidRDefault="00496004"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30E9" w14:textId="77777777" w:rsidR="00764529" w:rsidRPr="00832C6A" w:rsidRDefault="00764529" w:rsidP="00BF7C2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4293"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B268" w14:textId="001DF564" w:rsidR="00764529" w:rsidRPr="00832C6A" w:rsidRDefault="00496004" w:rsidP="00BF7C20">
            <w:pPr>
              <w:pStyle w:val="rowtabella0"/>
              <w:jc w:val="center"/>
              <w:rPr>
                <w:color w:val="002060"/>
              </w:rPr>
            </w:pPr>
            <w:r>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11AF" w14:textId="111EDA90" w:rsidR="00764529" w:rsidRPr="00832C6A" w:rsidRDefault="00496004"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0824" w14:textId="02370C69" w:rsidR="00764529" w:rsidRPr="00832C6A" w:rsidRDefault="00496004" w:rsidP="00BF7C20">
            <w:pPr>
              <w:pStyle w:val="rowtabella0"/>
              <w:jc w:val="center"/>
              <w:rPr>
                <w:color w:val="002060"/>
              </w:rPr>
            </w:pPr>
            <w:r>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354D" w14:textId="77777777" w:rsidR="00764529" w:rsidRPr="00832C6A" w:rsidRDefault="00764529" w:rsidP="00BF7C20">
            <w:pPr>
              <w:pStyle w:val="rowtabella0"/>
              <w:jc w:val="center"/>
              <w:rPr>
                <w:color w:val="002060"/>
              </w:rPr>
            </w:pPr>
            <w:r w:rsidRPr="00832C6A">
              <w:rPr>
                <w:color w:val="002060"/>
              </w:rPr>
              <w:t>0</w:t>
            </w:r>
          </w:p>
        </w:tc>
      </w:tr>
      <w:tr w:rsidR="00764529" w:rsidRPr="00832C6A" w14:paraId="7DB5570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2E544" w14:textId="65ED8C3B" w:rsidR="00764529" w:rsidRPr="00832C6A" w:rsidRDefault="00764529" w:rsidP="00BF7C20">
            <w:pPr>
              <w:pStyle w:val="rowtabella0"/>
              <w:rPr>
                <w:color w:val="002060"/>
              </w:rPr>
            </w:pPr>
            <w:r w:rsidRPr="00832C6A">
              <w:rPr>
                <w:color w:val="002060"/>
              </w:rPr>
              <w:t>CALDAROLA G.N.</w:t>
            </w:r>
            <w:r w:rsidR="000A7E89">
              <w:rPr>
                <w:color w:val="002060"/>
              </w:rPr>
              <w:t>C</w:t>
            </w:r>
            <w:r w:rsidRPr="00832C6A">
              <w:rPr>
                <w:color w:val="002060"/>
              </w:rPr>
              <w: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2729" w14:textId="6EC90E62" w:rsidR="00764529" w:rsidRPr="00832C6A" w:rsidRDefault="00496004" w:rsidP="00BF7C20">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3857" w14:textId="689AE444" w:rsidR="00764529" w:rsidRPr="00832C6A" w:rsidRDefault="00496004"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69E7" w14:textId="7AB2F534" w:rsidR="00764529" w:rsidRPr="00832C6A" w:rsidRDefault="00496004" w:rsidP="00BF7C20">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85FA" w14:textId="77777777" w:rsidR="00764529" w:rsidRPr="00832C6A" w:rsidRDefault="00764529" w:rsidP="00BF7C2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B777" w14:textId="77777777" w:rsidR="00764529" w:rsidRPr="00832C6A" w:rsidRDefault="00764529" w:rsidP="00BF7C2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27FA" w14:textId="322236BE" w:rsidR="00764529" w:rsidRPr="00832C6A" w:rsidRDefault="00496004" w:rsidP="00BF7C20">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49D6" w14:textId="77777777" w:rsidR="00764529" w:rsidRPr="00832C6A" w:rsidRDefault="00764529" w:rsidP="00BF7C20">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4A11" w14:textId="04F755E0" w:rsidR="00764529" w:rsidRPr="00832C6A" w:rsidRDefault="00496004" w:rsidP="00BF7C20">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5846" w14:textId="77777777" w:rsidR="00764529" w:rsidRPr="00832C6A" w:rsidRDefault="00764529" w:rsidP="00BF7C20">
            <w:pPr>
              <w:pStyle w:val="rowtabella0"/>
              <w:jc w:val="center"/>
              <w:rPr>
                <w:color w:val="002060"/>
              </w:rPr>
            </w:pPr>
            <w:r w:rsidRPr="00832C6A">
              <w:rPr>
                <w:color w:val="002060"/>
              </w:rPr>
              <w:t>0</w:t>
            </w:r>
          </w:p>
        </w:tc>
      </w:tr>
      <w:tr w:rsidR="00764529" w:rsidRPr="00832C6A" w14:paraId="6EEA59A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tcPr>
          <w:p w14:paraId="30D9CE4A" w14:textId="77777777" w:rsidR="00764529" w:rsidRPr="00832C6A" w:rsidRDefault="00764529" w:rsidP="00BF7C20">
            <w:pPr>
              <w:pStyle w:val="rowtabella0"/>
              <w:rPr>
                <w:color w:val="002060"/>
              </w:rPr>
            </w:pPr>
            <w:r w:rsidRPr="00832C6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BBFD4" w14:textId="77777777" w:rsidR="00764529" w:rsidRPr="00832C6A" w:rsidRDefault="00764529"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B04C7" w14:textId="41C807BC" w:rsidR="00764529" w:rsidRDefault="00496004"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31B30" w14:textId="77777777" w:rsidR="00764529" w:rsidRPr="00832C6A" w:rsidRDefault="00764529" w:rsidP="00BF7C2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6D28F"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894C8" w14:textId="190DA04F" w:rsidR="00764529" w:rsidRDefault="00496004" w:rsidP="00BF7C20">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0BEE1" w14:textId="7BD9BBA4" w:rsidR="00764529" w:rsidRDefault="00496004" w:rsidP="00BF7C20">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7B241" w14:textId="52DE811D" w:rsidR="00764529" w:rsidRDefault="00496004" w:rsidP="00BF7C20">
            <w:pPr>
              <w:pStyle w:val="rowtabella0"/>
              <w:jc w:val="center"/>
              <w:rPr>
                <w:color w:val="002060"/>
              </w:rPr>
            </w:pPr>
            <w:r>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E2C66" w14:textId="3E7BCA1E" w:rsidR="00764529" w:rsidRDefault="00496004" w:rsidP="00BF7C20">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A1527" w14:textId="77777777" w:rsidR="00764529" w:rsidRPr="00832C6A" w:rsidRDefault="00764529" w:rsidP="00BF7C20">
            <w:pPr>
              <w:pStyle w:val="rowtabella0"/>
              <w:jc w:val="center"/>
              <w:rPr>
                <w:color w:val="002060"/>
              </w:rPr>
            </w:pPr>
            <w:r w:rsidRPr="00832C6A">
              <w:rPr>
                <w:color w:val="002060"/>
              </w:rPr>
              <w:t>0</w:t>
            </w:r>
          </w:p>
        </w:tc>
      </w:tr>
      <w:tr w:rsidR="00764529" w:rsidRPr="00832C6A" w14:paraId="2B7B1498"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7F19E4" w14:textId="77777777" w:rsidR="00764529" w:rsidRPr="00832C6A" w:rsidRDefault="00764529" w:rsidP="00BF7C20">
            <w:pPr>
              <w:pStyle w:val="rowtabella0"/>
              <w:rPr>
                <w:color w:val="002060"/>
              </w:rPr>
            </w:pPr>
            <w:r w:rsidRPr="00832C6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103CA"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B2C8F" w14:textId="72E09324" w:rsidR="00764529" w:rsidRPr="00832C6A" w:rsidRDefault="00496004"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92B10"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5D8BC"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8688E" w14:textId="572E9CDF" w:rsidR="00764529" w:rsidRPr="00832C6A" w:rsidRDefault="00496004"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FFBA1"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54CFE" w14:textId="5B743E16" w:rsidR="00764529" w:rsidRPr="00832C6A" w:rsidRDefault="00496004" w:rsidP="00BF7C20">
            <w:pPr>
              <w:pStyle w:val="rowtabella0"/>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78FB3" w14:textId="31E1FB97" w:rsidR="00764529" w:rsidRPr="00832C6A" w:rsidRDefault="00496004" w:rsidP="00BF7C20">
            <w:pPr>
              <w:pStyle w:val="rowtabella0"/>
              <w:jc w:val="center"/>
              <w:rPr>
                <w:color w:val="002060"/>
              </w:rPr>
            </w:pPr>
            <w:r>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0C7BB" w14:textId="77777777" w:rsidR="00764529" w:rsidRPr="00832C6A" w:rsidRDefault="00764529" w:rsidP="00BF7C20">
            <w:pPr>
              <w:pStyle w:val="rowtabella0"/>
              <w:jc w:val="center"/>
              <w:rPr>
                <w:color w:val="002060"/>
              </w:rPr>
            </w:pPr>
            <w:r w:rsidRPr="00832C6A">
              <w:rPr>
                <w:color w:val="002060"/>
              </w:rPr>
              <w:t>0</w:t>
            </w:r>
          </w:p>
        </w:tc>
      </w:tr>
    </w:tbl>
    <w:p w14:paraId="2BD1E5E2" w14:textId="77777777" w:rsidR="00764529" w:rsidRPr="00E01655" w:rsidRDefault="00764529" w:rsidP="00764529">
      <w:pPr>
        <w:pStyle w:val="breakline"/>
        <w:rPr>
          <w:color w:val="002060"/>
        </w:rPr>
      </w:pPr>
    </w:p>
    <w:p w14:paraId="7AB92EF2" w14:textId="77777777" w:rsidR="00CF567F" w:rsidRDefault="00CF567F" w:rsidP="00CF567F">
      <w:pPr>
        <w:pStyle w:val="breakline"/>
        <w:rPr>
          <w:color w:val="002060"/>
        </w:rPr>
      </w:pPr>
    </w:p>
    <w:p w14:paraId="3A3C7740" w14:textId="218E85F6" w:rsidR="009B55FD" w:rsidRPr="00832C6A" w:rsidRDefault="009B55FD" w:rsidP="009B55FD">
      <w:pPr>
        <w:pStyle w:val="titoloprinc0"/>
        <w:rPr>
          <w:color w:val="002060"/>
        </w:rPr>
      </w:pPr>
      <w:r>
        <w:rPr>
          <w:color w:val="002060"/>
        </w:rPr>
        <w:t>PROGRAMMA GARE</w:t>
      </w:r>
    </w:p>
    <w:p w14:paraId="3D2B1E76" w14:textId="77777777" w:rsidR="009B55FD" w:rsidRDefault="009B55FD" w:rsidP="00CF567F">
      <w:pPr>
        <w:pStyle w:val="breakline"/>
        <w:rPr>
          <w:color w:val="002060"/>
        </w:rPr>
      </w:pPr>
    </w:p>
    <w:p w14:paraId="17B9CB61" w14:textId="77777777" w:rsidR="009B55FD" w:rsidRPr="00F46C96" w:rsidRDefault="009B55FD" w:rsidP="009B55FD">
      <w:pPr>
        <w:pStyle w:val="sottotitolocampionato10"/>
        <w:rPr>
          <w:color w:val="002060"/>
        </w:rPr>
      </w:pPr>
      <w:r w:rsidRPr="00F46C96">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55FD" w:rsidRPr="00F46C96" w14:paraId="114DF6C2" w14:textId="77777777" w:rsidTr="00D33D0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C0DC5" w14:textId="77777777" w:rsidR="009B55FD" w:rsidRPr="00F46C96" w:rsidRDefault="009B55FD" w:rsidP="00D33D07">
            <w:pPr>
              <w:pStyle w:val="headertabella0"/>
              <w:rPr>
                <w:color w:val="002060"/>
              </w:rPr>
            </w:pPr>
            <w:r w:rsidRPr="00F46C9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92DFC" w14:textId="77777777" w:rsidR="009B55FD" w:rsidRPr="00F46C96" w:rsidRDefault="009B55FD" w:rsidP="00D33D07">
            <w:pPr>
              <w:pStyle w:val="headertabella0"/>
              <w:rPr>
                <w:color w:val="002060"/>
              </w:rPr>
            </w:pPr>
            <w:r w:rsidRPr="00F46C9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5FA35" w14:textId="77777777" w:rsidR="009B55FD" w:rsidRPr="00F46C96" w:rsidRDefault="009B55FD" w:rsidP="00D33D07">
            <w:pPr>
              <w:pStyle w:val="headertabella0"/>
              <w:rPr>
                <w:color w:val="002060"/>
              </w:rPr>
            </w:pPr>
            <w:r w:rsidRPr="00F46C9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C9F0A" w14:textId="77777777" w:rsidR="009B55FD" w:rsidRPr="00F46C96" w:rsidRDefault="009B55FD" w:rsidP="00D33D07">
            <w:pPr>
              <w:pStyle w:val="headertabella0"/>
              <w:rPr>
                <w:color w:val="002060"/>
              </w:rPr>
            </w:pPr>
            <w:r w:rsidRPr="00F46C9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E3007" w14:textId="77777777" w:rsidR="009B55FD" w:rsidRPr="00F46C96" w:rsidRDefault="009B55FD" w:rsidP="00D33D07">
            <w:pPr>
              <w:pStyle w:val="headertabella0"/>
              <w:rPr>
                <w:color w:val="002060"/>
              </w:rPr>
            </w:pPr>
            <w:r w:rsidRPr="00F46C9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5DE1" w14:textId="77777777" w:rsidR="009B55FD" w:rsidRPr="00F46C96" w:rsidRDefault="009B55FD" w:rsidP="00D33D07">
            <w:pPr>
              <w:pStyle w:val="headertabella0"/>
              <w:rPr>
                <w:color w:val="002060"/>
              </w:rPr>
            </w:pPr>
            <w:proofErr w:type="spellStart"/>
            <w:r w:rsidRPr="00F46C96">
              <w:rPr>
                <w:color w:val="002060"/>
              </w:rPr>
              <w:t>Localita'</w:t>
            </w:r>
            <w:proofErr w:type="spellEnd"/>
            <w:r w:rsidRPr="00F46C9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F326A" w14:textId="77777777" w:rsidR="009B55FD" w:rsidRPr="00F46C96" w:rsidRDefault="009B55FD" w:rsidP="00D33D07">
            <w:pPr>
              <w:pStyle w:val="headertabella0"/>
              <w:rPr>
                <w:color w:val="002060"/>
              </w:rPr>
            </w:pPr>
            <w:r w:rsidRPr="00F46C96">
              <w:rPr>
                <w:color w:val="002060"/>
              </w:rPr>
              <w:t>Indirizzo Impianto</w:t>
            </w:r>
          </w:p>
        </w:tc>
      </w:tr>
      <w:tr w:rsidR="009B55FD" w:rsidRPr="00F46C96" w14:paraId="64B92FC7" w14:textId="77777777" w:rsidTr="00D33D0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0039D4" w14:textId="77777777" w:rsidR="009B55FD" w:rsidRPr="00F46C96" w:rsidRDefault="009B55FD" w:rsidP="00D33D07">
            <w:pPr>
              <w:pStyle w:val="rowtabella0"/>
              <w:rPr>
                <w:color w:val="002060"/>
              </w:rPr>
            </w:pPr>
            <w:proofErr w:type="gramStart"/>
            <w:r w:rsidRPr="00F46C96">
              <w:rPr>
                <w:color w:val="002060"/>
              </w:rPr>
              <w:t>CITTA</w:t>
            </w:r>
            <w:proofErr w:type="gramEnd"/>
            <w:r w:rsidRPr="00F46C96">
              <w:rPr>
                <w:color w:val="002060"/>
              </w:rPr>
              <w:t xml:space="preserve"> DI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B7738C" w14:textId="77777777" w:rsidR="009B55FD" w:rsidRPr="00F46C96" w:rsidRDefault="009B55FD" w:rsidP="00D33D07">
            <w:pPr>
              <w:pStyle w:val="rowtabella0"/>
              <w:rPr>
                <w:color w:val="002060"/>
              </w:rPr>
            </w:pPr>
            <w:r w:rsidRPr="00F46C96">
              <w:rPr>
                <w:color w:val="002060"/>
              </w:rPr>
              <w:t>CALDAROLA G.N.C.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D8B3AD" w14:textId="77777777" w:rsidR="009B55FD" w:rsidRPr="00F46C96" w:rsidRDefault="009B55FD" w:rsidP="00D33D07">
            <w:pPr>
              <w:pStyle w:val="rowtabella0"/>
              <w:jc w:val="center"/>
              <w:rPr>
                <w:color w:val="002060"/>
              </w:rPr>
            </w:pPr>
            <w:r w:rsidRPr="00F46C9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1CA51" w14:textId="77777777" w:rsidR="009B55FD" w:rsidRPr="00F46C96" w:rsidRDefault="009B55FD" w:rsidP="00D33D07">
            <w:pPr>
              <w:pStyle w:val="rowtabella0"/>
              <w:rPr>
                <w:color w:val="002060"/>
              </w:rPr>
            </w:pPr>
            <w:r w:rsidRPr="00F46C96">
              <w:rPr>
                <w:color w:val="002060"/>
              </w:rPr>
              <w:t>04/02/2024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B506E" w14:textId="77777777" w:rsidR="009B55FD" w:rsidRPr="00F46C96" w:rsidRDefault="009B55FD" w:rsidP="00D33D07">
            <w:pPr>
              <w:pStyle w:val="rowtabella0"/>
              <w:rPr>
                <w:color w:val="002060"/>
              </w:rPr>
            </w:pPr>
            <w:r w:rsidRPr="00F46C96">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F95EFC" w14:textId="77777777" w:rsidR="009B55FD" w:rsidRPr="00F46C96" w:rsidRDefault="009B55FD" w:rsidP="00D33D07">
            <w:pPr>
              <w:pStyle w:val="rowtabella0"/>
              <w:rPr>
                <w:color w:val="002060"/>
              </w:rPr>
            </w:pPr>
            <w:r w:rsidRPr="00F46C96">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BDA6E9" w14:textId="77777777" w:rsidR="009B55FD" w:rsidRPr="00F46C96" w:rsidRDefault="009B55FD" w:rsidP="00D33D07">
            <w:pPr>
              <w:pStyle w:val="rowtabella0"/>
              <w:rPr>
                <w:color w:val="002060"/>
              </w:rPr>
            </w:pPr>
            <w:r w:rsidRPr="00F46C96">
              <w:rPr>
                <w:color w:val="002060"/>
              </w:rPr>
              <w:t>VIA DELLO STADIO</w:t>
            </w:r>
          </w:p>
        </w:tc>
      </w:tr>
    </w:tbl>
    <w:p w14:paraId="2F6ADE4E" w14:textId="77777777" w:rsidR="009B55FD" w:rsidRPr="00F46C96" w:rsidRDefault="009B55FD" w:rsidP="009B55FD">
      <w:pPr>
        <w:pStyle w:val="breakline"/>
        <w:rPr>
          <w:rFonts w:eastAsiaTheme="minorEastAsia"/>
          <w:color w:val="002060"/>
        </w:rPr>
      </w:pPr>
    </w:p>
    <w:p w14:paraId="35FA8196" w14:textId="77777777" w:rsidR="00CF567F" w:rsidRPr="00156D20" w:rsidRDefault="00CF567F" w:rsidP="00CF567F">
      <w:pPr>
        <w:pStyle w:val="breakline"/>
        <w:rPr>
          <w:rFonts w:eastAsiaTheme="minorEastAsia"/>
          <w:color w:val="002060"/>
        </w:rPr>
      </w:pPr>
    </w:p>
    <w:p w14:paraId="6DA37550" w14:textId="77777777" w:rsidR="00544AFE" w:rsidRPr="005B576A" w:rsidRDefault="00544AFE"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lastRenderedPageBreak/>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182C01B1"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3C17AF">
        <w:rPr>
          <w:rFonts w:ascii="Arial" w:hAnsi="Arial" w:cs="Arial"/>
          <w:b/>
          <w:bCs/>
          <w:color w:val="002060"/>
        </w:rPr>
        <w:t>12</w:t>
      </w:r>
      <w:r w:rsidR="001404FA">
        <w:rPr>
          <w:rFonts w:ascii="Arial" w:hAnsi="Arial" w:cs="Arial"/>
          <w:b/>
          <w:bCs/>
          <w:color w:val="002060"/>
        </w:rPr>
        <w:t xml:space="preserve"> febbraio</w:t>
      </w:r>
      <w:r w:rsidR="00DE5CBA">
        <w:rPr>
          <w:rFonts w:ascii="Arial" w:hAnsi="Arial" w:cs="Arial"/>
          <w:b/>
          <w:bCs/>
          <w:color w:val="002060"/>
        </w:rPr>
        <w:t xml:space="preserve">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37BDFFBD"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3C17AF">
        <w:rPr>
          <w:b/>
          <w:color w:val="002060"/>
          <w:u w:val="single"/>
        </w:rPr>
        <w:t>31</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lastRenderedPageBreak/>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lastRenderedPageBreak/>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lastRenderedPageBreak/>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752DC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0680D" w14:textId="77777777" w:rsidR="00752DC6" w:rsidRDefault="00752DC6">
      <w:r>
        <w:separator/>
      </w:r>
    </w:p>
  </w:endnote>
  <w:endnote w:type="continuationSeparator" w:id="0">
    <w:p w14:paraId="00B01FB3" w14:textId="77777777" w:rsidR="00752DC6" w:rsidRDefault="0075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03158676"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24E56">
      <w:rPr>
        <w:rStyle w:val="Numeropagina"/>
        <w:rFonts w:ascii="Arial" w:hAnsi="Arial" w:cs="Arial"/>
        <w:color w:val="002060"/>
      </w:rPr>
      <w:t>7</w:t>
    </w:r>
    <w:r w:rsidR="003C17AF">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283C" w14:textId="77777777" w:rsidR="00752DC6" w:rsidRDefault="00752DC6">
      <w:r>
        <w:separator/>
      </w:r>
    </w:p>
  </w:footnote>
  <w:footnote w:type="continuationSeparator" w:id="0">
    <w:p w14:paraId="0287C819" w14:textId="77777777" w:rsidR="00752DC6" w:rsidRDefault="00752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15E"/>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A7E89"/>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AA5"/>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4E56"/>
    <w:rsid w:val="001253C5"/>
    <w:rsid w:val="0012648D"/>
    <w:rsid w:val="0012674E"/>
    <w:rsid w:val="001275B9"/>
    <w:rsid w:val="0012790C"/>
    <w:rsid w:val="00127B1E"/>
    <w:rsid w:val="00127C2C"/>
    <w:rsid w:val="00127F01"/>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4FA"/>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2D9"/>
    <w:rsid w:val="0019541B"/>
    <w:rsid w:val="00195D7C"/>
    <w:rsid w:val="001965CF"/>
    <w:rsid w:val="0019673C"/>
    <w:rsid w:val="00196DEF"/>
    <w:rsid w:val="00196EB3"/>
    <w:rsid w:val="00197177"/>
    <w:rsid w:val="00197779"/>
    <w:rsid w:val="00197AFD"/>
    <w:rsid w:val="001A0089"/>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5B12"/>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17B2"/>
    <w:rsid w:val="002626AF"/>
    <w:rsid w:val="0026318E"/>
    <w:rsid w:val="00264952"/>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98D"/>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219"/>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7AF"/>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19B3"/>
    <w:rsid w:val="003E20F7"/>
    <w:rsid w:val="003E2A21"/>
    <w:rsid w:val="003E4440"/>
    <w:rsid w:val="003E66D3"/>
    <w:rsid w:val="003E69C6"/>
    <w:rsid w:val="003E7852"/>
    <w:rsid w:val="003F141D"/>
    <w:rsid w:val="003F1F1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47E7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5F9A"/>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004"/>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CC"/>
    <w:rsid w:val="004D6CFE"/>
    <w:rsid w:val="004E0153"/>
    <w:rsid w:val="004E111D"/>
    <w:rsid w:val="004E18A3"/>
    <w:rsid w:val="004E1F88"/>
    <w:rsid w:val="004E2C24"/>
    <w:rsid w:val="004E4F48"/>
    <w:rsid w:val="004E6A1D"/>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5A11"/>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1601"/>
    <w:rsid w:val="00542100"/>
    <w:rsid w:val="00542177"/>
    <w:rsid w:val="00542F0E"/>
    <w:rsid w:val="00544131"/>
    <w:rsid w:val="00544A31"/>
    <w:rsid w:val="00544AFE"/>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579F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7C8"/>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5F7DBD"/>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DA0"/>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60BE"/>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B5"/>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2DC6"/>
    <w:rsid w:val="007535A8"/>
    <w:rsid w:val="00753B27"/>
    <w:rsid w:val="00754139"/>
    <w:rsid w:val="007549E7"/>
    <w:rsid w:val="00754A38"/>
    <w:rsid w:val="00755D8E"/>
    <w:rsid w:val="0075612D"/>
    <w:rsid w:val="00756487"/>
    <w:rsid w:val="00757D1C"/>
    <w:rsid w:val="00760249"/>
    <w:rsid w:val="00760E70"/>
    <w:rsid w:val="0076150B"/>
    <w:rsid w:val="00762948"/>
    <w:rsid w:val="00763328"/>
    <w:rsid w:val="00763427"/>
    <w:rsid w:val="00764529"/>
    <w:rsid w:val="00765E53"/>
    <w:rsid w:val="007662DB"/>
    <w:rsid w:val="00767996"/>
    <w:rsid w:val="00770E76"/>
    <w:rsid w:val="00771D3A"/>
    <w:rsid w:val="007721F7"/>
    <w:rsid w:val="00772BEB"/>
    <w:rsid w:val="00773550"/>
    <w:rsid w:val="00773A03"/>
    <w:rsid w:val="00774621"/>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616"/>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3AC5"/>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2AA7"/>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7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14B"/>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481E"/>
    <w:rsid w:val="009B55FD"/>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7EF"/>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0783D"/>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1AF4"/>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785"/>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0AE8"/>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04D"/>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3269"/>
    <w:rsid w:val="00AC48FC"/>
    <w:rsid w:val="00AC5D91"/>
    <w:rsid w:val="00AC60DC"/>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523F"/>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3245"/>
    <w:rsid w:val="00B544B6"/>
    <w:rsid w:val="00B547F2"/>
    <w:rsid w:val="00B556E6"/>
    <w:rsid w:val="00B55C26"/>
    <w:rsid w:val="00B55EF6"/>
    <w:rsid w:val="00B60201"/>
    <w:rsid w:val="00B60840"/>
    <w:rsid w:val="00B6086E"/>
    <w:rsid w:val="00B61016"/>
    <w:rsid w:val="00B613E7"/>
    <w:rsid w:val="00B621E5"/>
    <w:rsid w:val="00B62369"/>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4288"/>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3DD8"/>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0"/>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A6A"/>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89F"/>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567F"/>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11"/>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28"/>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5BD1"/>
    <w:rsid w:val="00DF623F"/>
    <w:rsid w:val="00DF6277"/>
    <w:rsid w:val="00DF66E4"/>
    <w:rsid w:val="00DF6CE7"/>
    <w:rsid w:val="00E00F41"/>
    <w:rsid w:val="00E01581"/>
    <w:rsid w:val="00E0229E"/>
    <w:rsid w:val="00E0255E"/>
    <w:rsid w:val="00E0306C"/>
    <w:rsid w:val="00E032BF"/>
    <w:rsid w:val="00E0342C"/>
    <w:rsid w:val="00E03458"/>
    <w:rsid w:val="00E051D5"/>
    <w:rsid w:val="00E051DB"/>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4E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725"/>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3E3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37"/>
    <w:rsid w:val="00EF0D6C"/>
    <w:rsid w:val="00EF1253"/>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B6B"/>
    <w:rsid w:val="00F14EAC"/>
    <w:rsid w:val="00F154C1"/>
    <w:rsid w:val="00F169A9"/>
    <w:rsid w:val="00F16CFD"/>
    <w:rsid w:val="00F17603"/>
    <w:rsid w:val="00F17EDC"/>
    <w:rsid w:val="00F17FA1"/>
    <w:rsid w:val="00F202EF"/>
    <w:rsid w:val="00F21ACE"/>
    <w:rsid w:val="00F21C89"/>
    <w:rsid w:val="00F21D2D"/>
    <w:rsid w:val="00F21E51"/>
    <w:rsid w:val="00F23658"/>
    <w:rsid w:val="00F240EA"/>
    <w:rsid w:val="00F245AB"/>
    <w:rsid w:val="00F245EA"/>
    <w:rsid w:val="00F24769"/>
    <w:rsid w:val="00F248A0"/>
    <w:rsid w:val="00F25F0C"/>
    <w:rsid w:val="00F261E4"/>
    <w:rsid w:val="00F26500"/>
    <w:rsid w:val="00F265E9"/>
    <w:rsid w:val="00F267CF"/>
    <w:rsid w:val="00F26A8E"/>
    <w:rsid w:val="00F27B2F"/>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qFormat/>
    <w:rsid w:val="00F21E5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F21E5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447</TotalTime>
  <Pages>29</Pages>
  <Words>9026</Words>
  <Characters>51449</Characters>
  <Application>Microsoft Office Word</Application>
  <DocSecurity>0</DocSecurity>
  <Lines>428</Lines>
  <Paragraphs>120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60355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2024-01-31T15:31:00Z</cp:lastPrinted>
  <dcterms:created xsi:type="dcterms:W3CDTF">2024-01-29T08:23:00Z</dcterms:created>
  <dcterms:modified xsi:type="dcterms:W3CDTF">2024-01-31T15:32:00Z</dcterms:modified>
</cp:coreProperties>
</file>